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C65DCE" w:rsidRPr="00104893" w14:paraId="0AE2CC0D" w14:textId="77777777" w:rsidTr="00E23B5E">
        <w:tc>
          <w:tcPr>
            <w:tcW w:w="2160" w:type="dxa"/>
            <w:tcBorders>
              <w:bottom w:val="single" w:sz="4" w:space="0" w:color="auto"/>
            </w:tcBorders>
          </w:tcPr>
          <w:p w14:paraId="6AC8DACA" w14:textId="77777777" w:rsidR="00C65DCE" w:rsidRPr="00E23B5E" w:rsidRDefault="00C65DCE" w:rsidP="00E23B5E">
            <w:pPr>
              <w:jc w:val="center"/>
              <w:rPr>
                <w:sz w:val="24"/>
              </w:rPr>
            </w:pPr>
          </w:p>
        </w:tc>
        <w:tc>
          <w:tcPr>
            <w:tcW w:w="360" w:type="dxa"/>
          </w:tcPr>
          <w:p w14:paraId="367E71BE" w14:textId="77777777" w:rsidR="00C65DCE" w:rsidRPr="00104893" w:rsidRDefault="00C65DCE" w:rsidP="00E23B5E">
            <w:pPr>
              <w:ind w:left="-96" w:right="-108" w:hanging="12"/>
              <w:jc w:val="center"/>
              <w:rPr>
                <w:sz w:val="24"/>
              </w:rPr>
            </w:pPr>
            <w:r w:rsidRPr="00104893">
              <w:rPr>
                <w:sz w:val="24"/>
              </w:rPr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2BDE5154" w14:textId="77777777" w:rsidR="00C65DCE" w:rsidRPr="00104893" w:rsidRDefault="00C65DCE" w:rsidP="00E23B5E">
            <w:pPr>
              <w:jc w:val="center"/>
              <w:rPr>
                <w:sz w:val="24"/>
              </w:rPr>
            </w:pPr>
          </w:p>
        </w:tc>
      </w:tr>
    </w:tbl>
    <w:p w14:paraId="39BABB9B" w14:textId="77777777" w:rsidR="00E23B5E" w:rsidRDefault="00E23B5E" w:rsidP="00AF5704">
      <w:pPr>
        <w:tabs>
          <w:tab w:val="center" w:pos="1995"/>
        </w:tabs>
        <w:spacing w:before="6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  <w:r w:rsidR="004B5CCC">
        <w:rPr>
          <w:rFonts w:ascii="Times New Roman" w:hAnsi="Times New Roman"/>
          <w:sz w:val="22"/>
          <w:szCs w:val="22"/>
        </w:rPr>
        <w:t>г.Северск</w:t>
      </w:r>
    </w:p>
    <w:p w14:paraId="4BBBFB94" w14:textId="77777777" w:rsidR="00C65DCE" w:rsidRPr="00AF5704" w:rsidRDefault="002D6728" w:rsidP="00E23B5E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  <w:r w:rsidRPr="00E23B5E"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62EE0B45" wp14:editId="6133451C">
                <wp:simplePos x="0" y="0"/>
                <wp:positionH relativeFrom="page">
                  <wp:posOffset>1075690</wp:posOffset>
                </wp:positionH>
                <wp:positionV relativeFrom="page">
                  <wp:posOffset>2362200</wp:posOffset>
                </wp:positionV>
                <wp:extent cx="2717800" cy="133985"/>
                <wp:effectExtent l="8890" t="9525" r="6985" b="8890"/>
                <wp:wrapNone/>
                <wp:docPr id="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7800" cy="133985"/>
                          <a:chOff x="0" y="0"/>
                          <a:chExt cx="19998" cy="20000"/>
                        </a:xfrm>
                      </wpg:grpSpPr>
                      <wps:wsp>
                        <wps:cNvPr id="3" name="Freeform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7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AFD0BB" id="Group 5" o:spid="_x0000_s1026" style="position:absolute;margin-left:84.7pt;margin-top:186pt;width:214pt;height:10.55pt;z-index:251657728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">
                <v:shape id="Freeform 6" o:spid="_x0000_s1027" style="position:absolute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JVFL8A&#10;AADaAAAADwAAAGRycy9kb3ducmV2LnhtbESPS2sCMRSF9wX/Q7iCu5pRQc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YlUUvwAAANoAAAAPAAAAAAAAAAAAAAAAAJgCAABkcnMvZG93bnJl&#10;di54bWxQSwUGAAAAAAQABAD1AAAAhAMAAAAA&#10;" path="m19930,l,,,19905e" filled="f" strokeweight="0">
                  <v:path arrowok="t" o:connecttype="custom" o:connectlocs="1322,0;0,0;0,19905" o:connectangles="0,0,0"/>
                </v:shape>
                <v:shape id="Freeform 7" o:spid="_x0000_s1028" style="position:absolute;left:18671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vNYL8A&#10;AADaAAAADwAAAGRycy9kb3ducmV2LnhtbESPS2sCMRSF9wX/Q7iCu5pRRM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3i81gvwAAANoAAAAPAAAAAAAAAAAAAAAAAJgCAABkcnMvZG93bnJl&#10;di54bWxQSwUGAAAAAAQABAD1AAAAhAM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  <w:r w:rsidR="004C4B2A" w:rsidRPr="002D6728">
        <w:rPr>
          <w:rFonts w:ascii="Times New Roman" w:hAnsi="Times New Roman"/>
          <w:sz w:val="22"/>
          <w:szCs w:val="22"/>
        </w:rPr>
        <w:t xml:space="preserve">          </w:t>
      </w:r>
    </w:p>
    <w:p w14:paraId="05AF478B" w14:textId="77777777" w:rsidR="002D6728" w:rsidRDefault="002D6728" w:rsidP="002D6728">
      <w:pPr>
        <w:spacing w:before="0"/>
        <w:rPr>
          <w:sz w:val="28"/>
          <w:szCs w:val="28"/>
        </w:rPr>
      </w:pPr>
      <w:r w:rsidRPr="00A62054">
        <w:rPr>
          <w:sz w:val="28"/>
          <w:szCs w:val="28"/>
        </w:rPr>
        <w:t>О внесении изменени</w:t>
      </w:r>
      <w:r w:rsidR="0020202E">
        <w:rPr>
          <w:sz w:val="28"/>
          <w:szCs w:val="28"/>
        </w:rPr>
        <w:t>я</w:t>
      </w:r>
      <w:r w:rsidRPr="00A62054">
        <w:rPr>
          <w:sz w:val="28"/>
          <w:szCs w:val="28"/>
        </w:rPr>
        <w:t xml:space="preserve"> в Устав </w:t>
      </w:r>
    </w:p>
    <w:p w14:paraId="30584CC1" w14:textId="77777777" w:rsidR="002D6728" w:rsidRDefault="002D6728" w:rsidP="002D6728">
      <w:pPr>
        <w:spacing w:before="0"/>
        <w:rPr>
          <w:sz w:val="28"/>
          <w:szCs w:val="28"/>
        </w:rPr>
      </w:pPr>
      <w:r w:rsidRPr="00A62054">
        <w:rPr>
          <w:sz w:val="28"/>
          <w:szCs w:val="28"/>
        </w:rPr>
        <w:t xml:space="preserve">городского округа закрытого </w:t>
      </w:r>
    </w:p>
    <w:p w14:paraId="468556DD" w14:textId="77777777" w:rsidR="002D6728" w:rsidRDefault="002D6728" w:rsidP="002D6728">
      <w:pPr>
        <w:spacing w:before="0"/>
        <w:jc w:val="both"/>
        <w:rPr>
          <w:sz w:val="28"/>
          <w:szCs w:val="28"/>
        </w:rPr>
      </w:pPr>
      <w:r w:rsidRPr="00A62054">
        <w:rPr>
          <w:sz w:val="28"/>
          <w:szCs w:val="28"/>
        </w:rPr>
        <w:t xml:space="preserve">административно-территориального </w:t>
      </w:r>
    </w:p>
    <w:p w14:paraId="04623275" w14:textId="77777777" w:rsidR="002D6728" w:rsidRPr="00A62054" w:rsidRDefault="002D6728" w:rsidP="002D6728">
      <w:pPr>
        <w:spacing w:before="0"/>
        <w:rPr>
          <w:sz w:val="28"/>
          <w:szCs w:val="28"/>
        </w:rPr>
      </w:pPr>
      <w:r w:rsidRPr="00A62054">
        <w:rPr>
          <w:sz w:val="28"/>
          <w:szCs w:val="28"/>
        </w:rPr>
        <w:t>образования</w:t>
      </w:r>
      <w:r>
        <w:rPr>
          <w:sz w:val="28"/>
          <w:szCs w:val="28"/>
        </w:rPr>
        <w:t xml:space="preserve"> Северск Томской области</w:t>
      </w:r>
    </w:p>
    <w:p w14:paraId="463661A2" w14:textId="77777777" w:rsidR="00C65DCE" w:rsidRPr="00DB0FDD" w:rsidRDefault="00C65DCE" w:rsidP="00C65DCE">
      <w:pPr>
        <w:rPr>
          <w:rFonts w:ascii="Times New Roman" w:hAnsi="Times New Roman"/>
          <w:sz w:val="24"/>
          <w:szCs w:val="24"/>
        </w:rPr>
      </w:pPr>
    </w:p>
    <w:p w14:paraId="2F4C675C" w14:textId="77777777" w:rsidR="002D6728" w:rsidRPr="009F31E6" w:rsidRDefault="002D6728" w:rsidP="002D672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F31E6">
        <w:rPr>
          <w:sz w:val="28"/>
          <w:szCs w:val="28"/>
        </w:rPr>
        <w:t>В соответствии с Федеральн</w:t>
      </w:r>
      <w:r>
        <w:rPr>
          <w:sz w:val="28"/>
          <w:szCs w:val="28"/>
        </w:rPr>
        <w:t>ым</w:t>
      </w:r>
      <w:r w:rsidRPr="009F31E6">
        <w:rPr>
          <w:sz w:val="28"/>
          <w:szCs w:val="28"/>
        </w:rPr>
        <w:t xml:space="preserve"> закон</w:t>
      </w:r>
      <w:r>
        <w:rPr>
          <w:sz w:val="28"/>
          <w:szCs w:val="28"/>
        </w:rPr>
        <w:t xml:space="preserve">ом </w:t>
      </w:r>
      <w:r w:rsidRPr="009F31E6">
        <w:rPr>
          <w:sz w:val="28"/>
          <w:szCs w:val="28"/>
        </w:rPr>
        <w:t>от 6</w:t>
      </w:r>
      <w:r>
        <w:rPr>
          <w:sz w:val="28"/>
          <w:szCs w:val="28"/>
        </w:rPr>
        <w:t xml:space="preserve"> октября </w:t>
      </w:r>
      <w:r w:rsidRPr="009F31E6">
        <w:rPr>
          <w:sz w:val="28"/>
          <w:szCs w:val="28"/>
        </w:rPr>
        <w:t xml:space="preserve">2003 </w:t>
      </w:r>
      <w:r>
        <w:rPr>
          <w:sz w:val="28"/>
          <w:szCs w:val="28"/>
        </w:rPr>
        <w:t xml:space="preserve">года                          </w:t>
      </w:r>
      <w:r w:rsidRPr="009F31E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9F31E6">
        <w:rPr>
          <w:sz w:val="28"/>
          <w:szCs w:val="28"/>
        </w:rPr>
        <w:t>131-</w:t>
      </w:r>
      <w:r>
        <w:rPr>
          <w:sz w:val="28"/>
          <w:szCs w:val="28"/>
        </w:rPr>
        <w:t>Ф</w:t>
      </w:r>
      <w:r w:rsidRPr="009F31E6">
        <w:rPr>
          <w:sz w:val="28"/>
          <w:szCs w:val="28"/>
        </w:rPr>
        <w:t xml:space="preserve">З «Об общих принципах организации местного самоуправления </w:t>
      </w:r>
      <w:r w:rsidR="004B5CCC">
        <w:rPr>
          <w:sz w:val="28"/>
          <w:szCs w:val="28"/>
        </w:rPr>
        <w:t xml:space="preserve">                      </w:t>
      </w:r>
      <w:r w:rsidRPr="009F31E6">
        <w:rPr>
          <w:sz w:val="28"/>
          <w:szCs w:val="28"/>
        </w:rPr>
        <w:t>в Российской Федерации</w:t>
      </w:r>
      <w:r w:rsidR="00211F90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9F31E6">
        <w:rPr>
          <w:sz w:val="28"/>
          <w:szCs w:val="28"/>
        </w:rPr>
        <w:t>статьями 27 и 72 Устава городского округа закрытого административно-территориального образования Севе</w:t>
      </w:r>
      <w:r>
        <w:rPr>
          <w:sz w:val="28"/>
          <w:szCs w:val="28"/>
        </w:rPr>
        <w:t>рск Томской области, принятого Р</w:t>
      </w:r>
      <w:r w:rsidRPr="009F31E6">
        <w:rPr>
          <w:sz w:val="28"/>
          <w:szCs w:val="28"/>
        </w:rPr>
        <w:t>ешением сессии Со</w:t>
      </w:r>
      <w:r>
        <w:rPr>
          <w:sz w:val="28"/>
          <w:szCs w:val="28"/>
        </w:rPr>
        <w:t>брания</w:t>
      </w:r>
      <w:r w:rsidRPr="009F31E6">
        <w:rPr>
          <w:sz w:val="28"/>
          <w:szCs w:val="28"/>
        </w:rPr>
        <w:t xml:space="preserve"> народных представителей </w:t>
      </w:r>
      <w:r>
        <w:rPr>
          <w:sz w:val="28"/>
          <w:szCs w:val="28"/>
        </w:rPr>
        <w:t xml:space="preserve">ЗАТО Северск от 12.04.2005 № </w:t>
      </w:r>
      <w:r w:rsidRPr="009F31E6">
        <w:rPr>
          <w:sz w:val="28"/>
          <w:szCs w:val="28"/>
        </w:rPr>
        <w:t>69/1,</w:t>
      </w:r>
      <w:r>
        <w:rPr>
          <w:sz w:val="28"/>
          <w:szCs w:val="28"/>
        </w:rPr>
        <w:t xml:space="preserve"> рассмотрев внесённый Мэром ЗАТО Северск проект решения «О внесении изменени</w:t>
      </w:r>
      <w:r w:rsidR="0020202E">
        <w:rPr>
          <w:sz w:val="28"/>
          <w:szCs w:val="28"/>
        </w:rPr>
        <w:t xml:space="preserve">я </w:t>
      </w:r>
      <w:r>
        <w:rPr>
          <w:sz w:val="28"/>
          <w:szCs w:val="28"/>
        </w:rPr>
        <w:t>в Устав городского округа закрытого административно-территориального образования Северск Томской области»</w:t>
      </w:r>
    </w:p>
    <w:p w14:paraId="2125F04B" w14:textId="77777777" w:rsidR="002D6728" w:rsidRPr="009F31E6" w:rsidRDefault="002D6728" w:rsidP="002D6728">
      <w:pPr>
        <w:jc w:val="center"/>
        <w:rPr>
          <w:sz w:val="28"/>
          <w:szCs w:val="28"/>
        </w:rPr>
      </w:pPr>
      <w:r w:rsidRPr="009F31E6">
        <w:rPr>
          <w:sz w:val="28"/>
          <w:szCs w:val="28"/>
        </w:rPr>
        <w:t>ДУМА ЗАТО СЕВЕРСК РЕШИЛА:</w:t>
      </w:r>
    </w:p>
    <w:p w14:paraId="478025BE" w14:textId="77777777" w:rsidR="004B5CCC" w:rsidRDefault="004B5CCC" w:rsidP="004B5CCC">
      <w:pPr>
        <w:spacing w:before="0"/>
        <w:ind w:firstLine="709"/>
        <w:jc w:val="both"/>
        <w:rPr>
          <w:sz w:val="28"/>
          <w:szCs w:val="28"/>
        </w:rPr>
      </w:pPr>
    </w:p>
    <w:p w14:paraId="1A34C237" w14:textId="77777777" w:rsidR="00CD4306" w:rsidRPr="00AF386D" w:rsidRDefault="002D6728" w:rsidP="0020202E">
      <w:pPr>
        <w:spacing w:before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sz w:val="28"/>
          <w:szCs w:val="28"/>
        </w:rPr>
        <w:t>1. </w:t>
      </w:r>
      <w:r w:rsidRPr="002F7A10">
        <w:rPr>
          <w:sz w:val="28"/>
          <w:szCs w:val="28"/>
        </w:rPr>
        <w:t xml:space="preserve">Внести в Устав городского округа закрытого административно-территориального образования Северск Томской области, принятый Решением сессии Собрания народных представителей ЗАТО Северск </w:t>
      </w:r>
      <w:r w:rsidR="004B5CCC">
        <w:rPr>
          <w:sz w:val="28"/>
          <w:szCs w:val="28"/>
        </w:rPr>
        <w:t xml:space="preserve">                              </w:t>
      </w:r>
      <w:r w:rsidRPr="002F7A10">
        <w:rPr>
          <w:sz w:val="28"/>
          <w:szCs w:val="28"/>
        </w:rPr>
        <w:t>от 12.04.2005 №</w:t>
      </w:r>
      <w:r w:rsidR="00275749">
        <w:rPr>
          <w:sz w:val="28"/>
          <w:szCs w:val="28"/>
        </w:rPr>
        <w:t xml:space="preserve"> </w:t>
      </w:r>
      <w:r w:rsidRPr="002F7A10">
        <w:rPr>
          <w:sz w:val="28"/>
          <w:szCs w:val="28"/>
        </w:rPr>
        <w:t>69/1</w:t>
      </w:r>
      <w:r>
        <w:rPr>
          <w:sz w:val="28"/>
          <w:szCs w:val="28"/>
        </w:rPr>
        <w:t>,</w:t>
      </w:r>
      <w:r w:rsidRPr="002F7A10">
        <w:rPr>
          <w:sz w:val="28"/>
          <w:szCs w:val="28"/>
        </w:rPr>
        <w:t xml:space="preserve"> изменени</w:t>
      </w:r>
      <w:r w:rsidR="0020202E">
        <w:rPr>
          <w:sz w:val="28"/>
          <w:szCs w:val="28"/>
        </w:rPr>
        <w:t xml:space="preserve">е, изложив часть 3 статьи 39 </w:t>
      </w:r>
      <w:r w:rsidR="00CD4306" w:rsidRPr="00AF386D">
        <w:rPr>
          <w:rFonts w:ascii="Times New Roman" w:eastAsia="Calibri" w:hAnsi="Times New Roman"/>
          <w:sz w:val="28"/>
          <w:szCs w:val="28"/>
        </w:rPr>
        <w:t>в следующей редакции:</w:t>
      </w:r>
    </w:p>
    <w:p w14:paraId="750B89CD" w14:textId="77777777" w:rsidR="00CD4306" w:rsidRPr="001E7C1F" w:rsidRDefault="00CD4306" w:rsidP="00CD4306">
      <w:pPr>
        <w:autoSpaceDE w:val="0"/>
        <w:autoSpaceDN w:val="0"/>
        <w:adjustRightInd w:val="0"/>
        <w:spacing w:before="0"/>
        <w:ind w:firstLine="709"/>
        <w:jc w:val="both"/>
        <w:rPr>
          <w:rFonts w:cs="Times New Roman CYR"/>
          <w:sz w:val="28"/>
          <w:szCs w:val="28"/>
        </w:rPr>
      </w:pPr>
      <w:r w:rsidRPr="001E7C1F">
        <w:rPr>
          <w:rFonts w:ascii="Times New Roman" w:eastAsia="Calibri" w:hAnsi="Times New Roman"/>
          <w:sz w:val="28"/>
          <w:szCs w:val="28"/>
        </w:rPr>
        <w:t>«3. </w:t>
      </w:r>
      <w:r w:rsidRPr="001E7C1F">
        <w:rPr>
          <w:rFonts w:cs="Times New Roman CYR"/>
          <w:sz w:val="28"/>
          <w:szCs w:val="28"/>
        </w:rPr>
        <w:t xml:space="preserve">В случае временного </w:t>
      </w:r>
      <w:r w:rsidR="00202A3C">
        <w:rPr>
          <w:rFonts w:cs="Times New Roman CYR"/>
          <w:sz w:val="28"/>
          <w:szCs w:val="28"/>
        </w:rPr>
        <w:t>отсутствия Мэра его полномочия</w:t>
      </w:r>
      <w:r w:rsidRPr="001E7C1F">
        <w:rPr>
          <w:rFonts w:cs="Times New Roman CYR"/>
          <w:sz w:val="28"/>
          <w:szCs w:val="28"/>
        </w:rPr>
        <w:t xml:space="preserve"> временно исполняет первый заместитель Мэра, а в случае отсутствия первого заместителя Мэра </w:t>
      </w:r>
      <w:r w:rsidR="0020202E">
        <w:rPr>
          <w:rFonts w:cs="Times New Roman CYR"/>
          <w:sz w:val="28"/>
          <w:szCs w:val="28"/>
        </w:rPr>
        <w:t xml:space="preserve">или невозможности исполнения им должностных обязанностей </w:t>
      </w:r>
      <w:r w:rsidRPr="001E7C1F">
        <w:rPr>
          <w:rFonts w:cs="Times New Roman CYR"/>
          <w:sz w:val="28"/>
          <w:szCs w:val="28"/>
        </w:rPr>
        <w:t xml:space="preserve">– </w:t>
      </w:r>
      <w:r w:rsidR="0020202E">
        <w:rPr>
          <w:rFonts w:cs="Times New Roman CYR"/>
          <w:sz w:val="28"/>
          <w:szCs w:val="28"/>
        </w:rPr>
        <w:t>од</w:t>
      </w:r>
      <w:r w:rsidR="00601C3D">
        <w:rPr>
          <w:rFonts w:cs="Times New Roman CYR"/>
          <w:sz w:val="28"/>
          <w:szCs w:val="28"/>
        </w:rPr>
        <w:t>ин</w:t>
      </w:r>
      <w:r w:rsidR="0020202E">
        <w:rPr>
          <w:rFonts w:cs="Times New Roman CYR"/>
          <w:sz w:val="28"/>
          <w:szCs w:val="28"/>
        </w:rPr>
        <w:t xml:space="preserve"> из заместителей Мэра в соответствии с правовыми актами Мэра, устанавливающими распределение полномочий в Администрации ЗАТО Северск</w:t>
      </w:r>
      <w:r w:rsidRPr="001E7C1F">
        <w:rPr>
          <w:rFonts w:cs="Times New Roman CYR"/>
          <w:sz w:val="28"/>
          <w:szCs w:val="28"/>
        </w:rPr>
        <w:t>.</w:t>
      </w:r>
    </w:p>
    <w:p w14:paraId="56B264CC" w14:textId="77777777" w:rsidR="00CD4306" w:rsidRPr="001E7C1F" w:rsidRDefault="00CD4306" w:rsidP="00CD4306">
      <w:pPr>
        <w:autoSpaceDE w:val="0"/>
        <w:autoSpaceDN w:val="0"/>
        <w:adjustRightInd w:val="0"/>
        <w:spacing w:before="0"/>
        <w:ind w:firstLine="709"/>
        <w:jc w:val="both"/>
        <w:rPr>
          <w:rFonts w:cs="Times New Roman CYR"/>
          <w:sz w:val="28"/>
          <w:szCs w:val="28"/>
        </w:rPr>
      </w:pPr>
      <w:r w:rsidRPr="001E7C1F">
        <w:rPr>
          <w:rFonts w:cs="Times New Roman CYR"/>
          <w:sz w:val="28"/>
          <w:szCs w:val="28"/>
        </w:rPr>
        <w:t xml:space="preserve">В случае досрочного прекращения полномочий Мэра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</w:t>
      </w:r>
      <w:r w:rsidR="0020202E">
        <w:rPr>
          <w:rFonts w:cs="Times New Roman CYR"/>
          <w:sz w:val="28"/>
          <w:szCs w:val="28"/>
        </w:rPr>
        <w:t xml:space="preserve">до вступления в должность вновь избранного Мэра </w:t>
      </w:r>
      <w:r w:rsidRPr="001E7C1F">
        <w:rPr>
          <w:rFonts w:cs="Times New Roman CYR"/>
          <w:sz w:val="28"/>
          <w:szCs w:val="28"/>
        </w:rPr>
        <w:t xml:space="preserve">исполняет первый заместитель Мэра, а в случае отсутствия первого заместителя Мэра </w:t>
      </w:r>
      <w:r w:rsidR="0020202E">
        <w:rPr>
          <w:rFonts w:cs="Times New Roman CYR"/>
          <w:sz w:val="28"/>
          <w:szCs w:val="28"/>
        </w:rPr>
        <w:t xml:space="preserve">или невозможности исполнения им должностных обязанностей </w:t>
      </w:r>
      <w:r w:rsidRPr="001E7C1F">
        <w:rPr>
          <w:rFonts w:cs="Times New Roman CYR"/>
          <w:sz w:val="28"/>
          <w:szCs w:val="28"/>
        </w:rPr>
        <w:t>- один из заместителей Мэра</w:t>
      </w:r>
      <w:r w:rsidR="00D67231">
        <w:rPr>
          <w:rFonts w:cs="Times New Roman CYR"/>
          <w:sz w:val="28"/>
          <w:szCs w:val="28"/>
        </w:rPr>
        <w:t xml:space="preserve"> </w:t>
      </w:r>
      <w:r w:rsidRPr="001E7C1F">
        <w:rPr>
          <w:rFonts w:cs="Times New Roman CYR"/>
          <w:sz w:val="28"/>
          <w:szCs w:val="28"/>
        </w:rPr>
        <w:t xml:space="preserve"> </w:t>
      </w:r>
      <w:r w:rsidR="00D67231">
        <w:rPr>
          <w:rFonts w:cs="Times New Roman CYR"/>
          <w:sz w:val="28"/>
          <w:szCs w:val="28"/>
        </w:rPr>
        <w:t xml:space="preserve">в соответствии с правовыми актами </w:t>
      </w:r>
      <w:r w:rsidR="00D67231">
        <w:rPr>
          <w:rFonts w:cs="Times New Roman CYR"/>
          <w:sz w:val="28"/>
          <w:szCs w:val="28"/>
        </w:rPr>
        <w:lastRenderedPageBreak/>
        <w:t>Мэра, устанавливающими распределение полномочий в Администрации ЗАТО Северск</w:t>
      </w:r>
      <w:r w:rsidR="00D67231" w:rsidRPr="001E7C1F">
        <w:rPr>
          <w:rFonts w:cs="Times New Roman CYR"/>
          <w:sz w:val="28"/>
          <w:szCs w:val="28"/>
        </w:rPr>
        <w:t>.</w:t>
      </w:r>
      <w:r w:rsidRPr="001E7C1F">
        <w:rPr>
          <w:rFonts w:cs="Times New Roman CYR"/>
          <w:sz w:val="28"/>
          <w:szCs w:val="28"/>
        </w:rPr>
        <w:t>».</w:t>
      </w:r>
      <w:r w:rsidRPr="001E7C1F">
        <w:rPr>
          <w:rFonts w:ascii="Times New Roman" w:eastAsia="Calibri" w:hAnsi="Times New Roman"/>
          <w:sz w:val="28"/>
          <w:szCs w:val="28"/>
        </w:rPr>
        <w:t> </w:t>
      </w:r>
    </w:p>
    <w:p w14:paraId="14D1D289" w14:textId="77777777" w:rsidR="00AC5A37" w:rsidRPr="002D6728" w:rsidRDefault="002D6728" w:rsidP="005975B6">
      <w:pPr>
        <w:tabs>
          <w:tab w:val="left" w:pos="0"/>
        </w:tabs>
        <w:autoSpaceDE w:val="0"/>
        <w:autoSpaceDN w:val="0"/>
        <w:adjustRightInd w:val="0"/>
        <w:spacing w:before="0"/>
        <w:ind w:firstLine="720"/>
        <w:jc w:val="both"/>
        <w:rPr>
          <w:color w:val="000000"/>
          <w:sz w:val="28"/>
          <w:szCs w:val="28"/>
        </w:rPr>
      </w:pPr>
      <w:r w:rsidRPr="002D6728">
        <w:rPr>
          <w:color w:val="000000"/>
          <w:sz w:val="28"/>
          <w:szCs w:val="28"/>
        </w:rPr>
        <w:t>2. Настоящее Решение вступает в силу после его официального опубликования</w:t>
      </w:r>
      <w:r w:rsidR="005975B6">
        <w:rPr>
          <w:color w:val="000000"/>
          <w:sz w:val="28"/>
          <w:szCs w:val="28"/>
        </w:rPr>
        <w:t>.</w:t>
      </w:r>
      <w:r w:rsidRPr="002D6728">
        <w:rPr>
          <w:color w:val="000000"/>
          <w:sz w:val="28"/>
          <w:szCs w:val="28"/>
        </w:rPr>
        <w:t xml:space="preserve"> </w:t>
      </w:r>
    </w:p>
    <w:p w14:paraId="50867EE0" w14:textId="77777777" w:rsidR="002D6728" w:rsidRDefault="005975B6" w:rsidP="002D6728">
      <w:pPr>
        <w:tabs>
          <w:tab w:val="left" w:pos="0"/>
        </w:tabs>
        <w:spacing w:before="0" w:line="240" w:lineRule="atLeast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2D6728" w:rsidRPr="002D6728">
        <w:rPr>
          <w:color w:val="000000"/>
          <w:sz w:val="28"/>
          <w:szCs w:val="28"/>
        </w:rPr>
        <w:t>. </w:t>
      </w:r>
      <w:r w:rsidR="002D6728" w:rsidRPr="00EB7452">
        <w:rPr>
          <w:sz w:val="28"/>
          <w:szCs w:val="28"/>
        </w:rPr>
        <w:t xml:space="preserve">Опубликовать Решение в средстве массовой информации «Официальные </w:t>
      </w:r>
      <w:r w:rsidR="002D6728">
        <w:rPr>
          <w:sz w:val="28"/>
          <w:szCs w:val="28"/>
        </w:rPr>
        <w:t>бюллетень муниципальных правовых актов</w:t>
      </w:r>
      <w:r w:rsidR="002D6728" w:rsidRPr="00EB7452">
        <w:rPr>
          <w:sz w:val="28"/>
          <w:szCs w:val="28"/>
        </w:rPr>
        <w:t xml:space="preserve"> ЗАТО Северск» </w:t>
      </w:r>
      <w:r w:rsidR="004B5CCC">
        <w:rPr>
          <w:sz w:val="28"/>
          <w:szCs w:val="28"/>
        </w:rPr>
        <w:t xml:space="preserve">                   </w:t>
      </w:r>
      <w:r w:rsidR="002D6728" w:rsidRPr="00EB7452">
        <w:rPr>
          <w:sz w:val="28"/>
          <w:szCs w:val="28"/>
        </w:rPr>
        <w:t xml:space="preserve">и разместить в информационно-телекоммуникационной сети «Интернет» </w:t>
      </w:r>
      <w:r w:rsidR="004B5CCC">
        <w:rPr>
          <w:sz w:val="28"/>
          <w:szCs w:val="28"/>
        </w:rPr>
        <w:t xml:space="preserve">                  </w:t>
      </w:r>
      <w:r w:rsidR="002D6728" w:rsidRPr="00EB7452">
        <w:rPr>
          <w:sz w:val="28"/>
          <w:szCs w:val="28"/>
        </w:rPr>
        <w:t>на официальном сайте Думы ЗАТО Северск (</w:t>
      </w:r>
      <w:hyperlink r:id="rId8" w:history="1">
        <w:r w:rsidR="002D6728" w:rsidRPr="00EB7452">
          <w:rPr>
            <w:rStyle w:val="a9"/>
            <w:color w:val="auto"/>
            <w:sz w:val="28"/>
            <w:szCs w:val="28"/>
            <w:u w:val="none"/>
          </w:rPr>
          <w:t>http://duma-seversk.ru</w:t>
        </w:r>
      </w:hyperlink>
      <w:r w:rsidR="002D6728" w:rsidRPr="00EB7452">
        <w:rPr>
          <w:sz w:val="28"/>
          <w:szCs w:val="28"/>
        </w:rPr>
        <w:t>)</w:t>
      </w:r>
      <w:r w:rsidR="002D6728">
        <w:rPr>
          <w:sz w:val="28"/>
          <w:szCs w:val="28"/>
        </w:rPr>
        <w:t xml:space="preserve"> </w:t>
      </w:r>
      <w:r w:rsidR="004B5CCC">
        <w:rPr>
          <w:sz w:val="28"/>
          <w:szCs w:val="28"/>
        </w:rPr>
        <w:t xml:space="preserve">                                     </w:t>
      </w:r>
      <w:r w:rsidR="002D6728">
        <w:rPr>
          <w:sz w:val="28"/>
          <w:szCs w:val="28"/>
        </w:rPr>
        <w:t>и официальном сайте Администрации ЗАТО Северск (</w:t>
      </w:r>
      <w:hyperlink r:id="rId9" w:history="1">
        <w:r w:rsidR="002D6728" w:rsidRPr="00EB7452">
          <w:rPr>
            <w:rStyle w:val="a9"/>
            <w:color w:val="auto"/>
            <w:sz w:val="28"/>
            <w:szCs w:val="28"/>
            <w:u w:val="none"/>
            <w:lang w:val="en-US"/>
          </w:rPr>
          <w:t>https</w:t>
        </w:r>
        <w:r w:rsidR="002D6728" w:rsidRPr="00EB7452">
          <w:rPr>
            <w:rStyle w:val="a9"/>
            <w:color w:val="auto"/>
            <w:sz w:val="28"/>
            <w:szCs w:val="28"/>
            <w:u w:val="none"/>
          </w:rPr>
          <w:t>://зато-северск.рф</w:t>
        </w:r>
      </w:hyperlink>
      <w:r w:rsidR="002D6728">
        <w:rPr>
          <w:sz w:val="28"/>
          <w:szCs w:val="28"/>
        </w:rPr>
        <w:t>).</w:t>
      </w:r>
    </w:p>
    <w:p w14:paraId="52BE3E8D" w14:textId="77777777" w:rsidR="002D6728" w:rsidRDefault="002D6728" w:rsidP="002D6728">
      <w:pPr>
        <w:tabs>
          <w:tab w:val="left" w:pos="0"/>
        </w:tabs>
        <w:spacing w:before="0" w:line="240" w:lineRule="atLeast"/>
        <w:jc w:val="both"/>
        <w:rPr>
          <w:sz w:val="28"/>
          <w:szCs w:val="28"/>
        </w:rPr>
      </w:pPr>
    </w:p>
    <w:p w14:paraId="677285A1" w14:textId="77777777" w:rsidR="002D6728" w:rsidRDefault="002D6728" w:rsidP="002D6728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14:paraId="2F7D6C99" w14:textId="77777777" w:rsidR="009C1A6E" w:rsidRDefault="002D6728" w:rsidP="002D6728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ЗАТО Северск   </w:t>
      </w:r>
      <w:r w:rsidR="009C1A6E">
        <w:rPr>
          <w:sz w:val="28"/>
          <w:szCs w:val="28"/>
        </w:rPr>
        <w:t xml:space="preserve">                                         Мэр ЗАТО Северск</w:t>
      </w:r>
      <w:r>
        <w:rPr>
          <w:sz w:val="28"/>
          <w:szCs w:val="28"/>
        </w:rPr>
        <w:t xml:space="preserve">                                                  </w:t>
      </w:r>
    </w:p>
    <w:p w14:paraId="79BBEDC3" w14:textId="77777777" w:rsidR="002D6728" w:rsidRDefault="009C1A6E" w:rsidP="002D6728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r w:rsidR="002D6728">
        <w:rPr>
          <w:sz w:val="28"/>
          <w:szCs w:val="28"/>
        </w:rPr>
        <w:t>Г.А.Шамин</w:t>
      </w:r>
      <w:r>
        <w:rPr>
          <w:sz w:val="28"/>
          <w:szCs w:val="28"/>
        </w:rPr>
        <w:t xml:space="preserve">                                                     Н.В.Диденко   </w:t>
      </w:r>
    </w:p>
    <w:p w14:paraId="399D5D48" w14:textId="77777777" w:rsidR="002D6728" w:rsidRDefault="002D6728" w:rsidP="002D6728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14:paraId="65106E58" w14:textId="77777777" w:rsidR="002D6728" w:rsidRDefault="002D6728" w:rsidP="002D6728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14:paraId="426601FB" w14:textId="77777777" w:rsidR="002D6728" w:rsidRDefault="002D6728" w:rsidP="002D6728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</w:p>
    <w:p w14:paraId="5E66D61E" w14:textId="77777777" w:rsidR="004B5CCC" w:rsidRDefault="004B5CCC" w:rsidP="002D6728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14:paraId="2A31383B" w14:textId="77777777" w:rsidR="00AF386D" w:rsidRDefault="00AF386D" w:rsidP="009C1A6E">
      <w:pPr>
        <w:tabs>
          <w:tab w:val="left" w:pos="0"/>
        </w:tabs>
        <w:spacing w:line="240" w:lineRule="atLeast"/>
        <w:jc w:val="right"/>
        <w:rPr>
          <w:sz w:val="28"/>
          <w:szCs w:val="28"/>
        </w:rPr>
      </w:pPr>
    </w:p>
    <w:p w14:paraId="3D470886" w14:textId="77777777" w:rsidR="00AF386D" w:rsidRDefault="00AF386D" w:rsidP="009C1A6E">
      <w:pPr>
        <w:tabs>
          <w:tab w:val="left" w:pos="0"/>
        </w:tabs>
        <w:spacing w:line="240" w:lineRule="atLeast"/>
        <w:jc w:val="right"/>
        <w:rPr>
          <w:sz w:val="28"/>
          <w:szCs w:val="28"/>
        </w:rPr>
      </w:pPr>
    </w:p>
    <w:p w14:paraId="691ED565" w14:textId="77777777" w:rsidR="00AF386D" w:rsidRDefault="00AF386D" w:rsidP="009C1A6E">
      <w:pPr>
        <w:tabs>
          <w:tab w:val="left" w:pos="0"/>
        </w:tabs>
        <w:spacing w:line="240" w:lineRule="atLeast"/>
        <w:jc w:val="right"/>
        <w:rPr>
          <w:sz w:val="28"/>
          <w:szCs w:val="28"/>
        </w:rPr>
      </w:pPr>
    </w:p>
    <w:p w14:paraId="5EED5FED" w14:textId="77777777" w:rsidR="00AF386D" w:rsidRDefault="00AF386D" w:rsidP="009C1A6E">
      <w:pPr>
        <w:tabs>
          <w:tab w:val="left" w:pos="0"/>
        </w:tabs>
        <w:spacing w:line="240" w:lineRule="atLeast"/>
        <w:jc w:val="right"/>
        <w:rPr>
          <w:sz w:val="28"/>
          <w:szCs w:val="28"/>
        </w:rPr>
      </w:pPr>
    </w:p>
    <w:p w14:paraId="5385F7F0" w14:textId="77777777" w:rsidR="00AF386D" w:rsidRDefault="00AF386D" w:rsidP="009C1A6E">
      <w:pPr>
        <w:tabs>
          <w:tab w:val="left" w:pos="0"/>
        </w:tabs>
        <w:spacing w:line="240" w:lineRule="atLeast"/>
        <w:jc w:val="right"/>
        <w:rPr>
          <w:sz w:val="28"/>
          <w:szCs w:val="28"/>
        </w:rPr>
      </w:pPr>
    </w:p>
    <w:p w14:paraId="5585A128" w14:textId="77777777" w:rsidR="00AF386D" w:rsidRDefault="00AF386D" w:rsidP="009C1A6E">
      <w:pPr>
        <w:tabs>
          <w:tab w:val="left" w:pos="0"/>
        </w:tabs>
        <w:spacing w:line="240" w:lineRule="atLeast"/>
        <w:jc w:val="right"/>
        <w:rPr>
          <w:sz w:val="28"/>
          <w:szCs w:val="28"/>
        </w:rPr>
      </w:pPr>
    </w:p>
    <w:p w14:paraId="028455C0" w14:textId="77777777" w:rsidR="00AF386D" w:rsidRDefault="00AF386D" w:rsidP="009C1A6E">
      <w:pPr>
        <w:tabs>
          <w:tab w:val="left" w:pos="0"/>
        </w:tabs>
        <w:spacing w:line="240" w:lineRule="atLeast"/>
        <w:jc w:val="right"/>
        <w:rPr>
          <w:sz w:val="28"/>
          <w:szCs w:val="28"/>
        </w:rPr>
      </w:pPr>
    </w:p>
    <w:p w14:paraId="29DA4E8A" w14:textId="77777777" w:rsidR="00AF386D" w:rsidRDefault="00AF386D" w:rsidP="009C1A6E">
      <w:pPr>
        <w:tabs>
          <w:tab w:val="left" w:pos="0"/>
        </w:tabs>
        <w:spacing w:line="240" w:lineRule="atLeast"/>
        <w:jc w:val="right"/>
        <w:rPr>
          <w:sz w:val="28"/>
          <w:szCs w:val="28"/>
        </w:rPr>
      </w:pPr>
    </w:p>
    <w:p w14:paraId="3703C8EC" w14:textId="77777777" w:rsidR="00AF386D" w:rsidRDefault="00AF386D" w:rsidP="009C1A6E">
      <w:pPr>
        <w:tabs>
          <w:tab w:val="left" w:pos="0"/>
        </w:tabs>
        <w:spacing w:line="240" w:lineRule="atLeast"/>
        <w:jc w:val="right"/>
        <w:rPr>
          <w:sz w:val="28"/>
          <w:szCs w:val="28"/>
        </w:rPr>
      </w:pPr>
    </w:p>
    <w:p w14:paraId="273FC679" w14:textId="77777777" w:rsidR="00AF386D" w:rsidRDefault="00AF386D" w:rsidP="009C1A6E">
      <w:pPr>
        <w:tabs>
          <w:tab w:val="left" w:pos="0"/>
        </w:tabs>
        <w:spacing w:line="240" w:lineRule="atLeast"/>
        <w:jc w:val="right"/>
        <w:rPr>
          <w:sz w:val="28"/>
          <w:szCs w:val="28"/>
        </w:rPr>
      </w:pPr>
    </w:p>
    <w:p w14:paraId="54ADE766" w14:textId="77777777" w:rsidR="005D4F26" w:rsidRDefault="005D4F26" w:rsidP="002D6728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14:paraId="2E930CEC" w14:textId="77777777" w:rsidR="001B6374" w:rsidRDefault="001B6374" w:rsidP="002D6728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14:paraId="5A637D8B" w14:textId="77777777" w:rsidR="001B6374" w:rsidRDefault="001B6374" w:rsidP="002D6728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14:paraId="35D42619" w14:textId="77777777" w:rsidR="001B6374" w:rsidRDefault="001B6374" w:rsidP="002D6728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14:paraId="26C65670" w14:textId="77777777" w:rsidR="001B6374" w:rsidRDefault="001B6374" w:rsidP="002D6728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14:paraId="21EED9DC" w14:textId="77777777" w:rsidR="001B6374" w:rsidRDefault="001B6374" w:rsidP="002D6728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14:paraId="63289839" w14:textId="77777777" w:rsidR="001B6374" w:rsidRDefault="001B6374" w:rsidP="002D6728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14:paraId="2764B19A" w14:textId="77777777" w:rsidR="001B6374" w:rsidRDefault="001B6374" w:rsidP="001B6374">
      <w:pPr>
        <w:tabs>
          <w:tab w:val="left" w:pos="0"/>
        </w:tabs>
        <w:spacing w:line="240" w:lineRule="atLeast"/>
        <w:jc w:val="right"/>
        <w:rPr>
          <w:sz w:val="28"/>
          <w:szCs w:val="28"/>
        </w:rPr>
      </w:pPr>
      <w:r>
        <w:rPr>
          <w:sz w:val="28"/>
          <w:szCs w:val="28"/>
        </w:rPr>
        <w:t>2</w:t>
      </w:r>
    </w:p>
    <w:p w14:paraId="5CFE3430" w14:textId="77777777" w:rsidR="005D4F26" w:rsidRDefault="005D4F26" w:rsidP="002D6728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14:paraId="1F250E13" w14:textId="77777777" w:rsidR="005D4F26" w:rsidRDefault="005D4F26" w:rsidP="002D6728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14:paraId="6B99B34F" w14:textId="77777777" w:rsidR="005D4F26" w:rsidRDefault="005D4F26" w:rsidP="002D6728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14:paraId="0280D7B0" w14:textId="77777777" w:rsidR="005D4F26" w:rsidRDefault="005D4F26" w:rsidP="002D6728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14:paraId="23DF2353" w14:textId="77777777" w:rsidR="005D4F26" w:rsidRDefault="005D4F26" w:rsidP="002D6728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14:paraId="425AFD53" w14:textId="77777777" w:rsidR="005D4F26" w:rsidRDefault="005D4F26" w:rsidP="002D6728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14:paraId="37B51F49" w14:textId="77777777" w:rsidR="005D4F26" w:rsidRDefault="005D4F26" w:rsidP="002D6728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14:paraId="3A7E0DF5" w14:textId="77777777" w:rsidR="005D4F26" w:rsidRDefault="005D4F26" w:rsidP="002D6728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14:paraId="10EA5310" w14:textId="77777777" w:rsidR="005D4F26" w:rsidRDefault="005D4F26" w:rsidP="002D6728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14:paraId="0881453D" w14:textId="77777777" w:rsidR="005D4F26" w:rsidRDefault="005D4F26" w:rsidP="002D6728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14:paraId="6249E004" w14:textId="77777777" w:rsidR="005D4F26" w:rsidRDefault="005D4F26" w:rsidP="002D6728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14:paraId="4723F5C2" w14:textId="77777777" w:rsidR="005D4F26" w:rsidRDefault="005D4F26" w:rsidP="002D6728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14:paraId="4997FA6E" w14:textId="77777777" w:rsidR="009C034E" w:rsidRDefault="009C034E" w:rsidP="009C034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14:paraId="666F1777" w14:textId="77777777" w:rsidR="00D67231" w:rsidRDefault="00D67231" w:rsidP="009C034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14:paraId="4EE41156" w14:textId="77777777" w:rsidR="00D67231" w:rsidRDefault="00D67231" w:rsidP="009C034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14:paraId="1E79F9AB" w14:textId="77777777" w:rsidR="00D67231" w:rsidRDefault="00D67231" w:rsidP="009C034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14:paraId="486BDE67" w14:textId="77777777" w:rsidR="00D67231" w:rsidRDefault="00D67231" w:rsidP="009C034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14:paraId="6D3FE19E" w14:textId="77777777" w:rsidR="00D67231" w:rsidRDefault="00D67231" w:rsidP="009C034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14:paraId="46BF6030" w14:textId="77777777" w:rsidR="00D67231" w:rsidRDefault="00D67231" w:rsidP="009C034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14:paraId="36D9D998" w14:textId="77777777" w:rsidR="00D67231" w:rsidRDefault="00D67231" w:rsidP="009C034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14:paraId="5E7D72FC" w14:textId="77777777" w:rsidR="009C034E" w:rsidRDefault="009C034E" w:rsidP="009C034E">
      <w:pPr>
        <w:shd w:val="clear" w:color="auto" w:fill="FFFFFF"/>
        <w:tabs>
          <w:tab w:val="left" w:pos="787"/>
        </w:tabs>
        <w:spacing w:before="0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Заместитель Мэра ЗАТО Северск –</w:t>
      </w:r>
    </w:p>
    <w:p w14:paraId="0DB1146D" w14:textId="77777777" w:rsidR="009C034E" w:rsidRDefault="009C034E" w:rsidP="009C034E">
      <w:pPr>
        <w:shd w:val="clear" w:color="auto" w:fill="FFFFFF"/>
        <w:tabs>
          <w:tab w:val="left" w:pos="787"/>
        </w:tabs>
        <w:spacing w:before="0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Управляющий делами Администрации</w:t>
      </w:r>
    </w:p>
    <w:p w14:paraId="5D695C22" w14:textId="77777777" w:rsidR="009C034E" w:rsidRDefault="009C034E" w:rsidP="009C034E">
      <w:pPr>
        <w:shd w:val="clear" w:color="auto" w:fill="FFFFFF"/>
        <w:tabs>
          <w:tab w:val="left" w:pos="787"/>
        </w:tabs>
        <w:spacing w:before="0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__________________  В.В.Коваленко</w:t>
      </w:r>
    </w:p>
    <w:p w14:paraId="2E006995" w14:textId="77777777" w:rsidR="009C034E" w:rsidRDefault="009C034E" w:rsidP="009C034E">
      <w:pPr>
        <w:spacing w:before="0"/>
        <w:rPr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«______»_______________202</w:t>
      </w:r>
      <w:r w:rsidR="00D67231">
        <w:rPr>
          <w:color w:val="000000"/>
          <w:spacing w:val="-5"/>
          <w:sz w:val="28"/>
          <w:szCs w:val="28"/>
        </w:rPr>
        <w:t>4</w:t>
      </w:r>
      <w:r>
        <w:rPr>
          <w:color w:val="000000"/>
          <w:spacing w:val="-5"/>
          <w:sz w:val="28"/>
          <w:szCs w:val="28"/>
        </w:rPr>
        <w:t xml:space="preserve"> г.</w:t>
      </w:r>
    </w:p>
    <w:p w14:paraId="60DF3BD0" w14:textId="77777777" w:rsidR="009C034E" w:rsidRPr="008E2C93" w:rsidRDefault="009C034E" w:rsidP="009C034E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Cs w:val="28"/>
        </w:rPr>
      </w:pPr>
    </w:p>
    <w:p w14:paraId="6F068DBA" w14:textId="77777777" w:rsidR="009C034E" w:rsidRDefault="009C034E" w:rsidP="009C034E">
      <w:pPr>
        <w:shd w:val="clear" w:color="auto" w:fill="FFFFFF"/>
        <w:tabs>
          <w:tab w:val="left" w:pos="787"/>
        </w:tabs>
        <w:spacing w:before="0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Председатель Правового комитета</w:t>
      </w:r>
    </w:p>
    <w:p w14:paraId="6977F960" w14:textId="77777777" w:rsidR="009C034E" w:rsidRDefault="009C034E" w:rsidP="009C034E">
      <w:pPr>
        <w:shd w:val="clear" w:color="auto" w:fill="FFFFFF"/>
        <w:tabs>
          <w:tab w:val="left" w:pos="787"/>
        </w:tabs>
        <w:spacing w:before="0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__________________  Т.И.Солдатова</w:t>
      </w:r>
    </w:p>
    <w:p w14:paraId="3AA6CBCA" w14:textId="77777777" w:rsidR="009C034E" w:rsidRDefault="009C034E" w:rsidP="009C034E">
      <w:pPr>
        <w:spacing w:before="0"/>
        <w:rPr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«______»_______________202</w:t>
      </w:r>
      <w:r w:rsidR="00D67231">
        <w:rPr>
          <w:color w:val="000000"/>
          <w:spacing w:val="-5"/>
          <w:sz w:val="28"/>
          <w:szCs w:val="28"/>
        </w:rPr>
        <w:t>4</w:t>
      </w:r>
      <w:r>
        <w:rPr>
          <w:color w:val="000000"/>
          <w:spacing w:val="-5"/>
          <w:sz w:val="28"/>
          <w:szCs w:val="28"/>
        </w:rPr>
        <w:t xml:space="preserve"> г.</w:t>
      </w:r>
    </w:p>
    <w:p w14:paraId="2BE4DE26" w14:textId="77777777" w:rsidR="009C034E" w:rsidRPr="007D0732" w:rsidRDefault="009C034E" w:rsidP="009C034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14:paraId="062B2283" w14:textId="77777777" w:rsidR="009C034E" w:rsidRDefault="009C034E" w:rsidP="009C034E">
      <w:pPr>
        <w:shd w:val="clear" w:color="auto" w:fill="FFFFFF"/>
        <w:tabs>
          <w:tab w:val="left" w:pos="787"/>
        </w:tabs>
        <w:spacing w:before="0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Начальник Общего отдела</w:t>
      </w:r>
    </w:p>
    <w:p w14:paraId="3FD7B2BD" w14:textId="77777777" w:rsidR="009C034E" w:rsidRDefault="009C034E" w:rsidP="009C034E">
      <w:pPr>
        <w:shd w:val="clear" w:color="auto" w:fill="FFFFFF"/>
        <w:tabs>
          <w:tab w:val="left" w:pos="787"/>
        </w:tabs>
        <w:spacing w:before="0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__________________  </w:t>
      </w:r>
      <w:r w:rsidR="00D67231">
        <w:rPr>
          <w:color w:val="000000"/>
          <w:spacing w:val="-5"/>
          <w:sz w:val="28"/>
          <w:szCs w:val="28"/>
        </w:rPr>
        <w:t>В.В.Тартышный</w:t>
      </w:r>
    </w:p>
    <w:p w14:paraId="50F0CA83" w14:textId="77777777" w:rsidR="009C034E" w:rsidRDefault="009C034E" w:rsidP="009C034E">
      <w:pPr>
        <w:spacing w:before="0"/>
        <w:rPr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«______»_______________202</w:t>
      </w:r>
      <w:r w:rsidR="00D67231">
        <w:rPr>
          <w:color w:val="000000"/>
          <w:spacing w:val="-5"/>
          <w:sz w:val="28"/>
          <w:szCs w:val="28"/>
        </w:rPr>
        <w:t>4</w:t>
      </w:r>
      <w:r>
        <w:rPr>
          <w:color w:val="000000"/>
          <w:spacing w:val="-5"/>
          <w:sz w:val="28"/>
          <w:szCs w:val="28"/>
        </w:rPr>
        <w:t xml:space="preserve"> г.</w:t>
      </w:r>
    </w:p>
    <w:p w14:paraId="4095D2DD" w14:textId="77777777" w:rsidR="009C034E" w:rsidRPr="007D0732" w:rsidRDefault="009C034E" w:rsidP="009C034E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14:paraId="4EC748DE" w14:textId="77777777" w:rsidR="009C034E" w:rsidRPr="007D0732" w:rsidRDefault="009C034E" w:rsidP="009C034E">
      <w:pPr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7D0732">
        <w:rPr>
          <w:rFonts w:ascii="Times New Roman" w:hAnsi="Times New Roman"/>
          <w:sz w:val="28"/>
          <w:szCs w:val="28"/>
        </w:rPr>
        <w:t xml:space="preserve">  </w:t>
      </w:r>
    </w:p>
    <w:p w14:paraId="4E434BA8" w14:textId="77777777" w:rsidR="009C034E" w:rsidRDefault="009C034E" w:rsidP="009C034E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14:paraId="06BA522A" w14:textId="77777777" w:rsidR="009C034E" w:rsidRPr="00F3290C" w:rsidRDefault="009C034E" w:rsidP="009C034E">
      <w:pPr>
        <w:spacing w:before="0"/>
        <w:jc w:val="both"/>
        <w:rPr>
          <w:rFonts w:ascii="Times New Roman" w:hAnsi="Times New Roman"/>
          <w:sz w:val="24"/>
          <w:szCs w:val="24"/>
        </w:rPr>
      </w:pPr>
      <w:r w:rsidRPr="00F3290C">
        <w:rPr>
          <w:rFonts w:ascii="Times New Roman" w:hAnsi="Times New Roman"/>
          <w:sz w:val="24"/>
          <w:szCs w:val="24"/>
        </w:rPr>
        <w:t>Председатель Правового комитета</w:t>
      </w:r>
    </w:p>
    <w:p w14:paraId="34EEB87A" w14:textId="77777777" w:rsidR="009C034E" w:rsidRPr="00F3290C" w:rsidRDefault="009C034E" w:rsidP="009C034E">
      <w:pPr>
        <w:spacing w:before="0"/>
        <w:jc w:val="both"/>
        <w:rPr>
          <w:rFonts w:ascii="Times New Roman" w:hAnsi="Times New Roman"/>
          <w:sz w:val="24"/>
          <w:szCs w:val="24"/>
        </w:rPr>
      </w:pPr>
      <w:r w:rsidRPr="00F3290C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4527E208" w14:textId="77777777" w:rsidR="009C034E" w:rsidRPr="008437ED" w:rsidRDefault="00AC5A37" w:rsidP="009C034E">
      <w:pPr>
        <w:spacing w:befor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</w:t>
      </w:r>
      <w:r w:rsidR="009C034E" w:rsidRPr="008437ED">
        <w:rPr>
          <w:rFonts w:ascii="Times New Roman" w:hAnsi="Times New Roman"/>
          <w:sz w:val="24"/>
          <w:szCs w:val="24"/>
        </w:rPr>
        <w:t>Солдатова Татьяна Ивановна</w:t>
      </w:r>
    </w:p>
    <w:p w14:paraId="26173236" w14:textId="77777777" w:rsidR="009C034E" w:rsidRPr="008437ED" w:rsidRDefault="009C034E" w:rsidP="009C034E">
      <w:pPr>
        <w:spacing w:before="0"/>
        <w:jc w:val="both"/>
        <w:rPr>
          <w:rFonts w:ascii="Times New Roman" w:hAnsi="Times New Roman"/>
          <w:sz w:val="24"/>
          <w:szCs w:val="24"/>
        </w:rPr>
      </w:pPr>
      <w:r w:rsidRPr="008437ED">
        <w:rPr>
          <w:rFonts w:ascii="Times New Roman" w:hAnsi="Times New Roman"/>
          <w:sz w:val="24"/>
          <w:szCs w:val="24"/>
        </w:rPr>
        <w:t xml:space="preserve">(3823) 77 23 79 </w:t>
      </w:r>
    </w:p>
    <w:sectPr w:rsidR="009C034E" w:rsidRPr="008437ED" w:rsidSect="00937F60">
      <w:headerReference w:type="default" r:id="rId10"/>
      <w:headerReference w:type="first" r:id="rId11"/>
      <w:pgSz w:w="11906" w:h="16838"/>
      <w:pgMar w:top="1134" w:right="850" w:bottom="1134" w:left="1701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7A19E" w14:textId="77777777" w:rsidR="00592238" w:rsidRDefault="00592238" w:rsidP="0031792A">
      <w:pPr>
        <w:spacing w:before="0"/>
      </w:pPr>
      <w:r>
        <w:separator/>
      </w:r>
    </w:p>
  </w:endnote>
  <w:endnote w:type="continuationSeparator" w:id="0">
    <w:p w14:paraId="6E01AE1D" w14:textId="77777777" w:rsidR="00592238" w:rsidRDefault="00592238" w:rsidP="0031792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528117" w14:textId="77777777" w:rsidR="00592238" w:rsidRDefault="00592238" w:rsidP="0031792A">
      <w:pPr>
        <w:spacing w:before="0"/>
      </w:pPr>
      <w:r>
        <w:separator/>
      </w:r>
    </w:p>
  </w:footnote>
  <w:footnote w:type="continuationSeparator" w:id="0">
    <w:p w14:paraId="1832D888" w14:textId="77777777" w:rsidR="00592238" w:rsidRDefault="00592238" w:rsidP="0031792A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9E8DCE" w14:textId="77777777" w:rsidR="0031792A" w:rsidRPr="00E6290F" w:rsidRDefault="0031792A" w:rsidP="00E6290F">
    <w:pPr>
      <w:spacing w:before="0"/>
      <w:rPr>
        <w:rFonts w:ascii="Times New Roman" w:hAnsi="Times New Roman"/>
        <w:b/>
        <w:sz w:val="26"/>
        <w:szCs w:val="26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8F18C5" w14:textId="77777777" w:rsidR="00937F60" w:rsidRDefault="002D6728" w:rsidP="00937F60">
    <w:pPr>
      <w:tabs>
        <w:tab w:val="left" w:pos="4678"/>
      </w:tabs>
      <w:jc w:val="center"/>
      <w:rPr>
        <w:rFonts w:ascii="Times New Roman" w:hAnsi="Times New Roman"/>
        <w:lang w:val="en-US"/>
      </w:rPr>
    </w:pPr>
    <w:r>
      <w:rPr>
        <w:rFonts w:ascii="Times New Roman" w:hAnsi="Times New Roman"/>
        <w:noProof/>
      </w:rPr>
      <w:drawing>
        <wp:anchor distT="0" distB="0" distL="114300" distR="114300" simplePos="0" relativeHeight="251657728" behindDoc="0" locked="0" layoutInCell="1" allowOverlap="1" wp14:anchorId="343D0BAF" wp14:editId="24F6175C">
          <wp:simplePos x="0" y="0"/>
          <wp:positionH relativeFrom="column">
            <wp:posOffset>2729230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2" name="Рисунок 1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3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B600DA" w14:textId="77777777" w:rsidR="00937F60" w:rsidRDefault="00937F60" w:rsidP="00937F60">
    <w:pPr>
      <w:rPr>
        <w:rFonts w:ascii="Times New Roman" w:hAnsi="Times New Roman"/>
        <w:lang w:val="en-US"/>
      </w:rPr>
    </w:pPr>
  </w:p>
  <w:p w14:paraId="134B8962" w14:textId="77777777" w:rsidR="00937F60" w:rsidRPr="0031792A" w:rsidRDefault="002D6728" w:rsidP="002D6728">
    <w:pPr>
      <w:tabs>
        <w:tab w:val="left" w:pos="2326"/>
        <w:tab w:val="center" w:pos="4677"/>
      </w:tabs>
      <w:spacing w:before="0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sz w:val="22"/>
        <w:szCs w:val="22"/>
      </w:rPr>
      <w:tab/>
      <w:t xml:space="preserve">                             </w:t>
    </w:r>
    <w:r>
      <w:rPr>
        <w:rFonts w:ascii="Times New Roman" w:hAnsi="Times New Roman"/>
        <w:sz w:val="22"/>
        <w:szCs w:val="22"/>
      </w:rPr>
      <w:tab/>
    </w:r>
    <w:r w:rsidR="00937F60" w:rsidRPr="0031792A">
      <w:rPr>
        <w:rFonts w:ascii="Times New Roman" w:hAnsi="Times New Roman"/>
        <w:sz w:val="22"/>
        <w:szCs w:val="22"/>
      </w:rPr>
      <w:t>Томская область</w:t>
    </w:r>
    <w:r>
      <w:rPr>
        <w:rFonts w:ascii="Times New Roman" w:hAnsi="Times New Roman"/>
        <w:sz w:val="22"/>
        <w:szCs w:val="22"/>
      </w:rPr>
      <w:t xml:space="preserve">                                                       Проект</w:t>
    </w:r>
  </w:p>
  <w:p w14:paraId="53E23471" w14:textId="77777777" w:rsidR="00937F60" w:rsidRPr="0031792A" w:rsidRDefault="00937F60" w:rsidP="00937F60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14:paraId="2802A39A" w14:textId="77777777" w:rsidR="00937F60" w:rsidRPr="0031792A" w:rsidRDefault="00937F60" w:rsidP="00937F60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14:paraId="084B088A" w14:textId="77777777" w:rsidR="00937F60" w:rsidRPr="0031792A" w:rsidRDefault="00937F60" w:rsidP="00937F60">
    <w:pPr>
      <w:spacing w:after="120"/>
      <w:jc w:val="center"/>
      <w:rPr>
        <w:rFonts w:ascii="Times New Roman" w:hAnsi="Times New Roman"/>
        <w:b/>
        <w:sz w:val="26"/>
        <w:szCs w:val="26"/>
      </w:rPr>
    </w:pPr>
    <w:r>
      <w:rPr>
        <w:rFonts w:ascii="Times New Roman" w:hAnsi="Times New Roman"/>
        <w:b/>
        <w:sz w:val="26"/>
        <w:szCs w:val="26"/>
      </w:rPr>
      <w:t>ДУМА</w:t>
    </w:r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14:paraId="41935573" w14:textId="77777777" w:rsidR="00937F60" w:rsidRPr="00937F60" w:rsidRDefault="00937F60" w:rsidP="00937F60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5A6FAA"/>
    <w:multiLevelType w:val="hybridMultilevel"/>
    <w:tmpl w:val="3BE89B8C"/>
    <w:lvl w:ilvl="0" w:tplc="2B06FF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178913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728"/>
    <w:rsid w:val="0001192A"/>
    <w:rsid w:val="00043CB5"/>
    <w:rsid w:val="000574A4"/>
    <w:rsid w:val="000A6914"/>
    <w:rsid w:val="000D3A6B"/>
    <w:rsid w:val="00107AF4"/>
    <w:rsid w:val="00126E1E"/>
    <w:rsid w:val="00153E17"/>
    <w:rsid w:val="00186089"/>
    <w:rsid w:val="001B6374"/>
    <w:rsid w:val="001E7C1F"/>
    <w:rsid w:val="0020202E"/>
    <w:rsid w:val="00202A3C"/>
    <w:rsid w:val="00211F90"/>
    <w:rsid w:val="00275749"/>
    <w:rsid w:val="002B38D2"/>
    <w:rsid w:val="002D07C6"/>
    <w:rsid w:val="002D6728"/>
    <w:rsid w:val="0031792A"/>
    <w:rsid w:val="0033757E"/>
    <w:rsid w:val="00394BBA"/>
    <w:rsid w:val="00396D03"/>
    <w:rsid w:val="0041607D"/>
    <w:rsid w:val="0048072C"/>
    <w:rsid w:val="004A10DF"/>
    <w:rsid w:val="004A705C"/>
    <w:rsid w:val="004B5CCC"/>
    <w:rsid w:val="004C4B2A"/>
    <w:rsid w:val="004D2AFC"/>
    <w:rsid w:val="00530F8D"/>
    <w:rsid w:val="005469F2"/>
    <w:rsid w:val="00592238"/>
    <w:rsid w:val="00596786"/>
    <w:rsid w:val="005975B6"/>
    <w:rsid w:val="00597E97"/>
    <w:rsid w:val="005D4F26"/>
    <w:rsid w:val="005F3FDD"/>
    <w:rsid w:val="00601C3D"/>
    <w:rsid w:val="00610708"/>
    <w:rsid w:val="00703FE4"/>
    <w:rsid w:val="0073450E"/>
    <w:rsid w:val="00777099"/>
    <w:rsid w:val="007C6FCA"/>
    <w:rsid w:val="0085483A"/>
    <w:rsid w:val="00861444"/>
    <w:rsid w:val="008672A5"/>
    <w:rsid w:val="00897865"/>
    <w:rsid w:val="00907853"/>
    <w:rsid w:val="00924A26"/>
    <w:rsid w:val="00925D18"/>
    <w:rsid w:val="00937F60"/>
    <w:rsid w:val="009C034E"/>
    <w:rsid w:val="009C1A6E"/>
    <w:rsid w:val="009F29E0"/>
    <w:rsid w:val="00A41E83"/>
    <w:rsid w:val="00A93DB0"/>
    <w:rsid w:val="00AC2A59"/>
    <w:rsid w:val="00AC5A37"/>
    <w:rsid w:val="00AE064E"/>
    <w:rsid w:val="00AF3308"/>
    <w:rsid w:val="00AF386D"/>
    <w:rsid w:val="00AF5704"/>
    <w:rsid w:val="00B00E1F"/>
    <w:rsid w:val="00BC5486"/>
    <w:rsid w:val="00BE1314"/>
    <w:rsid w:val="00C14A2D"/>
    <w:rsid w:val="00C166DD"/>
    <w:rsid w:val="00C65DCE"/>
    <w:rsid w:val="00CC71AD"/>
    <w:rsid w:val="00CD4306"/>
    <w:rsid w:val="00D1538D"/>
    <w:rsid w:val="00D67231"/>
    <w:rsid w:val="00DB0FDD"/>
    <w:rsid w:val="00DB522B"/>
    <w:rsid w:val="00E234F5"/>
    <w:rsid w:val="00E23B5E"/>
    <w:rsid w:val="00E46235"/>
    <w:rsid w:val="00E6290F"/>
    <w:rsid w:val="00F204DE"/>
    <w:rsid w:val="00F4797A"/>
    <w:rsid w:val="00F516C8"/>
    <w:rsid w:val="00F969DB"/>
    <w:rsid w:val="00FB290E"/>
    <w:rsid w:val="00FE2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3DE90E2"/>
  <w15:chartTrackingRefBased/>
  <w15:docId w15:val="{C29B107D-5C5A-4326-9802-5AF70003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792A"/>
    <w:pPr>
      <w:spacing w:before="120"/>
    </w:pPr>
    <w:rPr>
      <w:rFonts w:ascii="Times New Roman CYR" w:eastAsia="Times New Roman" w:hAnsi="Times New Roman CYR"/>
    </w:rPr>
  </w:style>
  <w:style w:type="paragraph" w:styleId="3">
    <w:name w:val="heading 3"/>
    <w:basedOn w:val="a"/>
    <w:next w:val="a"/>
    <w:link w:val="30"/>
    <w:qFormat/>
    <w:rsid w:val="002D6728"/>
    <w:pPr>
      <w:keepNext/>
      <w:spacing w:before="240"/>
      <w:jc w:val="center"/>
      <w:outlineLvl w:val="2"/>
    </w:pPr>
    <w:rPr>
      <w:rFonts w:ascii="Times New Roman" w:hAnsi="Times New Roman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79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1792A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31792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1792A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31792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1792A"/>
    <w:rPr>
      <w:rFonts w:ascii="Tahoma" w:hAnsi="Tahoma" w:cs="Tahoma"/>
      <w:sz w:val="16"/>
      <w:szCs w:val="16"/>
      <w:lang w:eastAsia="en-US"/>
    </w:rPr>
  </w:style>
  <w:style w:type="character" w:styleId="a9">
    <w:name w:val="Hyperlink"/>
    <w:basedOn w:val="a0"/>
    <w:rsid w:val="0031792A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2D6728"/>
    <w:rPr>
      <w:rFonts w:ascii="Times New Roman" w:eastAsia="Times New Roman" w:hAnsi="Times New Roman"/>
      <w:b/>
      <w:sz w:val="22"/>
    </w:rPr>
  </w:style>
  <w:style w:type="paragraph" w:styleId="aa">
    <w:name w:val="List Paragraph"/>
    <w:basedOn w:val="a"/>
    <w:uiPriority w:val="34"/>
    <w:qFormat/>
    <w:rsid w:val="00AC5A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a-seversk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&#1079;&#1072;&#1090;&#1086;-&#1089;&#1077;&#1074;&#1077;&#1088;&#1089;&#1082;.&#1088;&#1092;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4;&#1091;&#1084;&#1072;\1%20&#1044;&#1091;&#1084;&#1072;%20&#1056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9A5AF-1008-4108-A484-AA90952E5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 Дума Решение</Template>
  <TotalTime>0</TotalTime>
  <Pages>3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Soldatova</dc:creator>
  <cp:keywords/>
  <cp:lastModifiedBy>Trofimova</cp:lastModifiedBy>
  <cp:revision>2</cp:revision>
  <cp:lastPrinted>2022-02-28T04:59:00Z</cp:lastPrinted>
  <dcterms:created xsi:type="dcterms:W3CDTF">2024-06-04T02:44:00Z</dcterms:created>
  <dcterms:modified xsi:type="dcterms:W3CDTF">2024-06-04T02:44:00Z</dcterms:modified>
</cp:coreProperties>
</file>