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01390" w14:textId="77777777" w:rsidR="00013901" w:rsidRPr="0055300D" w:rsidRDefault="00490D26" w:rsidP="00490D26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Приложение 1</w:t>
      </w:r>
    </w:p>
    <w:p w14:paraId="64FB713F" w14:textId="77777777" w:rsidR="00013901" w:rsidRPr="0055300D" w:rsidRDefault="00490D26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 xml:space="preserve">к </w:t>
      </w:r>
      <w:r w:rsidR="00013901" w:rsidRPr="0055300D">
        <w:rPr>
          <w:rFonts w:ascii="Times New Roman" w:eastAsia="Calibri" w:hAnsi="Times New Roman"/>
          <w:sz w:val="24"/>
          <w:szCs w:val="24"/>
          <w:lang w:eastAsia="en-US"/>
        </w:rPr>
        <w:t>постановлени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ю</w:t>
      </w:r>
    </w:p>
    <w:p w14:paraId="1D347A7F" w14:textId="77777777" w:rsidR="00013901" w:rsidRPr="0055300D" w:rsidRDefault="00013901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Администрации ЗАТО Северск</w:t>
      </w:r>
    </w:p>
    <w:p w14:paraId="014C103D" w14:textId="1FF9B3CE" w:rsidR="00013901" w:rsidRPr="0055300D" w:rsidRDefault="00013901" w:rsidP="000F6019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bookmarkStart w:id="0" w:name="_Hlk159235825"/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 w:rsidR="00A66EEE"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 w:rsidR="00A66EEE"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5E17AD2E" w14:textId="5B922137" w:rsidR="0046345A" w:rsidRDefault="0046345A" w:rsidP="0046345A">
      <w:pPr>
        <w:rPr>
          <w:sz w:val="24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10"/>
        <w:gridCol w:w="3874"/>
        <w:gridCol w:w="1136"/>
        <w:gridCol w:w="1136"/>
        <w:gridCol w:w="1136"/>
        <w:gridCol w:w="1136"/>
        <w:gridCol w:w="1136"/>
        <w:gridCol w:w="1204"/>
        <w:gridCol w:w="1204"/>
      </w:tblGrid>
      <w:tr w:rsidR="001E0556" w:rsidRPr="001E0556" w14:paraId="2151C2CA" w14:textId="77777777" w:rsidTr="00CF42E0">
        <w:trPr>
          <w:trHeight w:val="70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bookmarkEnd w:id="0"/>
          <w:p w14:paraId="432C9B61" w14:textId="6794428C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ПАСПОРТ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E0556" w:rsidRPr="001E0556" w14:paraId="2F12232C" w14:textId="77777777" w:rsidTr="00CF42E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8AA7E1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FB46032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5DB3335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485850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370C9A8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8F50EA4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C3F96E5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8CCFFE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142667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</w:tr>
      <w:tr w:rsidR="001E0556" w:rsidRPr="001E0556" w14:paraId="337F1021" w14:textId="77777777" w:rsidTr="00CF42E0">
        <w:trPr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DC1C1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2E4E4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</w:p>
        </w:tc>
      </w:tr>
      <w:tr w:rsidR="001E0556" w:rsidRPr="001E0556" w14:paraId="16AA4641" w14:textId="77777777" w:rsidTr="00CF42E0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A9D41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Cрок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8F833B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1E0556" w:rsidRPr="001E0556" w14:paraId="509CDF7E" w14:textId="77777777" w:rsidTr="00CF42E0">
        <w:trPr>
          <w:trHeight w:val="7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55DA9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AFCECA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E0556" w:rsidRPr="001E0556" w14:paraId="19CD2B36" w14:textId="77777777" w:rsidTr="00CF42E0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36C2E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DF4E5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1E0556" w:rsidRPr="001E0556" w14:paraId="6A62E460" w14:textId="77777777" w:rsidTr="00CF42E0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F74A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2B3A2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1E0556" w:rsidRPr="001E0556" w14:paraId="49A9F74F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E01A8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669D36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1E0556" w:rsidRPr="001E0556" w14:paraId="72145F5E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881719C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F03454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E0556" w:rsidRPr="001E0556" w14:paraId="224FE70F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9B85B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65C55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E0556" w:rsidRPr="001E0556" w14:paraId="5F2B635B" w14:textId="77777777" w:rsidTr="00CF42E0">
        <w:trPr>
          <w:trHeight w:val="14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5FDF1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F9CB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Повышение эффективности привлечения активной молодежи в интересах инновационного, социально ориентированного развития ЗАТО Северск</w:t>
            </w:r>
          </w:p>
        </w:tc>
      </w:tr>
      <w:tr w:rsidR="001E0556" w:rsidRPr="001E0556" w14:paraId="726FAE36" w14:textId="77777777" w:rsidTr="00CF42E0">
        <w:trPr>
          <w:trHeight w:val="5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8F7C4B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A001B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Реализация потенциала молодежи, создание условий для включения молодежи в социально-экономическую, политическую и культурную жизнь общества</w:t>
            </w:r>
          </w:p>
        </w:tc>
      </w:tr>
      <w:tr w:rsidR="001E0556" w:rsidRPr="001E0556" w14:paraId="0011CA5E" w14:textId="77777777" w:rsidTr="00CF42E0">
        <w:trPr>
          <w:trHeight w:val="11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B45CE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1BC57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131A8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DFE2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3C8FE3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8D04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0A30D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FFAEA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DBDF4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1E0556" w:rsidRPr="001E0556" w14:paraId="399DE155" w14:textId="77777777" w:rsidTr="00CF42E0">
        <w:trPr>
          <w:trHeight w:val="16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8D1944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0F2A7B" w14:textId="1E7977DA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DDA3E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E67C8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43770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39D4F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AB823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AE345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1AE3B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556" w:rsidRPr="001E0556" w14:paraId="55A6915F" w14:textId="77777777" w:rsidTr="00CF42E0">
        <w:trPr>
          <w:trHeight w:val="11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8DA402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DC644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FFA32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23D5B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CA4ADB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A6A60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3D092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95F5F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0AC14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556" w:rsidRPr="001E0556" w14:paraId="2326C05B" w14:textId="77777777" w:rsidTr="00CF42E0">
        <w:trPr>
          <w:trHeight w:val="11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223C0A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A2AA0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17C9F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F6D4C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4E8BA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511F1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22E53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C02E5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BFBF9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1E0556" w:rsidRPr="001E0556" w14:paraId="4E09EA7F" w14:textId="77777777" w:rsidTr="00D079C8">
        <w:trPr>
          <w:trHeight w:val="14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AE2021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346E3" w14:textId="319EF27D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мероприя</w:t>
            </w:r>
            <w:r w:rsidR="00D079C8">
              <w:rPr>
                <w:rFonts w:ascii="Times New Roman" w:hAnsi="Times New Roman"/>
                <w:sz w:val="24"/>
                <w:szCs w:val="24"/>
              </w:rPr>
              <w:t>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>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93557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1CE3B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182C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52E1D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AF9F6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82C3C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9E6EB4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1E0556" w:rsidRPr="001E0556" w14:paraId="462C5685" w14:textId="77777777" w:rsidTr="00CF42E0">
        <w:trPr>
          <w:trHeight w:val="21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D75F4C2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BA28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D6C5D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2339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6FECA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D64A3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EAC6E7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DD3D0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79F28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591FF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9347</w:t>
            </w:r>
          </w:p>
        </w:tc>
      </w:tr>
      <w:tr w:rsidR="001E0556" w:rsidRPr="001E0556" w14:paraId="25738072" w14:textId="77777777" w:rsidTr="00B33614">
        <w:trPr>
          <w:trHeight w:val="54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FFF59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DBAC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1. 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1E0556" w:rsidRPr="001E0556" w14:paraId="4ECF45B6" w14:textId="77777777" w:rsidTr="00B33614">
        <w:trPr>
          <w:trHeight w:val="5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135D92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F980C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2.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1E0556" w:rsidRPr="001E0556" w14:paraId="54F60243" w14:textId="77777777" w:rsidTr="00B33614">
        <w:trPr>
          <w:trHeight w:val="21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B2400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4EBEAE" w14:textId="3C05E944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1A2D055D" w14:textId="77777777" w:rsidTr="00B33614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CC19C9A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A1BF1A" w14:textId="42F814BA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50F200C2" w14:textId="77777777" w:rsidTr="00B33614">
        <w:trPr>
          <w:trHeight w:val="2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338E1C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DFB364" w14:textId="1D423AA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2946C9B0" w14:textId="77777777" w:rsidTr="00CF42E0">
        <w:trPr>
          <w:trHeight w:val="82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13EF0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C52C71" w14:textId="6D99C9B4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27A7AAEC" w14:textId="77777777" w:rsidTr="00CF42E0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B4284D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7AD0C3" w14:textId="0071549D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11306CE2" w14:textId="77777777" w:rsidTr="00B33614">
        <w:trPr>
          <w:trHeight w:val="11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54F0A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A13D7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BFCF4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0AB5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3A17C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FDC3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A0853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23A19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FBEFEF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484B42" w:rsidRPr="001E0556" w14:paraId="46D15230" w14:textId="77777777" w:rsidTr="00BE5D11">
        <w:trPr>
          <w:trHeight w:val="6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9CDD167" w14:textId="77777777" w:rsidR="00484B42" w:rsidRPr="001E0556" w:rsidRDefault="00484B42" w:rsidP="00484B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E711D8" w14:textId="77777777" w:rsidR="00484B42" w:rsidRPr="001E0556" w:rsidRDefault="00484B42" w:rsidP="00484B42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A45280" w14:textId="1E824A6A" w:rsidR="00484B42" w:rsidRPr="00484B42" w:rsidRDefault="00484B42" w:rsidP="00484B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4B42">
              <w:rPr>
                <w:sz w:val="24"/>
                <w:szCs w:val="24"/>
              </w:rPr>
              <w:t>425 495,08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FDD9D5" w14:textId="12273C1A" w:rsidR="00484B42" w:rsidRPr="00484B42" w:rsidRDefault="00484B42" w:rsidP="00484B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4B42">
              <w:rPr>
                <w:sz w:val="24"/>
                <w:szCs w:val="24"/>
              </w:rPr>
              <w:t>89 540,78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9A9859" w14:textId="66E3B53C" w:rsidR="00484B42" w:rsidRPr="00484B42" w:rsidRDefault="00484B42" w:rsidP="00484B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4B42">
              <w:rPr>
                <w:sz w:val="24"/>
                <w:szCs w:val="24"/>
              </w:rPr>
              <w:t>94 619,11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D34B40" w14:textId="24146C99" w:rsidR="00484B42" w:rsidRPr="00484B42" w:rsidRDefault="00484B42" w:rsidP="00484B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4B42">
              <w:rPr>
                <w:sz w:val="24"/>
                <w:szCs w:val="24"/>
              </w:rPr>
              <w:t>99 034,05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FAA394" w14:textId="419F0117" w:rsidR="00484B42" w:rsidRPr="00484B42" w:rsidRDefault="00484B42" w:rsidP="00484B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4B42">
              <w:rPr>
                <w:sz w:val="24"/>
                <w:szCs w:val="24"/>
              </w:rPr>
              <w:t>142 301,14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6229A1" w14:textId="01A66E51" w:rsidR="00484B42" w:rsidRPr="00484B42" w:rsidRDefault="00484B42" w:rsidP="00484B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4B42">
              <w:rPr>
                <w:sz w:val="24"/>
                <w:szCs w:val="24"/>
              </w:rPr>
              <w:t>107 738,35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E3B630" w14:textId="60B8E1A2" w:rsidR="00484B42" w:rsidRPr="00484B42" w:rsidRDefault="00484B42" w:rsidP="00484B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4B42">
              <w:rPr>
                <w:sz w:val="24"/>
                <w:szCs w:val="24"/>
              </w:rPr>
              <w:t>143 104,00</w:t>
            </w:r>
          </w:p>
        </w:tc>
      </w:tr>
      <w:tr w:rsidR="00D079C8" w:rsidRPr="001E0556" w14:paraId="05EFC59A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4AD3ED" w14:textId="77777777" w:rsidR="00D079C8" w:rsidRPr="001E0556" w:rsidRDefault="00D079C8" w:rsidP="00D079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B118CB" w14:textId="77777777" w:rsidR="00D079C8" w:rsidRPr="001E0556" w:rsidRDefault="00D079C8" w:rsidP="00D079C8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10FA96" w14:textId="5FB1F6C0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401 624,26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6A3A57" w14:textId="37178850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89 540,78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4CDA2D" w14:textId="3D61E401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94 619,11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5A9729" w14:textId="6C6B89B0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99 034,05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65DD2F" w14:textId="074E6037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118 430,32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E30D05" w14:textId="46F4C6A9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67 581,85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775475" w14:textId="4675FBB2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67 987,10</w:t>
            </w:r>
          </w:p>
        </w:tc>
      </w:tr>
      <w:tr w:rsidR="00D079C8" w:rsidRPr="001E0556" w14:paraId="405C1D67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7C6828" w14:textId="77777777" w:rsidR="00D079C8" w:rsidRPr="001E0556" w:rsidRDefault="00D079C8" w:rsidP="00D079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B49DBF" w14:textId="77777777" w:rsidR="00D079C8" w:rsidRPr="001E0556" w:rsidRDefault="00D079C8" w:rsidP="00D079C8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1492B6" w14:textId="09D7D5F3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4D205D" w14:textId="46342AB2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DF7E3A" w14:textId="4F3144B5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FA6D3B" w14:textId="2F7EBD88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3D5B6F" w14:textId="41FC2D52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9737C" w14:textId="3D15C525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0044CC" w14:textId="2E169ECD" w:rsidR="00D079C8" w:rsidRPr="0055300D" w:rsidRDefault="00D079C8" w:rsidP="00D0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</w:tr>
      <w:tr w:rsidR="0055300D" w:rsidRPr="001E0556" w14:paraId="2D391C3E" w14:textId="77777777" w:rsidTr="0055300D">
        <w:trPr>
          <w:trHeight w:val="51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E0C359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B2F962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60C73" w14:textId="0BC83E06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52 433,29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E88E8B" w14:textId="4C9478A6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B11A26" w14:textId="593F0813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4511BA" w14:textId="58E4AEBA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5 471,26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C5D1F3" w14:textId="78998735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32 656,56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145F1F" w14:textId="4E17F8E0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920E3C" w14:textId="67A9DE93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7 104,46</w:t>
            </w:r>
          </w:p>
        </w:tc>
      </w:tr>
      <w:tr w:rsidR="0055300D" w:rsidRPr="001E0556" w14:paraId="0CD6F969" w14:textId="77777777" w:rsidTr="00BE5D11">
        <w:trPr>
          <w:trHeight w:val="5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FD4786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ADA0B8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B7FCD" w14:textId="3BF9DE30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19 776,73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62947E" w14:textId="1AA9DE67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78861" w14:textId="1CD83DEF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67CC93" w14:textId="7E8B7B59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5 471,26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200D59" w14:textId="78083C3C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AD0964" w14:textId="4936F9B7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4E170C" w14:textId="4B2015D7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0,00</w:t>
            </w:r>
          </w:p>
        </w:tc>
      </w:tr>
      <w:tr w:rsidR="0055300D" w:rsidRPr="001E0556" w14:paraId="05F00823" w14:textId="77777777" w:rsidTr="0055300D">
        <w:trPr>
          <w:trHeight w:val="37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2AE0A7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F9204A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588483" w14:textId="2D43107D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113 637,84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E04FF5" w14:textId="1DF4EA2A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17 580,21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6856F2" w14:textId="2F2465B9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16 557,01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DC8650" w14:textId="377B234E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29 664,14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198368" w14:textId="2C839295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49 836,48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D2E62C" w14:textId="317D30C3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32 721,58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D52B6E" w14:textId="4D6C1AB0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32 721,58</w:t>
            </w:r>
          </w:p>
        </w:tc>
      </w:tr>
      <w:tr w:rsidR="0055300D" w:rsidRPr="001E0556" w14:paraId="7E9C7CC0" w14:textId="77777777" w:rsidTr="00BE5D11">
        <w:trPr>
          <w:trHeight w:val="52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74CCC7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E0D29F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FCFFEC" w14:textId="2B4E5B27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90 623,66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F2B269" w14:textId="73A2564C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17 580,21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B35064" w14:textId="5BDC2647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16 557,01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FFC0C" w14:textId="751FC99C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29 664,14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152B9B" w14:textId="41277DBF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26 822,30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36AB95" w14:textId="33A8B9C5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26 822,30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13789" w14:textId="67E32B65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26 822,30</w:t>
            </w:r>
          </w:p>
        </w:tc>
      </w:tr>
      <w:tr w:rsidR="0055300D" w:rsidRPr="001E0556" w14:paraId="00B66842" w14:textId="77777777" w:rsidTr="00BE5D11">
        <w:trPr>
          <w:trHeight w:val="54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6AC6DD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5BE288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0E3182" w14:textId="7BD1DF6A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222 776,13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8E013F" w14:textId="49C27BAC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56 677,00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D2B07E" w14:textId="789C46B9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48 819,20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9AD1C" w14:textId="5259C679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46 094,66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2F51F" w14:textId="384AA96E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8279F4" w14:textId="351A9B92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8D81B8" w14:textId="1A41E856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71 185,26</w:t>
            </w:r>
          </w:p>
        </w:tc>
      </w:tr>
      <w:tr w:rsidR="0055300D" w:rsidRPr="00C63950" w14:paraId="0560B404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CA5B7A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245DAC" w14:textId="77777777" w:rsidR="0055300D" w:rsidRPr="001E0556" w:rsidRDefault="0055300D" w:rsidP="0055300D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2A425C" w14:textId="1D65EE87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734 800,78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0AA14" w14:textId="43007EC7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170 902,46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C96F0D" w14:textId="4BA57B73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167 196,33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B5F886" w14:textId="453F8CCA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180 264,11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0C0C5E" w14:textId="1EB43EB5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216 437,88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4323E7" w14:textId="53D05F95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165 589,41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51FC5" w14:textId="390E019B" w:rsidR="0055300D" w:rsidRPr="0055300D" w:rsidRDefault="0055300D" w:rsidP="0055300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165 994,66</w:t>
            </w:r>
          </w:p>
        </w:tc>
      </w:tr>
    </w:tbl>
    <w:p w14:paraId="54320D76" w14:textId="77777777" w:rsidR="0046345A" w:rsidRPr="00207943" w:rsidRDefault="0046345A" w:rsidP="0046345A">
      <w:pPr>
        <w:rPr>
          <w:sz w:val="24"/>
          <w:highlight w:val="yellow"/>
        </w:rPr>
        <w:sectPr w:rsidR="0046345A" w:rsidRPr="00207943" w:rsidSect="0049242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6840" w:h="11907" w:orient="landscape" w:code="9"/>
          <w:pgMar w:top="1701" w:right="1134" w:bottom="567" w:left="1134" w:header="357" w:footer="533" w:gutter="0"/>
          <w:cols w:space="720"/>
          <w:titlePg/>
          <w:docGrid w:linePitch="272"/>
        </w:sectPr>
      </w:pPr>
    </w:p>
    <w:p w14:paraId="1F3B51F8" w14:textId="77777777" w:rsidR="00490D26" w:rsidRPr="00B93CD0" w:rsidRDefault="009969E6" w:rsidP="00490D26">
      <w:pPr>
        <w:ind w:left="648" w:firstLine="10692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lastRenderedPageBreak/>
        <w:t>П</w:t>
      </w:r>
      <w:r w:rsidR="00490D26" w:rsidRPr="00B93CD0">
        <w:rPr>
          <w:rFonts w:ascii="Times New Roman" w:hAnsi="Times New Roman"/>
          <w:sz w:val="24"/>
          <w:szCs w:val="24"/>
        </w:rPr>
        <w:t>риложение 2</w:t>
      </w:r>
    </w:p>
    <w:p w14:paraId="41C45DD4" w14:textId="77777777" w:rsidR="00490D26" w:rsidRPr="00B93CD0" w:rsidRDefault="00490D26" w:rsidP="00490D26">
      <w:pPr>
        <w:ind w:left="648" w:right="-141" w:firstLine="10692"/>
        <w:jc w:val="both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550537A" w14:textId="77777777" w:rsidR="00490D26" w:rsidRPr="00B93CD0" w:rsidRDefault="00490D26" w:rsidP="00490D26">
      <w:pPr>
        <w:ind w:left="648" w:firstLine="10692"/>
        <w:jc w:val="both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06E6CC57" w14:textId="77777777" w:rsidR="00BC063E" w:rsidRPr="0055300D" w:rsidRDefault="00BC063E" w:rsidP="00BC063E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5F39EB70" w14:textId="77777777" w:rsidR="00BC063E" w:rsidRDefault="00BC063E" w:rsidP="00BC063E">
      <w:pPr>
        <w:rPr>
          <w:sz w:val="24"/>
          <w:highlight w:val="yellow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0"/>
        <w:gridCol w:w="644"/>
        <w:gridCol w:w="1690"/>
        <w:gridCol w:w="793"/>
        <w:gridCol w:w="682"/>
        <w:gridCol w:w="682"/>
        <w:gridCol w:w="682"/>
        <w:gridCol w:w="682"/>
        <w:gridCol w:w="682"/>
        <w:gridCol w:w="682"/>
        <w:gridCol w:w="997"/>
        <w:gridCol w:w="997"/>
        <w:gridCol w:w="1282"/>
        <w:gridCol w:w="1734"/>
        <w:gridCol w:w="1813"/>
      </w:tblGrid>
      <w:tr w:rsidR="00BE5D11" w:rsidRPr="00B93CD0" w14:paraId="3A43D833" w14:textId="77777777" w:rsidTr="00BE5D11">
        <w:trPr>
          <w:trHeight w:val="751"/>
        </w:trPr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3B20C65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7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BD611F" w14:textId="713937DB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 xml:space="preserve"> «Молодежная политика в ЗАТО Северск»</w:t>
            </w:r>
          </w:p>
        </w:tc>
      </w:tr>
      <w:tr w:rsidR="00BE5D11" w:rsidRPr="00B93CD0" w14:paraId="2597DA40" w14:textId="77777777" w:rsidTr="00B93CD0">
        <w:trPr>
          <w:trHeight w:val="475"/>
        </w:trPr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7C9F29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6D8C49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AABB424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82AD160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AF12F0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0764A78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13A9CC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E65C688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17E3DED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1A83F2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02999642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447C09" w14:textId="7364F1B5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5723AF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300ED2F" w14:textId="77777777" w:rsidR="00BE5D11" w:rsidRPr="00B93CD0" w:rsidRDefault="00BE5D11" w:rsidP="000A46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Таблица 4</w:t>
            </w:r>
          </w:p>
        </w:tc>
      </w:tr>
      <w:tr w:rsidR="00BE5D11" w:rsidRPr="00B93CD0" w14:paraId="23C9ED07" w14:textId="77777777" w:rsidTr="005E1702">
        <w:trPr>
          <w:trHeight w:val="429"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9C893D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49C7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7CE0A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изме-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2088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A1E55F" w14:textId="4F099760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17740" w14:textId="59260BDC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88A72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E41A1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BE5D11" w:rsidRPr="00B93CD0" w14:paraId="50687A1E" w14:textId="77777777" w:rsidTr="005E1702">
        <w:trPr>
          <w:trHeight w:val="1242"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496E503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DC51CB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3AD14E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C813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75F9B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F8C58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BFB2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3570E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85B2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0CD05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FC43E39" w14:textId="1E72000A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2026 год (прог-</w:t>
            </w:r>
          </w:p>
          <w:p w14:paraId="5094A535" w14:textId="4693D35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A15ACB" w14:textId="14E92DF4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24F8A2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963455A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D11" w:rsidRPr="00B93CD0" w14:paraId="4CC0ECE4" w14:textId="77777777" w:rsidTr="005E1702">
        <w:trPr>
          <w:trHeight w:val="421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21A45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AB9153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F2FB8F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A9980F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3B3BB5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E7AC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69E178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FB67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C427D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39497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799BB9F" w14:textId="3B6D652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3EBFD" w14:textId="1BC4D7DC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41249F" w14:textId="4AA7F0E0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26CE30" w14:textId="07780ED2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3B31F5AC" w14:textId="77777777" w:rsidTr="00BE5D11">
        <w:trPr>
          <w:trHeight w:val="315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04CBE6C" w14:textId="4FBF9329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муниципальной программы «Молодежная политика в ЗАТО Северск»</w:t>
            </w:r>
          </w:p>
        </w:tc>
      </w:tr>
      <w:tr w:rsidR="00BE5D11" w:rsidRPr="00B93CD0" w14:paraId="56FDA92F" w14:textId="77777777" w:rsidTr="00BE5D11">
        <w:trPr>
          <w:trHeight w:val="256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AAA96B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DA04A8" w14:textId="613127D7" w:rsidR="00B93CD0" w:rsidRPr="00B93CD0" w:rsidRDefault="00BE5D11" w:rsidP="000A4627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Доля молодежи, участвующей в 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меро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-приятиях, направлен-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на гражданское и патриотическое воспитание детей и молодежи, от общей численности 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молоде-жи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от 14 до 30 лет</w:t>
            </w:r>
          </w:p>
          <w:p w14:paraId="5C3230DB" w14:textId="2849EB6C" w:rsidR="00BE5D11" w:rsidRPr="00B93CD0" w:rsidRDefault="00BE5D11" w:rsidP="000A4627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892A3D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26102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5445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5A7CB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704A08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D4F9E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8433CB" w14:textId="7DECFE79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C3A58C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2A2210F" w14:textId="07EB5FC5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B2CB8B" w14:textId="7C221590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77713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DFFD1A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3124BEB" w14:textId="77777777" w:rsidTr="005E1702">
        <w:trPr>
          <w:trHeight w:val="12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5048A3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4D291C" w14:textId="2C6E038C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  <w:p w14:paraId="0EFF89E2" w14:textId="4A91F412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594F75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4A29BA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2F7F8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3CA91A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300784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9D07DB" w14:textId="6D4B9EC8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43192E" w14:textId="5C8E5E7C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29AB2B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11DD91B" w14:textId="5CCB970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983F9B" w14:textId="60DB1E14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CCC84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EA810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667B39DC" w14:textId="77777777" w:rsidTr="005E1702">
        <w:trPr>
          <w:trHeight w:val="401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DFFAE2" w14:textId="23756AB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A8A37D" w14:textId="6A8BCDF0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94E81F" w14:textId="106859C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99D4D0" w14:textId="0E48650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860A9A" w14:textId="0A59B46A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518405" w14:textId="2E6AF05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4297FF" w14:textId="57923AE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CDE5DB" w14:textId="1FEA83D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F7E2B0" w14:textId="02D093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C07BDC" w14:textId="16B242D6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65CA5ED" w14:textId="4FBABC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564A70" w14:textId="49D974E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72A69E" w14:textId="3667C84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6EE606" w14:textId="467BCC6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0490A9FD" w14:textId="77777777" w:rsidTr="00BE5D11">
        <w:trPr>
          <w:trHeight w:val="157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F66F53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197281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4AB74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65E54D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4218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A91F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5E862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4D3C5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10BBF5" w14:textId="500B1EF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0784A3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784AD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6652949" w14:textId="0595884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DCDE79" w14:textId="68C0C57D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4F87CD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196DA8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156DB17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D60E3A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4.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EC8D33" w14:textId="66411140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-ков мероприятий, направленных на возрождение семей-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традиций,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воспи-тание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у молодежи позитивного отношения к семейным традициям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F1DE5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EB1FA5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29E2B2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EA93C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339C8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087DBF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CCE3A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463A4A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45F25C4" w14:textId="3D4F421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36DA56" w14:textId="31EDA1A6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62EA9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CE6071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DBAD6E8" w14:textId="77777777" w:rsidTr="00BE5D11">
        <w:trPr>
          <w:trHeight w:val="832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1FEDE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F77E94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pacing w:val="-6"/>
                <w:sz w:val="24"/>
                <w:szCs w:val="24"/>
              </w:rPr>
              <w:t>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</w:t>
            </w: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BFD9A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0E502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2192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2602F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2339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4CC84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ABF9A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953570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2FE53F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7AA0B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E18334A" w14:textId="7F8C74C5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9347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75605C" w14:textId="5138761E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FE59E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CBBA68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65B47009" w14:textId="77777777" w:rsidTr="00BE5D11">
        <w:trPr>
          <w:trHeight w:val="548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3D38C27" w14:textId="01748849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задачи 1 «Включение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семей» Программы</w:t>
            </w:r>
          </w:p>
        </w:tc>
      </w:tr>
      <w:tr w:rsidR="00BE5D11" w:rsidRPr="00B93CD0" w14:paraId="65072785" w14:textId="77777777" w:rsidTr="00BE5D11">
        <w:trPr>
          <w:trHeight w:val="548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BD9DEC" w14:textId="6C99F89F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6055A1" w14:textId="69E3EA6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C1D4BB" w14:textId="67A3D74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0B0291" w14:textId="13863CD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6E5F99" w14:textId="1FD90EF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565224" w14:textId="651F4A0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99F596" w14:textId="7C66FE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6F5269" w14:textId="163985F0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B95498" w14:textId="37D412BE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EF2BE0" w14:textId="5DDFD29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D7C1CC2" w14:textId="6E9F0DA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73165A" w14:textId="66DC74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D5CB4" w14:textId="3269482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4A2F59" w14:textId="0C01489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6CBC09D7" w14:textId="77777777" w:rsidTr="00BE5D11">
        <w:trPr>
          <w:trHeight w:val="189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EAB522" w14:textId="4B6CE2E4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33B704" w14:textId="46CF890A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Доля молодежи, участвующей в деятельности детских и молодежных общест</w:t>
            </w:r>
            <w:r w:rsidRPr="00B93CD0">
              <w:rPr>
                <w:rFonts w:ascii="Times New Roman" w:hAnsi="Times New Roman"/>
                <w:spacing w:val="-6"/>
                <w:sz w:val="24"/>
                <w:szCs w:val="24"/>
              </w:rPr>
              <w:t>венных объединений, от общей численности молодежи от 14 до 30 лет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00C9E0" w14:textId="31C259E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4D83C5" w14:textId="08006CE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C4FDE7" w14:textId="135DCBC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4D3886" w14:textId="105F7B8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7E2999" w14:textId="3A134CB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0EAB68" w14:textId="11725AA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D2AE9D" w14:textId="1D8391D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81A45E" w14:textId="332DB14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28B49C5" w14:textId="5B7E3A2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99D711" w14:textId="7AF65823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DCA97A" w14:textId="57A04022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5E825D" w14:textId="39C93749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53031653" w14:textId="77777777" w:rsidTr="00BE5D11">
        <w:trPr>
          <w:trHeight w:val="25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841060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7524C5" w14:textId="7DF17074" w:rsidR="00B93CD0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рабочих мест, предоставлен-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трудоуст-ройства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несовершен-нолетних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1050A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26A7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EB0443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0F5E8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AB036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ADE7C6" w14:textId="778ECE6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A1659B" w14:textId="53853CA6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C3BA81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039ED6A" w14:textId="397486D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D6E6D8" w14:textId="4D682AAC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62A93D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3488E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50B8A56E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7C4479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5BAA08" w14:textId="7A141D89" w:rsidR="00B93CD0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96A0BD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A1567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EEAF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920D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3D6512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5B2747" w14:textId="233AD15C" w:rsidR="00BE5D11" w:rsidRPr="00B93CD0" w:rsidRDefault="00B93CD0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EA111" w14:textId="6874B9EC" w:rsidR="00BE5D11" w:rsidRPr="00B93CD0" w:rsidRDefault="00B93CD0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75CD9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B00BEDD" w14:textId="327400A9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5CC71C" w14:textId="3955C8AF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4F7249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E030B0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1EAEC777" w14:textId="77777777" w:rsidTr="00BE5D11">
        <w:trPr>
          <w:trHeight w:val="539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6AF5077" w14:textId="56A6DD3B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задачи 2 «Укрепление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возраста» Программы</w:t>
            </w:r>
          </w:p>
        </w:tc>
      </w:tr>
      <w:tr w:rsidR="00BE5D11" w:rsidRPr="00B93CD0" w14:paraId="0E395E27" w14:textId="77777777" w:rsidTr="00BE5D11">
        <w:trPr>
          <w:trHeight w:val="407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26D8BA" w14:textId="166A19E0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552FC4" w14:textId="7F6F5CB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161DAA" w14:textId="6E440CF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7CC3B8" w14:textId="43B1C2E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6D5631" w14:textId="158E34A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906274" w14:textId="0B86379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1DCF04" w14:textId="370E942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9B7BE2" w14:textId="4556C49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EC661E" w14:textId="2CC154BD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165EA5" w14:textId="0FDC95C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A7BA936" w14:textId="1C69BE5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39C04D" w14:textId="1FB7F66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931414" w14:textId="6F74D5B6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760F65" w14:textId="703790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0BA87B5C" w14:textId="77777777" w:rsidTr="00BE5D11">
        <w:trPr>
          <w:trHeight w:val="70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FA204A" w14:textId="604577F8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B586AE" w14:textId="6418423A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детских загородных оздорови-тельных учреждений, улучшивших материально-технические условия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FCAC35" w14:textId="11B1A2C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6755C7" w14:textId="66BF9CB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529C1E" w14:textId="5FEBF730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3C092A" w14:textId="7A76DD0D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3830B4" w14:textId="3D0B3C26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B135D1" w14:textId="730F648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6A859F" w14:textId="3090905F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9509FE" w14:textId="34FF53C5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6AD17F6" w14:textId="3FBE1F03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7D052B" w14:textId="423D7C71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3C236E" w14:textId="4BDBC6A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280084" w14:textId="4960D912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207943" w14:paraId="0AFA9039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BEE98E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12E22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7AA56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28DD01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B32EC2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156F38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58674C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FB20A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DE1289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9D0A2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62D5CEF" w14:textId="7BB89ADD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5BFE7" w14:textId="46A65590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DFCDB9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3ECA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</w:tbl>
    <w:p w14:paraId="497B8E1C" w14:textId="46667941" w:rsidR="00AC0754" w:rsidRPr="00207943" w:rsidRDefault="005E1702" w:rsidP="00AB137B">
      <w:pPr>
        <w:rPr>
          <w:sz w:val="24"/>
          <w:highlight w:val="yellow"/>
        </w:rPr>
        <w:sectPr w:rsidR="00AC0754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  <w:r>
        <w:rPr>
          <w:sz w:val="24"/>
          <w:highlight w:val="yellow"/>
        </w:rPr>
        <w:t xml:space="preserve"> </w:t>
      </w:r>
    </w:p>
    <w:p w14:paraId="240792E1" w14:textId="77777777" w:rsidR="00ED1F82" w:rsidRPr="004427F2" w:rsidRDefault="00ED1F82" w:rsidP="00ED1F82">
      <w:pPr>
        <w:ind w:left="10773" w:firstLine="479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14:paraId="519A78E2" w14:textId="77777777" w:rsidR="00ED1F82" w:rsidRPr="004427F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E1C6A51" w14:textId="77777777" w:rsidR="00ED1F82" w:rsidRPr="004427F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7803D73F" w14:textId="16D1DE5E" w:rsidR="00BC063E" w:rsidRPr="0055300D" w:rsidRDefault="00BC063E" w:rsidP="00BC063E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46659126" w14:textId="77777777" w:rsidR="00BC063E" w:rsidRDefault="00BC063E" w:rsidP="00BC063E">
      <w:pPr>
        <w:rPr>
          <w:sz w:val="24"/>
          <w:highlight w:val="yellow"/>
        </w:rPr>
      </w:pPr>
    </w:p>
    <w:p w14:paraId="132774B4" w14:textId="417E2769" w:rsidR="00ED1F82" w:rsidRPr="004427F2" w:rsidRDefault="00ED1F82" w:rsidP="00ED1F82">
      <w:pPr>
        <w:ind w:left="10773"/>
        <w:rPr>
          <w:rFonts w:ascii="Times New Roman" w:hAnsi="Times New Roman"/>
          <w:sz w:val="24"/>
          <w:szCs w:val="24"/>
        </w:rPr>
      </w:pPr>
    </w:p>
    <w:p w14:paraId="6BB4D79C" w14:textId="77777777" w:rsidR="00ED1F82" w:rsidRPr="004427F2" w:rsidRDefault="00ED1F82" w:rsidP="00ED1F82">
      <w:pPr>
        <w:rPr>
          <w:rFonts w:ascii="Times New Roman" w:hAnsi="Times New Roman"/>
          <w:sz w:val="24"/>
          <w:szCs w:val="24"/>
        </w:rPr>
      </w:pPr>
    </w:p>
    <w:p w14:paraId="13C05AAF" w14:textId="77777777" w:rsidR="00AC0754" w:rsidRPr="004427F2" w:rsidRDefault="00AC0754" w:rsidP="00ED1F82">
      <w:pPr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ПЕРЕЧЕНЬ</w:t>
      </w:r>
    </w:p>
    <w:p w14:paraId="5563AB56" w14:textId="3F39BE08" w:rsidR="00AC0754" w:rsidRPr="004427F2" w:rsidRDefault="00AC0754" w:rsidP="00AC0754">
      <w:pPr>
        <w:ind w:left="34"/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мероприятий и ресурсное обеспечение реализации обеспечивающей подпрограммы</w:t>
      </w:r>
      <w:r w:rsidRPr="004427F2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 w:rsidR="00CF42E0" w:rsidRPr="004427F2">
        <w:rPr>
          <w:rFonts w:ascii="Times New Roman" w:hAnsi="Times New Roman"/>
          <w:sz w:val="24"/>
          <w:szCs w:val="24"/>
        </w:rPr>
        <w:t>«</w:t>
      </w:r>
      <w:r w:rsidRPr="004427F2">
        <w:rPr>
          <w:rFonts w:ascii="Times New Roman" w:hAnsi="Times New Roman"/>
          <w:sz w:val="24"/>
          <w:szCs w:val="24"/>
        </w:rPr>
        <w:t>Молодежная политика в ЗАТО Северск</w:t>
      </w:r>
      <w:r w:rsidR="00CF42E0" w:rsidRPr="004427F2">
        <w:rPr>
          <w:rFonts w:ascii="Times New Roman" w:hAnsi="Times New Roman"/>
          <w:sz w:val="24"/>
          <w:szCs w:val="24"/>
        </w:rPr>
        <w:t>»</w:t>
      </w:r>
      <w:r w:rsidRPr="004427F2">
        <w:rPr>
          <w:rFonts w:ascii="Times New Roman" w:hAnsi="Times New Roman"/>
          <w:sz w:val="24"/>
          <w:szCs w:val="24"/>
        </w:rPr>
        <w:t xml:space="preserve"> </w:t>
      </w:r>
    </w:p>
    <w:p w14:paraId="6BB0F22F" w14:textId="77777777" w:rsidR="00AC0754" w:rsidRPr="004427F2" w:rsidRDefault="00EF7A71" w:rsidP="00EF7A71">
      <w:pPr>
        <w:spacing w:after="120"/>
        <w:ind w:right="-142"/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0754" w:rsidRPr="004427F2">
        <w:rPr>
          <w:rFonts w:ascii="Times New Roman" w:hAnsi="Times New Roman"/>
          <w:sz w:val="24"/>
          <w:szCs w:val="24"/>
        </w:rPr>
        <w:t>Таблица 5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"/>
        <w:gridCol w:w="1712"/>
        <w:gridCol w:w="5287"/>
        <w:gridCol w:w="981"/>
        <w:gridCol w:w="1093"/>
        <w:gridCol w:w="981"/>
        <w:gridCol w:w="981"/>
        <w:gridCol w:w="981"/>
        <w:gridCol w:w="1096"/>
        <w:gridCol w:w="1211"/>
      </w:tblGrid>
      <w:tr w:rsidR="00E1588E" w:rsidRPr="004427F2" w14:paraId="43D96D23" w14:textId="77777777" w:rsidTr="000D5F45"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7E47DD25" w14:textId="77777777" w:rsidR="00E1588E" w:rsidRPr="004427F2" w:rsidRDefault="00E1588E" w:rsidP="00D5262C">
            <w:pPr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  <w:p w14:paraId="25FBE02F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shd w:val="clear" w:color="auto" w:fill="auto"/>
            <w:tcMar>
              <w:left w:w="28" w:type="dxa"/>
              <w:right w:w="28" w:type="dxa"/>
            </w:tcMar>
          </w:tcPr>
          <w:p w14:paraId="4AD43BC6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Ответственный</w:t>
            </w:r>
          </w:p>
          <w:p w14:paraId="4B05E675" w14:textId="77777777" w:rsidR="00E1588E" w:rsidRPr="004427F2" w:rsidRDefault="00E1588E" w:rsidP="008F13B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исполнитель, соисполнитель, участник</w:t>
            </w: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3C66F3F1" w14:textId="77777777" w:rsidR="00E1588E" w:rsidRPr="004427F2" w:rsidRDefault="00E1588E" w:rsidP="008F13BB">
            <w:pPr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54A92B6F" w14:textId="77777777" w:rsidR="00E1588E" w:rsidRPr="004427F2" w:rsidRDefault="00E1588E" w:rsidP="00D5262C">
            <w:pPr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78F414B7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2021</w:t>
            </w:r>
          </w:p>
          <w:p w14:paraId="46CBB70D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103A5042" w14:textId="77777777" w:rsidR="00E1588E" w:rsidRPr="004427F2" w:rsidRDefault="00E1588E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2022</w:t>
            </w:r>
          </w:p>
          <w:p w14:paraId="2825A1FC" w14:textId="77777777" w:rsidR="00E1588E" w:rsidRPr="004427F2" w:rsidRDefault="00E1588E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46C40841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2023 </w:t>
            </w:r>
          </w:p>
          <w:p w14:paraId="697D78EE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14:paraId="0D954211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32144677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</w:t>
            </w:r>
          </w:p>
          <w:p w14:paraId="4EE01739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14:paraId="05E7D74D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46BB881E" w14:textId="05AA5AB3" w:rsidR="00E1588E" w:rsidRPr="004427F2" w:rsidRDefault="00E1588E" w:rsidP="00D52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7F2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4427F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427F2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427F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2A3B6689" w14:textId="32FD0543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hAnsi="Times New Roman"/>
                <w:sz w:val="24"/>
                <w:szCs w:val="24"/>
              </w:rPr>
              <w:t>2026 год (прог-</w:t>
            </w:r>
            <w:r w:rsidRPr="004427F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427F2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427F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0D5F45" w:rsidRPr="004427F2" w14:paraId="07846DE2" w14:textId="2B29A8B7" w:rsidTr="008E58BA">
        <w:tc>
          <w:tcPr>
            <w:tcW w:w="0" w:type="auto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14:paraId="073CA99E" w14:textId="77777777" w:rsidR="000D5F45" w:rsidRPr="004427F2" w:rsidRDefault="000D5F45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12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14:paraId="3D43B3F8" w14:textId="77777777" w:rsidR="000D5F45" w:rsidRPr="004427F2" w:rsidRDefault="000D5F45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</w:t>
            </w:r>
          </w:p>
        </w:tc>
        <w:tc>
          <w:tcPr>
            <w:tcW w:w="12611" w:type="dxa"/>
            <w:gridSpan w:val="8"/>
            <w:tcMar>
              <w:left w:w="28" w:type="dxa"/>
              <w:right w:w="28" w:type="dxa"/>
            </w:tcMar>
          </w:tcPr>
          <w:p w14:paraId="783A3DFB" w14:textId="65BF5D96" w:rsidR="000D5F45" w:rsidRPr="004427F2" w:rsidRDefault="000D5F45"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Задача 1 «Материально-техническое снабжение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решение вопросов местного значения в области молодежной политики, физической культуры и спорта» деятельности ответственного исполнителя</w:t>
            </w:r>
          </w:p>
        </w:tc>
      </w:tr>
      <w:tr w:rsidR="00E1588E" w:rsidRPr="004427F2" w14:paraId="0D218F5F" w14:textId="77777777" w:rsidTr="000D5F45">
        <w:trPr>
          <w:trHeight w:val="128"/>
        </w:trPr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7E783883" w14:textId="77777777" w:rsidR="00E1588E" w:rsidRPr="004427F2" w:rsidRDefault="00E1588E" w:rsidP="000F26F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651CE962" w14:textId="77777777" w:rsidR="00E1588E" w:rsidRPr="004427F2" w:rsidRDefault="00E1588E" w:rsidP="000F26F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21322EBE" w14:textId="77777777" w:rsidR="00E1588E" w:rsidRPr="004427F2" w:rsidRDefault="00E1588E" w:rsidP="000F26F0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финансирования, тыс.</w:t>
            </w:r>
            <w:r w:rsidRPr="004427F2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 xml:space="preserve"> </w:t>
            </w: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1D37F635" w14:textId="3D120835" w:rsidR="00E1588E" w:rsidRPr="004427F2" w:rsidRDefault="00E1588E" w:rsidP="00E1588E">
            <w:pPr>
              <w:tabs>
                <w:tab w:val="left" w:pos="330"/>
              </w:tabs>
              <w:spacing w:after="120"/>
              <w:ind w:left="-205" w:right="3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79 2</w:t>
            </w:r>
            <w:r w:rsidR="005E170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7</w:t>
            </w: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0,94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06ED182A" w14:textId="77777777" w:rsidR="00E1588E" w:rsidRPr="004427F2" w:rsidRDefault="00E1588E" w:rsidP="00E1588E">
            <w:pPr>
              <w:ind w:left="-11" w:right="-138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0C4AC9E" w14:textId="77777777" w:rsidR="00E1588E" w:rsidRPr="004427F2" w:rsidRDefault="00E1588E" w:rsidP="00630FD9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241F0D6E" w14:textId="1D825E7B" w:rsidR="00E1588E" w:rsidRPr="004427F2" w:rsidRDefault="00E1588E" w:rsidP="000F26F0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652FB3E" w14:textId="32A90E95" w:rsidR="00E1588E" w:rsidRPr="004427F2" w:rsidRDefault="00E1588E" w:rsidP="000F26F0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20 713,80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21886825" w14:textId="4F774F46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487D61E6" w14:textId="69E2AFFC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  <w:tr w:rsidR="00E1588E" w:rsidRPr="004427F2" w14:paraId="446D602E" w14:textId="77777777" w:rsidTr="000D5F45"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5B85E8AE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3B3C4BC1" w14:textId="77777777" w:rsidR="00E1588E" w:rsidRPr="004427F2" w:rsidRDefault="00E1588E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1332FE36" w14:textId="6D94C776" w:rsidR="00E1588E" w:rsidRPr="004427F2" w:rsidRDefault="00E1588E" w:rsidP="00C91907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Показатель 1 «Выполнение функций, установленных Положением об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64F21F4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44D65A4B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6E52C21D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77EDCEB0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791F3563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46A13A26" w14:textId="6A5AAEF3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3D50161E" w14:textId="0910051F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E1588E" w:rsidRPr="004427F2" w14:paraId="13789471" w14:textId="77777777" w:rsidTr="000D5F45"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330F920A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77624E7D" w14:textId="77777777" w:rsidR="00E1588E" w:rsidRPr="004427F2" w:rsidRDefault="00E1588E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116A0ED8" w14:textId="54585354" w:rsidR="00E1588E" w:rsidRPr="004427F2" w:rsidRDefault="00E1588E" w:rsidP="00972B6B">
            <w:pPr>
              <w:ind w:right="4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Показатель 2 «Выполнение муниципального зада</w:t>
            </w:r>
            <w:r w:rsidR="00972B6B"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ния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подведомственными учреждениями» задачи 1 деятельности ответственного исполнителя,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CC82AA5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618BBEF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4DEE77F2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07C5AA0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4DAD928D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val="en-US"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716E7152" w14:textId="7BC1190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16DC10AE" w14:textId="32408D03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E1588E" w:rsidRPr="004427F2" w14:paraId="4FA4D51D" w14:textId="77777777" w:rsidTr="000D5F45">
        <w:trPr>
          <w:trHeight w:val="84"/>
        </w:trPr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13E3737E" w14:textId="77777777" w:rsidR="00E1588E" w:rsidRPr="004427F2" w:rsidRDefault="00E1588E" w:rsidP="00D03DF1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17D26458" w14:textId="77777777" w:rsidR="00E1588E" w:rsidRPr="004427F2" w:rsidRDefault="00E1588E" w:rsidP="00D03DF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7D6046F4" w14:textId="77777777" w:rsidR="00E1588E" w:rsidRPr="004427F2" w:rsidRDefault="00E1588E" w:rsidP="00D03DF1">
            <w:pPr>
              <w:ind w:right="34" w:firstLine="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 всего, тыс. руб.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718EE750" w14:textId="77D1B710" w:rsidR="00E1588E" w:rsidRPr="004427F2" w:rsidRDefault="00E1588E" w:rsidP="00E1588E">
            <w:pPr>
              <w:tabs>
                <w:tab w:val="left" w:pos="330"/>
              </w:tabs>
              <w:spacing w:after="120"/>
              <w:ind w:left="-220" w:right="3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79 2</w:t>
            </w:r>
            <w:r w:rsidR="005E170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7</w:t>
            </w: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0,94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24CDED4" w14:textId="77777777" w:rsidR="00E1588E" w:rsidRPr="004427F2" w:rsidRDefault="00E1588E" w:rsidP="00972B6B">
            <w:pPr>
              <w:ind w:left="21" w:right="-101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2A0D1ABF" w14:textId="77777777" w:rsidR="00E1588E" w:rsidRPr="004427F2" w:rsidRDefault="00E1588E" w:rsidP="00D03DF1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3C7DFE9" w14:textId="67AB23D5" w:rsidR="00E1588E" w:rsidRPr="004427F2" w:rsidRDefault="00E1588E" w:rsidP="00D03DF1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35E5D545" w14:textId="6053A766" w:rsidR="00E1588E" w:rsidRPr="004427F2" w:rsidRDefault="00E1588E" w:rsidP="00D03DF1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20 713,80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1B6AAAE3" w14:textId="58C7E81C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4D3399EC" w14:textId="42ECDD59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  <w:tr w:rsidR="00E1588E" w:rsidRPr="00207943" w14:paraId="50375CE7" w14:textId="77777777" w:rsidTr="000D5F45">
        <w:trPr>
          <w:trHeight w:val="84"/>
        </w:trPr>
        <w:tc>
          <w:tcPr>
            <w:tcW w:w="7413" w:type="dxa"/>
            <w:gridSpan w:val="3"/>
            <w:shd w:val="clear" w:color="auto" w:fill="auto"/>
            <w:tcMar>
              <w:left w:w="28" w:type="dxa"/>
              <w:right w:w="28" w:type="dxa"/>
            </w:tcMar>
          </w:tcPr>
          <w:p w14:paraId="0190A656" w14:textId="77777777" w:rsidR="00E1588E" w:rsidRPr="004427F2" w:rsidRDefault="00E1588E" w:rsidP="00D03DF1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8"/>
                <w:sz w:val="24"/>
                <w:szCs w:val="24"/>
                <w:lang w:eastAsia="en-US"/>
              </w:rPr>
              <w:lastRenderedPageBreak/>
              <w:t>Итого объем финансирования по обеспечивающей подпрограмме, тыс. руб</w:t>
            </w: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549DAD4" w14:textId="4368E18A" w:rsidR="00E1588E" w:rsidRPr="004427F2" w:rsidRDefault="00E1588E" w:rsidP="00D03DF1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79 2</w:t>
            </w:r>
            <w:r w:rsidR="005E170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7</w:t>
            </w: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0,94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D5CC997" w14:textId="77777777" w:rsidR="00E1588E" w:rsidRPr="004427F2" w:rsidRDefault="00E1588E" w:rsidP="00972B6B">
            <w:pPr>
              <w:ind w:left="21" w:right="-243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0BAE6B48" w14:textId="77777777" w:rsidR="00E1588E" w:rsidRPr="004427F2" w:rsidRDefault="00E1588E" w:rsidP="00D03DF1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3D565494" w14:textId="5C1B7B5C" w:rsidR="00E1588E" w:rsidRPr="004427F2" w:rsidRDefault="00E1588E" w:rsidP="00D03DF1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33F7826D" w14:textId="75A975DC" w:rsidR="00E1588E" w:rsidRPr="004427F2" w:rsidRDefault="00E1588E" w:rsidP="00D03DF1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20 713,80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07B1776C" w14:textId="65EBF6CA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39536ADC" w14:textId="7A3E25C9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</w:tbl>
    <w:p w14:paraId="76F3E1BB" w14:textId="77777777" w:rsidR="00AB137B" w:rsidRPr="00207943" w:rsidRDefault="00AB137B" w:rsidP="00AB137B">
      <w:pPr>
        <w:rPr>
          <w:sz w:val="24"/>
          <w:highlight w:val="yellow"/>
        </w:rPr>
      </w:pPr>
    </w:p>
    <w:p w14:paraId="0527BEA5" w14:textId="77777777" w:rsidR="00ED1F82" w:rsidRPr="00207943" w:rsidRDefault="00ED1F82" w:rsidP="00AB137B">
      <w:pPr>
        <w:rPr>
          <w:sz w:val="24"/>
          <w:highlight w:val="yellow"/>
        </w:rPr>
        <w:sectPr w:rsidR="00ED1F82" w:rsidRPr="00207943" w:rsidSect="0049242C">
          <w:headerReference w:type="default" r:id="rId13"/>
          <w:pgSz w:w="16840" w:h="11907" w:orient="landscape" w:code="9"/>
          <w:pgMar w:top="1701" w:right="1134" w:bottom="426" w:left="1134" w:header="357" w:footer="720" w:gutter="0"/>
          <w:pgNumType w:start="1"/>
          <w:cols w:space="720"/>
          <w:titlePg/>
          <w:docGrid w:linePitch="272"/>
        </w:sectPr>
      </w:pPr>
    </w:p>
    <w:p w14:paraId="60C96F38" w14:textId="77777777" w:rsidR="00ED1F82" w:rsidRPr="00D87C67" w:rsidRDefault="00ED1F82" w:rsidP="00ED1F82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14:paraId="2ABCA8C9" w14:textId="77777777" w:rsidR="00ED1F82" w:rsidRPr="00D87C67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2A40103" w14:textId="77777777" w:rsidR="00ED1F82" w:rsidRPr="00D87C67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08C78957" w14:textId="62F66CBE" w:rsidR="00ED1F82" w:rsidRPr="00D87C67" w:rsidRDefault="00ED1F82" w:rsidP="00ED1F82">
      <w:pPr>
        <w:ind w:left="11199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>от__</w:t>
      </w:r>
      <w:r w:rsidR="00BC063E">
        <w:rPr>
          <w:rFonts w:ascii="Times New Roman" w:hAnsi="Times New Roman"/>
          <w:sz w:val="24"/>
          <w:szCs w:val="24"/>
        </w:rPr>
        <w:t>15.02.2024</w:t>
      </w:r>
      <w:r w:rsidRPr="00D87C67">
        <w:rPr>
          <w:rFonts w:ascii="Times New Roman" w:hAnsi="Times New Roman"/>
          <w:sz w:val="24"/>
          <w:szCs w:val="24"/>
        </w:rPr>
        <w:t>___№__</w:t>
      </w:r>
      <w:r w:rsidR="00BC063E">
        <w:rPr>
          <w:rFonts w:ascii="Times New Roman" w:hAnsi="Times New Roman"/>
          <w:sz w:val="24"/>
          <w:szCs w:val="24"/>
        </w:rPr>
        <w:t>514-па</w:t>
      </w:r>
      <w:r w:rsidRPr="00D87C67">
        <w:rPr>
          <w:rFonts w:ascii="Times New Roman" w:hAnsi="Times New Roman"/>
          <w:sz w:val="24"/>
          <w:szCs w:val="24"/>
        </w:rPr>
        <w:t>__</w:t>
      </w:r>
    </w:p>
    <w:p w14:paraId="42909367" w14:textId="3F73B906" w:rsidR="00C270E9" w:rsidRPr="00D87C67" w:rsidRDefault="00C270E9" w:rsidP="00ED1F82">
      <w:pPr>
        <w:ind w:left="11199"/>
        <w:rPr>
          <w:rFonts w:ascii="Times New Roman" w:hAnsi="Times New Roman"/>
          <w:sz w:val="24"/>
          <w:szCs w:val="24"/>
        </w:rPr>
      </w:pPr>
    </w:p>
    <w:tbl>
      <w:tblPr>
        <w:tblW w:w="4955" w:type="pct"/>
        <w:tblLook w:val="04A0" w:firstRow="1" w:lastRow="0" w:firstColumn="1" w:lastColumn="0" w:noHBand="0" w:noVBand="1"/>
      </w:tblPr>
      <w:tblGrid>
        <w:gridCol w:w="540"/>
        <w:gridCol w:w="2761"/>
        <w:gridCol w:w="1565"/>
        <w:gridCol w:w="1418"/>
        <w:gridCol w:w="1629"/>
        <w:gridCol w:w="1603"/>
        <w:gridCol w:w="1297"/>
        <w:gridCol w:w="1727"/>
        <w:gridCol w:w="1808"/>
        <w:gridCol w:w="9"/>
        <w:gridCol w:w="84"/>
      </w:tblGrid>
      <w:tr w:rsidR="00C13F99" w:rsidRPr="00D87C67" w14:paraId="1B53350C" w14:textId="77777777" w:rsidTr="00D87C67">
        <w:trPr>
          <w:trHeight w:val="429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F9C04E" w14:textId="7EE1C3F0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</w:t>
            </w:r>
            <w:r w:rsidR="00CF42E0" w:rsidRPr="00D87C67">
              <w:rPr>
                <w:rFonts w:ascii="Times New Roman" w:hAnsi="Times New Roman"/>
                <w:sz w:val="24"/>
                <w:szCs w:val="24"/>
              </w:rPr>
              <w:t>«</w:t>
            </w:r>
            <w:r w:rsidRPr="00D87C67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D87C67">
              <w:rPr>
                <w:rFonts w:ascii="Times New Roman" w:hAnsi="Times New Roman"/>
                <w:sz w:val="24"/>
                <w:szCs w:val="24"/>
              </w:rPr>
              <w:t>»</w:t>
            </w:r>
            <w:r w:rsidRPr="00D87C6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13F99" w:rsidRPr="00D87C67" w14:paraId="2BA9B2C4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26D67D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6FF5E0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C77D4D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91EBA6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AE0F90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3BF2B15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7E4A9D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551F9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EAA7079" w14:textId="77777777" w:rsidR="00C13F99" w:rsidRPr="00D87C67" w:rsidRDefault="00C13F99" w:rsidP="00C13F9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Таблица 7</w:t>
            </w:r>
          </w:p>
        </w:tc>
      </w:tr>
      <w:tr w:rsidR="00C13F99" w:rsidRPr="00D87C67" w14:paraId="2193EADD" w14:textId="77777777" w:rsidTr="00D87C67">
        <w:trPr>
          <w:gridAfter w:val="1"/>
          <w:wAfter w:w="29" w:type="pct"/>
          <w:trHeight w:val="334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3BD6C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AA83E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921972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,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E6E18F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21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81F2A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05D9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</w:p>
        </w:tc>
      </w:tr>
      <w:tr w:rsidR="00C13F99" w:rsidRPr="00D87C67" w14:paraId="3EF3B49C" w14:textId="77777777" w:rsidTr="00D87C67">
        <w:trPr>
          <w:gridAfter w:val="2"/>
          <w:wAfter w:w="32" w:type="pct"/>
          <w:trHeight w:val="140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A5D4CF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E1EFB3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B59272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C01953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984D02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федерального бюджета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 xml:space="preserve">(по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CF26F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областного бюджета (по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7628A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2C55E6" w14:textId="41B5E52C" w:rsidR="00C13F99" w:rsidRPr="00D87C67" w:rsidRDefault="00C13F99" w:rsidP="00C13F99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внебюд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жетных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источников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  <w:t xml:space="preserve">(по </w:t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ванию</w:t>
            </w:r>
            <w:proofErr w:type="spellEnd"/>
            <w:r w:rsidR="00D87C67" w:rsidRPr="00D87C6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(прогноз)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E82582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8E3" w:rsidRPr="00D87C67" w14:paraId="2F541746" w14:textId="77777777" w:rsidTr="00D87C67">
        <w:trPr>
          <w:gridAfter w:val="2"/>
          <w:wAfter w:w="32" w:type="pct"/>
          <w:trHeight w:val="268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66489FC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A0E3CB2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F3B62B1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445D4AC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FCC96A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C7B5F5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9C58AA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02315F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D2CEB85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66FA0" w:rsidRPr="00D87C67" w14:paraId="3F3C29AF" w14:textId="77777777" w:rsidTr="00D87C67">
        <w:trPr>
          <w:gridAfter w:val="2"/>
          <w:wAfter w:w="32" w:type="pct"/>
          <w:trHeight w:val="272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0D969F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582276" w14:textId="5A950C98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2ED464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970420" w14:textId="6A7E6BB7" w:rsidR="00A66FA0" w:rsidRPr="00D87C67" w:rsidRDefault="00A66FA0" w:rsidP="00A66FA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274 666,06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62CF2" w14:textId="400E0B06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19 697,58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771A46" w14:textId="55958CCD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8 563,58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37F1E0" w14:textId="0173B853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23 628,77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4727B7" w14:textId="074EF6A2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222 776,13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CB95BD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A66FA0" w:rsidRPr="00D87C67" w14:paraId="4D9366C2" w14:textId="77777777" w:rsidTr="00D87C67">
        <w:trPr>
          <w:gridAfter w:val="2"/>
          <w:wAfter w:w="32" w:type="pct"/>
          <w:trHeight w:val="15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17F6FE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6B2EA2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E8FE2E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6C08E6" w14:textId="07F0B84D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73 491,52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9E1F65" w14:textId="4A56917B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27363C" w14:textId="0FC5AC45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3 422,48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58A61E" w14:textId="0493CF84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6 287,58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98C5E" w14:textId="71BEBB9D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7BA9FDA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6D790E29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D9F4EC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695D06A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91B58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4AD896" w14:textId="03580066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66 428,47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63AF41" w14:textId="3480D6EE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7 201,01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475CBA" w14:textId="31BB2708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3 270,96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D3F2F" w14:textId="54EB1604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7 137,30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2DD268" w14:textId="15604A97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48 819,20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3ED9BA7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62BB5B5F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213973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A5C2AD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2A2EC8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517086" w14:textId="4E0D053C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57 840,92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66B32" w14:textId="51D0F0E7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5 392,11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5B1E94" w14:textId="13BC2142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1 870,14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B0DD33" w14:textId="4EF83600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4 484,01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22A14D" w14:textId="649724B4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46 094,66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92F485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45FEBDDE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8AD292C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1158C6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76AF6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1F40B3" w14:textId="501E3D16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76 905,14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01EAFE" w14:textId="128B9BD9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A0F58D" w14:textId="7890DFF8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F915EA" w14:textId="6D3796A1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5 719,88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A76DE" w14:textId="2F08DB26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73EF9B6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5DB235A5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C6C623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AC1A69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7E04FC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6A922564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B1521C" w14:textId="0D77A581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A7BB69" w14:textId="3CCAA375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CD90AB" w14:textId="6A1AD6E6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33F50A" w14:textId="4B8D59EA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4C89D4" w14:textId="2AF305AA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5053F9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450110EE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B856F6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ED0039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19DB00" w14:textId="3BA83728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282E50EB" w14:textId="6AF35428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E3026B" w14:textId="01A08FC8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E07B72" w14:textId="523EDBB2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EC7D35" w14:textId="35CC1E9F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8C4E51" w14:textId="3A2C9104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A56133" w14:textId="2F06C6B7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8ED153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260E7BBE" w14:textId="77777777" w:rsidTr="00D87C67">
        <w:trPr>
          <w:gridAfter w:val="2"/>
          <w:wAfter w:w="32" w:type="pct"/>
          <w:trHeight w:val="238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C0F201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10DBE4" w14:textId="75F94A38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D09743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47D296" w14:textId="762211BE" w:rsidR="00A66FA0" w:rsidRPr="00D87C67" w:rsidRDefault="00A66FA0" w:rsidP="00A66FA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380 863,78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697E3" w14:textId="35CDC33D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DDBFAD" w14:textId="5685FDBC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82 060,08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0F0C04" w14:textId="32381115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298 803,70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4CC9D3" w14:textId="4CC5FE08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76B5D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A66FA0" w:rsidRPr="00D87C67" w14:paraId="5FF8A5B7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4AE0145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27364FE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F65590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D67BB" w14:textId="79F80736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78 082,47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C1326C" w14:textId="2DA69E59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B829A2" w14:textId="0FFBAC84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14 157,73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2201DF" w14:textId="7A3D208A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63 924,74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AE8F91" w14:textId="6EFC1FAE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AC6996C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68A27D16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0FA4375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FAC182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DE888B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292120" w14:textId="29463CE1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82 337,23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E8A04A" w14:textId="69417CBD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5A24A8" w14:textId="1B7B7FA9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13 286,05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3CF88D" w14:textId="1EDE3EB6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69 051,18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1829EA" w14:textId="7CE0597D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0CD70A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56220D77" w14:textId="77777777" w:rsidTr="00D87C67">
        <w:trPr>
          <w:gridAfter w:val="2"/>
          <w:wAfter w:w="32" w:type="pct"/>
          <w:trHeight w:val="19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A5A8C2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A47E64E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5B1147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B2D3EC" w14:textId="3CE9CF95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101 625,14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78B369" w14:textId="0E95A3BB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87C992" w14:textId="0F3FF1AA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27 794,00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4C946B" w14:textId="1F2268B7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73 831,14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E6B76B" w14:textId="5E30336A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1768F4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6FA0" w:rsidRPr="00D87C67" w14:paraId="3E396B45" w14:textId="77777777" w:rsidTr="00D87C67">
        <w:trPr>
          <w:gridAfter w:val="2"/>
          <w:wAfter w:w="32" w:type="pct"/>
          <w:trHeight w:val="84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6B6A3D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AD7A875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68BE9" w14:textId="77777777" w:rsidR="00A66FA0" w:rsidRPr="00D87C67" w:rsidRDefault="00A66FA0" w:rsidP="00A66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249C6" w14:textId="5363CBCA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118 818,94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A532DA" w14:textId="7E2DE45F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9CD434" w14:textId="0EB2C9D5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57DE0" w14:textId="1C9597F6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91 996,64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3AA995" w14:textId="657F6C7B" w:rsidR="00A66FA0" w:rsidRPr="00D87C67" w:rsidRDefault="00A66FA0" w:rsidP="00A66FA0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887D3C" w14:textId="77777777" w:rsidR="00A66FA0" w:rsidRPr="00D87C67" w:rsidRDefault="00A66FA0" w:rsidP="00A66F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2CAD33" w14:textId="77777777" w:rsidR="00D87C67" w:rsidRPr="00D87C67" w:rsidRDefault="00D87C67"/>
    <w:tbl>
      <w:tblPr>
        <w:tblW w:w="4927" w:type="pct"/>
        <w:tblInd w:w="-5" w:type="dxa"/>
        <w:tblLook w:val="04A0" w:firstRow="1" w:lastRow="0" w:firstColumn="1" w:lastColumn="0" w:noHBand="0" w:noVBand="1"/>
      </w:tblPr>
      <w:tblGrid>
        <w:gridCol w:w="539"/>
        <w:gridCol w:w="2761"/>
        <w:gridCol w:w="1564"/>
        <w:gridCol w:w="1418"/>
        <w:gridCol w:w="1630"/>
        <w:gridCol w:w="1604"/>
        <w:gridCol w:w="1297"/>
        <w:gridCol w:w="1728"/>
        <w:gridCol w:w="1808"/>
      </w:tblGrid>
      <w:tr w:rsidR="00D87C67" w:rsidRPr="00D87C67" w14:paraId="4060BE5C" w14:textId="77777777" w:rsidTr="008E58BA">
        <w:trPr>
          <w:trHeight w:val="161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BD5154D" w14:textId="4DBBAD44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89EFFA3" w14:textId="33F2E93D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F7259CE" w14:textId="08EA9ECF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0EC158B" w14:textId="2BDB0FEA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0349F1" w14:textId="0DFE5E00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387139" w14:textId="7268DF3E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5C8D45" w14:textId="3C494509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A469AF" w14:textId="61EA3951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C771B57" w14:textId="71A5CA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D87C67" w:rsidRPr="00D87C67" w14:paraId="024DE23B" w14:textId="77777777" w:rsidTr="00D87C67">
        <w:trPr>
          <w:trHeight w:val="161"/>
        </w:trPr>
        <w:tc>
          <w:tcPr>
            <w:tcW w:w="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B1B8F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1261A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FA9379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5E3A2AA6" w14:textId="24F857A2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83055B" w14:textId="6646B10C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76 626,97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717935" w14:textId="4103195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43B78C" w14:textId="2EEFDB60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E57923" w14:textId="42BFB14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49 804,67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64F02E" w14:textId="4F004AC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5F04F4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0BD5401A" w14:textId="77777777" w:rsidTr="00D87C67">
        <w:trPr>
          <w:trHeight w:val="161"/>
        </w:trPr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7C8B83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00CCC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08D8C6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37BD8E65" w14:textId="6170E7AA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0C7BD3" w14:textId="2E27BB8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76 626,97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F74444" w14:textId="455105CD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02ACDD" w14:textId="50585D5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AE4AB0" w14:textId="6900D01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49 804,67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7428D1" w14:textId="5F3B7F6F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4E9C76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32CBABFF" w14:textId="77777777" w:rsidTr="00D87C67">
        <w:trPr>
          <w:trHeight w:val="250"/>
        </w:trPr>
        <w:tc>
          <w:tcPr>
            <w:tcW w:w="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D3782D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B65341" w14:textId="6096EB23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A4B696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FD6764" w14:textId="7B648450" w:rsidR="00D87C67" w:rsidRPr="00D87C67" w:rsidRDefault="00D87C67" w:rsidP="00D87C6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79 270,94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744B6F" w14:textId="3D8E3EA3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79,15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7EAE94" w14:textId="1BC6362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FC21A8" w14:textId="4C54122A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79 191,79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A40539" w14:textId="35C68425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69115B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D87C67" w:rsidRPr="00D87C67" w14:paraId="0D233699" w14:textId="77777777" w:rsidTr="00D87C67">
        <w:trPr>
          <w:trHeight w:val="315"/>
        </w:trPr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922A9B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795565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CE02C6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D1BCF" w14:textId="6C1F3E7A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19 328,46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307851" w14:textId="50F4A26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848409" w14:textId="59553AB0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A181F" w14:textId="204F4675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19 328,46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0C48B5" w14:textId="15F7B90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4E33BB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0BD2EA31" w14:textId="77777777" w:rsidTr="00D87C67">
        <w:trPr>
          <w:trHeight w:val="315"/>
        </w:trPr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AF23EC3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5E8BA1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1F9768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00794C" w14:textId="130631C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18 430,63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3A5705" w14:textId="485E90C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28F869" w14:textId="0C37CBE2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CECAB0" w14:textId="217218C0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18 430,63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426B12" w14:textId="0B90DFE5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128707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70D92DCB" w14:textId="77777777" w:rsidTr="00D87C67">
        <w:trPr>
          <w:trHeight w:val="315"/>
        </w:trPr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6F1AB1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5FB752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86F0D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990A49" w14:textId="61996CC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20 798,05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2C64B8" w14:textId="2AA4D31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79,15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20A44A" w14:textId="69690AB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4B5C42" w14:textId="349855E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20 718,90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F44B6" w14:textId="2E01A620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9BFA2B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35F6300D" w14:textId="77777777" w:rsidTr="00D87C67">
        <w:trPr>
          <w:trHeight w:val="315"/>
        </w:trPr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BEAD6B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0FD8A1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F694DF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B9F692" w14:textId="3C9D5368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20 713,80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35046B" w14:textId="588F1A1F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F784B8" w14:textId="1F4EB30C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AB4675" w14:textId="56E29BDF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20 713,80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BAD883" w14:textId="0565C1BB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F10E38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480E6726" w14:textId="77777777" w:rsidTr="00D87C67">
        <w:trPr>
          <w:trHeight w:val="315"/>
        </w:trPr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9E336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2781C4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A9F346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50E6B1AD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3B0D3E" w14:textId="5D9D2463" w:rsidR="00D87C67" w:rsidRPr="00D87C67" w:rsidRDefault="00D87C67" w:rsidP="00D87C6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17 777,18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77E3BC" w14:textId="7273ED1F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685F78" w14:textId="5576A7C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232C9A" w14:textId="4311DDED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17 777,18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72D7A6" w14:textId="6594F8CC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C7F4F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02429C9E" w14:textId="77777777" w:rsidTr="00D87C67">
        <w:trPr>
          <w:trHeight w:val="315"/>
        </w:trPr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F038B7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BCAB6E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EF8E23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59098AD4" w14:textId="4C2CA38A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FC81F" w14:textId="1F199AF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18 182,43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4D36B1" w14:textId="345A4B3F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37C738" w14:textId="07058A1B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E27B8B" w14:textId="7A8FD598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18 182,43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AA7948" w14:textId="7B02135D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FBADA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70C27E5A" w14:textId="77777777" w:rsidTr="00D87C67">
        <w:trPr>
          <w:trHeight w:val="315"/>
        </w:trPr>
        <w:tc>
          <w:tcPr>
            <w:tcW w:w="1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980374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C97380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60C0CD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D1675D" w14:textId="55FD2A63" w:rsidR="00D87C67" w:rsidRPr="00D87C67" w:rsidRDefault="00D87C67" w:rsidP="00D87C6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734 800,78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775466" w14:textId="5412E57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19 776,73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ED78F6" w14:textId="42E22A57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90 623,66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66025" w14:textId="1B48750F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401 624,26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E318C6" w14:textId="5D1F992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222 776,13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3A39A6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87C67" w:rsidRPr="00D87C67" w14:paraId="68A16341" w14:textId="77777777" w:rsidTr="00D87C67">
        <w:trPr>
          <w:trHeight w:val="315"/>
        </w:trPr>
        <w:tc>
          <w:tcPr>
            <w:tcW w:w="18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7635D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FD19CF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D3C86E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BD0094" w14:textId="4A2B6CE8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170 902,46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CBE55D" w14:textId="6C01A4CB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7 104,46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2AF216" w14:textId="48A77C83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17 580,21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5EC8B" w14:textId="7C470F0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89 540,78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A04CF7" w14:textId="1AF59DAC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56 677,00</w:t>
            </w: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B5699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24225FFB" w14:textId="77777777" w:rsidTr="00D87C67">
        <w:trPr>
          <w:trHeight w:val="315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69AFC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89F042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D31B4B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CB0E3F" w14:textId="53D6E707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167 196,33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EE666C" w14:textId="530E5FBB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7 201,01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DC0769" w14:textId="405D7703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16 557,01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15409B" w14:textId="3B11CC9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94 619,11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5C3EB8" w14:textId="4E5DAABB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48 819,20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5DEEC77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2166B62F" w14:textId="77777777" w:rsidTr="00D87C67">
        <w:trPr>
          <w:trHeight w:val="315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C8F65A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9FB031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3704F2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C573C8" w14:textId="10F89A4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180 264,11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79E85" w14:textId="27626729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5 471,26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890624" w14:textId="2C3F77EC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29 664,14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BD8B43" w14:textId="01FF6B6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99 034,05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9470AC" w14:textId="3F61913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46 094,66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B3162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1B8946D6" w14:textId="77777777" w:rsidTr="00D87C67">
        <w:trPr>
          <w:trHeight w:val="84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C67EA09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8A479E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EA450E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67D699" w14:textId="076CE89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216 437,88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A05B04" w14:textId="03465EB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D05B1A" w14:textId="0CFA7647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3EC8E" w14:textId="1023288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118 430,32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D6E405" w14:textId="314291E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F664E4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207943" w14:paraId="7E314522" w14:textId="77777777" w:rsidTr="00D87C67">
        <w:trPr>
          <w:trHeight w:val="315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6F4892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3FF828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1FFEC2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277D255B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0ED57A" w14:textId="303F6D0B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165 589,41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204C63" w14:textId="1C7FB33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1F4C1A" w14:textId="40804279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B76EFD" w14:textId="1F5F0457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67 581,85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29CF54" w14:textId="0A2AF71D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03A72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207943" w14:paraId="56C14CE7" w14:textId="77777777" w:rsidTr="00D87C67">
        <w:trPr>
          <w:trHeight w:val="315"/>
        </w:trPr>
        <w:tc>
          <w:tcPr>
            <w:tcW w:w="1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7B9141" w14:textId="77777777" w:rsidR="00D87C67" w:rsidRPr="00207943" w:rsidRDefault="00D87C67" w:rsidP="00D87C6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80261C" w14:textId="77777777" w:rsidR="00D87C67" w:rsidRPr="00207943" w:rsidRDefault="00D87C67" w:rsidP="00D87C6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972D3D" w14:textId="77777777" w:rsidR="00D87C67" w:rsidRPr="00C270E9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0E9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7A42BC30" w14:textId="51AF5952" w:rsidR="00D87C67" w:rsidRPr="00207943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C270E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270E9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3A6A3B" w14:textId="2D56C836" w:rsidR="00D87C67" w:rsidRPr="00A66FA0" w:rsidRDefault="00D87C67" w:rsidP="00D87C67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165 994,66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0A4FBE" w14:textId="754B8DB1" w:rsidR="00D87C67" w:rsidRPr="00A66FA0" w:rsidRDefault="00D87C67" w:rsidP="00D87C67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A22509" w14:textId="6E87A37A" w:rsidR="00D87C67" w:rsidRPr="00A66FA0" w:rsidRDefault="00D87C67" w:rsidP="00D87C67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26 822,30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738B3C" w14:textId="649779FA" w:rsidR="00D87C67" w:rsidRPr="00A66FA0" w:rsidRDefault="00D87C67" w:rsidP="00D87C67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67 987,10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B142C7" w14:textId="222F5300" w:rsidR="00D87C67" w:rsidRPr="00A66FA0" w:rsidRDefault="00D87C67" w:rsidP="00D87C67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71 185,26</w:t>
            </w:r>
          </w:p>
        </w:tc>
        <w:tc>
          <w:tcPr>
            <w:tcW w:w="6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5BBF29" w14:textId="77777777" w:rsidR="00D87C67" w:rsidRPr="00207943" w:rsidRDefault="00D87C67" w:rsidP="00D87C6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433616BF" w14:textId="77777777" w:rsidR="004438C5" w:rsidRPr="00207943" w:rsidRDefault="004438C5">
      <w:pPr>
        <w:rPr>
          <w:highlight w:val="yellow"/>
        </w:rPr>
      </w:pPr>
    </w:p>
    <w:p w14:paraId="0D137EB9" w14:textId="77777777" w:rsidR="004438C5" w:rsidRPr="00207943" w:rsidRDefault="004438C5">
      <w:pPr>
        <w:rPr>
          <w:highlight w:val="yellow"/>
        </w:rPr>
      </w:pPr>
    </w:p>
    <w:p w14:paraId="57794CB1" w14:textId="77777777" w:rsidR="00E1581F" w:rsidRDefault="00E1581F" w:rsidP="00C91907">
      <w:pPr>
        <w:ind w:left="10491" w:right="-108" w:firstLine="708"/>
        <w:rPr>
          <w:rFonts w:ascii="Times New Roman" w:hAnsi="Times New Roman"/>
          <w:sz w:val="24"/>
          <w:szCs w:val="24"/>
          <w:highlight w:val="yellow"/>
        </w:rPr>
        <w:sectPr w:rsidR="00E1581F" w:rsidSect="0049242C">
          <w:headerReference w:type="default" r:id="rId14"/>
          <w:headerReference w:type="first" r:id="rId15"/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14:paraId="13513403" w14:textId="1CD90C2C" w:rsidR="004438C5" w:rsidRPr="00903570" w:rsidRDefault="004438C5" w:rsidP="00C91907">
      <w:pPr>
        <w:ind w:left="10491" w:right="-108" w:firstLine="708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14:paraId="2D451BF3" w14:textId="77777777" w:rsidR="004438C5" w:rsidRPr="00903570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4F4E1058" w14:textId="77777777" w:rsidR="004438C5" w:rsidRPr="00903570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49CF9FC4" w14:textId="77777777" w:rsidR="00BC063E" w:rsidRPr="0055300D" w:rsidRDefault="00BC063E" w:rsidP="00BC063E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3D310915" w14:textId="77777777" w:rsidR="00BC063E" w:rsidRDefault="00BC063E" w:rsidP="00BC063E">
      <w:pPr>
        <w:rPr>
          <w:sz w:val="24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6"/>
        <w:gridCol w:w="3878"/>
        <w:gridCol w:w="1561"/>
        <w:gridCol w:w="1714"/>
        <w:gridCol w:w="1769"/>
        <w:gridCol w:w="1389"/>
        <w:gridCol w:w="1858"/>
        <w:gridCol w:w="1712"/>
        <w:gridCol w:w="35"/>
      </w:tblGrid>
      <w:tr w:rsidR="001A0CDB" w:rsidRPr="00903570" w14:paraId="1643E70B" w14:textId="77777777" w:rsidTr="00827FD3">
        <w:trPr>
          <w:trHeight w:val="753"/>
        </w:trPr>
        <w:tc>
          <w:tcPr>
            <w:tcW w:w="14572" w:type="dxa"/>
            <w:gridSpan w:val="9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73677A" w14:textId="4AF460FC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5698B6" w14:textId="77777777" w:rsidR="009259BD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903570">
              <w:rPr>
                <w:rFonts w:ascii="Times New Roman" w:hAnsi="Times New Roman"/>
                <w:sz w:val="24"/>
                <w:szCs w:val="24"/>
              </w:rPr>
              <w:br/>
              <w:t xml:space="preserve">реализации муниципальной программы </w:t>
            </w:r>
            <w:r w:rsidR="00CF42E0" w:rsidRPr="00903570">
              <w:rPr>
                <w:rFonts w:ascii="Times New Roman" w:hAnsi="Times New Roman"/>
                <w:sz w:val="24"/>
                <w:szCs w:val="24"/>
              </w:rPr>
              <w:t>«</w:t>
            </w:r>
            <w:r w:rsidRPr="00903570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903570">
              <w:rPr>
                <w:rFonts w:ascii="Times New Roman" w:hAnsi="Times New Roman"/>
                <w:sz w:val="24"/>
                <w:szCs w:val="24"/>
              </w:rPr>
              <w:t>»</w:t>
            </w:r>
            <w:r w:rsidRPr="009035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15573B0" w14:textId="2C63E50B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за счет средств бюджета ЗАТО Северск по главным распорядителям бюджетных средств</w:t>
            </w:r>
          </w:p>
        </w:tc>
      </w:tr>
      <w:tr w:rsidR="001A0CDB" w:rsidRPr="00903570" w14:paraId="3F9EA08A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034063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C9FEA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C19CD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B696FA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CCAD5E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7DCE8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68B3F5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CB091" w14:textId="77777777" w:rsidR="001A0CDB" w:rsidRPr="00903570" w:rsidRDefault="001A0CDB" w:rsidP="001A0C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Таблица 8</w:t>
            </w:r>
          </w:p>
        </w:tc>
      </w:tr>
      <w:tr w:rsidR="001A0CDB" w:rsidRPr="00903570" w14:paraId="06DDF2E8" w14:textId="77777777" w:rsidTr="004A66E6">
        <w:trPr>
          <w:gridAfter w:val="1"/>
          <w:wAfter w:w="35" w:type="dxa"/>
          <w:trHeight w:val="6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819D42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7ABF9F" w14:textId="73E09953" w:rsidR="001A0CDB" w:rsidRPr="00903570" w:rsidRDefault="00CB4C39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4C39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161E04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>-</w:t>
            </w:r>
            <w:r w:rsidRPr="0090357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8A3E7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6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8B523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1A0CDB" w:rsidRPr="00903570" w14:paraId="7818CE7F" w14:textId="77777777" w:rsidTr="004A66E6">
        <w:trPr>
          <w:gridAfter w:val="1"/>
          <w:wAfter w:w="35" w:type="dxa"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BC697A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2733D4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FC22EF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BD4F946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6BD31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8DD8F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C9842D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E0834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1A0CDB" w:rsidRPr="00903570" w14:paraId="04045505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AB6D592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2C3090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14FB4B7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D4B75B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08B1DF5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409429B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24CFED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EDA33DC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03570" w:rsidRPr="00903570" w14:paraId="599D8D5F" w14:textId="77777777" w:rsidTr="004A66E6">
        <w:trPr>
          <w:gridAfter w:val="1"/>
          <w:wAfter w:w="35" w:type="dxa"/>
          <w:trHeight w:val="277"/>
        </w:trPr>
        <w:tc>
          <w:tcPr>
            <w:tcW w:w="4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3E48FB" w14:textId="4C775FE1" w:rsidR="00903570" w:rsidRPr="00903570" w:rsidRDefault="00903570" w:rsidP="00903570">
            <w:pPr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Муниципальная программа «Молодежная политика в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828673" w14:textId="77777777" w:rsidR="00903570" w:rsidRPr="00903570" w:rsidRDefault="00903570" w:rsidP="00903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6CA544" w14:textId="3D8752BE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512 024,66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0D2A73" w14:textId="01FD86C0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224448" w14:textId="593AD52C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14 074,30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A27B71" w14:textId="3E7D2E6D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497 938,36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664623" w14:textId="178C0461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F84B3C" w:rsidRPr="00903570" w14:paraId="444E4D39" w14:textId="77777777" w:rsidTr="004A66E6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455B7E" w14:textId="77777777" w:rsidR="00F84B3C" w:rsidRPr="00903570" w:rsidRDefault="00F84B3C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D3AC6A" w14:textId="77777777" w:rsidR="00F84B3C" w:rsidRPr="00903570" w:rsidRDefault="00F84B3C" w:rsidP="00FE0944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8A4ED3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114 225,46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ED934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DF96F4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AEDA3E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111 073,75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F760EE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F84B3C" w:rsidRPr="00903570" w14:paraId="62954637" w14:textId="77777777" w:rsidTr="004A66E6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AF5577B" w14:textId="77777777" w:rsidR="00F84B3C" w:rsidRPr="00903570" w:rsidRDefault="00F84B3C" w:rsidP="00FE0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29C003" w14:textId="77777777" w:rsidR="00F84B3C" w:rsidRPr="00903570" w:rsidRDefault="00F84B3C" w:rsidP="00FE0944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B7DAA7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118 377,13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4C0EE9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4E892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BB0067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114 979,31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0B67AE" w14:textId="77777777" w:rsidR="00F84B3C" w:rsidRPr="00903570" w:rsidRDefault="00F84B3C" w:rsidP="00FE0944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903570" w:rsidRPr="00903570" w14:paraId="06AB2775" w14:textId="77777777" w:rsidTr="004A66E6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B39B2D" w14:textId="77777777" w:rsidR="00903570" w:rsidRPr="00903570" w:rsidRDefault="00903570" w:rsidP="009035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54D61A" w14:textId="77777777" w:rsidR="00903570" w:rsidRPr="00903570" w:rsidRDefault="00903570" w:rsidP="00903570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A68B99" w14:textId="08124816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134 169,45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4632A4" w14:textId="5E8FE0A5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11910D" w14:textId="2436431B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F66089" w14:textId="6895B4CF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130 288,80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E2462D" w14:textId="6F9A44DE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903570" w:rsidRPr="00903570" w14:paraId="6D06F9C0" w14:textId="77777777" w:rsidTr="004A66E6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1577B0" w14:textId="77777777" w:rsidR="00903570" w:rsidRPr="00903570" w:rsidRDefault="00903570" w:rsidP="009035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9D8005" w14:textId="77777777" w:rsidR="00903570" w:rsidRPr="00903570" w:rsidRDefault="00903570" w:rsidP="00903570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44F4A5" w14:textId="16D8326E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145 252,62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A1397" w14:textId="28296385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E63CC" w14:textId="44CE8F65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C737B7" w14:textId="54CAEB2D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141 596,50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B14092" w14:textId="1548536F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903570" w:rsidRPr="00207943" w14:paraId="67F8AD43" w14:textId="77777777" w:rsidTr="004A66E6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A83D5A" w14:textId="77777777" w:rsidR="00903570" w:rsidRPr="00903570" w:rsidRDefault="00903570" w:rsidP="009035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467040" w14:textId="77777777" w:rsidR="00903570" w:rsidRPr="00903570" w:rsidRDefault="00903570" w:rsidP="00903570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4D16D4" w14:textId="6FE0F317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94 404,15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7172BE" w14:textId="164D3475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BD7E9" w14:textId="43CBA57F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A6ED45" w14:textId="60B4690D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90 748,03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E951EC" w14:textId="18D06929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903570" w:rsidRPr="00207943" w14:paraId="3C6C5AC8" w14:textId="77777777" w:rsidTr="00E1581F">
        <w:trPr>
          <w:gridAfter w:val="1"/>
          <w:wAfter w:w="35" w:type="dxa"/>
          <w:trHeight w:val="932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C315AB" w14:textId="77777777" w:rsidR="00903570" w:rsidRPr="00207943" w:rsidRDefault="00903570" w:rsidP="0090357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231B1D" w14:textId="50B5D764" w:rsidR="00903570" w:rsidRPr="00903570" w:rsidRDefault="00903570" w:rsidP="00903570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D3E0C7" w14:textId="0E5EF6A1" w:rsidR="00903570" w:rsidRPr="00903570" w:rsidRDefault="00903570" w:rsidP="00903570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94 809,40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6329CD" w14:textId="6C2842D2" w:rsidR="00903570" w:rsidRPr="00903570" w:rsidRDefault="00903570" w:rsidP="00903570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4792E3" w14:textId="5F98654D" w:rsidR="00903570" w:rsidRPr="00903570" w:rsidRDefault="00903570" w:rsidP="00903570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DADA25" w14:textId="74733447" w:rsidR="00903570" w:rsidRPr="00903570" w:rsidRDefault="00903570" w:rsidP="00903570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91 153,28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EF8273" w14:textId="02A98AEC" w:rsidR="00903570" w:rsidRPr="00903570" w:rsidRDefault="00903570" w:rsidP="00903570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0F679FAE" w14:textId="77777777" w:rsidTr="004A66E6">
        <w:trPr>
          <w:gridAfter w:val="1"/>
          <w:wAfter w:w="35" w:type="dxa"/>
          <w:trHeight w:val="2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BDE12" w14:textId="77777777" w:rsidR="00C64DD4" w:rsidRPr="008E58BA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23469C" w14:textId="3A019542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58A1FE" w14:textId="77777777" w:rsidR="00C64DD4" w:rsidRPr="008E58BA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4B6684" w14:textId="65BB3D3E" w:rsidR="00C64DD4" w:rsidRPr="008E58BA" w:rsidRDefault="00C64DD4" w:rsidP="00C64DD4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51 889,93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A8963E" w14:textId="5D191CF8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989C85" w14:textId="720AD4A5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B9658B" w14:textId="44B276D9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51 889,93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96D6C" w14:textId="6EEFA564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008B30BF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56588B7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3A984A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F1377C" w14:textId="77777777" w:rsidR="00C64DD4" w:rsidRPr="008E58BA" w:rsidRDefault="00C64DD4" w:rsidP="00C64DD4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EA5967" w14:textId="3B5A46D9" w:rsidR="00C64DD4" w:rsidRPr="008E58BA" w:rsidRDefault="00C64DD4" w:rsidP="00C64DD4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16 814,52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49797" w14:textId="31722528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E84728" w14:textId="6D3BF27A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FEB86D" w14:textId="2DD22864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16 814,52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F600D8" w14:textId="0D416308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3DF386E4" w14:textId="77777777" w:rsidTr="00E1581F">
        <w:trPr>
          <w:gridAfter w:val="1"/>
          <w:wAfter w:w="35" w:type="dxa"/>
          <w:trHeight w:val="5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6D9AD6E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7DF4EF3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47433" w14:textId="77777777" w:rsidR="00C64DD4" w:rsidRPr="008E58BA" w:rsidRDefault="00C64DD4" w:rsidP="00C64DD4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4AC403" w14:textId="0CD631F7" w:rsidR="00C64DD4" w:rsidRPr="008E58BA" w:rsidRDefault="00C64DD4" w:rsidP="00C64DD4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17 609,27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4E67C1" w14:textId="217704A3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EF2795" w14:textId="1CF20325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CE827B" w14:textId="4B5C51BB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17 609,27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706C31" w14:textId="4B35674F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0030933F" w14:textId="77777777" w:rsidTr="004A66E6">
        <w:trPr>
          <w:gridAfter w:val="1"/>
          <w:wAfter w:w="35" w:type="dxa"/>
          <w:trHeight w:val="2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F262C0" w14:textId="3CF003C5" w:rsidR="00C64DD4" w:rsidRPr="008E58BA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C326B5" w14:textId="5ECD7FD8" w:rsidR="00C64DD4" w:rsidRPr="008E58BA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B0C81F" w14:textId="0CAE7529" w:rsidR="00C64DD4" w:rsidRPr="008E58BA" w:rsidRDefault="00C64DD4" w:rsidP="00C64DD4">
            <w:pPr>
              <w:jc w:val="center"/>
              <w:rPr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FA02FD" w14:textId="1BD16AC2" w:rsidR="00C64DD4" w:rsidRPr="008E58BA" w:rsidRDefault="00C64DD4" w:rsidP="00C64DD4">
            <w:pPr>
              <w:jc w:val="center"/>
              <w:rPr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516074" w14:textId="4BF9452E" w:rsidR="00C64DD4" w:rsidRPr="00C64DD4" w:rsidRDefault="00C64DD4" w:rsidP="00C64DD4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EE1E7E" w14:textId="34DFD219" w:rsidR="00C64DD4" w:rsidRPr="00C64DD4" w:rsidRDefault="00C64DD4" w:rsidP="00C64DD4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148991" w14:textId="098BE180" w:rsidR="00C64DD4" w:rsidRPr="00C64DD4" w:rsidRDefault="00C64DD4" w:rsidP="00C64DD4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EE1F39" w14:textId="5656ABDD" w:rsidR="00C64DD4" w:rsidRPr="00C64DD4" w:rsidRDefault="00C64DD4" w:rsidP="00C64DD4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64DD4" w:rsidRPr="00207943" w14:paraId="39848D7F" w14:textId="77777777" w:rsidTr="004A66E6">
        <w:trPr>
          <w:gridAfter w:val="1"/>
          <w:wAfter w:w="35" w:type="dxa"/>
          <w:trHeight w:val="4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2EB3B0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B03550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FA17C1" w14:textId="01737B32" w:rsidR="00C64DD4" w:rsidRPr="008E58BA" w:rsidRDefault="00C64DD4" w:rsidP="00C64DD4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6E0ADA" w14:textId="70D65AFA" w:rsidR="00C64DD4" w:rsidRPr="008E58BA" w:rsidRDefault="00C64DD4" w:rsidP="00C64DD4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11 746,26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A30877" w14:textId="59A96979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888AB4" w14:textId="2137C2C2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3E148E" w14:textId="11A0DD30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11 746,26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A7340C" w14:textId="1B8018D5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7F2069FD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D247A51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7566A5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EF8D07" w14:textId="77777777" w:rsidR="00C64DD4" w:rsidRPr="008E58BA" w:rsidRDefault="00C64DD4" w:rsidP="00C64DD4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020B27" w14:textId="5A5C4F02" w:rsidR="00C64DD4" w:rsidRPr="008E58BA" w:rsidRDefault="00C64DD4" w:rsidP="00C64DD4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5 719,88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72A731" w14:textId="6E9C275A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84DC57" w14:textId="1923BC57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05D1C6" w14:textId="2B771817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5 719,88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4D3613" w14:textId="4FFD89C9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7F083859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8F1D0D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5A453B" w14:textId="77777777" w:rsidR="00C64DD4" w:rsidRPr="008E58BA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1EA32D" w14:textId="77777777" w:rsidR="00C64DD4" w:rsidRPr="008E58BA" w:rsidRDefault="00C64DD4" w:rsidP="00C64DD4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66DEC6" w14:textId="0D67F741" w:rsidR="00C64DD4" w:rsidRPr="008E58BA" w:rsidRDefault="00C64DD4" w:rsidP="00C64DD4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7D1B4A" w14:textId="57248999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8C92B0" w14:textId="621EE10B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E45B9C" w14:textId="4E195338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9B11D7" w14:textId="0D6FE7FC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5ED4D96D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D6B589" w14:textId="77777777" w:rsidR="00C64DD4" w:rsidRPr="00207943" w:rsidRDefault="00C64DD4" w:rsidP="00C64DD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FF11D3" w14:textId="77777777" w:rsidR="00C64DD4" w:rsidRPr="00207943" w:rsidRDefault="00C64DD4" w:rsidP="00C64DD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5BA950" w14:textId="2ECD59F7" w:rsidR="00C64DD4" w:rsidRPr="00207943" w:rsidRDefault="00C64DD4" w:rsidP="00C64DD4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7B3DD9" w14:textId="192379DA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009B3A" w14:textId="010668BB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4FE167" w14:textId="6DEC7AD0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870462" w14:textId="24307633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C006E2" w14:textId="72335279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1B6A2B7A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1FE0CC" w14:textId="48E8556E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FFC175" w14:textId="12627D8F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ВЦП  «Реализация молодежной политики ЗАТО Северск» </w:t>
            </w:r>
            <w:r w:rsidR="004C3FBE">
              <w:rPr>
                <w:rFonts w:ascii="Times New Roman" w:hAnsi="Times New Roman"/>
                <w:sz w:val="24"/>
                <w:szCs w:val="24"/>
              </w:rPr>
              <w:br/>
            </w:r>
            <w:r w:rsidRPr="00C64DD4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AD8D0D" w14:textId="6B355A1A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092CFA" w14:textId="78CE92B3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1 170,10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0F3308" w14:textId="27DED597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25AD4C" w14:textId="2AB4BF60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760BF6" w14:textId="731E7E38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1 170,10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B59D8E" w14:textId="73DD1AF5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75B1BBDB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0A1198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51BA6D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69C902" w14:textId="04602983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510A4D" w14:textId="7825277B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361,00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04E4C6" w14:textId="44688FEC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C92745" w14:textId="7A661C7C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F44367" w14:textId="3A5FB363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361,00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CAAF3E" w14:textId="0471BE00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31BEC3D4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265B75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8F6EF3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A012C8" w14:textId="1A92C218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FD4678" w14:textId="0B2CE020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852BD4" w14:textId="539ED117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EF53BB" w14:textId="0EC8324E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6C2679" w14:textId="313E90BC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400,10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0C950C" w14:textId="48435131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020495A1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999F28D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FB06A2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3A2E9F" w14:textId="598E96EC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1B6552" w14:textId="4E40B892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0AF9A5" w14:textId="23F594E7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17F65A" w14:textId="1F5E2FEC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529225" w14:textId="7B612794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409,00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BD58CE" w14:textId="59385778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744475F9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ACC12A" w14:textId="1FEAEC62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7B5F8C" w14:textId="3ECCD0D0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КПМ  «Реализация молодежной политики ЗАТО Северск» </w:t>
            </w:r>
            <w:r w:rsidR="0083286B">
              <w:rPr>
                <w:rFonts w:ascii="Times New Roman" w:hAnsi="Times New Roman"/>
                <w:sz w:val="24"/>
                <w:szCs w:val="24"/>
              </w:rPr>
              <w:br/>
            </w:r>
            <w:r w:rsidRPr="00C64DD4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0D37ED" w14:textId="423393C2" w:rsidR="00C64DD4" w:rsidRPr="00C64DD4" w:rsidRDefault="00C64DD4" w:rsidP="00C64DD4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277689" w14:textId="4FB85B42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FB2DED" w14:textId="6E91CE63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1DB3DE" w14:textId="6AA79CE1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8A0C29" w14:textId="3B3A59C0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0169CA" w14:textId="4891F7D0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1850F4BA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6EBA96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F8B9FA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03691D" w14:textId="3AD5E399" w:rsidR="00C64DD4" w:rsidRPr="00C64DD4" w:rsidRDefault="00C64DD4" w:rsidP="00C64DD4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E452D8" w14:textId="3A89367B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4AE768" w14:textId="3CFBD49E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9C70CE" w14:textId="24187343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A03128" w14:textId="590A9E37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8A8659" w14:textId="07648BC3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2A04BB71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C948BA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F7FA82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523FA5" w14:textId="37525AE8" w:rsidR="00C64DD4" w:rsidRPr="00C64DD4" w:rsidRDefault="00C64DD4" w:rsidP="00C64DD4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2025 (прогноз-</w:t>
            </w:r>
            <w:r w:rsidRPr="00C64DD4">
              <w:rPr>
                <w:sz w:val="24"/>
                <w:szCs w:val="24"/>
              </w:rPr>
              <w:br/>
            </w:r>
            <w:proofErr w:type="spellStart"/>
            <w:r w:rsidRPr="00C64DD4">
              <w:rPr>
                <w:sz w:val="24"/>
                <w:szCs w:val="24"/>
              </w:rPr>
              <w:t>ный</w:t>
            </w:r>
            <w:proofErr w:type="spellEnd"/>
            <w:r w:rsidRPr="00C64DD4">
              <w:rPr>
                <w:sz w:val="24"/>
                <w:szCs w:val="24"/>
              </w:rPr>
              <w:t xml:space="preserve"> период)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605E6E" w14:textId="6D76506B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E13725B" w14:textId="6EF8066A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170970" w14:textId="3C1AFFED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1FB9C" w14:textId="72D904D5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AE5522" w14:textId="0A9B4223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098D58E6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979979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E76C01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75348" w14:textId="0144FBC8" w:rsidR="00C64DD4" w:rsidRPr="00C64DD4" w:rsidRDefault="00C64DD4" w:rsidP="00C64DD4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2026 (прогноз-</w:t>
            </w:r>
            <w:r w:rsidRPr="00C64DD4">
              <w:rPr>
                <w:sz w:val="24"/>
                <w:szCs w:val="24"/>
              </w:rPr>
              <w:br/>
            </w:r>
            <w:proofErr w:type="spellStart"/>
            <w:r w:rsidRPr="00C64DD4">
              <w:rPr>
                <w:sz w:val="24"/>
                <w:szCs w:val="24"/>
              </w:rPr>
              <w:t>ный</w:t>
            </w:r>
            <w:proofErr w:type="spellEnd"/>
            <w:r w:rsidRPr="00C64DD4">
              <w:rPr>
                <w:sz w:val="24"/>
                <w:szCs w:val="24"/>
              </w:rPr>
              <w:t xml:space="preserve"> период)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B2C0BB" w14:textId="4E7BCA93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989C07" w14:textId="7E17359A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A68712" w14:textId="5B705632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987ECD" w14:textId="7FA7A2BD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456055" w14:textId="5D1B200C" w:rsidR="00C64DD4" w:rsidRPr="00C64DD4" w:rsidRDefault="00C64DD4" w:rsidP="00C64DD4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0DB13CB1" w14:textId="77777777" w:rsidTr="004A66E6">
        <w:trPr>
          <w:gridAfter w:val="1"/>
          <w:wAfter w:w="35" w:type="dxa"/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50E69B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ABCA16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4788C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41626F" w14:textId="400DAB61" w:rsidR="00C64DD4" w:rsidRPr="00C64DD4" w:rsidRDefault="00C64DD4" w:rsidP="00C64DD4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8 864,02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6A126B" w14:textId="7AFFB2D3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516166" w14:textId="3E60499F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124751" w14:textId="70F9203A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8 864,02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46D048" w14:textId="25E6D0BD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14C5A3A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72004E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7829E68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3CF1A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2CF1B0" w14:textId="6DB9FF70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40AD3B" w14:textId="19F43BE4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425E10" w14:textId="272D8672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1F9469" w14:textId="3E957E5D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1 898,00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8D38B8" w14:textId="71525C56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1A155C8F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23AF47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D083BCA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EA9E1C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C056F7" w14:textId="367FFD94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2 169,80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D4FD73" w14:textId="348D4339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0BF5B3" w14:textId="29257B46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DB476" w14:textId="276AE5BE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2 169,80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60E3F1" w14:textId="5130EB6D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2BE1082C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08CA2C8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4D9B69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4FF34C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3570AB" w14:textId="7D371DBC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2 144,30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302397" w14:textId="3688A110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D23F09" w14:textId="7FDA1F1B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C8F452" w14:textId="0576890B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2 144,30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519C2B" w14:textId="14C1D9A2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5C811167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033EB2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E893423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A21E1F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6A6B51" w14:textId="44FB5BF7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2 651,92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A3FD61" w14:textId="017B0707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3C754B" w14:textId="3163C413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6C65E2" w14:textId="6F2C7A60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2 651,92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8D6C50" w14:textId="27291AAD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1B5EBDF7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857C2D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F9A96F" w14:textId="77777777" w:rsidR="00C64DD4" w:rsidRPr="00C64DD4" w:rsidRDefault="00C64DD4" w:rsidP="00C64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E5CE0F" w14:textId="77777777" w:rsidR="00C64DD4" w:rsidRPr="00C64DD4" w:rsidRDefault="00C64DD4" w:rsidP="00C64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1EDAE9" w14:textId="3618B51F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C0DEBC" w14:textId="48B7D4DD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2D8DB7" w14:textId="47ADBD79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A280E4" w14:textId="1C2B4899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379BBF" w14:textId="0AC5193A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C64DD4" w:rsidRPr="00207943" w14:paraId="3938202F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2A1522" w14:textId="77777777" w:rsidR="00C64DD4" w:rsidRPr="00207943" w:rsidRDefault="00C64DD4" w:rsidP="00C64DD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798016" w14:textId="77777777" w:rsidR="00C64DD4" w:rsidRPr="00207943" w:rsidRDefault="00C64DD4" w:rsidP="00C64DD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339174" w14:textId="5FA6EEE8" w:rsidR="00C64DD4" w:rsidRPr="00207943" w:rsidRDefault="00C64DD4" w:rsidP="00C64DD4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5FD13B" w14:textId="46658F46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EA7FDB" w14:textId="41365C07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37A99C" w14:textId="5D754C16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729039" w14:textId="77F4D622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3D0A5" w14:textId="06C7D702" w:rsidR="00C64DD4" w:rsidRPr="00C64DD4" w:rsidRDefault="00C64DD4" w:rsidP="00C64DD4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8E58BA" w:rsidRPr="00207943" w14:paraId="6657FC39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7097BF" w14:textId="5A3AA343" w:rsidR="008E58BA" w:rsidRPr="00207943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7A3235" w14:textId="1696369B" w:rsidR="008E58BA" w:rsidRPr="00207943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E50174" w14:textId="1BB9960D" w:rsidR="008E58BA" w:rsidRPr="00F84B3C" w:rsidRDefault="008E58BA" w:rsidP="008E58BA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75B60E" w14:textId="39BE3DF9" w:rsidR="008E58BA" w:rsidRPr="00C64DD4" w:rsidRDefault="008E58BA" w:rsidP="008E58BA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D5F4C0" w14:textId="525C5DB6" w:rsidR="008E58BA" w:rsidRPr="00C64DD4" w:rsidRDefault="008E58BA" w:rsidP="008E58BA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1B5666" w14:textId="3C83EA4E" w:rsidR="008E58BA" w:rsidRPr="00C64DD4" w:rsidRDefault="008E58BA" w:rsidP="008E58BA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CE4938" w14:textId="2BC08E59" w:rsidR="008E58BA" w:rsidRPr="00C64DD4" w:rsidRDefault="008E58BA" w:rsidP="008E58BA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DBABBB" w14:textId="1521C846" w:rsidR="008E58BA" w:rsidRPr="00C64DD4" w:rsidRDefault="008E58BA" w:rsidP="008E58BA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E58BA" w:rsidRPr="00207943" w14:paraId="51A61BDD" w14:textId="77777777" w:rsidTr="004A66E6">
        <w:trPr>
          <w:gridAfter w:val="1"/>
          <w:wAfter w:w="35" w:type="dxa"/>
          <w:trHeight w:val="12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AA5C76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9E964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Организация и проведение профориентационных мероприятий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6B88F4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71DA80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D81C84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CAE0C0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1CF5B4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0AA699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58BA" w:rsidRPr="00207943" w14:paraId="2D0289B3" w14:textId="77777777" w:rsidTr="004A66E6">
        <w:trPr>
          <w:gridAfter w:val="1"/>
          <w:wAfter w:w="35" w:type="dxa"/>
          <w:trHeight w:val="12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87D6C8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47AD45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CEF83A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157979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E1FDD6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D3D449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83AA52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29CF4D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58BA" w:rsidRPr="00207943" w14:paraId="159CB10B" w14:textId="77777777" w:rsidTr="004A66E6">
        <w:trPr>
          <w:gridAfter w:val="1"/>
          <w:wAfter w:w="35" w:type="dxa"/>
          <w:trHeight w:val="2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6971DE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422352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51DA2F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2BE4F0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FA96F1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7D6788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F986ED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BA069D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58BA" w:rsidRPr="00207943" w14:paraId="3B8950EA" w14:textId="77777777" w:rsidTr="004A66E6">
        <w:trPr>
          <w:gridAfter w:val="1"/>
          <w:wAfter w:w="35" w:type="dxa"/>
          <w:trHeight w:val="2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40BE13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C8B8E4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69E270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20B3D5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9FE7B7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89428D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CB0AB7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66F31C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58BA" w:rsidRPr="00207943" w14:paraId="65B96F66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DF1EF63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5795C4A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D66CFA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1FBAD0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4EB17B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FB6F29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E44991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E71911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58BA" w:rsidRPr="00207943" w14:paraId="34D0F7F1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F38E2C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A1F9F6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FF3340" w14:textId="77777777" w:rsidR="008E58BA" w:rsidRPr="008E58BA" w:rsidRDefault="008E58BA" w:rsidP="004C73C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5DF2C6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74537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66F3B2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9FCDA8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A15F46" w14:textId="77777777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58BA" w:rsidRPr="00207943" w14:paraId="462DC5AC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486557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64774C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417D65" w14:textId="658D8E35" w:rsidR="008E58BA" w:rsidRPr="008E58BA" w:rsidRDefault="008E58BA" w:rsidP="004C73CE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745CEA" w14:textId="5609863F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1D52F4" w14:textId="46700636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041B3A" w14:textId="52AB31F6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956FF0" w14:textId="0CA89D3C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F42B4C" w14:textId="3BA4CBBB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E58BA" w:rsidRPr="00207943" w14:paraId="6520F8D7" w14:textId="77777777" w:rsidTr="004A66E6">
        <w:trPr>
          <w:gridAfter w:val="1"/>
          <w:wAfter w:w="35" w:type="dxa"/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C4A786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5BAAC1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B2773E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956A26" w14:textId="02C9E1F4" w:rsidR="008E58BA" w:rsidRPr="008E58BA" w:rsidRDefault="008E58BA" w:rsidP="008E58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8 864,02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1631D7" w14:textId="66183FCB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2A626" w14:textId="78B26C85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2CDD9D" w14:textId="6CED2EA9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8 864,02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3EC539" w14:textId="1BE74074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8E58BA" w:rsidRPr="00207943" w14:paraId="2CCC7EF4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F747D7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8BE6FB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293042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2D1E3B" w14:textId="4EB3C390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ED9780" w14:textId="115FE237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9C9B7" w14:textId="1A4631CF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C3E81" w14:textId="78DBB871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1 898,00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96D093" w14:textId="465961FD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8E58BA" w:rsidRPr="00207943" w14:paraId="642447BF" w14:textId="77777777" w:rsidTr="004A66E6">
        <w:trPr>
          <w:gridAfter w:val="1"/>
          <w:wAfter w:w="35" w:type="dxa"/>
          <w:trHeight w:val="18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2F3187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98BEE8B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4B36EC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6A8EA" w14:textId="1D25B99F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2 169,80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0B0726" w14:textId="2B49CBC6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E3D75" w14:textId="36A8858C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2886B2" w14:textId="0CEC445F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2 169,80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C448A8" w14:textId="4694CB44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8E58BA" w:rsidRPr="00207943" w14:paraId="7ADCB332" w14:textId="77777777" w:rsidTr="004A66E6">
        <w:trPr>
          <w:gridAfter w:val="1"/>
          <w:wAfter w:w="35" w:type="dxa"/>
          <w:trHeight w:val="17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EE147D2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8D308A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8BCB2A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FDEA77" w14:textId="1997552F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18B9C4" w14:textId="204205CA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9B4235" w14:textId="27490CC9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47D953" w14:textId="11D96FBD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2 144,30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69187A" w14:textId="6D880E5D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8E58BA" w:rsidRPr="00207943" w14:paraId="70233863" w14:textId="77777777" w:rsidTr="004A66E6">
        <w:trPr>
          <w:gridAfter w:val="1"/>
          <w:wAfter w:w="35" w:type="dxa"/>
          <w:trHeight w:val="23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FD36BD0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DC0511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BB5CC7" w14:textId="77777777" w:rsidR="008E58BA" w:rsidRPr="008E58BA" w:rsidRDefault="008E58BA" w:rsidP="008E58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E32505" w14:textId="56DB1573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2 651,92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100BC7" w14:textId="0A6F1DA6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A0BEC4" w14:textId="67A05DF5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C32723" w14:textId="7E008F8A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2 651,92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C163ED" w14:textId="7F750EAD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8E58BA" w:rsidRPr="00207943" w14:paraId="27AE8107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371E23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8BD50B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78E6E7" w14:textId="77777777" w:rsidR="008E58BA" w:rsidRPr="004C73CE" w:rsidRDefault="008E58BA" w:rsidP="008E58BA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C73CE">
              <w:rPr>
                <w:spacing w:val="-4"/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F18F1" w14:textId="315F474C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AC941F" w14:textId="1CD2BC61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BB1014" w14:textId="7B10F0CF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648630" w14:textId="35D890C8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7CBEC0" w14:textId="6D55DDC4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8E58BA" w:rsidRPr="00207943" w14:paraId="51E83BF6" w14:textId="77777777" w:rsidTr="004A66E6">
        <w:trPr>
          <w:gridAfter w:val="1"/>
          <w:wAfter w:w="35" w:type="dxa"/>
          <w:trHeight w:val="9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2978DA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0E28B8" w14:textId="77777777" w:rsidR="008E58BA" w:rsidRPr="008E58BA" w:rsidRDefault="008E58BA" w:rsidP="008E5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3D1FC4" w14:textId="6F3B870F" w:rsidR="008E58BA" w:rsidRPr="004C73CE" w:rsidRDefault="008E58BA" w:rsidP="008E58BA">
            <w:pPr>
              <w:jc w:val="center"/>
              <w:rPr>
                <w:spacing w:val="-4"/>
                <w:sz w:val="24"/>
                <w:szCs w:val="24"/>
              </w:rPr>
            </w:pPr>
            <w:r w:rsidRPr="004C73CE">
              <w:rPr>
                <w:spacing w:val="-4"/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F88509" w14:textId="12298C03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147427" w14:textId="5EED0077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B8B364" w14:textId="4537C9F8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C6D827" w14:textId="084C08C9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5EF4F6" w14:textId="67F9CAC1" w:rsidR="008E58BA" w:rsidRPr="008E58BA" w:rsidRDefault="008E58BA" w:rsidP="008E58BA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4C73CE" w:rsidRPr="00207943" w14:paraId="73B9B0B9" w14:textId="77777777" w:rsidTr="004A66E6">
        <w:trPr>
          <w:gridAfter w:val="1"/>
          <w:wAfter w:w="35" w:type="dxa"/>
          <w:trHeight w:val="15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98CC5" w14:textId="77777777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AA4A05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E65D3B" w14:textId="77777777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93A236" w14:textId="4908496F" w:rsidR="004C73CE" w:rsidRPr="004C73CE" w:rsidRDefault="004C73CE" w:rsidP="004C73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41 184,26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C2BC2B" w14:textId="4329E7D3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B9B390" w14:textId="183DEDCF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2A4B32" w14:textId="0F6E77CB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41 184,26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937343" w14:textId="550CCD16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4C73CE" w:rsidRPr="00207943" w14:paraId="4673150F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BD8BD0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A985E6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82B281" w14:textId="77777777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06D290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14 555,52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C88DAB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EFAB2A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6667D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14 555,52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16A98A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4C73CE" w:rsidRPr="00207943" w14:paraId="4C750033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7FBB917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EF87CA0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D1D4BA" w14:textId="77777777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DAABCD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15 039,37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FDB536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1D9502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A5700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15 039,37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187CB5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4C73CE" w:rsidRPr="00207943" w14:paraId="6EBBCA19" w14:textId="77777777" w:rsidTr="004A66E6">
        <w:trPr>
          <w:gridAfter w:val="1"/>
          <w:wAfter w:w="35" w:type="dxa"/>
          <w:trHeight w:val="1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957334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716117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A688F9" w14:textId="77777777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E1753A" w14:textId="4D505C24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9 192,96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5AF176" w14:textId="53494CA9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EE08F9" w14:textId="58E04DBE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DAFF6A" w14:textId="71A25450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9 192,96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855FDF" w14:textId="6461E8C2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4C73CE" w:rsidRPr="00207943" w14:paraId="645EBA46" w14:textId="77777777" w:rsidTr="004A66E6">
        <w:trPr>
          <w:gridAfter w:val="1"/>
          <w:wAfter w:w="35" w:type="dxa"/>
          <w:trHeight w:val="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4503FD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B6D1C2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99D8F2" w14:textId="77777777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246ABF" w14:textId="68B89D1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2 396,41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FE904" w14:textId="03F8E745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3B312C" w14:textId="182E2496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DA1C10" w14:textId="178FA31D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2 396,41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733255" w14:textId="237D353A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4C73CE" w:rsidRPr="00207943" w14:paraId="41AD8386" w14:textId="77777777" w:rsidTr="004A66E6">
        <w:trPr>
          <w:gridAfter w:val="1"/>
          <w:wAfter w:w="35" w:type="dxa"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1CEFA4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2222BE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9BCDC2" w14:textId="77777777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315356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56C523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D5A0B7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834D84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1B445" w14:textId="7777777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4C73CE" w:rsidRPr="00207943" w14:paraId="2AF1EB43" w14:textId="77777777" w:rsidTr="004A66E6">
        <w:trPr>
          <w:gridAfter w:val="1"/>
          <w:wAfter w:w="35" w:type="dxa"/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7B1A07" w14:textId="182FB837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A253F5" w14:textId="79BAE660" w:rsidR="004C73CE" w:rsidRPr="004C73CE" w:rsidRDefault="004C73CE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7BE0E6" w14:textId="1224ED42" w:rsidR="004C73CE" w:rsidRPr="004C73CE" w:rsidRDefault="004C73CE" w:rsidP="004C73C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6FE458" w14:textId="2DAEC489" w:rsidR="004C73CE" w:rsidRPr="004C73CE" w:rsidRDefault="004C73CE" w:rsidP="004C73C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97E980" w14:textId="24B68128" w:rsidR="004C73CE" w:rsidRPr="004C73CE" w:rsidRDefault="004C73CE" w:rsidP="004C73C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E58BB3" w14:textId="088596A7" w:rsidR="004C73CE" w:rsidRPr="004C73CE" w:rsidRDefault="004C73CE" w:rsidP="004C73C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2D0E59" w14:textId="07F14436" w:rsidR="004C73CE" w:rsidRPr="004C73CE" w:rsidRDefault="004C73CE" w:rsidP="004C73C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8C2846" w14:textId="4DD2804B" w:rsidR="004C73CE" w:rsidRPr="004C73CE" w:rsidRDefault="004C73CE" w:rsidP="004C73C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C73CE" w:rsidRPr="00207943" w14:paraId="33900302" w14:textId="77777777" w:rsidTr="004A66E6">
        <w:trPr>
          <w:gridAfter w:val="1"/>
          <w:wAfter w:w="35" w:type="dxa"/>
          <w:trHeight w:val="9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B8AFBD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3A874E" w14:textId="77777777" w:rsidR="004C73CE" w:rsidRPr="004C73CE" w:rsidRDefault="004C73CE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65842B" w14:textId="1ED4CED6" w:rsidR="004C73CE" w:rsidRPr="004C73CE" w:rsidRDefault="004C73CE" w:rsidP="004C73CE">
            <w:pPr>
              <w:jc w:val="center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8C4561" w14:textId="4F2595B3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E7953" w14:textId="6FECE684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912BE3" w14:textId="6E5444C5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4D68EC" w14:textId="31DF2C48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BF0E2F" w14:textId="59B2A397" w:rsidR="004C73CE" w:rsidRPr="004C73CE" w:rsidRDefault="004C73CE" w:rsidP="004C73C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0D107BAA" w14:textId="77777777" w:rsidTr="004A66E6">
        <w:trPr>
          <w:gridAfter w:val="1"/>
          <w:wAfter w:w="35" w:type="dxa"/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9B77F5" w14:textId="77777777" w:rsidR="00255F10" w:rsidRPr="00255F10" w:rsidRDefault="00255F10" w:rsidP="00255F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 xml:space="preserve"> 1.3.1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55C866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F5B517" w14:textId="77777777" w:rsidR="00255F10" w:rsidRPr="00255F10" w:rsidRDefault="00255F10" w:rsidP="00255F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310A7F" w14:textId="514D68A6" w:rsidR="00255F10" w:rsidRPr="00255F10" w:rsidRDefault="00255F10" w:rsidP="00255F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41 184,26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6C8D7E" w14:textId="263C283E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7CEF11" w14:textId="0027B5A5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C4646" w14:textId="01248B60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41 184,26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50E93B" w14:textId="0EE67302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57FD61AE" w14:textId="77777777" w:rsidTr="004A66E6">
        <w:trPr>
          <w:gridAfter w:val="1"/>
          <w:wAfter w:w="35" w:type="dxa"/>
          <w:trHeight w:val="2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64ECB8" w14:textId="77777777" w:rsidR="00255F10" w:rsidRPr="00255F10" w:rsidRDefault="00255F10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DA1F04" w14:textId="77777777" w:rsidR="00255F10" w:rsidRPr="00255F10" w:rsidRDefault="00255F10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E4C3EF" w14:textId="77777777" w:rsidR="00255F10" w:rsidRPr="00255F10" w:rsidRDefault="00255F10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3D5561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14 555,52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0154DD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2167F8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9E6C17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14 555,52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A55D68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2654FCA3" w14:textId="77777777" w:rsidTr="004A66E6">
        <w:trPr>
          <w:gridAfter w:val="1"/>
          <w:wAfter w:w="35" w:type="dxa"/>
          <w:trHeight w:val="2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9936A4" w14:textId="77777777" w:rsidR="00255F10" w:rsidRPr="00255F10" w:rsidRDefault="00255F10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6D1F0AB" w14:textId="77777777" w:rsidR="00255F10" w:rsidRPr="00255F10" w:rsidRDefault="00255F10" w:rsidP="004C73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0AA7B5" w14:textId="77777777" w:rsidR="00255F10" w:rsidRPr="00255F10" w:rsidRDefault="00255F10" w:rsidP="004C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0D7EB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15 039,37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8344E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FB5752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51CD77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15 039,37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441E8E" w14:textId="77777777" w:rsidR="00255F10" w:rsidRPr="00255F10" w:rsidRDefault="00255F10" w:rsidP="004C73C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5ED7A870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56CC4E5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CA4A33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8D6B87" w14:textId="77777777" w:rsidR="00255F10" w:rsidRPr="00255F10" w:rsidRDefault="00255F10" w:rsidP="00255F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63148D" w14:textId="5117E048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9 192,96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183E63" w14:textId="634D85F5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1E3BA5" w14:textId="4AFAEF53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E3276C" w14:textId="24A025BE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9 192,96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C2516" w14:textId="32009741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7EDED523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65BCAA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036F6B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D63568" w14:textId="77777777" w:rsidR="00255F10" w:rsidRPr="00255F10" w:rsidRDefault="00255F10" w:rsidP="00255F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CBD94F" w14:textId="24F13D5F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2 396,41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5C6F5D" w14:textId="130CA665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28F716" w14:textId="3B9E5539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BD896" w14:textId="3F5D8BAF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2 396,41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D0EB47" w14:textId="4B233351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0EA9BA16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A39175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100527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A2863B" w14:textId="77777777" w:rsidR="00255F10" w:rsidRPr="00255F10" w:rsidRDefault="00255F10" w:rsidP="00255F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044FD7" w14:textId="30CF4FB5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77ACBE" w14:textId="36E849B7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2AD35B" w14:textId="0045E9ED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FB3E33" w14:textId="511849CA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8DF2D6" w14:textId="6F91AC79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58030673" w14:textId="77777777" w:rsidTr="004A66E6">
        <w:trPr>
          <w:gridAfter w:val="1"/>
          <w:wAfter w:w="35" w:type="dxa"/>
          <w:trHeight w:val="98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C9A91F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69C30F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6CE427" w14:textId="01D675D6" w:rsidR="00255F10" w:rsidRPr="00255F10" w:rsidRDefault="00255F10" w:rsidP="00255F10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796D82" w14:textId="3F6BA020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6AD6B0" w14:textId="1EEAB32F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BAFC33" w14:textId="2CE8D776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69F755" w14:textId="7B9E84FB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426AAB" w14:textId="0B609D74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20B25590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912779D" w14:textId="4D215598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7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483BA4C" w14:textId="5FBC9CD5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Предоставление молодой семье дополнительной социальной выплаты при рождении (усыновлении) одного ребенка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8EBD8B" w14:textId="28CDB489" w:rsidR="00255F10" w:rsidRPr="00255F10" w:rsidRDefault="00255F10" w:rsidP="00255F10">
            <w:pPr>
              <w:jc w:val="center"/>
              <w:rPr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0A3F5C" w14:textId="77F6C0BD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2D794C" w14:textId="1CAC5362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934062" w14:textId="1A079612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19DF65" w14:textId="689B6EC6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9BFFD4" w14:textId="2B9EE916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59FA473F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B7F1FD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CB4E5A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89B707" w14:textId="2CC1C8C8" w:rsidR="00255F10" w:rsidRPr="00255F10" w:rsidRDefault="00255F10" w:rsidP="00255F10">
            <w:pPr>
              <w:jc w:val="center"/>
              <w:rPr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3F4356" w14:textId="4340FCBC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071222" w14:textId="40CDB5A3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4F7EAA" w14:textId="2EBE0DE6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BB1135" w14:textId="37C22B6D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8FE2BC" w14:textId="36E17957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301CDCE2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BA95A4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0B9F46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EA3372" w14:textId="02F8C3B2" w:rsidR="00255F10" w:rsidRPr="00255F10" w:rsidRDefault="00255F10" w:rsidP="00255F10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C46F4A" w14:textId="1C7822E9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EE1950" w14:textId="47E014AC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4DEB14" w14:textId="7A85D4A9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403003" w14:textId="7B3C50DA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7EC373" w14:textId="53F6A5F8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255F10" w:rsidRPr="00207943" w14:paraId="050ECB7A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A1A3BB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D12FBF2" w14:textId="77777777" w:rsidR="00255F10" w:rsidRPr="00255F10" w:rsidRDefault="00255F10" w:rsidP="00255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5869E7" w14:textId="3849EECA" w:rsidR="00255F10" w:rsidRPr="00255F10" w:rsidRDefault="00255F10" w:rsidP="00255F10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E3877B" w14:textId="075A911B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D134E2" w14:textId="387D647E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E6623F" w14:textId="3D850BA4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53E1CF" w14:textId="341C7290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0A814A" w14:textId="4263CBF0" w:rsidR="00255F10" w:rsidRPr="00255F10" w:rsidRDefault="00255F10" w:rsidP="00255F10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6E79DD" w:rsidRPr="00207943" w14:paraId="4FE8F3F5" w14:textId="77777777" w:rsidTr="004A66E6">
        <w:trPr>
          <w:gridAfter w:val="1"/>
          <w:wAfter w:w="35" w:type="dxa"/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549644" w14:textId="77777777" w:rsidR="006E79DD" w:rsidRPr="006E79DD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1571FD" w14:textId="5B6137BA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2D519" w14:textId="77777777" w:rsidR="006E79DD" w:rsidRPr="006E79DD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75DFEB" w14:textId="019B826C" w:rsidR="006E79DD" w:rsidRPr="006E79DD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380 863,78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1C3148" w14:textId="4D1D311C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9B7B1C" w14:textId="2224827C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14 074,30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CEC6DB" w14:textId="5E97F4E6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366 777,49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AF5F54" w14:textId="012F7C18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6E79DD" w:rsidRPr="00207943" w14:paraId="15CA2800" w14:textId="77777777" w:rsidTr="004A66E6">
        <w:trPr>
          <w:gridAfter w:val="1"/>
          <w:wAfter w:w="35" w:type="dxa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E3D1B3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F095BE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AD9270" w14:textId="77777777" w:rsidR="006E79DD" w:rsidRPr="006E79DD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D78231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AA71C9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DBF9A5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050FAC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74 930,76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37266F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6E79DD" w:rsidRPr="00207943" w14:paraId="37B74266" w14:textId="77777777" w:rsidTr="004A66E6">
        <w:trPr>
          <w:gridAfter w:val="1"/>
          <w:wAfter w:w="35" w:type="dxa"/>
          <w:trHeight w:val="2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76D39E8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4532BB6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C0A1F6" w14:textId="77777777" w:rsidR="006E79DD" w:rsidRPr="006E79DD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220B9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82 337,23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7E488D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B21FEA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7F33EB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78 939,41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F78507" w14:textId="7777777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6E79DD" w:rsidRPr="00207943" w14:paraId="02AF49B2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7B0944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1F30BF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9DEE52" w14:textId="77777777" w:rsidR="006E79DD" w:rsidRPr="006E79DD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CC9EF2" w14:textId="37A4A5C9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FA9DFB" w14:textId="30FE8DA2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8B679A" w14:textId="12067C3C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122202" w14:textId="22B34C22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97 744,49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AFA73B" w14:textId="695422E8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6E79DD" w:rsidRPr="00207943" w14:paraId="3AFE4C5F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AADB2D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A718F4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751DB0" w14:textId="77777777" w:rsidR="006E79DD" w:rsidRPr="006E79DD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00A2A2" w14:textId="3D677300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118 818,94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6BF572" w14:textId="38F1F801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B3F306" w14:textId="3DC1E17F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7F1A80" w14:textId="2EF70057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115 162,82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287ADD" w14:textId="05126A81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6E79DD" w:rsidRPr="00207943" w14:paraId="13733C4F" w14:textId="77777777" w:rsidTr="004A66E6">
        <w:trPr>
          <w:gridAfter w:val="1"/>
          <w:wAfter w:w="35" w:type="dxa"/>
          <w:trHeight w:val="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C4BB6B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56C8B8" w14:textId="77777777" w:rsidR="006E79DD" w:rsidRPr="006E79DD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5F144F" w14:textId="078619C0" w:rsidR="006E79DD" w:rsidRPr="006E79DD" w:rsidRDefault="006E79DD" w:rsidP="00166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9AEFE5" w14:textId="29ABAA20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F1EBD3" w14:textId="58CEB7B9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F0CA00" w14:textId="5E011FCC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8265BA" w14:textId="34015F62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8550A3" w14:textId="4399DD80" w:rsidR="006E79DD" w:rsidRPr="006E79DD" w:rsidRDefault="006E79DD" w:rsidP="006E79DD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6E79DD" w:rsidRPr="00207943" w14:paraId="17A15C51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664216" w14:textId="603AC80E" w:rsidR="006E79DD" w:rsidRPr="00207943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022BF9" w14:textId="4A19A4E4" w:rsidR="006E79DD" w:rsidRPr="00207943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5DAB1A" w14:textId="54D79691" w:rsidR="006E79DD" w:rsidRPr="00207943" w:rsidRDefault="006E79DD" w:rsidP="006E79DD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79CE66" w14:textId="6DB82D69" w:rsidR="006E79DD" w:rsidRPr="00207943" w:rsidRDefault="006E79DD" w:rsidP="006E79DD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F0039B" w14:textId="4DB31532" w:rsidR="006E79DD" w:rsidRPr="00207943" w:rsidRDefault="006E79DD" w:rsidP="006E79DD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BC7485F" w14:textId="6A410956" w:rsidR="006E79DD" w:rsidRPr="00207943" w:rsidRDefault="006E79DD" w:rsidP="006E79DD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30301E" w14:textId="5C1010D7" w:rsidR="006E79DD" w:rsidRPr="00207943" w:rsidRDefault="006E79DD" w:rsidP="006E79DD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B2ACF1" w14:textId="6F62F7D2" w:rsidR="006E79DD" w:rsidRPr="00207943" w:rsidRDefault="006E79DD" w:rsidP="006E79DD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79DD" w:rsidRPr="00207943" w14:paraId="589C0BD2" w14:textId="77777777" w:rsidTr="000C151C">
        <w:trPr>
          <w:gridAfter w:val="1"/>
          <w:wAfter w:w="35" w:type="dxa"/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73DA79" w14:textId="77777777" w:rsidR="006E79DD" w:rsidRPr="00207943" w:rsidRDefault="006E79DD" w:rsidP="006E79D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910FFA" w14:textId="77777777" w:rsidR="006E79DD" w:rsidRPr="00207943" w:rsidRDefault="006E79DD" w:rsidP="006E79D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1EB042" w14:textId="49017696" w:rsidR="006E79DD" w:rsidRPr="00F84B3C" w:rsidRDefault="006E79DD" w:rsidP="006E79DD">
            <w:pPr>
              <w:jc w:val="center"/>
              <w:rPr>
                <w:sz w:val="24"/>
                <w:szCs w:val="24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5C7D90" w14:textId="1EE10599" w:rsidR="006E79DD" w:rsidRPr="006E79DD" w:rsidRDefault="006E79DD" w:rsidP="006E79DD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49CFE2" w14:textId="39A08F81" w:rsidR="006E79DD" w:rsidRPr="006E79DD" w:rsidRDefault="006E79DD" w:rsidP="006E79DD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B8F161" w14:textId="5FAE284B" w:rsidR="006E79DD" w:rsidRPr="006E79DD" w:rsidRDefault="006E79DD" w:rsidP="006E79DD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112619" w14:textId="374CBCAF" w:rsidR="006E79DD" w:rsidRPr="006E79DD" w:rsidRDefault="006E79DD" w:rsidP="006E79DD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EF83B2" w14:textId="15EF4D95" w:rsidR="006E79DD" w:rsidRPr="006E79DD" w:rsidRDefault="006E79DD" w:rsidP="006E79DD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6E79DD" w:rsidRPr="00207943" w14:paraId="4DB600CA" w14:textId="77777777" w:rsidTr="004A66E6">
        <w:trPr>
          <w:gridAfter w:val="1"/>
          <w:wAfter w:w="35" w:type="dxa"/>
          <w:trHeight w:val="1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D53ED" w14:textId="77777777" w:rsidR="006E79DD" w:rsidRPr="004D62BE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E991E6" w14:textId="5688B48D" w:rsidR="006E79DD" w:rsidRPr="004D62BE" w:rsidRDefault="004D62BE" w:rsidP="006E79DD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 xml:space="preserve">ВЦП «Реализация семейной политики ЗАТО Северск» </w:t>
            </w:r>
            <w:r w:rsidR="009F25EE">
              <w:rPr>
                <w:rFonts w:ascii="Times New Roman" w:hAnsi="Times New Roman"/>
                <w:sz w:val="24"/>
                <w:szCs w:val="24"/>
              </w:rPr>
              <w:br/>
            </w:r>
            <w:r w:rsidRPr="004D62BE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8F067D" w14:textId="77777777" w:rsidR="006E79DD" w:rsidRPr="004D62BE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F8AC65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FA875D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27F17A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677E02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59DE67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79DD" w:rsidRPr="00207943" w14:paraId="709F24F2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492A76" w14:textId="77777777" w:rsidR="006E79DD" w:rsidRPr="004D62BE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EECBFB" w14:textId="77777777" w:rsidR="006E79DD" w:rsidRPr="004D62BE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14313A" w14:textId="77777777" w:rsidR="006E79DD" w:rsidRPr="004D62BE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B15E22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74EC94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A4ECBE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AFBFB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41A68D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E79DD" w:rsidRPr="00207943" w14:paraId="3E91FCA4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593AD2" w14:textId="77777777" w:rsidR="006E79DD" w:rsidRPr="004D62BE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325B24" w14:textId="77777777" w:rsidR="006E79DD" w:rsidRPr="004D62BE" w:rsidRDefault="006E79DD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DF272E" w14:textId="77777777" w:rsidR="006E79DD" w:rsidRPr="004D62BE" w:rsidRDefault="006E79DD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EEE4E7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D05FEB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FC605D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0986CA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84A3F0" w14:textId="77777777" w:rsidR="006E79DD" w:rsidRPr="004D62BE" w:rsidRDefault="006E79DD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62BE" w:rsidRPr="00207943" w14:paraId="1F8E1644" w14:textId="77777777" w:rsidTr="000C151C">
        <w:trPr>
          <w:gridAfter w:val="1"/>
          <w:wAfter w:w="35" w:type="dxa"/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95F0E1" w14:textId="77777777" w:rsidR="004D62BE" w:rsidRPr="004D62BE" w:rsidRDefault="004D62BE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469E49" w14:textId="77777777" w:rsidR="004D62BE" w:rsidRPr="004D62BE" w:rsidRDefault="004D62BE" w:rsidP="006E7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333959" w14:textId="77777777" w:rsidR="004D62BE" w:rsidRPr="004D62BE" w:rsidRDefault="004D62BE" w:rsidP="006E79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2C0731" w14:textId="77777777" w:rsidR="004D62BE" w:rsidRPr="004D62BE" w:rsidRDefault="004D62BE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1C9FF1" w14:textId="77777777" w:rsidR="004D62BE" w:rsidRPr="004D62BE" w:rsidRDefault="004D62BE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0C2C8" w14:textId="77777777" w:rsidR="004D62BE" w:rsidRPr="004D62BE" w:rsidRDefault="004D62BE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AD5184" w14:textId="77777777" w:rsidR="004D62BE" w:rsidRPr="004D62BE" w:rsidRDefault="004D62BE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1D0D25" w14:textId="77777777" w:rsidR="004D62BE" w:rsidRPr="004D62BE" w:rsidRDefault="004D62BE" w:rsidP="006E79D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62BE" w:rsidRPr="00207943" w14:paraId="4FB147A9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C23848D" w14:textId="497935AD" w:rsidR="004D62BE" w:rsidRPr="004D62BE" w:rsidRDefault="004D62BE" w:rsidP="004D62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D724882" w14:textId="77777777" w:rsidR="009F25EE" w:rsidRDefault="004D62BE" w:rsidP="004D62BE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КПМ «Реализация семейной политики ЗАТО Северск»</w:t>
            </w:r>
          </w:p>
          <w:p w14:paraId="69A0EB9D" w14:textId="14547F3E" w:rsidR="004D62BE" w:rsidRPr="004D62BE" w:rsidRDefault="004D62BE" w:rsidP="004D62BE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7BD06F" w14:textId="19E6FA31" w:rsidR="004D62BE" w:rsidRPr="004D62BE" w:rsidRDefault="004D62BE" w:rsidP="004D62BE">
            <w:pPr>
              <w:jc w:val="center"/>
              <w:rPr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F80977" w14:textId="7F03F956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8FFD96" w14:textId="3D69C54C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0037EF" w14:textId="53A81845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6EC0DC" w14:textId="160FAB34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E9AD7B" w14:textId="772E5566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62BE" w:rsidRPr="00207943" w14:paraId="7CCBF6EB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0CC914" w14:textId="77777777" w:rsidR="004D62BE" w:rsidRPr="004D62BE" w:rsidRDefault="004D62BE" w:rsidP="004D62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8ACC45" w14:textId="77777777" w:rsidR="004D62BE" w:rsidRPr="004D62BE" w:rsidRDefault="004D62BE" w:rsidP="004D62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CB6242" w14:textId="7754E33E" w:rsidR="004D62BE" w:rsidRPr="004D62BE" w:rsidRDefault="004D62BE" w:rsidP="004D62BE">
            <w:pPr>
              <w:jc w:val="center"/>
              <w:rPr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856D19" w14:textId="2920E61D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B719DF" w14:textId="6E28A8FE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6845EC" w14:textId="28E81CE6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F3444" w14:textId="6BA96A82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95041E" w14:textId="5D67FDF4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62BE" w:rsidRPr="00207943" w14:paraId="71393C6A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F12999" w14:textId="77777777" w:rsidR="004D62BE" w:rsidRPr="004D62BE" w:rsidRDefault="004D62BE" w:rsidP="004D62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D59ABD" w14:textId="77777777" w:rsidR="004D62BE" w:rsidRPr="004D62BE" w:rsidRDefault="004D62BE" w:rsidP="004D62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9E1B6D" w14:textId="49CF615E" w:rsidR="004D62BE" w:rsidRPr="004D62BE" w:rsidRDefault="004D62BE" w:rsidP="004D62BE">
            <w:pPr>
              <w:jc w:val="center"/>
              <w:rPr>
                <w:sz w:val="24"/>
                <w:szCs w:val="24"/>
              </w:rPr>
            </w:pPr>
            <w:r w:rsidRPr="004D62BE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8F0B79" w14:textId="4EF4451C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B809DB" w14:textId="0C0C3298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5EFBCA" w14:textId="4AFDA884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EE3713" w14:textId="0036ABBF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C37A58" w14:textId="4C675F0E" w:rsidR="004D62BE" w:rsidRPr="004D62BE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62BE" w:rsidRPr="00207943" w14:paraId="78B4E5E1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83172D" w14:textId="77777777" w:rsidR="004D62BE" w:rsidRPr="004D62BE" w:rsidRDefault="004D62BE" w:rsidP="004D62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1CF882" w14:textId="77777777" w:rsidR="004D62BE" w:rsidRPr="004D62BE" w:rsidRDefault="004D62BE" w:rsidP="004D62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660EE" w14:textId="33981D49" w:rsidR="004D62BE" w:rsidRPr="004D62BE" w:rsidRDefault="004D62BE" w:rsidP="004D62BE">
            <w:pPr>
              <w:jc w:val="center"/>
              <w:rPr>
                <w:sz w:val="24"/>
                <w:szCs w:val="24"/>
              </w:rPr>
            </w:pPr>
            <w:r w:rsidRPr="004D62BE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14BCD" w14:textId="087BA6D1" w:rsidR="004D62BE" w:rsidRPr="004A66E6" w:rsidRDefault="004D62BE" w:rsidP="004D62BE">
            <w:pPr>
              <w:tabs>
                <w:tab w:val="left" w:pos="1237"/>
              </w:tabs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ab/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75B9EF" w14:textId="5B152A82" w:rsidR="004D62BE" w:rsidRPr="004A66E6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6AE416" w14:textId="6727C18C" w:rsidR="004D62BE" w:rsidRPr="004A66E6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BCE6CD" w14:textId="2846FB70" w:rsidR="004D62BE" w:rsidRPr="004A66E6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EF12E7" w14:textId="501EB7B2" w:rsidR="004D62BE" w:rsidRPr="004A66E6" w:rsidRDefault="004D62BE" w:rsidP="004D62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C151C" w:rsidRPr="00207943" w14:paraId="0477C7AF" w14:textId="77777777" w:rsidTr="004A66E6">
        <w:trPr>
          <w:gridAfter w:val="1"/>
          <w:wAfter w:w="35" w:type="dxa"/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96C201" w14:textId="77777777" w:rsidR="000C151C" w:rsidRPr="000C151C" w:rsidRDefault="000C151C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9D928E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0C2488" w14:textId="77777777" w:rsidR="000C151C" w:rsidRPr="000C151C" w:rsidRDefault="000C151C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2522B" w14:textId="70C7E73B" w:rsidR="000C151C" w:rsidRPr="000C151C" w:rsidRDefault="000C151C" w:rsidP="004A66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380 851,78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771084" w14:textId="2C46EFE9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C16A14" w14:textId="03B3B8DF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14 074,30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0F37BD" w14:textId="3386FCBA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366 777,49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DA2986" w14:textId="25C47A8D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0AA89DC9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343B6D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D87694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49C52B" w14:textId="77777777" w:rsidR="000C151C" w:rsidRPr="000C151C" w:rsidRDefault="000C151C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1DABFC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5BA036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1E2444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6206B7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74 930,76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A8754B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7784B42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B9CBD7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FCDA3D6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133372" w14:textId="77777777" w:rsidR="000C151C" w:rsidRPr="000C151C" w:rsidRDefault="000C151C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A959B5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82 325,23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33E90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E3CA92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DEF59F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78 939,41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1902C" w14:textId="7777777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264EA9C6" w14:textId="77777777" w:rsidTr="008C7C2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FFF4ED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640588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351FA6" w14:textId="77777777" w:rsidR="000C151C" w:rsidRPr="000C151C" w:rsidRDefault="000C151C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0C1D11" w14:textId="0C75F6E1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C3CF18" w14:textId="499CC2CE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ECB538" w14:textId="3D985DA8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F0F598" w14:textId="58F8B203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97 744,49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A904C" w14:textId="2C87DF4F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59DBCF88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D3D5A4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B7BDB6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F5AD62" w14:textId="77777777" w:rsidR="000C151C" w:rsidRPr="000C151C" w:rsidRDefault="000C151C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096044" w14:textId="406E7623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118 818,94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BEFE79" w14:textId="4FDDE315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3545D7" w14:textId="33E9DC02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C539CD" w14:textId="6CA343DE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115 162,82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472825" w14:textId="29959923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379FD818" w14:textId="77777777" w:rsidTr="008C7C21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B5882B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35CBD0" w14:textId="77777777" w:rsidR="000C151C" w:rsidRPr="000C151C" w:rsidRDefault="000C151C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8BD82" w14:textId="77777777" w:rsidR="000C151C" w:rsidRPr="000C151C" w:rsidRDefault="000C151C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EB00FD" w14:textId="5FE304FF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91BECE" w14:textId="74A7BB2A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51B6F5" w14:textId="3EB341D2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E4B1D7" w14:textId="1E9CBBF7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8760F7" w14:textId="23B0B6CE" w:rsidR="000C151C" w:rsidRPr="000C151C" w:rsidRDefault="000C151C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21C4CEB3" w14:textId="77777777" w:rsidTr="000C151C">
        <w:trPr>
          <w:gridAfter w:val="1"/>
          <w:wAfter w:w="35" w:type="dxa"/>
          <w:trHeight w:val="9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A310A8" w14:textId="77777777" w:rsidR="000C151C" w:rsidRPr="00207943" w:rsidRDefault="000C151C" w:rsidP="004A66E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C2CD22" w14:textId="77777777" w:rsidR="000C151C" w:rsidRPr="00207943" w:rsidRDefault="000C151C" w:rsidP="004A66E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444B7F" w14:textId="61BC40EE" w:rsidR="000C151C" w:rsidRPr="00207943" w:rsidRDefault="000C151C" w:rsidP="004A66E6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11F2D" w14:textId="4D61BB67" w:rsidR="000C151C" w:rsidRPr="004A66E6" w:rsidRDefault="000C151C" w:rsidP="004A66E6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E5EB98" w14:textId="395F2B98" w:rsidR="000C151C" w:rsidRPr="004A66E6" w:rsidRDefault="000C151C" w:rsidP="004A66E6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8C15C9" w14:textId="13184382" w:rsidR="000C151C" w:rsidRPr="004A66E6" w:rsidRDefault="000C151C" w:rsidP="004A66E6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2CAB9E" w14:textId="24E28B2D" w:rsidR="000C151C" w:rsidRPr="004A66E6" w:rsidRDefault="000C151C" w:rsidP="004A66E6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C09FF2" w14:textId="2201F2A0" w:rsidR="000C151C" w:rsidRPr="004A66E6" w:rsidRDefault="000C151C" w:rsidP="004A66E6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32C03B0F" w14:textId="77777777" w:rsidTr="000C151C">
        <w:trPr>
          <w:gridAfter w:val="1"/>
          <w:wAfter w:w="35" w:type="dxa"/>
          <w:trHeight w:val="2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31EE02" w14:textId="77777777" w:rsidR="000C151C" w:rsidRPr="000C151C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 xml:space="preserve"> 2.2.1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847BAC" w14:textId="77777777" w:rsidR="000C151C" w:rsidRPr="000C151C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89511F" w14:textId="77777777" w:rsidR="000C151C" w:rsidRPr="000C151C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F9F1B9" w14:textId="20F9CA95" w:rsidR="000C151C" w:rsidRPr="000C151C" w:rsidRDefault="000C151C" w:rsidP="000C15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117 581,58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BB096B" w14:textId="30317993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652517" w14:textId="45B71854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14 074,30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4CA751" w14:textId="0B8EBB71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103 507,29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BB9E99" w14:textId="52923F68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4A66E6" w:rsidRPr="00207943" w14:paraId="30A086C0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A6825F" w14:textId="77777777" w:rsidR="004A66E6" w:rsidRPr="000C151C" w:rsidRDefault="004A66E6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E43AC5" w14:textId="77777777" w:rsidR="004A66E6" w:rsidRPr="000C151C" w:rsidRDefault="004A66E6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AF839D" w14:textId="77777777" w:rsidR="004A66E6" w:rsidRPr="000C151C" w:rsidRDefault="004A66E6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58F52E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27 174,68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C2A2B4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E8A7AF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75CBAD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24 022,97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13834A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4A66E6" w:rsidRPr="00207943" w14:paraId="3BA00FD4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5E3790" w14:textId="77777777" w:rsidR="004A66E6" w:rsidRPr="000C151C" w:rsidRDefault="004A66E6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86518C" w14:textId="77777777" w:rsidR="004A66E6" w:rsidRPr="000C151C" w:rsidRDefault="004A66E6" w:rsidP="004A66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F35795" w14:textId="77777777" w:rsidR="004A66E6" w:rsidRPr="000C151C" w:rsidRDefault="004A66E6" w:rsidP="004A6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739BF0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28 077,25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32117D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D5D74F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B19E96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24 691,43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D8C66" w14:textId="77777777" w:rsidR="004A66E6" w:rsidRPr="000C151C" w:rsidRDefault="004A66E6" w:rsidP="004A66E6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0F3745F0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68C0BA4" w14:textId="77777777" w:rsidR="000C151C" w:rsidRPr="000C151C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A73AF7" w14:textId="77777777" w:rsidR="000C151C" w:rsidRPr="000C151C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8DEBE6" w14:textId="77777777" w:rsidR="000C151C" w:rsidRPr="000C151C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9FAC0C" w14:textId="27126C89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29 117,68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982BDD" w14:textId="40C715EE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D79F85" w14:textId="2F1E43CC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69D1" w14:textId="3A9209CF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25 237,03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5B28C1" w14:textId="01C5410B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3A57AAE7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82D49D" w14:textId="77777777" w:rsidR="000C151C" w:rsidRPr="000C151C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236F5C" w14:textId="77777777" w:rsidR="000C151C" w:rsidRPr="000C151C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7424F2" w14:textId="77777777" w:rsidR="000C151C" w:rsidRPr="000C151C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BA0998" w14:textId="1135167E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33 211,97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0ED01B" w14:textId="44C4667F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526504" w14:textId="4AB76415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A0FAF" w14:textId="7DBBF02E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29 555,85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38A67C" w14:textId="6E1DE575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21F55CFC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27C3A5" w14:textId="5A36FF90" w:rsidR="000C151C" w:rsidRPr="000C151C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897739" w14:textId="0AF71281" w:rsidR="000C151C" w:rsidRPr="000C151C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AF76EF" w14:textId="438D9483" w:rsidR="000C151C" w:rsidRPr="000C151C" w:rsidRDefault="000C151C" w:rsidP="000C151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7295A1" w14:textId="29874187" w:rsidR="000C151C" w:rsidRPr="000C151C" w:rsidRDefault="000C151C" w:rsidP="000C151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E2FD0E" w14:textId="44E9AD03" w:rsidR="000C151C" w:rsidRPr="000C151C" w:rsidRDefault="000C151C" w:rsidP="000C151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12EB70" w14:textId="539F252E" w:rsidR="000C151C" w:rsidRPr="000C151C" w:rsidRDefault="000C151C" w:rsidP="000C151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DEEA26" w14:textId="1B622E6E" w:rsidR="000C151C" w:rsidRPr="000C151C" w:rsidRDefault="000C151C" w:rsidP="000C151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C99210" w14:textId="209BE7D6" w:rsidR="000C151C" w:rsidRPr="000C151C" w:rsidRDefault="000C151C" w:rsidP="000C151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C151C" w:rsidRPr="00207943" w14:paraId="0C3A792C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00AD95" w14:textId="77777777" w:rsidR="000C151C" w:rsidRPr="000C151C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100CF6" w14:textId="77777777" w:rsidR="000C151C" w:rsidRPr="000C151C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ECE1F6B" w14:textId="2FCA8CC9" w:rsidR="000C151C" w:rsidRPr="000C151C" w:rsidRDefault="000C151C" w:rsidP="000C151C">
            <w:pPr>
              <w:jc w:val="center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9834D8" w14:textId="09111829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24 261,83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302EBE" w14:textId="621EBE92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7DF4A1" w14:textId="1E9D34B8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1EBAE1" w14:textId="5C8AE870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20 605,71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F3FCEA" w14:textId="28F89256" w:rsidR="000C151C" w:rsidRPr="000C151C" w:rsidRDefault="000C151C" w:rsidP="000C151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2C090CC8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301363" w14:textId="77777777" w:rsidR="000C151C" w:rsidRPr="00207943" w:rsidRDefault="000C151C" w:rsidP="000C15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64B6CD" w14:textId="77777777" w:rsidR="000C151C" w:rsidRPr="00207943" w:rsidRDefault="000C151C" w:rsidP="000C15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C59770" w14:textId="380B68A3" w:rsidR="000C151C" w:rsidRPr="00207943" w:rsidRDefault="000C151C" w:rsidP="000C151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4F69AC" w14:textId="6312C6EE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24 261,83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95B7FD" w14:textId="6266828F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C029D8" w14:textId="11AB8995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122181" w14:textId="7CC9E69A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20 605,71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9C2A21" w14:textId="68A09B1A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1F430706" w14:textId="77777777" w:rsidTr="004A66E6">
        <w:trPr>
          <w:gridAfter w:val="1"/>
          <w:wAfter w:w="35" w:type="dxa"/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DC1BBF" w14:textId="77777777" w:rsidR="000C151C" w:rsidRPr="00FA1E71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 xml:space="preserve"> 2.2.2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214441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445198" w14:textId="77777777" w:rsidR="000C151C" w:rsidRPr="00FA1E71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B2836" w14:textId="55A09136" w:rsidR="000C151C" w:rsidRPr="00FA1E71" w:rsidRDefault="000C151C" w:rsidP="000C15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232 329,71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4259FC" w14:textId="02990070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3057E" w14:textId="557D1B7B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7690CE" w14:textId="3DBB85CE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232 329,71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9E2D78" w14:textId="1C631C69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30EA868D" w14:textId="77777777" w:rsidTr="004A66E6">
        <w:trPr>
          <w:gridAfter w:val="1"/>
          <w:wAfter w:w="35" w:type="dxa"/>
          <w:trHeight w:val="1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712E05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FF628A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74111D" w14:textId="77777777" w:rsidR="000C151C" w:rsidRPr="00FA1E71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C15C39" w14:textId="06E5CF23" w:rsidR="000C151C" w:rsidRPr="00FA1E71" w:rsidRDefault="000C151C" w:rsidP="000C151C">
            <w:pPr>
              <w:jc w:val="right"/>
              <w:rPr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50 907,79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FBFCFB" w14:textId="1D635605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24EFD6" w14:textId="0688825F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1EFF5" w14:textId="5BAEB44B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50 907,79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2F76B9" w14:textId="4DCA78CE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47A4E3FA" w14:textId="77777777" w:rsidTr="004A66E6">
        <w:trPr>
          <w:gridAfter w:val="1"/>
          <w:wAfter w:w="35" w:type="dxa"/>
          <w:trHeight w:val="1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038A5EA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841E1EB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84BB07" w14:textId="77777777" w:rsidR="000C151C" w:rsidRPr="00FA1E71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07E066" w14:textId="0D677458" w:rsidR="000C151C" w:rsidRPr="00FA1E71" w:rsidRDefault="000C151C" w:rsidP="000C151C">
            <w:pPr>
              <w:jc w:val="right"/>
              <w:rPr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54 247,98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386F43" w14:textId="3D12BDBA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113EBF" w14:textId="4EA33E94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10452" w14:textId="2E3E0BF7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54 247,98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2F9CF3" w14:textId="33AD2CAE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7CF1BE1F" w14:textId="77777777" w:rsidTr="004A66E6">
        <w:trPr>
          <w:gridAfter w:val="1"/>
          <w:wAfter w:w="35" w:type="dxa"/>
          <w:trHeight w:val="1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CAD586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F6E3824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6C9B56" w14:textId="77777777" w:rsidR="000C151C" w:rsidRPr="00FA1E71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901F6A" w14:textId="7D78C48D" w:rsidR="000C151C" w:rsidRPr="00FA1E71" w:rsidRDefault="000C151C" w:rsidP="000C151C">
            <w:pPr>
              <w:jc w:val="right"/>
              <w:rPr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56 566,97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1F1EF" w14:textId="6D542658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7B4227" w14:textId="285DC9BB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A5B452" w14:textId="6C231FC5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56 566,97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3AC31" w14:textId="3C028B15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3991D9F4" w14:textId="77777777" w:rsidTr="004A66E6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117A1CC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2A6F6BC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546C27" w14:textId="77777777" w:rsidR="000C151C" w:rsidRPr="00FA1E71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C5F68C" w14:textId="7FF9DAB5" w:rsidR="000C151C" w:rsidRPr="00FA1E71" w:rsidRDefault="000C151C" w:rsidP="000C151C">
            <w:pPr>
              <w:jc w:val="right"/>
              <w:rPr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70 606,97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9045A7" w14:textId="030FE61B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CD0DFA" w14:textId="28B173A3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9E28D4" w14:textId="41BD0800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70 606,97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913458" w14:textId="7B66E684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7B3390B5" w14:textId="77777777" w:rsidTr="008C7C21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633225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877A61" w14:textId="77777777" w:rsidR="000C151C" w:rsidRPr="00FA1E71" w:rsidRDefault="000C151C" w:rsidP="000C15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6E92E9" w14:textId="77777777" w:rsidR="000C151C" w:rsidRPr="00FA1E71" w:rsidRDefault="000C151C" w:rsidP="000C15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06CCEA" w14:textId="47F69D48" w:rsidR="000C151C" w:rsidRPr="00FA1E71" w:rsidRDefault="000C151C" w:rsidP="000C151C">
            <w:pPr>
              <w:jc w:val="right"/>
              <w:rPr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37 365,14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EFDF70" w14:textId="28663CC1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5B8887" w14:textId="1F199E43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918FC3" w14:textId="0928DBA3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37 365,14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451B42" w14:textId="3946B510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0C151C" w:rsidRPr="00207943" w14:paraId="5E67D0CE" w14:textId="77777777" w:rsidTr="004A66E6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54E7DF" w14:textId="77777777" w:rsidR="000C151C" w:rsidRPr="00207943" w:rsidRDefault="000C151C" w:rsidP="000C15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501B53" w14:textId="77777777" w:rsidR="000C151C" w:rsidRPr="00207943" w:rsidRDefault="000C151C" w:rsidP="000C15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350A4C" w14:textId="48934DF9" w:rsidR="000C151C" w:rsidRPr="00207943" w:rsidRDefault="000C151C" w:rsidP="000C151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D8D751" w14:textId="689CE85F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37 365,14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C92E7B" w14:textId="668B823D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903FF" w14:textId="1110566C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EB02E8" w14:textId="3AD0352B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37 365,14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DB841A" w14:textId="6094747B" w:rsidR="000C151C" w:rsidRPr="000C151C" w:rsidRDefault="000C151C" w:rsidP="000C151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87524B" w:rsidRPr="00207943" w14:paraId="0366114C" w14:textId="77777777" w:rsidTr="008C7C21">
        <w:trPr>
          <w:gridAfter w:val="1"/>
          <w:wAfter w:w="35" w:type="dxa"/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4378E0" w14:textId="77777777" w:rsidR="0087524B" w:rsidRPr="0087524B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 xml:space="preserve"> 2.2.3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80EC70" w14:textId="5724A14C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FB4DF9" w14:textId="77777777" w:rsidR="0087524B" w:rsidRPr="0087524B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EAEF4C" w14:textId="26A73B08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5 387,02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B0608" w14:textId="58B76DC4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534F6D" w14:textId="2680A8D7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1ADF5E" w14:textId="367914BF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5 387,02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7D9AA" w14:textId="35FCAB3A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87524B" w:rsidRPr="00207943" w14:paraId="279217D7" w14:textId="77777777" w:rsidTr="008C7C21">
        <w:trPr>
          <w:gridAfter w:val="1"/>
          <w:wAfter w:w="35" w:type="dxa"/>
          <w:trHeight w:val="15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B24F79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9FBE02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491FAD" w14:textId="77777777" w:rsidR="0087524B" w:rsidRPr="0087524B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11E98" w14:textId="24967E8C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0F7287" w14:textId="4EDFC753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A97F8F" w14:textId="53044CDB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F549C" w14:textId="516B5BE6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ADBF55" w14:textId="14C92001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87524B" w:rsidRPr="00207943" w14:paraId="78B99AA2" w14:textId="77777777" w:rsidTr="008C7C21">
        <w:trPr>
          <w:gridAfter w:val="1"/>
          <w:wAfter w:w="35" w:type="dxa"/>
          <w:trHeight w:val="15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A96587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A8BE64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9CCDB5" w14:textId="77777777" w:rsidR="0087524B" w:rsidRPr="0087524B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8C6840" w14:textId="095DD354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8854BD" w14:textId="400EEFEC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27A94E" w14:textId="47E370BA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96FC96" w14:textId="71E558B1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64EBDE" w14:textId="39539BAF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87524B" w:rsidRPr="00207943" w14:paraId="625F3491" w14:textId="77777777" w:rsidTr="008C7C21">
        <w:trPr>
          <w:gridAfter w:val="1"/>
          <w:wAfter w:w="35" w:type="dxa"/>
          <w:trHeight w:val="14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6E23C7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5F4490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D615C9" w14:textId="77777777" w:rsidR="0087524B" w:rsidRPr="0087524B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0EB92D" w14:textId="27C3DC35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E2E889" w14:textId="788783DA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FACE9" w14:textId="2C773D49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9911A8" w14:textId="6B8EC532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7178D" w14:textId="4E3E03C3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87524B" w:rsidRPr="00207943" w14:paraId="00AB91C8" w14:textId="77777777" w:rsidTr="008C7C21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9708F4A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360A4F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365F6D" w14:textId="77777777" w:rsidR="0087524B" w:rsidRPr="0087524B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F7B3A4" w14:textId="2CAC6241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5 387,02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B3424A" w14:textId="406D77F6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02F511" w14:textId="0E5D9E72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805208" w14:textId="27987559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5 387,02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D7FA57" w14:textId="43116198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87524B" w:rsidRPr="00207943" w14:paraId="1BD1228D" w14:textId="77777777" w:rsidTr="008C7C21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0465A5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BC496E" w14:textId="77777777" w:rsidR="0087524B" w:rsidRPr="0087524B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59C1C6" w14:textId="77777777" w:rsidR="0087524B" w:rsidRPr="0087524B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6BA758" w14:textId="1B290E25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FF895A" w14:textId="3B3785CD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4505E0" w14:textId="2839078C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FF6DD1" w14:textId="60EFC952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24C61E" w14:textId="4E697D60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87524B" w:rsidRPr="00207943" w14:paraId="24A591CA" w14:textId="77777777" w:rsidTr="00AE1C72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69CA16" w14:textId="77777777" w:rsidR="0087524B" w:rsidRPr="00207943" w:rsidRDefault="0087524B" w:rsidP="008752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7A5C13" w14:textId="77777777" w:rsidR="0087524B" w:rsidRPr="00207943" w:rsidRDefault="0087524B" w:rsidP="0087524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2B1393" w14:textId="415DB3E3" w:rsidR="0087524B" w:rsidRPr="00207943" w:rsidRDefault="0087524B" w:rsidP="0087524B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9AE3F7" w14:textId="3FFBB8E5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285459" w14:textId="36F10E0C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38971A" w14:textId="58B4A891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097FD7" w14:textId="25B3A416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7A01D8" w14:textId="77AA988F" w:rsidR="0087524B" w:rsidRPr="0087524B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87524B" w:rsidRPr="00207943" w14:paraId="61B08406" w14:textId="77777777" w:rsidTr="00AE1C72">
        <w:trPr>
          <w:gridAfter w:val="1"/>
          <w:wAfter w:w="35" w:type="dxa"/>
          <w:trHeight w:val="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69EC3" w14:textId="77777777" w:rsidR="0087524B" w:rsidRPr="00AE1C72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 xml:space="preserve"> 2.2.4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555A56" w14:textId="481CE154" w:rsidR="0087524B" w:rsidRPr="00AE1C72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775142" w14:textId="77777777" w:rsidR="0087524B" w:rsidRPr="00AE1C72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753DC5" w14:textId="5445C231" w:rsidR="0087524B" w:rsidRPr="00AE1C72" w:rsidRDefault="00AE1C72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9 231,90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CFA4E1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F51E63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9B7CDB" w14:textId="46E7BA67" w:rsidR="0087524B" w:rsidRPr="00AE1C72" w:rsidRDefault="00AE1C72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9 231,90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19C92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7524B" w:rsidRPr="00207943" w14:paraId="11252062" w14:textId="77777777" w:rsidTr="00AE1C72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BC5C51A" w14:textId="77777777" w:rsidR="0087524B" w:rsidRPr="00AE1C72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275800" w14:textId="77777777" w:rsidR="0087524B" w:rsidRPr="00AE1C72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67E4DE" w14:textId="77777777" w:rsidR="0087524B" w:rsidRPr="00AE1C72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C41601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8CF9C7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574A31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62027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CC56A7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7524B" w:rsidRPr="00207943" w14:paraId="3E3A71FB" w14:textId="77777777" w:rsidTr="00AE1C72">
        <w:trPr>
          <w:gridAfter w:val="1"/>
          <w:wAfter w:w="35" w:type="dxa"/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580FAA" w14:textId="77777777" w:rsidR="0087524B" w:rsidRPr="00AE1C72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5DD236" w14:textId="77777777" w:rsidR="0087524B" w:rsidRPr="00AE1C72" w:rsidRDefault="0087524B" w:rsidP="008752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563935" w14:textId="77777777" w:rsidR="0087524B" w:rsidRPr="00AE1C72" w:rsidRDefault="0087524B" w:rsidP="008752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DD8D0D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93404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CD66E0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F08F05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AB7F2B" w14:textId="77777777" w:rsidR="0087524B" w:rsidRPr="00AE1C72" w:rsidRDefault="0087524B" w:rsidP="0087524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E1C72" w:rsidRPr="00207943" w14:paraId="3528DEA3" w14:textId="77777777" w:rsidTr="008C7C21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339075" w14:textId="77777777" w:rsidR="00AE1C72" w:rsidRPr="00AE1C72" w:rsidRDefault="00AE1C72" w:rsidP="00AE1C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39D662" w14:textId="77777777" w:rsidR="00AE1C72" w:rsidRPr="00AE1C72" w:rsidRDefault="00AE1C72" w:rsidP="00AE1C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E24D6F" w14:textId="77777777" w:rsidR="00AE1C72" w:rsidRPr="00AE1C72" w:rsidRDefault="00AE1C72" w:rsidP="00AE1C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C18160" w14:textId="1767BD6D" w:rsidR="00AE1C72" w:rsidRPr="005E1702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5 312,71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8D28DA" w14:textId="3DB4D729" w:rsidR="00AE1C72" w:rsidRPr="005E1702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64F907" w14:textId="224460EC" w:rsidR="00AE1C72" w:rsidRPr="005E1702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B26678" w14:textId="21F686E7" w:rsidR="00AE1C72" w:rsidRPr="005E1702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5 312,71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11FD23" w14:textId="77777777" w:rsidR="00AE1C72" w:rsidRPr="005E1702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E1C72" w:rsidRPr="00207943" w14:paraId="205BF003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BD898D" w14:textId="0F860BBF" w:rsidR="00AE1C72" w:rsidRPr="00AE1C72" w:rsidRDefault="00AE1C72" w:rsidP="00AE1C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529BCB" w14:textId="247D4760" w:rsidR="00AE1C72" w:rsidRPr="00AE1C72" w:rsidRDefault="00AE1C72" w:rsidP="00AE1C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2FB614" w14:textId="7527EF0F" w:rsidR="00AE1C72" w:rsidRPr="00AE1C72" w:rsidRDefault="00AE1C72" w:rsidP="00AE1C72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68F65A" w14:textId="180B13B4" w:rsidR="00AE1C72" w:rsidRPr="00AE1C72" w:rsidRDefault="00AE1C72" w:rsidP="00AE1C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BFD9C6" w14:textId="7BFFA09A" w:rsidR="00AE1C72" w:rsidRPr="00AE1C72" w:rsidRDefault="00AE1C72" w:rsidP="00AE1C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125D2B" w14:textId="18C12756" w:rsidR="00AE1C72" w:rsidRPr="00AE1C72" w:rsidRDefault="00AE1C72" w:rsidP="00AE1C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8D0519" w14:textId="450EDD97" w:rsidR="00AE1C72" w:rsidRPr="00AE1C72" w:rsidRDefault="00AE1C72" w:rsidP="00AE1C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097F0C" w14:textId="6657D168" w:rsidR="00AE1C72" w:rsidRPr="00AE1C72" w:rsidRDefault="00AE1C72" w:rsidP="00AE1C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E1C72" w:rsidRPr="00207943" w14:paraId="55A69C46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90AF30" w14:textId="77777777" w:rsidR="00AE1C72" w:rsidRPr="00AE1C72" w:rsidRDefault="00AE1C72" w:rsidP="00AE1C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9DBB0C" w14:textId="77777777" w:rsidR="00AE1C72" w:rsidRPr="00AE1C72" w:rsidRDefault="00AE1C72" w:rsidP="00AE1C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1DA9CD" w14:textId="48AB07DA" w:rsidR="00AE1C72" w:rsidRPr="00AE1C72" w:rsidRDefault="00AE1C72" w:rsidP="00AE1C72">
            <w:pPr>
              <w:jc w:val="center"/>
              <w:rPr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0813A2" w14:textId="4236F93A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3 919,19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E618ED" w14:textId="5203FBB6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57054D" w14:textId="7DDC668E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734692" w14:textId="0B5755F1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3 919,19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672295" w14:textId="14A21E60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E1C72" w:rsidRPr="00207943" w14:paraId="091D407E" w14:textId="77777777" w:rsidTr="000939F1">
        <w:trPr>
          <w:gridAfter w:val="1"/>
          <w:wAfter w:w="35" w:type="dxa"/>
          <w:trHeight w:val="96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C28460" w14:textId="77777777" w:rsidR="00AE1C72" w:rsidRPr="00AE1C72" w:rsidRDefault="00AE1C72" w:rsidP="00AE1C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5D2208" w14:textId="77777777" w:rsidR="00AE1C72" w:rsidRPr="00AE1C72" w:rsidRDefault="00AE1C72" w:rsidP="00AE1C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EF4780" w14:textId="64592370" w:rsidR="00AE1C72" w:rsidRPr="00AE1C72" w:rsidRDefault="00AE1C72" w:rsidP="00AE1C72">
            <w:pPr>
              <w:jc w:val="center"/>
              <w:rPr>
                <w:sz w:val="24"/>
                <w:szCs w:val="24"/>
              </w:rPr>
            </w:pPr>
            <w:r w:rsidRPr="00AE1C72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96D4FE" w14:textId="3088B7DF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5 437,14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75BF6F" w14:textId="0802BE22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3DD0C7" w14:textId="6C44C2D7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7F38C2" w14:textId="24F39D8E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5 437,14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B15BD8" w14:textId="3193D35E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E1C72" w:rsidRPr="00207943" w14:paraId="184B7C79" w14:textId="77777777" w:rsidTr="000939F1">
        <w:trPr>
          <w:gridAfter w:val="1"/>
          <w:wAfter w:w="35" w:type="dxa"/>
          <w:trHeight w:val="99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4A51A6" w14:textId="77777777" w:rsidR="00AE1C72" w:rsidRPr="00207943" w:rsidRDefault="00AE1C72" w:rsidP="00AE1C7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2B33A8" w14:textId="77777777" w:rsidR="00AE1C72" w:rsidRPr="00207943" w:rsidRDefault="00AE1C72" w:rsidP="00AE1C7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699283" w14:textId="09AE6663" w:rsidR="00AE1C72" w:rsidRPr="00F84B3C" w:rsidRDefault="00AE1C72" w:rsidP="00AE1C72">
            <w:pPr>
              <w:jc w:val="center"/>
              <w:rPr>
                <w:sz w:val="24"/>
                <w:szCs w:val="24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26ADAB" w14:textId="0EA6D2B0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E13930" w14:textId="30ED5639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5BA586" w14:textId="1C118999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EA03A2" w14:textId="67D87198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9A44BA" w14:textId="758ACB34" w:rsidR="00AE1C72" w:rsidRPr="000939F1" w:rsidRDefault="00AE1C72" w:rsidP="00AE1C72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0939F1" w:rsidRPr="00207943" w14:paraId="42A9B463" w14:textId="77777777" w:rsidTr="008C7C21">
        <w:trPr>
          <w:gridAfter w:val="1"/>
          <w:wAfter w:w="35" w:type="dxa"/>
          <w:trHeight w:val="26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7A1058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2.2.5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D1DAC9" w14:textId="3575989C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30A30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AC3FB" w14:textId="667096C6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9 928,60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ED4748" w14:textId="44893FAE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D4597E" w14:textId="6577FF71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7A036E" w14:textId="678934B3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9 928,60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23F78" w14:textId="429E73E2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0939F1" w:rsidRPr="00207943" w14:paraId="2D592D12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7A1E73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EEEC524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0DEC18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270B7F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F0B225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EF195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AB3D9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6601A0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588DFCF7" w14:textId="77777777" w:rsidTr="004A66E6">
        <w:trPr>
          <w:gridAfter w:val="1"/>
          <w:wAfter w:w="35" w:type="dxa"/>
          <w:trHeight w:val="1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122CC20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FDD77E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40DDE2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8CEA29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00168A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6D787C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B40A68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001E10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D182912" w14:textId="77777777" w:rsidTr="008C7C2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2E6F90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7ACD5D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2551C2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BE6BAC" w14:textId="1C1E596D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6 592,81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358A6A" w14:textId="2A4944BC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0BD1AF" w14:textId="14221EB6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7803DC" w14:textId="4B8299E1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6 592,81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38EE3B" w14:textId="3E919EC4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0939F1" w:rsidRPr="00207943" w14:paraId="41583D44" w14:textId="77777777" w:rsidTr="008C7C21">
        <w:trPr>
          <w:gridAfter w:val="1"/>
          <w:wAfter w:w="35" w:type="dxa"/>
          <w:trHeight w:val="21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EC7700" w14:textId="77777777" w:rsidR="000939F1" w:rsidRPr="00207943" w:rsidRDefault="000939F1" w:rsidP="000939F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49DFE36" w14:textId="77777777" w:rsidR="000939F1" w:rsidRPr="00207943" w:rsidRDefault="000939F1" w:rsidP="000939F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E34D6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ADB9B5" w14:textId="4409A152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3 335,79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B9FE91" w14:textId="5489164C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7C1CB" w14:textId="0D4D2042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82364E" w14:textId="1232890D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3 335,79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6A1299" w14:textId="6F6F6C12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0939F1" w:rsidRPr="00207943" w14:paraId="75445A86" w14:textId="77777777" w:rsidTr="000939F1">
        <w:trPr>
          <w:gridAfter w:val="1"/>
          <w:wAfter w:w="35" w:type="dxa"/>
          <w:trHeight w:val="9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13330B1" w14:textId="77777777" w:rsidR="000939F1" w:rsidRPr="00207943" w:rsidRDefault="000939F1" w:rsidP="000939F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DFF215" w14:textId="77777777" w:rsidR="000939F1" w:rsidRPr="00207943" w:rsidRDefault="000939F1" w:rsidP="000939F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56EC2A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AEED9D" w14:textId="1883CC2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3 961,84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DE5828" w14:textId="76302D5B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E8D23E" w14:textId="56675A81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D67AF4" w14:textId="0946B3EB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3 961,84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37A1BB" w14:textId="1E99536A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0939F1" w:rsidRPr="00207943" w14:paraId="3F9D2631" w14:textId="77777777" w:rsidTr="000939F1">
        <w:trPr>
          <w:gridAfter w:val="1"/>
          <w:wAfter w:w="35" w:type="dxa"/>
          <w:trHeight w:val="9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20439D" w14:textId="77777777" w:rsidR="000939F1" w:rsidRPr="00207943" w:rsidRDefault="000939F1" w:rsidP="000939F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CEDB3D" w14:textId="77777777" w:rsidR="000939F1" w:rsidRPr="00207943" w:rsidRDefault="000939F1" w:rsidP="000939F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BDA101" w14:textId="1E9F23B3" w:rsidR="000939F1" w:rsidRPr="00207943" w:rsidRDefault="000939F1" w:rsidP="000939F1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D6884A" w14:textId="7608E81E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37726B" w14:textId="4EBDACF3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2D7685" w14:textId="5DA0CF66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28ABB3" w14:textId="7D41762F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4FD4A3" w14:textId="535FEC1F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0939F1" w:rsidRPr="00207943" w14:paraId="691BA4FB" w14:textId="77777777" w:rsidTr="000939F1">
        <w:trPr>
          <w:gridAfter w:val="1"/>
          <w:wAfter w:w="35" w:type="dxa"/>
          <w:trHeight w:val="2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51AD7B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2.2.6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79299E" w14:textId="1CCE43E8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3E5562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5E7947" w14:textId="0A92755E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6 392,97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5F691D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5072F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56A007" w14:textId="6984F50C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6 392,97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461EE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7831A009" w14:textId="77777777" w:rsidTr="000939F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952C10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C85DD2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C40C5E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B4C2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4BA54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ACD34D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32FFF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91D1FC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553F2109" w14:textId="77777777" w:rsidTr="000939F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D58443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3FD614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04B201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2DAA3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E75E8F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2393B4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E62EB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A0F05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FEF110E" w14:textId="77777777" w:rsidTr="000939F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1E33799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4D8E6EA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1F5C14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1C202A" w14:textId="163BCFFB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4 034,97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0ACE3E" w14:textId="0254F93A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96E05D" w14:textId="7423BA5C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2A2055" w14:textId="454E2CB3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4 034,97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2740D5" w14:textId="52972BD3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0939F1" w:rsidRPr="00207943" w14:paraId="765A39EE" w14:textId="77777777" w:rsidTr="000939F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6E32A9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9A3871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3FFA0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2255EC" w14:textId="2021C4EF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2 358,00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470C6F" w14:textId="166FB22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B4E606" w14:textId="149521A0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E95D02" w14:textId="49C6D10F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2 358,00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A1CD9F" w14:textId="50B701CE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0939F1" w:rsidRPr="00207943" w14:paraId="11071F6C" w14:textId="77777777" w:rsidTr="000939F1">
        <w:trPr>
          <w:gridAfter w:val="1"/>
          <w:wAfter w:w="35" w:type="dxa"/>
          <w:trHeight w:val="9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6D523F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F94594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EF20FE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D1B57F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2CA17A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3BA514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38CF59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77766D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7A844A53" w14:textId="77777777" w:rsidTr="000939F1">
        <w:trPr>
          <w:gridAfter w:val="1"/>
          <w:wAfter w:w="35" w:type="dxa"/>
          <w:trHeight w:val="8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879AE4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4DF218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4D77AE" w14:textId="15E95F1A" w:rsidR="000939F1" w:rsidRPr="000939F1" w:rsidRDefault="000939F1" w:rsidP="000939F1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F53CCD" w14:textId="3C879EED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2A8892" w14:textId="39E8B9BF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C62BDE" w14:textId="302AB173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8DD3E4" w14:textId="70E6532E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06AF69" w14:textId="4F11F3B6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56893BF5" w14:textId="77777777" w:rsidTr="008C7C21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E6E1F6" w14:textId="326CF059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7761D9" w14:textId="184D515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F1B21C" w14:textId="69362343" w:rsidR="000939F1" w:rsidRPr="000939F1" w:rsidRDefault="000939F1" w:rsidP="000939F1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94AD075" w14:textId="5CF3A511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2C151C" w14:textId="0A107451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32AFB6" w14:textId="344AF38F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8B991B" w14:textId="3A6E8E44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7D7F4B" w14:textId="3E548DF6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939F1" w:rsidRPr="00207943" w14:paraId="5A98ACF2" w14:textId="77777777" w:rsidTr="008C7C21">
        <w:trPr>
          <w:gridAfter w:val="1"/>
          <w:wAfter w:w="35" w:type="dxa"/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4D3452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2.2.7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DD0F93" w14:textId="668488E5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AB2F74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483FB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C0763E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84F5A0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CFD17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A2BF7C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5B7A150B" w14:textId="77777777" w:rsidTr="008C7C2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2FA2E5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890301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453912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AB3D2F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56FF27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875529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DABF24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E39939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3E42C0B7" w14:textId="77777777" w:rsidTr="008C7C21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863211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3BA5AB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4F75BF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51E6A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CB648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99FAD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6FA08A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6EAF2A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0B4AB727" w14:textId="77777777" w:rsidTr="008C7C21">
        <w:trPr>
          <w:gridAfter w:val="1"/>
          <w:wAfter w:w="35" w:type="dxa"/>
          <w:trHeight w:val="14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E7FA09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6FDEAB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BE372F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5809F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827D2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072A4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ED2CEC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E138BE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A74BE39" w14:textId="77777777" w:rsidTr="004A66E6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611CD2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9B9355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700510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7F00D8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5023A1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73A410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69EC14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92954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17B1C8C1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B261DA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60DD89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1F95A0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BC188F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06DC1F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37779E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F4A0AB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C4A9C5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62A50FE9" w14:textId="77777777" w:rsidTr="004A66E6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8EBE68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2BA5DF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875338" w14:textId="42C729F2" w:rsidR="000939F1" w:rsidRPr="000939F1" w:rsidRDefault="000939F1" w:rsidP="000939F1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908B2B" w14:textId="4AB2FF10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37EC53" w14:textId="4FEFE74C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722829" w14:textId="41892A52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7B780D" w14:textId="4629723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B94551" w14:textId="3F0F8D6F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6351D60E" w14:textId="77777777" w:rsidTr="004A66E6">
        <w:trPr>
          <w:gridAfter w:val="1"/>
          <w:wAfter w:w="35" w:type="dxa"/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5DBBDA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2.2.8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FC5AC9" w14:textId="0F7C1E62" w:rsidR="000939F1" w:rsidRPr="000939F1" w:rsidRDefault="00E21A3D" w:rsidP="000939F1">
            <w:pPr>
              <w:rPr>
                <w:rFonts w:ascii="Times New Roman" w:hAnsi="Times New Roman"/>
                <w:sz w:val="24"/>
                <w:szCs w:val="24"/>
              </w:rPr>
            </w:pPr>
            <w:r w:rsidRPr="00E21A3D">
              <w:rPr>
                <w:rFonts w:ascii="Times New Roman" w:hAnsi="Times New Roman"/>
                <w:sz w:val="24"/>
                <w:szCs w:val="24"/>
              </w:rPr>
              <w:t>Текущий ремонт здания школы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339A86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BBE7CA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B7F37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0325B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C9E9DE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1DB912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0053625" w14:textId="77777777" w:rsidTr="004A66E6">
        <w:trPr>
          <w:gridAfter w:val="1"/>
          <w:wAfter w:w="35" w:type="dxa"/>
          <w:trHeight w:val="1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8DD437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D1328DC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134276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E967BC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3D59FB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B1E559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B86836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82DA81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5537BE88" w14:textId="77777777" w:rsidTr="004A66E6">
        <w:trPr>
          <w:gridAfter w:val="1"/>
          <w:wAfter w:w="35" w:type="dxa"/>
          <w:trHeight w:val="23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FAF486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0836C4F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ECBF2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42D410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E38C9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656217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70FBD9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7A9877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6A9FE232" w14:textId="77777777" w:rsidTr="004A66E6">
        <w:trPr>
          <w:gridAfter w:val="1"/>
          <w:wAfter w:w="35" w:type="dxa"/>
          <w:trHeight w:val="2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95552D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F17D29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5B5142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490FC4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EEB448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8733D4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DC27A7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A1120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16681128" w14:textId="77777777" w:rsidTr="004A66E6">
        <w:trPr>
          <w:gridAfter w:val="1"/>
          <w:wAfter w:w="35" w:type="dxa"/>
          <w:trHeight w:val="15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B595D2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416437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AE8465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19FE8B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6EB0C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B3E8F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FC97F5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5E5823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CDBF52F" w14:textId="77777777" w:rsidTr="000939F1">
        <w:trPr>
          <w:gridAfter w:val="1"/>
          <w:wAfter w:w="35" w:type="dxa"/>
          <w:trHeight w:val="10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66E839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E7B17E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90FFFE" w14:textId="77777777" w:rsidR="000939F1" w:rsidRPr="000939F1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B9AF95" w14:textId="255D970E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5 601,02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91A7CB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DEE739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592C55" w14:textId="04EE6475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5 601,02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067C51" w14:textId="7777777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19EA7A4C" w14:textId="77777777" w:rsidTr="000939F1">
        <w:trPr>
          <w:gridAfter w:val="1"/>
          <w:wAfter w:w="35" w:type="dxa"/>
          <w:trHeight w:val="899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0A5C50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843C15" w14:textId="77777777" w:rsidR="000939F1" w:rsidRPr="000939F1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01D55B" w14:textId="00657807" w:rsidR="000939F1" w:rsidRPr="000939F1" w:rsidRDefault="000939F1" w:rsidP="000939F1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62FB31" w14:textId="1278B60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15 000,00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4B7FD0" w14:textId="79826979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730F87" w14:textId="56AD4EDB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277407" w14:textId="48909EF7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15 000,00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9AFD0C" w14:textId="3F7D4FFF" w:rsidR="000939F1" w:rsidRPr="000939F1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DE12B78" w14:textId="77777777" w:rsidTr="000939F1">
        <w:trPr>
          <w:gridAfter w:val="1"/>
          <w:wAfter w:w="35" w:type="dxa"/>
          <w:trHeight w:val="23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59EA09" w14:textId="77777777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 xml:space="preserve"> 2.2.9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742C90" w14:textId="031B229C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E9397" w14:textId="77777777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D0C453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086E08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72067F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6FE499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A1665F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10F9034A" w14:textId="77777777" w:rsidTr="000939F1">
        <w:trPr>
          <w:gridAfter w:val="1"/>
          <w:wAfter w:w="35" w:type="dxa"/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24D818B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6FA15E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8E4DE5" w14:textId="77777777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4F0D41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BC56E6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5E78B1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48EE8C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F45F4E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66D1B04" w14:textId="77777777" w:rsidTr="000939F1">
        <w:trPr>
          <w:gridAfter w:val="1"/>
          <w:wAfter w:w="35" w:type="dxa"/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BFFDA17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15E84A3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134AB8" w14:textId="77777777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261EBB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5B405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87E441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4C738C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F984EB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67D729FB" w14:textId="77777777" w:rsidTr="000939F1">
        <w:trPr>
          <w:gridAfter w:val="1"/>
          <w:wAfter w:w="35" w:type="dxa"/>
          <w:trHeight w:val="1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2B234CE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A0A032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2E8471" w14:textId="77777777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9BBA91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512C82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255D47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855C4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7F2C66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27002BE" w14:textId="77777777" w:rsidTr="000939F1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7275B9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61B177D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611C16" w14:textId="77777777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7F2D45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F86929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73378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AE59E3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B2465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6842FAE" w14:textId="77777777" w:rsidTr="000939F1">
        <w:trPr>
          <w:gridAfter w:val="1"/>
          <w:wAfter w:w="35" w:type="dxa"/>
          <w:trHeight w:val="9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261ADF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E1D3C5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8628F2" w14:textId="77777777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DDB9D5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2F0C20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F1091C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F736B5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FABF27" w14:textId="7777777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939F1" w:rsidRPr="00207943" w14:paraId="4B8ADA23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FE6765" w14:textId="756F78CE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D13BB3" w14:textId="507A667A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EC09BD" w14:textId="02BA490A" w:rsidR="000939F1" w:rsidRPr="004573A4" w:rsidRDefault="000939F1" w:rsidP="000939F1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3E449D" w14:textId="3F90BBA1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DB3AA4" w14:textId="2E7AF5C5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6565F2" w14:textId="3E334EB9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D04A983" w14:textId="515FE5F9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E7F410" w14:textId="67066855" w:rsidR="000939F1" w:rsidRPr="004573A4" w:rsidRDefault="000939F1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939F1" w:rsidRPr="00207943" w14:paraId="4F45E9BC" w14:textId="77777777" w:rsidTr="000939F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457A3E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6F8A25" w14:textId="77777777" w:rsidR="000939F1" w:rsidRPr="004573A4" w:rsidRDefault="000939F1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137D51" w14:textId="5CAB5947" w:rsidR="000939F1" w:rsidRPr="004573A4" w:rsidRDefault="000939F1" w:rsidP="000939F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BB5808" w14:textId="5420A609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2CE8F2" w14:textId="038E84A2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F1750A" w14:textId="0D82FAC5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23D468" w14:textId="74DB08B7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98501A" w14:textId="11EA5AAE" w:rsidR="000939F1" w:rsidRPr="004573A4" w:rsidRDefault="000939F1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73A4" w:rsidRPr="00207943" w14:paraId="19B105B3" w14:textId="77777777" w:rsidTr="004A66E6">
        <w:trPr>
          <w:gridAfter w:val="1"/>
          <w:wAfter w:w="35" w:type="dxa"/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26116F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2.2.10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7A664" w14:textId="79D28A7A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«МАУ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3726B7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D512E5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42C1EC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62F55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22BD5A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C6E7A1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73A4" w:rsidRPr="00207943" w14:paraId="39913C2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346165" w14:textId="77777777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893076" w14:textId="77777777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1517B9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3C13F6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D692AA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C57CD7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533253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BE7B69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73A4" w:rsidRPr="00207943" w14:paraId="538663A0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BD187B" w14:textId="77777777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60F3A2" w14:textId="77777777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6F7C99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0BBEE4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A70B57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AF2A1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EAE527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65DAC3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73A4" w:rsidRPr="00207943" w14:paraId="1994E1EA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5A8C378" w14:textId="77777777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65FC456" w14:textId="77777777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FBE6BD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CFD626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574273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9D1D07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6F7B11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D14018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73A4" w:rsidRPr="00207943" w14:paraId="4851B957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FAB97F5" w14:textId="77777777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F19CEB" w14:textId="77777777" w:rsidR="004573A4" w:rsidRPr="004573A4" w:rsidRDefault="004573A4" w:rsidP="00093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DDA94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575FAB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FDFF5D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3A36E6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590486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0F62E4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73A4" w:rsidRPr="00207943" w14:paraId="280D31A5" w14:textId="77777777" w:rsidTr="008C7C21">
        <w:trPr>
          <w:gridAfter w:val="1"/>
          <w:wAfter w:w="35" w:type="dxa"/>
          <w:trHeight w:val="9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4029D5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918114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11DF04" w14:textId="77777777" w:rsidR="004573A4" w:rsidRPr="004573A4" w:rsidRDefault="004573A4" w:rsidP="00093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A58BDE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F3C7AC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3FED6B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841D35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612D22" w14:textId="77777777" w:rsidR="004573A4" w:rsidRPr="004573A4" w:rsidRDefault="004573A4" w:rsidP="000939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73A4" w:rsidRPr="00207943" w14:paraId="304A0011" w14:textId="77777777" w:rsidTr="008C7C21">
        <w:trPr>
          <w:gridAfter w:val="1"/>
          <w:wAfter w:w="35" w:type="dxa"/>
          <w:trHeight w:val="979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57457F" w14:textId="77777777" w:rsidR="004573A4" w:rsidRPr="004573A4" w:rsidRDefault="004573A4" w:rsidP="00457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11EDF6" w14:textId="77777777" w:rsidR="004573A4" w:rsidRPr="004573A4" w:rsidRDefault="004573A4" w:rsidP="00457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E29B29" w14:textId="63B5FCBA" w:rsidR="004573A4" w:rsidRPr="004573A4" w:rsidRDefault="004573A4" w:rsidP="004573A4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672E7D" w14:textId="19A8A24A" w:rsidR="004573A4" w:rsidRPr="004573A4" w:rsidRDefault="004573A4" w:rsidP="00457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6F4CE7" w14:textId="7566A10F" w:rsidR="004573A4" w:rsidRPr="004573A4" w:rsidRDefault="004573A4" w:rsidP="00457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E5E515" w14:textId="7D3DB4C8" w:rsidR="004573A4" w:rsidRPr="004573A4" w:rsidRDefault="004573A4" w:rsidP="00457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91FBB7" w14:textId="434D5212" w:rsidR="004573A4" w:rsidRPr="004573A4" w:rsidRDefault="004573A4" w:rsidP="00457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72984F" w14:textId="0852484C" w:rsidR="004573A4" w:rsidRPr="004573A4" w:rsidRDefault="004573A4" w:rsidP="00457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1062A" w:rsidRPr="00207943" w14:paraId="3A9A08F4" w14:textId="77777777" w:rsidTr="0091062A">
        <w:trPr>
          <w:gridAfter w:val="1"/>
          <w:wAfter w:w="35" w:type="dxa"/>
          <w:trHeight w:val="272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CAF687" w14:textId="6896E9FB" w:rsidR="0091062A" w:rsidRPr="004573A4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2.2.11</w:t>
            </w:r>
          </w:p>
        </w:tc>
        <w:tc>
          <w:tcPr>
            <w:tcW w:w="387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606099" w14:textId="555EAB40" w:rsidR="0091062A" w:rsidRPr="004573A4" w:rsidRDefault="0091062A" w:rsidP="0055300D">
            <w:pPr>
              <w:rPr>
                <w:rFonts w:ascii="Times New Roman" w:hAnsi="Times New Roman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66B954" w14:textId="52B09712" w:rsidR="0091062A" w:rsidRPr="004573A4" w:rsidRDefault="0091062A" w:rsidP="0091062A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E0AD27" w14:textId="5BA0667A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5F5848" w14:textId="33884777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A94F5" w14:textId="0E2A5E59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C13A78" w14:textId="0A724611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ECE1AA" w14:textId="5CF6A376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1062A" w:rsidRPr="00207943" w14:paraId="1FF19B0D" w14:textId="77777777" w:rsidTr="0091062A">
        <w:trPr>
          <w:gridAfter w:val="1"/>
          <w:wAfter w:w="35" w:type="dxa"/>
          <w:trHeight w:val="26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F2CEE4" w14:textId="77777777" w:rsidR="0091062A" w:rsidRPr="004573A4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F7DDF7" w14:textId="77777777" w:rsidR="0091062A" w:rsidRPr="004573A4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0B1E1A" w14:textId="7C8AAFBA" w:rsidR="0091062A" w:rsidRPr="004573A4" w:rsidRDefault="0091062A" w:rsidP="0091062A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8EAF53" w14:textId="6F846FA0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E8E1DE" w14:textId="46BB2D1C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2DA58B" w14:textId="15BE58E0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347933" w14:textId="42644AB6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1A59BE" w14:textId="1C9310F2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1062A" w:rsidRPr="00207943" w14:paraId="5A5EA3A3" w14:textId="77777777" w:rsidTr="0091062A">
        <w:trPr>
          <w:gridAfter w:val="1"/>
          <w:wAfter w:w="35" w:type="dxa"/>
          <w:trHeight w:val="97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35EE4B" w14:textId="77777777" w:rsidR="0091062A" w:rsidRPr="004573A4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03776E" w14:textId="77777777" w:rsidR="0091062A" w:rsidRPr="004573A4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099C0A" w14:textId="50FDCBCF" w:rsidR="0091062A" w:rsidRPr="004573A4" w:rsidRDefault="0091062A" w:rsidP="0091062A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B406BE" w14:textId="3380B15F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73A26E" w14:textId="6B2155F0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2B3619" w14:textId="78EABC83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C71248" w14:textId="604EF62F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152CA6" w14:textId="50474802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1062A" w:rsidRPr="00207943" w14:paraId="27E0D87B" w14:textId="77777777" w:rsidTr="0091062A">
        <w:trPr>
          <w:gridAfter w:val="1"/>
          <w:wAfter w:w="35" w:type="dxa"/>
          <w:trHeight w:val="70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2F056EF" w14:textId="77777777" w:rsidR="0091062A" w:rsidRPr="004573A4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44073C" w14:textId="77777777" w:rsidR="0091062A" w:rsidRPr="004573A4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D65EAB" w14:textId="59A253E2" w:rsidR="0091062A" w:rsidRPr="004573A4" w:rsidRDefault="0091062A" w:rsidP="0091062A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FA7FBE" w14:textId="4378F92A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369A8" w14:textId="12FBA7F6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F8FD0B" w14:textId="5B674AD4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104C83" w14:textId="24AE8547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542A20" w14:textId="563BBB99" w:rsidR="0091062A" w:rsidRPr="004573A4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1062A" w:rsidRPr="00207943" w14:paraId="1DBC596C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364B94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FE2EED" w14:textId="77777777" w:rsidR="0091062A" w:rsidRPr="002C42C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5B22DA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54B61F" w14:textId="32B701A1" w:rsidR="0091062A" w:rsidRPr="002C42CF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DBB48E" w14:textId="3F4046B9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AA77A3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C9011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EFAC92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156A89AC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BF4BCA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CB7022" w14:textId="77777777" w:rsidR="0091062A" w:rsidRPr="002C42C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998379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55787E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FC7B2C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0E3B7F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0D625D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833A91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28101CDD" w14:textId="77777777" w:rsidTr="0091062A">
        <w:trPr>
          <w:gridAfter w:val="1"/>
          <w:wAfter w:w="35" w:type="dxa"/>
          <w:trHeight w:val="7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30396B" w14:textId="77777777" w:rsidR="0091062A" w:rsidRPr="002C42C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177E9C" w14:textId="77777777" w:rsidR="0091062A" w:rsidRPr="002C42C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0FE1E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017768" w14:textId="377A9B90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4E6E3A" w14:textId="49CF6788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E78FAD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7F90B4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DF0D5B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5CED52DF" w14:textId="77777777" w:rsidTr="0091062A">
        <w:trPr>
          <w:gridAfter w:val="1"/>
          <w:wAfter w:w="35" w:type="dxa"/>
          <w:trHeight w:val="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91F861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 xml:space="preserve"> 2.3.1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F290E2" w14:textId="77777777" w:rsidR="0091062A" w:rsidRPr="002C42C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ACFA4F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B51C2" w14:textId="67252CB8" w:rsidR="0091062A" w:rsidRPr="002C42CF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4C6DFF" w14:textId="3E6C6680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24A67A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13842B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C2240A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69BFE7C4" w14:textId="77777777" w:rsidTr="0091062A">
        <w:trPr>
          <w:gridAfter w:val="1"/>
          <w:wAfter w:w="35" w:type="dxa"/>
          <w:trHeight w:val="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911A8B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B3FEB1" w14:textId="77777777" w:rsidR="0091062A" w:rsidRPr="002C42C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3EAEFA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CBB57E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FE623C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0B923B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F5B3C8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FECB09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7EF50EE3" w14:textId="77777777" w:rsidTr="0091062A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2B3FB2" w14:textId="77777777" w:rsidR="0091062A" w:rsidRPr="002C42C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0373BF2" w14:textId="77777777" w:rsidR="0091062A" w:rsidRPr="002C42C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039A2A" w14:textId="77777777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3E39A4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61022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15D419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6A490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940E4A" w14:textId="77777777" w:rsidR="0091062A" w:rsidRPr="002C42CF" w:rsidRDefault="0091062A" w:rsidP="0091062A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2B7D0E0E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5619B6" w14:textId="49EC4785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2550AE" w14:textId="088091A9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94FCD4" w14:textId="4760B9CA" w:rsidR="0091062A" w:rsidRPr="002C42C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B40DC8" w14:textId="64C45977" w:rsidR="0091062A" w:rsidRPr="002C42CF" w:rsidRDefault="0091062A" w:rsidP="0091062A">
            <w:pPr>
              <w:jc w:val="center"/>
              <w:rPr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819769" w14:textId="5BA91753" w:rsidR="0091062A" w:rsidRPr="002C42CF" w:rsidRDefault="0091062A" w:rsidP="0091062A">
            <w:pPr>
              <w:jc w:val="center"/>
              <w:rPr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9A643F" w14:textId="00F0B6FA" w:rsidR="0091062A" w:rsidRPr="002C42CF" w:rsidRDefault="0091062A" w:rsidP="0091062A">
            <w:pPr>
              <w:jc w:val="center"/>
              <w:rPr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049B34" w14:textId="2DA856E9" w:rsidR="0091062A" w:rsidRPr="002C42CF" w:rsidRDefault="0091062A" w:rsidP="0091062A">
            <w:pPr>
              <w:jc w:val="center"/>
              <w:rPr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C2FD52" w14:textId="2E1AE411" w:rsidR="0091062A" w:rsidRPr="002C42CF" w:rsidRDefault="0091062A" w:rsidP="0091062A">
            <w:pPr>
              <w:jc w:val="center"/>
              <w:rPr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1062A" w:rsidRPr="00207943" w14:paraId="4CDC1E9D" w14:textId="77777777" w:rsidTr="0055300D">
        <w:trPr>
          <w:gridAfter w:val="1"/>
          <w:wAfter w:w="35" w:type="dxa"/>
          <w:trHeight w:val="20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3B0709" w14:textId="77777777" w:rsidR="0091062A" w:rsidRPr="006B74B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89C84C" w14:textId="56BE2F85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D5F840" w14:textId="77777777" w:rsidR="0091062A" w:rsidRPr="006B74B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A1BDFE" w14:textId="6671EE38" w:rsidR="0091062A" w:rsidRPr="006B74BF" w:rsidRDefault="0091062A" w:rsidP="0091062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79 270,94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026DCD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3B119D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1F7A19" w14:textId="68892D7A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79 270,94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BBE31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50F618F7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8F4B72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4E2929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8DCE15" w14:textId="77777777" w:rsidR="0091062A" w:rsidRPr="006B74B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27BA57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19 328,46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249D15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AB03AD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B8BD8B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19 328,46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4C5216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3DDF68AE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28A90E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EA3217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905214" w14:textId="77777777" w:rsidR="0091062A" w:rsidRPr="006B74B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A9AC2C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18 430,63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3EE4D5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DD98D8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3D6BA9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18 430,63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582064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22F1CA1A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BFB892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189F51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A4BDF1" w14:textId="77777777" w:rsidR="0091062A" w:rsidRPr="006B74B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17A662" w14:textId="2336A48A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20 798,05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56E3A8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6866A4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368DC7" w14:textId="6B4DE0B8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20 798,05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E9C9DD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7038787F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0E2FE5E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F453B76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6D324" w14:textId="77777777" w:rsidR="0091062A" w:rsidRPr="006B74B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DEEB8A" w14:textId="4EACE5C5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20 713,80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FED07F" w14:textId="0B34C2E5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9156ED" w14:textId="72F21DDE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C0A42E" w14:textId="7BCCAA7C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20 713,80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675519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649A542B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7386DD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809A754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64E93A" w14:textId="77777777" w:rsidR="0091062A" w:rsidRPr="006B74BF" w:rsidRDefault="0091062A" w:rsidP="00910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543A40" w14:textId="4842EB09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17 777,18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4B7D8C" w14:textId="033F9493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1C2499" w14:textId="0524AB9C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B4D906" w14:textId="0337AA18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17 777,18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F6940B" w14:textId="7777777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91062A" w:rsidRPr="00207943" w14:paraId="04C0DFB3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78340A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71590C" w14:textId="77777777" w:rsidR="0091062A" w:rsidRPr="006B74BF" w:rsidRDefault="0091062A" w:rsidP="009106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71ED1C" w14:textId="04D7F118" w:rsidR="0091062A" w:rsidRPr="006B74BF" w:rsidRDefault="0091062A" w:rsidP="0091062A">
            <w:pPr>
              <w:jc w:val="center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A23D84" w14:textId="3179DCDC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18 182,43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1EAB79" w14:textId="77392D2F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A5157B" w14:textId="2AAFC517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35D5F7" w14:textId="626561A9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18 182,43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5E4D1A" w14:textId="30B471D1" w:rsidR="0091062A" w:rsidRPr="006B74BF" w:rsidRDefault="0091062A" w:rsidP="0091062A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</w:tbl>
    <w:p w14:paraId="0F9BDE39" w14:textId="77777777" w:rsidR="004438C5" w:rsidRPr="00207943" w:rsidRDefault="004438C5">
      <w:pPr>
        <w:rPr>
          <w:highlight w:val="yellow"/>
        </w:rPr>
      </w:pPr>
    </w:p>
    <w:p w14:paraId="69A8FA0F" w14:textId="77777777" w:rsidR="00856413" w:rsidRPr="00207943" w:rsidRDefault="00856413" w:rsidP="004D4D51">
      <w:pPr>
        <w:rPr>
          <w:sz w:val="24"/>
          <w:highlight w:val="yellow"/>
        </w:rPr>
      </w:pPr>
    </w:p>
    <w:p w14:paraId="128E0AFC" w14:textId="77777777" w:rsidR="009907B2" w:rsidRPr="00207943" w:rsidRDefault="009907B2" w:rsidP="00AB137B">
      <w:pPr>
        <w:rPr>
          <w:sz w:val="24"/>
          <w:highlight w:val="yellow"/>
        </w:rPr>
        <w:sectPr w:rsidR="009907B2" w:rsidRPr="00207943" w:rsidSect="0049242C"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14:paraId="6E4830D9" w14:textId="77777777" w:rsidR="008B6A9C" w:rsidRPr="00106780" w:rsidRDefault="008B6A9C" w:rsidP="008B6A9C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lastRenderedPageBreak/>
        <w:t>Приложение 6</w:t>
      </w:r>
    </w:p>
    <w:p w14:paraId="6286E3B9" w14:textId="77777777" w:rsidR="008B6A9C" w:rsidRPr="00106780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BDB29D0" w14:textId="77777777" w:rsidR="008B6A9C" w:rsidRPr="00106780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49C3FDFF" w14:textId="0BD86886" w:rsidR="00BC063E" w:rsidRPr="0055300D" w:rsidRDefault="008B6A9C" w:rsidP="00BC063E">
      <w:pPr>
        <w:ind w:left="11340" w:right="-483" w:hanging="283"/>
        <w:rPr>
          <w:rFonts w:ascii="Times New Roman" w:eastAsia="Calibri" w:hAnsi="Times New Roman"/>
          <w:sz w:val="22"/>
          <w:szCs w:val="22"/>
          <w:lang w:eastAsia="en-US"/>
        </w:rPr>
      </w:pPr>
      <w:r w:rsidRPr="00106780">
        <w:rPr>
          <w:rFonts w:ascii="Times New Roman" w:hAnsi="Times New Roman"/>
          <w:sz w:val="24"/>
          <w:szCs w:val="24"/>
        </w:rPr>
        <w:t xml:space="preserve">  </w:t>
      </w:r>
      <w:r w:rsidR="00BC063E"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 w:rsidR="00BC063E"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="00BC063E"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 w:rsidR="00BC063E"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="00BC063E"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7EF40529" w14:textId="77777777" w:rsidR="00BC063E" w:rsidRDefault="00BC063E" w:rsidP="00BC063E">
      <w:pPr>
        <w:rPr>
          <w:sz w:val="24"/>
          <w:highlight w:val="yellow"/>
        </w:rPr>
      </w:pPr>
    </w:p>
    <w:p w14:paraId="51E00932" w14:textId="7276FAD1" w:rsidR="008B6A9C" w:rsidRPr="00106780" w:rsidRDefault="008B6A9C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left="8505" w:right="-57"/>
        <w:jc w:val="center"/>
        <w:outlineLvl w:val="1"/>
        <w:rPr>
          <w:rFonts w:ascii="Times New Roman" w:hAnsi="Times New Roman"/>
          <w:sz w:val="24"/>
          <w:szCs w:val="24"/>
        </w:rPr>
      </w:pPr>
    </w:p>
    <w:p w14:paraId="1ACDAE17" w14:textId="6DB95141" w:rsidR="008E42CB" w:rsidRDefault="00E9158F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sz w:val="24"/>
          <w:szCs w:val="24"/>
          <w:highlight w:val="yellow"/>
        </w:rPr>
      </w:pPr>
      <w:r w:rsidRPr="00207943">
        <w:rPr>
          <w:rFonts w:ascii="Times New Roman" w:hAnsi="Times New Roman"/>
          <w:sz w:val="24"/>
          <w:szCs w:val="24"/>
          <w:highlight w:val="yellow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78"/>
        <w:gridCol w:w="3211"/>
        <w:gridCol w:w="1296"/>
        <w:gridCol w:w="1176"/>
        <w:gridCol w:w="1176"/>
        <w:gridCol w:w="1176"/>
        <w:gridCol w:w="1176"/>
        <w:gridCol w:w="1458"/>
        <w:gridCol w:w="1525"/>
      </w:tblGrid>
      <w:tr w:rsidR="009C1462" w:rsidRPr="009C1462" w14:paraId="75CC1087" w14:textId="77777777" w:rsidTr="009C1462">
        <w:trPr>
          <w:trHeight w:val="893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6F6EE" w14:textId="1A4527B0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ПАСПОРТ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 xml:space="preserve">подпрограммы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9C1462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9C1462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C1462" w:rsidRPr="009C1462" w14:paraId="1FB3A550" w14:textId="77777777" w:rsidTr="009C1462">
        <w:trPr>
          <w:trHeight w:val="1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A305D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44AF1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BFC16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28745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6C5383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CC8A9A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E10C3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5C202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F0B745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9C1462" w:rsidRPr="009C1462" w14:paraId="40F9454A" w14:textId="77777777" w:rsidTr="009C1462">
        <w:trPr>
          <w:trHeight w:val="5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9C055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67A7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</w:p>
        </w:tc>
      </w:tr>
      <w:tr w:rsidR="009C1462" w:rsidRPr="009C1462" w14:paraId="20714450" w14:textId="77777777" w:rsidTr="009C1462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3F6A2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7B06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9C1462" w:rsidRPr="009C1462" w14:paraId="7C54BB1E" w14:textId="77777777" w:rsidTr="009C1462">
        <w:trPr>
          <w:trHeight w:val="138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66E34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A31E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C1462" w:rsidRPr="009C1462" w14:paraId="7B0FCB58" w14:textId="77777777" w:rsidTr="009C1462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B6C9A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22FC7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культуры и спорта Администрации ЗАТО Северск</w:t>
            </w:r>
          </w:p>
        </w:tc>
      </w:tr>
      <w:tr w:rsidR="009C1462" w:rsidRPr="009C1462" w14:paraId="456E7830" w14:textId="77777777" w:rsidTr="009C1462">
        <w:trPr>
          <w:trHeight w:val="4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D7F2" w14:textId="77777777" w:rsidR="009C1462" w:rsidRPr="009C1462" w:rsidRDefault="009C1462" w:rsidP="009C1462">
            <w:pPr>
              <w:ind w:right="-178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24D3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9C1462" w:rsidRPr="009C1462" w14:paraId="166D8822" w14:textId="77777777" w:rsidTr="009C1462">
        <w:trPr>
          <w:trHeight w:val="83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5927E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1C97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831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7B69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3D10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62EF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840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5AB5" w14:textId="6A0E501B" w:rsidR="009C1462" w:rsidRPr="009C1462" w:rsidRDefault="009C1462" w:rsidP="009C1462">
            <w:pPr>
              <w:ind w:left="-82" w:right="-3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2025 год (</w:t>
            </w:r>
            <w:r w:rsidRPr="009C1462">
              <w:rPr>
                <w:rFonts w:ascii="Times New Roman" w:hAnsi="Times New Roman"/>
                <w:spacing w:val="-8"/>
                <w:sz w:val="24"/>
                <w:szCs w:val="24"/>
              </w:rPr>
              <w:t>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8FA5" w14:textId="7D4DDC8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  <w:r w:rsidRPr="009C1462">
              <w:rPr>
                <w:rFonts w:ascii="Times New Roman" w:hAnsi="Times New Roman"/>
                <w:spacing w:val="-8"/>
                <w:sz w:val="24"/>
                <w:szCs w:val="24"/>
              </w:rPr>
              <w:t>(прогнозный период)</w:t>
            </w:r>
          </w:p>
        </w:tc>
      </w:tr>
      <w:tr w:rsidR="009C1462" w:rsidRPr="009C1462" w14:paraId="722F9F4C" w14:textId="77777777" w:rsidTr="009C1462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3601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079F1" w14:textId="537F088E" w:rsidR="009C1462" w:rsidRPr="009C1462" w:rsidRDefault="009C1462" w:rsidP="009C146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1. Доля молодежи, участвую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C12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0B9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6CCB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63C4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91CA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6929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B42D5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50B2447F" w14:textId="77777777" w:rsidTr="009C1462">
        <w:trPr>
          <w:trHeight w:val="22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101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9D26B" w14:textId="77777777" w:rsidR="009C1462" w:rsidRPr="009C1462" w:rsidRDefault="009C1462" w:rsidP="009C146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415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8906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78572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746B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0042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8F8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A364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7961E89D" w14:textId="77777777" w:rsidTr="009C1462">
        <w:trPr>
          <w:trHeight w:val="15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AA722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ABE0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C146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0992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37E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FD4E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3F06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8B109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504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965B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2FF6205C" w14:textId="77777777" w:rsidTr="009C1462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C25BAC8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6C4B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1. Реализация молодежной политики ЗАТО Северск</w:t>
            </w:r>
          </w:p>
        </w:tc>
      </w:tr>
      <w:tr w:rsidR="009C1462" w:rsidRPr="009C1462" w14:paraId="0137F1C3" w14:textId="77777777" w:rsidTr="009C14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43C39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6FF2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2. Обеспечение временной занятости и трудоустройства несовершеннолетних в возрасте от 14 до 18 лет</w:t>
            </w:r>
          </w:p>
        </w:tc>
      </w:tr>
      <w:tr w:rsidR="009C1462" w:rsidRPr="009C1462" w14:paraId="32F0E84B" w14:textId="77777777" w:rsidTr="009C14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70D9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18B6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3. 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</w:p>
        </w:tc>
      </w:tr>
      <w:tr w:rsidR="009C1462" w:rsidRPr="009C1462" w14:paraId="47842797" w14:textId="77777777" w:rsidTr="00344028">
        <w:trPr>
          <w:trHeight w:val="16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C477B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2966" w14:textId="254FD4C3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9C1462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C1462" w:rsidRPr="009C1462" w14:paraId="6416FB33" w14:textId="77777777" w:rsidTr="009C1462">
        <w:trPr>
          <w:trHeight w:val="11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F974F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C882C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A49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86126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AC2C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0E4C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4B8F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901D9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C146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C146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B00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C146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C146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9C1462" w:rsidRPr="009C1462" w14:paraId="372BF52E" w14:textId="77777777" w:rsidTr="009C1462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C5DE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6B688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53EC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23 628,77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180BD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6 287,58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C42D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7 137,30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D362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4 484,01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812B1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5 719,88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0411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CC14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1462" w:rsidRPr="009C1462" w14:paraId="31EFDD46" w14:textId="77777777" w:rsidTr="009C1462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BE5A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857F6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36D55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61E30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D5C6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11EE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9AD3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24F71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E8421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C1462" w:rsidRPr="009C1462" w14:paraId="0AC2D835" w14:textId="77777777" w:rsidTr="009C1462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A6D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63D5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CBA6E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19 697,58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8D6CA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F281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800A6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DCC94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0F4C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DC607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1462" w:rsidRPr="009C1462" w14:paraId="28A4E880" w14:textId="77777777" w:rsidTr="009C1462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1EAD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C03D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1EBDC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8 563,58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089A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BFD5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1795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19ABA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9A51E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037AE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1462" w:rsidRPr="009C1462" w14:paraId="04A34564" w14:textId="77777777" w:rsidTr="009C1462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4B9E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D36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CD12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222 776,13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808AE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56 677,00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1A638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48 819,20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29639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46 094,66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E76A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BE21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DABC4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</w:tr>
      <w:tr w:rsidR="009C1462" w:rsidRPr="009C1462" w14:paraId="412B5A6D" w14:textId="77777777" w:rsidTr="009C14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BB57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99F3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D299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274 666,06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610D3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73 491,52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02EF1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66 428,47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5A78B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57 840,92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97116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76 905,14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440EB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B4ED0" w14:textId="77777777" w:rsidR="009C1462" w:rsidRPr="009C1462" w:rsidRDefault="009C1462" w:rsidP="009C14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</w:tr>
    </w:tbl>
    <w:p w14:paraId="57DB6148" w14:textId="162FF468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48BFE6D0" w14:textId="050699C6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6945FD18" w14:textId="3D0B7C74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39CD6DA9" w14:textId="77777777" w:rsidR="000479BB" w:rsidRPr="00207943" w:rsidRDefault="000479BB" w:rsidP="009907B2">
      <w:pPr>
        <w:spacing w:after="160" w:line="259" w:lineRule="auto"/>
        <w:rPr>
          <w:rFonts w:ascii="Calibri" w:eastAsia="Calibri" w:hAnsi="Calibri"/>
          <w:sz w:val="22"/>
          <w:szCs w:val="22"/>
          <w:highlight w:val="yellow"/>
          <w:lang w:eastAsia="en-US"/>
        </w:rPr>
      </w:pPr>
    </w:p>
    <w:p w14:paraId="18F4C5F0" w14:textId="77777777" w:rsidR="008E42CB" w:rsidRPr="00207943" w:rsidRDefault="008E42CB" w:rsidP="009907B2">
      <w:pPr>
        <w:spacing w:after="160" w:line="259" w:lineRule="auto"/>
        <w:rPr>
          <w:rFonts w:ascii="Calibri" w:eastAsia="Calibri" w:hAnsi="Calibri"/>
          <w:sz w:val="22"/>
          <w:szCs w:val="22"/>
          <w:highlight w:val="yellow"/>
          <w:lang w:eastAsia="en-US"/>
        </w:rPr>
        <w:sectPr w:rsidR="008E42CB" w:rsidRPr="00207943" w:rsidSect="0049242C">
          <w:pgSz w:w="16840" w:h="11907" w:orient="landscape" w:code="9"/>
          <w:pgMar w:top="1701" w:right="1134" w:bottom="142" w:left="1134" w:header="357" w:footer="531" w:gutter="0"/>
          <w:pgNumType w:start="1"/>
          <w:cols w:space="720"/>
          <w:titlePg/>
          <w:docGrid w:linePitch="272"/>
        </w:sectPr>
      </w:pPr>
    </w:p>
    <w:p w14:paraId="015A3DFD" w14:textId="77777777" w:rsidR="008B6A9C" w:rsidRPr="00106780" w:rsidRDefault="008B6A9C" w:rsidP="008B6A9C">
      <w:pPr>
        <w:ind w:left="11199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lastRenderedPageBreak/>
        <w:t>Приложение 7</w:t>
      </w:r>
    </w:p>
    <w:p w14:paraId="7E08D66B" w14:textId="77777777" w:rsidR="008B6A9C" w:rsidRPr="00106780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416B9F7" w14:textId="77777777" w:rsidR="008B6A9C" w:rsidRPr="00106780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5684C3E5" w14:textId="77777777" w:rsidR="00BC063E" w:rsidRPr="0055300D" w:rsidRDefault="00BC063E" w:rsidP="00BC063E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6B53A379" w14:textId="77777777" w:rsidR="009665F6" w:rsidRPr="00106780" w:rsidRDefault="009665F6">
      <w:pPr>
        <w:rPr>
          <w:sz w:val="2"/>
          <w:szCs w:val="2"/>
        </w:rPr>
      </w:pPr>
    </w:p>
    <w:p w14:paraId="084E0CD6" w14:textId="2B29ED37" w:rsidR="009665F6" w:rsidRPr="00106780" w:rsidRDefault="009665F6" w:rsidP="00C87A08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7"/>
        <w:gridCol w:w="3071"/>
        <w:gridCol w:w="695"/>
        <w:gridCol w:w="676"/>
        <w:gridCol w:w="641"/>
        <w:gridCol w:w="637"/>
        <w:gridCol w:w="636"/>
        <w:gridCol w:w="635"/>
        <w:gridCol w:w="634"/>
        <w:gridCol w:w="862"/>
        <w:gridCol w:w="933"/>
        <w:gridCol w:w="1236"/>
        <w:gridCol w:w="1622"/>
        <w:gridCol w:w="1727"/>
      </w:tblGrid>
      <w:tr w:rsidR="004006E4" w:rsidRPr="00106780" w14:paraId="6ED0C693" w14:textId="77777777" w:rsidTr="009B7118">
        <w:trPr>
          <w:trHeight w:val="900"/>
        </w:trPr>
        <w:tc>
          <w:tcPr>
            <w:tcW w:w="1457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AF89F" w14:textId="0AFE538A" w:rsidR="004006E4" w:rsidRPr="00106780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56490026"/>
            <w:r w:rsidRPr="00106780">
              <w:rPr>
                <w:rFonts w:ascii="Times New Roman" w:hAnsi="Times New Roman"/>
                <w:sz w:val="24"/>
                <w:szCs w:val="24"/>
              </w:rPr>
              <w:t>СВЕДЕНИЯ</w:t>
            </w:r>
            <w:r w:rsidRPr="00106780">
              <w:rPr>
                <w:rFonts w:ascii="Times New Roman" w:hAnsi="Times New Roman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«</w:t>
            </w:r>
            <w:r w:rsidRPr="00106780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»</w:t>
            </w:r>
            <w:r w:rsidRPr="00106780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«</w:t>
            </w:r>
            <w:r w:rsidRPr="00106780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006E4" w:rsidRPr="004006E4" w14:paraId="3F723232" w14:textId="77777777" w:rsidTr="00215D47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A5ED4EF" w14:textId="77777777" w:rsidR="004006E4" w:rsidRPr="00106780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1BC572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725A1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F7F11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E9C990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9E685F5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ADF061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EB940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9B9642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E02C28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C0ACDA1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57F5DD3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23F344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C66734" w14:textId="04CADF54" w:rsidR="004006E4" w:rsidRPr="004006E4" w:rsidRDefault="004006E4" w:rsidP="004006E4">
            <w:pPr>
              <w:jc w:val="right"/>
              <w:rPr>
                <w:rFonts w:ascii="Times New Roman" w:hAnsi="Times New Roman"/>
              </w:rPr>
            </w:pPr>
            <w:r w:rsidRPr="00106780">
              <w:rPr>
                <w:rFonts w:ascii="Times New Roman" w:hAnsi="Times New Roman"/>
                <w:sz w:val="24"/>
                <w:szCs w:val="24"/>
              </w:rPr>
              <w:t>Таблица 5</w:t>
            </w:r>
          </w:p>
        </w:tc>
      </w:tr>
      <w:tr w:rsidR="004006E4" w:rsidRPr="004006E4" w14:paraId="410C08F4" w14:textId="77777777" w:rsidTr="00215D4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FC8F3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0E1B4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39296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изме-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F6B14F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FCE97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50B7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5A58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4006E4" w:rsidRPr="004006E4" w14:paraId="3A9516B9" w14:textId="77777777" w:rsidTr="00215D47">
        <w:trPr>
          <w:trHeight w:val="143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5C05B7A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81FAD6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880C153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858855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CC1665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8401B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42F8A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4A5F2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3173B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31532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4FDBE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2026 год (прог-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B50E5A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F48B2F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78C408C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6E4" w:rsidRPr="004006E4" w14:paraId="27034A8D" w14:textId="77777777" w:rsidTr="00215D47">
        <w:trPr>
          <w:trHeight w:hRule="exact" w:val="3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95853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241F7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D7F09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34F0DF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09811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A92BC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01AA38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EBE4E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B98BD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35D49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28EAB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C123C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85829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F1B9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4006E4" w:rsidRPr="004006E4" w14:paraId="43B8C4D3" w14:textId="77777777" w:rsidTr="009B7118">
        <w:trPr>
          <w:trHeight w:val="315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4FC802" w14:textId="42CADBC6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006E4" w:rsidRPr="004006E4" w14:paraId="6ED62C4A" w14:textId="77777777" w:rsidTr="009B7118">
        <w:trPr>
          <w:trHeight w:val="1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63B32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A8D35A" w14:textId="77777777" w:rsid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30 лет</w:t>
            </w:r>
          </w:p>
          <w:p w14:paraId="65DD03EF" w14:textId="2FC5C1CE" w:rsidR="009B7118" w:rsidRPr="004006E4" w:rsidRDefault="009B7118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ECD21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43EC1C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C5B37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83503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A87830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17A41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FF4B0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EEB77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2361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E1D79D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1971E9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33C33F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006E4" w:rsidRPr="004006E4" w14:paraId="6136A9AB" w14:textId="77777777" w:rsidTr="00CB4C39">
        <w:trPr>
          <w:trHeight w:val="23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6DFC02" w14:textId="2133FD2F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69AC91" w14:textId="1666364B" w:rsidR="00CB4C39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0E40B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D4B69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6EAFF4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60F45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8A792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5EAC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1D0E44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B91A1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2B284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59EB5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968177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F16182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2114A334" w14:textId="77777777" w:rsidTr="008F0AA5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97E3E1" w14:textId="6A0F5D4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0E1B28" w14:textId="6A79603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34C770" w14:textId="4D6C043A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D401E8" w14:textId="43EB0966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5A029D" w14:textId="2AD47036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231901" w14:textId="32E19F82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82F847" w14:textId="14B11A8B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BAF7C" w14:textId="6953F194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07ECE7" w14:textId="5467A59D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185759" w14:textId="274952A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DBCDDF" w14:textId="42F38EC1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75A400" w14:textId="14B858A9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21727E" w14:textId="7F2DF70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31F1C4" w14:textId="2169B044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B7118" w:rsidRPr="004006E4" w14:paraId="42AD3881" w14:textId="77777777" w:rsidTr="009B7118">
        <w:trPr>
          <w:trHeight w:val="1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17F61E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498D1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B60A3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B3953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70044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619CC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C7FE24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D9D58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3A12E3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F340BE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078E4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EAA1D8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4FCA24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0A856C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363FDC6" w14:textId="77777777" w:rsidTr="008F0AA5">
        <w:trPr>
          <w:trHeight w:val="454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5D9684" w14:textId="57D1800E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7C6F6848" w14:textId="77777777" w:rsidTr="0055300D">
        <w:trPr>
          <w:trHeight w:val="1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B7B2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7F97E6" w14:textId="77777777" w:rsidR="009B7118" w:rsidRP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участников ежегодных областных, региональных, российских и международных мероприятий из числа талантливой молодежи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F3369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81DEC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4C3A4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659D2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4A9A5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C5C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23831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69DA3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E607E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CA66DD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D8F15E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B08F1E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0E795AF" w14:textId="77777777" w:rsidTr="0055300D">
        <w:trPr>
          <w:trHeight w:val="9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0920F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F025B1" w14:textId="77777777" w:rsidR="009B7118" w:rsidRP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мероприятий, направленных на гражданское и патриотическое воспитание детей и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29B6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71207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7C28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EECFE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AB558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FC9F6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7C8604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2E1F7F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7B0F0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FC2262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FF53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2E7912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5F0C9725" w14:textId="77777777" w:rsidTr="008F0AA5">
        <w:trPr>
          <w:trHeight w:val="441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663504" w14:textId="31761F06" w:rsidR="009B7118" w:rsidRPr="004006E4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Показатели задачи 2 </w:t>
            </w:r>
            <w:r w:rsidR="00CF42E0">
              <w:rPr>
                <w:rFonts w:ascii="Times New Roman" w:hAnsi="Times New Roman"/>
                <w:spacing w:val="-6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F42E0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362C5685" w14:textId="77777777" w:rsidTr="009B7118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453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63D34A" w14:textId="77777777" w:rsid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Доля обеспеченности рабочими местами </w:t>
            </w:r>
            <w:proofErr w:type="spellStart"/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шеннолетних</w:t>
            </w:r>
            <w:proofErr w:type="spellEnd"/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</w:t>
            </w:r>
          </w:p>
          <w:p w14:paraId="41DF934B" w14:textId="4FCA13BB" w:rsidR="00A90AAD" w:rsidRPr="009B7118" w:rsidRDefault="00A90AAD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227A3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B675D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D4140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11E0E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E083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BECB7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90CD75" w14:textId="593CA295" w:rsidR="009B7118" w:rsidRPr="004006E4" w:rsidRDefault="00AC683D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26B595" w14:textId="500C603A" w:rsidR="009B7118" w:rsidRPr="004006E4" w:rsidRDefault="00AC683D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10D1D1" w14:textId="271505E0" w:rsidR="009B7118" w:rsidRPr="004006E4" w:rsidRDefault="00AC683D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4E441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965E3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A8A770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B8BB0A4" w14:textId="77777777" w:rsidTr="009B7118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29A76B" w14:textId="4F480E21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08AEE8" w14:textId="1A52E1C1" w:rsidR="009B7118" w:rsidRPr="009B7118" w:rsidRDefault="009B7118" w:rsidP="009B7118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2AB7A6" w14:textId="78AB73D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D42C15" w14:textId="6486F66F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ABCDC4" w14:textId="28A8F48A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018B28" w14:textId="74BA216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4444C9" w14:textId="23A0735E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0FC942" w14:textId="5D7695DE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A8B4BC" w14:textId="296052BF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2A35E9" w14:textId="6F532ED8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630C88" w14:textId="6538FCEB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E47707" w14:textId="564BA54D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B7152B" w14:textId="2F116453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B3F35B" w14:textId="494286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B7118" w:rsidRPr="004006E4" w14:paraId="3F94B9C0" w14:textId="77777777" w:rsidTr="009B7118">
        <w:trPr>
          <w:trHeight w:val="690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FF632" w14:textId="3C14A8EE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42F35839" w14:textId="77777777" w:rsidTr="00215D47">
        <w:trPr>
          <w:trHeight w:val="2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A6CF92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75DF31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003BC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15CF8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58415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F05F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23B18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5E617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E1D72" w14:textId="7760B9B3" w:rsidR="009B7118" w:rsidRPr="004006E4" w:rsidRDefault="00AC683D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C8AF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CC6F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E95D95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B7C691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496D4F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bookmarkEnd w:id="1"/>
    </w:tbl>
    <w:p w14:paraId="027E206A" w14:textId="3BAE3649" w:rsidR="004006E4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256555B5" w14:textId="3B95BA4D" w:rsidR="004006E4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7A18E2A0" w14:textId="77777777" w:rsidR="004006E4" w:rsidRPr="00207943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354F1CA6" w14:textId="77777777" w:rsidR="00C87A08" w:rsidRPr="00207943" w:rsidRDefault="00C87A08" w:rsidP="008B6A9C">
      <w:pPr>
        <w:tabs>
          <w:tab w:val="left" w:pos="1020"/>
        </w:tabs>
        <w:ind w:left="11199"/>
        <w:rPr>
          <w:rFonts w:ascii="Times New Roman" w:hAnsi="Times New Roman"/>
          <w:sz w:val="24"/>
          <w:szCs w:val="24"/>
          <w:highlight w:val="yellow"/>
        </w:rPr>
        <w:sectPr w:rsidR="00C87A08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14:paraId="370ADAE8" w14:textId="77777777" w:rsidR="00715715" w:rsidRPr="00B53B04" w:rsidRDefault="00715715" w:rsidP="00715715">
      <w:pPr>
        <w:ind w:left="11199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lastRenderedPageBreak/>
        <w:t>Приложение 8</w:t>
      </w:r>
    </w:p>
    <w:p w14:paraId="367CBE83" w14:textId="77777777" w:rsidR="00715715" w:rsidRPr="00B53B04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AA58553" w14:textId="77777777" w:rsidR="00715715" w:rsidRPr="00B53B04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67D01AC1" w14:textId="77777777" w:rsidR="00BC063E" w:rsidRPr="0055300D" w:rsidRDefault="00BC063E" w:rsidP="00BC063E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359F5673" w14:textId="77777777" w:rsidR="00BC063E" w:rsidRDefault="00BC063E" w:rsidP="00BC063E">
      <w:pPr>
        <w:rPr>
          <w:sz w:val="24"/>
          <w:highlight w:val="yellow"/>
        </w:rPr>
      </w:pPr>
    </w:p>
    <w:p w14:paraId="5FB4E48E" w14:textId="77777777" w:rsidR="007D70AB" w:rsidRPr="00207943" w:rsidRDefault="007D70AB" w:rsidP="00AB137B">
      <w:pPr>
        <w:rPr>
          <w:sz w:val="16"/>
          <w:szCs w:val="16"/>
          <w:highlight w:val="yellow"/>
        </w:rPr>
      </w:pPr>
    </w:p>
    <w:tbl>
      <w:tblPr>
        <w:tblW w:w="5000" w:type="pct"/>
        <w:tblLook w:val="0480" w:firstRow="0" w:lastRow="0" w:firstColumn="1" w:lastColumn="0" w:noHBand="0" w:noVBand="1"/>
      </w:tblPr>
      <w:tblGrid>
        <w:gridCol w:w="563"/>
        <w:gridCol w:w="2110"/>
        <w:gridCol w:w="828"/>
        <w:gridCol w:w="1043"/>
        <w:gridCol w:w="1142"/>
        <w:gridCol w:w="1099"/>
        <w:gridCol w:w="1090"/>
        <w:gridCol w:w="1154"/>
        <w:gridCol w:w="1661"/>
        <w:gridCol w:w="3882"/>
      </w:tblGrid>
      <w:tr w:rsidR="0082637C" w:rsidRPr="001218D5" w14:paraId="2D7190DE" w14:textId="77777777" w:rsidTr="00050614">
        <w:trPr>
          <w:trHeight w:val="851"/>
        </w:trPr>
        <w:tc>
          <w:tcPr>
            <w:tcW w:w="5000" w:type="pct"/>
            <w:gridSpan w:val="10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88B13A" w14:textId="77777777" w:rsidR="0024424F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r w:rsidR="0024424F">
              <w:rPr>
                <w:rFonts w:ascii="Times New Roman" w:hAnsi="Times New Roman"/>
                <w:sz w:val="24"/>
                <w:szCs w:val="24"/>
              </w:rPr>
              <w:t>комплексов процессных мероприятий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, основных мероприятий и ресурсное обеспечение подпрограммы 1 </w:t>
            </w:r>
          </w:p>
          <w:p w14:paraId="55F4DA8F" w14:textId="2803E579" w:rsidR="0082637C" w:rsidRPr="001218D5" w:rsidRDefault="00CF42E0" w:rsidP="002442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2637C" w:rsidRPr="001218D5" w14:paraId="62B28736" w14:textId="77777777" w:rsidTr="00715715">
        <w:trPr>
          <w:trHeight w:val="315"/>
        </w:trPr>
        <w:tc>
          <w:tcPr>
            <w:tcW w:w="193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78CF6438" w14:textId="77777777" w:rsidR="0082637C" w:rsidRPr="001218D5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744B4CD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1D8EB13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9BF0022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F74F616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5118CC0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D5164AA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68F891A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B8B7EE3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18FBF80" w14:textId="77777777" w:rsidR="0082637C" w:rsidRPr="001218D5" w:rsidRDefault="006B5CF4" w:rsidP="00050614">
            <w:pPr>
              <w:ind w:right="-36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050614" w:rsidRPr="001218D5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Таблица 6</w:t>
            </w:r>
          </w:p>
        </w:tc>
      </w:tr>
    </w:tbl>
    <w:p w14:paraId="75FA0A2A" w14:textId="77777777" w:rsidR="00492F1E" w:rsidRPr="001218D5" w:rsidRDefault="00492F1E">
      <w:pPr>
        <w:rPr>
          <w:sz w:val="2"/>
          <w:szCs w:val="2"/>
        </w:rPr>
      </w:pPr>
    </w:p>
    <w:p w14:paraId="1464EE83" w14:textId="77777777" w:rsidR="006B5CF4" w:rsidRPr="001218D5" w:rsidRDefault="006B5CF4">
      <w:pPr>
        <w:rPr>
          <w:sz w:val="2"/>
          <w:szCs w:val="2"/>
        </w:rPr>
      </w:pPr>
    </w:p>
    <w:p w14:paraId="7F1ED7CD" w14:textId="77777777" w:rsidR="00F250D4" w:rsidRPr="001218D5" w:rsidRDefault="00F250D4" w:rsidP="00F250D4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51"/>
        <w:gridCol w:w="1194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1218D5" w14:paraId="3E9A1A7C" w14:textId="77777777" w:rsidTr="00852FAE">
        <w:trPr>
          <w:trHeight w:val="832"/>
          <w:tblHeader/>
        </w:trPr>
        <w:tc>
          <w:tcPr>
            <w:tcW w:w="204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5D49C6D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725EDBA2" w14:textId="2CD1D0FD" w:rsidR="00852FAE" w:rsidRPr="00066A23" w:rsidRDefault="00066A23" w:rsidP="00066A23">
            <w:pPr>
              <w:ind w:left="-91" w:right="-111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66A23">
              <w:rPr>
                <w:rFonts w:ascii="Times New Roman" w:hAnsi="Times New Roman"/>
                <w:spacing w:val="-6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25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C1CBD67" w14:textId="77777777" w:rsidR="00852FAE" w:rsidRPr="001218D5" w:rsidRDefault="00852FAE" w:rsidP="00852FAE">
            <w:pPr>
              <w:ind w:left="-29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Срок </w:t>
            </w:r>
            <w:proofErr w:type="spellStart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реали</w:t>
            </w:r>
            <w:proofErr w:type="spellEnd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зации</w:t>
            </w:r>
            <w:proofErr w:type="spellEnd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br/>
              <w:t>год</w:t>
            </w:r>
          </w:p>
        </w:tc>
        <w:tc>
          <w:tcPr>
            <w:tcW w:w="41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59AF37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-сиро-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8" w:type="pct"/>
            <w:gridSpan w:val="4"/>
            <w:shd w:val="clear" w:color="auto" w:fill="auto"/>
            <w:tcMar>
              <w:left w:w="57" w:type="dxa"/>
              <w:right w:w="57" w:type="dxa"/>
            </w:tcMar>
          </w:tcPr>
          <w:p w14:paraId="147A9D9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0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EFC1AF2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72" w:type="pct"/>
            <w:gridSpan w:val="2"/>
            <w:shd w:val="clear" w:color="auto" w:fill="auto"/>
            <w:tcMar>
              <w:left w:w="57" w:type="dxa"/>
              <w:right w:w="57" w:type="dxa"/>
            </w:tcMar>
          </w:tcPr>
          <w:p w14:paraId="68A28A22" w14:textId="15778BAC" w:rsidR="00852FAE" w:rsidRPr="001218D5" w:rsidRDefault="008F0AA5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AA5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52FAE" w:rsidRPr="001218D5" w14:paraId="129F7833" w14:textId="77777777" w:rsidTr="00852FAE">
        <w:trPr>
          <w:trHeight w:val="315"/>
          <w:tblHeader/>
        </w:trPr>
        <w:tc>
          <w:tcPr>
            <w:tcW w:w="204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38F6E29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2605329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463399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1DA52CB3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shd w:val="clear" w:color="auto" w:fill="auto"/>
            <w:tcMar>
              <w:left w:w="57" w:type="dxa"/>
              <w:right w:w="57" w:type="dxa"/>
            </w:tcMar>
          </w:tcPr>
          <w:p w14:paraId="64B0969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федераль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ного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83" w:type="pct"/>
            <w:shd w:val="clear" w:color="auto" w:fill="auto"/>
            <w:tcMar>
              <w:left w:w="57" w:type="dxa"/>
              <w:right w:w="57" w:type="dxa"/>
            </w:tcMar>
          </w:tcPr>
          <w:p w14:paraId="658DBDE0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49" w:type="pct"/>
            <w:shd w:val="clear" w:color="auto" w:fill="auto"/>
            <w:tcMar>
              <w:left w:w="57" w:type="dxa"/>
              <w:right w:w="57" w:type="dxa"/>
            </w:tcMar>
          </w:tcPr>
          <w:p w14:paraId="09BA1BDC" w14:textId="77777777" w:rsidR="00852FAE" w:rsidRPr="001218D5" w:rsidRDefault="00852FAE" w:rsidP="00852FAE">
            <w:pPr>
              <w:ind w:left="-50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м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естного 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бюджета</w:t>
            </w:r>
          </w:p>
        </w:tc>
        <w:tc>
          <w:tcPr>
            <w:tcW w:w="436" w:type="pct"/>
            <w:shd w:val="clear" w:color="auto" w:fill="auto"/>
            <w:tcMar>
              <w:left w:w="57" w:type="dxa"/>
              <w:right w:w="57" w:type="dxa"/>
            </w:tcMar>
          </w:tcPr>
          <w:p w14:paraId="43CB867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внебюд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жетных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источников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0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1F237E7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shd w:val="clear" w:color="auto" w:fill="auto"/>
            <w:tcMar>
              <w:left w:w="57" w:type="dxa"/>
              <w:right w:w="57" w:type="dxa"/>
            </w:tcMar>
          </w:tcPr>
          <w:p w14:paraId="74578D5B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48" w:type="pct"/>
            <w:shd w:val="clear" w:color="auto" w:fill="auto"/>
            <w:tcMar>
              <w:left w:w="57" w:type="dxa"/>
              <w:right w:w="57" w:type="dxa"/>
            </w:tcMar>
          </w:tcPr>
          <w:p w14:paraId="5DD6C063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значения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0AD2F507" w14:textId="77777777" w:rsidR="00852FAE" w:rsidRPr="001218D5" w:rsidRDefault="00852FAE">
      <w:pPr>
        <w:rPr>
          <w:sz w:val="2"/>
          <w:szCs w:val="2"/>
        </w:rPr>
      </w:pPr>
    </w:p>
    <w:tbl>
      <w:tblPr>
        <w:tblW w:w="5000" w:type="pct"/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63"/>
        <w:gridCol w:w="1182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1218D5" w14:paraId="6C1BAA7C" w14:textId="77777777" w:rsidTr="00C421DB">
        <w:trPr>
          <w:trHeight w:val="315"/>
          <w:tblHeader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0EBF5E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D0715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98B13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D3043E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567BAB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D30AFD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596AC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61DFC2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D1E74D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A335EF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58FE2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52FAE" w:rsidRPr="001218D5" w14:paraId="362DE6B4" w14:textId="77777777" w:rsidTr="00852FAE">
        <w:trPr>
          <w:trHeight w:val="325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684257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6C60801" w14:textId="2B38BA0D" w:rsidR="00852FAE" w:rsidRPr="001218D5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1D1C" w:rsidRPr="001218D5" w14:paraId="6EEA69F1" w14:textId="77777777" w:rsidTr="00C421DB">
        <w:trPr>
          <w:trHeight w:val="99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9F86727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99FBE3" w14:textId="741089D9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="009C44FD" w:rsidRPr="001218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18D5" w:rsidRPr="001218D5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61208F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2AF9C5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1 170,10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BBCE305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5DF23C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722C337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1 170,10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A7B92B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779C8F" w14:textId="3900EEAF" w:rsidR="009B1D1C" w:rsidRPr="001218D5" w:rsidRDefault="009B1D1C" w:rsidP="009B1D1C">
            <w:pPr>
              <w:ind w:right="-51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образовательные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учреждения, учреждения дополнительно-го образования,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BDF00B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AEA485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B1D1C" w:rsidRPr="00207943" w14:paraId="44D2CB69" w14:textId="77777777" w:rsidTr="00C421DB">
        <w:trPr>
          <w:trHeight w:val="19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1EF2469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E548C50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97AD6E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E54307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361,00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495D3B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8A5350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AAE45A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361,00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073BB1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889DDD3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BAD6B6" w14:textId="0C378FC6" w:rsidR="009B1D1C" w:rsidRPr="001218D5" w:rsidRDefault="009B1D1C" w:rsidP="001218D5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CBCF0C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B1D1C" w:rsidRPr="00207943" w14:paraId="5ECD68D6" w14:textId="77777777" w:rsidTr="00C421DB">
        <w:trPr>
          <w:trHeight w:val="278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5D262FE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32CA109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22AAC49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A205A70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3A6682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97B71AD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C4DBC7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304AA4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AC5E41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A8B3F0" w14:textId="4C45D143" w:rsidR="00A829BF" w:rsidRPr="001218D5" w:rsidRDefault="009B1D1C" w:rsidP="001218D5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</w:t>
            </w:r>
            <w:r w:rsidR="001218D5" w:rsidRPr="001218D5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</w:t>
            </w:r>
            <w:r w:rsidR="001218D5" w:rsidRPr="001218D5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B0BCD3E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B1D1C" w:rsidRPr="00207943" w14:paraId="0052A460" w14:textId="77777777" w:rsidTr="00C421DB">
        <w:trPr>
          <w:trHeight w:val="182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93BC51E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05CE8A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D15847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3474F6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400,10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377BAAF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41CA0D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F145F1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400,10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14F3A2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D379D2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FDBD63" w14:textId="7AFC2A06" w:rsidR="009B1D1C" w:rsidRPr="001218D5" w:rsidRDefault="009B1D1C" w:rsidP="001218D5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6575B34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218D5" w:rsidRPr="00207943" w14:paraId="50474CAA" w14:textId="77777777" w:rsidTr="00C421DB">
        <w:trPr>
          <w:trHeight w:val="55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78991D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96EE1E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739AB1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A64B7E4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4EF8450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3B3CCC7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3C3AE5C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04BE8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0D7F2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D4EE83" w14:textId="1776CB5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CEF985" w14:textId="77777777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218D5" w:rsidRPr="00207943" w14:paraId="2A8D6943" w14:textId="77777777" w:rsidTr="00C421DB">
        <w:trPr>
          <w:trHeight w:val="197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54FE6E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9B1B8A7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205875C" w14:textId="77777777" w:rsidR="001218D5" w:rsidRPr="001218D5" w:rsidRDefault="001218D5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2679BD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409,00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4190CAC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07F821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C6D512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409,00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2E8C72B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72D75D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18DF15" w14:textId="1829012E" w:rsidR="001218D5" w:rsidRPr="001218D5" w:rsidRDefault="001218D5" w:rsidP="001218D5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83313DB" w14:textId="77777777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218D5" w:rsidRPr="00207943" w14:paraId="4F19E395" w14:textId="77777777" w:rsidTr="00C421DB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E0C0BBB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2AB6FB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AC847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CA20078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F8C9AB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C5D894D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B692332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B77EEE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316226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3320874" w14:textId="62B091A2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17B37D5" w14:textId="44FAB889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218D5" w:rsidRPr="00207943" w14:paraId="26F0C071" w14:textId="77777777" w:rsidTr="00C421DB">
        <w:trPr>
          <w:trHeight w:val="227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A188A7" w14:textId="68349DFF" w:rsidR="001218D5" w:rsidRPr="00C421DB" w:rsidRDefault="001218D5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E47888" w14:textId="39719C63" w:rsidR="001218D5" w:rsidRPr="00C421DB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C421DB" w:rsidRPr="00207943" w14:paraId="5D96F540" w14:textId="77777777" w:rsidTr="00642B6F">
        <w:trPr>
          <w:trHeight w:val="807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9FE12A7" w14:textId="57ABC4C3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1E8BC7" w14:textId="1FA53EAE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 xml:space="preserve"> (с 01.01.2024)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E5158D" w14:textId="04224495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78AE46" w14:textId="22CFB253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C2640F" w14:textId="7136B8A6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8568DE" w14:textId="5B56BA9B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14E930" w14:textId="103568D2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42966C" w14:textId="55D7D9C1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B91B215" w14:textId="5E470186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образовательные 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учреждения, учреждения дополнительно-го образования, учреждения культуры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69AB6A" w14:textId="7850661A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E1EEE8" w14:textId="3F69F42C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421DB" w:rsidRPr="00207943" w14:paraId="1689F805" w14:textId="77777777" w:rsidTr="00143140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EEE857" w14:textId="73A84913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541830" w14:textId="3EBE7A5A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30C752" w14:textId="50A8F4CE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5B857C" w14:textId="7E866F3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1CA0B7" w14:textId="0666980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4E6EF0" w14:textId="28E3442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02BA97" w14:textId="31BA2618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BCFEAF" w14:textId="4D543AB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835286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019514" w14:textId="40C8F747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C0F529" w14:textId="371D0A31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421DB" w:rsidRPr="00207943" w14:paraId="4A31254D" w14:textId="77777777" w:rsidTr="00C421DB">
        <w:trPr>
          <w:trHeight w:val="14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85F01C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591B3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750967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F6B61F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B586ED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05E666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64A8A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A6E11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1601B3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4C21C5" w14:textId="69613515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B85211" w14:textId="1916189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421DB" w:rsidRPr="00207943" w14:paraId="64CA2D20" w14:textId="77777777" w:rsidTr="00C421DB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2E10B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434AF7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9FB873" w14:textId="2E419B25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7401FE" w14:textId="6474EDA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7D74E4" w14:textId="7CEBE1FF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FA4656" w14:textId="69484AA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694694" w14:textId="342B510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C586FD" w14:textId="4766D93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D86F0D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292913" w14:textId="0E9E27F0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19B890" w14:textId="732D9C95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421DB" w:rsidRPr="00207943" w14:paraId="54382837" w14:textId="77777777" w:rsidTr="00C421DB">
        <w:trPr>
          <w:trHeight w:val="115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8E56B9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A1BE3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0C0B7F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21B8BD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B90DF0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58A3E1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93B399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5DCBA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5A7BB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480DB8" w14:textId="1BA9600C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430C36" w14:textId="6B48B4DB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21DB" w:rsidRPr="00207943" w14:paraId="06DAA1DD" w14:textId="77777777" w:rsidTr="00A829BF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357349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945B1B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7825BB" w14:textId="4CC641B2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21DB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4C2CCF" w14:textId="4FE17B90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5FCBAE" w14:textId="184E11F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159AD2" w14:textId="0614E61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E11E23" w14:textId="6ACC99C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4E193B" w14:textId="4634972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2AB137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DD8171" w14:textId="09C5BAEB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участников ежегодных областных, региональных, российских и международных мероприятий из числа </w:t>
            </w: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BBACA2" w14:textId="523329F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lastRenderedPageBreak/>
              <w:t>50</w:t>
            </w:r>
          </w:p>
        </w:tc>
      </w:tr>
      <w:tr w:rsidR="00C421DB" w:rsidRPr="00207943" w14:paraId="6D9DA626" w14:textId="77777777" w:rsidTr="00991904">
        <w:trPr>
          <w:trHeight w:val="134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90D50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4A6828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8A99DA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3D196F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059DFA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8A53F8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C403E6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D647E0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904B7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AD0900" w14:textId="7CD387A2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3F11E0" w14:textId="7D2767A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21DB" w:rsidRPr="00207943" w14:paraId="719A01F5" w14:textId="77777777" w:rsidTr="00991904">
        <w:trPr>
          <w:trHeight w:val="24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73CC15" w14:textId="77777777" w:rsidR="00C421DB" w:rsidRPr="00991904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4692AC1" w14:textId="78793573" w:rsidR="00C421DB" w:rsidRPr="00991904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91904" w:rsidRPr="00207943" w14:paraId="0C10C4CA" w14:textId="77777777" w:rsidTr="00991904">
        <w:trPr>
          <w:trHeight w:val="31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49F7A9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AED858" w14:textId="77777777" w:rsidR="00991904" w:rsidRPr="00991904" w:rsidRDefault="00991904" w:rsidP="00991904">
            <w:pPr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</w:t>
            </w:r>
            <w:proofErr w:type="spellStart"/>
            <w:r w:rsidRPr="00991904">
              <w:rPr>
                <w:rFonts w:ascii="Times New Roman" w:hAnsi="Times New Roman"/>
                <w:sz w:val="24"/>
                <w:szCs w:val="24"/>
              </w:rPr>
              <w:t>несовершеннолет</w:t>
            </w:r>
            <w:proofErr w:type="spellEnd"/>
            <w:r w:rsidRPr="00991904">
              <w:rPr>
                <w:rFonts w:ascii="Times New Roman" w:hAnsi="Times New Roman"/>
                <w:sz w:val="24"/>
                <w:szCs w:val="24"/>
              </w:rPr>
              <w:t>-них граждан в возрасте от 14 до 18 лет в свободное от учебы время, в т.ч.: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AEB2E2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117F4F" w14:textId="05667753" w:rsidR="00991904" w:rsidRPr="00991904" w:rsidRDefault="00991904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12 894,27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4DF986" w14:textId="5A42DE1C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6A8562" w14:textId="5605736B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8BFC88" w14:textId="1A8BC65D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8 864,02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63D807" w14:textId="2A868D27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4 030,25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637097" w14:textId="77777777" w:rsidR="00991904" w:rsidRPr="00991904" w:rsidRDefault="00991904" w:rsidP="00991904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9190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9190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E327D9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87C8540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91904" w:rsidRPr="00207943" w14:paraId="66C46167" w14:textId="77777777" w:rsidTr="00991904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5A395E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257CFFE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DD3456D" w14:textId="77777777" w:rsidR="00991904" w:rsidRPr="00991904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1B2DB5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B53AB1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1996C25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D6AB18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6EA7E3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B2B8615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C3AC92" w14:textId="77777777" w:rsidR="00991904" w:rsidRPr="00991904" w:rsidRDefault="00991904" w:rsidP="00C421DB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в рамках организации 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мероприя-тий</w:t>
            </w:r>
            <w:proofErr w:type="spellEnd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 трудоустройству несовершеннолетних граждан ЗАТО Северск в свободное от учебы время от общей числен-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ности</w:t>
            </w:r>
            <w:proofErr w:type="spellEnd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детей и подростков от 14 до 18 лет, 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C027D2" w14:textId="77777777" w:rsidR="00991904" w:rsidRPr="00991904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  <w:lang w:val="en-US"/>
              </w:rPr>
              <w:t>14,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91904" w:rsidRPr="00207943" w14:paraId="2A1FCA0F" w14:textId="77777777" w:rsidTr="00991904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D99C84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5628B4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64566F" w14:textId="77777777" w:rsidR="00991904" w:rsidRPr="00991904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54C062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3 415,00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654433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AF60EC7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CA1AF41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2 169,80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CD049D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1 245,20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36D720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E7A32B" w14:textId="77777777" w:rsidR="00991904" w:rsidRPr="00991904" w:rsidRDefault="00991904" w:rsidP="00C421DB">
            <w:pPr>
              <w:ind w:right="-9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   (14 - 18 лет) в рамках организации мероприятий по трудоустройству несовершеннолетних граждан ЗАТО Северск в свободное от учебы время </w:t>
            </w: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от общей численности детей и подростков от 14 до 18 лет, </w:t>
            </w:r>
            <w:proofErr w:type="spellStart"/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46B7979" w14:textId="77777777" w:rsidR="00991904" w:rsidRPr="00991904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lastRenderedPageBreak/>
              <w:t>12,3</w:t>
            </w:r>
          </w:p>
        </w:tc>
      </w:tr>
      <w:tr w:rsidR="00991904" w:rsidRPr="00207943" w14:paraId="170EA3D7" w14:textId="77777777" w:rsidTr="00991904">
        <w:trPr>
          <w:trHeight w:val="94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9776A5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AF5F92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F256C0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F7078D" w14:textId="7D7F630E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3 554,21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E9732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F48613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C862FE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2 144,30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8A66D1" w14:textId="43E44B30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1 409,91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9730C5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36F565" w14:textId="78F79F48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70F908" w14:textId="14D15717" w:rsidR="00991904" w:rsidRPr="00B65C8F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991904" w:rsidRPr="00207943" w14:paraId="3E159652" w14:textId="77777777" w:rsidTr="00991904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B03338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A9A318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E28896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9EDD87" w14:textId="68C1B03F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4 027,06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A54143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C56A2E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871B17" w14:textId="2A420A33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2 651,92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26F38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5A8340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6A00F8" w14:textId="4EA68C89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B41850" w14:textId="3CF20C32" w:rsidR="00991904" w:rsidRPr="00B65C8F" w:rsidRDefault="00791589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</w:tr>
      <w:tr w:rsidR="00991904" w:rsidRPr="00207943" w14:paraId="4FCC1742" w14:textId="77777777" w:rsidTr="00991904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3498C9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63E6C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258230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0033D2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lastRenderedPageBreak/>
              <w:t>1 375,14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D0C498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12FC19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5E0EB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6869B0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AB5688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239830" w14:textId="2C6A6C2B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 xml:space="preserve">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926227" w14:textId="4D955D85" w:rsidR="00991904" w:rsidRPr="00B65C8F" w:rsidRDefault="00791589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6,6</w:t>
            </w:r>
          </w:p>
        </w:tc>
      </w:tr>
      <w:tr w:rsidR="00991904" w:rsidRPr="00207943" w14:paraId="49B035A2" w14:textId="77777777" w:rsidTr="00010769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F68425" w14:textId="77777777" w:rsidR="00991904" w:rsidRPr="00207943" w:rsidRDefault="00991904" w:rsidP="0099190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385D2E" w14:textId="77777777" w:rsidR="00991904" w:rsidRPr="00207943" w:rsidRDefault="00991904" w:rsidP="0099190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5B6A1B" w14:textId="37045543" w:rsidR="00991904" w:rsidRPr="00B65C8F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0250B8" w14:textId="69FDF28D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DF848D" w14:textId="4E4EF133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ECE9AC" w14:textId="45881389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CD13CC" w14:textId="106238BA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7D4850" w14:textId="2326F5C3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4BD84F" w14:textId="77777777" w:rsidR="00991904" w:rsidRPr="00B65C8F" w:rsidRDefault="00991904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B65830" w14:textId="09C479C0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6235A0" w14:textId="478477B9" w:rsidR="00991904" w:rsidRPr="00B65C8F" w:rsidRDefault="0079158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  <w:tr w:rsidR="00010769" w:rsidRPr="00207943" w14:paraId="002AD198" w14:textId="77777777" w:rsidTr="00010769">
        <w:trPr>
          <w:trHeight w:val="27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3A51571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34816B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профориентацион-ных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55B8E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A2E68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73CCB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81A7D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9113D72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56F23CC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BCF35F" w14:textId="77777777" w:rsidR="00010769" w:rsidRPr="00010769" w:rsidRDefault="00010769" w:rsidP="00991904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2D14812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1C6BC19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10769" w:rsidRPr="00207943" w14:paraId="02331DA6" w14:textId="77777777" w:rsidTr="000956A7">
        <w:trPr>
          <w:trHeight w:val="81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5B764C7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7A1CE61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774E4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02776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AB3EBA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E9221A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722442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9DA4C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C80019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B89EC4" w14:textId="359D46BA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AF9D52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D764D52" w14:textId="77777777" w:rsidTr="000956A7">
        <w:trPr>
          <w:trHeight w:val="68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E050806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211BA28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1F5132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7ABBA3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07D3933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F08435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0BB34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E9626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70679F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1444209" w14:textId="6FBE8C99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1. Количество проведен</w:t>
            </w:r>
            <w:r w:rsidR="000956A7"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A6361A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66903D" w14:textId="77777777" w:rsidTr="00A829BF">
        <w:trPr>
          <w:trHeight w:val="7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E8146BD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83958F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0D3AB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D920E97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469E2F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2F370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D6006F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F7839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7F7C70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D5ACF3" w14:textId="67075A99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658E56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AE57E6A" w14:textId="77777777" w:rsidTr="00010769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B867DA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74DB0E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047F27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8ED78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F03B01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1455B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299B8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409E07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FB426A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2FCE7A" w14:textId="202B93F3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10DC70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A42C3F" w14:textId="77777777" w:rsidTr="00010769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2F9E85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E13174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330084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A7857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B82B4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62199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7C8FE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AA111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5EC70C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06DE77" w14:textId="42D78820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91638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186668" w14:textId="77777777" w:rsidTr="003A247C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441F0B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67D976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0E765B" w14:textId="45CB3F9D" w:rsidR="00010769" w:rsidRPr="00010769" w:rsidRDefault="00010769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DF6FE1" w14:textId="1184D091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D3D705" w14:textId="2F421395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EC8AD9" w14:textId="14F60ADB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976ADD" w14:textId="3E0B313A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EB9DCB" w14:textId="4E6C445A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1131CF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B0D3D3" w14:textId="618E0BF7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BB28C8" w14:textId="1BD9A25B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6B20CE8F" w14:textId="77777777" w:rsidTr="003A247C">
        <w:trPr>
          <w:trHeight w:val="296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4276E7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D86C3C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BD1E59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423365" w14:textId="137BB276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12 894,27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BA7537" w14:textId="668E42BD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2FC2C8" w14:textId="63BD637E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50399C" w14:textId="2D505F04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8 864,02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BF1666" w14:textId="3584985F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4 030,25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9CB234B" w14:textId="77777777" w:rsidR="003A247C" w:rsidRPr="003A247C" w:rsidRDefault="003A247C" w:rsidP="003A247C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115BEBA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A42AE2C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A247C" w:rsidRPr="00207943" w14:paraId="6BE2ED7F" w14:textId="77777777" w:rsidTr="003A247C">
        <w:trPr>
          <w:trHeight w:val="5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4A13876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7FFF218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F7336C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7C929F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11B62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86C314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F68AD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3A2DC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FA2D6A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9AD0F5B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32D359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3A247C" w:rsidRPr="00207943" w14:paraId="6DC277A5" w14:textId="77777777" w:rsidTr="00A829BF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BBE1E1D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7963DD7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CF2BF5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BD64173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3 415,00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99C4BF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1DC9C6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D28A7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2 169,80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16F9C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1 245,20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0784AFD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1E198B7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ЗАТО Северск (14 - 18 лет) 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AC5EE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lastRenderedPageBreak/>
              <w:t>221</w:t>
            </w:r>
          </w:p>
        </w:tc>
      </w:tr>
      <w:tr w:rsidR="003A247C" w:rsidRPr="00207943" w14:paraId="57C96000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74F511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EA7E65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FFADC6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BA70E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8A1DF2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AB8016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5DCE84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C887FA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155C7B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89D2A4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62D67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</w:tr>
      <w:tr w:rsidR="003A247C" w:rsidRPr="00207943" w14:paraId="744F95FE" w14:textId="77777777" w:rsidTr="003A247C">
        <w:trPr>
          <w:trHeight w:val="22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74CD9E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011CA3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B464D2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8C8A55" w14:textId="5B0F5D28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3 554,21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A3A1A3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7CE459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51072C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2 144,30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8CD87C" w14:textId="75F3449B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1 409,91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59DB0D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353892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C81160" w14:textId="4F4EF098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3A247C" w:rsidRPr="00207943" w14:paraId="5AD37FB4" w14:textId="77777777" w:rsidTr="00A829BF">
        <w:trPr>
          <w:trHeight w:val="94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3A36DF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57DDC1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E31FA9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427B7A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87AC1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E10396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534B3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784508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FD2084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D55545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3538DD" w14:textId="4C190B4F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</w:tr>
      <w:tr w:rsidR="003A247C" w:rsidRPr="00207943" w14:paraId="03074D68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D6FB52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747E50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1E90EA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AA3048" w14:textId="386F40FD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4 027,06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0B1AB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0DA3AB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4CBD3F" w14:textId="2AD74ABC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2 651,92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0509D5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56F217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9241A9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EDBA0C" w14:textId="3A001D5A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3A247C" w:rsidRPr="00207943" w14:paraId="37AC03EF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31499A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E162FA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9EECFB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F6430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77632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248F3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95F61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0F698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51878A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C984E3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FBC47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3A247C" w:rsidRPr="00207943" w14:paraId="771A6156" w14:textId="77777777" w:rsidTr="003A247C">
        <w:trPr>
          <w:trHeight w:val="93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1FBC58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89519D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0CBF1E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0C9587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D1154B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2A890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D7C6E2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F590D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C144B1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751EED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306833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08BD76B2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152743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01B78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7A942D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93440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A6D8C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D62DC5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A6A753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6DDCF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1CF76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40A766" w14:textId="7777777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- 18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62E379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lastRenderedPageBreak/>
              <w:t>350</w:t>
            </w:r>
          </w:p>
        </w:tc>
      </w:tr>
      <w:tr w:rsidR="003A247C" w:rsidRPr="00207943" w14:paraId="672B9CC8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047146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7A6CD0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AD2DFE" w14:textId="6B47A479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CA5F96" w14:textId="3704E81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C1D011" w14:textId="524898C4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57D618" w14:textId="46196BF2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BD4037" w14:textId="584F0D76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557498" w14:textId="6BC44CF1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6B35F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EFC40A5" w14:textId="64C8BB06" w:rsidR="003A247C" w:rsidRPr="003A247C" w:rsidRDefault="003A247C" w:rsidP="003A247C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48BA9B" w14:textId="03BBD09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623AD45C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2235B4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72F4C3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24A36C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9E441F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A82396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6A38E3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153EFF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E9102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ADC170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E292A4" w14:textId="573DEA8D" w:rsidR="003A247C" w:rsidRPr="003A247C" w:rsidRDefault="003A247C" w:rsidP="003A247C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209D2F" w14:textId="7D5BF7D0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3A247C" w:rsidRPr="00181033" w14:paraId="5D342420" w14:textId="77777777" w:rsidTr="00143140">
        <w:trPr>
          <w:trHeight w:val="524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77F470E" w14:textId="77777777" w:rsidR="003A247C" w:rsidRPr="00181033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D5CD5D" w14:textId="6CB08267" w:rsidR="003A247C" w:rsidRPr="00181033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81033">
              <w:rPr>
                <w:rFonts w:ascii="Times New Roman" w:hAnsi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143140" w:rsidRPr="00181033" w14:paraId="0A9A340B" w14:textId="77777777" w:rsidTr="00A829BF">
        <w:trPr>
          <w:trHeight w:val="382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45ADA6F" w14:textId="77777777" w:rsidR="00143140" w:rsidRPr="00181033" w:rsidRDefault="00143140" w:rsidP="00143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7AA300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</w:t>
            </w: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выплат на приобретение (строительство) жилья, в т.ч.: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CC0633" w14:textId="77777777" w:rsidR="00143140" w:rsidRPr="00181033" w:rsidRDefault="00143140" w:rsidP="00143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916AC24" w14:textId="0B6EDF49" w:rsidR="00143140" w:rsidRPr="00181033" w:rsidRDefault="00143140" w:rsidP="00143140">
            <w:pPr>
              <w:ind w:right="-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259 930,14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D6C435" w14:textId="28DF6B01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19 697,58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320B02" w14:textId="367A9624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8 563,58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9DD18D4" w14:textId="531A020C" w:rsidR="00143140" w:rsidRPr="00181033" w:rsidRDefault="00143140" w:rsidP="00143140">
            <w:pPr>
              <w:ind w:left="-204"/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12 923,10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0E5355" w14:textId="0F127DA1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218 745,87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A9FC74F" w14:textId="77777777" w:rsidR="00143140" w:rsidRPr="00181033" w:rsidRDefault="00143140" w:rsidP="00143140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EADFD09" w14:textId="77777777" w:rsidR="00143140" w:rsidRPr="00181033" w:rsidRDefault="00143140" w:rsidP="00143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D12C39" w14:textId="77777777" w:rsidR="00143140" w:rsidRPr="00181033" w:rsidRDefault="00143140" w:rsidP="00143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43140" w:rsidRPr="00181033" w14:paraId="371AE864" w14:textId="77777777" w:rsidTr="00181033">
        <w:trPr>
          <w:trHeight w:val="90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8CB3959" w14:textId="77777777" w:rsidR="00143140" w:rsidRPr="00181033" w:rsidRDefault="00143140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76403BF" w14:textId="77777777" w:rsidR="00143140" w:rsidRPr="00181033" w:rsidRDefault="00143140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F065E5" w14:textId="77777777" w:rsidR="00143140" w:rsidRPr="00181033" w:rsidRDefault="00143140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81BBCF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0EE830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EE5A2B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061091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B6688F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BD626A5" w14:textId="77777777" w:rsidR="00143140" w:rsidRPr="00181033" w:rsidRDefault="00143140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95429D" w14:textId="77777777" w:rsidR="00143140" w:rsidRPr="00181033" w:rsidRDefault="00143140" w:rsidP="003A247C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6293D21" w14:textId="77777777" w:rsidR="00143140" w:rsidRPr="00181033" w:rsidRDefault="00143140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143140" w:rsidRPr="00181033" w14:paraId="6626CD24" w14:textId="77777777" w:rsidTr="00181033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E521028" w14:textId="77777777" w:rsidR="00143140" w:rsidRPr="00181033" w:rsidRDefault="00143140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D42A17A" w14:textId="77777777" w:rsidR="00143140" w:rsidRPr="00181033" w:rsidRDefault="00143140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39A216" w14:textId="77777777" w:rsidR="00143140" w:rsidRPr="00181033" w:rsidRDefault="00143140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0BD487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62 613,37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E4EACC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710974F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2898DA2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4 567,40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20B7B2F" w14:textId="77777777" w:rsidR="00143140" w:rsidRPr="00181033" w:rsidRDefault="00143140" w:rsidP="003A247C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D81932B" w14:textId="77777777" w:rsidR="00143140" w:rsidRPr="00181033" w:rsidRDefault="00143140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F78AFA" w14:textId="77777777" w:rsidR="00143140" w:rsidRPr="00181033" w:rsidRDefault="00143140" w:rsidP="003A247C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9B4EB2" w14:textId="77777777" w:rsidR="00143140" w:rsidRPr="00181033" w:rsidRDefault="00143140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43140" w:rsidRPr="00181033" w14:paraId="448A2295" w14:textId="77777777" w:rsidTr="00181033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998CD0B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FF1F92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6B188D" w14:textId="77777777" w:rsidR="00143140" w:rsidRPr="00181033" w:rsidRDefault="00143140" w:rsidP="00143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99C472" w14:textId="768CCA53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53 877,72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012207C" w14:textId="7434CF5B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74EB11" w14:textId="12C9BF78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A6AE9F5" w14:textId="3531BE61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1 930,71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9E1C5E" w14:textId="40AD7C9B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44 684,75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6B31D1C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070A8A4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0283E0" w14:textId="77777777" w:rsidR="00143140" w:rsidRPr="00181033" w:rsidRDefault="00143140" w:rsidP="001431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43140" w:rsidRPr="00181033" w14:paraId="15261DDF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25D91CA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AE95D3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B69645" w14:textId="77777777" w:rsidR="00143140" w:rsidRPr="00181033" w:rsidRDefault="00143140" w:rsidP="00143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AFC502" w14:textId="650C90F0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72 206,53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25C5F3" w14:textId="4BD3EEFC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27EE84" w14:textId="13587E16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F625BA" w14:textId="58A80E7D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2 396,41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F12406F" w14:textId="454A0FAE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3EE9DE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9EDA1D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B227D1A" w14:textId="35386513" w:rsidR="00143140" w:rsidRPr="00181033" w:rsidRDefault="00AF15DC" w:rsidP="001431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143140" w:rsidRPr="00181033" w14:paraId="33C86457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54BC2A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39464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2080FD" w14:textId="77777777" w:rsidR="00143140" w:rsidRPr="00181033" w:rsidRDefault="00143140" w:rsidP="00143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0160BF" w14:textId="25733812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lastRenderedPageBreak/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E95C5F" w14:textId="7A6B8C1B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899250" w14:textId="71046A8F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BECCD1" w14:textId="28906F42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C47240" w14:textId="1B9838FA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5FD2B2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22E183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32392E" w14:textId="77777777" w:rsidR="00143140" w:rsidRPr="00181033" w:rsidRDefault="00143140" w:rsidP="001431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143140" w:rsidRPr="00181033" w14:paraId="25F44709" w14:textId="77777777" w:rsidTr="00A829BF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6932BA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CBF791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E54207" w14:textId="29414207" w:rsidR="00143140" w:rsidRPr="00181033" w:rsidRDefault="00143140" w:rsidP="001431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22E3E7" w14:textId="04B3F5DE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8DFB58" w14:textId="06EBF455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F0447E" w14:textId="25091A93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809AC5" w14:textId="694D4DFF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BE614A" w14:textId="55B60C3F" w:rsidR="00143140" w:rsidRPr="00181033" w:rsidRDefault="00143140" w:rsidP="00143140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A7391C" w14:textId="77777777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46D03A" w14:textId="4400BA35" w:rsidR="00143140" w:rsidRPr="00181033" w:rsidRDefault="00143140" w:rsidP="00143140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AEE782" w14:textId="6AF45D9D" w:rsidR="00143140" w:rsidRPr="00181033" w:rsidRDefault="00143140" w:rsidP="001431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81033" w:rsidRPr="00207943" w14:paraId="4451B258" w14:textId="77777777" w:rsidTr="00A829BF">
        <w:trPr>
          <w:trHeight w:val="13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BE3426" w14:textId="77777777" w:rsidR="00181033" w:rsidRPr="00181033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E367C8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110C32" w14:textId="77777777" w:rsidR="00181033" w:rsidRPr="00181033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0D97E8" w14:textId="7104E261" w:rsidR="00181033" w:rsidRPr="00181033" w:rsidRDefault="00181033" w:rsidP="00181033">
            <w:pPr>
              <w:ind w:right="-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259 930,14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0897808" w14:textId="7E01D05E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19 697,58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CEBDD8" w14:textId="6CC7982B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8 563,58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A55F9E2" w14:textId="006C6FEB" w:rsidR="00181033" w:rsidRPr="00181033" w:rsidRDefault="00181033" w:rsidP="00181033">
            <w:pPr>
              <w:ind w:left="-63" w:right="-25"/>
              <w:jc w:val="center"/>
              <w:rPr>
                <w:spacing w:val="-6"/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12 923,10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F603AF3" w14:textId="4ADDB139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218 745,87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C2730A" w14:textId="77777777" w:rsidR="00181033" w:rsidRPr="00181033" w:rsidRDefault="00181033" w:rsidP="00181033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C41CBA" w14:textId="77777777" w:rsidR="00181033" w:rsidRPr="00181033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8EDA19" w14:textId="77777777" w:rsidR="00181033" w:rsidRPr="00181033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81033" w:rsidRPr="00207943" w14:paraId="5398FA37" w14:textId="77777777" w:rsidTr="00A829BF">
        <w:trPr>
          <w:trHeight w:val="190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D33BBD4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4B97009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0BCFB4" w14:textId="77777777" w:rsidR="00181033" w:rsidRPr="00181033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2BFC57" w14:textId="2181D946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37C682D" w14:textId="7B56B3BD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B566A2" w14:textId="7E6BA980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2F17FD" w14:textId="0EE2B5A1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1B81528" w14:textId="0C90AD5D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E108DFA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237F9E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E3BB65" w14:textId="77777777" w:rsidR="00181033" w:rsidRPr="00181033" w:rsidRDefault="00181033" w:rsidP="001810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181033" w:rsidRPr="00207943" w14:paraId="55BB5C4F" w14:textId="77777777" w:rsidTr="00A829BF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C3F8CE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2CD519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F7E6E3" w14:textId="77777777" w:rsidR="00181033" w:rsidRPr="00181033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618541" w14:textId="2635FFCF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62 613,37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41F2F2" w14:textId="1A565B9A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11E9C8" w14:textId="1DA527C0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427C83" w14:textId="71EBB033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4 567,40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AFAC25" w14:textId="44DB1D3B" w:rsidR="00181033" w:rsidRPr="00181033" w:rsidRDefault="00181033" w:rsidP="00181033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86BD943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C7AC6AB" w14:textId="77777777" w:rsidR="00181033" w:rsidRPr="00181033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24541A" w14:textId="77777777" w:rsidR="00181033" w:rsidRPr="00181033" w:rsidRDefault="00181033" w:rsidP="001810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181033" w:rsidRPr="00207943" w14:paraId="7BBF0053" w14:textId="77777777" w:rsidTr="00A829BF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FD12E00" w14:textId="77777777" w:rsidR="00181033" w:rsidRPr="00207943" w:rsidRDefault="00181033" w:rsidP="0018103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6DE6DAB" w14:textId="77777777" w:rsidR="00181033" w:rsidRPr="00207943" w:rsidRDefault="00181033" w:rsidP="0018103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2237BF" w14:textId="77777777" w:rsidR="00181033" w:rsidRPr="009D153C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1C1998B" w14:textId="2457C295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53 877,72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2C2669" w14:textId="3EB1FED2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7CA7DD6" w14:textId="326FFDBB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E4A56AD" w14:textId="1324F901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1 930,71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EC262D" w14:textId="727FD90D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44 684,75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818BCD" w14:textId="77777777" w:rsidR="00181033" w:rsidRPr="009D153C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EDD1030" w14:textId="77777777" w:rsidR="00181033" w:rsidRPr="009D153C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9D15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1C2DDAD" w14:textId="13B02AF6" w:rsidR="00181033" w:rsidRPr="009D153C" w:rsidRDefault="009D153C" w:rsidP="001810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181033" w:rsidRPr="00207943" w14:paraId="435A6BD9" w14:textId="77777777" w:rsidTr="00A829BF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97C5F1E" w14:textId="77777777" w:rsidR="00181033" w:rsidRPr="00207943" w:rsidRDefault="00181033" w:rsidP="0018103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35A028C" w14:textId="77777777" w:rsidR="00181033" w:rsidRPr="00207943" w:rsidRDefault="00181033" w:rsidP="0018103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20B058" w14:textId="77777777" w:rsidR="00181033" w:rsidRPr="009D153C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19E0A1" w14:textId="54B1086B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72 206,53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CB7754" w14:textId="6855D712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AD8849" w14:textId="76DFF569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525042" w14:textId="2F78C489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2 396,41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DDB17F" w14:textId="10A427B9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6EF0D7C" w14:textId="77777777" w:rsidR="00181033" w:rsidRPr="009D153C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E5184D" w14:textId="77777777" w:rsidR="00181033" w:rsidRPr="009D153C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E21C08" w14:textId="35E0CC1A" w:rsidR="00181033" w:rsidRPr="009D153C" w:rsidRDefault="009D153C" w:rsidP="001810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81033" w:rsidRPr="00207943" w14:paraId="11B5446A" w14:textId="77777777" w:rsidTr="001E0556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E830EE" w14:textId="77777777" w:rsidR="00181033" w:rsidRPr="00207943" w:rsidRDefault="00181033" w:rsidP="0018103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AA1725" w14:textId="77777777" w:rsidR="00181033" w:rsidRPr="00207943" w:rsidRDefault="00181033" w:rsidP="0018103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46A383" w14:textId="77777777" w:rsidR="00181033" w:rsidRPr="009D153C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FB8D7C" w14:textId="56632587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6FD763" w14:textId="7F3D2D51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A6EF37" w14:textId="4F530558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3413BC" w14:textId="21ED854F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E5C559" w14:textId="53BA6167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D0CE0F" w14:textId="77777777" w:rsidR="00181033" w:rsidRPr="009D153C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7DF069" w14:textId="77777777" w:rsidR="00181033" w:rsidRPr="009D153C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7CD99E" w14:textId="77777777" w:rsidR="00181033" w:rsidRPr="009D153C" w:rsidRDefault="00181033" w:rsidP="001810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81033" w:rsidRPr="00207943" w14:paraId="0A08FF05" w14:textId="77777777" w:rsidTr="00E971A1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F2213D" w14:textId="77777777" w:rsidR="00181033" w:rsidRPr="00207943" w:rsidRDefault="00181033" w:rsidP="0018103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F1F3A8" w14:textId="77777777" w:rsidR="00181033" w:rsidRPr="00207943" w:rsidRDefault="00181033" w:rsidP="0018103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1D4D58" w14:textId="4F52119C" w:rsidR="00181033" w:rsidRPr="009D153C" w:rsidRDefault="00181033" w:rsidP="001810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2D1697" w14:textId="3037952B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C86EBA" w14:textId="5F6269E9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4CC789" w14:textId="5D8600EF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8FB72D" w14:textId="78DEC33D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72FC1B" w14:textId="14F4E304" w:rsidR="00181033" w:rsidRPr="009D153C" w:rsidRDefault="00181033" w:rsidP="00181033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3E91F2" w14:textId="77777777" w:rsidR="00181033" w:rsidRPr="009D153C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71A764" w14:textId="098928D4" w:rsidR="00181033" w:rsidRPr="009D153C" w:rsidRDefault="00181033" w:rsidP="00181033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2F5CD4" w14:textId="6DEFF746" w:rsidR="00181033" w:rsidRPr="009D153C" w:rsidRDefault="00181033" w:rsidP="001810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C49F6" w:rsidRPr="00207943" w14:paraId="25F30711" w14:textId="77777777" w:rsidTr="00E971A1">
        <w:trPr>
          <w:trHeight w:val="256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FB6292" w14:textId="7500E9BA" w:rsidR="00AC49F6" w:rsidRPr="00207943" w:rsidRDefault="00AC49F6" w:rsidP="00AC49F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D015554" w14:textId="7F6F1131" w:rsidR="00AC49F6" w:rsidRPr="00207943" w:rsidRDefault="00AC49F6" w:rsidP="00AC49F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Предоставление молодой семье дополнительной </w:t>
            </w:r>
            <w:r w:rsidRPr="00AC49F6">
              <w:rPr>
                <w:rFonts w:ascii="Times New Roman" w:hAnsi="Times New Roman"/>
                <w:sz w:val="24"/>
                <w:szCs w:val="24"/>
              </w:rPr>
              <w:lastRenderedPageBreak/>
              <w:t>социальной выплаты при рождении (усыновлении) одного ребенка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334CA2" w14:textId="78DE0F14" w:rsidR="00AC49F6" w:rsidRPr="009D153C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0FC9E1" w14:textId="03E71955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C08D35" w14:textId="40C39200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F62D9A" w14:textId="797A9B07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4056D2" w14:textId="2250AE02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4F8305" w14:textId="102A6AF3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620A4B" w14:textId="3C57B155" w:rsidR="00AC49F6" w:rsidRPr="009D153C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молодые семьи ЗАТО Северск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31B0EB" w14:textId="4655B8EE" w:rsidR="00AC49F6" w:rsidRPr="009D153C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5D00C2" w14:textId="61A45554" w:rsidR="00AC49F6" w:rsidRPr="009D153C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C49F6" w:rsidRPr="00207943" w14:paraId="296985DB" w14:textId="77777777" w:rsidTr="00E971A1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63964F" w14:textId="77777777" w:rsidR="00AC49F6" w:rsidRPr="00207943" w:rsidRDefault="00AC49F6" w:rsidP="00AC49F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8A29AB" w14:textId="77777777" w:rsidR="00AC49F6" w:rsidRPr="00207943" w:rsidRDefault="00AC49F6" w:rsidP="00AC49F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6D5E37" w14:textId="172A6030" w:rsidR="00AC49F6" w:rsidRPr="009D153C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C41656" w14:textId="5D1DACB5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99971F" w14:textId="4356B251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472462" w14:textId="57E1259D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4B65D8" w14:textId="33E12BD6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8EE9AF" w14:textId="3261CD7E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A7ACB9" w14:textId="77777777" w:rsidR="00AC49F6" w:rsidRPr="009D153C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9A205A" w14:textId="0F0B0690" w:rsidR="00AC49F6" w:rsidRPr="009D153C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</w:t>
            </w:r>
            <w:r w:rsidRPr="00AC49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D8134F" w14:textId="0474F48B" w:rsidR="00AC49F6" w:rsidRPr="009D153C" w:rsidRDefault="00AC49F6" w:rsidP="00AC49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AC49F6" w:rsidRPr="00207943" w14:paraId="5E91C058" w14:textId="77777777" w:rsidTr="00E971A1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E2D03F" w14:textId="77777777" w:rsidR="00AC49F6" w:rsidRPr="00207943" w:rsidRDefault="00AC49F6" w:rsidP="00AC49F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5BE79D" w14:textId="77777777" w:rsidR="00AC49F6" w:rsidRPr="00207943" w:rsidRDefault="00AC49F6" w:rsidP="00AC49F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D14CFF" w14:textId="69BF77E6" w:rsidR="00AC49F6" w:rsidRPr="009D153C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83C01C" w14:textId="4204CE03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6DB430" w14:textId="7C795282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A649E2" w14:textId="42DAA000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6D6900" w14:textId="1E3CCE9D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61EF41" w14:textId="2EF23E26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246AAD" w14:textId="77777777" w:rsidR="00AC49F6" w:rsidRPr="009D153C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1D556E" w14:textId="33B9BA72" w:rsidR="00AC49F6" w:rsidRPr="009D153C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6303B3" w14:textId="15D62A07" w:rsidR="00AC49F6" w:rsidRPr="009D153C" w:rsidRDefault="00AC49F6" w:rsidP="00AC49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C49F6" w:rsidRPr="00207943" w14:paraId="1067A7FC" w14:textId="77777777" w:rsidTr="00EE52EA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FE4120" w14:textId="77777777" w:rsidR="00AC49F6" w:rsidRPr="00207943" w:rsidRDefault="00AC49F6" w:rsidP="00AC49F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155172" w14:textId="77777777" w:rsidR="00AC49F6" w:rsidRPr="00207943" w:rsidRDefault="00AC49F6" w:rsidP="00AC49F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E2870A" w14:textId="4A178B16" w:rsidR="00AC49F6" w:rsidRPr="009D153C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635196" w14:textId="1517D216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3DE839" w14:textId="24526916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028894" w14:textId="0515A958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3E869B" w14:textId="5EA7A774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BED748" w14:textId="269A31CB" w:rsidR="00AC49F6" w:rsidRPr="009D153C" w:rsidRDefault="00AC49F6" w:rsidP="00AC49F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559914" w14:textId="77777777" w:rsidR="00AC49F6" w:rsidRPr="009D153C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DE8FBF" w14:textId="60388BA7" w:rsidR="00AC49F6" w:rsidRPr="009D153C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3D796A" w14:textId="5417047E" w:rsidR="00AC49F6" w:rsidRPr="009D153C" w:rsidRDefault="00AC49F6" w:rsidP="00AC49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C49F6" w:rsidRPr="00207943" w14:paraId="615646C7" w14:textId="77777777" w:rsidTr="00EE52EA">
        <w:trPr>
          <w:trHeight w:val="31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0E4AF4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5E788A" w14:textId="77777777" w:rsidR="00AC49F6" w:rsidRPr="00AC49F6" w:rsidRDefault="00AC49F6" w:rsidP="00AC49F6">
            <w:pPr>
              <w:ind w:right="91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8431063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D88008" w14:textId="56C94DF7" w:rsidR="00AC49F6" w:rsidRPr="00AC49F6" w:rsidRDefault="00AC49F6" w:rsidP="00AC49F6">
            <w:pPr>
              <w:ind w:right="-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274 666,06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B4731F" w14:textId="19A69430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19 697,58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8B13949" w14:textId="735DC780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8 563,58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EF9B3B" w14:textId="04E58F67" w:rsidR="00AC49F6" w:rsidRPr="00AC49F6" w:rsidRDefault="00AC49F6" w:rsidP="00AC49F6">
            <w:pPr>
              <w:ind w:left="-63" w:right="-25"/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23 628,77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230DFD" w14:textId="24638DF4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222 776,13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DC5796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8E391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DF15DB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9F6" w:rsidRPr="00207943" w14:paraId="4BA03129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5E6206D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76D129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42EA62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269F4C" w14:textId="126E2143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73 491,52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7B9FD73" w14:textId="3721034F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3D12A0" w14:textId="7EC3F42F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0042B2" w14:textId="2C16B07D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6 287,58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0B4D7A" w14:textId="4EC4CF97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8A81E9C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4AB16A0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8FA455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9F6" w:rsidRPr="00207943" w14:paraId="636C68E2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B8ADB64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90F81F0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2F8C2A1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4F90CC" w14:textId="54C7B192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66 428,47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72DB0C" w14:textId="2F76EB07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4A156E" w14:textId="61F06BE1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24EE09" w14:textId="1FD22CC1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7 137,30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CCC9746" w14:textId="254AD444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48 819,20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D447A0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DCC8DE0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6BD8E4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9F6" w:rsidRPr="00207943" w14:paraId="73BD5A96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009FEF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0047B01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6EF8D68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10C9E4" w14:textId="0CBFE485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57 840,92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21DF404" w14:textId="1ACF5D0E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26FC2C" w14:textId="2AD5F4E1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A4D8BC" w14:textId="076983CE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4 484,01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1B7957" w14:textId="64E5C238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46 094,66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80ADEAB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0CF480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0CBD0D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9F6" w:rsidRPr="00207943" w14:paraId="264EAA35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249158B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CC4273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1DFE29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CAC3034" w14:textId="2FC13332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76 905,14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4C21567" w14:textId="231E4EF4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4BBFA71" w14:textId="737E1F64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A839BB7" w14:textId="0649E56B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5 719,88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5F98D15" w14:textId="10A52B39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A60AB0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9F4D448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080BFE6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9F6" w:rsidRPr="00207943" w14:paraId="479BF2D1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E469F4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C1800A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5A0DFF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D7CDF9" w14:textId="3327A652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05973B" w14:textId="777E66CA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87A11B" w14:textId="1FC5BFEF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3C4739" w14:textId="22F4CB5C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853B4F" w14:textId="05231147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412B3B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242EB4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20990A" w14:textId="77777777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9F6" w:rsidRPr="00207943" w14:paraId="499D31F5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2FC957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4BEA65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6BEBB9" w14:textId="2DED88D8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3EF98A" w14:textId="1F6F5F58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F7FB1A" w14:textId="0EA97A3B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68D15D" w14:textId="16C2D2F2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34AA1C" w14:textId="4B235984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6EDF65" w14:textId="262E015C" w:rsidR="00AC49F6" w:rsidRPr="00AC49F6" w:rsidRDefault="00AC49F6" w:rsidP="00AC49F6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7CFCD6" w14:textId="77777777" w:rsidR="00AC49F6" w:rsidRPr="00AC49F6" w:rsidRDefault="00AC49F6" w:rsidP="00AC4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FC5ABD" w14:textId="4320FCD4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31B297" w14:textId="63903AF6" w:rsidR="00AC49F6" w:rsidRPr="00AC49F6" w:rsidRDefault="00AC49F6" w:rsidP="00AC49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44BF2221" w14:textId="77777777" w:rsidR="00134AD0" w:rsidRPr="00207943" w:rsidRDefault="00134AD0" w:rsidP="00AB137B">
      <w:pPr>
        <w:rPr>
          <w:sz w:val="24"/>
          <w:highlight w:val="yellow"/>
        </w:rPr>
        <w:sectPr w:rsidR="00134AD0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14:paraId="738D1C89" w14:textId="77777777" w:rsidR="00272B5D" w:rsidRPr="00BC4D22" w:rsidRDefault="00272B5D" w:rsidP="006D20CF">
      <w:pPr>
        <w:ind w:firstLine="11199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lastRenderedPageBreak/>
        <w:t>Приложение 9</w:t>
      </w:r>
    </w:p>
    <w:p w14:paraId="078C97BA" w14:textId="77777777" w:rsidR="00272B5D" w:rsidRPr="00BC4D22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7A57A09" w14:textId="77777777" w:rsidR="00272B5D" w:rsidRPr="00BC4D22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13E844B3" w14:textId="77777777" w:rsidR="00BC063E" w:rsidRPr="0055300D" w:rsidRDefault="00BC063E" w:rsidP="00BC063E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3162"/>
        <w:gridCol w:w="1296"/>
        <w:gridCol w:w="1176"/>
        <w:gridCol w:w="1176"/>
        <w:gridCol w:w="1296"/>
        <w:gridCol w:w="1296"/>
        <w:gridCol w:w="1262"/>
        <w:gridCol w:w="1262"/>
      </w:tblGrid>
      <w:tr w:rsidR="00BC4D22" w:rsidRPr="00BC4D22" w14:paraId="2FEE2983" w14:textId="77777777" w:rsidTr="00BC4D22">
        <w:trPr>
          <w:trHeight w:val="1169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9E9CB3" w14:textId="35F8A8DE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ПАСПОРТ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 xml:space="preserve">подпрограммы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4D22" w:rsidRPr="00BC4D22" w14:paraId="3B32FEEB" w14:textId="77777777" w:rsidTr="00BC4D22">
        <w:trPr>
          <w:trHeight w:val="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B600D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0CE47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667C9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87CBD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615BB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6C942E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D7C1A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EF804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4D93FD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</w:tr>
      <w:tr w:rsidR="00BC4D22" w:rsidRPr="00BC4D22" w14:paraId="2C97B1E7" w14:textId="77777777" w:rsidTr="00BC4D22">
        <w:trPr>
          <w:trHeight w:val="4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A4515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F1F9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</w:p>
        </w:tc>
      </w:tr>
      <w:tr w:rsidR="00BC4D22" w:rsidRPr="00BC4D22" w14:paraId="7284A17C" w14:textId="77777777" w:rsidTr="00BC4D22">
        <w:trPr>
          <w:trHeight w:val="5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0B99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CB6C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BC4D22" w:rsidRPr="00BC4D22" w14:paraId="783A836A" w14:textId="77777777" w:rsidTr="00BC4D22">
        <w:trPr>
          <w:trHeight w:val="132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F52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A52E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BC4D22" w:rsidRPr="00BC4D22" w14:paraId="3F1E29DF" w14:textId="77777777" w:rsidTr="00BC4D22">
        <w:trPr>
          <w:trHeight w:val="296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7D07210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DA0F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BC4D22" w:rsidRPr="00BC4D22" w14:paraId="03A0C99E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9213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CD0B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BC4D22" w:rsidRPr="00BC4D22" w14:paraId="58B0BA04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36C8B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7E889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BC4D22" w:rsidRPr="00BC4D22" w14:paraId="03FF080F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D1B0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7A6A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BC4D22" w:rsidRPr="00BC4D22" w14:paraId="17AEBA4F" w14:textId="77777777" w:rsidTr="00BC4D22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C8D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C6F1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BC4D22" w:rsidRPr="00BC4D22" w14:paraId="26CFDC92" w14:textId="77777777" w:rsidTr="00BC4D22">
        <w:trPr>
          <w:trHeight w:val="85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E295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A541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B1F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5143E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65B3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801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9C4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4F9E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2FDC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C4D22" w:rsidRPr="00BC4D22" w14:paraId="0E1FBC78" w14:textId="77777777" w:rsidTr="00642B6F">
        <w:trPr>
          <w:trHeight w:val="5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95F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E34A4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1. Количество детских оздоровительных учреждений, улучшивших </w:t>
            </w:r>
            <w:r w:rsidRPr="00BC4D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материально-технические условия, </w:t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6353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5782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F1FE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39E87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5612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E0E2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01D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C4D22" w:rsidRPr="00BC4D22" w14:paraId="5A3A0263" w14:textId="77777777" w:rsidTr="00BC4D22">
        <w:trPr>
          <w:trHeight w:val="19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FFA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50B52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336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2F3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C41C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4DE2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BCDC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CB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65C9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C4D22" w:rsidRPr="00BC4D22" w14:paraId="58F63365" w14:textId="77777777" w:rsidTr="00BC4D22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E7A7663" w14:textId="77777777" w:rsidR="00BC4D22" w:rsidRPr="00BC4D22" w:rsidRDefault="00BC4D22" w:rsidP="00BC4D2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pacing w:val="-6"/>
                <w:sz w:val="24"/>
                <w:szCs w:val="24"/>
              </w:rPr>
              <w:t>Задачи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BFC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1. Реализация семейной политики ЗАТО Северск</w:t>
            </w:r>
          </w:p>
        </w:tc>
      </w:tr>
      <w:tr w:rsidR="00BC4D22" w:rsidRPr="00BC4D22" w14:paraId="1C1BB97B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E9E6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0BBA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2. Обеспечение отдыха и оздоровления детей ЗАТО Северск</w:t>
            </w:r>
          </w:p>
        </w:tc>
      </w:tr>
      <w:tr w:rsidR="00BC4D22" w:rsidRPr="00BC4D22" w14:paraId="7357BD99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765EB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DD817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3. Обеспечение поддержки отдельных категорий семей с детьми</w:t>
            </w:r>
          </w:p>
        </w:tc>
      </w:tr>
      <w:tr w:rsidR="00BC4D22" w:rsidRPr="00BC4D22" w14:paraId="132B4E7A" w14:textId="77777777" w:rsidTr="00BC4D22">
        <w:trPr>
          <w:trHeight w:val="14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18F3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01BE8" w14:textId="1522C29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4D22" w:rsidRPr="00BC4D22" w14:paraId="446C05C8" w14:textId="77777777" w:rsidTr="00BC4D22">
        <w:trPr>
          <w:trHeight w:val="1134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E64D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EEFE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7724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7C81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D9F8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DE1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6C6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8699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85684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C4D22" w:rsidRPr="00BC4D22" w14:paraId="5700D661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9EFF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9892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FDD4C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298 803,70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98A7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63 924,74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3C05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69 051,18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87AC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73 831,14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B4FD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91 996,64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63024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49 804,67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1B3EF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49 804,67</w:t>
            </w:r>
          </w:p>
        </w:tc>
      </w:tr>
      <w:tr w:rsidR="00BC4D22" w:rsidRPr="00BC4D22" w14:paraId="63A4B10C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1922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A1BA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712B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94B80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22EE9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E9070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F2D3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7634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4B70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C4D22" w:rsidRPr="00BC4D22" w14:paraId="09531FCF" w14:textId="77777777" w:rsidTr="00BC4D22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91462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FC7E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4834B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DABB1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06ECE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7B5F2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C7FA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38B19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C30A6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C4D22" w:rsidRPr="00BC4D22" w14:paraId="780AB829" w14:textId="77777777" w:rsidTr="00BC4D22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F0F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3E00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BA58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82 060,08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80FB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14 157,73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3142C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13 286,05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A08C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27 794,00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0D60D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26 822,30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9D97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26 822,30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AA722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26 822,30</w:t>
            </w:r>
          </w:p>
        </w:tc>
      </w:tr>
      <w:tr w:rsidR="00BC4D22" w:rsidRPr="00BC4D22" w14:paraId="63EDB2D9" w14:textId="77777777" w:rsidTr="00BC4D22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03F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DEDEE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A850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F1A3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B542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E83EA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76C6B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7187F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36886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C4D22" w:rsidRPr="00BC4D22" w14:paraId="254AD4BC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0FCA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93DE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A388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380 863,78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88A3A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833F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82 337,23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70039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0599C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118 818,94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A736A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A76C3" w14:textId="77777777" w:rsidR="00BC4D22" w:rsidRPr="00BC4D22" w:rsidRDefault="00BC4D22" w:rsidP="00BC4D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76 626,97</w:t>
            </w:r>
          </w:p>
        </w:tc>
      </w:tr>
    </w:tbl>
    <w:p w14:paraId="1CDCF99A" w14:textId="64603A8C" w:rsidR="00BC4D22" w:rsidRDefault="00BC4D22" w:rsidP="00272B5D">
      <w:pPr>
        <w:widowControl w:val="0"/>
        <w:pBdr>
          <w:top w:val="nil"/>
          <w:left w:val="nil"/>
          <w:bottom w:val="nil"/>
          <w:right w:val="nil"/>
          <w:between w:val="nil"/>
        </w:pBdr>
        <w:ind w:left="10632" w:firstLine="540"/>
        <w:jc w:val="both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068269DB" w14:textId="77777777" w:rsidR="008D2B57" w:rsidRPr="00207943" w:rsidRDefault="008D2B57" w:rsidP="00AB137B">
      <w:pPr>
        <w:rPr>
          <w:sz w:val="24"/>
          <w:highlight w:val="yellow"/>
        </w:rPr>
        <w:sectPr w:rsidR="008D2B57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5423B426" w14:textId="77777777" w:rsidR="00C36375" w:rsidRPr="00784C32" w:rsidRDefault="00C36375" w:rsidP="00C36375">
      <w:pPr>
        <w:ind w:left="11199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lastRenderedPageBreak/>
        <w:t>Приложение 10</w:t>
      </w:r>
    </w:p>
    <w:p w14:paraId="78C2FB7B" w14:textId="77777777" w:rsidR="00C36375" w:rsidRPr="00784C32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B368A2D" w14:textId="77777777" w:rsidR="00C36375" w:rsidRPr="00784C32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782B26AA" w14:textId="77777777" w:rsidR="00BC063E" w:rsidRPr="0055300D" w:rsidRDefault="00BC063E" w:rsidP="00BC063E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2A774B09" w14:textId="77777777" w:rsidR="00BC063E" w:rsidRDefault="00BC063E" w:rsidP="00BC063E">
      <w:pPr>
        <w:rPr>
          <w:sz w:val="24"/>
          <w:highlight w:val="yellow"/>
        </w:rPr>
      </w:pPr>
    </w:p>
    <w:p w14:paraId="265FE127" w14:textId="2339B6EB" w:rsidR="001C1BC0" w:rsidRPr="00784C32" w:rsidRDefault="001C1BC0" w:rsidP="00C36375">
      <w:pPr>
        <w:ind w:left="11199"/>
        <w:rPr>
          <w:sz w:val="2"/>
          <w:szCs w:val="2"/>
        </w:rPr>
      </w:pPr>
      <w:r w:rsidRPr="00784C32">
        <w:rPr>
          <w:sz w:val="2"/>
          <w:szCs w:val="2"/>
        </w:rPr>
        <w:tab/>
      </w:r>
    </w:p>
    <w:p w14:paraId="474D51EF" w14:textId="77777777" w:rsidR="001C1BC0" w:rsidRPr="00784C32" w:rsidRDefault="001C1BC0" w:rsidP="001C1BC0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9"/>
        <w:gridCol w:w="1199"/>
        <w:gridCol w:w="1077"/>
        <w:gridCol w:w="794"/>
        <w:gridCol w:w="684"/>
        <w:gridCol w:w="684"/>
        <w:gridCol w:w="684"/>
        <w:gridCol w:w="684"/>
        <w:gridCol w:w="684"/>
        <w:gridCol w:w="684"/>
        <w:gridCol w:w="1000"/>
        <w:gridCol w:w="1000"/>
        <w:gridCol w:w="1287"/>
        <w:gridCol w:w="1739"/>
        <w:gridCol w:w="1843"/>
      </w:tblGrid>
      <w:tr w:rsidR="000F5485" w:rsidRPr="00784C32" w14:paraId="365AB1DE" w14:textId="77777777" w:rsidTr="000F5485">
        <w:trPr>
          <w:trHeight w:val="70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7D759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91AE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СВЕДЕНИЯ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</w:p>
          <w:p w14:paraId="7C4D2393" w14:textId="1BD4D76C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«Семейная политика ЗАТО Северск» муниципальной программы «Молодежная политика в ЗАТО Северск»</w:t>
            </w:r>
          </w:p>
        </w:tc>
      </w:tr>
      <w:tr w:rsidR="000F5485" w:rsidRPr="00784C32" w14:paraId="039A8A8A" w14:textId="77777777" w:rsidTr="000F5485">
        <w:trPr>
          <w:trHeight w:val="42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6680A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B23209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36340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7793B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6AA7C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B33E08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F905A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317F32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E98B5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934AD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B1F8E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AB09D3" w14:textId="2F1528CD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A4B6D3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687F5" w14:textId="77777777" w:rsidR="000F5485" w:rsidRPr="00784C32" w:rsidRDefault="000F5485" w:rsidP="00287C9E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Таблица 1</w:t>
            </w:r>
          </w:p>
        </w:tc>
      </w:tr>
      <w:tr w:rsidR="000F5485" w:rsidRPr="00784C32" w14:paraId="6E5015DC" w14:textId="77777777" w:rsidTr="0055300D">
        <w:trPr>
          <w:trHeight w:val="25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17D0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D4B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EA7F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Еди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ница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изме-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  <w:t>рения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A3A09" w14:textId="1D6FEC66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7C96" w14:textId="608677AE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Периодич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ность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A5CB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Метод сбора информации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474C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0F5485" w:rsidRPr="00784C32" w14:paraId="3D23A45C" w14:textId="77777777" w:rsidTr="000F5485">
        <w:trPr>
          <w:trHeight w:val="1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7B88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C562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0430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792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2019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E31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AFB9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7F5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CCC6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7F7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9796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2025 год (прог-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нозный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78FD" w14:textId="6C1196B0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2026 год (прог-</w:t>
            </w:r>
          </w:p>
          <w:p w14:paraId="68B5DDD6" w14:textId="14BC4726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нозный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8D6D" w14:textId="1A812D5C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6CD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FABB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0F5485" w:rsidRPr="00784C32" w14:paraId="1645754A" w14:textId="77777777" w:rsidTr="000F548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541C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844E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502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844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8290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BE902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6D34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5E0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8098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2A23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 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24E0" w14:textId="6FBB94F6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4E7FA" w14:textId="0368A8EF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421D0" w14:textId="78255BE9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E0AE" w14:textId="6425CA69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14</w:t>
            </w:r>
          </w:p>
        </w:tc>
      </w:tr>
      <w:tr w:rsidR="000F5485" w:rsidRPr="00784C32" w14:paraId="0B87C45F" w14:textId="77777777" w:rsidTr="0055300D">
        <w:trPr>
          <w:trHeight w:val="315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57F3" w14:textId="63014E95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подпрограммы 2 «Семейная политика ЗАТО Северск»</w:t>
            </w:r>
          </w:p>
        </w:tc>
      </w:tr>
      <w:tr w:rsidR="000F5485" w:rsidRPr="00784C32" w14:paraId="7E821244" w14:textId="77777777" w:rsidTr="00D13CEB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21BD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6C4D74" w14:textId="77777777" w:rsidR="000F5485" w:rsidRPr="00784C32" w:rsidRDefault="000F5485" w:rsidP="00287C9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детских оздоровительных учреждений, улучшивших материально-технические условия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44B2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42CA6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1C48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D624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04BE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D955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74C9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3592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5C15" w14:textId="3FB2CE9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14FCA" w14:textId="19739705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EF1FE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66F8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784C32" w14:paraId="73E92F93" w14:textId="77777777" w:rsidTr="00D13CEB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3B4A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03401A" w14:textId="458A0E60" w:rsidR="000F5485" w:rsidRPr="00784C32" w:rsidRDefault="000F5485" w:rsidP="00D13CEB">
            <w:pPr>
              <w:ind w:right="-14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мероприятий, направленных на возрождение семей-</w:t>
            </w:r>
            <w:proofErr w:type="spellStart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традиций, воспитание у молодежи позитив-</w:t>
            </w:r>
            <w:proofErr w:type="spellStart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ного</w:t>
            </w:r>
            <w:proofErr w:type="spellEnd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отношения к семейным традициям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214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6A8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D8C80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3C5D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C3E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B6C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06A5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0BD70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80A6" w14:textId="49AC4DB2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2ED4" w14:textId="6B5A4D1F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5D3F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318BF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4A6F9D46" w14:textId="77777777" w:rsidTr="000F5485">
        <w:trPr>
          <w:trHeight w:val="417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EBD1" w14:textId="2E2AEC2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Показатели задачи 1 «Реализация семейной политики ЗАТО Северск» подпрограммы 2</w:t>
            </w:r>
          </w:p>
        </w:tc>
      </w:tr>
      <w:tr w:rsidR="000F5485" w:rsidRPr="000F5485" w14:paraId="33F7918E" w14:textId="77777777" w:rsidTr="000F5485">
        <w:trPr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CB96" w14:textId="68257F72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A18A7" w14:textId="0197352C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8C5F" w14:textId="20DF9D06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5D9D9" w14:textId="3D979FF6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42A8" w14:textId="7CE068DB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10E9" w14:textId="4823A2D4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6103" w14:textId="1A2A6FDE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6392" w14:textId="69124ABF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8835A" w14:textId="7DCA7CF1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3C6B9" w14:textId="23E4E1E2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2F20" w14:textId="091C2237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756E" w14:textId="17594EFB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4EF13" w14:textId="5837B319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49E3F" w14:textId="6BDE9D99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14</w:t>
            </w:r>
          </w:p>
        </w:tc>
      </w:tr>
      <w:tr w:rsidR="000F5485" w:rsidRPr="000F5485" w14:paraId="230097E8" w14:textId="77777777" w:rsidTr="000F5485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037EB" w14:textId="3F07C71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01A5" w14:textId="286D8C8E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информационных материалов по семейной политике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F787" w14:textId="0DB5FD34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1AEB1" w14:textId="19BF70A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77C11" w14:textId="6051C2C8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61C1" w14:textId="3BAA661F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2832" w14:textId="131C8995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BC09" w14:textId="48D6D632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A961E" w14:textId="74E4176C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D9F4A" w14:textId="6D639393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C208" w14:textId="20216CA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A790" w14:textId="3D52456B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267D" w14:textId="183DF24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A67E5" w14:textId="1B84C140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15D27796" w14:textId="77777777" w:rsidTr="000F5485">
        <w:trPr>
          <w:trHeight w:val="22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D70B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1.2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8E66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0AAE1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730C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27020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42A2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12A7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26D80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FC9B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B2B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300C" w14:textId="5980C701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727FD" w14:textId="29BB9BFE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60B8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DBD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7FC4211A" w14:textId="77777777" w:rsidTr="000F5485">
        <w:trPr>
          <w:trHeight w:val="281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7D0C" w14:textId="74AC0ED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задачи 2 «Обеспечение отдыха и оздоровления детей ЗАТО Северск» подпрограммы 2</w:t>
            </w:r>
          </w:p>
        </w:tc>
      </w:tr>
      <w:tr w:rsidR="000F5485" w:rsidRPr="000F5485" w14:paraId="5A210734" w14:textId="77777777" w:rsidTr="000F5485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6EA4B" w14:textId="77777777" w:rsidR="000F5485" w:rsidRPr="008F2358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2.1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6FEDD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C1FEF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1B76A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4211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13EE5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6C44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105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C222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54BE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CEB9" w14:textId="3C5F570B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ADF4" w14:textId="556E18A1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3492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E9117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656F78AF" w14:textId="77777777" w:rsidTr="000F5485">
        <w:trPr>
          <w:trHeight w:val="407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4CA7" w14:textId="3C0E812C" w:rsidR="000F5485" w:rsidRPr="008F2358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задачи 3 «Обеспечение поддержки отдельных категорий семей с детьми» подпрограммы 2</w:t>
            </w:r>
          </w:p>
        </w:tc>
      </w:tr>
      <w:tr w:rsidR="000F5485" w:rsidRPr="000F5485" w14:paraId="6E4913A6" w14:textId="77777777" w:rsidTr="000F5485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5BF80" w14:textId="77777777" w:rsidR="000F5485" w:rsidRPr="008F2358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3.1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308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Число семей с детьми, получивших социальную поддержку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23FCC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667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6296A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FB24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747C7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96C0B" w14:textId="466D576D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2B82A" w14:textId="39278C74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F8C1" w14:textId="77111898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F403" w14:textId="65E9886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6C140" w14:textId="713AF3F5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BCD8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98967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 ЗАТО Северск</w:t>
            </w:r>
          </w:p>
        </w:tc>
      </w:tr>
    </w:tbl>
    <w:p w14:paraId="0483C257" w14:textId="77777777" w:rsidR="00A403CE" w:rsidRPr="00207943" w:rsidRDefault="00A403CE" w:rsidP="00AB137B">
      <w:pPr>
        <w:rPr>
          <w:sz w:val="24"/>
          <w:highlight w:val="yellow"/>
        </w:rPr>
      </w:pPr>
    </w:p>
    <w:p w14:paraId="4DC340F9" w14:textId="77777777" w:rsidR="00A403CE" w:rsidRPr="00207943" w:rsidRDefault="00A403CE" w:rsidP="00A403CE">
      <w:pPr>
        <w:rPr>
          <w:sz w:val="24"/>
          <w:highlight w:val="yellow"/>
        </w:rPr>
      </w:pPr>
    </w:p>
    <w:p w14:paraId="56A0613B" w14:textId="77777777" w:rsidR="00A403CE" w:rsidRPr="00207943" w:rsidRDefault="00A403CE" w:rsidP="00A403CE">
      <w:pPr>
        <w:rPr>
          <w:sz w:val="24"/>
          <w:highlight w:val="yellow"/>
        </w:rPr>
      </w:pPr>
    </w:p>
    <w:p w14:paraId="61BEE6EE" w14:textId="77777777" w:rsidR="008D2B57" w:rsidRPr="00207943" w:rsidRDefault="008D2B57" w:rsidP="00A403CE">
      <w:pPr>
        <w:rPr>
          <w:sz w:val="24"/>
          <w:highlight w:val="yellow"/>
        </w:rPr>
        <w:sectPr w:rsidR="008D2B57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73AE11C6" w14:textId="77777777" w:rsidR="00A403CE" w:rsidRPr="007C02AF" w:rsidRDefault="00A403CE" w:rsidP="00A403CE">
      <w:pPr>
        <w:ind w:left="11199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lastRenderedPageBreak/>
        <w:t>Приложение 1</w:t>
      </w:r>
      <w:r w:rsidR="00F422C9" w:rsidRPr="007C02AF">
        <w:rPr>
          <w:rFonts w:ascii="Times New Roman" w:hAnsi="Times New Roman"/>
          <w:sz w:val="24"/>
          <w:szCs w:val="24"/>
        </w:rPr>
        <w:t>1</w:t>
      </w:r>
    </w:p>
    <w:p w14:paraId="77ECC68C" w14:textId="77777777" w:rsidR="00A403CE" w:rsidRPr="007C02AF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5189DF2C" w14:textId="77777777" w:rsidR="00A403CE" w:rsidRPr="007C02AF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0BE36B2D" w14:textId="77777777" w:rsidR="00BC063E" w:rsidRPr="0055300D" w:rsidRDefault="00BC063E" w:rsidP="00BC063E">
      <w:pPr>
        <w:ind w:left="11340" w:right="-483" w:hanging="141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0"/>
        <w:gridCol w:w="1999"/>
        <w:gridCol w:w="822"/>
        <w:gridCol w:w="1326"/>
        <w:gridCol w:w="1032"/>
        <w:gridCol w:w="1061"/>
        <w:gridCol w:w="1099"/>
        <w:gridCol w:w="1285"/>
        <w:gridCol w:w="1722"/>
        <w:gridCol w:w="3576"/>
      </w:tblGrid>
      <w:tr w:rsidR="00F173C2" w:rsidRPr="007C02AF" w14:paraId="4BF6E78A" w14:textId="77777777" w:rsidTr="00ED54CB">
        <w:trPr>
          <w:trHeight w:val="833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1A0BE" w14:textId="77777777" w:rsidR="00F422C9" w:rsidRPr="007C02AF" w:rsidRDefault="00F422C9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54BD7D" w14:textId="77777777" w:rsidR="00ED50AD" w:rsidRPr="007C02AF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r w:rsidR="00ED50AD" w:rsidRPr="007C02AF">
              <w:rPr>
                <w:rFonts w:ascii="Times New Roman" w:hAnsi="Times New Roman"/>
                <w:sz w:val="24"/>
                <w:szCs w:val="24"/>
              </w:rPr>
              <w:t>комплексов процессных мероприятий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, основных мероприятий и ресурсное обеспечение подпрограммы 2</w:t>
            </w:r>
          </w:p>
          <w:p w14:paraId="3F10580A" w14:textId="15F6558E" w:rsidR="00F173C2" w:rsidRPr="007C02AF" w:rsidRDefault="00CF42E0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»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10E4841" w14:textId="77777777" w:rsidR="00F173C2" w:rsidRPr="007C02AF" w:rsidRDefault="00F173C2" w:rsidP="00F173C2">
            <w:pPr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F173C2" w:rsidRPr="00207943" w14:paraId="167C495F" w14:textId="77777777" w:rsidTr="00ED54CB">
        <w:trPr>
          <w:trHeight w:val="315"/>
        </w:trPr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D71C6" w14:textId="77777777" w:rsidR="00F173C2" w:rsidRPr="007C02AF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28E33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360921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8FF38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3E514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81305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2E9017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5AA411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54CE43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7988A8" w14:textId="77777777" w:rsidR="00F173C2" w:rsidRPr="007C02AF" w:rsidRDefault="00F173C2" w:rsidP="00F173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Таблица 2</w:t>
            </w:r>
          </w:p>
        </w:tc>
      </w:tr>
    </w:tbl>
    <w:p w14:paraId="39178369" w14:textId="77777777" w:rsidR="00165AE6" w:rsidRPr="00207943" w:rsidRDefault="00165AE6">
      <w:pPr>
        <w:rPr>
          <w:sz w:val="2"/>
          <w:szCs w:val="2"/>
          <w:highlight w:val="yellow"/>
        </w:rPr>
      </w:pPr>
    </w:p>
    <w:p w14:paraId="561936B0" w14:textId="77777777" w:rsidR="00ED54CB" w:rsidRPr="00207943" w:rsidRDefault="00ED54CB">
      <w:pPr>
        <w:rPr>
          <w:sz w:val="2"/>
          <w:szCs w:val="2"/>
          <w:highlight w:val="yellow"/>
        </w:rPr>
      </w:pPr>
    </w:p>
    <w:p w14:paraId="2053D083" w14:textId="77777777" w:rsidR="000A211D" w:rsidRPr="00207943" w:rsidRDefault="000A211D">
      <w:pPr>
        <w:rPr>
          <w:sz w:val="2"/>
          <w:szCs w:val="2"/>
          <w:highlight w:val="yellow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6"/>
        <w:gridCol w:w="2137"/>
        <w:gridCol w:w="719"/>
        <w:gridCol w:w="1259"/>
        <w:gridCol w:w="1083"/>
        <w:gridCol w:w="1086"/>
        <w:gridCol w:w="1098"/>
        <w:gridCol w:w="1244"/>
        <w:gridCol w:w="1794"/>
        <w:gridCol w:w="2545"/>
        <w:gridCol w:w="981"/>
      </w:tblGrid>
      <w:tr w:rsidR="007C664D" w:rsidRPr="007C02AF" w14:paraId="62D14E43" w14:textId="77777777" w:rsidTr="00256B14">
        <w:trPr>
          <w:trHeight w:val="912"/>
          <w:tblHeader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2EB8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C1C3BA" w14:textId="66698B48" w:rsidR="007C664D" w:rsidRPr="007C02AF" w:rsidRDefault="00256B14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B14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7E86D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06EE5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38250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DAFBB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C431" w14:textId="47348964" w:rsidR="007C664D" w:rsidRPr="007C02AF" w:rsidRDefault="00256B14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B14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C664D" w:rsidRPr="007C02AF" w14:paraId="7F4243B7" w14:textId="77777777" w:rsidTr="00256B14">
        <w:trPr>
          <w:trHeight w:val="315"/>
          <w:tblHeader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3E9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60C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6988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6CA76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F307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051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05FD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9FFA4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источников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1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216D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C2D2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551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2C2CBBD1" w14:textId="77777777" w:rsidR="007C664D" w:rsidRPr="007C02AF" w:rsidRDefault="007C664D">
      <w:pP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9"/>
        <w:gridCol w:w="2118"/>
        <w:gridCol w:w="684"/>
        <w:gridCol w:w="1229"/>
        <w:gridCol w:w="1124"/>
        <w:gridCol w:w="1054"/>
        <w:gridCol w:w="1136"/>
        <w:gridCol w:w="1217"/>
        <w:gridCol w:w="1832"/>
        <w:gridCol w:w="2557"/>
        <w:gridCol w:w="952"/>
      </w:tblGrid>
      <w:tr w:rsidR="007C664D" w:rsidRPr="007C02AF" w14:paraId="6FE7C5E1" w14:textId="77777777" w:rsidTr="009A1E11">
        <w:trPr>
          <w:trHeight w:val="315"/>
          <w:tblHeader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0FF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B580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AB483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C43B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3DF93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09E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ACF4B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564C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E8A95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7625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EF14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C664D" w:rsidRPr="007C02AF" w14:paraId="7F3EBFA3" w14:textId="77777777" w:rsidTr="009A1E11">
        <w:trPr>
          <w:trHeight w:val="20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F2D1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0C768" w14:textId="49E009AF" w:rsidR="007C664D" w:rsidRPr="007C02AF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 w:rsidR="00CF42E0" w:rsidRPr="007C02AF">
              <w:rPr>
                <w:rFonts w:ascii="Times New Roman" w:hAnsi="Times New Roman"/>
                <w:sz w:val="24"/>
                <w:szCs w:val="24"/>
              </w:rPr>
              <w:t>»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92229D" w:rsidRPr="007C02AF" w14:paraId="0722F570" w14:textId="77777777" w:rsidTr="009A1E11">
        <w:trPr>
          <w:trHeight w:val="240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ACEC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  <w:p w14:paraId="41EB2D7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3BF62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5F6B1E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9D5136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41736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F65BF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32E946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2BF46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4BE252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36218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B12BA8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E4B05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F214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ВЦП «Реализация семейной политики ЗАТО Северск»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  <w:t>(до 31.12.2023)</w:t>
            </w:r>
          </w:p>
          <w:p w14:paraId="0399DA27" w14:textId="77777777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7EBD68" w14:textId="77777777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4E9B95" w14:textId="4052B88D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54A7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8D5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23A6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DF5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080A7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2AF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FE95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учреждения культуры, дополнительного образования детей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A420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D2577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2229D" w:rsidRPr="007C02AF" w14:paraId="2C026CDB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8DC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A93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2A893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0A7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27E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AB21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003A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85CC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C32F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B3B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AE6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19834057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DE8E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E07D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F70C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666D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3498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78AB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78C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470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FF34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41D0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</w:t>
            </w: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>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8CD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92229D" w:rsidRPr="00207943" w14:paraId="25167A70" w14:textId="77777777" w:rsidTr="009A1E11">
        <w:trPr>
          <w:trHeight w:val="7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FA3C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A53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0B8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AD6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47B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290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596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6B34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5C6DA0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674C2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A03F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3CED737A" w14:textId="77777777" w:rsidTr="009A1E11">
        <w:trPr>
          <w:trHeight w:val="7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E99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0399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D1D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BCA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66E0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851B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3E2C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EB09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9B70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01CB5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FAF5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229D" w:rsidRPr="00207943" w14:paraId="39D998D4" w14:textId="77777777" w:rsidTr="009A1E11">
        <w:trPr>
          <w:trHeight w:val="78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ED80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5412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4E0B9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DFD2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F39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E148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A636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3226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FAEF5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D434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11F5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3575464B" w14:textId="77777777" w:rsidTr="009A1E11">
        <w:trPr>
          <w:trHeight w:val="78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D90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BD7C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ECBA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7BA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A414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F963D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38F7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3C1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546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96627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0E09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38179648" w14:textId="77777777" w:rsidTr="009A1E11">
        <w:trPr>
          <w:trHeight w:val="244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C8680" w14:textId="54952D9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D6DB" w14:textId="7A02DC28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9A1E11" w:rsidRPr="00207943" w14:paraId="5D78B0AA" w14:textId="77777777" w:rsidTr="009A1E11">
        <w:trPr>
          <w:trHeight w:val="382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E2D7" w14:textId="4A226032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6B2" w14:textId="5854A972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КПМ «Реализация семейной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C02AF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7DA5" w14:textId="38FCBA69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CC389" w14:textId="5288181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3922" w14:textId="4A115BA3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A970" w14:textId="16F54CEA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31098" w14:textId="5B94788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6811" w14:textId="69E0FD34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2DA4" w14:textId="6C91D6B0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C1C5" w14:textId="15AFBD53" w:rsidR="009A1E11" w:rsidRPr="007C02AF" w:rsidRDefault="009A1E11" w:rsidP="009A1E11">
            <w:pPr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>Х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A908F" w14:textId="11FEE150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9A1E11" w:rsidRPr="00207943" w14:paraId="6DBC5846" w14:textId="77777777" w:rsidTr="009A1E11">
        <w:trPr>
          <w:trHeight w:val="109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493A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DD8F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8639" w14:textId="3166B061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194B" w14:textId="2D889598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0AE5" w14:textId="6BDFA4E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B2F5" w14:textId="7DC65D6D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2A95" w14:textId="3DFB164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7E34" w14:textId="6491BEF6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7632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25D1" w14:textId="3586B3A7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B1F9" w14:textId="0BA6D60D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1ECFAFCD" w14:textId="77777777" w:rsidTr="009A1E11">
        <w:trPr>
          <w:trHeight w:val="226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23D28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0DE15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8818" w14:textId="77777777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F0F7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9EAF4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6776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8E505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D1C5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A746A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FE78" w14:textId="1AB2EB6C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1405" w14:textId="5CFE51E5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1B15A699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BAD17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C1A2E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B533D9" w14:textId="1B562CB4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92DD33" w14:textId="3E10EE60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3CF7C5" w14:textId="2A95ADB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FA1F59" w14:textId="4B3550D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9190EB" w14:textId="576A42E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715D50" w14:textId="2294B39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5AD04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3BF5" w14:textId="22FCE64A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071D" w14:textId="5B1B746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E47C967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02B99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575EF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A1422" w14:textId="77777777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3530A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75AF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8641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30A0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28C4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9BB59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1E7F" w14:textId="474CA2BA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CDD3" w14:textId="620B8C3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7EDDB87D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36020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B76EE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BE50FD" w14:textId="3DA29A84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35F386" w14:textId="2F9E6395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CC0797" w14:textId="6A5F229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4BF045" w14:textId="5EBE13E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4D42B5" w14:textId="3D0E6F18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050A12" w14:textId="6DC8ADF4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03917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1E6B" w14:textId="449FDC16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BA66" w14:textId="43CAFEE0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AE24831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45F1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E4F3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132D" w14:textId="77777777" w:rsidR="009A1E11" w:rsidRPr="0020794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681B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0CDF2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97363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78D4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2B04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15A9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AB0E2" w14:textId="77777777" w:rsidR="009A1E11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  <w:p w14:paraId="0282F31A" w14:textId="42F5682F" w:rsidR="009A1E11" w:rsidRPr="006F5E9C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E5D6" w14:textId="77C427C5" w:rsidR="009A1E11" w:rsidRPr="006F5E9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F5E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117A0321" w14:textId="77777777" w:rsidTr="009A1E11">
        <w:trPr>
          <w:trHeight w:val="23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5085E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ED0B8" w14:textId="67DCD234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9A1E11" w:rsidRPr="00207943" w14:paraId="385B18DC" w14:textId="77777777" w:rsidTr="009A1E11">
        <w:trPr>
          <w:trHeight w:val="21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6CC21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B7E0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7D476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5C4E" w14:textId="29FABEDC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380 851,78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7E0F9" w14:textId="1E19C41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729F" w14:textId="3E1A3CA4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82 060,08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00027" w14:textId="689DC880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298 791,70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28919" w14:textId="139B7B8F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24F04" w14:textId="77777777" w:rsidR="009A1E11" w:rsidRPr="006C0972" w:rsidRDefault="009A1E11" w:rsidP="009A1E11">
            <w:pPr>
              <w:ind w:right="-31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DF225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F36EF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37671DDB" w14:textId="77777777" w:rsidTr="009A1E11">
        <w:trPr>
          <w:trHeight w:val="111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85F1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361C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958E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E4A12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78 082,47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C5414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5E4D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8A46A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63 924,74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83454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2860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A4A6" w14:textId="77777777" w:rsidR="009A1E11" w:rsidRPr="006C0972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A2982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469955E7" w14:textId="77777777" w:rsidTr="009A1E11">
        <w:trPr>
          <w:trHeight w:val="111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308B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F55A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441A8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79A34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82 325,23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3A45F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57E12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23CCD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69 039,18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612A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32FD1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E6188" w14:textId="77777777" w:rsidR="009A1E11" w:rsidRPr="006C0972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07AF2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4AE4FBB1" w14:textId="77777777" w:rsidTr="009A1E11">
        <w:trPr>
          <w:trHeight w:val="99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5D68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1422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1C6A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F3F7" w14:textId="11902D02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101 625,14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7FBF5" w14:textId="2B42912D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CCCF" w14:textId="23278A3A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27 794,00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2E83C" w14:textId="61BA82DD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73 831,14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400C4" w14:textId="3AE49171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372B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4FE6" w14:textId="77777777" w:rsidR="009A1E11" w:rsidRPr="006C0972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1E51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4961203F" w14:textId="77777777" w:rsidTr="009A1E11">
        <w:trPr>
          <w:trHeight w:val="8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8F37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099E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CEE08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477A8" w14:textId="0B3F287F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118 818,94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F3E33" w14:textId="793DE7B0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0005" w14:textId="0AE8A251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A352" w14:textId="51EF7771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91 996,64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16304" w14:textId="4AD4E4E3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095AD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E630" w14:textId="77777777" w:rsidR="009A1E11" w:rsidRPr="006C0972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D9F31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33D87CA1" w14:textId="77777777" w:rsidTr="009A1E11">
        <w:trPr>
          <w:trHeight w:val="100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FE0F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51E0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2E2B4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FF59F" w14:textId="11B90706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EB3A0" w14:textId="30833B1C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DB2F3" w14:textId="7673ECB4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0C77" w14:textId="0E364421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F233" w14:textId="04EBCF5D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2E25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344F" w14:textId="77777777" w:rsidR="009A1E11" w:rsidRPr="006C0972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415F8E18" w14:textId="77777777" w:rsidR="009A1E11" w:rsidRPr="006C0972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0EEE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4B7A7711" w14:textId="77777777" w:rsidTr="009A1E11">
        <w:trPr>
          <w:trHeight w:val="100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2BA4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127C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0C11" w14:textId="2F1FC654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CD08" w14:textId="657EC5B3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lastRenderedPageBreak/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17243" w14:textId="4B735698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63B0" w14:textId="22CDD4A5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20743" w14:textId="4D638619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D9B9C" w14:textId="7E1C43D8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9CB1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948B2" w14:textId="77777777" w:rsidR="009A1E11" w:rsidRPr="006C0972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2E031728" w14:textId="77777777" w:rsidR="009A1E11" w:rsidRPr="006C0972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1FBD" w14:textId="10968359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9A1E11" w:rsidRPr="00207943" w14:paraId="2E495BE5" w14:textId="77777777" w:rsidTr="009A1E11">
        <w:trPr>
          <w:trHeight w:val="80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200DC" w14:textId="77777777" w:rsidR="009A1E11" w:rsidRPr="006C0972" w:rsidRDefault="009A1E11" w:rsidP="009A1E11">
            <w:pPr>
              <w:ind w:right="-176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BFA2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  <w:p w14:paraId="415F56CF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1C72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E9B9" w14:textId="0284DE10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117 581,58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853C5" w14:textId="608DF68C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291A6" w14:textId="281F9F1C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52 060,08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A420F" w14:textId="6F1E5BB6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65 521,50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4E822" w14:textId="7F48865C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A1A0D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612F5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0E3F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14C8FE07" w14:textId="77777777" w:rsidTr="009A1E11">
        <w:trPr>
          <w:trHeight w:val="16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299F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92E6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46F1A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70159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27 174,68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BA96B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F51E6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5D134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13 016,95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779E7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6DBB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A7E77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8BC6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9A1E11" w:rsidRPr="00207943" w14:paraId="6F3E45EE" w14:textId="77777777" w:rsidTr="009A1E11">
        <w:trPr>
          <w:trHeight w:val="24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616E0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8264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F0946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9F32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28 077,25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EFB1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E51C9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468DB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14 791,20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756B" w14:textId="77777777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7E3C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7A102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8A212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9A1E11" w:rsidRPr="00207943" w14:paraId="2173659B" w14:textId="77777777" w:rsidTr="009A1E11">
        <w:trPr>
          <w:trHeight w:val="167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C0E9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7175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3B92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0E01" w14:textId="5E6D46D8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29 117,68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33585" w14:textId="3C0DADD6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92482" w14:textId="7736E086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4601" w14:textId="1A33EFC9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16 323,68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3F60" w14:textId="1238D21C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0364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6F209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033E3" w14:textId="17B9AFF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9A1E11" w:rsidRPr="00207943" w14:paraId="5EB16BD7" w14:textId="77777777" w:rsidTr="009A1E11">
        <w:trPr>
          <w:trHeight w:val="8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DB27D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54AE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66EF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C2DB" w14:textId="64A285CF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33 211,97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311D7" w14:textId="38765AB6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4D7A" w14:textId="45EBF623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4280" w14:textId="44DF1A7E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21 389,67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E1AB" w14:textId="58EAA74E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4DAA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45DB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AA6E5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9A1E11" w:rsidRPr="00207943" w14:paraId="21235444" w14:textId="77777777" w:rsidTr="009A1E11">
        <w:trPr>
          <w:trHeight w:val="15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1057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AF66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B512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6454A" w14:textId="3D9775CE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24 261,83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E1E0" w14:textId="6F6DD5F9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3ED8" w14:textId="72F87012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1B099" w14:textId="00E12931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12 439,53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A60B" w14:textId="6B66641D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99E8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35609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881AB" w14:textId="77777777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9A1E11" w:rsidRPr="00207943" w14:paraId="082F88EB" w14:textId="77777777" w:rsidTr="009A1E11">
        <w:trPr>
          <w:trHeight w:val="3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648C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2A58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E69DC" w14:textId="2FD2D1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C203" w14:textId="521BA2FF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24 261,83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2C390" w14:textId="0948F139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51E56" w14:textId="4E5AD05A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9BDD6" w14:textId="0CF7F2D3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12 439,53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6022" w14:textId="1F2B523C" w:rsidR="009A1E11" w:rsidRPr="006C0972" w:rsidRDefault="009A1E11" w:rsidP="009A1E11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C454" w14:textId="77777777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AB67" w14:textId="220B7E2B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3CA7" w14:textId="2DF400AD" w:rsidR="009A1E11" w:rsidRPr="006C0972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9A1E11" w:rsidRPr="00207943" w14:paraId="601D834A" w14:textId="77777777" w:rsidTr="009A1E11">
        <w:trPr>
          <w:trHeight w:val="27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471B1" w14:textId="7777777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A8DF6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D71B" w14:textId="7777777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FE40" w14:textId="1B5082D2" w:rsidR="009A1E11" w:rsidRPr="00D825E7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232 329,71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2B61D" w14:textId="68E4A094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60B6" w14:textId="34CA7A75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E85A" w14:textId="6B17B885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232 329,71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B46A" w14:textId="37FFC3CA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B19AF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4F383" w14:textId="7777777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D77C" w14:textId="7777777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56B88F29" w14:textId="77777777" w:rsidTr="009A1E11">
        <w:trPr>
          <w:trHeight w:val="87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A684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00BB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B330" w14:textId="7777777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22D8E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50 907,79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A6766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5A1E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153C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50 907,79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64B3B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E542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7F21E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13E9" w14:textId="77777777" w:rsidR="009A1E11" w:rsidRPr="00D825E7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5CAA3436" w14:textId="77777777" w:rsidTr="009A1E11">
        <w:trPr>
          <w:trHeight w:val="99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8F69C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290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0861" w14:textId="7777777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93CEB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54 247,98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C861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163E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1CAB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54 247,98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0A549" w14:textId="7777777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C135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C001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D795" w14:textId="77777777" w:rsidR="009A1E11" w:rsidRPr="00D825E7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449495AC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E798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5BE1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A047" w14:textId="7777777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9FF4" w14:textId="054D2941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56 566,97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3D83" w14:textId="7D81716A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BDC1" w14:textId="26F379DE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975FE" w14:textId="6DB42C86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56 566,97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08C3B" w14:textId="560A0EB8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901F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C330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DDEAE" w14:textId="77777777" w:rsidR="009A1E11" w:rsidRPr="00D825E7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73752E64" w14:textId="77777777" w:rsidTr="009A1E11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C6DF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1540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39F4" w14:textId="7777777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80939" w14:textId="64FF6668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70 606,97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C9C5" w14:textId="2745AF32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50ED" w14:textId="4C4E1ADC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5D14" w14:textId="3EE0D274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70 606,97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79EF5" w14:textId="79DABBB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FCEA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63AA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</w:t>
            </w: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4559D" w14:textId="77777777" w:rsidR="009A1E11" w:rsidRPr="00D825E7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9A1E11" w:rsidRPr="00207943" w14:paraId="1B4898C9" w14:textId="77777777" w:rsidTr="009A1E11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A1AB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1A54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52E49" w14:textId="5214FB47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8800" w14:textId="2414F811" w:rsidR="009A1E11" w:rsidRPr="00D825E7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37 365,14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74DE8" w14:textId="0FA31947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471F5" w14:textId="3F9814E8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49216" w14:textId="2AA4F779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37 365,14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F8F2" w14:textId="1D8F81C9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3EC8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6AC7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3254" w14:textId="77777777" w:rsidR="009A1E11" w:rsidRPr="00D825E7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1CF6BF31" w14:textId="77777777" w:rsidTr="009A1E11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CD77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290C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6A87" w14:textId="242C0CBA" w:rsidR="009A1E11" w:rsidRPr="00D825E7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AD96" w14:textId="086E6775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37 365,14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2697" w14:textId="0E83A9AE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73332" w14:textId="6C113833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AB75" w14:textId="6BA5DB02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37 365,14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55402" w14:textId="54CFDDE0" w:rsidR="009A1E11" w:rsidRPr="00D825E7" w:rsidRDefault="009A1E11" w:rsidP="009A1E11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CCE2" w14:textId="77777777" w:rsidR="009A1E11" w:rsidRPr="00D825E7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4D330" w14:textId="50636E46" w:rsidR="009A1E11" w:rsidRPr="00D825E7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D784" w14:textId="118A5331" w:rsidR="009A1E11" w:rsidRPr="00D825E7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012EB9A3" w14:textId="77777777" w:rsidTr="009A1E11">
        <w:trPr>
          <w:trHeight w:val="24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A0972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3D9F" w14:textId="3D0AD5DA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C31E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3453F" w14:textId="34A687BF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5 387,02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43238" w14:textId="1E51873E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747E3" w14:textId="6EFE8490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5 387,02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DBC7D" w14:textId="21A74511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C5FB" w14:textId="18194ACD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BD4FF" w14:textId="5BDAB262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756E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17EC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980B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3E830FAC" w14:textId="77777777" w:rsidTr="009A1E11">
        <w:trPr>
          <w:trHeight w:val="6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5B4F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CF46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F9343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13B4A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C90CD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D952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F841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AACE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8ED5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14DBA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FDC4C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E980BD2" w14:textId="77777777" w:rsidTr="009A1E11">
        <w:trPr>
          <w:trHeight w:val="8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D1EF0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B4C7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1D19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503A7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9E0A8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4F58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B34B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7134D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1649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FD9E5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FBD5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7BBF1B59" w14:textId="77777777" w:rsidTr="009A1E11">
        <w:trPr>
          <w:trHeight w:val="7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516E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B025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C4459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6DA0E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82F1D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582F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7C53C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778C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0D4C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1BD6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CB11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BDF0B1E" w14:textId="77777777" w:rsidTr="009A1E11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0CCE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3532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E8A78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E620" w14:textId="415BE659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5 387,02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2CDE" w14:textId="1A9570B2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3948" w14:textId="12CA9095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5 387,02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6A15" w14:textId="68289CA2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62E5" w14:textId="23B7277D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DF07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808B3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B036" w14:textId="66A0E6A4" w:rsidR="009A1E11" w:rsidRPr="00C756EC" w:rsidRDefault="00E21A3D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4F9D85A7" w14:textId="77777777" w:rsidTr="009A1E11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B3299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C60A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A38CA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57FA" w14:textId="77777777" w:rsidR="009A1E11" w:rsidRPr="00C756EC" w:rsidRDefault="009A1E11" w:rsidP="009A1E11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8ED4F" w14:textId="77777777" w:rsidR="009A1E11" w:rsidRPr="00C756EC" w:rsidRDefault="009A1E11" w:rsidP="009A1E11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C139" w14:textId="77777777" w:rsidR="009A1E11" w:rsidRPr="00C756EC" w:rsidRDefault="009A1E11" w:rsidP="009A1E11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7329" w14:textId="77777777" w:rsidR="009A1E11" w:rsidRPr="00C756EC" w:rsidRDefault="009A1E11" w:rsidP="009A1E11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C25D" w14:textId="77777777" w:rsidR="009A1E11" w:rsidRPr="00C756EC" w:rsidRDefault="009A1E11" w:rsidP="009A1E11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34CA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FC67" w14:textId="408DF993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DF25" w14:textId="534C73CB" w:rsidR="009A1E11" w:rsidRPr="00C756EC" w:rsidRDefault="00ED3B1D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64F4B7BA" w14:textId="77777777" w:rsidTr="009A1E11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4F58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CDD0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EA583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756E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756E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756E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083A9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A18A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1F5A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68AE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C2C2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8DBB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9FF25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E21D5" w14:textId="77777777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3D6D1639" w14:textId="77777777" w:rsidTr="009A1E11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53BF2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98F87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3F500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DB5E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5AE0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FFEA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AB38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5CD0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C4664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55853" w14:textId="2669E51A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A3482" w14:textId="48CEEC7A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D6C31FF" w14:textId="77777777" w:rsidTr="009A1E11">
        <w:trPr>
          <w:trHeight w:val="64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5532E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4BBF8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7BCBAB" w14:textId="5A5FE4C5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756E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756E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756E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15043" w14:textId="44981255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FB0FEF7" w14:textId="19042E0F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43247C3" w14:textId="5067AD7F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7F7CB65" w14:textId="3477B5E2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842CD70" w14:textId="6F896349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  <w:r w:rsidRPr="00C756E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0232C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E3878" w14:textId="77777777" w:rsidR="009A1E11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  <w:p w14:paraId="6CE20E85" w14:textId="03BE3184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05B8" w14:textId="123377A9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10A2EF0" w14:textId="77777777" w:rsidTr="009A1E11">
        <w:trPr>
          <w:trHeight w:val="646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ACD7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8BFF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A91F3" w14:textId="77777777" w:rsidR="009A1E11" w:rsidRPr="00C756E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E8B9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EC0E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AFAD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4A7A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00DC" w14:textId="77777777" w:rsidR="009A1E11" w:rsidRPr="00C756EC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F042" w14:textId="77777777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8286" w14:textId="77777777" w:rsidR="009A1E11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  <w:p w14:paraId="1E99E2E1" w14:textId="7E350840" w:rsidR="009A1E11" w:rsidRPr="00C756E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8F7B" w14:textId="4552E9FF" w:rsidR="009A1E11" w:rsidRPr="00C756E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7D179966" w14:textId="77777777" w:rsidTr="009A1E11">
        <w:trPr>
          <w:trHeight w:val="22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4220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 2.1.4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7A25" w14:textId="0811FBE2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EA4E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59EC3" w14:textId="36C499D5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9 231,90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4C06" w14:textId="69A901E1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949F7" w14:textId="61BA1624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9 091,52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3CA8" w14:textId="2D525590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140,38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ECE26" w14:textId="58F5C361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76ED5" w14:textId="066C2905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B1ED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DB50E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5C97D03E" w14:textId="77777777" w:rsidTr="009A1E11">
        <w:trPr>
          <w:trHeight w:val="71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CA8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74BD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A579F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2408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34CBA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3654C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D367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D223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559A4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CA2A7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88B61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7E3B9C85" w14:textId="77777777" w:rsidTr="009A1E11">
        <w:trPr>
          <w:trHeight w:val="86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CC9B8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609A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B5BD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B334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BDCB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CE72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99A5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2B8D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AD8A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87F0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BEE1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07952A2F" w14:textId="77777777" w:rsidTr="009A1E11">
        <w:trPr>
          <w:trHeight w:val="68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91E7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A20DC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B7EE0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F20E0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D38D8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9FE4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4DD78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13728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EF65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5C4E5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F3872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A40C744" w14:textId="77777777" w:rsidTr="009A1E11">
        <w:trPr>
          <w:trHeight w:val="8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00C78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AFE55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D932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420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0CB2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DB02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CD78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4418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1BD7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D001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3FDD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3F88ECD9" w14:textId="77777777" w:rsidTr="009A1E11">
        <w:trPr>
          <w:trHeight w:val="68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6E93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9BFA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7D7E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3A07" w14:textId="795C74D8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5 312,71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92BC9" w14:textId="4AF0F35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180A1" w14:textId="50EA3ED0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5 172,33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08CB0" w14:textId="3CBC7DC3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140,38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FA80" w14:textId="53B31043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F40B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600EA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E16AF" w14:textId="3D559871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E11" w:rsidRPr="00207943" w14:paraId="342022B3" w14:textId="77777777" w:rsidTr="009A1E11">
        <w:trPr>
          <w:trHeight w:val="8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204B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A075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7FB9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B72B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DA18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8CA7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DCE0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6107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39B5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D1D0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D22F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7455A6EB" w14:textId="77777777" w:rsidTr="009A1E11">
        <w:trPr>
          <w:trHeight w:val="8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744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BAC3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B04B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04FD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2C48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C635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AC95B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6354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5AF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9511" w14:textId="4602FBAA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25D" w14:textId="7B7D8FEE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A1E11" w:rsidRPr="00207943" w14:paraId="57C50B00" w14:textId="77777777" w:rsidTr="009A1E11">
        <w:trPr>
          <w:trHeight w:val="9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00DC2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B86C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E520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A098" w14:textId="02A3855F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3 919,19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AA1E2" w14:textId="7985C188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163EB" w14:textId="107737AA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3 919,19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32249" w14:textId="1E38E790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7244A" w14:textId="27D66DB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CF3A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9B37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8EDA" w14:textId="232CCE9D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6AC60595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3D59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E756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BF61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F73B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6A2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0EBA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A8E7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5A4C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C7D0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44DD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BA502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80CCA91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0D32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10A0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C5A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9247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A779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CC8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70AC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77E4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0D9E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02B2E" w14:textId="69AAEBA1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57A2D" w14:textId="1F03DC16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D846BDA" w14:textId="77777777" w:rsidTr="009A1E11">
        <w:trPr>
          <w:trHeight w:val="51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51A5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E74E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764C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2F15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FA90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6086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B20B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4721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B5FF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DEF6" w14:textId="7B76D171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36FCA" w14:textId="3790751B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1BD76DE5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0663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D51C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8882" w14:textId="77777777" w:rsidR="009A1E11" w:rsidRPr="00E4561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CE72" w14:textId="54E26FAB" w:rsidR="009A1E11" w:rsidRPr="00E45613" w:rsidRDefault="009A1E11" w:rsidP="009A1E11">
            <w:pPr>
              <w:jc w:val="right"/>
              <w:rPr>
                <w:sz w:val="24"/>
                <w:szCs w:val="24"/>
              </w:rPr>
            </w:pPr>
            <w:r w:rsidRPr="009750C1">
              <w:rPr>
                <w:sz w:val="24"/>
                <w:szCs w:val="24"/>
              </w:rPr>
              <w:t>5 437,14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BE8D8" w14:textId="77777777" w:rsidR="009A1E11" w:rsidRPr="00E45613" w:rsidRDefault="009A1E11" w:rsidP="009A1E11">
            <w:pPr>
              <w:jc w:val="right"/>
              <w:rPr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08301" w14:textId="4BF7B3C6" w:rsidR="009A1E11" w:rsidRPr="00E45613" w:rsidRDefault="009A1E11" w:rsidP="009A1E11">
            <w:pPr>
              <w:jc w:val="right"/>
              <w:rPr>
                <w:sz w:val="24"/>
                <w:szCs w:val="24"/>
              </w:rPr>
            </w:pPr>
            <w:r w:rsidRPr="009750C1">
              <w:rPr>
                <w:sz w:val="24"/>
                <w:szCs w:val="24"/>
              </w:rPr>
              <w:t>5 437,14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A3B6" w14:textId="77777777" w:rsidR="009A1E11" w:rsidRPr="00E45613" w:rsidRDefault="009A1E11" w:rsidP="009A1E11">
            <w:pPr>
              <w:jc w:val="right"/>
              <w:rPr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81F8" w14:textId="77777777" w:rsidR="009A1E11" w:rsidRPr="00E45613" w:rsidRDefault="009A1E11" w:rsidP="009A1E11">
            <w:pPr>
              <w:jc w:val="right"/>
              <w:rPr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BC84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E015A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ABBE" w14:textId="3D48B654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A1E11" w:rsidRPr="00207943" w14:paraId="31442A15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A3D0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3030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822C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9892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D08F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EEA4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EA9C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4522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D064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5828" w14:textId="77777777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EC97B" w14:textId="77777777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7A6228CF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D804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EDEA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0965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23F0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632A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05D8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032A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37FA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43DD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7184" w14:textId="14E74234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8B4F0" w14:textId="20D04044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7AE79BF7" w14:textId="77777777" w:rsidTr="009A1E11">
        <w:trPr>
          <w:trHeight w:val="47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82BB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0D31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BF54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F200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C6D7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DB9B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9750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8EE9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58FD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9B4F" w14:textId="09ADF0EC" w:rsidR="009A1E11" w:rsidRPr="00E4561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DE6D" w14:textId="71004554" w:rsidR="009A1E11" w:rsidRPr="00E4561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86CFD0E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AD67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2BC7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1F39" w14:textId="303B20CF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E799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4E799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E799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3B4CF" w14:textId="32D1646E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lastRenderedPageBreak/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40A4" w14:textId="2606B172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AC71" w14:textId="69D221F3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C553A" w14:textId="3D6D68AE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5461" w14:textId="2955A94A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03EC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6A25" w14:textId="748C8726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3FF7C" w14:textId="4E29A5EE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9FA10A8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F808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FF35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65D9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2E9D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35C0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ABC4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4DB3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D885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2FFA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2C23" w14:textId="2ECF6F4F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B1BE5" w14:textId="66EDE6FD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3F681B07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23E64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075F1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8982E2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6ED3E6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3D016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29D70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2ED825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6EED1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A486A4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E1CB1" w14:textId="4FC36814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8758" w14:textId="167C9DE3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095916DE" w14:textId="77777777" w:rsidTr="009A1E11">
        <w:trPr>
          <w:trHeight w:val="617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1AD4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1DF8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8AFD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5C1DC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E660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8F00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A73A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23513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02BB" w14:textId="77777777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77D4" w14:textId="45C1C00B" w:rsidR="009A1E11" w:rsidRPr="004E799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5ED30" w14:textId="34F130C7" w:rsidR="009A1E11" w:rsidRPr="004E799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DFB490A" w14:textId="77777777" w:rsidTr="009A1E11">
        <w:trPr>
          <w:trHeight w:val="309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F3C86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 xml:space="preserve"> 2.1.5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B2CE" w14:textId="778D7BA6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3F4F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A9590" w14:textId="27316C12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9 928,60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88351" w14:textId="1494889A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27147" w14:textId="13C92493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9 628,49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62C6" w14:textId="06C632ED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300,11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9FF53" w14:textId="168BD3C0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4F23D" w14:textId="79809B5C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DE065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56C3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091F92E0" w14:textId="77777777" w:rsidTr="009A1E11">
        <w:trPr>
          <w:trHeight w:val="76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C214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2AA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FCA50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15F1D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AC5A3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CB97B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49785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C27A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9138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9F572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A0A07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39D05A65" w14:textId="77777777" w:rsidTr="009A1E11">
        <w:trPr>
          <w:trHeight w:val="5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573F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C462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BBCA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2C91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9E01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5259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ECD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92A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D4E3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7BA5E" w14:textId="77777777" w:rsidR="009A1E11" w:rsidRPr="00400463" w:rsidRDefault="009A1E11" w:rsidP="009A1E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580F1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FDF626B" w14:textId="77777777" w:rsidTr="009A1E11">
        <w:trPr>
          <w:trHeight w:val="56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9B0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191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5940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DA9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CEAC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45D8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537F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1BC8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AB009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FFDB9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5B60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C599A54" w14:textId="77777777" w:rsidTr="009A1E11">
        <w:trPr>
          <w:trHeight w:val="84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F761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32F2B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56F66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F4964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30AE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7B9F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258B4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1D857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7179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F1025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AFF1C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717F6CC" w14:textId="77777777" w:rsidTr="009A1E11">
        <w:trPr>
          <w:trHeight w:val="49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7B7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038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466F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0717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AD03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13A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8CB1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1D6C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A77C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1C1F7" w14:textId="77777777" w:rsidR="009A1E11" w:rsidRPr="00E9459A" w:rsidRDefault="009A1E11" w:rsidP="009A1E11">
            <w:pPr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B152B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D73EC1F" w14:textId="77777777" w:rsidTr="009A1E11">
        <w:trPr>
          <w:trHeight w:val="55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EAB2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6870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45E3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EDF4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9757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951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3479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EABD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113E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54415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1B831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AD0DB71" w14:textId="77777777" w:rsidTr="009A1E11">
        <w:trPr>
          <w:trHeight w:val="79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1D34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39B7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21BE9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5B235" w14:textId="3B458031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6 592,81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58C5" w14:textId="49F81092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45C47" w14:textId="43A6C64F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6 292,70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DA0C" w14:textId="17418FD2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300,11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DD86D" w14:textId="66D166C4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8DD0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3198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83D35" w14:textId="1E9C1348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16C43FC0" w14:textId="77777777" w:rsidTr="009A1E11">
        <w:trPr>
          <w:trHeight w:val="56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58F1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3D5B1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AD5B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75E4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39327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2B9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1354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C3E5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FAE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2AD8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A64A7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BD5100F" w14:textId="77777777" w:rsidTr="009A1E11">
        <w:trPr>
          <w:trHeight w:val="5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E5D81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CC8B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4D08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C330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B59F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5C8C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1AC9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6624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33B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D080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751F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336D2076" w14:textId="77777777" w:rsidTr="009A1E11">
        <w:trPr>
          <w:trHeight w:val="7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FB92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0EDFF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7474C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70B98" w14:textId="0F179F33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3 335,79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4B004" w14:textId="636C9025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17593" w14:textId="522BFE82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3 335,79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665C" w14:textId="45B2F35F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BCF15" w14:textId="1C2022C0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359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B1D5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82480" w14:textId="61D86979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A1E11" w:rsidRPr="00207943" w14:paraId="7D8E1EB7" w14:textId="77777777" w:rsidTr="009A1E11">
        <w:trPr>
          <w:trHeight w:val="5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2029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C82B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FC74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B80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7568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C53C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8050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750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E139A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7B3D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A162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3A4681F6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44D2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0D52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E540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C6F4A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635B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5A11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F493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804B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33B5BC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A3C6" w14:textId="7777777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986E" w14:textId="63584564" w:rsidR="009A1E11" w:rsidRPr="00400463" w:rsidRDefault="00E21A3D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9A1E11" w:rsidRPr="00207943" w14:paraId="1554A35D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9794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E11B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3A892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6A1E9" w14:textId="785D6262" w:rsidR="009A1E11" w:rsidRPr="00400463" w:rsidRDefault="009A1E11" w:rsidP="009A1E11">
            <w:pPr>
              <w:jc w:val="right"/>
              <w:rPr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3 961,84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E3C50" w14:textId="1E36F44F" w:rsidR="009A1E11" w:rsidRPr="00400463" w:rsidRDefault="009A1E11" w:rsidP="009A1E11">
            <w:pPr>
              <w:jc w:val="right"/>
              <w:rPr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ACA5" w14:textId="736C3059" w:rsidR="009A1E11" w:rsidRPr="00400463" w:rsidRDefault="009A1E11" w:rsidP="009A1E11">
            <w:pPr>
              <w:jc w:val="right"/>
              <w:rPr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3 961,84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F8C7" w14:textId="28714EA1" w:rsidR="009A1E11" w:rsidRPr="00400463" w:rsidRDefault="009A1E11" w:rsidP="009A1E11">
            <w:pPr>
              <w:jc w:val="right"/>
              <w:rPr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FC508" w14:textId="0B8736D7" w:rsidR="009A1E11" w:rsidRPr="00400463" w:rsidRDefault="009A1E11" w:rsidP="009A1E11">
            <w:pPr>
              <w:jc w:val="right"/>
              <w:rPr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69C7A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62B2" w14:textId="44F1CD8E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734E3" w14:textId="19DCF328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A1E11" w:rsidRPr="00207943" w14:paraId="271FEFE9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D16B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EAE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A73DD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E976" w14:textId="77777777" w:rsidR="009A1E11" w:rsidRPr="00400463" w:rsidRDefault="009A1E11" w:rsidP="009A1E11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173A" w14:textId="77777777" w:rsidR="009A1E11" w:rsidRPr="00400463" w:rsidRDefault="009A1E11" w:rsidP="009A1E11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F13A" w14:textId="77777777" w:rsidR="009A1E11" w:rsidRPr="00400463" w:rsidRDefault="009A1E11" w:rsidP="009A1E11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F9C9" w14:textId="77777777" w:rsidR="009A1E11" w:rsidRPr="00400463" w:rsidRDefault="009A1E11" w:rsidP="009A1E11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8B4F" w14:textId="77777777" w:rsidR="009A1E11" w:rsidRPr="00400463" w:rsidRDefault="009A1E11" w:rsidP="009A1E11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90FC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A6096" w14:textId="14BBD63B" w:rsidR="009A1E11" w:rsidRPr="00400463" w:rsidRDefault="009A1E11" w:rsidP="009A1E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82353" w14:textId="72E34ADC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A1E11" w:rsidRPr="00207943" w14:paraId="3D75ADE0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7F6F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8B3C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64254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7FEE" w14:textId="77777777" w:rsidR="009A1E11" w:rsidRPr="00400463" w:rsidRDefault="009A1E11" w:rsidP="009A1E11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D17C" w14:textId="77777777" w:rsidR="009A1E11" w:rsidRPr="00400463" w:rsidRDefault="009A1E11" w:rsidP="009A1E11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5DFC" w14:textId="77777777" w:rsidR="009A1E11" w:rsidRPr="00400463" w:rsidRDefault="009A1E11" w:rsidP="009A1E11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6184" w14:textId="77777777" w:rsidR="009A1E11" w:rsidRPr="00400463" w:rsidRDefault="009A1E11" w:rsidP="009A1E11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DE0B" w14:textId="77777777" w:rsidR="009A1E11" w:rsidRPr="00400463" w:rsidRDefault="009A1E11" w:rsidP="009A1E11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624B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0B8A" w14:textId="0516561A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75BD" w14:textId="77777777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2C60613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467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1B8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7D605" w14:textId="56DC9B9B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A5EB2" w14:textId="1D5F0312" w:rsidR="009A1E11" w:rsidRPr="00400463" w:rsidRDefault="009A1E11" w:rsidP="009A1E11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FCD8C" w14:textId="401C593F" w:rsidR="009A1E11" w:rsidRPr="00400463" w:rsidRDefault="009A1E11" w:rsidP="009A1E11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4981" w14:textId="5FCAD7CD" w:rsidR="009A1E11" w:rsidRPr="00400463" w:rsidRDefault="009A1E11" w:rsidP="009A1E11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9A4F1" w14:textId="6AAAA5F5" w:rsidR="009A1E11" w:rsidRPr="00400463" w:rsidRDefault="009A1E11" w:rsidP="009A1E11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98B8B" w14:textId="2FAD9CE5" w:rsidR="009A1E11" w:rsidRPr="00400463" w:rsidRDefault="009A1E11" w:rsidP="009A1E11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B0CB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A62B" w14:textId="1DB7E087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7B4F6" w14:textId="66858B48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B30A677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E19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9D4F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E3CD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EBF0" w14:textId="77777777" w:rsidR="009A1E11" w:rsidRPr="00400463" w:rsidRDefault="009A1E11" w:rsidP="009A1E11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466E" w14:textId="77777777" w:rsidR="009A1E11" w:rsidRPr="00400463" w:rsidRDefault="009A1E11" w:rsidP="009A1E11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C7B2" w14:textId="77777777" w:rsidR="009A1E11" w:rsidRPr="00400463" w:rsidRDefault="009A1E11" w:rsidP="009A1E11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DA6B" w14:textId="77777777" w:rsidR="009A1E11" w:rsidRPr="00400463" w:rsidRDefault="009A1E11" w:rsidP="009A1E11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2426" w14:textId="77777777" w:rsidR="009A1E11" w:rsidRPr="00400463" w:rsidRDefault="009A1E11" w:rsidP="009A1E11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48126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6340" w14:textId="0F919156" w:rsidR="009A1E11" w:rsidRPr="00E9459A" w:rsidRDefault="009A1E11" w:rsidP="009A1E11">
            <w:pPr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6B4F" w14:textId="420F6FD1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7EDB8CB3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4E9A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4A4E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5C71" w14:textId="77777777" w:rsidR="009A1E11" w:rsidRPr="0040046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272D" w14:textId="77777777" w:rsidR="009A1E11" w:rsidRPr="00400463" w:rsidRDefault="009A1E11" w:rsidP="009A1E11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D82B" w14:textId="77777777" w:rsidR="009A1E11" w:rsidRPr="00400463" w:rsidRDefault="009A1E11" w:rsidP="009A1E11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B5E6" w14:textId="77777777" w:rsidR="009A1E11" w:rsidRPr="00400463" w:rsidRDefault="009A1E11" w:rsidP="009A1E11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0EF3" w14:textId="77777777" w:rsidR="009A1E11" w:rsidRPr="00400463" w:rsidRDefault="009A1E11" w:rsidP="009A1E11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444F" w14:textId="77777777" w:rsidR="009A1E11" w:rsidRPr="00400463" w:rsidRDefault="009A1E11" w:rsidP="009A1E11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8835" w14:textId="77777777" w:rsidR="009A1E11" w:rsidRPr="00400463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51652" w14:textId="20C1F380" w:rsidR="009A1E11" w:rsidRPr="00400463" w:rsidRDefault="009A1E11" w:rsidP="009A1E1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6230E" w14:textId="4BA73590" w:rsidR="009A1E11" w:rsidRPr="0040046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A16C6CE" w14:textId="77777777" w:rsidTr="009A1E11">
        <w:trPr>
          <w:trHeight w:val="8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C3886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 2.1.6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157D5" w14:textId="16528E39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301E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A90B" w14:textId="129509F1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6 392,97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6E30A" w14:textId="14447081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0BA84" w14:textId="3B410646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5 892,97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4985" w14:textId="68B2D3DC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500,00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5EEA" w14:textId="72F774FC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0A8D" w14:textId="7C84B6BF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B15F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3D70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4B03AE17" w14:textId="77777777" w:rsidTr="009A1E11">
        <w:trPr>
          <w:trHeight w:val="6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B3DE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F5C2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DF076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EC8AB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0DE2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4EB4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FA54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1F0F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8BA5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31148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AD6EB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7ABFCFC" w14:textId="77777777" w:rsidTr="009A1E11">
        <w:trPr>
          <w:trHeight w:val="74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9573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4899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FE08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5AB1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2ED5A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6040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46D3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E2BE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87E8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BDD46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48200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30DB33D9" w14:textId="77777777" w:rsidTr="009A1E11">
        <w:trPr>
          <w:trHeight w:val="78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3839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B308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08F5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B6AAF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88095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B921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0217F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DE61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EF87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E20A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564DD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B5ECE0C" w14:textId="77777777" w:rsidTr="009A1E11">
        <w:trPr>
          <w:trHeight w:val="82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E332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ED6C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3688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C144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40F1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44579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30B0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A1D6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56AC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CECB6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1CEFE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7C0F606B" w14:textId="77777777" w:rsidTr="009A1E11">
        <w:trPr>
          <w:trHeight w:val="8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9227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BC4F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E9E2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4C01" w14:textId="6E632864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4 034,97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B874" w14:textId="51D46139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FF7CE" w14:textId="08CBCD28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3 534,97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2867B" w14:textId="089AFDA9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500,00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E0535" w14:textId="0F87023D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AB00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F1CA7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23F5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32AF6C9" w14:textId="77777777" w:rsidTr="009A1E11">
        <w:trPr>
          <w:trHeight w:val="75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D0CB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F98E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6F2A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690A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62BF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297B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2355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50F1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F7F5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33A5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5F8E9" w14:textId="6ACEEB72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A1E11" w:rsidRPr="00207943" w14:paraId="576A438A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457A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2599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34F9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1EDC" w14:textId="0DCCB943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2 358,00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48EB4" w14:textId="53A9AF4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34C62" w14:textId="78DF460C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2 358,00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1FE5" w14:textId="176AD338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7B4B" w14:textId="45167FB9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C3B1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00FCE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B15A5" w14:textId="5CB36425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E11" w:rsidRPr="00207943" w14:paraId="2FE5376F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F4DA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225F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3B73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99AD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2EBB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8E35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4BA9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38C61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D4B10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59F40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B0615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28ACBC2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7512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DB8D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A89EA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99BF" w14:textId="77777777" w:rsidR="009A1E11" w:rsidRPr="008F23BB" w:rsidRDefault="009A1E11" w:rsidP="009A1E11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FA7" w14:textId="77777777" w:rsidR="009A1E11" w:rsidRPr="008F23BB" w:rsidRDefault="009A1E11" w:rsidP="009A1E11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5CD82" w14:textId="77777777" w:rsidR="009A1E11" w:rsidRPr="008F23BB" w:rsidRDefault="009A1E11" w:rsidP="009A1E11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9C72B" w14:textId="77777777" w:rsidR="009A1E11" w:rsidRPr="008F23BB" w:rsidRDefault="009A1E11" w:rsidP="009A1E11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BFBE" w14:textId="77777777" w:rsidR="009A1E11" w:rsidRPr="008F23BB" w:rsidRDefault="009A1E11" w:rsidP="009A1E11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D76E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7705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DCF69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14ADCA87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986F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B4B0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A007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EE915" w14:textId="77777777" w:rsidR="009A1E11" w:rsidRPr="008F23BB" w:rsidRDefault="009A1E11" w:rsidP="009A1E11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C1D7" w14:textId="77777777" w:rsidR="009A1E11" w:rsidRPr="008F23BB" w:rsidRDefault="009A1E11" w:rsidP="009A1E11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93A2E" w14:textId="77777777" w:rsidR="009A1E11" w:rsidRPr="008F23BB" w:rsidRDefault="009A1E11" w:rsidP="009A1E11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F843" w14:textId="77777777" w:rsidR="009A1E11" w:rsidRPr="008F23BB" w:rsidRDefault="009A1E11" w:rsidP="009A1E11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FE6E" w14:textId="77777777" w:rsidR="009A1E11" w:rsidRPr="008F23BB" w:rsidRDefault="009A1E11" w:rsidP="009A1E11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E81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A7E95" w14:textId="72840868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6EF7A" w14:textId="77777777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F644130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CAF9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8F72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CBD9" w14:textId="0232682B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2FF4" w14:textId="1D3EDC47" w:rsidR="009A1E11" w:rsidRPr="008F23BB" w:rsidRDefault="009A1E11" w:rsidP="009A1E11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81AD" w14:textId="0F955421" w:rsidR="009A1E11" w:rsidRPr="008F23BB" w:rsidRDefault="009A1E11" w:rsidP="009A1E11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6A21D" w14:textId="6EC942A3" w:rsidR="009A1E11" w:rsidRPr="008F23BB" w:rsidRDefault="009A1E11" w:rsidP="009A1E11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0B53" w14:textId="3A0E6073" w:rsidR="009A1E11" w:rsidRPr="008F23BB" w:rsidRDefault="009A1E11" w:rsidP="009A1E11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525B" w14:textId="5496F1B8" w:rsidR="009A1E11" w:rsidRPr="008F23BB" w:rsidRDefault="009A1E11" w:rsidP="009A1E11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59C8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A16A3" w14:textId="76499E66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41E9" w14:textId="014EADFD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46E20C1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C421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0B23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4629" w14:textId="77777777" w:rsidR="009A1E11" w:rsidRPr="008F23BB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63E5" w14:textId="77777777" w:rsidR="009A1E11" w:rsidRPr="008F23BB" w:rsidRDefault="009A1E11" w:rsidP="009A1E11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093C" w14:textId="77777777" w:rsidR="009A1E11" w:rsidRPr="008F23BB" w:rsidRDefault="009A1E11" w:rsidP="009A1E11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6E964" w14:textId="77777777" w:rsidR="009A1E11" w:rsidRPr="008F23BB" w:rsidRDefault="009A1E11" w:rsidP="009A1E11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4ED9" w14:textId="77777777" w:rsidR="009A1E11" w:rsidRPr="008F23BB" w:rsidRDefault="009A1E11" w:rsidP="009A1E11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AECB" w14:textId="77777777" w:rsidR="009A1E11" w:rsidRPr="008F23BB" w:rsidRDefault="009A1E11" w:rsidP="009A1E11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5659" w14:textId="77777777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C5B71" w14:textId="2CC3E70F" w:rsidR="009A1E11" w:rsidRPr="008F23BB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BFFC" w14:textId="2D96994C" w:rsidR="009A1E11" w:rsidRPr="008F23BB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4A48BE" w14:paraId="0C965615" w14:textId="77777777" w:rsidTr="009A1E11">
        <w:trPr>
          <w:trHeight w:val="30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F6127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 xml:space="preserve"> 2.1.7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F348" w14:textId="23E9150B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 xml:space="preserve">Капитальный ремонт (устройство скатных крыш) корпусов 3, 4, 5 </w:t>
            </w:r>
            <w:r w:rsidRPr="004A48BE">
              <w:rPr>
                <w:rFonts w:ascii="Times New Roman" w:hAnsi="Times New Roman"/>
                <w:sz w:val="24"/>
                <w:szCs w:val="24"/>
              </w:rPr>
              <w:lastRenderedPageBreak/>
              <w:t>МАУ ЗАТО Северск ДОЛ «Зеленый мыс» (ДОЛ «Зеленый мыс»)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7CA07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E4336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55232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315E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59787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C83F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8F2B0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2B58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2ADE8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4A48BE" w14:paraId="15EEEFC0" w14:textId="77777777" w:rsidTr="009A1E11">
        <w:trPr>
          <w:trHeight w:val="86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0AF6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8D6E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9DCA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60647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BBEF7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D628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9A0DD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FA13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A928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3FEB" w14:textId="77777777" w:rsidR="009A1E11" w:rsidRPr="004A48BE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F2C9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4A48BE" w14:paraId="392AA5EB" w14:textId="77777777" w:rsidTr="009A1E11">
        <w:trPr>
          <w:trHeight w:val="72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04D5A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3CCE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D6CC5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BBC7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7E95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70A4C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2F33A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9EE4F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81873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E61E" w14:textId="77777777" w:rsidR="009A1E11" w:rsidRPr="004A48BE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EDEF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4A48BE" w14:paraId="74F4865B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F5C6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78C3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7D6B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974FE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2FAF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40658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3988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EEE6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B4E2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3F4E" w14:textId="77777777" w:rsidR="009A1E11" w:rsidRPr="004A48BE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8141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4A48BE" w14:paraId="43328192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58E7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7BE5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BE233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887B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DBB3C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4E3DC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3A74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2B38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A3DC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E28AF" w14:textId="77777777" w:rsidR="009A1E11" w:rsidRPr="004A48BE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89CE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4A48BE" w14:paraId="2123634B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A0CC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7505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02285" w14:textId="77777777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9431F" w14:textId="77777777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0F160" w14:textId="77777777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C60A" w14:textId="77777777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2697E" w14:textId="77777777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5C3EA" w14:textId="77777777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CA3C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06505" w14:textId="77777777" w:rsidR="009A1E11" w:rsidRPr="004A48BE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4927" w14:textId="77777777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03693A9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B025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1F08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25A76" w14:textId="590D9A45" w:rsidR="009A1E11" w:rsidRPr="004A48BE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53191" w14:textId="5DEEB396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B5335" w14:textId="296C691F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3CF53" w14:textId="3F0985C1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9066" w14:textId="6B5D1F7E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6C99" w14:textId="6E8E1191" w:rsidR="009A1E11" w:rsidRPr="004A48BE" w:rsidRDefault="009A1E11" w:rsidP="009A1E11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17BA" w14:textId="77777777" w:rsidR="009A1E11" w:rsidRPr="004A48BE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14DB" w14:textId="5B44DDFC" w:rsidR="009A1E11" w:rsidRPr="004A48BE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110A" w14:textId="7C05058D" w:rsidR="009A1E11" w:rsidRPr="004A48BE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E2CFD3B" w14:textId="77777777" w:rsidTr="009A1E11">
        <w:trPr>
          <w:trHeight w:val="30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4ED1D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 xml:space="preserve"> 2.1.8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96C92" w14:textId="7540898B" w:rsidR="009A1E11" w:rsidRPr="005C4DD4" w:rsidRDefault="00E21A3D" w:rsidP="009A1E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Текущий </w:t>
            </w:r>
            <w:r w:rsidR="009A1E11" w:rsidRPr="005C4DD4">
              <w:rPr>
                <w:rFonts w:ascii="Times New Roman" w:hAnsi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здания</w:t>
            </w:r>
            <w:r w:rsidR="009A1E11" w:rsidRPr="005C4DD4">
              <w:rPr>
                <w:rFonts w:ascii="Times New Roman" w:hAnsi="Times New Roman"/>
                <w:sz w:val="24"/>
                <w:szCs w:val="24"/>
              </w:rPr>
              <w:t xml:space="preserve"> школы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DA41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FD8D1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D954D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A0D5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800F1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8F72B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EE964" w14:textId="0869C4B1" w:rsidR="009A1E11" w:rsidRPr="005C4DD4" w:rsidRDefault="00E21A3D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C60B8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73FF3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26E7F32F" w14:textId="77777777" w:rsidTr="009A1E11">
        <w:trPr>
          <w:trHeight w:val="83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A3DC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308D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54DFD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C8A9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7EEDC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34451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9B77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D502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9115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AA6ED" w14:textId="77777777" w:rsidR="009A1E11" w:rsidRPr="005C4DD4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292D5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4C464311" w14:textId="77777777" w:rsidTr="009A1E11">
        <w:trPr>
          <w:trHeight w:val="77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2B04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033A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D2EA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424D0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5162D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0BBA7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BC085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599C3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8B9D0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D3097" w14:textId="77777777" w:rsidR="009A1E11" w:rsidRPr="005C4DD4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DC408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9BC3D8C" w14:textId="77777777" w:rsidTr="009A1E11">
        <w:trPr>
          <w:trHeight w:val="3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CD0D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3872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C6D9D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61825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23DF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1972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718C9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E9FD9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736F4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F06D" w14:textId="77777777" w:rsidR="009A1E11" w:rsidRPr="005C4DD4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B71DE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A247027" w14:textId="77777777" w:rsidTr="009A1E11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ECEA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AAAB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3DE8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DDAAE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B002E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2BCAE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1C21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CEB51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4749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9296" w14:textId="77777777" w:rsidR="009A1E11" w:rsidRPr="005C4DD4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60E1" w14:textId="77777777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71C8BF7" w14:textId="77777777" w:rsidTr="009A1E11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6EE6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2228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1FA4" w14:textId="77777777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79884" w14:textId="7E5FD634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5 601,02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D3CC" w14:textId="2ACF5D1F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1CC3" w14:textId="1E9F9790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5 601,02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5502" w14:textId="71542CF5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A046C" w14:textId="77777777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5CC9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C2B50" w14:textId="77777777" w:rsidR="009A1E11" w:rsidRPr="005C4DD4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680EB" w14:textId="6C30A674" w:rsidR="009A1E11" w:rsidRPr="005C4DD4" w:rsidRDefault="00ED3B1D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A1E11" w:rsidRPr="00207943" w14:paraId="7BDBA370" w14:textId="77777777" w:rsidTr="009A1E11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6424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7E16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BF6FE" w14:textId="746E75D9" w:rsidR="009A1E11" w:rsidRPr="005C4DD4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C4DD4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68C9" w14:textId="2DB2A9B7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15 000,00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399E5" w14:textId="4EBD81E8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3CCD8" w14:textId="056C165D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15 000,00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64E77" w14:textId="7611AA24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F675" w14:textId="1EB90C15" w:rsidR="009A1E11" w:rsidRPr="005C4DD4" w:rsidRDefault="009A1E11" w:rsidP="009A1E11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CE6D" w14:textId="77777777" w:rsidR="009A1E11" w:rsidRPr="005C4DD4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72954" w14:textId="3C1155C6" w:rsidR="009A1E11" w:rsidRPr="005C4DD4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94D69" w14:textId="108E5099" w:rsidR="009A1E11" w:rsidRPr="005C4DD4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A1E11" w:rsidRPr="00207943" w14:paraId="7F71981C" w14:textId="77777777" w:rsidTr="009A1E11">
        <w:trPr>
          <w:trHeight w:val="29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25F57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79EE" w14:textId="63D1F05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25375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8B1F4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C09E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D6B94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4E21C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21BE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3A22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D0877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A761A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065C575A" w14:textId="77777777" w:rsidTr="009A1E11">
        <w:trPr>
          <w:trHeight w:val="82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741D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65CF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297E8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A73BA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6753F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CC116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429B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1770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00970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0128" w14:textId="77777777" w:rsidR="009A1E11" w:rsidRPr="007B7929" w:rsidRDefault="009A1E11" w:rsidP="009A1E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0B8F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0CE0D692" w14:textId="77777777" w:rsidTr="009A1E11">
        <w:trPr>
          <w:trHeight w:val="8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FC87A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AD4F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AA5C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F4C29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9855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F41B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29A21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DA86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2E29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8873" w14:textId="77777777" w:rsidR="009A1E11" w:rsidRPr="007B7929" w:rsidRDefault="009A1E11" w:rsidP="009A1E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8E66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5088EBE" w14:textId="77777777" w:rsidTr="009A1E11">
        <w:trPr>
          <w:trHeight w:val="8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47BA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0763F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53A42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DAFB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A354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7A6AE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40E4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694F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C68E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FAAC" w14:textId="77777777" w:rsidR="009A1E11" w:rsidRPr="007B7929" w:rsidRDefault="009A1E11" w:rsidP="009A1E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5E18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F42CD05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E890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B87A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7E3D4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2F1B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7F8A5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AC9FA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35536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8C6D9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11839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B0EB0" w14:textId="77777777" w:rsidR="009A1E11" w:rsidRPr="007B7929" w:rsidRDefault="009A1E11" w:rsidP="009A1E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3074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29FF7BCA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34D2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4DCF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B8DE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FF1B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7C36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4EF72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BB5C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9530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00F7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FC37" w14:textId="77777777" w:rsidR="009A1E11" w:rsidRPr="007B7929" w:rsidRDefault="009A1E11" w:rsidP="009A1E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A6D2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1614E14" w14:textId="77777777" w:rsidTr="009A1E11">
        <w:trPr>
          <w:trHeight w:val="184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A06F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A348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DCA5" w14:textId="4CB376BC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7776" w14:textId="6E0BE8D9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DBAF" w14:textId="59F0B894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39F1E" w14:textId="02E5E76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C13DE" w14:textId="48EB0188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20EA" w14:textId="7AA69133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6ED3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68DE" w14:textId="631D5DB7" w:rsidR="009A1E11" w:rsidRPr="007B7929" w:rsidRDefault="009A1E11" w:rsidP="009A1E1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E1326" w14:textId="78A12FFC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14919C77" w14:textId="77777777" w:rsidTr="009A1E11">
        <w:trPr>
          <w:trHeight w:val="219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C262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2.1.10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06D0" w14:textId="2DF31153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431E8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4AAD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CADEF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708E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E368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3F53C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BA37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BAB65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0C3F" w14:textId="77777777" w:rsidR="009A1E11" w:rsidRPr="007B7929" w:rsidRDefault="009A1E11" w:rsidP="009A1E11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9A1E11" w:rsidRPr="00207943" w14:paraId="49FD564B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30F6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1BE5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DE174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0100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61905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A9B3F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B632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952D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A050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E30B" w14:textId="77777777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0FDC" w14:textId="77777777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9A1E11" w:rsidRPr="00207943" w14:paraId="52999295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6054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2B44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8A4BF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51372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D102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A1657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CE90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C44AD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7CF0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BFBB" w14:textId="77777777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39C9" w14:textId="77777777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9A1E11" w:rsidRPr="00207943" w14:paraId="5DB05B67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51AB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EA68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37716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88FE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057CF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6A61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DE55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4D95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F36B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722BF" w14:textId="77777777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CB674" w14:textId="77777777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9A1E11" w:rsidRPr="00207943" w14:paraId="3FF28A9F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6166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5DDF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095C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1BDA0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8D99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04B2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D989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73171" w14:textId="77777777" w:rsidR="009A1E11" w:rsidRPr="007B7929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84BC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0DB1D" w14:textId="77777777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D7ED" w14:textId="77777777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9A1E11" w:rsidRPr="00207943" w14:paraId="5A64B734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C26A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2F61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7207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475EC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B07C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B3F0B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E531B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D893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47DC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4A633" w14:textId="77777777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E638" w14:textId="77777777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9A1E11" w:rsidRPr="00207943" w14:paraId="6C52559D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7CC3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23B3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56237" w14:textId="7EC4ECBD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D02B" w14:textId="70F49D3C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FC296" w14:textId="7340F9A9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BA7A" w14:textId="1EB6B3C5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6A6D2" w14:textId="621B4B48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B197" w14:textId="4C23E445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587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044F" w14:textId="17F9001D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237D" w14:textId="4686123B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9A1E11" w:rsidRPr="00207943" w14:paraId="7A94B023" w14:textId="77777777" w:rsidTr="009A1E11">
        <w:trPr>
          <w:trHeight w:val="301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7A7C" w14:textId="7B9D037A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2.1.11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AB87" w14:textId="7A319DDA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15AFF" w14:textId="182B0572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CB357" w14:textId="457CAB20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8EE1F" w14:textId="5ABDB3C1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3C2C0" w14:textId="3AA5D7BE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0F07" w14:textId="07526BB1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39C3" w14:textId="7FFA2CB4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CCD9" w14:textId="35D3CD45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2628F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628F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628F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86F5" w14:textId="18603411" w:rsidR="009A1E11" w:rsidRPr="007B7929" w:rsidRDefault="009A1E11" w:rsidP="009A1E11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154F3" w14:textId="3DBA37F5" w:rsidR="009A1E11" w:rsidRPr="007B7929" w:rsidRDefault="009A1E11" w:rsidP="009A1E11">
            <w:pPr>
              <w:jc w:val="center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9A1E11" w:rsidRPr="00207943" w14:paraId="246CA391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94D1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D4CB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326E" w14:textId="449DAFE6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9920" w14:textId="7071E045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586F" w14:textId="5BB5AF7A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8540" w14:textId="6419B143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A372" w14:textId="48B23E4B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12EB" w14:textId="790C8CBF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BEA7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6DB1F" w14:textId="1B564CB9" w:rsidR="009A1E11" w:rsidRPr="007B7929" w:rsidRDefault="009A1E11" w:rsidP="009A1E11">
            <w:pPr>
              <w:rPr>
                <w:spacing w:val="-6"/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EE8E" w14:textId="65D74C83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9A1E11" w:rsidRPr="00207943" w14:paraId="4986DE93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7F12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B60B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C266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AAD4D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7528A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63BB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D07A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6C677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9DAB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8C2D" w14:textId="3AA88B00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7922" w14:textId="6749B200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9A1E11" w:rsidRPr="00207943" w14:paraId="6B5F6302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E110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0F4F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2424" w14:textId="6B314E7F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235C5" w14:textId="5D9D60E3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5A55A" w14:textId="799ABCF4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53EEC" w14:textId="404FCA56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9350" w14:textId="50121C15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4B05" w14:textId="61CC3F79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A21B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D4DB" w14:textId="0D023968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29086" w14:textId="0C7C53D2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9A1E11" w:rsidRPr="00207943" w14:paraId="47E5F215" w14:textId="77777777" w:rsidTr="009A1E11">
        <w:trPr>
          <w:trHeight w:val="12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A9F4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C570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F44AF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D619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65D4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373D2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F183A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15A37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AE3F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7E8D" w14:textId="0BEC4158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D4FE" w14:textId="14C44F4B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9A1E11" w:rsidRPr="00207943" w14:paraId="2B41B0E0" w14:textId="77777777" w:rsidTr="009A1E11">
        <w:trPr>
          <w:trHeight w:val="129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6645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0DFB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1067" w14:textId="4730F19F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7929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1E6D" w14:textId="3BB23A74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lastRenderedPageBreak/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D21BA" w14:textId="3F7937E0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A627" w14:textId="28616E02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9E7E1" w14:textId="3CC61034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1880A" w14:textId="15686DB0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D7A6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EA6D" w14:textId="25BF0985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1962" w14:textId="35D31A46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9A1E11" w:rsidRPr="00207943" w14:paraId="2B07D199" w14:textId="77777777" w:rsidTr="009A1E11">
        <w:trPr>
          <w:trHeight w:val="131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7235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04D8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07EAD" w14:textId="77777777" w:rsidR="009A1E11" w:rsidRPr="007B792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89321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1427D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085A9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6C7A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541E" w14:textId="77777777" w:rsidR="009A1E11" w:rsidRPr="007B7929" w:rsidRDefault="009A1E11" w:rsidP="009A1E1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EDE5" w14:textId="77777777" w:rsidR="009A1E11" w:rsidRPr="007B792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52B7" w14:textId="6D64629D" w:rsidR="009A1E11" w:rsidRPr="007B7929" w:rsidRDefault="009A1E11" w:rsidP="009A1E11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21F4E" w14:textId="00200377" w:rsidR="009A1E11" w:rsidRPr="007B7929" w:rsidRDefault="009A1E11" w:rsidP="009A1E11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9A1E11" w:rsidRPr="00207943" w14:paraId="3CEF37BE" w14:textId="77777777" w:rsidTr="009A1E11">
        <w:trPr>
          <w:trHeight w:val="42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1CF5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BF64" w14:textId="2BCD89FE" w:rsidR="009A1E11" w:rsidRPr="009B0709" w:rsidRDefault="009A1E11" w:rsidP="009A1E11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 Задача 3 «Обеспечение поддержки отдельных категорий семей с детьми» подпрограммы 2</w:t>
            </w:r>
          </w:p>
        </w:tc>
      </w:tr>
      <w:tr w:rsidR="009A1E11" w:rsidRPr="00207943" w14:paraId="0D594DDE" w14:textId="77777777" w:rsidTr="009A1E11">
        <w:trPr>
          <w:trHeight w:val="12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A5AC0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852B7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FD96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4BCA" w14:textId="7E3EFC59" w:rsidR="009A1E11" w:rsidRPr="009B0709" w:rsidRDefault="00ED3B1D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27E97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4A82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4D66" w14:textId="6C60CA20" w:rsidR="009A1E11" w:rsidRPr="009B0709" w:rsidRDefault="00ED3B1D" w:rsidP="009A1E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7F24F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A799A4" w14:textId="3B4D6CB8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B070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B070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Администрация ЗАТО Северск, МКУ «Ресурс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B070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B0709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DF35C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CE8A" w14:textId="77777777" w:rsidR="009A1E11" w:rsidRPr="009B0709" w:rsidRDefault="009A1E11" w:rsidP="009A1E11">
            <w:pPr>
              <w:jc w:val="center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</w:tr>
      <w:tr w:rsidR="009A1E11" w:rsidRPr="00207943" w14:paraId="110E48B9" w14:textId="77777777" w:rsidTr="009A1E11">
        <w:trPr>
          <w:trHeight w:val="83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CE6EF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43BE3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3DDE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55A5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9FA4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246D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D5F3C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B6189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964FE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1BCB" w14:textId="77777777" w:rsidR="009A1E11" w:rsidRPr="009B0709" w:rsidRDefault="009A1E11" w:rsidP="009A1E11">
            <w:pPr>
              <w:rPr>
                <w:spacing w:val="-6"/>
                <w:sz w:val="24"/>
                <w:szCs w:val="24"/>
              </w:rPr>
            </w:pPr>
            <w:r w:rsidRPr="009B0709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9B07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B2B70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9A1E11" w:rsidRPr="00207943" w14:paraId="2D8E3159" w14:textId="77777777" w:rsidTr="009A1E11">
        <w:trPr>
          <w:trHeight w:val="830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9D4C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6060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0EC7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8C235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43E6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7D76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5E678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51D3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E963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85DB8" w14:textId="77777777" w:rsidR="009A1E11" w:rsidRPr="009B0709" w:rsidRDefault="009A1E11" w:rsidP="009A1E11">
            <w:pPr>
              <w:rPr>
                <w:spacing w:val="-6"/>
                <w:sz w:val="24"/>
                <w:szCs w:val="24"/>
              </w:rPr>
            </w:pPr>
            <w:r w:rsidRPr="009B0709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9B07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4544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9A1E11" w:rsidRPr="00207943" w14:paraId="0B01BEC4" w14:textId="77777777" w:rsidTr="009A1E11">
        <w:trPr>
          <w:trHeight w:val="36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682B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0D64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9203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97160" w14:textId="56FE638D" w:rsidR="009A1E11" w:rsidRPr="009B0709" w:rsidRDefault="00ED3B1D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6C7B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8738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D55B2" w14:textId="250B4C9B" w:rsidR="009A1E11" w:rsidRPr="009B0709" w:rsidRDefault="00ED3B1D" w:rsidP="009A1E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6C25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C984" w14:textId="23C9FFD5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Администрация ЗАТО Северск, МКУ «Ресурсный центр»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1B361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B75C3" w14:textId="77777777" w:rsidR="009A1E11" w:rsidRPr="009B0709" w:rsidRDefault="009A1E11" w:rsidP="009A1E11">
            <w:pPr>
              <w:jc w:val="center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</w:tr>
      <w:tr w:rsidR="009A1E11" w:rsidRPr="00207943" w14:paraId="7528F2C3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21AB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8D5D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065E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3F55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B6B08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5F2DC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2E3ED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EB444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853E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2A072" w14:textId="77777777" w:rsidR="009A1E11" w:rsidRPr="009B0709" w:rsidRDefault="009A1E11" w:rsidP="009A1E11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r w:rsidRPr="009B0709">
              <w:rPr>
                <w:spacing w:val="-8"/>
                <w:sz w:val="24"/>
                <w:szCs w:val="24"/>
              </w:rPr>
              <w:t>компен-сацию</w:t>
            </w:r>
            <w:proofErr w:type="spellEnd"/>
            <w:r w:rsidRPr="009B0709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2183F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9A1E11" w:rsidRPr="00207943" w14:paraId="0596BFD0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26CA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E848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DBDEA" w14:textId="77777777" w:rsidR="009A1E11" w:rsidRPr="009B0709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96D8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B855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62E1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2EF4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F89E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A528" w14:textId="77777777" w:rsidR="009A1E11" w:rsidRPr="009B0709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FCE9D" w14:textId="77777777" w:rsidR="009A1E11" w:rsidRPr="009B0709" w:rsidRDefault="009A1E11" w:rsidP="009A1E11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r w:rsidRPr="009B0709">
              <w:rPr>
                <w:spacing w:val="-8"/>
                <w:sz w:val="24"/>
                <w:szCs w:val="24"/>
              </w:rPr>
              <w:t>компен-сацию</w:t>
            </w:r>
            <w:proofErr w:type="spellEnd"/>
            <w:r w:rsidRPr="009B0709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4A21" w14:textId="77777777" w:rsidR="009A1E11" w:rsidRPr="009B0709" w:rsidRDefault="009A1E11" w:rsidP="009A1E11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9A1E11" w:rsidRPr="00207943" w14:paraId="2A9CC644" w14:textId="77777777" w:rsidTr="009A1E11">
        <w:trPr>
          <w:trHeight w:val="315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06D06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775E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121D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EA884" w14:textId="026DA961" w:rsidR="009A1E11" w:rsidRPr="0013689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380 863,78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3C2D2" w14:textId="7135F949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5B73A" w14:textId="017CD54E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82 060,08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2E3BE" w14:textId="5248C25D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298 803,70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C849" w14:textId="7DAFD717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97AD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84C3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2088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4A0E5FB4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F5C5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62F4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030E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E16D0" w14:textId="47ECDA10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78 082,47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E0486" w14:textId="2E494CF9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7626" w14:textId="13566FE7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781A" w14:textId="516A6521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63 924,74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77A7" w14:textId="6AA00E83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2553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AAF6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F4F9E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7E71A6BF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473F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C00FA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E1611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15A33" w14:textId="1D85EB1E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82 337,23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E4711" w14:textId="5FFA9B14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50A3" w14:textId="52C7BC9D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418E" w14:textId="16831C34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69 051,18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A8ADF" w14:textId="5C75806F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863F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0F4D4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4FF7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0DC5A389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DC6E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3494B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F9A36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BECE6" w14:textId="30794053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101 625,14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00E1" w14:textId="03675818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AA2F7" w14:textId="7A4A5082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27 794,00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8E6F" w14:textId="56CBECC8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73 831,14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714B6" w14:textId="1B1B9C5B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6289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E222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0D50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49854F4A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80C7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5378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B0221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762B" w14:textId="6DA8D869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118 818,94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22B7" w14:textId="1ED2CACE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FB12E" w14:textId="7EE46890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CFE5D" w14:textId="71910390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91 996,64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708A9" w14:textId="0D95B154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EAD4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479AB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7DDD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43F51C6F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B914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FD06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90F7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4000" w14:textId="7455DE72" w:rsidR="009A1E11" w:rsidRPr="0013689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2BF9" w14:textId="4B75C314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BF7B" w14:textId="76A3F6EB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AB39" w14:textId="6033C545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E85DF" w14:textId="222B77ED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7F86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30469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CE39F" w14:textId="77777777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1E11" w:rsidRPr="00207943" w14:paraId="05BAB591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AC44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863E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D4AF" w14:textId="52286A22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2772" w14:textId="78A4872D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23380" w14:textId="5AE2BF82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EB5B3" w14:textId="47D9C94D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D8C10" w14:textId="090C581B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1B5B" w14:textId="399CC213" w:rsidR="009A1E11" w:rsidRPr="0013689C" w:rsidRDefault="009A1E11" w:rsidP="009A1E11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27DC" w14:textId="77777777" w:rsidR="009A1E11" w:rsidRPr="0013689C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EE66F" w14:textId="4C4AE5C9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FD0D" w14:textId="705E3D7D" w:rsidR="009A1E11" w:rsidRPr="0013689C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2D50B337" w14:textId="77777777" w:rsidR="00410EAA" w:rsidRPr="00207943" w:rsidRDefault="00410EAA" w:rsidP="00AB137B">
      <w:pPr>
        <w:rPr>
          <w:sz w:val="24"/>
          <w:highlight w:val="yellow"/>
        </w:rPr>
      </w:pPr>
    </w:p>
    <w:p w14:paraId="0BF821E5" w14:textId="77777777" w:rsidR="0091159A" w:rsidRPr="00207943" w:rsidRDefault="0091159A" w:rsidP="00AB137B">
      <w:pPr>
        <w:rPr>
          <w:sz w:val="24"/>
          <w:highlight w:val="yellow"/>
        </w:rPr>
        <w:sectPr w:rsidR="0091159A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49390AA9" w14:textId="77777777" w:rsidR="000B23B8" w:rsidRPr="00AB27E1" w:rsidRDefault="00B00F40" w:rsidP="000B23B8">
      <w:pPr>
        <w:ind w:left="10773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lastRenderedPageBreak/>
        <w:t>Приложение 12</w:t>
      </w:r>
    </w:p>
    <w:p w14:paraId="2C5ABF46" w14:textId="77777777" w:rsidR="000B23B8" w:rsidRPr="00AB27E1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068BE04" w14:textId="77777777" w:rsidR="000B23B8" w:rsidRPr="00AB27E1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64453312" w14:textId="77777777" w:rsidR="00BC063E" w:rsidRPr="0055300D" w:rsidRDefault="00BC063E" w:rsidP="00BC063E">
      <w:pPr>
        <w:ind w:left="11340" w:right="-483" w:hanging="567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15.02.2024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514-па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4DC51B3F" w14:textId="77777777" w:rsidR="00BC063E" w:rsidRDefault="00BC063E" w:rsidP="00BC063E">
      <w:pPr>
        <w:rPr>
          <w:sz w:val="24"/>
          <w:highlight w:val="yellow"/>
        </w:rPr>
      </w:pPr>
    </w:p>
    <w:p w14:paraId="01857117" w14:textId="77777777" w:rsidR="001923C6" w:rsidRPr="00AB27E1" w:rsidRDefault="001923C6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Приложение 3</w:t>
      </w:r>
    </w:p>
    <w:p w14:paraId="7750347A" w14:textId="77777777" w:rsidR="001923C6" w:rsidRPr="00AB27E1" w:rsidRDefault="001923C6" w:rsidP="001021DF">
      <w:pPr>
        <w:tabs>
          <w:tab w:val="left" w:pos="11057"/>
        </w:tabs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5AFA2435" w14:textId="1756ED5A" w:rsidR="001923C6" w:rsidRPr="00AB27E1" w:rsidRDefault="00CF42E0" w:rsidP="007B5E56">
      <w:pPr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«</w:t>
      </w:r>
      <w:r w:rsidR="001923C6" w:rsidRPr="00AB27E1">
        <w:rPr>
          <w:rFonts w:ascii="Times New Roman" w:hAnsi="Times New Roman"/>
          <w:sz w:val="24"/>
          <w:szCs w:val="24"/>
        </w:rPr>
        <w:t xml:space="preserve">Молодежная политика </w:t>
      </w:r>
    </w:p>
    <w:p w14:paraId="494BDC3F" w14:textId="2BB05A7C" w:rsidR="005A52B9" w:rsidRPr="00AB27E1" w:rsidRDefault="00DC112C" w:rsidP="00ED3223">
      <w:pPr>
        <w:tabs>
          <w:tab w:val="left" w:pos="11057"/>
        </w:tabs>
        <w:ind w:left="10206" w:firstLine="10"/>
        <w:jc w:val="center"/>
        <w:rPr>
          <w:rFonts w:ascii="Times New Roman" w:hAnsi="Times New Roman"/>
          <w:spacing w:val="-2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        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в ЗАТО Северск</w:t>
      </w:r>
      <w:r w:rsidR="00CF42E0" w:rsidRPr="00AB27E1">
        <w:rPr>
          <w:rFonts w:ascii="Times New Roman" w:hAnsi="Times New Roman"/>
          <w:spacing w:val="-2"/>
          <w:sz w:val="24"/>
          <w:szCs w:val="24"/>
        </w:rPr>
        <w:t>»</w:t>
      </w:r>
      <w:r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на 2021</w:t>
      </w:r>
      <w:r w:rsidR="003945D3"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-</w:t>
      </w:r>
      <w:r w:rsidR="003945D3"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2024 годы</w:t>
      </w:r>
    </w:p>
    <w:p w14:paraId="7E4D324D" w14:textId="77777777" w:rsidR="00ED3223" w:rsidRPr="00207943" w:rsidRDefault="00ED3223" w:rsidP="00ED3223">
      <w:pPr>
        <w:rPr>
          <w:sz w:val="24"/>
          <w:highlight w:val="yellow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2"/>
      </w:tblGrid>
      <w:tr w:rsidR="00ED3223" w:rsidRPr="00207943" w14:paraId="59DA798A" w14:textId="77777777" w:rsidTr="00C7700D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8FB6DF" w14:textId="47D9688D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ОБЩАЯ ПОТРЕБНОСТЬ</w:t>
            </w:r>
            <w:r w:rsidRPr="00AB27E1">
              <w:rPr>
                <w:rFonts w:ascii="Times New Roman" w:hAnsi="Times New Roman"/>
                <w:sz w:val="24"/>
                <w:szCs w:val="24"/>
              </w:rPr>
              <w:br/>
              <w:t xml:space="preserve"> в ресурсном обеспечении реализации муниципальной программы </w:t>
            </w:r>
            <w:r w:rsidR="00CF42E0" w:rsidRPr="00AB27E1">
              <w:rPr>
                <w:rFonts w:ascii="Times New Roman" w:hAnsi="Times New Roman"/>
                <w:sz w:val="24"/>
                <w:szCs w:val="24"/>
              </w:rPr>
              <w:t>«</w:t>
            </w:r>
            <w:r w:rsidRPr="00AB27E1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AB27E1">
              <w:rPr>
                <w:rFonts w:ascii="Times New Roman" w:hAnsi="Times New Roman"/>
                <w:sz w:val="24"/>
                <w:szCs w:val="24"/>
              </w:rPr>
              <w:t>»</w:t>
            </w:r>
            <w:r w:rsidRPr="00AB27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0E676F71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включая прогнозную оценку расходов</w:t>
            </w:r>
          </w:p>
          <w:p w14:paraId="312B0137" w14:textId="77777777" w:rsidR="00ED3223" w:rsidRPr="00207943" w:rsidRDefault="00ED3223" w:rsidP="00C7700D">
            <w:pPr>
              <w:jc w:val="center"/>
              <w:rPr>
                <w:rFonts w:ascii="Times New Roman" w:hAnsi="Times New Roman"/>
                <w:sz w:val="6"/>
                <w:szCs w:val="6"/>
                <w:highlight w:val="yellow"/>
              </w:rPr>
            </w:pPr>
          </w:p>
        </w:tc>
      </w:tr>
    </w:tbl>
    <w:p w14:paraId="2D7585D1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p w14:paraId="109B5EDF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tbl>
      <w:tblPr>
        <w:tblW w:w="5042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2262"/>
        <w:gridCol w:w="718"/>
        <w:gridCol w:w="1259"/>
        <w:gridCol w:w="1095"/>
        <w:gridCol w:w="1208"/>
        <w:gridCol w:w="1127"/>
        <w:gridCol w:w="1118"/>
        <w:gridCol w:w="1920"/>
        <w:gridCol w:w="2296"/>
        <w:gridCol w:w="981"/>
      </w:tblGrid>
      <w:tr w:rsidR="00ED3223" w:rsidRPr="00207943" w14:paraId="3473725B" w14:textId="77777777" w:rsidTr="00DC112C">
        <w:trPr>
          <w:trHeight w:val="315"/>
          <w:tblHeader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3507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832C64" w14:textId="52728813" w:rsidR="00ED3223" w:rsidRPr="00AB27E1" w:rsidRDefault="00E24A54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A54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4ACA87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485A7C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1EC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DDF9C2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1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612A" w14:textId="6B15C382" w:rsidR="00ED3223" w:rsidRPr="00AB27E1" w:rsidRDefault="00E24A54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A54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D3223" w:rsidRPr="00207943" w14:paraId="48CDED97" w14:textId="77777777" w:rsidTr="00ED3223">
        <w:trPr>
          <w:trHeight w:val="315"/>
          <w:tblHeader/>
        </w:trPr>
        <w:tc>
          <w:tcPr>
            <w:tcW w:w="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EEB1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C9C6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AA16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032F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D8D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FCE34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84C4" w14:textId="77777777" w:rsidR="00ED3223" w:rsidRPr="00AB27E1" w:rsidRDefault="00ED3223" w:rsidP="00C7700D">
            <w:pPr>
              <w:ind w:righ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5847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источ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-ников</w:t>
            </w:r>
          </w:p>
        </w:tc>
        <w:tc>
          <w:tcPr>
            <w:tcW w:w="6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660D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2B46C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79CF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1F208935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tbl>
      <w:tblPr>
        <w:tblW w:w="50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"/>
        <w:gridCol w:w="2310"/>
        <w:gridCol w:w="740"/>
        <w:gridCol w:w="1243"/>
        <w:gridCol w:w="1084"/>
        <w:gridCol w:w="1196"/>
        <w:gridCol w:w="1137"/>
        <w:gridCol w:w="1137"/>
        <w:gridCol w:w="1904"/>
        <w:gridCol w:w="2310"/>
        <w:gridCol w:w="972"/>
      </w:tblGrid>
      <w:tr w:rsidR="00ED3223" w:rsidRPr="00207943" w14:paraId="1BDC2D71" w14:textId="77777777" w:rsidTr="0004364C">
        <w:trPr>
          <w:trHeight w:val="315"/>
          <w:tblHeader/>
        </w:trPr>
        <w:tc>
          <w:tcPr>
            <w:tcW w:w="224" w:type="pct"/>
            <w:shd w:val="clear" w:color="auto" w:fill="auto"/>
            <w:vAlign w:val="center"/>
          </w:tcPr>
          <w:p w14:paraId="3E3C777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30BF04F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shd w:val="clear" w:color="auto" w:fill="auto"/>
            <w:vAlign w:val="center"/>
          </w:tcPr>
          <w:p w14:paraId="2B2D51B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04A3B95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80AD1E5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7" w:type="pct"/>
            <w:shd w:val="clear" w:color="auto" w:fill="auto"/>
            <w:vAlign w:val="center"/>
          </w:tcPr>
          <w:p w14:paraId="7222FF00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439DA7C6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123A2BA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8" w:type="pct"/>
            <w:shd w:val="clear" w:color="auto" w:fill="auto"/>
            <w:vAlign w:val="center"/>
          </w:tcPr>
          <w:p w14:paraId="5CAA5008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0CCD27F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1" w:type="pct"/>
            <w:shd w:val="clear" w:color="auto" w:fill="auto"/>
            <w:vAlign w:val="center"/>
          </w:tcPr>
          <w:p w14:paraId="3583C9A9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D3223" w:rsidRPr="00207943" w14:paraId="5BF7D0FB" w14:textId="77777777" w:rsidTr="00DE4AA8">
        <w:trPr>
          <w:trHeight w:val="384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68C801BE" w14:textId="3319E2EA" w:rsidR="00ED3223" w:rsidRPr="00771DA1" w:rsidRDefault="00ED3223" w:rsidP="00C7700D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«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»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ED3223" w:rsidRPr="00207943" w14:paraId="2451CC8B" w14:textId="77777777" w:rsidTr="00DE4AA8">
        <w:trPr>
          <w:trHeight w:val="246"/>
        </w:trPr>
        <w:tc>
          <w:tcPr>
            <w:tcW w:w="224" w:type="pct"/>
            <w:shd w:val="clear" w:color="auto" w:fill="auto"/>
            <w:hideMark/>
          </w:tcPr>
          <w:p w14:paraId="4D1909CB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54999E11" w14:textId="7CFE83ED" w:rsidR="00ED3223" w:rsidRPr="00771DA1" w:rsidRDefault="00ED3223" w:rsidP="00C7700D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«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»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AB27E1" w:rsidRPr="00207943" w14:paraId="563778EE" w14:textId="77777777" w:rsidTr="004F3338">
        <w:trPr>
          <w:trHeight w:val="1091"/>
        </w:trPr>
        <w:tc>
          <w:tcPr>
            <w:tcW w:w="224" w:type="pct"/>
            <w:vMerge w:val="restart"/>
            <w:shd w:val="clear" w:color="auto" w:fill="auto"/>
            <w:hideMark/>
          </w:tcPr>
          <w:p w14:paraId="7120A638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0C959541" w14:textId="7D178F26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ВЦП  «Реализация молодежной политики ЗАТО </w:t>
            </w:r>
            <w:r w:rsidRPr="00771DA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Северск» </w:t>
            </w:r>
            <w:r w:rsidRPr="00771DA1">
              <w:rPr>
                <w:rFonts w:ascii="Times New Roman" w:hAnsi="Times New Roman"/>
                <w:sz w:val="24"/>
                <w:szCs w:val="24"/>
              </w:rPr>
              <w:br/>
              <w:t>(до 31.12.2023)</w:t>
            </w:r>
          </w:p>
        </w:tc>
        <w:tc>
          <w:tcPr>
            <w:tcW w:w="252" w:type="pct"/>
            <w:shd w:val="clear" w:color="auto" w:fill="auto"/>
            <w:hideMark/>
          </w:tcPr>
          <w:p w14:paraId="618B8919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5D8C" w14:textId="2F80E4EA" w:rsidR="00AB27E1" w:rsidRPr="00771DA1" w:rsidRDefault="00AB27E1" w:rsidP="00AB27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1 170,10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990E" w14:textId="29AA3311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875B8" w14:textId="1F2D3C83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E032" w14:textId="6AF96FC5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1 170,10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BB86" w14:textId="3F5DDCD4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15FE9F6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771DA1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786" w:type="pct"/>
            <w:shd w:val="clear" w:color="auto" w:fill="auto"/>
            <w:hideMark/>
          </w:tcPr>
          <w:p w14:paraId="779F3384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1885527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F3B47" w:rsidRPr="00207943" w14:paraId="329D7DD7" w14:textId="77777777" w:rsidTr="0004364C">
        <w:trPr>
          <w:cantSplit/>
          <w:trHeight w:val="2508"/>
        </w:trPr>
        <w:tc>
          <w:tcPr>
            <w:tcW w:w="224" w:type="pct"/>
            <w:vMerge/>
            <w:vAlign w:val="center"/>
            <w:hideMark/>
          </w:tcPr>
          <w:p w14:paraId="29273268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C5817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705A414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6E745CEB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361,00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011D926B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686CDD6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C938912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361,00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2FE6649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4A6C3D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CB37687" w14:textId="5FBD68E0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6BD70310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708DC48B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5EF172DA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FCFF58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80C12B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2235DC8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759104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ED2AF09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391E966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FB3D51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102572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1D73D4E" w14:textId="77777777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95798CD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CF3B47" w:rsidRPr="00207943" w14:paraId="163BC9B2" w14:textId="77777777" w:rsidTr="0004364C">
        <w:trPr>
          <w:trHeight w:val="2160"/>
        </w:trPr>
        <w:tc>
          <w:tcPr>
            <w:tcW w:w="224" w:type="pct"/>
            <w:vMerge/>
            <w:vAlign w:val="center"/>
            <w:hideMark/>
          </w:tcPr>
          <w:p w14:paraId="09B9F1B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7A1467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F6D8BFD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8A010D8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400,10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FB3278E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07013A72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52BE24F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400,10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F95C1B3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F34B110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79A621" w14:textId="38A1AF44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CE70873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3B19C0F6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0EB561B2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71ADB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721832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BB1EBFA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3B6AA1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A901A4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BB0A1A9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23682E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048755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CB5962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230F452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CF3B47" w:rsidRPr="00207943" w14:paraId="059F8D77" w14:textId="77777777" w:rsidTr="0004364C">
        <w:trPr>
          <w:trHeight w:val="2225"/>
        </w:trPr>
        <w:tc>
          <w:tcPr>
            <w:tcW w:w="224" w:type="pct"/>
            <w:vMerge/>
            <w:vAlign w:val="center"/>
            <w:hideMark/>
          </w:tcPr>
          <w:p w14:paraId="660C68A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518570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1CF07B4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E67304C" w14:textId="701C86D4" w:rsidR="00CF3B47" w:rsidRPr="00771DA1" w:rsidRDefault="00AB27E1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409</w:t>
            </w:r>
            <w:r w:rsidR="00CF3B47" w:rsidRPr="00771DA1">
              <w:rPr>
                <w:sz w:val="24"/>
                <w:szCs w:val="24"/>
              </w:rPr>
              <w:t>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67B4BE61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1BF88939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8B51E75" w14:textId="6D9F699A" w:rsidR="00CF3B47" w:rsidRPr="00771DA1" w:rsidRDefault="00AB27E1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409</w:t>
            </w:r>
            <w:r w:rsidR="00CF3B47" w:rsidRPr="00771DA1">
              <w:rPr>
                <w:sz w:val="24"/>
                <w:szCs w:val="24"/>
              </w:rPr>
              <w:t>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75E44AC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67D4FF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0720D54" w14:textId="54676446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2760B63" w14:textId="55134E76" w:rsidR="00CF3B47" w:rsidRPr="00771DA1" w:rsidRDefault="00AB27E1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2433397C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5502C00F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8EE84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67147A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2D7A2E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159200D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D3802E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8D4A2A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0718E4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F6B316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E53E5F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3A9CD3C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AB27E1" w:rsidRPr="00207943" w14:paraId="24301E32" w14:textId="77777777" w:rsidTr="00DE4AA8">
        <w:trPr>
          <w:trHeight w:val="240"/>
        </w:trPr>
        <w:tc>
          <w:tcPr>
            <w:tcW w:w="5000" w:type="pct"/>
            <w:gridSpan w:val="11"/>
            <w:vAlign w:val="center"/>
          </w:tcPr>
          <w:p w14:paraId="5579293E" w14:textId="477B63B4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Задача 1 «Реализация молодежной политики ЗАТО Северск» подпрограммы 1</w:t>
            </w:r>
          </w:p>
        </w:tc>
      </w:tr>
      <w:tr w:rsidR="00AB27E1" w:rsidRPr="00207943" w14:paraId="3A85642E" w14:textId="77777777" w:rsidTr="0004364C">
        <w:trPr>
          <w:trHeight w:val="240"/>
        </w:trPr>
        <w:tc>
          <w:tcPr>
            <w:tcW w:w="224" w:type="pct"/>
            <w:vMerge w:val="restart"/>
          </w:tcPr>
          <w:p w14:paraId="16C48B17" w14:textId="6F831041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86" w:type="pct"/>
            <w:vMerge w:val="restart"/>
          </w:tcPr>
          <w:p w14:paraId="0D18A7C2" w14:textId="7025308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771DA1" w:rsidRPr="00771DA1">
              <w:rPr>
                <w:rFonts w:ascii="Times New Roman" w:hAnsi="Times New Roman"/>
                <w:sz w:val="24"/>
                <w:szCs w:val="24"/>
              </w:rPr>
              <w:t>«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771DA1" w:rsidRPr="00771DA1">
              <w:rPr>
                <w:rFonts w:ascii="Times New Roman" w:hAnsi="Times New Roman"/>
                <w:sz w:val="24"/>
                <w:szCs w:val="24"/>
              </w:rPr>
              <w:t>»</w:t>
            </w:r>
            <w:r w:rsidR="00771DA1" w:rsidRPr="00771DA1">
              <w:rPr>
                <w:rFonts w:ascii="Times New Roman" w:hAnsi="Times New Roman"/>
                <w:sz w:val="24"/>
                <w:szCs w:val="24"/>
              </w:rPr>
              <w:br/>
            </w:r>
            <w:r w:rsidRPr="00771DA1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86C03" w14:textId="18B87189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5AD9" w14:textId="76E85967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1 255,00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13AB" w14:textId="4ABAACF1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62FC" w14:textId="7689825F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2B8C" w14:textId="145B7B23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1 255,00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A7713" w14:textId="148FB4AD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7EB6C5E0" w14:textId="6A1BCD51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786" w:type="pct"/>
            <w:shd w:val="clear" w:color="auto" w:fill="auto"/>
          </w:tcPr>
          <w:p w14:paraId="44D2287F" w14:textId="70500E46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4D686F5F" w14:textId="4A4085EB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27E1" w:rsidRPr="00207943" w14:paraId="4A9ADCD6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F47F3F9" w14:textId="68C88429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6678322" w14:textId="60EB6BE9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4C1E6394" w14:textId="6475E50F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EEF65" w14:textId="285D31F8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1 255,00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2CC3C" w14:textId="1A52C998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EBC5" w14:textId="750C7F2B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EB377" w14:textId="7B77823D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1 255,00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C055" w14:textId="32CC5479" w:rsidR="00AB27E1" w:rsidRPr="00771DA1" w:rsidRDefault="00AB27E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20A707E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58A761A" w14:textId="438B01F1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6BE1A599" w14:textId="79A13EB0" w:rsidR="00AB27E1" w:rsidRPr="00771DA1" w:rsidRDefault="00AB27E1" w:rsidP="00AB27E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</w:tr>
      <w:tr w:rsidR="00AB27E1" w:rsidRPr="00207943" w14:paraId="426D6CD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371918C2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8D7AE5B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548B7C4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CAD2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B459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C746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9589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58B9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95094A4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3630C7A" w14:textId="27BF58A9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E2874D" w14:textId="0E00738B" w:rsidR="00AB27E1" w:rsidRPr="00771DA1" w:rsidRDefault="00AB27E1" w:rsidP="00AB27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1966AF" w:rsidRPr="00207943" w14:paraId="1793540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515B88E1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F9EF395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4FF37EC8" w14:textId="3F93C1B2" w:rsidR="00771DA1" w:rsidRPr="00771DA1" w:rsidRDefault="00771DA1" w:rsidP="00771D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AED3" w14:textId="7666B53D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6AB44" w14:textId="5D43E31D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4F01" w14:textId="106CB66A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4CA82" w14:textId="359EC30C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9B58" w14:textId="26AD623A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A1948B3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06CAAE" w14:textId="46D649C0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4A9A2BE9" w14:textId="34116819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1966AF" w:rsidRPr="00207943" w14:paraId="6DC40225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327274F4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BFD9273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9E82F7F" w14:textId="77777777" w:rsidR="00771DA1" w:rsidRPr="00771DA1" w:rsidRDefault="00771DA1" w:rsidP="00771D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26BA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96B1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FE6F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C52A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91C2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B078D7B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BCB5E89" w14:textId="6DA0164A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F65FC0" w14:textId="3D38F02B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1966AF" w:rsidRPr="00207943" w14:paraId="244DBE18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1A4A1232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6A8C53C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33A343B3" w14:textId="75F9B423" w:rsidR="00771DA1" w:rsidRPr="00771DA1" w:rsidRDefault="00771DA1" w:rsidP="00771D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8E6A6" w14:textId="53B4B34C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1FC1" w14:textId="564F4652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02AD3" w14:textId="3A499E37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78FDB" w14:textId="3547896F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AF08" w14:textId="14703EEB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585A418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2F4EC8E" w14:textId="25D8245E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6923FA7F" w14:textId="31B349B2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966AF" w:rsidRPr="00207943" w14:paraId="6E4A3863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419B0DF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A342B7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4A4328F1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83D0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895E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CDF1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5485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2E1C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1F6C010" w14:textId="77777777" w:rsidR="00771DA1" w:rsidRPr="00771DA1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46284C3" w14:textId="77777777" w:rsidR="00771DA1" w:rsidRDefault="00771DA1" w:rsidP="00771DA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  <w:p w14:paraId="02330221" w14:textId="6FF7E6EA" w:rsidR="00B3488C" w:rsidRPr="00771DA1" w:rsidRDefault="00B3488C" w:rsidP="00771D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79E55712" w14:textId="625641E7" w:rsidR="00771DA1" w:rsidRPr="00771DA1" w:rsidRDefault="00771DA1" w:rsidP="00771D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771DA1" w:rsidRPr="00207943" w14:paraId="1C3AFC83" w14:textId="77777777" w:rsidTr="00DE4AA8">
        <w:trPr>
          <w:trHeight w:val="275"/>
        </w:trPr>
        <w:tc>
          <w:tcPr>
            <w:tcW w:w="224" w:type="pct"/>
            <w:shd w:val="clear" w:color="auto" w:fill="auto"/>
            <w:hideMark/>
          </w:tcPr>
          <w:p w14:paraId="0EF1B23A" w14:textId="77777777" w:rsidR="00771DA1" w:rsidRPr="00B3488C" w:rsidRDefault="00771DA1" w:rsidP="00771D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694F2493" w14:textId="5ED7F0A3" w:rsidR="00771DA1" w:rsidRPr="00B3488C" w:rsidRDefault="00771DA1" w:rsidP="00771DA1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13448A" w:rsidRPr="00207943" w14:paraId="05DC859A" w14:textId="77777777" w:rsidTr="0004364C">
        <w:trPr>
          <w:trHeight w:val="234"/>
        </w:trPr>
        <w:tc>
          <w:tcPr>
            <w:tcW w:w="224" w:type="pct"/>
            <w:vMerge w:val="restart"/>
            <w:shd w:val="clear" w:color="auto" w:fill="auto"/>
            <w:hideMark/>
          </w:tcPr>
          <w:p w14:paraId="1DF5F0A7" w14:textId="77777777" w:rsidR="0013448A" w:rsidRPr="00B3488C" w:rsidRDefault="0013448A" w:rsidP="001344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F1DFFF2" w14:textId="77777777" w:rsidR="0013448A" w:rsidRPr="00B3488C" w:rsidRDefault="0013448A" w:rsidP="0013448A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т.ч.: </w:t>
            </w:r>
          </w:p>
        </w:tc>
        <w:tc>
          <w:tcPr>
            <w:tcW w:w="252" w:type="pct"/>
            <w:shd w:val="clear" w:color="auto" w:fill="auto"/>
            <w:hideMark/>
          </w:tcPr>
          <w:p w14:paraId="3CF0D97B" w14:textId="77777777" w:rsidR="0013448A" w:rsidRPr="00B3488C" w:rsidRDefault="0013448A" w:rsidP="001344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4132E" w14:textId="1044DBC2" w:rsidR="0013448A" w:rsidRPr="0013448A" w:rsidRDefault="0013448A" w:rsidP="001344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448A">
              <w:rPr>
                <w:sz w:val="24"/>
                <w:szCs w:val="24"/>
              </w:rPr>
              <w:t>13 694,19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0C133" w14:textId="3077227E" w:rsidR="0013448A" w:rsidRPr="0013448A" w:rsidRDefault="0013448A" w:rsidP="0013448A">
            <w:pPr>
              <w:jc w:val="right"/>
              <w:rPr>
                <w:sz w:val="24"/>
                <w:szCs w:val="24"/>
              </w:rPr>
            </w:pPr>
            <w:r w:rsidRPr="0013448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0942D" w14:textId="06A74C89" w:rsidR="0013448A" w:rsidRPr="0013448A" w:rsidRDefault="0013448A" w:rsidP="0013448A">
            <w:pPr>
              <w:jc w:val="right"/>
              <w:rPr>
                <w:sz w:val="24"/>
                <w:szCs w:val="24"/>
              </w:rPr>
            </w:pPr>
            <w:r w:rsidRPr="0013448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1433C" w14:textId="568F2FFA" w:rsidR="0013448A" w:rsidRPr="0013448A" w:rsidRDefault="0013448A" w:rsidP="0013448A">
            <w:pPr>
              <w:jc w:val="right"/>
              <w:rPr>
                <w:sz w:val="24"/>
                <w:szCs w:val="24"/>
              </w:rPr>
            </w:pPr>
            <w:r w:rsidRPr="0013448A">
              <w:rPr>
                <w:sz w:val="24"/>
                <w:szCs w:val="24"/>
              </w:rPr>
              <w:t>9 663,94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3A2C" w14:textId="357F8D1F" w:rsidR="0013448A" w:rsidRPr="0013448A" w:rsidRDefault="0013448A" w:rsidP="0013448A">
            <w:pPr>
              <w:jc w:val="right"/>
              <w:rPr>
                <w:sz w:val="24"/>
                <w:szCs w:val="24"/>
              </w:rPr>
            </w:pPr>
            <w:r w:rsidRPr="0013448A">
              <w:rPr>
                <w:sz w:val="24"/>
                <w:szCs w:val="24"/>
              </w:rPr>
              <w:t>4 030,25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D5DA0F9" w14:textId="77777777" w:rsidR="0013448A" w:rsidRPr="00B3488C" w:rsidRDefault="0013448A" w:rsidP="0013448A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3488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3488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2BF53505" w14:textId="77777777" w:rsidR="0013448A" w:rsidRPr="00B3488C" w:rsidRDefault="0013448A" w:rsidP="001344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78FFBC02" w14:textId="77777777" w:rsidR="0013448A" w:rsidRPr="00B3488C" w:rsidRDefault="0013448A" w:rsidP="001344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3488C" w:rsidRPr="00207943" w14:paraId="79F876CB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77FE1592" w14:textId="77777777" w:rsidR="00B3488C" w:rsidRPr="00B3488C" w:rsidRDefault="00B3488C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8E7DD2" w14:textId="77777777" w:rsidR="00B3488C" w:rsidRPr="00B3488C" w:rsidRDefault="00B3488C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A7DBDD4" w14:textId="77777777" w:rsidR="00B3488C" w:rsidRPr="00B3488C" w:rsidRDefault="00B3488C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64E82E01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shd w:val="clear" w:color="auto" w:fill="auto"/>
            <w:hideMark/>
          </w:tcPr>
          <w:p w14:paraId="3A39BAD9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3C1F28B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282A4EC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shd w:val="clear" w:color="auto" w:fill="auto"/>
            <w:hideMark/>
          </w:tcPr>
          <w:p w14:paraId="78FDD72F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D352407" w14:textId="77777777" w:rsidR="00B3488C" w:rsidRPr="00B3488C" w:rsidRDefault="00B3488C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AB4076C" w14:textId="77777777" w:rsidR="00B3488C" w:rsidRPr="00B3488C" w:rsidRDefault="00B3488C" w:rsidP="00B3488C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8D7CC6" w14:textId="77777777" w:rsidR="00B3488C" w:rsidRPr="00B3488C" w:rsidRDefault="00B3488C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B3488C" w:rsidRPr="00207943" w14:paraId="02C063A1" w14:textId="77777777" w:rsidTr="0004364C">
        <w:trPr>
          <w:trHeight w:val="3643"/>
        </w:trPr>
        <w:tc>
          <w:tcPr>
            <w:tcW w:w="224" w:type="pct"/>
            <w:vMerge/>
            <w:vAlign w:val="center"/>
            <w:hideMark/>
          </w:tcPr>
          <w:p w14:paraId="4BF232CC" w14:textId="77777777" w:rsidR="00B3488C" w:rsidRPr="00B3488C" w:rsidRDefault="00B3488C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5938910" w14:textId="77777777" w:rsidR="00B3488C" w:rsidRPr="00B3488C" w:rsidRDefault="00B3488C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7FDF332" w14:textId="77777777" w:rsidR="00B3488C" w:rsidRPr="00B3488C" w:rsidRDefault="00B3488C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54678A79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3 415,00</w:t>
            </w:r>
          </w:p>
        </w:tc>
        <w:tc>
          <w:tcPr>
            <w:tcW w:w="369" w:type="pct"/>
            <w:shd w:val="clear" w:color="auto" w:fill="auto"/>
            <w:hideMark/>
          </w:tcPr>
          <w:p w14:paraId="23381E79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AF5CB9E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2914711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2 169,80</w:t>
            </w:r>
          </w:p>
        </w:tc>
        <w:tc>
          <w:tcPr>
            <w:tcW w:w="387" w:type="pct"/>
            <w:shd w:val="clear" w:color="auto" w:fill="auto"/>
            <w:hideMark/>
          </w:tcPr>
          <w:p w14:paraId="1A600269" w14:textId="77777777" w:rsidR="00B3488C" w:rsidRPr="00B3488C" w:rsidRDefault="00B3488C" w:rsidP="00B3488C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1 245,20</w:t>
            </w:r>
          </w:p>
        </w:tc>
        <w:tc>
          <w:tcPr>
            <w:tcW w:w="648" w:type="pct"/>
            <w:vMerge/>
            <w:vAlign w:val="center"/>
            <w:hideMark/>
          </w:tcPr>
          <w:p w14:paraId="70494891" w14:textId="77777777" w:rsidR="00B3488C" w:rsidRPr="00B3488C" w:rsidRDefault="00B3488C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671CC06" w14:textId="77777777" w:rsidR="00B3488C" w:rsidRPr="00B3488C" w:rsidRDefault="00B3488C" w:rsidP="00B3488C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6ACEB02" w14:textId="77777777" w:rsidR="00B3488C" w:rsidRPr="00B3488C" w:rsidRDefault="00B3488C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  <w:tr w:rsidR="00B3488C" w:rsidRPr="00207943" w14:paraId="4F12E10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29BAB7EF" w14:textId="77777777" w:rsidR="00B3488C" w:rsidRPr="00207943" w:rsidRDefault="00B3488C" w:rsidP="00B3488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B2F1840" w14:textId="77777777" w:rsidR="00B3488C" w:rsidRPr="00207943" w:rsidRDefault="00B3488C" w:rsidP="00B3488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8C24A95" w14:textId="77777777" w:rsidR="00B3488C" w:rsidRPr="00B3488C" w:rsidRDefault="00B3488C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40F5F" w14:textId="0DFBD520" w:rsidR="00B3488C" w:rsidRPr="0064567E" w:rsidRDefault="00B3488C" w:rsidP="00B3488C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3 554,21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E6FCE" w14:textId="5E8B5139" w:rsidR="00B3488C" w:rsidRPr="0064567E" w:rsidRDefault="00B3488C" w:rsidP="00B3488C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DF77" w14:textId="26E2B785" w:rsidR="00B3488C" w:rsidRPr="0064567E" w:rsidRDefault="00B3488C" w:rsidP="00B3488C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C9D3" w14:textId="444418AA" w:rsidR="00B3488C" w:rsidRPr="0064567E" w:rsidRDefault="00B3488C" w:rsidP="00B3488C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2 144,30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B6537" w14:textId="6CA28001" w:rsidR="00B3488C" w:rsidRPr="0064567E" w:rsidRDefault="00B3488C" w:rsidP="00B3488C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1 409,91</w:t>
            </w:r>
          </w:p>
        </w:tc>
        <w:tc>
          <w:tcPr>
            <w:tcW w:w="648" w:type="pct"/>
            <w:vMerge/>
            <w:vAlign w:val="center"/>
            <w:hideMark/>
          </w:tcPr>
          <w:p w14:paraId="3F26C659" w14:textId="77777777" w:rsidR="00B3488C" w:rsidRPr="00B3488C" w:rsidRDefault="00B3488C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D94163A" w14:textId="77777777" w:rsidR="00B3488C" w:rsidRPr="00B3488C" w:rsidRDefault="00B3488C" w:rsidP="00B3488C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граждан ЗАТО Северск (14 - 18 лет) 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5259D5D" w14:textId="71D091DF" w:rsidR="00B3488C" w:rsidRPr="00B3488C" w:rsidRDefault="00B3488C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lastRenderedPageBreak/>
              <w:t>12,5</w:t>
            </w:r>
          </w:p>
        </w:tc>
      </w:tr>
      <w:tr w:rsidR="00B65B9F" w:rsidRPr="00207943" w14:paraId="2ACFD316" w14:textId="77777777" w:rsidTr="00CA5BA5">
        <w:trPr>
          <w:trHeight w:val="85"/>
        </w:trPr>
        <w:tc>
          <w:tcPr>
            <w:tcW w:w="224" w:type="pct"/>
            <w:vMerge/>
            <w:vAlign w:val="center"/>
            <w:hideMark/>
          </w:tcPr>
          <w:p w14:paraId="224EFCF8" w14:textId="77777777" w:rsidR="00B65B9F" w:rsidRPr="00207943" w:rsidRDefault="00B65B9F" w:rsidP="00B65B9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B4B7781" w14:textId="77777777" w:rsidR="00B65B9F" w:rsidRPr="00207943" w:rsidRDefault="00B65B9F" w:rsidP="00B65B9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9347FA8" w14:textId="77777777" w:rsidR="00B65B9F" w:rsidRPr="00B3488C" w:rsidRDefault="00B65B9F" w:rsidP="00B65B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22A2B" w14:textId="08AEC723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4 826,98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A12A" w14:textId="6FF4B816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BB786" w14:textId="36B19EFF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85D7" w14:textId="06A8522D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3 451,84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742D" w14:textId="0197F51D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  <w:hideMark/>
          </w:tcPr>
          <w:p w14:paraId="6F60D1D7" w14:textId="77777777" w:rsidR="00B65B9F" w:rsidRPr="00B3488C" w:rsidRDefault="00B65B9F" w:rsidP="00B65B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05F09BB" w14:textId="77777777" w:rsidR="00B65B9F" w:rsidRPr="00B3488C" w:rsidRDefault="00B65B9F" w:rsidP="00B65B9F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905490B" w14:textId="4222C863" w:rsidR="00B65B9F" w:rsidRPr="00B3488C" w:rsidRDefault="00E21A3D" w:rsidP="00B65B9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</w:tr>
      <w:tr w:rsidR="00B65B9F" w:rsidRPr="00207943" w14:paraId="33A58680" w14:textId="77777777" w:rsidTr="00CA5BA5">
        <w:trPr>
          <w:trHeight w:val="1516"/>
        </w:trPr>
        <w:tc>
          <w:tcPr>
            <w:tcW w:w="224" w:type="pct"/>
            <w:vMerge/>
            <w:vAlign w:val="center"/>
          </w:tcPr>
          <w:p w14:paraId="01E1AD4A" w14:textId="77777777" w:rsidR="00B65B9F" w:rsidRPr="00207943" w:rsidRDefault="00B65B9F" w:rsidP="00B65B9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9C1AF7F" w14:textId="77777777" w:rsidR="00B65B9F" w:rsidRPr="00207943" w:rsidRDefault="00B65B9F" w:rsidP="00B65B9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26767D26" w14:textId="77777777" w:rsidR="00B65B9F" w:rsidRPr="0064567E" w:rsidRDefault="00B65B9F" w:rsidP="00B65B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D566" w14:textId="39B87530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4 826,98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858B" w14:textId="365E8FA8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DF704" w14:textId="4ABCD3D3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A4646" w14:textId="191F9F6E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3 451,84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9B89" w14:textId="7C250D26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64C9A1C5" w14:textId="77777777" w:rsidR="00B65B9F" w:rsidRPr="0064567E" w:rsidRDefault="00B65B9F" w:rsidP="00B65B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64FFBF4" w14:textId="77777777" w:rsidR="00B65B9F" w:rsidRPr="0064567E" w:rsidRDefault="00B65B9F" w:rsidP="00B65B9F"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</w:t>
            </w: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ву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5817D01" w14:textId="177E8E2C" w:rsidR="00B65B9F" w:rsidRPr="0064567E" w:rsidRDefault="006B445D" w:rsidP="00B65B9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13,9</w:t>
            </w:r>
          </w:p>
        </w:tc>
      </w:tr>
      <w:tr w:rsidR="00B65B9F" w:rsidRPr="00207943" w14:paraId="2A4FAA28" w14:textId="77777777" w:rsidTr="00CA5BA5">
        <w:trPr>
          <w:trHeight w:val="3643"/>
        </w:trPr>
        <w:tc>
          <w:tcPr>
            <w:tcW w:w="224" w:type="pct"/>
            <w:vMerge/>
            <w:vAlign w:val="center"/>
          </w:tcPr>
          <w:p w14:paraId="3BADB9BF" w14:textId="77777777" w:rsidR="00B65B9F" w:rsidRPr="00207943" w:rsidRDefault="00B65B9F" w:rsidP="00B65B9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BB9E92" w14:textId="77777777" w:rsidR="00B65B9F" w:rsidRPr="00207943" w:rsidRDefault="00B65B9F" w:rsidP="00B65B9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42BEF3C5" w14:textId="0EE60B1E" w:rsidR="00B65B9F" w:rsidRPr="0064567E" w:rsidRDefault="00B65B9F" w:rsidP="00B65B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AB744" w14:textId="5CA4CC51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4 826,98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785A" w14:textId="478D76C9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0DEE" w14:textId="0250CD08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3968" w14:textId="68362562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3 451,84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D0B5F" w14:textId="71CCCCC5" w:rsidR="00B65B9F" w:rsidRPr="00B65B9F" w:rsidRDefault="00B65B9F" w:rsidP="00B65B9F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49DA0504" w14:textId="77777777" w:rsidR="00B65B9F" w:rsidRPr="0064567E" w:rsidRDefault="00B65B9F" w:rsidP="00B65B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BFF4B8F" w14:textId="44322B4F" w:rsidR="00B65B9F" w:rsidRPr="0064567E" w:rsidRDefault="00B65B9F" w:rsidP="00B65B9F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C029660" w14:textId="42B2CB9E" w:rsidR="00B65B9F" w:rsidRPr="0064567E" w:rsidRDefault="006B445D" w:rsidP="00B65B9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13,5</w:t>
            </w:r>
          </w:p>
        </w:tc>
      </w:tr>
      <w:tr w:rsidR="00327E50" w:rsidRPr="00207943" w14:paraId="6C80BA89" w14:textId="77777777" w:rsidTr="0004364C">
        <w:trPr>
          <w:trHeight w:val="181"/>
        </w:trPr>
        <w:tc>
          <w:tcPr>
            <w:tcW w:w="224" w:type="pct"/>
            <w:vMerge w:val="restart"/>
            <w:shd w:val="clear" w:color="auto" w:fill="auto"/>
            <w:hideMark/>
          </w:tcPr>
          <w:p w14:paraId="7025AEFE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0B745F3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Организация и проведение профориентационных мероприятий</w:t>
            </w:r>
          </w:p>
        </w:tc>
        <w:tc>
          <w:tcPr>
            <w:tcW w:w="252" w:type="pct"/>
            <w:shd w:val="clear" w:color="auto" w:fill="auto"/>
            <w:hideMark/>
          </w:tcPr>
          <w:p w14:paraId="420368E6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17DC0F82" w14:textId="589BEEC6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  <w:hideMark/>
          </w:tcPr>
          <w:p w14:paraId="704B9A6E" w14:textId="77777777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F70749C" w14:textId="77777777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83647E2" w14:textId="109A96E8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  <w:hideMark/>
          </w:tcPr>
          <w:p w14:paraId="15708052" w14:textId="77777777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7F78DC0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0F05CEED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CE01B35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7E50" w:rsidRPr="00207943" w14:paraId="015C0AD3" w14:textId="77777777" w:rsidTr="0004364C">
        <w:trPr>
          <w:trHeight w:val="1128"/>
        </w:trPr>
        <w:tc>
          <w:tcPr>
            <w:tcW w:w="224" w:type="pct"/>
            <w:vMerge/>
            <w:vAlign w:val="center"/>
            <w:hideMark/>
          </w:tcPr>
          <w:p w14:paraId="21810465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D925C72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2F185BD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26A4751C" w14:textId="77777777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E2D77A9" w14:textId="77777777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15442A0" w14:textId="77777777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88C9865" w14:textId="77777777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4BF0ADF" w14:textId="77777777" w:rsidR="00327E50" w:rsidRPr="00327E50" w:rsidRDefault="00327E50" w:rsidP="00B3488C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010EA7D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00748E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845FCD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27E50" w:rsidRPr="00207943" w14:paraId="2A94551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431801D7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B0B7000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0D4553D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7CD6E990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BCB226F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AF4F689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2A2A310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456669D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1AB9204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E0D7C65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669F979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27E50" w:rsidRPr="00207943" w14:paraId="09225C9A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179083A2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E16AD81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70AE48F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27EF32B8" w14:textId="6639386B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E797E7C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5F61305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C447498" w14:textId="6410A5E0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939B387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5A90063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F808E3C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r w:rsidRPr="00327E5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1DD7D72" w14:textId="1F0CB8AA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327E50" w:rsidRPr="00207943" w14:paraId="5A663DE3" w14:textId="77777777" w:rsidTr="0004364C">
        <w:trPr>
          <w:trHeight w:val="1128"/>
        </w:trPr>
        <w:tc>
          <w:tcPr>
            <w:tcW w:w="224" w:type="pct"/>
            <w:vMerge/>
            <w:vAlign w:val="center"/>
            <w:hideMark/>
          </w:tcPr>
          <w:p w14:paraId="06473FCA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666D290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1A8E8A1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27F14E51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  <w:hideMark/>
          </w:tcPr>
          <w:p w14:paraId="6F564D7E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CE7D355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4A347C2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  <w:hideMark/>
          </w:tcPr>
          <w:p w14:paraId="4704BC30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BB447B2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2F2B5D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29F755D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7E5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327E50" w:rsidRPr="00207943" w14:paraId="1629C0C5" w14:textId="77777777" w:rsidTr="0004364C">
        <w:trPr>
          <w:trHeight w:val="1128"/>
        </w:trPr>
        <w:tc>
          <w:tcPr>
            <w:tcW w:w="224" w:type="pct"/>
            <w:vMerge/>
            <w:vAlign w:val="center"/>
          </w:tcPr>
          <w:p w14:paraId="1F6103C9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DAF316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55AC6E41" w14:textId="77777777" w:rsidR="00327E50" w:rsidRPr="00327E50" w:rsidRDefault="00327E50" w:rsidP="00B348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530E9698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</w:tcPr>
          <w:p w14:paraId="71B41D08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25CAB79D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CF2D7AD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</w:tcPr>
          <w:p w14:paraId="3B48F94A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9906605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3A6BB5D" w14:textId="77777777" w:rsidR="00327E50" w:rsidRPr="00327E50" w:rsidRDefault="00327E50" w:rsidP="00B3488C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E6EA7D8" w14:textId="77777777" w:rsidR="00327E50" w:rsidRPr="00327E50" w:rsidRDefault="00327E50" w:rsidP="00B3488C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7E5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327E50" w:rsidRPr="00207943" w14:paraId="62424FEF" w14:textId="77777777" w:rsidTr="0004364C">
        <w:trPr>
          <w:trHeight w:val="1128"/>
        </w:trPr>
        <w:tc>
          <w:tcPr>
            <w:tcW w:w="224" w:type="pct"/>
            <w:vMerge/>
            <w:vAlign w:val="center"/>
          </w:tcPr>
          <w:p w14:paraId="5206307B" w14:textId="77777777" w:rsidR="00327E50" w:rsidRPr="00327E50" w:rsidRDefault="00327E50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27EC8FE" w14:textId="77777777" w:rsidR="00327E50" w:rsidRPr="00327E50" w:rsidRDefault="00327E50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4F1A8AA" w14:textId="1C8C3AE0" w:rsidR="00327E50" w:rsidRPr="00327E50" w:rsidRDefault="00327E50" w:rsidP="00327E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5E06D48" w14:textId="11228468" w:rsidR="00327E50" w:rsidRPr="00327E50" w:rsidRDefault="00327E50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</w:tcPr>
          <w:p w14:paraId="2DCD2FBC" w14:textId="743E3D7B" w:rsidR="00327E50" w:rsidRPr="00327E50" w:rsidRDefault="00327E50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3AD0B33" w14:textId="12C97E43" w:rsidR="00327E50" w:rsidRPr="00327E50" w:rsidRDefault="00327E50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0937D72" w14:textId="56FD9D71" w:rsidR="00327E50" w:rsidRPr="00327E50" w:rsidRDefault="00327E50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</w:tcPr>
          <w:p w14:paraId="054030B2" w14:textId="5A8DCE5E" w:rsidR="00327E50" w:rsidRPr="00327E50" w:rsidRDefault="00327E50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A98CB93" w14:textId="77777777" w:rsidR="00327E50" w:rsidRPr="00327E50" w:rsidRDefault="00327E50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2C66EA4" w14:textId="0D32CF95" w:rsidR="00327E50" w:rsidRPr="00327E50" w:rsidRDefault="00327E50" w:rsidP="00327E50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18F51CF" w14:textId="71523C07" w:rsidR="00327E50" w:rsidRPr="00327E50" w:rsidRDefault="00327E50" w:rsidP="00327E50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7E5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CA5BA5" w:rsidRPr="00207943" w14:paraId="079B1F15" w14:textId="77777777" w:rsidTr="0004364C">
        <w:trPr>
          <w:trHeight w:val="229"/>
        </w:trPr>
        <w:tc>
          <w:tcPr>
            <w:tcW w:w="224" w:type="pct"/>
            <w:vMerge w:val="restart"/>
            <w:shd w:val="clear" w:color="auto" w:fill="auto"/>
            <w:hideMark/>
          </w:tcPr>
          <w:p w14:paraId="5AD4FAFD" w14:textId="77777777" w:rsidR="00CA5BA5" w:rsidRPr="00A247C5" w:rsidRDefault="00CA5BA5" w:rsidP="00CA5B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37ADA94E" w14:textId="77777777" w:rsidR="00CA5BA5" w:rsidRPr="00A247C5" w:rsidRDefault="00CA5BA5" w:rsidP="00CA5BA5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52" w:type="pct"/>
            <w:shd w:val="clear" w:color="auto" w:fill="auto"/>
            <w:hideMark/>
          </w:tcPr>
          <w:p w14:paraId="1C44F6AC" w14:textId="77777777" w:rsidR="00CA5BA5" w:rsidRPr="00A247C5" w:rsidRDefault="00CA5BA5" w:rsidP="00CA5B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7D617" w14:textId="6765A857" w:rsidR="00CA5BA5" w:rsidRPr="00CA5BA5" w:rsidRDefault="00CA5BA5" w:rsidP="00CA5BA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A5BA5">
              <w:rPr>
                <w:sz w:val="24"/>
                <w:szCs w:val="24"/>
              </w:rPr>
              <w:t>13 644,19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ED45" w14:textId="600A5AD5" w:rsidR="00CA5BA5" w:rsidRPr="00CA5BA5" w:rsidRDefault="00CA5BA5" w:rsidP="00CA5BA5">
            <w:pPr>
              <w:jc w:val="right"/>
              <w:rPr>
                <w:sz w:val="24"/>
                <w:szCs w:val="24"/>
              </w:rPr>
            </w:pPr>
            <w:r w:rsidRPr="00CA5BA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763C1" w14:textId="55DB2677" w:rsidR="00CA5BA5" w:rsidRPr="00CA5BA5" w:rsidRDefault="00CA5BA5" w:rsidP="00CA5BA5">
            <w:pPr>
              <w:jc w:val="right"/>
              <w:rPr>
                <w:sz w:val="24"/>
                <w:szCs w:val="24"/>
              </w:rPr>
            </w:pPr>
            <w:r w:rsidRPr="00CA5BA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ACE56" w14:textId="15056268" w:rsidR="00CA5BA5" w:rsidRPr="00CA5BA5" w:rsidRDefault="00CA5BA5" w:rsidP="00CA5BA5">
            <w:pPr>
              <w:jc w:val="right"/>
              <w:rPr>
                <w:sz w:val="24"/>
                <w:szCs w:val="24"/>
              </w:rPr>
            </w:pPr>
            <w:r w:rsidRPr="00CA5BA5">
              <w:rPr>
                <w:sz w:val="24"/>
                <w:szCs w:val="24"/>
              </w:rPr>
              <w:t>9 613,94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904E" w14:textId="42427011" w:rsidR="00CA5BA5" w:rsidRPr="00CA5BA5" w:rsidRDefault="00CA5BA5" w:rsidP="00CA5BA5">
            <w:pPr>
              <w:jc w:val="right"/>
              <w:rPr>
                <w:sz w:val="24"/>
                <w:szCs w:val="24"/>
              </w:rPr>
            </w:pPr>
            <w:r w:rsidRPr="00CA5BA5">
              <w:rPr>
                <w:sz w:val="24"/>
                <w:szCs w:val="24"/>
              </w:rPr>
              <w:t>4 030,25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35F0316" w14:textId="77777777" w:rsidR="00CA5BA5" w:rsidRPr="00A247C5" w:rsidRDefault="00CA5BA5" w:rsidP="00CA5BA5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247C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247C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0F063B7C" w14:textId="77777777" w:rsidR="00CA5BA5" w:rsidRPr="00A247C5" w:rsidRDefault="00CA5BA5" w:rsidP="00CA5B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7D24CB60" w14:textId="77777777" w:rsidR="00CA5BA5" w:rsidRPr="00A247C5" w:rsidRDefault="00CA5BA5" w:rsidP="00CA5B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247C5" w:rsidRPr="00207943" w14:paraId="427E3B14" w14:textId="77777777" w:rsidTr="0004364C">
        <w:trPr>
          <w:trHeight w:val="2949"/>
        </w:trPr>
        <w:tc>
          <w:tcPr>
            <w:tcW w:w="224" w:type="pct"/>
            <w:vMerge/>
            <w:vAlign w:val="center"/>
            <w:hideMark/>
          </w:tcPr>
          <w:p w14:paraId="6504302F" w14:textId="77777777" w:rsidR="00A247C5" w:rsidRPr="00A247C5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CB966D2" w14:textId="77777777" w:rsidR="00A247C5" w:rsidRPr="00A247C5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FAA67C6" w14:textId="77777777" w:rsidR="00A247C5" w:rsidRPr="00A247C5" w:rsidRDefault="00A247C5" w:rsidP="00327E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675BD68B" w14:textId="77777777" w:rsidR="00A247C5" w:rsidRPr="00A247C5" w:rsidRDefault="00A247C5" w:rsidP="00327E50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shd w:val="clear" w:color="auto" w:fill="auto"/>
            <w:hideMark/>
          </w:tcPr>
          <w:p w14:paraId="49427481" w14:textId="77777777" w:rsidR="00A247C5" w:rsidRPr="00A247C5" w:rsidRDefault="00A247C5" w:rsidP="00327E50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57C42D2" w14:textId="77777777" w:rsidR="00A247C5" w:rsidRPr="00A247C5" w:rsidRDefault="00A247C5" w:rsidP="00327E50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B1C307A" w14:textId="77777777" w:rsidR="00A247C5" w:rsidRPr="00A247C5" w:rsidRDefault="00A247C5" w:rsidP="00327E50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shd w:val="clear" w:color="auto" w:fill="auto"/>
            <w:hideMark/>
          </w:tcPr>
          <w:p w14:paraId="637CAF61" w14:textId="77777777" w:rsidR="00A247C5" w:rsidRPr="00A247C5" w:rsidRDefault="00A247C5" w:rsidP="00327E50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1610E21" w14:textId="77777777" w:rsidR="00A247C5" w:rsidRPr="00A247C5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367E56D" w14:textId="77777777" w:rsidR="00A247C5" w:rsidRPr="00A247C5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A247C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3D94D7C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A247C5" w:rsidRPr="00207943" w14:paraId="6AC5B6B2" w14:textId="77777777" w:rsidTr="0004364C">
        <w:trPr>
          <w:trHeight w:val="807"/>
        </w:trPr>
        <w:tc>
          <w:tcPr>
            <w:tcW w:w="224" w:type="pct"/>
            <w:vMerge/>
            <w:vAlign w:val="center"/>
            <w:hideMark/>
          </w:tcPr>
          <w:p w14:paraId="7FAD4E78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6A85A7D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3A441DA" w14:textId="77777777" w:rsidR="00A247C5" w:rsidRPr="00A247C5" w:rsidRDefault="00A247C5" w:rsidP="00327E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F7F3D3B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3 415,00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4F5CF625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3C5BD111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9705B09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2 169,80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6612449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1 245,20</w:t>
            </w:r>
          </w:p>
        </w:tc>
        <w:tc>
          <w:tcPr>
            <w:tcW w:w="648" w:type="pct"/>
            <w:vMerge/>
            <w:vAlign w:val="center"/>
            <w:hideMark/>
          </w:tcPr>
          <w:p w14:paraId="67B9F150" w14:textId="77777777" w:rsidR="00A247C5" w:rsidRPr="00A247C5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6B805F" w14:textId="77777777" w:rsidR="00A247C5" w:rsidRPr="00A247C5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1.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2E28B573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A247C5" w:rsidRPr="00207943" w14:paraId="3A858BE7" w14:textId="77777777" w:rsidTr="0004364C">
        <w:trPr>
          <w:trHeight w:val="807"/>
        </w:trPr>
        <w:tc>
          <w:tcPr>
            <w:tcW w:w="224" w:type="pct"/>
            <w:vMerge/>
            <w:vAlign w:val="center"/>
          </w:tcPr>
          <w:p w14:paraId="3DFEB42A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F527F81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4AF2664F" w14:textId="77777777" w:rsidR="00A247C5" w:rsidRPr="00A247C5" w:rsidRDefault="00A247C5" w:rsidP="00327E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04BB4A6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035E16E1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4BA06FA8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64E86987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32556A8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7A331E" w14:textId="77777777" w:rsidR="00A247C5" w:rsidRPr="00A247C5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D07AF56" w14:textId="77777777" w:rsidR="00A247C5" w:rsidRPr="00A247C5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A247C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ADE3AE0" w14:textId="77777777" w:rsidR="00A247C5" w:rsidRPr="00A247C5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</w:tr>
      <w:tr w:rsidR="00A247C5" w:rsidRPr="00207943" w14:paraId="7BC34BCB" w14:textId="77777777" w:rsidTr="004F3338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3054DF61" w14:textId="77777777" w:rsidR="00A247C5" w:rsidRPr="00207943" w:rsidRDefault="00A247C5" w:rsidP="00A247C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30A6A80" w14:textId="77777777" w:rsidR="00A247C5" w:rsidRPr="00207943" w:rsidRDefault="00A247C5" w:rsidP="00A247C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1A47750" w14:textId="77777777" w:rsidR="00A247C5" w:rsidRPr="001966AF" w:rsidRDefault="00A247C5" w:rsidP="00A247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1DE21" w14:textId="51BB9DE8" w:rsidR="00A247C5" w:rsidRPr="001966AF" w:rsidRDefault="00A247C5" w:rsidP="00A247C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3 554,21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355F5" w14:textId="5E28EC05" w:rsidR="00A247C5" w:rsidRPr="001966AF" w:rsidRDefault="00A247C5" w:rsidP="00A247C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55F4C" w14:textId="2E464764" w:rsidR="00A247C5" w:rsidRPr="001966AF" w:rsidRDefault="00A247C5" w:rsidP="00A247C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5CD26" w14:textId="455C0E00" w:rsidR="00A247C5" w:rsidRPr="001966AF" w:rsidRDefault="00A247C5" w:rsidP="00A247C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2 144,30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0791" w14:textId="36D2C3F3" w:rsidR="00A247C5" w:rsidRPr="001966AF" w:rsidRDefault="00A247C5" w:rsidP="00A247C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1 409,91</w:t>
            </w:r>
          </w:p>
        </w:tc>
        <w:tc>
          <w:tcPr>
            <w:tcW w:w="648" w:type="pct"/>
            <w:vMerge/>
            <w:vAlign w:val="center"/>
            <w:hideMark/>
          </w:tcPr>
          <w:p w14:paraId="542B1A92" w14:textId="77777777" w:rsidR="00A247C5" w:rsidRPr="001966AF" w:rsidRDefault="00A247C5" w:rsidP="00A24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4A7252A" w14:textId="77777777" w:rsidR="00A247C5" w:rsidRPr="001966AF" w:rsidRDefault="00A247C5" w:rsidP="00A247C5">
            <w:pPr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 xml:space="preserve">1. Численность подростков (14-18 лет), участвующих в мероприятиях, направленных на организацию трудоустройства несовершеннолетних граждан ЗАТО </w:t>
            </w:r>
            <w:r w:rsidRPr="001966AF">
              <w:rPr>
                <w:rFonts w:ascii="Times New Roman" w:hAnsi="Times New Roman"/>
                <w:sz w:val="24"/>
                <w:szCs w:val="24"/>
              </w:rPr>
              <w:lastRenderedPageBreak/>
              <w:t>Северск в свободное от учебы время,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6B4972BA" w14:textId="2A05B191" w:rsidR="00A247C5" w:rsidRPr="001966AF" w:rsidRDefault="00A247C5" w:rsidP="00A247C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lastRenderedPageBreak/>
              <w:t>215</w:t>
            </w:r>
          </w:p>
        </w:tc>
      </w:tr>
      <w:tr w:rsidR="00A247C5" w:rsidRPr="00207943" w14:paraId="553A6FE4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0E3F9F43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9CD9233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1E6E8599" w14:textId="77777777" w:rsidR="00A247C5" w:rsidRPr="00207943" w:rsidRDefault="00A247C5" w:rsidP="00327E5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1107F49C" w14:textId="77777777" w:rsidR="00A247C5" w:rsidRPr="00207943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793FB6B9" w14:textId="77777777" w:rsidR="00A247C5" w:rsidRPr="00207943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C51BDF0" w14:textId="77777777" w:rsidR="00A247C5" w:rsidRPr="00207943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6F054DE" w14:textId="77777777" w:rsidR="00A247C5" w:rsidRPr="00207943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CF4705C" w14:textId="77777777" w:rsidR="00A247C5" w:rsidRPr="00207943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58875D9A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5C1EB12A" w14:textId="77777777" w:rsidR="00A247C5" w:rsidRPr="001966AF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07F7865" w14:textId="46DEA526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</w:tr>
      <w:tr w:rsidR="0092092F" w:rsidRPr="00207943" w14:paraId="2AAF486E" w14:textId="77777777" w:rsidTr="00CA5BA5">
        <w:trPr>
          <w:trHeight w:val="2862"/>
        </w:trPr>
        <w:tc>
          <w:tcPr>
            <w:tcW w:w="224" w:type="pct"/>
            <w:vMerge/>
            <w:vAlign w:val="center"/>
            <w:hideMark/>
          </w:tcPr>
          <w:p w14:paraId="3DE35652" w14:textId="77777777" w:rsidR="0092092F" w:rsidRPr="00207943" w:rsidRDefault="0092092F" w:rsidP="0092092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5734F1F" w14:textId="77777777" w:rsidR="0092092F" w:rsidRPr="00207943" w:rsidRDefault="0092092F" w:rsidP="0092092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3AF2F1B" w14:textId="77777777" w:rsidR="0092092F" w:rsidRPr="001966AF" w:rsidRDefault="0092092F" w:rsidP="009209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EE64B" w14:textId="05967A02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4 776,98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89A8" w14:textId="5C8437E4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FE00" w14:textId="41707B72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3052B" w14:textId="172E39AF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3 401,84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9FAD2" w14:textId="1D6F73FA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  <w:hideMark/>
          </w:tcPr>
          <w:p w14:paraId="24E8069C" w14:textId="77777777" w:rsidR="0092092F" w:rsidRPr="001966AF" w:rsidRDefault="0092092F" w:rsidP="009209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524A9D" w14:textId="77777777" w:rsidR="0092092F" w:rsidRPr="001966AF" w:rsidRDefault="0092092F" w:rsidP="0092092F">
            <w:pPr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1.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14054EDE" w14:textId="77777777" w:rsidR="0092092F" w:rsidRPr="001966A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66AF"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A247C5" w:rsidRPr="00207943" w14:paraId="04F520E9" w14:textId="77777777" w:rsidTr="0004364C">
        <w:trPr>
          <w:trHeight w:val="807"/>
        </w:trPr>
        <w:tc>
          <w:tcPr>
            <w:tcW w:w="224" w:type="pct"/>
            <w:vMerge/>
            <w:vAlign w:val="center"/>
          </w:tcPr>
          <w:p w14:paraId="217A7D21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31F144E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A5AF2D2" w14:textId="77777777" w:rsidR="00A247C5" w:rsidRPr="001966AF" w:rsidRDefault="00A247C5" w:rsidP="00327E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E2206C7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A6AEBBD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2E29DA2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AC61FE0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DC1ADE9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39C62C" w14:textId="77777777" w:rsidR="00A247C5" w:rsidRPr="001966AF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57449A5" w14:textId="77777777" w:rsidR="00A247C5" w:rsidRPr="001966AF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1966A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время, за счет собственных средств работодателей, 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3A199B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lastRenderedPageBreak/>
              <w:t>430</w:t>
            </w:r>
          </w:p>
        </w:tc>
      </w:tr>
      <w:tr w:rsidR="0092092F" w:rsidRPr="00207943" w14:paraId="27A043D1" w14:textId="77777777" w:rsidTr="00CA5BA5">
        <w:trPr>
          <w:trHeight w:val="2862"/>
        </w:trPr>
        <w:tc>
          <w:tcPr>
            <w:tcW w:w="224" w:type="pct"/>
            <w:vMerge/>
            <w:vAlign w:val="center"/>
          </w:tcPr>
          <w:p w14:paraId="4AFC36B4" w14:textId="77777777" w:rsidR="0092092F" w:rsidRPr="00207943" w:rsidRDefault="0092092F" w:rsidP="0092092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8CB69BD" w14:textId="77777777" w:rsidR="0092092F" w:rsidRPr="00207943" w:rsidRDefault="0092092F" w:rsidP="0092092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3EA4430A" w14:textId="77777777" w:rsidR="0092092F" w:rsidRPr="001966AF" w:rsidRDefault="0092092F" w:rsidP="009209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A622" w14:textId="65C6238B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4 776,98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E357B" w14:textId="43C90375" w:rsidR="0092092F" w:rsidRPr="0092092F" w:rsidRDefault="0092092F" w:rsidP="0092092F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5BF8" w14:textId="546F3A01" w:rsidR="0092092F" w:rsidRPr="0092092F" w:rsidRDefault="0092092F" w:rsidP="0092092F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F9FB" w14:textId="0AB2350D" w:rsidR="0092092F" w:rsidRPr="0092092F" w:rsidRDefault="0092092F" w:rsidP="0092092F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3 401,84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0310" w14:textId="1E341FE9" w:rsidR="0092092F" w:rsidRPr="0092092F" w:rsidRDefault="0092092F" w:rsidP="0092092F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5AAB5C1F" w14:textId="77777777" w:rsidR="0092092F" w:rsidRPr="001966AF" w:rsidRDefault="0092092F" w:rsidP="009209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F9ECE5" w14:textId="77777777" w:rsidR="0092092F" w:rsidRPr="001966AF" w:rsidRDefault="0092092F" w:rsidP="0092092F">
            <w:pPr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1.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31" w:type="pct"/>
            <w:shd w:val="clear" w:color="auto" w:fill="auto"/>
          </w:tcPr>
          <w:p w14:paraId="61021303" w14:textId="77777777" w:rsidR="0092092F" w:rsidRPr="001966A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A247C5" w:rsidRPr="00207943" w14:paraId="1C69C712" w14:textId="77777777" w:rsidTr="0004364C">
        <w:trPr>
          <w:trHeight w:val="2862"/>
        </w:trPr>
        <w:tc>
          <w:tcPr>
            <w:tcW w:w="224" w:type="pct"/>
            <w:vMerge/>
            <w:vAlign w:val="center"/>
          </w:tcPr>
          <w:p w14:paraId="4A5667B7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FD5B98F" w14:textId="77777777" w:rsidR="00A247C5" w:rsidRPr="00207943" w:rsidRDefault="00A247C5" w:rsidP="00327E5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753C9A3B" w14:textId="77777777" w:rsidR="00A247C5" w:rsidRPr="001966AF" w:rsidRDefault="00A247C5" w:rsidP="00327E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30F5D03B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61423894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4817B1A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65C7F85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594DA73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8D2C0C" w14:textId="77777777" w:rsidR="00A247C5" w:rsidRPr="001966AF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4DF79A9" w14:textId="77777777" w:rsidR="00A247C5" w:rsidRPr="001966AF" w:rsidRDefault="00A247C5" w:rsidP="00327E50">
            <w:pPr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C4B3629" w14:textId="77777777" w:rsidR="00A247C5" w:rsidRPr="001966AF" w:rsidRDefault="00A247C5" w:rsidP="00327E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92092F" w:rsidRPr="00207943" w14:paraId="34518D8B" w14:textId="77777777" w:rsidTr="00CA5BA5">
        <w:trPr>
          <w:trHeight w:val="1091"/>
        </w:trPr>
        <w:tc>
          <w:tcPr>
            <w:tcW w:w="224" w:type="pct"/>
            <w:vMerge/>
            <w:vAlign w:val="center"/>
          </w:tcPr>
          <w:p w14:paraId="11C96D9A" w14:textId="77777777" w:rsidR="0092092F" w:rsidRPr="00207943" w:rsidRDefault="0092092F" w:rsidP="0092092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77E7240" w14:textId="77777777" w:rsidR="0092092F" w:rsidRPr="00207943" w:rsidRDefault="0092092F" w:rsidP="0092092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8F20220" w14:textId="230C08BC" w:rsidR="0092092F" w:rsidRPr="001966AF" w:rsidRDefault="0092092F" w:rsidP="009209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966AF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6FA7" w14:textId="52859D6C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4 776,98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00DF9" w14:textId="58DCBC64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B4B2" w14:textId="157FE3C3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4BCBA" w14:textId="5D6CD44D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3 401,84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E30F" w14:textId="71F8197D" w:rsidR="0092092F" w:rsidRPr="0092092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735B6A1C" w14:textId="77777777" w:rsidR="0092092F" w:rsidRPr="001966AF" w:rsidRDefault="0092092F" w:rsidP="009209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502AA73" w14:textId="5E22336D" w:rsidR="0092092F" w:rsidRPr="001966AF" w:rsidRDefault="0092092F" w:rsidP="0092092F">
            <w:pPr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 xml:space="preserve">1. Численность подростков (14-18 лет), участвующих в мероприятиях, направленных на организацию трудоустройства </w:t>
            </w:r>
            <w:r w:rsidRPr="001966AF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несовершеннолетних граждан ЗАТО Северск в свободное от учебы время, чел</w:t>
            </w:r>
          </w:p>
        </w:tc>
        <w:tc>
          <w:tcPr>
            <w:tcW w:w="331" w:type="pct"/>
            <w:shd w:val="clear" w:color="auto" w:fill="auto"/>
          </w:tcPr>
          <w:p w14:paraId="2251B9CC" w14:textId="611BD1A2" w:rsidR="0092092F" w:rsidRPr="001966AF" w:rsidRDefault="0092092F" w:rsidP="009209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</w:tr>
      <w:tr w:rsidR="002278CB" w:rsidRPr="00207943" w14:paraId="2CC69144" w14:textId="77777777" w:rsidTr="0004364C">
        <w:trPr>
          <w:trHeight w:val="2862"/>
        </w:trPr>
        <w:tc>
          <w:tcPr>
            <w:tcW w:w="224" w:type="pct"/>
            <w:vMerge/>
            <w:vAlign w:val="center"/>
          </w:tcPr>
          <w:p w14:paraId="6F8A1C91" w14:textId="77777777" w:rsidR="002278CB" w:rsidRPr="00207943" w:rsidRDefault="002278CB" w:rsidP="002278C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076DE57" w14:textId="77777777" w:rsidR="002278CB" w:rsidRPr="00207943" w:rsidRDefault="002278CB" w:rsidP="002278C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B3C663B" w14:textId="394D6794" w:rsidR="002278CB" w:rsidRPr="001966AF" w:rsidRDefault="002278CB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72AA8DF" w14:textId="1D21EB52" w:rsidR="002278CB" w:rsidRPr="001966AF" w:rsidRDefault="002278CB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2A9D38C6" w14:textId="4F12BE78" w:rsidR="002278CB" w:rsidRPr="001966AF" w:rsidRDefault="002278CB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6C97BB86" w14:textId="78F0F5CD" w:rsidR="002278CB" w:rsidRPr="001966AF" w:rsidRDefault="002278CB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401FB58" w14:textId="6D8DEE04" w:rsidR="002278CB" w:rsidRPr="001966AF" w:rsidRDefault="002278CB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2B141598" w14:textId="1FB7E9B8" w:rsidR="002278CB" w:rsidRPr="001966AF" w:rsidRDefault="002278CB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C8D2BA8" w14:textId="77777777" w:rsidR="002278CB" w:rsidRPr="001966AF" w:rsidRDefault="002278CB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ED091CB" w14:textId="0346296B" w:rsidR="002278CB" w:rsidRPr="001966AF" w:rsidRDefault="002278CB" w:rsidP="002278CB">
            <w:pPr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275D057" w14:textId="35AFA11F" w:rsidR="002278CB" w:rsidRPr="001966AF" w:rsidRDefault="002278CB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2278CB" w:rsidRPr="002278CB" w14:paraId="32BDF145" w14:textId="77777777" w:rsidTr="00E24A54">
        <w:trPr>
          <w:trHeight w:val="525"/>
        </w:trPr>
        <w:tc>
          <w:tcPr>
            <w:tcW w:w="224" w:type="pct"/>
          </w:tcPr>
          <w:p w14:paraId="1E742988" w14:textId="7401FB6F" w:rsidR="002278CB" w:rsidRPr="002278CB" w:rsidRDefault="002278CB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6" w:type="pct"/>
            <w:gridSpan w:val="10"/>
            <w:vAlign w:val="center"/>
          </w:tcPr>
          <w:p w14:paraId="76E4632F" w14:textId="2AE26784" w:rsidR="002278CB" w:rsidRPr="002278CB" w:rsidRDefault="002278CB" w:rsidP="002278CB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Задача 3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1C2369" w:rsidRPr="002278CB" w14:paraId="79CC321C" w14:textId="77777777" w:rsidTr="0004364C">
        <w:trPr>
          <w:trHeight w:val="209"/>
        </w:trPr>
        <w:tc>
          <w:tcPr>
            <w:tcW w:w="224" w:type="pct"/>
            <w:vMerge w:val="restart"/>
            <w:shd w:val="clear" w:color="auto" w:fill="auto"/>
            <w:hideMark/>
          </w:tcPr>
          <w:p w14:paraId="07183BAB" w14:textId="77777777" w:rsidR="001C2369" w:rsidRPr="002278CB" w:rsidRDefault="001C2369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47B5C931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т.ч.: </w:t>
            </w: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3F42DE0" w14:textId="77777777" w:rsidR="001C2369" w:rsidRPr="002278CB" w:rsidRDefault="001C2369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990B261" w14:textId="4B90BC00" w:rsidR="001C2369" w:rsidRPr="00971FFC" w:rsidRDefault="001C2369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273 664,65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F18226E" w14:textId="49248A4C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26 802,04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0BEDC515" w14:textId="68DA587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12 999,11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BAE787E" w14:textId="3550844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15 117,62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F5146A7" w14:textId="35049245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218 745,87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5C103614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278C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4F78D0E" w14:textId="77777777" w:rsidR="001C2369" w:rsidRPr="002278CB" w:rsidRDefault="001C2369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57EB5296" w14:textId="77777777" w:rsidR="001C2369" w:rsidRPr="002278CB" w:rsidRDefault="001C2369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C2369" w:rsidRPr="002278CB" w14:paraId="115E8032" w14:textId="77777777" w:rsidTr="0004364C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29AB5269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C8551E6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1A3B089" w14:textId="77777777" w:rsidR="001C2369" w:rsidRPr="002278CB" w:rsidRDefault="001C2369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FB8324A" w14:textId="7777777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86E1566" w14:textId="7777777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237E60F" w14:textId="7777777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581BEE5" w14:textId="7777777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D850AD2" w14:textId="7777777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63FCD388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54BFFEA" w14:textId="04187279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FA5A958" w14:textId="77777777" w:rsidR="001C2369" w:rsidRPr="002278CB" w:rsidRDefault="001C2369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C2369" w:rsidRPr="002278CB" w14:paraId="09EA2986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7168AEF1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80C36E8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7A336B9" w14:textId="77777777" w:rsidR="001C2369" w:rsidRPr="002278CB" w:rsidRDefault="001C2369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B774C3E" w14:textId="77777777" w:rsidR="001C2369" w:rsidRPr="002278CB" w:rsidRDefault="001C2369" w:rsidP="002278CB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62 613,37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AB4DC16" w14:textId="77777777" w:rsidR="001C2369" w:rsidRPr="002278CB" w:rsidRDefault="001C2369" w:rsidP="002278CB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76C11AE" w14:textId="77777777" w:rsidR="001C2369" w:rsidRPr="002278CB" w:rsidRDefault="001C2369" w:rsidP="002278CB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7EF2A50" w14:textId="77777777" w:rsidR="001C2369" w:rsidRPr="002278CB" w:rsidRDefault="001C2369" w:rsidP="002278CB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4 567,40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D36FA54" w14:textId="77777777" w:rsidR="001C2369" w:rsidRPr="002278CB" w:rsidRDefault="001C2369" w:rsidP="002278CB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47 574,00</w:t>
            </w:r>
          </w:p>
        </w:tc>
        <w:tc>
          <w:tcPr>
            <w:tcW w:w="648" w:type="pct"/>
            <w:vMerge/>
            <w:vAlign w:val="center"/>
            <w:hideMark/>
          </w:tcPr>
          <w:p w14:paraId="412E5C5B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A99E201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</w:t>
            </w:r>
            <w:r w:rsidRPr="002278C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C801D1F" w14:textId="77777777" w:rsidR="001C2369" w:rsidRPr="002278CB" w:rsidRDefault="001C2369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C2369" w:rsidRPr="00207943" w14:paraId="07DC348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7747A582" w14:textId="77777777" w:rsidR="001C2369" w:rsidRPr="00207943" w:rsidRDefault="001C2369" w:rsidP="002278C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A57666" w14:textId="77777777" w:rsidR="001C2369" w:rsidRPr="00207943" w:rsidRDefault="001C2369" w:rsidP="002278C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0BBD86E" w14:textId="77777777" w:rsidR="001C2369" w:rsidRPr="00971FFC" w:rsidRDefault="001C2369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716AE8B2" w14:textId="725013E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53 877,71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D6DF4DE" w14:textId="19C03C1D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E57BA65" w14:textId="61E849C0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696950D" w14:textId="7C47B955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1 930,71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9E0DDFA" w14:textId="548ADF4E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44 684,75</w:t>
            </w:r>
          </w:p>
        </w:tc>
        <w:tc>
          <w:tcPr>
            <w:tcW w:w="648" w:type="pct"/>
            <w:vMerge/>
            <w:vAlign w:val="center"/>
            <w:hideMark/>
          </w:tcPr>
          <w:p w14:paraId="52B099E2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C0C59AD" w14:textId="77777777" w:rsidR="001C2369" w:rsidRPr="002278CB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0D9353C" w14:textId="77777777" w:rsidR="001C2369" w:rsidRPr="002278CB" w:rsidRDefault="001C2369" w:rsidP="002278C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C2369" w:rsidRPr="00207943" w14:paraId="537626DE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25D746C8" w14:textId="77777777" w:rsidR="001C2369" w:rsidRPr="00207943" w:rsidRDefault="001C2369" w:rsidP="002278C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C31B2E" w14:textId="77777777" w:rsidR="001C2369" w:rsidRPr="00207943" w:rsidRDefault="001C2369" w:rsidP="002278C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DF69A37" w14:textId="77777777" w:rsidR="001C2369" w:rsidRPr="00971FFC" w:rsidRDefault="001C2369" w:rsidP="002278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886F609" w14:textId="0E2D9599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1C99B11B" w14:textId="34D6E971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F2C199F" w14:textId="5C19D087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9DFC72B" w14:textId="708606AC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8E8B7BA" w14:textId="7E3E81C8" w:rsidR="001C2369" w:rsidRPr="00971FFC" w:rsidRDefault="001C2369" w:rsidP="002278CB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  <w:hideMark/>
          </w:tcPr>
          <w:p w14:paraId="22DD451F" w14:textId="77777777" w:rsidR="001C2369" w:rsidRPr="00971FFC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DB174FB" w14:textId="77777777" w:rsidR="001C2369" w:rsidRPr="00971FFC" w:rsidRDefault="001C2369" w:rsidP="002278CB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BE175EF" w14:textId="77777777" w:rsidR="001C2369" w:rsidRPr="00971FFC" w:rsidRDefault="001C2369" w:rsidP="002278CB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1C2369" w:rsidRPr="00207943" w14:paraId="4954956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6BDF2B4" w14:textId="77777777" w:rsidR="001C2369" w:rsidRPr="00207943" w:rsidRDefault="001C2369" w:rsidP="001C23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014DE58" w14:textId="77777777" w:rsidR="001C2369" w:rsidRPr="00207943" w:rsidRDefault="001C2369" w:rsidP="001C23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</w:tcPr>
          <w:p w14:paraId="6BA2D904" w14:textId="77777777" w:rsidR="001C2369" w:rsidRPr="00971FFC" w:rsidRDefault="001C2369" w:rsidP="001C23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lastRenderedPageBreak/>
              <w:t>ноз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16C62D1" w14:textId="40AD6A48" w:rsidR="001C2369" w:rsidRPr="00971FFC" w:rsidRDefault="001C2369" w:rsidP="001C2369">
            <w:pPr>
              <w:jc w:val="right"/>
              <w:rPr>
                <w:sz w:val="22"/>
                <w:szCs w:val="22"/>
              </w:rPr>
            </w:pPr>
            <w:r w:rsidRPr="00971FFC">
              <w:rPr>
                <w:sz w:val="22"/>
                <w:szCs w:val="22"/>
              </w:rPr>
              <w:lastRenderedPageBreak/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617C937" w14:textId="59FDFDF7" w:rsidR="001C2369" w:rsidRPr="00971FFC" w:rsidRDefault="001C2369" w:rsidP="001C2369">
            <w:pPr>
              <w:jc w:val="right"/>
              <w:rPr>
                <w:sz w:val="22"/>
                <w:szCs w:val="22"/>
              </w:rPr>
            </w:pPr>
            <w:r w:rsidRPr="00971FFC">
              <w:rPr>
                <w:sz w:val="22"/>
                <w:szCs w:val="22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98EFBED" w14:textId="516DEA48" w:rsidR="001C2369" w:rsidRPr="00971FFC" w:rsidRDefault="001C2369" w:rsidP="001C2369">
            <w:pPr>
              <w:jc w:val="right"/>
              <w:rPr>
                <w:sz w:val="22"/>
                <w:szCs w:val="22"/>
              </w:rPr>
            </w:pPr>
            <w:r w:rsidRPr="00971FFC">
              <w:rPr>
                <w:sz w:val="22"/>
                <w:szCs w:val="22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638EBC" w14:textId="1FAE0B50" w:rsidR="001C2369" w:rsidRPr="00971FFC" w:rsidRDefault="001C2369" w:rsidP="001C2369">
            <w:pPr>
              <w:jc w:val="right"/>
              <w:rPr>
                <w:sz w:val="22"/>
                <w:szCs w:val="22"/>
              </w:rPr>
            </w:pPr>
            <w:r w:rsidRPr="00971FFC">
              <w:rPr>
                <w:sz w:val="22"/>
                <w:szCs w:val="22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F67A1C2" w14:textId="302A3C5E" w:rsidR="001C2369" w:rsidRPr="00971FFC" w:rsidRDefault="001C2369" w:rsidP="001C2369">
            <w:pPr>
              <w:jc w:val="right"/>
              <w:rPr>
                <w:sz w:val="22"/>
                <w:szCs w:val="22"/>
              </w:rPr>
            </w:pPr>
            <w:r w:rsidRPr="00971FFC">
              <w:rPr>
                <w:sz w:val="22"/>
                <w:szCs w:val="22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65B552D6" w14:textId="77777777" w:rsidR="001C2369" w:rsidRPr="00971FFC" w:rsidRDefault="001C2369" w:rsidP="001C23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837C0E4" w14:textId="77777777" w:rsidR="001C2369" w:rsidRPr="00971FFC" w:rsidRDefault="001C2369" w:rsidP="001C2369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</w:t>
            </w:r>
            <w:r w:rsidRPr="00971FF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DEFF347" w14:textId="77777777" w:rsidR="001C2369" w:rsidRPr="00971FFC" w:rsidRDefault="001C2369" w:rsidP="001C236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100</w:t>
            </w:r>
          </w:p>
        </w:tc>
      </w:tr>
      <w:tr w:rsidR="001C2369" w:rsidRPr="00207943" w14:paraId="7365430E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2EC7840" w14:textId="77777777" w:rsidR="001C2369" w:rsidRPr="00207943" w:rsidRDefault="001C2369" w:rsidP="001C23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4CE18F9" w14:textId="77777777" w:rsidR="001C2369" w:rsidRPr="00207943" w:rsidRDefault="001C2369" w:rsidP="001C23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</w:tcPr>
          <w:p w14:paraId="21A0F93A" w14:textId="36F8E782" w:rsidR="001C2369" w:rsidRPr="00971FFC" w:rsidRDefault="001C2369" w:rsidP="001C23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85E7C9" w14:textId="7A30C580" w:rsidR="001C2369" w:rsidRPr="00971FFC" w:rsidRDefault="001C2369" w:rsidP="001C2369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719C8F6" w14:textId="274326C4" w:rsidR="001C2369" w:rsidRPr="00971FFC" w:rsidRDefault="001C2369" w:rsidP="001C2369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33F4F06" w14:textId="7BCAC362" w:rsidR="001C2369" w:rsidRPr="00971FFC" w:rsidRDefault="001C2369" w:rsidP="001C2369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EC761DC" w14:textId="7252B383" w:rsidR="001C2369" w:rsidRPr="00971FFC" w:rsidRDefault="001C2369" w:rsidP="001C2369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202161A" w14:textId="2B2F6F03" w:rsidR="001C2369" w:rsidRPr="00971FFC" w:rsidRDefault="001C2369" w:rsidP="001C2369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3516D3D7" w14:textId="77777777" w:rsidR="001C2369" w:rsidRPr="00971FFC" w:rsidRDefault="001C2369" w:rsidP="001C23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7C9A444" w14:textId="55C280FC" w:rsidR="001C2369" w:rsidRPr="00971FFC" w:rsidRDefault="001C2369" w:rsidP="001C2369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DAF9148" w14:textId="21DB148C" w:rsidR="001C2369" w:rsidRPr="00971FFC" w:rsidRDefault="001C2369" w:rsidP="001C236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24A54" w:rsidRPr="00207943" w14:paraId="66224D8F" w14:textId="77777777" w:rsidTr="0004364C">
        <w:trPr>
          <w:trHeight w:val="373"/>
        </w:trPr>
        <w:tc>
          <w:tcPr>
            <w:tcW w:w="224" w:type="pct"/>
            <w:vMerge w:val="restart"/>
            <w:shd w:val="clear" w:color="auto" w:fill="auto"/>
            <w:hideMark/>
          </w:tcPr>
          <w:p w14:paraId="4CF55E00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 3.1.1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C23F2F3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52" w:type="pct"/>
            <w:shd w:val="clear" w:color="auto" w:fill="auto"/>
            <w:hideMark/>
          </w:tcPr>
          <w:p w14:paraId="0A2C4306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02A3" w14:textId="4A6783EB" w:rsidR="00E24A54" w:rsidRPr="00971FFC" w:rsidRDefault="00E24A54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273 664,65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0FAB" w14:textId="32E2A7B8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26 802,04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CE89" w14:textId="5B57F20B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12 999,11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75F8C" w14:textId="4E1E1915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15 117,62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539486A" w14:textId="02FC26FF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218 745,87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19BDA15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30A2DB8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888E0BB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24A54" w:rsidRPr="00207943" w14:paraId="035DCBCF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4D0648CE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523E938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DB6CFC7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794DD53D" w14:textId="658D7F9F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shd w:val="clear" w:color="auto" w:fill="auto"/>
            <w:hideMark/>
          </w:tcPr>
          <w:p w14:paraId="39FA7E18" w14:textId="5F873884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hideMark/>
          </w:tcPr>
          <w:p w14:paraId="59C43F26" w14:textId="70232A9D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shd w:val="clear" w:color="auto" w:fill="auto"/>
            <w:hideMark/>
          </w:tcPr>
          <w:p w14:paraId="58B78C3D" w14:textId="3A2B6488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48BEE88" w14:textId="36125296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574AA03C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4F20CEA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4E65529" w14:textId="77777777" w:rsidR="00E24A54" w:rsidRPr="00971FFC" w:rsidRDefault="00E24A54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E24A54" w:rsidRPr="00207943" w14:paraId="7024566F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4060635F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CD0FC91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8762457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375CD308" w14:textId="5B8D747E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62 613,37</w:t>
            </w:r>
          </w:p>
        </w:tc>
        <w:tc>
          <w:tcPr>
            <w:tcW w:w="369" w:type="pct"/>
            <w:shd w:val="clear" w:color="auto" w:fill="auto"/>
            <w:hideMark/>
          </w:tcPr>
          <w:p w14:paraId="7F18A0EF" w14:textId="0B23B90D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shd w:val="clear" w:color="auto" w:fill="auto"/>
            <w:hideMark/>
          </w:tcPr>
          <w:p w14:paraId="6EE2F884" w14:textId="42D13802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shd w:val="clear" w:color="auto" w:fill="auto"/>
            <w:hideMark/>
          </w:tcPr>
          <w:p w14:paraId="1464DE5C" w14:textId="17585048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4 567,40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CB33361" w14:textId="2834BF6B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47 574,00</w:t>
            </w:r>
          </w:p>
        </w:tc>
        <w:tc>
          <w:tcPr>
            <w:tcW w:w="648" w:type="pct"/>
            <w:vMerge/>
            <w:vAlign w:val="center"/>
            <w:hideMark/>
          </w:tcPr>
          <w:p w14:paraId="01C706C7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B5BC18E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A1D4673" w14:textId="77777777" w:rsidR="00E24A54" w:rsidRPr="00971FFC" w:rsidRDefault="00E24A54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E24A54" w:rsidRPr="00207943" w14:paraId="4851602D" w14:textId="77777777" w:rsidTr="0004364C">
        <w:trPr>
          <w:trHeight w:val="807"/>
        </w:trPr>
        <w:tc>
          <w:tcPr>
            <w:tcW w:w="224" w:type="pct"/>
            <w:vMerge/>
            <w:vAlign w:val="center"/>
            <w:hideMark/>
          </w:tcPr>
          <w:p w14:paraId="3D14C40E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B21DEF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C33334A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7314" w14:textId="41546C27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53 877,71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28DE7" w14:textId="6906A2E1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7CE8" w14:textId="243F5AEE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ADA4" w14:textId="10017F57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1 930,71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04052DB" w14:textId="30C3AA2F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44 684,75</w:t>
            </w:r>
          </w:p>
        </w:tc>
        <w:tc>
          <w:tcPr>
            <w:tcW w:w="648" w:type="pct"/>
            <w:vMerge/>
            <w:vAlign w:val="center"/>
            <w:hideMark/>
          </w:tcPr>
          <w:p w14:paraId="7EB77312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EC67FBC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1F356E" w14:textId="5087ED36" w:rsidR="00E24A54" w:rsidRPr="00971FFC" w:rsidRDefault="00E24A54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24A54" w:rsidRPr="00207943" w14:paraId="2CFACD2B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74E3866C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7A8D0EC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263D8F6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0612" w14:textId="77814667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BCEE" w14:textId="2C54AC2F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BF84" w14:textId="0654D540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C089D" w14:textId="460B70E4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E534AD3" w14:textId="73C63516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  <w:hideMark/>
          </w:tcPr>
          <w:p w14:paraId="4C6A47AF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44CE5E8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1CCD40" w14:textId="77777777" w:rsidR="00E24A54" w:rsidRPr="00971FFC" w:rsidRDefault="00E24A54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E24A54" w:rsidRPr="00207943" w14:paraId="5517CE6C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2C9DB7F3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9A6AA23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9D9D7C8" w14:textId="77777777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F00B" w14:textId="21F189F3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2"/>
                <w:szCs w:val="22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0AE6A" w14:textId="7643F5D8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2"/>
                <w:szCs w:val="22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FD8DF" w14:textId="053D246A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2"/>
                <w:szCs w:val="22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BDFB" w14:textId="50C08947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2"/>
                <w:szCs w:val="22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C47E6ED" w14:textId="32107816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2"/>
                <w:szCs w:val="22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4D72FA66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EFCEEE6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865D135" w14:textId="77777777" w:rsidR="00E24A54" w:rsidRPr="00971FFC" w:rsidRDefault="00E24A54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E24A54" w:rsidRPr="00207943" w14:paraId="72D8924F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72A38D83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778CCB6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05207CE" w14:textId="7F13DDF2" w:rsidR="00E24A54" w:rsidRPr="00971FFC" w:rsidRDefault="00E24A54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251B0" w14:textId="52CCA00B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49D56" w14:textId="0E6A6002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C243" w14:textId="57AE9700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D4BE6" w14:textId="3FBCB556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057BF0" w14:textId="2B73F220" w:rsidR="00E24A54" w:rsidRPr="00971FFC" w:rsidRDefault="00E24A54" w:rsidP="00971FFC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067087AC" w14:textId="77777777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611911A" w14:textId="2FEC98F6" w:rsidR="00E24A54" w:rsidRPr="00971FFC" w:rsidRDefault="00E24A54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AF84E18" w14:textId="22B4E1DF" w:rsidR="00E24A54" w:rsidRPr="00971FFC" w:rsidRDefault="00E24A54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971FFC" w:rsidRPr="00207943" w14:paraId="7AC66F76" w14:textId="77777777" w:rsidTr="0004364C">
        <w:trPr>
          <w:trHeight w:val="361"/>
        </w:trPr>
        <w:tc>
          <w:tcPr>
            <w:tcW w:w="224" w:type="pct"/>
            <w:vMerge w:val="restart"/>
          </w:tcPr>
          <w:p w14:paraId="5F29D24E" w14:textId="5AEACCF9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86" w:type="pct"/>
            <w:vMerge w:val="restart"/>
          </w:tcPr>
          <w:p w14:paraId="6275EFF9" w14:textId="60CA5520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Предоставление молодой семье дополнительной социальной выплаты при рождении (усыновлении) одного ребенка</w:t>
            </w:r>
          </w:p>
        </w:tc>
        <w:tc>
          <w:tcPr>
            <w:tcW w:w="252" w:type="pct"/>
            <w:shd w:val="clear" w:color="auto" w:fill="auto"/>
          </w:tcPr>
          <w:p w14:paraId="6184040A" w14:textId="7479B9F1" w:rsidR="00971FFC" w:rsidRPr="00F718C3" w:rsidRDefault="00971FFC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BD2A5" w14:textId="4760F839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C3B5" w14:textId="4AB4849D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CC055" w14:textId="4964498F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B64F5" w14:textId="30A55235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C2CC9F1" w14:textId="73629F0C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</w:tcPr>
          <w:p w14:paraId="5D4C1291" w14:textId="561DE761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</w:tcPr>
          <w:p w14:paraId="4A7133CB" w14:textId="54424CF4" w:rsidR="00971FFC" w:rsidRPr="00F718C3" w:rsidRDefault="00971FFC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73DCDAE5" w14:textId="0E8F08E1" w:rsidR="00971FFC" w:rsidRPr="00F718C3" w:rsidRDefault="00971FFC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71FFC" w:rsidRPr="00207943" w14:paraId="32901E75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6846E397" w14:textId="77777777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2960FAB" w14:textId="77777777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51E3D79B" w14:textId="0A17A492" w:rsidR="00971FFC" w:rsidRPr="00F718C3" w:rsidRDefault="00971FFC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2FE7" w14:textId="39F3036A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16C30" w14:textId="5B073694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3AEA" w14:textId="3EA0064B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F5CE" w14:textId="4EB50107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F42AEA8" w14:textId="2D8B483D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C336687" w14:textId="77777777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AF140DB" w14:textId="120785E3" w:rsidR="00971FFC" w:rsidRPr="00F718C3" w:rsidRDefault="00971FFC" w:rsidP="00971FF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451D61E" w14:textId="776E55BE" w:rsidR="00971FFC" w:rsidRPr="00F718C3" w:rsidRDefault="00971FFC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71FFC" w:rsidRPr="00207943" w14:paraId="60BF9054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70031C2D" w14:textId="62C9EBF7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25CD891" w14:textId="77777777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EED1401" w14:textId="40476FC1" w:rsidR="00971FFC" w:rsidRPr="00F718C3" w:rsidRDefault="00971FFC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568B1" w14:textId="50C8169B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E31BA" w14:textId="6154CF49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6AE32" w14:textId="76F8E380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974B" w14:textId="42350192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849FE00" w14:textId="78EE597D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9A2131A" w14:textId="77777777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9C3A2C3" w14:textId="234A51A0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147F646" w14:textId="752A363F" w:rsidR="00971FFC" w:rsidRPr="00F718C3" w:rsidRDefault="00971FFC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71FFC" w:rsidRPr="00207943" w14:paraId="48B86E5E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2F094253" w14:textId="77777777" w:rsidR="00971FFC" w:rsidRPr="00207943" w:rsidRDefault="00971FFC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14223B3" w14:textId="77777777" w:rsidR="00971FFC" w:rsidRPr="00207943" w:rsidRDefault="00971FFC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316050B0" w14:textId="68EF6551" w:rsidR="00971FFC" w:rsidRPr="00F718C3" w:rsidRDefault="00971FFC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2E6D" w14:textId="0B93208C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5F82B" w14:textId="0A23185E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E6B08" w14:textId="34E75E31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CCA7A" w14:textId="6DD87459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590897B" w14:textId="75A8E488" w:rsidR="00971FFC" w:rsidRPr="00F718C3" w:rsidRDefault="00971FFC" w:rsidP="00971FF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4F70163" w14:textId="77777777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2FCF44E" w14:textId="3C84D825" w:rsidR="00971FFC" w:rsidRPr="00F718C3" w:rsidRDefault="00971FFC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D3516CD" w14:textId="4F64E1DA" w:rsidR="00971FFC" w:rsidRPr="00F718C3" w:rsidRDefault="00971FFC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22492" w:rsidRPr="00207943" w14:paraId="08F131A9" w14:textId="77777777" w:rsidTr="0004364C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0D56DBDB" w14:textId="77777777" w:rsidR="00B22492" w:rsidRPr="00DD3DFF" w:rsidRDefault="00B22492" w:rsidP="00B22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83D1322" w14:textId="77777777" w:rsidR="00B22492" w:rsidRPr="00DD3DFF" w:rsidRDefault="00B22492" w:rsidP="00B22492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52" w:type="pct"/>
            <w:shd w:val="clear" w:color="auto" w:fill="auto"/>
            <w:hideMark/>
          </w:tcPr>
          <w:p w14:paraId="3A13F07E" w14:textId="77777777" w:rsidR="00B22492" w:rsidRPr="00DD3DFF" w:rsidRDefault="00B22492" w:rsidP="00B22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F641" w14:textId="7F02C363" w:rsidR="00B22492" w:rsidRPr="00B22492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289 783,94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E559" w14:textId="539AD906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26 802,04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309E" w14:textId="57DCCC69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12 999,11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0FA75" w14:textId="6554A619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27 206,66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9C54B46" w14:textId="50022F70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222 776,13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60E57E24" w14:textId="77777777" w:rsidR="00B22492" w:rsidRPr="00DD3DFF" w:rsidRDefault="00B22492" w:rsidP="00B22492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5F251061" w14:textId="77777777" w:rsidR="00B22492" w:rsidRPr="00DD3DFF" w:rsidRDefault="00B22492" w:rsidP="00B22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2BF24942" w14:textId="77777777" w:rsidR="00B22492" w:rsidRPr="00DD3DFF" w:rsidRDefault="00B22492" w:rsidP="00B22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DD3DFF" w:rsidRPr="00207943" w14:paraId="1C7B70D5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280ADB37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388970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A16133F" w14:textId="77777777" w:rsidR="00DD3DFF" w:rsidRPr="00DD3DFF" w:rsidRDefault="00DD3DFF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D4AD3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73 491,52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C72EC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17B5C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65808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6 287,58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AFBFC0E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40017410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2CE4E86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A733D0" w14:textId="77777777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D3DFF" w:rsidRPr="00207943" w14:paraId="7883EE62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46A44CAF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1E9CFC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97926FF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C7FF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66C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359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A6F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95754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F680630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C21CA7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5D21BDE" w14:textId="77777777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DD3DFF" w:rsidRPr="00207943" w14:paraId="1C3F4C60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785D2487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4F43DC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3EB094C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48D4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6CAE6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2CA5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93CA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8AB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578829F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B37D611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81C2EE1" w14:textId="77777777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DD3DFF" w:rsidRPr="00207943" w14:paraId="3C762865" w14:textId="77777777" w:rsidTr="0004364C">
        <w:trPr>
          <w:trHeight w:val="2562"/>
        </w:trPr>
        <w:tc>
          <w:tcPr>
            <w:tcW w:w="224" w:type="pct"/>
            <w:vMerge/>
            <w:vAlign w:val="center"/>
            <w:hideMark/>
          </w:tcPr>
          <w:p w14:paraId="4361C22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8627D15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5654E79" w14:textId="77777777" w:rsidR="00DD3DFF" w:rsidRPr="00DD3DFF" w:rsidRDefault="00DD3DFF" w:rsidP="00971F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2224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66 428,47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A308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D4F96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F39F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7 137,30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91B8F" w14:textId="77777777" w:rsidR="00DD3DFF" w:rsidRPr="00DD3DFF" w:rsidRDefault="00DD3DFF" w:rsidP="00971FF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48 819,20</w:t>
            </w:r>
          </w:p>
        </w:tc>
        <w:tc>
          <w:tcPr>
            <w:tcW w:w="648" w:type="pct"/>
            <w:vMerge/>
            <w:vAlign w:val="center"/>
            <w:hideMark/>
          </w:tcPr>
          <w:p w14:paraId="38D3467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4242E1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0C85CF" w14:textId="77777777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D3DFF" w:rsidRPr="00207943" w14:paraId="5BF37CAE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1BF88E80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97F75E1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9DA071E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BD3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1DC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34977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4E24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BB47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6FD8AE7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7C6A046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9FF8DE5" w14:textId="77777777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DD3DFF" w:rsidRPr="00207943" w14:paraId="1DD5C170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27030E08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B3E152F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7BF8277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F9A0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6CA1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13FD7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B15C3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EC105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72F94D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76EB708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D707217" w14:textId="77777777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</w:tr>
      <w:tr w:rsidR="00DD3DFF" w:rsidRPr="00207943" w14:paraId="10991AD1" w14:textId="77777777" w:rsidTr="0004364C">
        <w:trPr>
          <w:trHeight w:val="2528"/>
        </w:trPr>
        <w:tc>
          <w:tcPr>
            <w:tcW w:w="224" w:type="pct"/>
            <w:vMerge/>
            <w:vAlign w:val="center"/>
            <w:hideMark/>
          </w:tcPr>
          <w:p w14:paraId="2C6A9A70" w14:textId="77777777" w:rsidR="00DD3DFF" w:rsidRPr="00207943" w:rsidRDefault="00DD3DFF" w:rsidP="00707ED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0B38FBC" w14:textId="77777777" w:rsidR="00DD3DFF" w:rsidRPr="00207943" w:rsidRDefault="00DD3DFF" w:rsidP="00707ED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39DD8FE" w14:textId="77777777" w:rsidR="00DD3DFF" w:rsidRPr="00DD3DFF" w:rsidRDefault="00DD3DFF" w:rsidP="00707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5CDE" w14:textId="23B4522A" w:rsidR="00DD3DFF" w:rsidRPr="00DD3DFF" w:rsidRDefault="00DD3DFF" w:rsidP="00707ED6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57 840,92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98D42" w14:textId="1D3FFF2C" w:rsidR="00DD3DFF" w:rsidRPr="00DD3DFF" w:rsidRDefault="00DD3DFF" w:rsidP="00707ED6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0A4C" w14:textId="4A26041A" w:rsidR="00DD3DFF" w:rsidRPr="00DD3DFF" w:rsidRDefault="00DD3DFF" w:rsidP="00707ED6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DFF9" w14:textId="31DE42FC" w:rsidR="00DD3DFF" w:rsidRPr="00DD3DFF" w:rsidRDefault="00DD3DFF" w:rsidP="00707ED6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4 484,01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2F8C" w14:textId="7B114DC1" w:rsidR="00DD3DFF" w:rsidRPr="00DD3DFF" w:rsidRDefault="00DD3DFF" w:rsidP="00707ED6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46 094,66</w:t>
            </w:r>
          </w:p>
        </w:tc>
        <w:tc>
          <w:tcPr>
            <w:tcW w:w="648" w:type="pct"/>
            <w:vMerge/>
            <w:vAlign w:val="center"/>
            <w:hideMark/>
          </w:tcPr>
          <w:p w14:paraId="4215CA67" w14:textId="77777777" w:rsidR="00DD3DFF" w:rsidRPr="00DD3DFF" w:rsidRDefault="00DD3DFF" w:rsidP="00707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902A244" w14:textId="77777777" w:rsidR="00DD3DFF" w:rsidRPr="00DD3DFF" w:rsidRDefault="00DD3DFF" w:rsidP="00707ED6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517E42B" w14:textId="3004AA54" w:rsidR="00DD3DFF" w:rsidRPr="00DD3DFF" w:rsidRDefault="00DD3DFF" w:rsidP="00707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D3DFF" w:rsidRPr="00207943" w14:paraId="763C64CD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5CA68B8E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C44B94C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3859C55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4F4E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48DC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E24D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554C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34D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0E16CC8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317098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D63858" w14:textId="256B7B61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DD3DFF" w:rsidRPr="00207943" w14:paraId="40AF8087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05F40EB4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E4B72D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754247F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8EC6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5A0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4E2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3F88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069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B15D16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F1019E3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BE0AC2" w14:textId="0E00395D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B22492" w:rsidRPr="00207943" w14:paraId="346B02FD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27E2A2E5" w14:textId="77777777" w:rsidR="00B22492" w:rsidRPr="00207943" w:rsidRDefault="00B22492" w:rsidP="00B2249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C8FFB97" w14:textId="77777777" w:rsidR="00B22492" w:rsidRPr="00207943" w:rsidRDefault="00B22492" w:rsidP="00B2249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AB3A5DF" w14:textId="77777777" w:rsidR="00B22492" w:rsidRPr="00DD3DFF" w:rsidRDefault="00B22492" w:rsidP="00B22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F49EE" w14:textId="78D0E6B7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92 023,02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1B48" w14:textId="279729FF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7819C" w14:textId="55429A8A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F93D" w14:textId="73899593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9 297,77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D8283" w14:textId="1D39A7B7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  <w:hideMark/>
          </w:tcPr>
          <w:p w14:paraId="00C49E0E" w14:textId="77777777" w:rsidR="00B22492" w:rsidRPr="00DD3DFF" w:rsidRDefault="00B22492" w:rsidP="00B22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1F036FC" w14:textId="77777777" w:rsidR="00B22492" w:rsidRPr="00DD3DFF" w:rsidRDefault="00B22492" w:rsidP="00B22492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77A285B" w14:textId="77777777" w:rsidR="00B22492" w:rsidRPr="00DD3DFF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DD3DFF" w:rsidRPr="00207943" w14:paraId="5BA8E3D8" w14:textId="77777777" w:rsidTr="0004364C">
        <w:trPr>
          <w:trHeight w:val="808"/>
        </w:trPr>
        <w:tc>
          <w:tcPr>
            <w:tcW w:w="224" w:type="pct"/>
            <w:vMerge/>
            <w:vAlign w:val="center"/>
            <w:hideMark/>
          </w:tcPr>
          <w:p w14:paraId="085E707E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0E3750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E6CD1F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3C76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5035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FD30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6DEB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3EB5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E44A34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A37FE68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127B71F" w14:textId="77777777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DD3DFF" w:rsidRPr="00207943" w14:paraId="2EA1FDD0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7939CF86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9DB43C3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BC361E3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F1756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F7DC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A6E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24D8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3108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ED2F37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DD239D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022714" w14:textId="77777777" w:rsidR="00DD3DFF" w:rsidRPr="00DD3DFF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</w:tr>
      <w:tr w:rsidR="00B22492" w:rsidRPr="00207943" w14:paraId="04D6FFFC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1792DC59" w14:textId="77777777" w:rsidR="00B22492" w:rsidRPr="00207943" w:rsidRDefault="00B22492" w:rsidP="00B2249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81BF641" w14:textId="77777777" w:rsidR="00B22492" w:rsidRPr="00207943" w:rsidRDefault="00B22492" w:rsidP="00B2249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3C31718" w14:textId="77777777" w:rsidR="00B22492" w:rsidRPr="00DD3DFF" w:rsidRDefault="00B22492" w:rsidP="00B22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DABF" w14:textId="3EB1AAA4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92 008,52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9A1DC" w14:textId="3C6BB581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51E9" w14:textId="3DE9F209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1B14" w14:textId="6D21ACF8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9 283,27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BA64" w14:textId="4E865CF2" w:rsidR="00B22492" w:rsidRPr="00B22492" w:rsidRDefault="00B22492" w:rsidP="00B22492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25F44600" w14:textId="77777777" w:rsidR="00B22492" w:rsidRPr="00DD3DFF" w:rsidRDefault="00B22492" w:rsidP="00B22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2E4644" w14:textId="77777777" w:rsidR="00B22492" w:rsidRPr="00DD3DFF" w:rsidRDefault="00B22492" w:rsidP="00B22492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54A777E" w14:textId="77777777" w:rsidR="00B22492" w:rsidRPr="009F020B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DD3DFF" w:rsidRPr="00207943" w14:paraId="56DA7B9E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4727068B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32CB7A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AB4DE04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F900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3BA9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80E3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4AA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89E3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353CEC3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2FEE13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возмещени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6CD2393" w14:textId="77777777" w:rsidR="00DD3DFF" w:rsidRPr="009F020B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DD3DFF" w:rsidRPr="00207943" w14:paraId="4A74A285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16C5459A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90BD952" w14:textId="77777777" w:rsidR="00DD3DFF" w:rsidRPr="00207943" w:rsidRDefault="00DD3DFF" w:rsidP="00971FF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69CF75B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2C5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9824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8B4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C3F0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CC85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4B4C762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651D5DD" w14:textId="77777777" w:rsidR="00DD3DFF" w:rsidRPr="00DD3DFF" w:rsidRDefault="00DD3DFF" w:rsidP="00971FF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C866243" w14:textId="77777777" w:rsidR="00DD3DFF" w:rsidRPr="009F020B" w:rsidRDefault="00DD3DFF" w:rsidP="00971F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</w:tr>
      <w:tr w:rsidR="00B22492" w:rsidRPr="00207943" w14:paraId="1998C5FD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7F397779" w14:textId="77777777" w:rsidR="00B22492" w:rsidRPr="00207943" w:rsidRDefault="00B22492" w:rsidP="00B2249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AA94E66" w14:textId="77777777" w:rsidR="00B22492" w:rsidRPr="00207943" w:rsidRDefault="00B22492" w:rsidP="00B2249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2C317932" w14:textId="04CB0875" w:rsidR="00B22492" w:rsidRPr="00DD3DFF" w:rsidRDefault="00B22492" w:rsidP="00B22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33A5A" w14:textId="6BFE12C1" w:rsidR="00B22492" w:rsidRPr="00B22492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92 008,52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313C" w14:textId="7D6F9B30" w:rsidR="00B22492" w:rsidRPr="00B22492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7C0E3" w14:textId="76D6D080" w:rsidR="00B22492" w:rsidRPr="00B22492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8DAC" w14:textId="4F119D50" w:rsidR="00B22492" w:rsidRPr="00B22492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9 283,27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AC4B9" w14:textId="5B9C93C1" w:rsidR="00B22492" w:rsidRPr="00B22492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3C899A64" w14:textId="77777777" w:rsidR="00B22492" w:rsidRPr="00DD3DFF" w:rsidRDefault="00B22492" w:rsidP="00B22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5F4B61D" w14:textId="23E7CEF1" w:rsidR="00B22492" w:rsidRPr="00DD3DFF" w:rsidRDefault="00B22492" w:rsidP="00B22492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7FB2A77" w14:textId="0EFABF88" w:rsidR="00B22492" w:rsidRPr="00DD3DFF" w:rsidRDefault="00B22492" w:rsidP="00B22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DD3DFF" w:rsidRPr="00207943" w14:paraId="0E3B56E0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22B83781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0360810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03E00A22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1764B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40112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A09F8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D67CE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41549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9518E5A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8CEDDD9" w14:textId="44927EED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возмещени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21AECB" w14:textId="431C1E9E" w:rsidR="00DD3DFF" w:rsidRPr="00DD3DFF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DD3DFF" w:rsidRPr="00207943" w14:paraId="6D02AFA2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61E69892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6781186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27451E85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89D1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E4EE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3550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F00A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8F64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B45CE6A" w14:textId="77777777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00C7F3E" w14:textId="28CF690B" w:rsidR="00DD3DFF" w:rsidRPr="00DD3DFF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A7A32FB" w14:textId="37FD9613" w:rsidR="00DD3DFF" w:rsidRPr="00DD3DFF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DD3DFF" w:rsidRPr="00207943" w14:paraId="422C31F6" w14:textId="77777777" w:rsidTr="00DE4AA8">
        <w:trPr>
          <w:trHeight w:val="16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778B9DA8" w14:textId="5CC71FDC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2 «Семейная политика ЗАТО Северск» Программы</w:t>
            </w:r>
          </w:p>
        </w:tc>
      </w:tr>
      <w:tr w:rsidR="00DD3DFF" w:rsidRPr="00207943" w14:paraId="4F6C22FF" w14:textId="77777777" w:rsidTr="00DE4AA8">
        <w:trPr>
          <w:trHeight w:val="296"/>
        </w:trPr>
        <w:tc>
          <w:tcPr>
            <w:tcW w:w="224" w:type="pct"/>
            <w:shd w:val="clear" w:color="auto" w:fill="auto"/>
            <w:hideMark/>
          </w:tcPr>
          <w:p w14:paraId="348594FE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03B199F6" w14:textId="322C1F19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DD3DFF" w:rsidRPr="00207943" w14:paraId="6877BB32" w14:textId="77777777" w:rsidTr="0004364C">
        <w:trPr>
          <w:trHeight w:val="267"/>
        </w:trPr>
        <w:tc>
          <w:tcPr>
            <w:tcW w:w="224" w:type="pct"/>
            <w:vMerge w:val="restart"/>
            <w:shd w:val="clear" w:color="auto" w:fill="auto"/>
            <w:hideMark/>
          </w:tcPr>
          <w:p w14:paraId="0287660F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32068E9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ВЦП «Реализация семейной политики ЗАТО Северск»</w:t>
            </w:r>
          </w:p>
          <w:p w14:paraId="1F6303A0" w14:textId="3D6951AF" w:rsidR="0004364C" w:rsidRPr="00FF682B" w:rsidRDefault="0004364C" w:rsidP="00DD3DFF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252" w:type="pct"/>
            <w:shd w:val="clear" w:color="auto" w:fill="auto"/>
            <w:hideMark/>
          </w:tcPr>
          <w:p w14:paraId="348ED11E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65F93B05" w14:textId="3EB1DA09" w:rsidR="00DD3DFF" w:rsidRPr="00FF682B" w:rsidRDefault="00FF682B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</w:t>
            </w:r>
            <w:r w:rsidR="00DD3DFF" w:rsidRPr="00FF682B">
              <w:rPr>
                <w:sz w:val="24"/>
                <w:szCs w:val="24"/>
              </w:rPr>
              <w:t>,00</w:t>
            </w:r>
          </w:p>
        </w:tc>
        <w:tc>
          <w:tcPr>
            <w:tcW w:w="369" w:type="pct"/>
            <w:shd w:val="clear" w:color="auto" w:fill="auto"/>
            <w:hideMark/>
          </w:tcPr>
          <w:p w14:paraId="255A27D4" w14:textId="77777777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EB6B0E8" w14:textId="77777777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AD734D" w14:textId="48066136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62CFB3B" w14:textId="77777777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6AEF15B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6" w:type="pct"/>
            <w:shd w:val="clear" w:color="auto" w:fill="auto"/>
            <w:hideMark/>
          </w:tcPr>
          <w:p w14:paraId="406E119E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59A6A0E8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D3DFF" w:rsidRPr="00207943" w14:paraId="0BEF3388" w14:textId="77777777" w:rsidTr="0004364C">
        <w:trPr>
          <w:trHeight w:val="1124"/>
        </w:trPr>
        <w:tc>
          <w:tcPr>
            <w:tcW w:w="224" w:type="pct"/>
            <w:vMerge/>
            <w:vAlign w:val="center"/>
            <w:hideMark/>
          </w:tcPr>
          <w:p w14:paraId="545561FA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A9C947A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3F8F24D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50742F9D" w14:textId="77777777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14538A5B" w14:textId="77777777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3EF833F" w14:textId="77777777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68AFEF2" w14:textId="77777777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D637BCE" w14:textId="77777777" w:rsidR="00DD3DFF" w:rsidRPr="00FF682B" w:rsidRDefault="00DD3DFF" w:rsidP="00DD3DFF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C916B45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1CD234F" w14:textId="77777777" w:rsidR="00DD3DFF" w:rsidRPr="00FF682B" w:rsidRDefault="00DD3DFF" w:rsidP="00DD3DFF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5D0879B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D3DFF" w:rsidRPr="00207943" w14:paraId="560BFFE6" w14:textId="77777777" w:rsidTr="0004364C">
        <w:trPr>
          <w:trHeight w:val="1124"/>
        </w:trPr>
        <w:tc>
          <w:tcPr>
            <w:tcW w:w="224" w:type="pct"/>
            <w:vMerge/>
            <w:vAlign w:val="center"/>
          </w:tcPr>
          <w:p w14:paraId="7298A34C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4BD91F8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5795BE92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26BCBAF6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15D33A1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F926D2C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F7307FB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B05D73D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A1F1BB3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6766204" w14:textId="3386D3DB" w:rsidR="00DD3DFF" w:rsidRPr="00FF682B" w:rsidRDefault="00DD3DFF" w:rsidP="00DD3DFF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 w:rsidR="00FF682B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 w:rsidR="00FF682B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69B11F1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D3DFF" w:rsidRPr="00207943" w14:paraId="3390B240" w14:textId="77777777" w:rsidTr="0004364C">
        <w:trPr>
          <w:trHeight w:val="1198"/>
        </w:trPr>
        <w:tc>
          <w:tcPr>
            <w:tcW w:w="224" w:type="pct"/>
            <w:vMerge/>
            <w:vAlign w:val="center"/>
            <w:hideMark/>
          </w:tcPr>
          <w:p w14:paraId="256500FC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EE382A3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9177ECE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5688BA3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56C1CE25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40E4ACA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3581010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46CDFC6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FD17DFA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2DAD1DD" w14:textId="77777777" w:rsidR="00DD3DFF" w:rsidRPr="00FF682B" w:rsidRDefault="00DD3DFF" w:rsidP="00DD3DFF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B1D04C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D3DFF" w:rsidRPr="00207943" w14:paraId="5EC5F590" w14:textId="77777777" w:rsidTr="0004364C">
        <w:trPr>
          <w:trHeight w:val="368"/>
        </w:trPr>
        <w:tc>
          <w:tcPr>
            <w:tcW w:w="224" w:type="pct"/>
            <w:vMerge/>
            <w:vAlign w:val="center"/>
          </w:tcPr>
          <w:p w14:paraId="51131565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4289CDB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5165D3F" w14:textId="77777777" w:rsidR="00DD3DFF" w:rsidRPr="00207943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603EBA4" w14:textId="77777777" w:rsidR="00DD3DFF" w:rsidRPr="00207943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1F73BD6F" w14:textId="77777777" w:rsidR="00DD3DFF" w:rsidRPr="00207943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36371069" w14:textId="77777777" w:rsidR="00DD3DFF" w:rsidRPr="00207943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97D51C0" w14:textId="77777777" w:rsidR="00DD3DFF" w:rsidRPr="00207943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7B62923" w14:textId="77777777" w:rsidR="00DD3DFF" w:rsidRPr="00207943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254FD42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118482C7" w14:textId="645BB272" w:rsidR="00DD3DFF" w:rsidRPr="00FF682B" w:rsidRDefault="00FF682B" w:rsidP="00DD3DFF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399CFCF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D3DFF" w:rsidRPr="00207943" w14:paraId="3B77FD41" w14:textId="77777777" w:rsidTr="0004364C">
        <w:trPr>
          <w:trHeight w:val="1135"/>
        </w:trPr>
        <w:tc>
          <w:tcPr>
            <w:tcW w:w="224" w:type="pct"/>
            <w:vMerge/>
            <w:vAlign w:val="center"/>
            <w:hideMark/>
          </w:tcPr>
          <w:p w14:paraId="6B6A8C72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19AEA45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F1A58D1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10CE3E98" w14:textId="0680BC72" w:rsidR="00DD3DFF" w:rsidRPr="00FF682B" w:rsidRDefault="00FF682B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DD3DFF" w:rsidRPr="00FF68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5343F993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71CA6A9F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D693704" w14:textId="3116198C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8708BF7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0B651C8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D6C3156" w14:textId="77777777" w:rsidR="00DD3DFF" w:rsidRPr="00FF682B" w:rsidRDefault="00DD3DFF" w:rsidP="00DD3DFF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AAD7541" w14:textId="790F5F5E" w:rsidR="00DD3DFF" w:rsidRPr="00FF682B" w:rsidRDefault="00FF682B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D3DFF" w:rsidRPr="00207943" w14:paraId="6A769C00" w14:textId="77777777" w:rsidTr="0004364C">
        <w:trPr>
          <w:trHeight w:val="1135"/>
        </w:trPr>
        <w:tc>
          <w:tcPr>
            <w:tcW w:w="224" w:type="pct"/>
            <w:vMerge/>
            <w:vAlign w:val="center"/>
          </w:tcPr>
          <w:p w14:paraId="053B7AC3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5E13DA4" w14:textId="77777777" w:rsidR="00DD3DFF" w:rsidRPr="00207943" w:rsidRDefault="00DD3DFF" w:rsidP="00DD3DF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D069C43" w14:textId="77777777" w:rsidR="00DD3DFF" w:rsidRPr="00FF682B" w:rsidRDefault="00DD3DFF" w:rsidP="00DD3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1A58E75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0756E95C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2C433382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1BC7D6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CE2CC4" w14:textId="77777777" w:rsidR="00DD3DFF" w:rsidRPr="00FF682B" w:rsidRDefault="00DD3DFF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59834BE" w14:textId="77777777" w:rsidR="00DD3DFF" w:rsidRPr="00FF682B" w:rsidRDefault="00DD3DFF" w:rsidP="00DD3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B2C3930" w14:textId="383A0657" w:rsidR="00DD3DFF" w:rsidRPr="00FF682B" w:rsidRDefault="00FF682B" w:rsidP="00DD3DFF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A9AA9F4" w14:textId="3DEEA019" w:rsidR="00DD3DFF" w:rsidRPr="00FF682B" w:rsidRDefault="00FF682B" w:rsidP="00DD3D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4364C" w:rsidRPr="00207943" w14:paraId="32247BD6" w14:textId="77777777" w:rsidTr="0004364C">
        <w:trPr>
          <w:trHeight w:val="266"/>
        </w:trPr>
        <w:tc>
          <w:tcPr>
            <w:tcW w:w="224" w:type="pct"/>
            <w:vAlign w:val="center"/>
          </w:tcPr>
          <w:p w14:paraId="07E95027" w14:textId="2383C0CA" w:rsidR="0004364C" w:rsidRPr="00FF682B" w:rsidRDefault="0004364C" w:rsidP="00DD3DFF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76" w:type="pct"/>
            <w:gridSpan w:val="10"/>
            <w:vAlign w:val="center"/>
          </w:tcPr>
          <w:p w14:paraId="50F06A22" w14:textId="08B83CC8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04364C" w:rsidRPr="00207943" w14:paraId="1DA6B779" w14:textId="77777777" w:rsidTr="009C00DB">
        <w:trPr>
          <w:trHeight w:val="171"/>
        </w:trPr>
        <w:tc>
          <w:tcPr>
            <w:tcW w:w="224" w:type="pct"/>
            <w:vMerge w:val="restart"/>
            <w:shd w:val="clear" w:color="auto" w:fill="auto"/>
          </w:tcPr>
          <w:p w14:paraId="3CCD426C" w14:textId="4184DE59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78206157" w14:textId="77777777" w:rsidR="0004364C" w:rsidRPr="00FF682B" w:rsidRDefault="00FF682B" w:rsidP="0004364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КПМ</w:t>
            </w:r>
            <w:r w:rsidR="0004364C" w:rsidRPr="00FF682B">
              <w:rPr>
                <w:rFonts w:ascii="Times New Roman" w:hAnsi="Times New Roman"/>
                <w:sz w:val="24"/>
                <w:szCs w:val="24"/>
              </w:rPr>
              <w:t xml:space="preserve"> «Реализация семейной политики ЗАТО Северск»</w:t>
            </w:r>
          </w:p>
          <w:p w14:paraId="2979F271" w14:textId="305CAB1B" w:rsidR="00FF682B" w:rsidRPr="00FF682B" w:rsidRDefault="00FF682B" w:rsidP="0004364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252" w:type="pct"/>
            <w:shd w:val="clear" w:color="auto" w:fill="auto"/>
          </w:tcPr>
          <w:p w14:paraId="46569E49" w14:textId="4FEEB68E" w:rsidR="0004364C" w:rsidRPr="00FF682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</w:tcPr>
          <w:p w14:paraId="04032A12" w14:textId="2AB60B5A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370,00</w:t>
            </w:r>
          </w:p>
        </w:tc>
        <w:tc>
          <w:tcPr>
            <w:tcW w:w="369" w:type="pct"/>
            <w:shd w:val="clear" w:color="auto" w:fill="auto"/>
          </w:tcPr>
          <w:p w14:paraId="087195F6" w14:textId="4E7F2964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0892B24C" w14:textId="7F63BF49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ECEBC5C" w14:textId="1EFC7764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370,00</w:t>
            </w:r>
          </w:p>
        </w:tc>
        <w:tc>
          <w:tcPr>
            <w:tcW w:w="387" w:type="pct"/>
            <w:shd w:val="clear" w:color="auto" w:fill="auto"/>
          </w:tcPr>
          <w:p w14:paraId="5C1D22CF" w14:textId="298700B3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</w:tcPr>
          <w:p w14:paraId="64CD561C" w14:textId="3B3296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6" w:type="pct"/>
            <w:shd w:val="clear" w:color="auto" w:fill="auto"/>
          </w:tcPr>
          <w:p w14:paraId="346D5421" w14:textId="1EC318FE" w:rsidR="0004364C" w:rsidRPr="00FF682B" w:rsidRDefault="0004364C" w:rsidP="0004364C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141354D" w14:textId="3DA27FDF" w:rsidR="0004364C" w:rsidRPr="00FF682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4364C" w:rsidRPr="00207943" w14:paraId="07613DB8" w14:textId="77777777" w:rsidTr="00FF682B">
        <w:trPr>
          <w:trHeight w:val="1340"/>
        </w:trPr>
        <w:tc>
          <w:tcPr>
            <w:tcW w:w="224" w:type="pct"/>
            <w:vMerge/>
            <w:vAlign w:val="center"/>
          </w:tcPr>
          <w:p w14:paraId="452549A1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286847F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3D95E244" w14:textId="11CB69BB" w:rsidR="0004364C" w:rsidRPr="00FF682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3A161449" w14:textId="43A3ED9F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7C14F63A" w14:textId="02DFB991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B371ABC" w14:textId="5BDEAA1E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1C098E51" w14:textId="083134D2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35A5821B" w14:textId="62C40054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7D26FE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14DA84E" w14:textId="21DB6F53" w:rsidR="0004364C" w:rsidRPr="00FF682B" w:rsidRDefault="0004364C" w:rsidP="0004364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3E7D7E" w14:textId="7A4A920C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4364C" w:rsidRPr="00207943" w14:paraId="3423317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6B9BDDE0" w14:textId="452CCE63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59BD5EE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566AF988" w14:textId="77777777" w:rsidR="0004364C" w:rsidRPr="00FF682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0F3A9BA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7EC31DCE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E5B74DA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359EA357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1ED19C6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0027A41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A18C15E" w14:textId="12368D84" w:rsidR="0004364C" w:rsidRPr="00FF682B" w:rsidRDefault="00FF682B" w:rsidP="0004364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364C" w:rsidRPr="00FF68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здорового семейного досуга, </w:t>
            </w:r>
            <w:proofErr w:type="spellStart"/>
            <w:r w:rsidR="0004364C" w:rsidRPr="00FF682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BEFE01" w14:textId="41F621EB" w:rsidR="0004364C" w:rsidRPr="00FF682B" w:rsidRDefault="00FF682B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04364C" w:rsidRPr="00207943" w14:paraId="63D918A7" w14:textId="77777777" w:rsidTr="009C00DB">
        <w:trPr>
          <w:trHeight w:val="1185"/>
        </w:trPr>
        <w:tc>
          <w:tcPr>
            <w:tcW w:w="224" w:type="pct"/>
            <w:vMerge/>
            <w:vAlign w:val="center"/>
          </w:tcPr>
          <w:p w14:paraId="756EF382" w14:textId="77777777" w:rsidR="0004364C" w:rsidRPr="00207943" w:rsidRDefault="0004364C" w:rsidP="0004364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C80B9D0" w14:textId="77777777" w:rsidR="0004364C" w:rsidRPr="00207943" w:rsidRDefault="0004364C" w:rsidP="0004364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31653682" w14:textId="45CF3804" w:rsidR="0004364C" w:rsidRPr="00FF682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12E8D9D1" w14:textId="39A4BC62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9F8F06F" w14:textId="7FDBC7A6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2E2C8D12" w14:textId="2D873985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E2CAE99" w14:textId="37B673DD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1333133A" w14:textId="6D87C93D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75646D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79A6099" w14:textId="34D73B5C" w:rsidR="0004364C" w:rsidRPr="009C00DB" w:rsidRDefault="0004364C" w:rsidP="0004364C">
            <w:pPr>
              <w:spacing w:line="259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9C00D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9C00DB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8788D80" w14:textId="400D11E4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4364C" w:rsidRPr="00207943" w14:paraId="00CDEE21" w14:textId="77777777" w:rsidTr="009C00DB">
        <w:trPr>
          <w:trHeight w:val="2689"/>
        </w:trPr>
        <w:tc>
          <w:tcPr>
            <w:tcW w:w="224" w:type="pct"/>
            <w:vMerge/>
            <w:vAlign w:val="center"/>
          </w:tcPr>
          <w:p w14:paraId="2826776D" w14:textId="77777777" w:rsidR="0004364C" w:rsidRPr="00207943" w:rsidRDefault="0004364C" w:rsidP="0004364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6C05741" w14:textId="77777777" w:rsidR="0004364C" w:rsidRPr="00207943" w:rsidRDefault="0004364C" w:rsidP="0004364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7BE03D77" w14:textId="77777777" w:rsidR="0004364C" w:rsidRPr="00FF682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4A2EACD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9169BF4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369C58B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BCC4089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5D495D9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78563A6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34CAB86" w14:textId="10305995" w:rsidR="0004364C" w:rsidRPr="00FF682B" w:rsidRDefault="00FF682B" w:rsidP="0004364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F5D13D1" w14:textId="11A2C153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04364C" w:rsidRPr="00207943" w14:paraId="25F70B1F" w14:textId="77777777" w:rsidTr="009C00DB">
        <w:trPr>
          <w:trHeight w:val="1112"/>
        </w:trPr>
        <w:tc>
          <w:tcPr>
            <w:tcW w:w="224" w:type="pct"/>
            <w:vMerge/>
            <w:vAlign w:val="center"/>
          </w:tcPr>
          <w:p w14:paraId="1E9F9B36" w14:textId="77777777" w:rsidR="0004364C" w:rsidRPr="00207943" w:rsidRDefault="0004364C" w:rsidP="0004364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C1221E2" w14:textId="77777777" w:rsidR="0004364C" w:rsidRPr="00207943" w:rsidRDefault="0004364C" w:rsidP="0004364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0EAACEF2" w14:textId="14441F45" w:rsidR="0004364C" w:rsidRPr="00FF682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9D1C67F" w14:textId="6390DE9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FB8D2E7" w14:textId="47B82E8E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07F9673" w14:textId="7FDEE668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9BB8BE5" w14:textId="253A2868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AF2D364" w14:textId="432CE4BD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0A47F44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1B328AD" w14:textId="114F2FD5" w:rsidR="0004364C" w:rsidRPr="00FF682B" w:rsidRDefault="0004364C" w:rsidP="0004364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12C2793" w14:textId="25EAC869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4364C" w:rsidRPr="00207943" w14:paraId="4FC98D1A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7753A150" w14:textId="77777777" w:rsidR="0004364C" w:rsidRPr="00207943" w:rsidRDefault="0004364C" w:rsidP="0004364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E6061FD" w14:textId="77777777" w:rsidR="0004364C" w:rsidRPr="00207943" w:rsidRDefault="0004364C" w:rsidP="0004364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29BFE5A" w14:textId="77777777" w:rsidR="0004364C" w:rsidRPr="00FF682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25799B90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4551A71F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688538DC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9E33FA4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E0D49BF" w14:textId="77777777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ED3160D" w14:textId="77777777" w:rsidR="0004364C" w:rsidRPr="00FF682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5A433E" w14:textId="77777777" w:rsidR="0004364C" w:rsidRDefault="00FF682B" w:rsidP="0004364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6301DFB1" w14:textId="2F98DCC5" w:rsidR="009C00DB" w:rsidRPr="00FF682B" w:rsidRDefault="009C00DB" w:rsidP="0004364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59EF6383" w14:textId="029861EB" w:rsidR="0004364C" w:rsidRPr="00FF682B" w:rsidRDefault="0004364C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04364C" w:rsidRPr="00207943" w14:paraId="2B564B54" w14:textId="77777777" w:rsidTr="00DE4AA8">
        <w:trPr>
          <w:trHeight w:val="303"/>
        </w:trPr>
        <w:tc>
          <w:tcPr>
            <w:tcW w:w="224" w:type="pct"/>
            <w:shd w:val="clear" w:color="auto" w:fill="auto"/>
            <w:hideMark/>
          </w:tcPr>
          <w:p w14:paraId="051F286F" w14:textId="77777777" w:rsidR="0004364C" w:rsidRPr="009F020B" w:rsidRDefault="0004364C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175ECFCB" w14:textId="749CDBE4" w:rsidR="0004364C" w:rsidRPr="009F020B" w:rsidRDefault="0004364C" w:rsidP="0004364C">
            <w:pPr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307175" w:rsidRPr="00207943" w14:paraId="700D5FE0" w14:textId="77777777" w:rsidTr="0004364C">
        <w:trPr>
          <w:trHeight w:val="265"/>
        </w:trPr>
        <w:tc>
          <w:tcPr>
            <w:tcW w:w="224" w:type="pct"/>
            <w:vMerge w:val="restart"/>
            <w:shd w:val="clear" w:color="auto" w:fill="auto"/>
            <w:hideMark/>
          </w:tcPr>
          <w:p w14:paraId="2894B247" w14:textId="77777777" w:rsidR="00307175" w:rsidRPr="00307175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B8822AF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52" w:type="pct"/>
            <w:shd w:val="clear" w:color="auto" w:fill="auto"/>
            <w:hideMark/>
          </w:tcPr>
          <w:p w14:paraId="60A78C0F" w14:textId="77777777" w:rsidR="00307175" w:rsidRPr="00307175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F84A" w14:textId="73A7C0FB" w:rsidR="00307175" w:rsidRPr="00307175" w:rsidRDefault="00307175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444 905,46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E462" w14:textId="65C421FC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75199" w14:textId="55D38F59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100 638,73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5E28" w14:textId="1A9909D7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318 714,63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FCDF" w14:textId="3DAD0D10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94BD6C6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86" w:type="pct"/>
            <w:shd w:val="clear" w:color="auto" w:fill="auto"/>
            <w:hideMark/>
          </w:tcPr>
          <w:p w14:paraId="0D7B22A7" w14:textId="77777777" w:rsidR="00307175" w:rsidRPr="00307175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47ED2766" w14:textId="77777777" w:rsidR="00307175" w:rsidRPr="00307175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07175" w:rsidRPr="00207943" w14:paraId="4EF0F61A" w14:textId="77777777" w:rsidTr="0004364C">
        <w:trPr>
          <w:trHeight w:val="1376"/>
        </w:trPr>
        <w:tc>
          <w:tcPr>
            <w:tcW w:w="224" w:type="pct"/>
            <w:vMerge/>
            <w:vAlign w:val="center"/>
            <w:hideMark/>
          </w:tcPr>
          <w:p w14:paraId="4C23FCD3" w14:textId="77777777" w:rsidR="00307175" w:rsidRPr="00307175" w:rsidRDefault="00307175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A70C96" w14:textId="77777777" w:rsidR="00307175" w:rsidRPr="00307175" w:rsidRDefault="00307175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29A997A" w14:textId="77777777" w:rsidR="00307175" w:rsidRPr="00307175" w:rsidRDefault="00307175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EC5FF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E9809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B6749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4971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396F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74438CE" w14:textId="77777777" w:rsidR="00307175" w:rsidRPr="00307175" w:rsidRDefault="00307175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F441CBE" w14:textId="77777777" w:rsidR="00307175" w:rsidRPr="00307175" w:rsidRDefault="00307175" w:rsidP="0004364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30F59B3" w14:textId="77777777" w:rsidR="00307175" w:rsidRPr="00307175" w:rsidRDefault="00307175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7175" w:rsidRPr="00207943" w14:paraId="1900D39F" w14:textId="77777777" w:rsidTr="0004364C">
        <w:trPr>
          <w:trHeight w:val="1396"/>
        </w:trPr>
        <w:tc>
          <w:tcPr>
            <w:tcW w:w="224" w:type="pct"/>
            <w:vMerge/>
            <w:vAlign w:val="center"/>
            <w:hideMark/>
          </w:tcPr>
          <w:p w14:paraId="0D1E27A1" w14:textId="77777777" w:rsidR="00307175" w:rsidRPr="00307175" w:rsidRDefault="00307175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8E2F958" w14:textId="77777777" w:rsidR="00307175" w:rsidRPr="00307175" w:rsidRDefault="00307175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684851B" w14:textId="77777777" w:rsidR="00307175" w:rsidRPr="00307175" w:rsidRDefault="00307175" w:rsidP="00043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1201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82 325,23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6AF38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CBEC1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A990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69 039,18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BBCAC" w14:textId="77777777" w:rsidR="00307175" w:rsidRPr="00307175" w:rsidRDefault="00307175" w:rsidP="0004364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171F7A3" w14:textId="77777777" w:rsidR="00307175" w:rsidRPr="00307175" w:rsidRDefault="00307175" w:rsidP="000436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C360A72" w14:textId="77777777" w:rsidR="00307175" w:rsidRPr="00307175" w:rsidRDefault="00307175" w:rsidP="0004364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3B9646" w14:textId="77777777" w:rsidR="00307175" w:rsidRPr="00307175" w:rsidRDefault="00307175" w:rsidP="000436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7175" w:rsidRPr="00207943" w14:paraId="3C6DCD66" w14:textId="77777777" w:rsidTr="0045028B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4FC34C95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5DD775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51F697D" w14:textId="77777777" w:rsidR="00307175" w:rsidRPr="00307175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EACEA" w14:textId="112439E4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101 625,14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C51F1" w14:textId="2D33CB01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6895" w14:textId="0CB8BB2B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27 794,00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91AC1" w14:textId="2E8B3E83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73 831,14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45D6B" w14:textId="5F770AF6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8009CA6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A8670C8" w14:textId="77777777" w:rsidR="00307175" w:rsidRPr="00307175" w:rsidRDefault="00307175" w:rsidP="00307175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A198BF" w14:textId="77777777" w:rsidR="00307175" w:rsidRPr="00307175" w:rsidRDefault="00307175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7175" w:rsidRPr="00207943" w14:paraId="18750469" w14:textId="77777777" w:rsidTr="0045028B">
        <w:trPr>
          <w:trHeight w:val="1449"/>
        </w:trPr>
        <w:tc>
          <w:tcPr>
            <w:tcW w:w="224" w:type="pct"/>
            <w:vMerge/>
            <w:vAlign w:val="center"/>
            <w:hideMark/>
          </w:tcPr>
          <w:p w14:paraId="5B6D9F30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780EC2D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7F137DD" w14:textId="77777777" w:rsidR="00307175" w:rsidRPr="00307175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8F7FF" w14:textId="3611493D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182 872,62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EBBE3" w14:textId="5F55B54A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F3E5" w14:textId="2CAEB4A6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45 400,95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B5868" w14:textId="6972F127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111 919,57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B5ACF" w14:textId="2EC33224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717868D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C919069" w14:textId="77777777" w:rsidR="00307175" w:rsidRPr="00307175" w:rsidRDefault="00307175" w:rsidP="00307175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75DE708" w14:textId="77777777" w:rsidR="00307175" w:rsidRPr="00307175" w:rsidRDefault="00307175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7175" w:rsidRPr="00207943" w14:paraId="0D475D18" w14:textId="77777777" w:rsidTr="0004364C">
        <w:trPr>
          <w:trHeight w:val="1449"/>
        </w:trPr>
        <w:tc>
          <w:tcPr>
            <w:tcW w:w="224" w:type="pct"/>
            <w:vMerge/>
            <w:vAlign w:val="center"/>
          </w:tcPr>
          <w:p w14:paraId="5C36F633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38FFC5C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05D13C9A" w14:textId="77777777" w:rsidR="00307175" w:rsidRPr="00307175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97FE" w14:textId="433CFE91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106 865,88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9C005" w14:textId="6BEC98D0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4400" w14:textId="5942AB92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28 286,05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59913" w14:textId="0207D284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78 579,83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6F61" w14:textId="54FAD764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9E3B148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F14F736" w14:textId="77777777" w:rsidR="00307175" w:rsidRPr="00307175" w:rsidRDefault="00307175" w:rsidP="00307175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25CCD94" w14:textId="77777777" w:rsidR="00307175" w:rsidRPr="00307175" w:rsidRDefault="00307175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7175" w:rsidRPr="00207943" w14:paraId="19CF5FFB" w14:textId="77777777" w:rsidTr="00307175">
        <w:trPr>
          <w:trHeight w:val="666"/>
        </w:trPr>
        <w:tc>
          <w:tcPr>
            <w:tcW w:w="224" w:type="pct"/>
            <w:vMerge/>
            <w:vAlign w:val="center"/>
          </w:tcPr>
          <w:p w14:paraId="743FB0C1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A6CE1B6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E1BD7DC" w14:textId="2EA45EBD" w:rsidR="00307175" w:rsidRPr="00307175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7175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FD79" w14:textId="6BEBD0EE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lastRenderedPageBreak/>
              <w:t>142 231,53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C9AD" w14:textId="352612CA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1A699" w14:textId="213D8746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28 286,05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10A0" w14:textId="255F464E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113 945,48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AA2F" w14:textId="7D40E72F" w:rsidR="00307175" w:rsidRPr="00307175" w:rsidRDefault="00307175" w:rsidP="00307175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D8A1AB" w14:textId="77777777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2BEF9BC" w14:textId="5121D8C0" w:rsidR="00307175" w:rsidRPr="00307175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7F6842" w14:textId="1A8516D8" w:rsidR="00307175" w:rsidRPr="00307175" w:rsidRDefault="00307175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5028B" w:rsidRPr="00207943" w14:paraId="2B775F10" w14:textId="77777777" w:rsidTr="0004364C">
        <w:trPr>
          <w:trHeight w:val="233"/>
        </w:trPr>
        <w:tc>
          <w:tcPr>
            <w:tcW w:w="224" w:type="pct"/>
            <w:vMerge w:val="restart"/>
            <w:shd w:val="clear" w:color="auto" w:fill="auto"/>
            <w:hideMark/>
          </w:tcPr>
          <w:p w14:paraId="05CB0949" w14:textId="77777777" w:rsidR="0045028B" w:rsidRPr="0045028B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92FE566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252" w:type="pct"/>
            <w:shd w:val="clear" w:color="auto" w:fill="auto"/>
            <w:hideMark/>
          </w:tcPr>
          <w:p w14:paraId="1D805685" w14:textId="77777777" w:rsidR="0045028B" w:rsidRPr="0045028B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E556" w14:textId="51A7118D" w:rsidR="0045028B" w:rsidRPr="0045028B" w:rsidRDefault="0045028B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119 045,33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1F6D9" w14:textId="25B8D019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7BE2C" w14:textId="21E0CC0B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53 523,83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6192" w14:textId="58BAE5AF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65 521,50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F1BB" w14:textId="45E6C891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37549D67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442745AB" w14:textId="77777777" w:rsidR="0045028B" w:rsidRPr="0045028B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1A89560" w14:textId="77777777" w:rsidR="0045028B" w:rsidRPr="0045028B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07175" w:rsidRPr="00207943" w14:paraId="78CA7780" w14:textId="77777777" w:rsidTr="0004364C">
        <w:trPr>
          <w:trHeight w:val="1692"/>
        </w:trPr>
        <w:tc>
          <w:tcPr>
            <w:tcW w:w="224" w:type="pct"/>
            <w:vMerge/>
            <w:vAlign w:val="center"/>
            <w:hideMark/>
          </w:tcPr>
          <w:p w14:paraId="1D86C4D4" w14:textId="77777777" w:rsidR="00307175" w:rsidRPr="0045028B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639AE97" w14:textId="77777777" w:rsidR="00307175" w:rsidRPr="0045028B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DEBABD2" w14:textId="77777777" w:rsidR="00307175" w:rsidRPr="0045028B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B96BE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27 174,68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2CFD1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B41C5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E8ED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13 016,95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9513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23DF6F5" w14:textId="77777777" w:rsidR="00307175" w:rsidRPr="0045028B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E37F4FC" w14:textId="77777777" w:rsidR="00307175" w:rsidRPr="0045028B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43BE5B89" w14:textId="77777777" w:rsidR="00307175" w:rsidRPr="0045028B" w:rsidRDefault="00307175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307175" w:rsidRPr="00207943" w14:paraId="4F7A05D7" w14:textId="77777777" w:rsidTr="0004364C">
        <w:trPr>
          <w:trHeight w:val="1695"/>
        </w:trPr>
        <w:tc>
          <w:tcPr>
            <w:tcW w:w="224" w:type="pct"/>
            <w:vMerge/>
            <w:vAlign w:val="center"/>
            <w:hideMark/>
          </w:tcPr>
          <w:p w14:paraId="0A575673" w14:textId="77777777" w:rsidR="00307175" w:rsidRPr="0045028B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39C3173" w14:textId="77777777" w:rsidR="00307175" w:rsidRPr="0045028B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A21E10B" w14:textId="77777777" w:rsidR="00307175" w:rsidRPr="0045028B" w:rsidRDefault="00307175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3BC9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28 077,25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713A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846E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38F2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14 791,20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4C3D" w14:textId="77777777" w:rsidR="00307175" w:rsidRPr="0045028B" w:rsidRDefault="00307175" w:rsidP="00307175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CA4C66E" w14:textId="77777777" w:rsidR="00307175" w:rsidRPr="0045028B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85D56FB" w14:textId="77777777" w:rsidR="00307175" w:rsidRPr="0045028B" w:rsidRDefault="00307175" w:rsidP="00307175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6FDEC009" w14:textId="77777777" w:rsidR="00307175" w:rsidRPr="0045028B" w:rsidRDefault="00307175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45028B" w:rsidRPr="00207943" w14:paraId="23CBD297" w14:textId="77777777" w:rsidTr="0045028B">
        <w:trPr>
          <w:trHeight w:val="1683"/>
        </w:trPr>
        <w:tc>
          <w:tcPr>
            <w:tcW w:w="224" w:type="pct"/>
            <w:vMerge/>
            <w:vAlign w:val="center"/>
            <w:hideMark/>
          </w:tcPr>
          <w:p w14:paraId="173EEA97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3BA6265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05D97BC" w14:textId="77777777" w:rsidR="0045028B" w:rsidRPr="0045028B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2AF03" w14:textId="29731C32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29 117,68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0C3E9" w14:textId="60EFD325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7DE4" w14:textId="48FF5C78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12 794,00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248CD" w14:textId="028865F3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16 323,68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FCA6D" w14:textId="533679EC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E7564ED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ADD42E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FB1D1D6" w14:textId="32B88DB4" w:rsidR="0045028B" w:rsidRPr="0045028B" w:rsidRDefault="0045028B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45028B" w:rsidRPr="00207943" w14:paraId="07EA1134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D5AA825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9F1839B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152CE4A" w14:textId="77777777" w:rsidR="0045028B" w:rsidRPr="0045028B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C5D3" w14:textId="78832E37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34 675,72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FA6F" w14:textId="64A96D29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13271" w14:textId="3919C13B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8E2C7" w14:textId="002B19AB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21 389,67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0E24F" w14:textId="431222BB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7B6A765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540BE75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7FD77680" w14:textId="77777777" w:rsidR="0045028B" w:rsidRPr="0045028B" w:rsidRDefault="0045028B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45028B" w:rsidRPr="00207943" w14:paraId="4CE0DF2C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39A29F61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EC91B84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431512B" w14:textId="77777777" w:rsidR="0045028B" w:rsidRPr="0045028B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028B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E3FF" w14:textId="722BF4E7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lastRenderedPageBreak/>
              <w:t>34 675,72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E6D66" w14:textId="2FB4F9CE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7D1FF" w14:textId="4C3FDA4F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0BB5" w14:textId="44A4016F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21 389,67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2A6C" w14:textId="0F92FC56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8E3AE4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0760582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 xml:space="preserve">1. Численность детей школьного возраста, охваченных организованными </w:t>
            </w:r>
            <w:r w:rsidRPr="0045028B">
              <w:rPr>
                <w:rFonts w:ascii="Times New Roman" w:hAnsi="Times New Roman"/>
                <w:sz w:val="24"/>
                <w:szCs w:val="24"/>
              </w:rPr>
              <w:lastRenderedPageBreak/>
              <w:t>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5ABE2D68" w14:textId="77777777" w:rsidR="0045028B" w:rsidRPr="0045028B" w:rsidRDefault="0045028B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lastRenderedPageBreak/>
              <w:t>4210</w:t>
            </w:r>
          </w:p>
        </w:tc>
      </w:tr>
      <w:tr w:rsidR="0045028B" w:rsidRPr="00207943" w14:paraId="07ED70B9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1FEA8447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2E15371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94AB9A5" w14:textId="396219B6" w:rsidR="0045028B" w:rsidRPr="0045028B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AD22" w14:textId="02739B49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34 675,72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ED90E" w14:textId="61EC7E43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B08B" w14:textId="5B553A4E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6C91F" w14:textId="01A8DFD5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21 389,67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E7137" w14:textId="7298BCAE" w:rsidR="0045028B" w:rsidRPr="0045028B" w:rsidRDefault="0045028B" w:rsidP="0045028B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4BA4BB5" w14:textId="77777777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F73AFD" w14:textId="457F0FEB" w:rsidR="0045028B" w:rsidRPr="0045028B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4C9EECC0" w14:textId="369279CC" w:rsidR="0045028B" w:rsidRPr="0045028B" w:rsidRDefault="0045028B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C24717" w:rsidRPr="00B83675" w14:paraId="1B140028" w14:textId="77777777" w:rsidTr="0004364C">
        <w:trPr>
          <w:trHeight w:val="312"/>
        </w:trPr>
        <w:tc>
          <w:tcPr>
            <w:tcW w:w="224" w:type="pct"/>
            <w:vMerge w:val="restart"/>
            <w:shd w:val="clear" w:color="auto" w:fill="auto"/>
            <w:hideMark/>
          </w:tcPr>
          <w:p w14:paraId="69DE8681" w14:textId="77777777" w:rsidR="00C24717" w:rsidRPr="00B83675" w:rsidRDefault="00C24717" w:rsidP="00C247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8DAF5CE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52" w:type="pct"/>
            <w:shd w:val="clear" w:color="auto" w:fill="auto"/>
            <w:hideMark/>
          </w:tcPr>
          <w:p w14:paraId="2314ABBE" w14:textId="77777777" w:rsidR="00C24717" w:rsidRPr="00B83675" w:rsidRDefault="00C24717" w:rsidP="00C247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4B92" w14:textId="43C9733B" w:rsidR="00C24717" w:rsidRPr="00B83675" w:rsidRDefault="00C24717" w:rsidP="00C247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232 329,71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1F0A" w14:textId="6C678F0B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BE56" w14:textId="5EF88AC1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AE540" w14:textId="35E3BC4D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232 329,71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99368" w14:textId="432D0016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718B760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786" w:type="pct"/>
            <w:shd w:val="clear" w:color="auto" w:fill="auto"/>
            <w:hideMark/>
          </w:tcPr>
          <w:p w14:paraId="1A3FB95D" w14:textId="77777777" w:rsidR="00C24717" w:rsidRPr="00B83675" w:rsidRDefault="00C24717" w:rsidP="00C247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9B6F64F" w14:textId="77777777" w:rsidR="00C24717" w:rsidRPr="00B83675" w:rsidRDefault="00C24717" w:rsidP="00C247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5028B" w:rsidRPr="00B83675" w14:paraId="7B8A085C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6956AEA2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766E38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36F2D5E" w14:textId="77777777" w:rsidR="0045028B" w:rsidRPr="00B83675" w:rsidRDefault="0045028B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2C83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50 907,79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494BA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7611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437D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50 907,79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A0007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C2002C8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177E42" w14:textId="770986AF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7538E62" w14:textId="77777777" w:rsidR="0045028B" w:rsidRPr="00B83675" w:rsidRDefault="0045028B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5028B" w:rsidRPr="00B83675" w14:paraId="2D1BE344" w14:textId="77777777" w:rsidTr="0004364C">
        <w:trPr>
          <w:trHeight w:val="969"/>
        </w:trPr>
        <w:tc>
          <w:tcPr>
            <w:tcW w:w="224" w:type="pct"/>
            <w:vMerge/>
            <w:vAlign w:val="center"/>
            <w:hideMark/>
          </w:tcPr>
          <w:p w14:paraId="796FAB8D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C15436C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6C8622B" w14:textId="77777777" w:rsidR="0045028B" w:rsidRPr="00B83675" w:rsidRDefault="0045028B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06F4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54 247,98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97BC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7B9A6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F18B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54 247,98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2BFA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797DE6E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83CD5CF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E35AB8" w14:textId="77777777" w:rsidR="0045028B" w:rsidRPr="00B83675" w:rsidRDefault="0045028B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24717" w:rsidRPr="00B83675" w14:paraId="7A9373B0" w14:textId="77777777" w:rsidTr="00A013A4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21EA77CE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B02DF7B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844585F" w14:textId="77777777" w:rsidR="00C24717" w:rsidRPr="00B83675" w:rsidRDefault="00C24717" w:rsidP="00C247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F1F35" w14:textId="6A17B77E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56 566,97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2746" w14:textId="081D7D8C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85503" w14:textId="60856E4A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30DA" w14:textId="5DD014BD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56 566,97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F017" w14:textId="4BF10B71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85F747B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1044928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775F65" w14:textId="77777777" w:rsidR="00C24717" w:rsidRPr="00B83675" w:rsidRDefault="00C24717" w:rsidP="00C247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24717" w:rsidRPr="00B83675" w14:paraId="162272D5" w14:textId="77777777" w:rsidTr="0004364C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05CA2A84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7CDBBEE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AAF7938" w14:textId="77777777" w:rsidR="00C24717" w:rsidRPr="00B83675" w:rsidRDefault="00C24717" w:rsidP="00C247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A386D" w14:textId="2DD467B0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70 606,97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9AB2" w14:textId="6D2C54EE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6420" w14:textId="532CBE24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E1B7" w14:textId="40968415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70 606,97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E4E6" w14:textId="22E58332" w:rsidR="00C24717" w:rsidRPr="00B83675" w:rsidRDefault="00C24717" w:rsidP="00C24717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30C26F7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43FC2A5" w14:textId="77777777" w:rsidR="00C24717" w:rsidRPr="00B83675" w:rsidRDefault="00C24717" w:rsidP="00C24717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D1B29E0" w14:textId="77777777" w:rsidR="00C24717" w:rsidRPr="00B83675" w:rsidRDefault="00C24717" w:rsidP="00C247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5028B" w:rsidRPr="00B83675" w14:paraId="48150EA7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429C23FB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B1D1C69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6D7EC3F" w14:textId="77777777" w:rsidR="0045028B" w:rsidRPr="00B83675" w:rsidRDefault="0045028B" w:rsidP="003071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E95B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lastRenderedPageBreak/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11F0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C01C7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DDC0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D9E8" w14:textId="77777777" w:rsidR="0045028B" w:rsidRPr="00B83675" w:rsidRDefault="0045028B" w:rsidP="00307175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8B53E0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21D93DD" w14:textId="77777777" w:rsidR="0045028B" w:rsidRPr="00B83675" w:rsidRDefault="0045028B" w:rsidP="00307175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</w:t>
            </w:r>
            <w:r w:rsidRPr="00B8367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3BE56CE" w14:textId="77777777" w:rsidR="0045028B" w:rsidRPr="00B83675" w:rsidRDefault="0045028B" w:rsidP="003071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45028B" w:rsidRPr="00B83675" w14:paraId="74676F07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4496C4F2" w14:textId="77777777" w:rsidR="0045028B" w:rsidRPr="00B83675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0E5E57" w14:textId="77777777" w:rsidR="0045028B" w:rsidRPr="00B83675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D46150F" w14:textId="2D37D2AC" w:rsidR="0045028B" w:rsidRPr="00B83675" w:rsidRDefault="0045028B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2B80A" w14:textId="2E8B32E0" w:rsidR="0045028B" w:rsidRPr="00B83675" w:rsidRDefault="0045028B" w:rsidP="0045028B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3E70" w14:textId="2D2B8C13" w:rsidR="0045028B" w:rsidRPr="00B83675" w:rsidRDefault="0045028B" w:rsidP="0045028B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0A42" w14:textId="7AA9806D" w:rsidR="0045028B" w:rsidRPr="00B83675" w:rsidRDefault="0045028B" w:rsidP="0045028B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48F6" w14:textId="53B0D965" w:rsidR="0045028B" w:rsidRPr="00B83675" w:rsidRDefault="0045028B" w:rsidP="0045028B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EE0A" w14:textId="4290E503" w:rsidR="0045028B" w:rsidRPr="00B83675" w:rsidRDefault="0045028B" w:rsidP="0045028B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20EC52" w14:textId="77777777" w:rsidR="0045028B" w:rsidRPr="00B83675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B16D4D7" w14:textId="4BAE7E74" w:rsidR="0045028B" w:rsidRPr="00B83675" w:rsidRDefault="0045028B" w:rsidP="0045028B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5F007C8" w14:textId="0036043B" w:rsidR="0045028B" w:rsidRPr="00B83675" w:rsidRDefault="0045028B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76A96" w:rsidRPr="00207943" w14:paraId="07EC81A0" w14:textId="77777777" w:rsidTr="00A013A4">
        <w:trPr>
          <w:trHeight w:val="253"/>
        </w:trPr>
        <w:tc>
          <w:tcPr>
            <w:tcW w:w="224" w:type="pct"/>
            <w:vMerge w:val="restart"/>
            <w:shd w:val="clear" w:color="auto" w:fill="auto"/>
            <w:hideMark/>
          </w:tcPr>
          <w:p w14:paraId="6ADFF322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2C7F50B8" w14:textId="2739E54A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252" w:type="pct"/>
            <w:shd w:val="clear" w:color="auto" w:fill="auto"/>
            <w:hideMark/>
          </w:tcPr>
          <w:p w14:paraId="2B4875F1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62E3" w14:textId="5B48904F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7 977,70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6B1F" w14:textId="4B4342A6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30C5" w14:textId="10F129D6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5 387,02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0CB5D" w14:textId="12FACC91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2 590,68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7870" w14:textId="55D392D3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4474FBB" w14:textId="4875A71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86" w:type="pct"/>
            <w:shd w:val="clear" w:color="auto" w:fill="auto"/>
            <w:hideMark/>
          </w:tcPr>
          <w:p w14:paraId="7ECA9A1D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D873AEE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76A96" w:rsidRPr="00207943" w14:paraId="00BA3075" w14:textId="77777777" w:rsidTr="0004364C">
        <w:trPr>
          <w:trHeight w:val="816"/>
        </w:trPr>
        <w:tc>
          <w:tcPr>
            <w:tcW w:w="224" w:type="pct"/>
            <w:vMerge/>
            <w:vAlign w:val="center"/>
            <w:hideMark/>
          </w:tcPr>
          <w:p w14:paraId="17357D57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A163E81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268DB24" w14:textId="77777777" w:rsidR="00D76A96" w:rsidRPr="00D76A96" w:rsidRDefault="00D76A96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4BABCCB8" w14:textId="77777777" w:rsidR="00D76A96" w:rsidRPr="00D76A96" w:rsidRDefault="00D76A96" w:rsidP="0045028B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8D9841D" w14:textId="77777777" w:rsidR="00D76A96" w:rsidRPr="00D76A96" w:rsidRDefault="00D76A96" w:rsidP="0045028B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BAE1B22" w14:textId="77777777" w:rsidR="00D76A96" w:rsidRPr="00D76A96" w:rsidRDefault="00D76A96" w:rsidP="0045028B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53D5F3" w14:textId="77777777" w:rsidR="00D76A96" w:rsidRPr="00D76A96" w:rsidRDefault="00D76A96" w:rsidP="0045028B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84382A6" w14:textId="77777777" w:rsidR="00D76A96" w:rsidRPr="00D76A96" w:rsidRDefault="00D76A96" w:rsidP="0045028B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0F7FD10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4B411B9" w14:textId="77777777" w:rsidR="00D76A96" w:rsidRPr="00D76A96" w:rsidRDefault="00D76A96" w:rsidP="0045028B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B18C7E9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76A96" w:rsidRPr="00207943" w14:paraId="659C969D" w14:textId="77777777" w:rsidTr="0004364C">
        <w:trPr>
          <w:trHeight w:val="828"/>
        </w:trPr>
        <w:tc>
          <w:tcPr>
            <w:tcW w:w="224" w:type="pct"/>
            <w:vMerge/>
            <w:vAlign w:val="center"/>
            <w:hideMark/>
          </w:tcPr>
          <w:p w14:paraId="01E1A0E5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7E620FF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28CB7A1" w14:textId="77777777" w:rsidR="00D76A96" w:rsidRPr="00D76A96" w:rsidRDefault="00D76A96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4B6D76AD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16EA6DC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4D0421DC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293C9E4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B508EA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E23F816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4F1403C" w14:textId="77777777" w:rsidR="00D76A96" w:rsidRPr="00D76A96" w:rsidRDefault="00D76A96" w:rsidP="0045028B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639E1EA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76A96" w:rsidRPr="00207943" w14:paraId="2F3F460E" w14:textId="77777777" w:rsidTr="0004364C">
        <w:trPr>
          <w:trHeight w:val="845"/>
        </w:trPr>
        <w:tc>
          <w:tcPr>
            <w:tcW w:w="224" w:type="pct"/>
            <w:vMerge/>
            <w:vAlign w:val="center"/>
            <w:hideMark/>
          </w:tcPr>
          <w:p w14:paraId="434ADF40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636867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2A8FC34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67E026FD" w14:textId="7545066A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D44986C" w14:textId="3FE35286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B9818E9" w14:textId="03E69E33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5008CE5" w14:textId="2C0DB477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129F68C" w14:textId="040EE8A1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1E42C09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79FA36" w14:textId="77777777" w:rsidR="00D76A96" w:rsidRPr="00D76A96" w:rsidRDefault="00D76A96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780B226" w14:textId="6D813637" w:rsidR="00D76A96" w:rsidRPr="00D76A96" w:rsidRDefault="00795F1A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76A96" w:rsidRPr="00207943" w14:paraId="03A30211" w14:textId="77777777" w:rsidTr="00A013A4">
        <w:trPr>
          <w:trHeight w:val="843"/>
        </w:trPr>
        <w:tc>
          <w:tcPr>
            <w:tcW w:w="224" w:type="pct"/>
            <w:vMerge/>
            <w:vAlign w:val="center"/>
            <w:hideMark/>
          </w:tcPr>
          <w:p w14:paraId="296F504B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E68127B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999CC3A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CBB37" w14:textId="53BE45DD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7 977,70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70745" w14:textId="00D8CE96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B72F" w14:textId="1D13A5F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5 387,02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6D1A" w14:textId="514D4FAA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2 590,68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44EEA" w14:textId="0599B86D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BB46A5C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3610EEF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D86B38E" w14:textId="6FBFF776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76A96" w:rsidRPr="00207943" w14:paraId="59EA0F0C" w14:textId="77777777" w:rsidTr="00A013A4">
        <w:trPr>
          <w:trHeight w:val="843"/>
        </w:trPr>
        <w:tc>
          <w:tcPr>
            <w:tcW w:w="224" w:type="pct"/>
            <w:vMerge/>
            <w:vAlign w:val="center"/>
          </w:tcPr>
          <w:p w14:paraId="052C8D1C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92E2C5D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1B68A050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DD34" w14:textId="77777777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4D9F3" w14:textId="77777777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A12C0" w14:textId="77777777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E1090" w14:textId="77777777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E42B9" w14:textId="77777777" w:rsidR="00D76A96" w:rsidRPr="00D76A96" w:rsidRDefault="00D76A96" w:rsidP="00D76A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76287F4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A065FD3" w14:textId="712C08B7" w:rsidR="00D76A96" w:rsidRPr="00D76A96" w:rsidRDefault="00D76A96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19706BB" w14:textId="4157408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76A96" w:rsidRPr="00207943" w14:paraId="54995E15" w14:textId="77777777" w:rsidTr="0004364C">
        <w:trPr>
          <w:trHeight w:val="843"/>
        </w:trPr>
        <w:tc>
          <w:tcPr>
            <w:tcW w:w="224" w:type="pct"/>
            <w:vMerge/>
            <w:vAlign w:val="center"/>
          </w:tcPr>
          <w:p w14:paraId="1F92F17D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346FB6F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3528C5EA" w14:textId="77777777" w:rsidR="00D76A96" w:rsidRPr="00D76A96" w:rsidRDefault="00D76A96" w:rsidP="00450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783D6DC2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67A89DD1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4ABB3BF5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BF80877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45696445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73876E4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C360223" w14:textId="77777777" w:rsidR="00D76A96" w:rsidRPr="00D76A96" w:rsidRDefault="00D76A96" w:rsidP="0045028B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EFCD58D" w14:textId="77777777" w:rsidR="00D76A96" w:rsidRPr="00D76A96" w:rsidRDefault="00D76A96" w:rsidP="004502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76A96" w:rsidRPr="00207943" w14:paraId="758AAFB8" w14:textId="77777777" w:rsidTr="0004364C">
        <w:trPr>
          <w:trHeight w:val="843"/>
        </w:trPr>
        <w:tc>
          <w:tcPr>
            <w:tcW w:w="224" w:type="pct"/>
            <w:vMerge/>
            <w:vAlign w:val="center"/>
          </w:tcPr>
          <w:p w14:paraId="1426BAD5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CDA319B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9ADD1F0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auto"/>
          </w:tcPr>
          <w:p w14:paraId="2C5BBABB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shd w:val="clear" w:color="auto" w:fill="auto"/>
          </w:tcPr>
          <w:p w14:paraId="561769E7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shd w:val="clear" w:color="auto" w:fill="auto"/>
          </w:tcPr>
          <w:p w14:paraId="5B46B82E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4314A0D1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096A3F2E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C06859A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404022" w14:textId="66EF38FF" w:rsidR="00D76A96" w:rsidRPr="00D76A96" w:rsidRDefault="00D76A96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8E9345E" w14:textId="5AE69089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76A96" w:rsidRPr="00207943" w14:paraId="4F933D5C" w14:textId="77777777" w:rsidTr="00D76A96">
        <w:trPr>
          <w:trHeight w:val="381"/>
        </w:trPr>
        <w:tc>
          <w:tcPr>
            <w:tcW w:w="224" w:type="pct"/>
            <w:vMerge/>
            <w:vAlign w:val="center"/>
          </w:tcPr>
          <w:p w14:paraId="28A9E215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52F967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236999E" w14:textId="4F66D00C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3B01AE4" w14:textId="0B930AC0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56046429" w14:textId="23101981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01834FBE" w14:textId="3BAF34B8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596CD25" w14:textId="4B863BED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548C2DC" w14:textId="77B5DF11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3683CA9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0EC1393" w14:textId="173B8591" w:rsidR="00D76A96" w:rsidRPr="00D76A96" w:rsidRDefault="00D76A96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BB7A71F" w14:textId="617FBEDA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76A96" w:rsidRPr="00207943" w14:paraId="418A5C16" w14:textId="77777777" w:rsidTr="00D76A96">
        <w:trPr>
          <w:trHeight w:val="524"/>
        </w:trPr>
        <w:tc>
          <w:tcPr>
            <w:tcW w:w="224" w:type="pct"/>
            <w:vMerge/>
            <w:vAlign w:val="center"/>
          </w:tcPr>
          <w:p w14:paraId="52F400D4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5D0B2B5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6264C6F5" w14:textId="77777777" w:rsidR="00D76A96" w:rsidRPr="00D76A96" w:rsidRDefault="00D76A96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F3192EC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BDE537B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B35772A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D296C29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273BEF" w14:textId="77777777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1330DE6" w14:textId="77777777" w:rsidR="00D76A96" w:rsidRPr="00D76A96" w:rsidRDefault="00D76A96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EA914BB" w14:textId="45776D92" w:rsidR="00D76A96" w:rsidRPr="00D76A96" w:rsidRDefault="00D76A96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78D4484" w14:textId="731852CC" w:rsidR="00D76A96" w:rsidRPr="00D76A96" w:rsidRDefault="00D76A96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5A29" w:rsidRPr="00207943" w14:paraId="55CA9802" w14:textId="77777777" w:rsidTr="00A013A4">
        <w:trPr>
          <w:trHeight w:val="222"/>
        </w:trPr>
        <w:tc>
          <w:tcPr>
            <w:tcW w:w="224" w:type="pct"/>
            <w:vMerge w:val="restart"/>
            <w:shd w:val="clear" w:color="auto" w:fill="auto"/>
            <w:hideMark/>
          </w:tcPr>
          <w:p w14:paraId="1ABB3FFF" w14:textId="77777777" w:rsidR="006B5A29" w:rsidRPr="006B5A29" w:rsidRDefault="006B5A29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C92D07D" w14:textId="38CED780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52" w:type="pct"/>
            <w:shd w:val="clear" w:color="auto" w:fill="auto"/>
            <w:hideMark/>
          </w:tcPr>
          <w:p w14:paraId="4754FD63" w14:textId="77777777" w:rsidR="006B5A29" w:rsidRPr="006B5A29" w:rsidRDefault="006B5A29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99EBA" w14:textId="64273C23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10 103,90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AFE4B" w14:textId="025E3F39" w:rsidR="006B5A29" w:rsidRPr="006B5A29" w:rsidRDefault="006B5A29" w:rsidP="006B5A29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A49FB" w14:textId="090C2A90" w:rsidR="006B5A29" w:rsidRPr="006B5A29" w:rsidRDefault="006B5A29" w:rsidP="006B5A29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9 091,52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4E7A5" w14:textId="7BE83753" w:rsidR="006B5A29" w:rsidRPr="006B5A29" w:rsidRDefault="006B5A29" w:rsidP="006B5A29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1 012,38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6708" w14:textId="79E9B634" w:rsidR="006B5A29" w:rsidRPr="006B5A29" w:rsidRDefault="006B5A29" w:rsidP="006B5A29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64885953" w14:textId="4825EB6A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86" w:type="pct"/>
            <w:shd w:val="clear" w:color="auto" w:fill="auto"/>
            <w:hideMark/>
          </w:tcPr>
          <w:p w14:paraId="5DD7A090" w14:textId="77777777" w:rsidR="006B5A29" w:rsidRPr="006B5A29" w:rsidRDefault="006B5A29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437A53B" w14:textId="77777777" w:rsidR="006B5A29" w:rsidRPr="006B5A29" w:rsidRDefault="006B5A29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03003" w:rsidRPr="00207943" w14:paraId="45FDCF72" w14:textId="77777777" w:rsidTr="0004364C">
        <w:trPr>
          <w:trHeight w:val="656"/>
        </w:trPr>
        <w:tc>
          <w:tcPr>
            <w:tcW w:w="224" w:type="pct"/>
            <w:vMerge/>
            <w:vAlign w:val="center"/>
            <w:hideMark/>
          </w:tcPr>
          <w:p w14:paraId="58365AD1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846F8D1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5C42B31" w14:textId="77777777" w:rsidR="00903003" w:rsidRPr="006B5A29" w:rsidRDefault="00903003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21B9B24C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6BF9C9A0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8B8EBEB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93F8CB0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604E825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54AB3B9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DDDA9B5" w14:textId="77777777" w:rsidR="00903003" w:rsidRPr="006B5A29" w:rsidRDefault="00903003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BC45500" w14:textId="77777777" w:rsidR="00903003" w:rsidRPr="006B5A29" w:rsidRDefault="00903003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03003" w:rsidRPr="00207943" w14:paraId="69DA793B" w14:textId="77777777" w:rsidTr="0004364C">
        <w:trPr>
          <w:trHeight w:val="791"/>
        </w:trPr>
        <w:tc>
          <w:tcPr>
            <w:tcW w:w="224" w:type="pct"/>
            <w:vMerge/>
            <w:vAlign w:val="center"/>
            <w:hideMark/>
          </w:tcPr>
          <w:p w14:paraId="350C1837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C09BA9E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C490190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67CDB3B2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5973B151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66661B8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0BF9BE5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1CC880B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E8BDE66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6DF9EB6" w14:textId="77777777" w:rsidR="00903003" w:rsidRPr="006B5A29" w:rsidRDefault="00903003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BD873AC" w14:textId="77777777" w:rsidR="00903003" w:rsidRPr="006B5A29" w:rsidRDefault="00903003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03003" w:rsidRPr="00207943" w14:paraId="5D7A5FC5" w14:textId="77777777" w:rsidTr="0004364C">
        <w:trPr>
          <w:trHeight w:val="791"/>
        </w:trPr>
        <w:tc>
          <w:tcPr>
            <w:tcW w:w="224" w:type="pct"/>
            <w:vMerge/>
            <w:vAlign w:val="center"/>
            <w:hideMark/>
          </w:tcPr>
          <w:p w14:paraId="7D69AE10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A478FA6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65ECC9E" w14:textId="77777777" w:rsidR="00903003" w:rsidRPr="006B5A29" w:rsidRDefault="00903003" w:rsidP="00D76A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DDC7FCB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0F1F8A02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7FE1A8F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A4DC3C0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45B9ADB" w14:textId="77777777" w:rsidR="00903003" w:rsidRPr="006B5A29" w:rsidRDefault="00903003" w:rsidP="00D76A96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9509203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2FE3762" w14:textId="77777777" w:rsidR="00903003" w:rsidRPr="006B5A29" w:rsidRDefault="00903003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D9F9095" w14:textId="77777777" w:rsidR="00903003" w:rsidRPr="006B5A29" w:rsidRDefault="00903003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03003" w:rsidRPr="00207943" w14:paraId="679D9560" w14:textId="77777777" w:rsidTr="0004364C">
        <w:trPr>
          <w:trHeight w:val="816"/>
        </w:trPr>
        <w:tc>
          <w:tcPr>
            <w:tcW w:w="224" w:type="pct"/>
            <w:vMerge/>
            <w:vAlign w:val="center"/>
            <w:hideMark/>
          </w:tcPr>
          <w:p w14:paraId="3AB8F8E2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30DAA7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E412FBB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5D0E476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79D9604D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3505738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C2ED2E3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B5D3C9D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2EB06F7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D76E07C" w14:textId="77777777" w:rsidR="00903003" w:rsidRPr="006B5A29" w:rsidRDefault="00903003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48EDC13" w14:textId="77777777" w:rsidR="00903003" w:rsidRPr="006B5A29" w:rsidRDefault="00903003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5A29" w:rsidRPr="00207943" w14:paraId="53A61B47" w14:textId="77777777" w:rsidTr="00A013A4">
        <w:trPr>
          <w:trHeight w:val="661"/>
        </w:trPr>
        <w:tc>
          <w:tcPr>
            <w:tcW w:w="224" w:type="pct"/>
            <w:vMerge/>
            <w:vAlign w:val="center"/>
            <w:hideMark/>
          </w:tcPr>
          <w:p w14:paraId="237860DD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C28C1B8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229C9BF8" w14:textId="77777777" w:rsidR="006B5A29" w:rsidRPr="006B5A29" w:rsidRDefault="006B5A29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30B0" w14:textId="10B2E62B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5 312,71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C799" w14:textId="15B8B5E0" w:rsidR="006B5A29" w:rsidRPr="006B5A29" w:rsidRDefault="006B5A29" w:rsidP="006B5A29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1592" w14:textId="4ED55836" w:rsidR="006B5A29" w:rsidRPr="006B5A29" w:rsidRDefault="006B5A29" w:rsidP="006B5A29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5 172,33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6457A" w14:textId="205298A4" w:rsidR="006B5A29" w:rsidRPr="006B5A29" w:rsidRDefault="006B5A29" w:rsidP="006B5A29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140,38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1F14" w14:textId="43128F4F" w:rsidR="006B5A29" w:rsidRPr="006B5A29" w:rsidRDefault="006B5A29" w:rsidP="006B5A29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BF9203B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F56225D" w14:textId="77777777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6714D0F" w14:textId="6C4EDBD7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03003" w:rsidRPr="00207943" w14:paraId="7C34A0E6" w14:textId="77777777" w:rsidTr="0004364C">
        <w:trPr>
          <w:trHeight w:val="825"/>
        </w:trPr>
        <w:tc>
          <w:tcPr>
            <w:tcW w:w="224" w:type="pct"/>
            <w:vMerge/>
            <w:vAlign w:val="center"/>
            <w:hideMark/>
          </w:tcPr>
          <w:p w14:paraId="2671630A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6F12DDA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D78FF60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5E9F764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6BC49848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0130401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48D9253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6334CA5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910559E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2B17C04" w14:textId="77777777" w:rsidR="00903003" w:rsidRPr="006B5A29" w:rsidRDefault="00903003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DEF9BB0" w14:textId="55DC858D" w:rsidR="00903003" w:rsidRPr="006B5A29" w:rsidRDefault="00903003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03003" w:rsidRPr="00207943" w14:paraId="06F574EC" w14:textId="77777777" w:rsidTr="0004364C">
        <w:trPr>
          <w:trHeight w:val="825"/>
        </w:trPr>
        <w:tc>
          <w:tcPr>
            <w:tcW w:w="224" w:type="pct"/>
            <w:vMerge/>
            <w:vAlign w:val="center"/>
          </w:tcPr>
          <w:p w14:paraId="593408B1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C3E582D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3EC98313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53B649BE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1337CFB3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5F27B90D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1F31C50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691F4D1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869C1E8" w14:textId="77777777" w:rsidR="00903003" w:rsidRPr="006B5A29" w:rsidRDefault="00903003" w:rsidP="00D76A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C409BCD" w14:textId="5567328E" w:rsidR="00903003" w:rsidRPr="006B5A29" w:rsidRDefault="00903003" w:rsidP="00D76A9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5A5DBFE" w14:textId="730B4F8B" w:rsidR="00903003" w:rsidRPr="006B5A29" w:rsidRDefault="00903003" w:rsidP="00D76A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B5A29" w:rsidRPr="00207943" w14:paraId="65797C9A" w14:textId="77777777" w:rsidTr="00A013A4">
        <w:trPr>
          <w:trHeight w:val="687"/>
        </w:trPr>
        <w:tc>
          <w:tcPr>
            <w:tcW w:w="224" w:type="pct"/>
            <w:vMerge/>
            <w:vAlign w:val="center"/>
            <w:hideMark/>
          </w:tcPr>
          <w:p w14:paraId="0A0DA253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190CEA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41140C8" w14:textId="77777777" w:rsidR="006B5A29" w:rsidRPr="006B5A29" w:rsidRDefault="006B5A29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EEEFB" w14:textId="7C991D18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4 791,19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E11B" w14:textId="64C4D661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C569" w14:textId="24D92D68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3 919,19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500B" w14:textId="0129B60C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872,00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9C6D" w14:textId="13CAFF0B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288C0C3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57D766" w14:textId="77777777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BEF46BC" w14:textId="3FB48D4B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B5A29" w:rsidRPr="00207943" w14:paraId="684AC3AD" w14:textId="77777777" w:rsidTr="00A013A4">
        <w:trPr>
          <w:trHeight w:val="719"/>
        </w:trPr>
        <w:tc>
          <w:tcPr>
            <w:tcW w:w="224" w:type="pct"/>
            <w:vMerge/>
            <w:vAlign w:val="center"/>
            <w:hideMark/>
          </w:tcPr>
          <w:p w14:paraId="00AE05C7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205100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5D03F34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5079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F1FC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C1F55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ECAD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78CD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054FCAE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76E7F7F" w14:textId="77777777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51DEE47" w14:textId="6B9CBD9B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B5A29" w:rsidRPr="00207943" w14:paraId="1827BAF3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2499BE07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91BDF1F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D4B7429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492C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F59F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D064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814B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E27A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456400F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3BD8" w14:textId="0553225A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89062" w14:textId="61598BE5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</w:t>
            </w:r>
          </w:p>
        </w:tc>
      </w:tr>
      <w:tr w:rsidR="006B5A29" w:rsidRPr="00207943" w14:paraId="35BECB2A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5486F82E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8EBE53C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CC6178B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2D28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FC2C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F700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C517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FA92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6A26624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4845" w14:textId="4358A8AF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6D10" w14:textId="3B4C08E8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2</w:t>
            </w:r>
          </w:p>
        </w:tc>
      </w:tr>
      <w:tr w:rsidR="006B5A29" w:rsidRPr="00207943" w14:paraId="2732C80A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1741B24B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E61B70B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15B80BFF" w14:textId="77777777" w:rsidR="006B5A29" w:rsidRPr="006B5A29" w:rsidRDefault="006B5A29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F7CC" w14:textId="6A94D8D9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5 437,14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35DC" w14:textId="7372190E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21037" w14:textId="344C2A87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5 437,14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4D8E9" w14:textId="004A6A28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2EB3" w14:textId="77D643B1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9564A84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E757A5A" w14:textId="77777777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BE3A4B7" w14:textId="304BB5B5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B5A29" w:rsidRPr="00207943" w14:paraId="7D23C759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6230ED04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A0193F0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9951DB9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439B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85D3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B470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FCC8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8B88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DBB9216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34D95F2" w14:textId="0C00F41A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7E2A26" w14:textId="77777777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5A29" w:rsidRPr="00207943" w14:paraId="38846C87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7A0B9E66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AC8AAC3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F4BD07B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F020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D5C4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8762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A9DF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9FD0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E28B332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F6DB1" w14:textId="38AB8780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F8B2" w14:textId="277A11FE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</w:t>
            </w:r>
          </w:p>
        </w:tc>
      </w:tr>
      <w:tr w:rsidR="006B5A29" w:rsidRPr="00207943" w14:paraId="667070C6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05F32077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B312017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06A8E84D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9290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67D2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9E08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8254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C029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FFDB140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9B3F" w14:textId="1111049C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A62A" w14:textId="42E70362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</w:t>
            </w:r>
          </w:p>
        </w:tc>
      </w:tr>
      <w:tr w:rsidR="006B5A29" w:rsidRPr="00207943" w14:paraId="680B24E7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5E7B6572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EEFB216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C8FD082" w14:textId="0741F5E0" w:rsidR="006B5A29" w:rsidRPr="006B5A29" w:rsidRDefault="006B5A29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043ECEE4" w14:textId="7BD3B450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7893B520" w14:textId="03B965D7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55988496" w14:textId="7A84977C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572340FD" w14:textId="4BB45A98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E810339" w14:textId="61045E72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6658F54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1385976" w14:textId="032B172B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9CCFCCE" w14:textId="27247948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5A29" w:rsidRPr="00207943" w14:paraId="4CDC4B5F" w14:textId="77777777" w:rsidTr="0004364C">
        <w:trPr>
          <w:trHeight w:val="719"/>
        </w:trPr>
        <w:tc>
          <w:tcPr>
            <w:tcW w:w="224" w:type="pct"/>
            <w:vMerge/>
            <w:vAlign w:val="center"/>
          </w:tcPr>
          <w:p w14:paraId="2BFD7565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58D6E52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0DCE1656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363B8CDA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25975619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39CEBAD3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4AE1FDE7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AD66B2C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EDA522B" w14:textId="77777777" w:rsidR="006B5A29" w:rsidRPr="006B5A29" w:rsidRDefault="006B5A29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88F3DFF" w14:textId="1BA13D26" w:rsidR="006B5A29" w:rsidRPr="006B5A29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A4A3B93" w14:textId="60AF0874" w:rsidR="006B5A29" w:rsidRPr="006B5A29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5A29" w:rsidRPr="00207943" w14:paraId="245C497E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24F77F1C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5D412C3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73E0A884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0CADBC74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00236238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687BBB09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6DC3270E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72BE23B1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36C34D1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2DE9C" w14:textId="35E439EF" w:rsidR="006B5A29" w:rsidRPr="00207943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90300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2F8B6" w14:textId="0F8F5FF7" w:rsidR="006B5A29" w:rsidRPr="00207943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>0</w:t>
            </w:r>
          </w:p>
        </w:tc>
      </w:tr>
      <w:tr w:rsidR="006B5A29" w:rsidRPr="00207943" w14:paraId="06B1F796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634431A2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A30F7E1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3A25F62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17321AFB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7841C3A1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0DFAFD63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70D78937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17B80369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9679383" w14:textId="77777777" w:rsidR="006B5A29" w:rsidRPr="00207943" w:rsidRDefault="006B5A29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BD30" w14:textId="0A614DEA" w:rsidR="006B5A29" w:rsidRPr="00207943" w:rsidRDefault="006B5A29" w:rsidP="006B5A29">
            <w:pPr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90300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0C7E8" w14:textId="63027372" w:rsidR="006B5A29" w:rsidRPr="00207943" w:rsidRDefault="006B5A29" w:rsidP="006B5A2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F1FCA" w:rsidRPr="00207943" w14:paraId="2438BA35" w14:textId="77777777" w:rsidTr="00A013A4">
        <w:trPr>
          <w:trHeight w:val="293"/>
        </w:trPr>
        <w:tc>
          <w:tcPr>
            <w:tcW w:w="224" w:type="pct"/>
            <w:vMerge w:val="restart"/>
            <w:shd w:val="clear" w:color="auto" w:fill="auto"/>
            <w:hideMark/>
          </w:tcPr>
          <w:p w14:paraId="60A38F7A" w14:textId="77777777" w:rsidR="009F1FCA" w:rsidRPr="009F1FCA" w:rsidRDefault="009F1FCA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2.1.5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DC415C1" w14:textId="7EB12500" w:rsidR="009F1FCA" w:rsidRPr="009F1FCA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66839688" w14:textId="77777777" w:rsidR="009F1FCA" w:rsidRPr="009F1FCA" w:rsidRDefault="009F1FCA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2BE57" w14:textId="1537FF24" w:rsidR="009F1FCA" w:rsidRPr="009F1FCA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11 805,03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CEEC3" w14:textId="64BDC2E1" w:rsidR="009F1FCA" w:rsidRPr="009F1FCA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0A2E7" w14:textId="59375FF9" w:rsidR="009F1FCA" w:rsidRPr="009F1FCA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9 628,49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5FB1" w14:textId="3DC2676D" w:rsidR="009F1FCA" w:rsidRPr="009F1FCA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2 176,54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1F918" w14:textId="281198D5" w:rsidR="009F1FCA" w:rsidRPr="009F1FCA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A9DE7DC" w14:textId="13019F5C" w:rsidR="009F1FCA" w:rsidRPr="009F1FCA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06D4AA1C" w14:textId="77777777" w:rsidR="009F1FCA" w:rsidRPr="009F1FCA" w:rsidRDefault="009F1FCA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278E96B7" w14:textId="77777777" w:rsidR="009F1FCA" w:rsidRPr="009F1FCA" w:rsidRDefault="009F1FCA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F1FCA" w:rsidRPr="00207943" w14:paraId="1AF2E0AF" w14:textId="77777777" w:rsidTr="0004364C">
        <w:trPr>
          <w:trHeight w:val="823"/>
        </w:trPr>
        <w:tc>
          <w:tcPr>
            <w:tcW w:w="224" w:type="pct"/>
            <w:vMerge/>
            <w:vAlign w:val="center"/>
            <w:hideMark/>
          </w:tcPr>
          <w:p w14:paraId="2F4C40EC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636405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F00D5D4" w14:textId="77777777" w:rsidR="009F1FCA" w:rsidRPr="009F1FCA" w:rsidRDefault="009F1FCA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6E1800D4" w14:textId="77777777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9E4A48D" w14:textId="77777777" w:rsidR="009F1FCA" w:rsidRPr="009F1FCA" w:rsidRDefault="009F1FCA" w:rsidP="006B5A29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3897F7A" w14:textId="77777777" w:rsidR="009F1FCA" w:rsidRPr="009F1FCA" w:rsidRDefault="009F1FCA" w:rsidP="006B5A29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CEC4563" w14:textId="77777777" w:rsidR="009F1FCA" w:rsidRPr="009F1FCA" w:rsidRDefault="009F1FCA" w:rsidP="006B5A29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F2EA72D" w14:textId="77777777" w:rsidR="009F1FCA" w:rsidRPr="009F1FCA" w:rsidRDefault="009F1FCA" w:rsidP="006B5A29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BD05CBD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828E03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28ECA47" w14:textId="77777777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2B01D866" w14:textId="77777777" w:rsidTr="0004364C">
        <w:trPr>
          <w:trHeight w:val="740"/>
        </w:trPr>
        <w:tc>
          <w:tcPr>
            <w:tcW w:w="224" w:type="pct"/>
            <w:vMerge/>
            <w:vAlign w:val="center"/>
            <w:hideMark/>
          </w:tcPr>
          <w:p w14:paraId="72A259B6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958878A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4548CAE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2AA5B6FE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26A0890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8D7516F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75BCFFC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846ED62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40DA596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A96554A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452E400" w14:textId="77777777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64E4E22B" w14:textId="77777777" w:rsidTr="0004364C">
        <w:trPr>
          <w:trHeight w:val="554"/>
        </w:trPr>
        <w:tc>
          <w:tcPr>
            <w:tcW w:w="224" w:type="pct"/>
            <w:vMerge/>
            <w:vAlign w:val="center"/>
            <w:hideMark/>
          </w:tcPr>
          <w:p w14:paraId="00D79966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A249773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8D2F5DD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702EF17B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53F2DF7D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7749627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EB1248B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CD3C230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2CD6F2C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E2ECC9E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46C96E0" w14:textId="77777777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6B27105B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3BC580CF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2EB6256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B284E9D" w14:textId="77777777" w:rsidR="009F1FCA" w:rsidRPr="009F1FCA" w:rsidRDefault="009F1FCA" w:rsidP="006B5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145CC0EB" w14:textId="77777777" w:rsidR="009F1FCA" w:rsidRPr="006C479D" w:rsidRDefault="009F1FCA" w:rsidP="006B5A29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4561AFB8" w14:textId="77777777" w:rsidR="009F1FCA" w:rsidRPr="006C479D" w:rsidRDefault="009F1FCA" w:rsidP="006B5A29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F9EF019" w14:textId="77777777" w:rsidR="009F1FCA" w:rsidRPr="006C479D" w:rsidRDefault="009F1FCA" w:rsidP="006B5A29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F6DC926" w14:textId="77777777" w:rsidR="009F1FCA" w:rsidRPr="006C479D" w:rsidRDefault="009F1FCA" w:rsidP="006B5A29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1CA7704" w14:textId="77777777" w:rsidR="009F1FCA" w:rsidRPr="006C479D" w:rsidRDefault="009F1FCA" w:rsidP="006B5A29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F44C7D7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CB378D1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C2ED17A" w14:textId="77777777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6FB6D83C" w14:textId="77777777" w:rsidTr="0004364C">
        <w:trPr>
          <w:trHeight w:val="835"/>
        </w:trPr>
        <w:tc>
          <w:tcPr>
            <w:tcW w:w="224" w:type="pct"/>
            <w:vMerge/>
            <w:vAlign w:val="center"/>
            <w:hideMark/>
          </w:tcPr>
          <w:p w14:paraId="54AB677F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AE5777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15E5264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6A8B77DA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381E8E0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9CF8476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919675B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E9EC248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B903526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53C959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7602D4D" w14:textId="77777777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76C453A6" w14:textId="77777777" w:rsidTr="0004364C">
        <w:trPr>
          <w:trHeight w:val="526"/>
        </w:trPr>
        <w:tc>
          <w:tcPr>
            <w:tcW w:w="224" w:type="pct"/>
            <w:vMerge/>
            <w:vAlign w:val="center"/>
            <w:hideMark/>
          </w:tcPr>
          <w:p w14:paraId="549259E6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D8FC02C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ECC15E0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6700D90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23C52954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5DCF3116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09B1452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8678D3F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A25C51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ABC4C44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4C6B96D" w14:textId="77777777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785FCCA1" w14:textId="77777777" w:rsidTr="00A013A4">
        <w:trPr>
          <w:trHeight w:val="691"/>
        </w:trPr>
        <w:tc>
          <w:tcPr>
            <w:tcW w:w="224" w:type="pct"/>
            <w:vMerge/>
            <w:vAlign w:val="center"/>
            <w:hideMark/>
          </w:tcPr>
          <w:p w14:paraId="64CA0B54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6217174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C0A441C" w14:textId="77777777" w:rsidR="009F1FCA" w:rsidRPr="009F1FCA" w:rsidRDefault="009F1FCA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BF42" w14:textId="1AE0DEEE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6 592,81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D460D" w14:textId="6CF8DDD8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6353" w14:textId="62A0349D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6 292,70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31B5" w14:textId="62A39696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300,11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FBC53" w14:textId="57BB36DE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088B89D" w14:textId="77777777" w:rsidR="009F1FCA" w:rsidRPr="009F1FCA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81F0746" w14:textId="77777777" w:rsidR="009F1FCA" w:rsidRPr="009F1FCA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966D0A9" w14:textId="77777777" w:rsidR="009F1FCA" w:rsidRPr="009F1FCA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1FCA" w:rsidRPr="00207943" w14:paraId="227640F0" w14:textId="77777777" w:rsidTr="0004364C">
        <w:trPr>
          <w:trHeight w:val="846"/>
        </w:trPr>
        <w:tc>
          <w:tcPr>
            <w:tcW w:w="224" w:type="pct"/>
            <w:vMerge/>
            <w:vAlign w:val="center"/>
            <w:hideMark/>
          </w:tcPr>
          <w:p w14:paraId="0E3A2E02" w14:textId="77777777" w:rsidR="009F1FCA" w:rsidRPr="00207943" w:rsidRDefault="009F1FCA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03BD65" w14:textId="77777777" w:rsidR="009F1FCA" w:rsidRPr="00207943" w:rsidRDefault="009F1FCA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F85AE26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676B534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23127E15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77BBE94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14AEA2B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2062227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059044B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2067338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7F15DB" w14:textId="3996D1E6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36AE994A" w14:textId="77777777" w:rsidTr="0004364C">
        <w:trPr>
          <w:trHeight w:val="625"/>
        </w:trPr>
        <w:tc>
          <w:tcPr>
            <w:tcW w:w="224" w:type="pct"/>
            <w:vMerge/>
            <w:vAlign w:val="center"/>
            <w:hideMark/>
          </w:tcPr>
          <w:p w14:paraId="2DA5EA84" w14:textId="77777777" w:rsidR="009F1FCA" w:rsidRPr="00207943" w:rsidRDefault="009F1FCA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1228DB0" w14:textId="77777777" w:rsidR="009F1FCA" w:rsidRPr="00207943" w:rsidRDefault="009F1FCA" w:rsidP="006B5A2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5A27A92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5450084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3319AC0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0A8694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BD99289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4D78981" w14:textId="77777777" w:rsidR="009F1FCA" w:rsidRPr="006C479D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BC2FDBF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28D40BC" w14:textId="77777777" w:rsidR="009F1FCA" w:rsidRPr="009F1FCA" w:rsidRDefault="009F1FCA" w:rsidP="006B5A29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FF9368E" w14:textId="7CD07F7A" w:rsidR="009F1FCA" w:rsidRPr="009F1FCA" w:rsidRDefault="009F1FCA" w:rsidP="006B5A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42A51562" w14:textId="77777777" w:rsidTr="00A013A4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633B6C18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9AEC81B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13FA985" w14:textId="77777777" w:rsidR="009F1FCA" w:rsidRPr="006C479D" w:rsidRDefault="009F1FCA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3AF1" w14:textId="66C66DB4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5 212,22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D1169" w14:textId="6A87A707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A52B" w14:textId="658BD214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3 335,79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02B1" w14:textId="7021EEB7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1 876,43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9461041" w14:textId="77777777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FEA39D3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7B90D92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14A838A" w14:textId="00604EFE" w:rsidR="009F1FCA" w:rsidRPr="006C479D" w:rsidRDefault="006C479D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F1FCA" w:rsidRPr="00207943" w14:paraId="06ACC07E" w14:textId="77777777" w:rsidTr="00A013A4">
        <w:trPr>
          <w:trHeight w:val="840"/>
        </w:trPr>
        <w:tc>
          <w:tcPr>
            <w:tcW w:w="224" w:type="pct"/>
            <w:vMerge/>
            <w:vAlign w:val="center"/>
            <w:hideMark/>
          </w:tcPr>
          <w:p w14:paraId="523218AF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6E9C15F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0AC4483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17C0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097F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4ACA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18AD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72370E6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5AF0F68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7EED92E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10E8FBA" w14:textId="77777777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3D933D60" w14:textId="77777777" w:rsidTr="00A013A4">
        <w:trPr>
          <w:trHeight w:val="510"/>
        </w:trPr>
        <w:tc>
          <w:tcPr>
            <w:tcW w:w="224" w:type="pct"/>
            <w:vMerge/>
            <w:vAlign w:val="center"/>
            <w:hideMark/>
          </w:tcPr>
          <w:p w14:paraId="2C616729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BF4B04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8AD97FE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C650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B922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57E5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C07C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AE03C25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705540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B832AD3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0ED1CB" w14:textId="3672EC00" w:rsidR="009F1FCA" w:rsidRPr="006C479D" w:rsidRDefault="006C479D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6C479D" w:rsidRPr="00207943" w14:paraId="29C086A9" w14:textId="77777777" w:rsidTr="00A013A4">
        <w:trPr>
          <w:trHeight w:val="630"/>
        </w:trPr>
        <w:tc>
          <w:tcPr>
            <w:tcW w:w="224" w:type="pct"/>
            <w:vMerge/>
            <w:vAlign w:val="center"/>
          </w:tcPr>
          <w:p w14:paraId="54A6639D" w14:textId="77777777" w:rsidR="006C479D" w:rsidRPr="00207943" w:rsidRDefault="006C479D" w:rsidP="006C479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E4872C7" w14:textId="77777777" w:rsidR="006C479D" w:rsidRPr="00207943" w:rsidRDefault="006C479D" w:rsidP="006C479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C67EF9F" w14:textId="77777777" w:rsidR="006C479D" w:rsidRPr="006C479D" w:rsidRDefault="006C479D" w:rsidP="006C47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6A80" w14:textId="57636E2C" w:rsidR="006C479D" w:rsidRPr="006C479D" w:rsidRDefault="006C479D" w:rsidP="006C479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3 961,84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6BC5" w14:textId="6BC295E4" w:rsidR="006C479D" w:rsidRPr="006C479D" w:rsidRDefault="006C479D" w:rsidP="006C479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320B" w14:textId="6758434F" w:rsidR="006C479D" w:rsidRPr="006C479D" w:rsidRDefault="006C479D" w:rsidP="006C479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3 961,84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A2CA" w14:textId="6D806B4E" w:rsidR="006C479D" w:rsidRPr="006C479D" w:rsidRDefault="006C479D" w:rsidP="006C479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1493" w14:textId="36B404DB" w:rsidR="006C479D" w:rsidRPr="006C479D" w:rsidRDefault="006C479D" w:rsidP="006C479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BF9022C" w14:textId="77777777" w:rsidR="006C479D" w:rsidRPr="006C479D" w:rsidRDefault="006C479D" w:rsidP="006C47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AD549B8" w14:textId="77777777" w:rsidR="006C479D" w:rsidRPr="006C479D" w:rsidRDefault="006C479D" w:rsidP="006C479D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379FBDF" w14:textId="1D2727C5" w:rsidR="006C479D" w:rsidRPr="006C479D" w:rsidRDefault="006C479D" w:rsidP="006C479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F1FCA" w:rsidRPr="00207943" w14:paraId="38535C94" w14:textId="77777777" w:rsidTr="0004364C">
        <w:trPr>
          <w:trHeight w:val="630"/>
        </w:trPr>
        <w:tc>
          <w:tcPr>
            <w:tcW w:w="224" w:type="pct"/>
            <w:vMerge/>
            <w:vAlign w:val="center"/>
          </w:tcPr>
          <w:p w14:paraId="59FAC38E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42D0757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E7F4588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039B63B4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7B4C9614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426651E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0020073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7D7F95F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38670D3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7A33B27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C20FB3F" w14:textId="253D8ED9" w:rsidR="009F1FCA" w:rsidRPr="006C479D" w:rsidRDefault="006C479D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F1FCA" w:rsidRPr="00207943" w14:paraId="2D2BA810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7113788C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3048A73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30400D5C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44D4303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43109398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6DFB0F53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387CC93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BC0131F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2AA5F6F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D1BF0A0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3EB1905" w14:textId="77777777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32CC1719" w14:textId="77777777" w:rsidTr="00A013A4">
        <w:trPr>
          <w:trHeight w:val="399"/>
        </w:trPr>
        <w:tc>
          <w:tcPr>
            <w:tcW w:w="224" w:type="pct"/>
            <w:vMerge/>
            <w:vAlign w:val="center"/>
          </w:tcPr>
          <w:p w14:paraId="0C27DD1A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059F639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647E95C" w14:textId="31AFB35E" w:rsidR="009F1FCA" w:rsidRPr="006C479D" w:rsidRDefault="009F1FCA" w:rsidP="009236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</w:t>
            </w:r>
            <w:r w:rsidR="0092364E">
              <w:rPr>
                <w:rFonts w:ascii="Times New Roman" w:hAnsi="Times New Roman"/>
                <w:sz w:val="24"/>
                <w:szCs w:val="24"/>
              </w:rPr>
              <w:t>6</w:t>
            </w:r>
            <w:r w:rsidRPr="006C479D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FD0439D" w14:textId="546171BD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3BECC09" w14:textId="395530E2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9A61B42" w14:textId="1441240C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04709057" w14:textId="2210A0F3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6D5E1984" w14:textId="72FB53C7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05DAD5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1A8FD36" w14:textId="30B0EB26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06E6AB" w14:textId="0E39CE19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53CFEF1A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2BDB186E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F4507A9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66438DBF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48A1D0CC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02D3F7FB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18DD11CE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7400D976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FA37B9A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DC9A6FA" w14:textId="77777777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C178B1A" w14:textId="5AA45EE3" w:rsidR="009F1FCA" w:rsidRPr="006C479D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E404CD3" w14:textId="6ED90114" w:rsidR="009F1FCA" w:rsidRPr="006C479D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1FCA" w:rsidRPr="00207943" w14:paraId="77781163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0275B5D5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8CD5463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782B5A04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32294C8E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756ABC39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1AC3D257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6569225A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0D57D33B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7D4F2D8F" w14:textId="77777777" w:rsidR="009F1FCA" w:rsidRPr="00207943" w:rsidRDefault="009F1FCA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6193D0D1" w14:textId="160B5B92" w:rsidR="009F1FCA" w:rsidRPr="00A731BB" w:rsidRDefault="009F1FCA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A731BB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A731BB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A731BB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A731B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EBEC427" w14:textId="4CC4BAE4" w:rsidR="009F1FCA" w:rsidRPr="00A731BB" w:rsidRDefault="009F1FCA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31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43929AFE" w14:textId="77777777" w:rsidTr="00A013A4">
        <w:trPr>
          <w:trHeight w:val="217"/>
        </w:trPr>
        <w:tc>
          <w:tcPr>
            <w:tcW w:w="224" w:type="pct"/>
            <w:vMerge w:val="restart"/>
            <w:shd w:val="clear" w:color="auto" w:fill="auto"/>
            <w:hideMark/>
          </w:tcPr>
          <w:p w14:paraId="7EDB4015" w14:textId="77777777" w:rsidR="00192ED6" w:rsidRPr="00192ED6" w:rsidRDefault="00192E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2.1.6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3C365067" w14:textId="3ADDF5BC" w:rsidR="00192ED6" w:rsidRPr="00192E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0AB7531E" w14:textId="77777777" w:rsidR="00192ED6" w:rsidRPr="00192ED6" w:rsidRDefault="00192E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C5541" w14:textId="67CCF6DD" w:rsidR="00192ED6" w:rsidRPr="00192E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6 392,97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F70A9" w14:textId="2D1F2D42" w:rsidR="00192ED6" w:rsidRPr="00192ED6" w:rsidRDefault="00192ED6" w:rsidP="00192ED6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D943" w14:textId="55BA7269" w:rsidR="00192ED6" w:rsidRPr="00192ED6" w:rsidRDefault="00192ED6" w:rsidP="00192ED6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5 892,97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BF52" w14:textId="35FB3B53" w:rsidR="00192ED6" w:rsidRPr="00192ED6" w:rsidRDefault="00192ED6" w:rsidP="00192ED6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500,00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0A0C8" w14:textId="13905666" w:rsidR="00192ED6" w:rsidRPr="00192ED6" w:rsidRDefault="00192ED6" w:rsidP="00192ED6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3AE4D307" w14:textId="23D6A8B9" w:rsidR="00192ED6" w:rsidRPr="00192E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77807A1F" w14:textId="77777777" w:rsidR="00192ED6" w:rsidRPr="00192ED6" w:rsidRDefault="00192E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6D9FB83" w14:textId="77777777" w:rsidR="00192ED6" w:rsidRPr="00192ED6" w:rsidRDefault="00192E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92ED6" w:rsidRPr="00207943" w14:paraId="797D4381" w14:textId="77777777" w:rsidTr="0004364C">
        <w:trPr>
          <w:trHeight w:val="844"/>
        </w:trPr>
        <w:tc>
          <w:tcPr>
            <w:tcW w:w="224" w:type="pct"/>
            <w:vMerge/>
            <w:vAlign w:val="center"/>
            <w:hideMark/>
          </w:tcPr>
          <w:p w14:paraId="6A50EA46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385DC4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671F5FB" w14:textId="77777777" w:rsidR="00192ED6" w:rsidRPr="00192ED6" w:rsidRDefault="00192ED6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CF6667D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3C6AE1E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18126D2C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5F2F446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491D941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A485275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38FFCB1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5DDCFE5" w14:textId="77777777" w:rsidR="00192ED6" w:rsidRPr="00192E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70056EDC" w14:textId="77777777" w:rsidTr="0004364C">
        <w:trPr>
          <w:trHeight w:val="828"/>
        </w:trPr>
        <w:tc>
          <w:tcPr>
            <w:tcW w:w="224" w:type="pct"/>
            <w:vMerge/>
            <w:vAlign w:val="center"/>
            <w:hideMark/>
          </w:tcPr>
          <w:p w14:paraId="5593985C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A48DBDD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82769F9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1B197A9B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B815D9B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CF0E038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FD6A72C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8D8334E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934F59A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FBEEC9D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A880A72" w14:textId="77777777" w:rsidR="00192ED6" w:rsidRPr="00192E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1222FC02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1B7AD7A6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2AFBA2B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A85ECAC" w14:textId="77777777" w:rsidR="00192ED6" w:rsidRPr="00192ED6" w:rsidRDefault="00192ED6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3ED54F49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184F8454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3D945811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F035DF0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F37B141" w14:textId="77777777" w:rsidR="00192ED6" w:rsidRPr="00192ED6" w:rsidRDefault="00192ED6" w:rsidP="009F1FCA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697E833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B3C159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70D3E7C" w14:textId="77777777" w:rsidR="00192ED6" w:rsidRPr="00192E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1BD515A6" w14:textId="77777777" w:rsidTr="0004364C">
        <w:trPr>
          <w:trHeight w:val="851"/>
        </w:trPr>
        <w:tc>
          <w:tcPr>
            <w:tcW w:w="224" w:type="pct"/>
            <w:vMerge/>
            <w:vAlign w:val="center"/>
            <w:hideMark/>
          </w:tcPr>
          <w:p w14:paraId="632A8DD9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290B5B7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4981F4C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AF57D27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46CF1324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1E1AFB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AFDCCED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5AB6D5A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C8ED397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E57FCAE" w14:textId="77777777" w:rsidR="00192ED6" w:rsidRPr="00192E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857B3A" w14:textId="77777777" w:rsidR="00192ED6" w:rsidRPr="00192E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7702AB50" w14:textId="77777777" w:rsidTr="001242D6">
        <w:trPr>
          <w:trHeight w:val="944"/>
        </w:trPr>
        <w:tc>
          <w:tcPr>
            <w:tcW w:w="224" w:type="pct"/>
            <w:vMerge/>
            <w:vAlign w:val="center"/>
            <w:hideMark/>
          </w:tcPr>
          <w:p w14:paraId="58AC2FE9" w14:textId="77777777" w:rsidR="00192ED6" w:rsidRPr="00192E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B6E23C" w14:textId="77777777" w:rsidR="00192ED6" w:rsidRPr="00192E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311FF32" w14:textId="77777777" w:rsidR="00192ED6" w:rsidRPr="001242D6" w:rsidRDefault="00192E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147B" w14:textId="0A91E762" w:rsidR="00192ED6" w:rsidRPr="001242D6" w:rsidRDefault="00192ED6" w:rsidP="00192ED6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4 034,97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7B10" w14:textId="62695FF4" w:rsidR="00192ED6" w:rsidRPr="001242D6" w:rsidRDefault="00192ED6" w:rsidP="00192ED6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007B" w14:textId="43C14CF1" w:rsidR="00192ED6" w:rsidRPr="001242D6" w:rsidRDefault="00192ED6" w:rsidP="00192ED6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3 534,97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6F90" w14:textId="5A98CA35" w:rsidR="00192ED6" w:rsidRPr="001242D6" w:rsidRDefault="00192ED6" w:rsidP="00192ED6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500,00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3AAFA" w14:textId="3053DB4D" w:rsidR="00192ED6" w:rsidRPr="001242D6" w:rsidRDefault="00192ED6" w:rsidP="00192ED6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042ED1E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28F8FDD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88EBD58" w14:textId="4F73FBED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5698C45A" w14:textId="77777777" w:rsidTr="001242D6">
        <w:trPr>
          <w:trHeight w:val="957"/>
        </w:trPr>
        <w:tc>
          <w:tcPr>
            <w:tcW w:w="224" w:type="pct"/>
            <w:vMerge/>
            <w:vAlign w:val="center"/>
            <w:hideMark/>
          </w:tcPr>
          <w:p w14:paraId="3C7324CF" w14:textId="77777777" w:rsidR="00192ED6" w:rsidRPr="00207943" w:rsidRDefault="00192ED6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57DFB5" w14:textId="77777777" w:rsidR="00192ED6" w:rsidRPr="00207943" w:rsidRDefault="00192ED6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E2DF9AC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4D009EF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4C19F67B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B11B2AA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0FFDF67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32A3C5F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65AED11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4575E0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8C7DDE7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2ED6" w:rsidRPr="00207943" w14:paraId="2744E5FE" w14:textId="77777777" w:rsidTr="00A013A4">
        <w:trPr>
          <w:trHeight w:val="510"/>
        </w:trPr>
        <w:tc>
          <w:tcPr>
            <w:tcW w:w="224" w:type="pct"/>
            <w:vMerge/>
            <w:vAlign w:val="center"/>
            <w:hideMark/>
          </w:tcPr>
          <w:p w14:paraId="3DB19DF1" w14:textId="77777777" w:rsidR="00192ED6" w:rsidRPr="00207943" w:rsidRDefault="00192ED6" w:rsidP="00192ED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204F9F2" w14:textId="77777777" w:rsidR="00192ED6" w:rsidRPr="00207943" w:rsidRDefault="00192ED6" w:rsidP="00192ED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3F5991F" w14:textId="77777777" w:rsidR="00192ED6" w:rsidRPr="001242D6" w:rsidRDefault="00192E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01CCB" w14:textId="0DE20FCA" w:rsidR="00192ED6" w:rsidRPr="001C3FBE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3FBE">
              <w:rPr>
                <w:sz w:val="24"/>
                <w:szCs w:val="24"/>
              </w:rPr>
              <w:t>2 358,00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6C32" w14:textId="5AC55F14" w:rsidR="00192ED6" w:rsidRPr="001C3FBE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3FBE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C627B" w14:textId="2A0BC7FD" w:rsidR="00192ED6" w:rsidRPr="001C3FBE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3FBE">
              <w:rPr>
                <w:sz w:val="24"/>
                <w:szCs w:val="24"/>
              </w:rPr>
              <w:t>2 358,00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B186" w14:textId="2EEB44A5" w:rsidR="00192ED6" w:rsidRPr="001C3FBE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3FBE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14EE" w14:textId="4EBDBEC5" w:rsidR="00192ED6" w:rsidRPr="001C3FBE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3FBE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4D4D197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79739C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554F4ED" w14:textId="6CE103B4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92ED6" w:rsidRPr="00207943" w14:paraId="74C60C00" w14:textId="77777777" w:rsidTr="001242D6">
        <w:trPr>
          <w:trHeight w:val="852"/>
        </w:trPr>
        <w:tc>
          <w:tcPr>
            <w:tcW w:w="224" w:type="pct"/>
            <w:vMerge/>
            <w:vAlign w:val="center"/>
            <w:hideMark/>
          </w:tcPr>
          <w:p w14:paraId="1937F61A" w14:textId="77777777" w:rsidR="00192ED6" w:rsidRPr="00207943" w:rsidRDefault="00192ED6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E8F919" w14:textId="77777777" w:rsidR="00192ED6" w:rsidRPr="00207943" w:rsidRDefault="00192ED6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EA8E9A9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0118A701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29CB8417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F973F11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85B7D46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8E1E609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D42A78F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122ECF1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3E8CB24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5C3A85E2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CC759BA" w14:textId="77777777" w:rsidR="00192ED6" w:rsidRPr="00207943" w:rsidRDefault="00192ED6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6CA2CFB" w14:textId="77777777" w:rsidR="00192ED6" w:rsidRPr="00207943" w:rsidRDefault="00192ED6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52C6F21" w14:textId="77777777" w:rsidR="00192ED6" w:rsidRPr="001242D6" w:rsidRDefault="00192ED6" w:rsidP="009F1F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14B00594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3FD2C845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1459E02D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56F9E168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B49426D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4861BCC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E556E6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4437DB5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396CEFFC" w14:textId="77777777" w:rsidTr="001242D6">
        <w:trPr>
          <w:trHeight w:val="876"/>
        </w:trPr>
        <w:tc>
          <w:tcPr>
            <w:tcW w:w="224" w:type="pct"/>
            <w:vMerge/>
            <w:vAlign w:val="center"/>
          </w:tcPr>
          <w:p w14:paraId="4C2F1621" w14:textId="77777777" w:rsidR="00192ED6" w:rsidRPr="00207943" w:rsidRDefault="00192ED6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570C076" w14:textId="77777777" w:rsidR="00192ED6" w:rsidRPr="00207943" w:rsidRDefault="00192ED6" w:rsidP="009F1FC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1944BDB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012ED400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7C87A364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7A9437A6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2327DE82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4B8FD6CD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8304B70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FCB0725" w14:textId="77777777" w:rsidR="00192ED6" w:rsidRPr="001242D6" w:rsidRDefault="00192ED6" w:rsidP="009F1FCA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ADDC8CB" w14:textId="77777777" w:rsidR="00192ED6" w:rsidRPr="001242D6" w:rsidRDefault="00192ED6" w:rsidP="009F1FC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428A3F4B" w14:textId="77777777" w:rsidTr="00A013A4">
        <w:trPr>
          <w:trHeight w:val="99"/>
        </w:trPr>
        <w:tc>
          <w:tcPr>
            <w:tcW w:w="224" w:type="pct"/>
            <w:vMerge/>
            <w:vAlign w:val="center"/>
          </w:tcPr>
          <w:p w14:paraId="745B2224" w14:textId="77777777" w:rsidR="00192ED6" w:rsidRPr="00207943" w:rsidRDefault="00192ED6" w:rsidP="00192ED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739B22A" w14:textId="77777777" w:rsidR="00192ED6" w:rsidRPr="00207943" w:rsidRDefault="00192ED6" w:rsidP="00192ED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2B74F576" w14:textId="0120AB83" w:rsidR="00192ED6" w:rsidRPr="001242D6" w:rsidRDefault="00192E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0F9818A" w14:textId="2F11C371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3EEB6486" w14:textId="5783903B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677C36E7" w14:textId="6D40FA87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3532E09" w14:textId="70D7F7BD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919DB3F" w14:textId="284800AD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FFCE0C4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347BA16" w14:textId="6F291D2E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1BAB3A3" w14:textId="17516C6B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2ED6" w:rsidRPr="00207943" w14:paraId="0E1ED1D8" w14:textId="77777777" w:rsidTr="001242D6">
        <w:trPr>
          <w:trHeight w:val="900"/>
        </w:trPr>
        <w:tc>
          <w:tcPr>
            <w:tcW w:w="224" w:type="pct"/>
            <w:vMerge/>
            <w:vAlign w:val="center"/>
          </w:tcPr>
          <w:p w14:paraId="7CBEFD91" w14:textId="77777777" w:rsidR="00192ED6" w:rsidRPr="00207943" w:rsidRDefault="00192ED6" w:rsidP="00192ED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612A514" w14:textId="77777777" w:rsidR="00192ED6" w:rsidRPr="00207943" w:rsidRDefault="00192ED6" w:rsidP="00192ED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453BE6A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BBCD3A8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0610A422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775667F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7DE9EE2D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2631E99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F999CEF" w14:textId="77777777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326765C" w14:textId="29B8FE58" w:rsidR="00192ED6" w:rsidRPr="001242D6" w:rsidRDefault="00192E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59772E0" w14:textId="390235A9" w:rsidR="00192ED6" w:rsidRPr="001242D6" w:rsidRDefault="00192E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242D6" w:rsidRPr="00A013A4" w14:paraId="0F5FDCA0" w14:textId="77777777" w:rsidTr="0004364C">
        <w:trPr>
          <w:trHeight w:val="382"/>
        </w:trPr>
        <w:tc>
          <w:tcPr>
            <w:tcW w:w="224" w:type="pct"/>
            <w:vMerge w:val="restart"/>
            <w:shd w:val="clear" w:color="auto" w:fill="auto"/>
            <w:hideMark/>
          </w:tcPr>
          <w:p w14:paraId="233F6107" w14:textId="77777777" w:rsidR="001242D6" w:rsidRPr="00A013A4" w:rsidRDefault="001242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lastRenderedPageBreak/>
              <w:t>2.1.7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17A1226" w14:textId="02BA6F9C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252" w:type="pct"/>
            <w:shd w:val="clear" w:color="auto" w:fill="auto"/>
            <w:hideMark/>
          </w:tcPr>
          <w:p w14:paraId="53171604" w14:textId="77777777" w:rsidR="001242D6" w:rsidRPr="00A013A4" w:rsidRDefault="001242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37B48BF8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69" w:type="pct"/>
            <w:shd w:val="clear" w:color="auto" w:fill="auto"/>
            <w:hideMark/>
          </w:tcPr>
          <w:p w14:paraId="246A6DE1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220620D7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0269240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87" w:type="pct"/>
            <w:shd w:val="clear" w:color="auto" w:fill="auto"/>
            <w:hideMark/>
          </w:tcPr>
          <w:p w14:paraId="42C5794A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CCAF622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01513F90" w14:textId="77777777" w:rsidR="001242D6" w:rsidRPr="00A013A4" w:rsidRDefault="001242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2500162F" w14:textId="77777777" w:rsidR="001242D6" w:rsidRPr="00A013A4" w:rsidRDefault="001242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242D6" w:rsidRPr="00A013A4" w14:paraId="0D7B5C10" w14:textId="77777777" w:rsidTr="0004364C">
        <w:trPr>
          <w:trHeight w:val="591"/>
        </w:trPr>
        <w:tc>
          <w:tcPr>
            <w:tcW w:w="224" w:type="pct"/>
            <w:vMerge/>
            <w:vAlign w:val="center"/>
            <w:hideMark/>
          </w:tcPr>
          <w:p w14:paraId="6B9F930B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3D8F5EE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55FA778" w14:textId="77777777" w:rsidR="001242D6" w:rsidRPr="00A013A4" w:rsidRDefault="001242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11A871AD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61DAD7A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B94DA91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891BDD2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2C16A0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86CE333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454E4A8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7D4E5AA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242D6" w:rsidRPr="00A013A4" w14:paraId="79AAD93C" w14:textId="77777777" w:rsidTr="0004364C">
        <w:trPr>
          <w:trHeight w:val="495"/>
        </w:trPr>
        <w:tc>
          <w:tcPr>
            <w:tcW w:w="224" w:type="pct"/>
            <w:vMerge/>
            <w:vAlign w:val="center"/>
            <w:hideMark/>
          </w:tcPr>
          <w:p w14:paraId="50879938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D0DD727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703DCE5" w14:textId="77777777" w:rsidR="001242D6" w:rsidRPr="00A013A4" w:rsidRDefault="001242D6" w:rsidP="00192E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0A3DFC0F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6FB8E24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B88A183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3A925C3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B1A7764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1631117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093906C" w14:textId="77777777" w:rsidR="001242D6" w:rsidRPr="00A013A4" w:rsidRDefault="001242D6" w:rsidP="00192E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8185CBF" w14:textId="77777777" w:rsidR="001242D6" w:rsidRPr="00A013A4" w:rsidRDefault="001242D6" w:rsidP="00192E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242D6" w:rsidRPr="00A013A4" w14:paraId="13BBFAA2" w14:textId="77777777" w:rsidTr="0004364C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2A5CC870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4822B0F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0BAA508" w14:textId="77777777" w:rsidR="001242D6" w:rsidRPr="00A013A4" w:rsidRDefault="001242D6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235A01CB" w14:textId="36D0F5E3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F039313" w14:textId="0A0D24A0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72E20EF" w14:textId="5B1E78BB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FB25348" w14:textId="1DAFC0F0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731BE8F" w14:textId="06B39794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A683FC6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C63883D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6E68EC" w14:textId="25B2F310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242D6" w:rsidRPr="00A013A4" w14:paraId="657E3003" w14:textId="77777777" w:rsidTr="0004364C">
        <w:trPr>
          <w:trHeight w:val="490"/>
        </w:trPr>
        <w:tc>
          <w:tcPr>
            <w:tcW w:w="224" w:type="pct"/>
            <w:vMerge/>
            <w:vAlign w:val="center"/>
            <w:hideMark/>
          </w:tcPr>
          <w:p w14:paraId="2D8AC49C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FA57182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9006417" w14:textId="77777777" w:rsidR="001242D6" w:rsidRPr="00A013A4" w:rsidRDefault="001242D6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2F0C945B" w14:textId="10C944F3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69" w:type="pct"/>
            <w:shd w:val="clear" w:color="auto" w:fill="auto"/>
            <w:hideMark/>
          </w:tcPr>
          <w:p w14:paraId="10A44446" w14:textId="45E3294C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8DBE369" w14:textId="38878CBE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6AFEC89" w14:textId="045963A2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87" w:type="pct"/>
            <w:shd w:val="clear" w:color="auto" w:fill="auto"/>
            <w:hideMark/>
          </w:tcPr>
          <w:p w14:paraId="56124937" w14:textId="3A3A7191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68FB027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1659499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026F8C" w14:textId="314307C8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242D6" w:rsidRPr="00A013A4" w14:paraId="4B9E25CA" w14:textId="77777777" w:rsidTr="0004364C">
        <w:trPr>
          <w:trHeight w:val="490"/>
        </w:trPr>
        <w:tc>
          <w:tcPr>
            <w:tcW w:w="224" w:type="pct"/>
            <w:vMerge/>
            <w:vAlign w:val="center"/>
          </w:tcPr>
          <w:p w14:paraId="3504E158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745C949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B47A09A" w14:textId="77777777" w:rsidR="001242D6" w:rsidRPr="00A013A4" w:rsidRDefault="001242D6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35E91ECB" w14:textId="77777777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4B4F2C7C" w14:textId="77777777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76A699D" w14:textId="77777777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8627A57" w14:textId="77777777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44FC07F7" w14:textId="77777777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3CA5697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46899C0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BDF2BBF" w14:textId="77777777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242D6" w:rsidRPr="00A013A4" w14:paraId="4131A5F8" w14:textId="77777777" w:rsidTr="0004364C">
        <w:trPr>
          <w:trHeight w:val="490"/>
        </w:trPr>
        <w:tc>
          <w:tcPr>
            <w:tcW w:w="224" w:type="pct"/>
            <w:vMerge/>
            <w:vAlign w:val="center"/>
          </w:tcPr>
          <w:p w14:paraId="646255AE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B7DE73A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81C6EF2" w14:textId="3CCE7A04" w:rsidR="001242D6" w:rsidRPr="00A013A4" w:rsidRDefault="001242D6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15D8E959" w14:textId="4AB82A5A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3D7CADFC" w14:textId="163D8C40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732B6E4A" w14:textId="523A26A6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433139A" w14:textId="1BE99F60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683EB91" w14:textId="6C93DD05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DF0CD60" w14:textId="7777777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03C273" w14:textId="7F92FD07" w:rsidR="001242D6" w:rsidRPr="00A013A4" w:rsidRDefault="001242D6" w:rsidP="001242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47A92A" w14:textId="4501EB41" w:rsidR="001242D6" w:rsidRPr="00A013A4" w:rsidRDefault="001242D6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013A4" w:rsidRPr="00207943" w14:paraId="531673C3" w14:textId="77777777" w:rsidTr="0004364C">
        <w:trPr>
          <w:trHeight w:val="262"/>
        </w:trPr>
        <w:tc>
          <w:tcPr>
            <w:tcW w:w="224" w:type="pct"/>
            <w:vMerge w:val="restart"/>
            <w:shd w:val="clear" w:color="auto" w:fill="auto"/>
            <w:hideMark/>
          </w:tcPr>
          <w:p w14:paraId="0D1C8356" w14:textId="77777777" w:rsidR="00A013A4" w:rsidRPr="00A013A4" w:rsidRDefault="00A013A4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2.1.8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9E742A0" w14:textId="0EC1765B" w:rsidR="00A013A4" w:rsidRPr="00A013A4" w:rsidRDefault="006B445D" w:rsidP="00124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Текущий</w:t>
            </w:r>
            <w:r w:rsidR="00A013A4" w:rsidRPr="00A013A4">
              <w:rPr>
                <w:rFonts w:ascii="Times New Roman" w:hAnsi="Times New Roman"/>
                <w:sz w:val="24"/>
                <w:szCs w:val="24"/>
              </w:rPr>
              <w:t xml:space="preserve"> ремонт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здания </w:t>
            </w:r>
            <w:r w:rsidR="00A013A4" w:rsidRPr="00A013A4">
              <w:rPr>
                <w:rFonts w:ascii="Times New Roman" w:hAnsi="Times New Roman"/>
                <w:sz w:val="24"/>
                <w:szCs w:val="24"/>
              </w:rPr>
              <w:t>школы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57F3B96F" w14:textId="77777777" w:rsidR="00A013A4" w:rsidRPr="00A013A4" w:rsidRDefault="00A013A4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3C1DB1D7" w14:textId="430DFF1D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A3C48C4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5C061DE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077533F" w14:textId="4A79BBE1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CC16A50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73182B0B" w14:textId="20AEB2D7" w:rsidR="00A013A4" w:rsidRPr="00A013A4" w:rsidRDefault="006B445D" w:rsidP="001242D6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013836BE" w14:textId="77777777" w:rsidR="00A013A4" w:rsidRPr="00A013A4" w:rsidRDefault="00A013A4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498C04F" w14:textId="77777777" w:rsidR="00A013A4" w:rsidRPr="00A013A4" w:rsidRDefault="00A013A4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013A4" w:rsidRPr="00207943" w14:paraId="71F98096" w14:textId="77777777" w:rsidTr="0004364C">
        <w:trPr>
          <w:trHeight w:val="838"/>
        </w:trPr>
        <w:tc>
          <w:tcPr>
            <w:tcW w:w="224" w:type="pct"/>
            <w:vMerge/>
            <w:vAlign w:val="center"/>
            <w:hideMark/>
          </w:tcPr>
          <w:p w14:paraId="1F63D5B6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40A60BC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D2E004A" w14:textId="77777777" w:rsidR="00A013A4" w:rsidRPr="00A013A4" w:rsidRDefault="00A013A4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58CDD140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AE17132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5C0690C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18AE221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811CDA0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E0A5177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CE3E9A5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E872740" w14:textId="77777777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013A4" w:rsidRPr="00207943" w14:paraId="53429DFC" w14:textId="77777777" w:rsidTr="0004364C">
        <w:trPr>
          <w:trHeight w:val="850"/>
        </w:trPr>
        <w:tc>
          <w:tcPr>
            <w:tcW w:w="224" w:type="pct"/>
            <w:vMerge/>
            <w:vAlign w:val="center"/>
            <w:hideMark/>
          </w:tcPr>
          <w:p w14:paraId="0BC6FF7E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C444822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2902582" w14:textId="77777777" w:rsidR="00A013A4" w:rsidRPr="00A013A4" w:rsidRDefault="00A013A4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3EFBA818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76C7F94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86728F4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89B10D4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FE155FA" w14:textId="77777777" w:rsidR="00A013A4" w:rsidRPr="00A013A4" w:rsidRDefault="00A013A4" w:rsidP="001242D6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2AC442A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5BFF220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FB87A8F" w14:textId="77777777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013A4" w:rsidRPr="00207943" w14:paraId="48001034" w14:textId="77777777" w:rsidTr="0004364C">
        <w:trPr>
          <w:trHeight w:val="834"/>
        </w:trPr>
        <w:tc>
          <w:tcPr>
            <w:tcW w:w="224" w:type="pct"/>
            <w:vMerge/>
            <w:vAlign w:val="center"/>
            <w:hideMark/>
          </w:tcPr>
          <w:p w14:paraId="3DB3A4D0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C6985B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0CF97E6" w14:textId="77777777" w:rsidR="00A013A4" w:rsidRPr="00A013A4" w:rsidRDefault="00A013A4" w:rsidP="00124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67033F46" w14:textId="77777777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29F4FDA" w14:textId="77777777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4C7157E" w14:textId="77777777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4905E90" w14:textId="77777777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1889859" w14:textId="77777777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0496699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AF1D460" w14:textId="77777777" w:rsidR="00A013A4" w:rsidRPr="00A013A4" w:rsidRDefault="00A013A4" w:rsidP="001242D6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A6D23B7" w14:textId="77777777" w:rsidR="00A013A4" w:rsidRPr="00A013A4" w:rsidRDefault="00A013A4" w:rsidP="001242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013A4" w:rsidRPr="00207943" w14:paraId="5EC77C76" w14:textId="77777777" w:rsidTr="0004364C">
        <w:trPr>
          <w:trHeight w:val="845"/>
        </w:trPr>
        <w:tc>
          <w:tcPr>
            <w:tcW w:w="224" w:type="pct"/>
            <w:vMerge/>
            <w:vAlign w:val="center"/>
            <w:hideMark/>
          </w:tcPr>
          <w:p w14:paraId="457A63F2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591894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C109B31" w14:textId="77777777" w:rsidR="00A013A4" w:rsidRPr="00A013A4" w:rsidRDefault="00A013A4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741E6DD4" w14:textId="319D0441" w:rsidR="00A013A4" w:rsidRPr="00A013A4" w:rsidRDefault="00A013A4" w:rsidP="00A013A4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E6865B6" w14:textId="2453285B" w:rsidR="00A013A4" w:rsidRPr="00A013A4" w:rsidRDefault="00A013A4" w:rsidP="00A013A4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612CF29" w14:textId="20EF60EC" w:rsidR="00A013A4" w:rsidRPr="00A013A4" w:rsidRDefault="00A013A4" w:rsidP="00A013A4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A21BC7" w14:textId="578C8C21" w:rsidR="00A013A4" w:rsidRPr="00A013A4" w:rsidRDefault="00A013A4" w:rsidP="00A013A4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81090DC" w14:textId="094D43C3" w:rsidR="00A013A4" w:rsidRPr="00A013A4" w:rsidRDefault="00A013A4" w:rsidP="00A013A4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E923384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CF48DD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02B0E12" w14:textId="3FFFE774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013A4" w:rsidRPr="00207943" w14:paraId="52043DF4" w14:textId="77777777" w:rsidTr="00A013A4">
        <w:trPr>
          <w:trHeight w:val="845"/>
        </w:trPr>
        <w:tc>
          <w:tcPr>
            <w:tcW w:w="224" w:type="pct"/>
            <w:vMerge/>
            <w:vAlign w:val="center"/>
          </w:tcPr>
          <w:p w14:paraId="25FEB65A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7A65B5C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040BA8E6" w14:textId="77777777" w:rsidR="00A013A4" w:rsidRPr="00A013A4" w:rsidRDefault="00A013A4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362D" w14:textId="6B819D6A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5 601,02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A4626" w14:textId="75FA2F3F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E591" w14:textId="2E27D7CA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5 601,02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A346" w14:textId="70878C70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485BC" w14:textId="3DE499C1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97B247B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43382D1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72E306A" w14:textId="772276EE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013A4" w:rsidRPr="00207943" w14:paraId="03E2ECCE" w14:textId="77777777" w:rsidTr="00A013A4">
        <w:trPr>
          <w:trHeight w:val="845"/>
        </w:trPr>
        <w:tc>
          <w:tcPr>
            <w:tcW w:w="224" w:type="pct"/>
            <w:vMerge/>
            <w:vAlign w:val="center"/>
          </w:tcPr>
          <w:p w14:paraId="0BB2EE6C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A7159C2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98D4DFB" w14:textId="252BB41D" w:rsidR="00A013A4" w:rsidRPr="00A013A4" w:rsidRDefault="00A013A4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5C3D" w14:textId="3285A35F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50 365,65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89FE" w14:textId="69FDACED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ABC74" w14:textId="013695A5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15 000,00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C6631" w14:textId="6E556C59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35 365,65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1430" w14:textId="1EB97C49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B7821A6" w14:textId="77777777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AAF973A" w14:textId="26FBAB9F" w:rsidR="00A013A4" w:rsidRPr="00A013A4" w:rsidRDefault="00A013A4" w:rsidP="00A013A4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496635" w14:textId="39C3F8F0" w:rsidR="00A013A4" w:rsidRPr="00A013A4" w:rsidRDefault="00A013A4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0D56" w:rsidRPr="00207943" w14:paraId="69704DD3" w14:textId="77777777" w:rsidTr="0004364C">
        <w:trPr>
          <w:trHeight w:val="265"/>
        </w:trPr>
        <w:tc>
          <w:tcPr>
            <w:tcW w:w="224" w:type="pct"/>
            <w:vMerge w:val="restart"/>
            <w:shd w:val="clear" w:color="auto" w:fill="auto"/>
            <w:hideMark/>
          </w:tcPr>
          <w:p w14:paraId="07C9A59E" w14:textId="77777777" w:rsidR="00F30D56" w:rsidRPr="00C646A1" w:rsidRDefault="00F30D56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DE3480F" w14:textId="07124313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735040FC" w14:textId="77777777" w:rsidR="00F30D56" w:rsidRPr="00C646A1" w:rsidRDefault="00F30D56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68DA0612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8 035,85</w:t>
            </w:r>
          </w:p>
        </w:tc>
        <w:tc>
          <w:tcPr>
            <w:tcW w:w="369" w:type="pct"/>
            <w:shd w:val="clear" w:color="auto" w:fill="auto"/>
            <w:hideMark/>
          </w:tcPr>
          <w:p w14:paraId="0F27CA91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492D0FB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F67D86C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8 035,85</w:t>
            </w:r>
          </w:p>
        </w:tc>
        <w:tc>
          <w:tcPr>
            <w:tcW w:w="387" w:type="pct"/>
            <w:shd w:val="clear" w:color="auto" w:fill="auto"/>
            <w:hideMark/>
          </w:tcPr>
          <w:p w14:paraId="1DE6534B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8163698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7393098" w14:textId="77777777" w:rsidR="00F30D56" w:rsidRPr="00C646A1" w:rsidRDefault="00F30D56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80A2D14" w14:textId="77777777" w:rsidR="00F30D56" w:rsidRPr="00C646A1" w:rsidRDefault="00F30D56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30D56" w:rsidRPr="00207943" w14:paraId="36C2865D" w14:textId="77777777" w:rsidTr="0004364C">
        <w:trPr>
          <w:trHeight w:val="853"/>
        </w:trPr>
        <w:tc>
          <w:tcPr>
            <w:tcW w:w="224" w:type="pct"/>
            <w:vMerge/>
            <w:vAlign w:val="center"/>
            <w:hideMark/>
          </w:tcPr>
          <w:p w14:paraId="146697A2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ED3DE9E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1103926" w14:textId="77777777" w:rsidR="00F30D56" w:rsidRPr="00C646A1" w:rsidRDefault="00F30D56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466D5A45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C2CDF62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0829609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CC28C3E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E8B1079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803C5CD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3C82D20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17814CB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0D56" w:rsidRPr="00207943" w14:paraId="66098D0F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5FA976B9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3C885A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447A2D0" w14:textId="77777777" w:rsidR="00F30D56" w:rsidRPr="00C646A1" w:rsidRDefault="00F30D56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0B3DCF4C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D4656E5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E80898C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429B173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E8970B4" w14:textId="77777777" w:rsidR="00F30D56" w:rsidRPr="00C646A1" w:rsidRDefault="00F30D56" w:rsidP="00A013A4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9B580C1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196460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02C7ECF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0D56" w:rsidRPr="00207943" w14:paraId="738E604D" w14:textId="77777777" w:rsidTr="0004364C">
        <w:trPr>
          <w:trHeight w:val="830"/>
        </w:trPr>
        <w:tc>
          <w:tcPr>
            <w:tcW w:w="224" w:type="pct"/>
            <w:vMerge/>
            <w:vAlign w:val="center"/>
            <w:hideMark/>
          </w:tcPr>
          <w:p w14:paraId="17756BB1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EB126B7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D2703E9" w14:textId="77777777" w:rsidR="00F30D56" w:rsidRPr="00C646A1" w:rsidRDefault="00F30D56" w:rsidP="00F3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1CCDDBC9" w14:textId="2A8F7427" w:rsidR="00F30D56" w:rsidRPr="00C646A1" w:rsidRDefault="00F30D56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20757534" w14:textId="168CBC46" w:rsidR="00F30D56" w:rsidRPr="00C646A1" w:rsidRDefault="00F30D56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51E14CB" w14:textId="425849D8" w:rsidR="00F30D56" w:rsidRPr="00C646A1" w:rsidRDefault="00F30D56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E10A5D4" w14:textId="6A68CFC3" w:rsidR="00F30D56" w:rsidRPr="00C646A1" w:rsidRDefault="00F30D56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FB6C068" w14:textId="178F067F" w:rsidR="00F30D56" w:rsidRPr="00C646A1" w:rsidRDefault="00F30D56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1004282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20417D9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139029" w14:textId="3D54D021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0D56" w:rsidRPr="00207943" w14:paraId="71F549BD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38114EC1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B07016E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6CE9F18" w14:textId="77777777" w:rsidR="00F30D56" w:rsidRPr="00C646A1" w:rsidRDefault="00F30D56" w:rsidP="00F3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5FBA3628" w14:textId="45ADB4F2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8 035,85</w:t>
            </w:r>
          </w:p>
        </w:tc>
        <w:tc>
          <w:tcPr>
            <w:tcW w:w="369" w:type="pct"/>
            <w:shd w:val="clear" w:color="auto" w:fill="auto"/>
            <w:hideMark/>
          </w:tcPr>
          <w:p w14:paraId="05BC7F97" w14:textId="03623423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2B777C47" w14:textId="0F4324A1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1E78104" w14:textId="5BC79704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8 035,85</w:t>
            </w:r>
          </w:p>
        </w:tc>
        <w:tc>
          <w:tcPr>
            <w:tcW w:w="387" w:type="pct"/>
            <w:shd w:val="clear" w:color="auto" w:fill="auto"/>
            <w:hideMark/>
          </w:tcPr>
          <w:p w14:paraId="494D4C65" w14:textId="04C3FC50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578A5A5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0777472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1BB1A86" w14:textId="084058F6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0D56" w:rsidRPr="00207943" w14:paraId="37141F18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A1AC74D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05CC7B1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265884D" w14:textId="77777777" w:rsidR="00F30D56" w:rsidRPr="00C646A1" w:rsidRDefault="00F30D56" w:rsidP="00A013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C2AB1E3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7CF728FA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0EC0505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9895094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3E52DB5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A1760D5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DEA8A52" w14:textId="77777777" w:rsidR="00F30D56" w:rsidRPr="00C646A1" w:rsidRDefault="00F30D56" w:rsidP="00A013A4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9C93571" w14:textId="77777777" w:rsidR="00F30D56" w:rsidRPr="00C646A1" w:rsidRDefault="00F30D56" w:rsidP="00A013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0D56" w:rsidRPr="00207943" w14:paraId="0CB3747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12013BC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6A1E27F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B7B12C0" w14:textId="088579E0" w:rsidR="00F30D56" w:rsidRPr="00C646A1" w:rsidRDefault="00F30D56" w:rsidP="00F3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6B8B502D" w14:textId="51DA32D1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5A8FB513" w14:textId="3ADC620E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562274F0" w14:textId="33AA7CAB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2ED0FA1" w14:textId="2E7D6DD6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B7D514E" w14:textId="1CEB69AF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1A4F18E" w14:textId="77777777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FD3CBB8" w14:textId="0E42283B" w:rsidR="00F30D56" w:rsidRPr="00C646A1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3B4ADA" w14:textId="1B0E281E" w:rsidR="00F30D56" w:rsidRPr="00C646A1" w:rsidRDefault="00F30D56" w:rsidP="00F30D5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646A1" w:rsidRPr="00207943" w14:paraId="2BAD81D2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19F9BD0E" w14:textId="77777777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2.1.10</w:t>
            </w:r>
          </w:p>
        </w:tc>
        <w:tc>
          <w:tcPr>
            <w:tcW w:w="786" w:type="pct"/>
            <w:vMerge w:val="restart"/>
          </w:tcPr>
          <w:p w14:paraId="1CD673B1" w14:textId="7F35BFDD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МАУ ЗАТО Северск ДОЛ «Восход»</w:t>
            </w:r>
          </w:p>
        </w:tc>
        <w:tc>
          <w:tcPr>
            <w:tcW w:w="252" w:type="pct"/>
            <w:shd w:val="clear" w:color="auto" w:fill="auto"/>
          </w:tcPr>
          <w:p w14:paraId="6A210A37" w14:textId="77777777" w:rsidR="00C646A1" w:rsidRPr="00C646A1" w:rsidRDefault="00C646A1" w:rsidP="00F3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</w:tcPr>
          <w:p w14:paraId="1091D3AC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2 837,55</w:t>
            </w:r>
          </w:p>
        </w:tc>
        <w:tc>
          <w:tcPr>
            <w:tcW w:w="369" w:type="pct"/>
            <w:shd w:val="clear" w:color="auto" w:fill="auto"/>
          </w:tcPr>
          <w:p w14:paraId="45723258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49023109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42002A7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2 837,55</w:t>
            </w:r>
          </w:p>
        </w:tc>
        <w:tc>
          <w:tcPr>
            <w:tcW w:w="387" w:type="pct"/>
            <w:shd w:val="clear" w:color="auto" w:fill="auto"/>
          </w:tcPr>
          <w:p w14:paraId="0B12BF73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69475F23" w14:textId="77777777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</w:tcPr>
          <w:p w14:paraId="7219C30A" w14:textId="77777777" w:rsidR="00C646A1" w:rsidRPr="00C646A1" w:rsidRDefault="00C646A1" w:rsidP="00F3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15C441A" w14:textId="77777777" w:rsidR="00C646A1" w:rsidRPr="00C646A1" w:rsidRDefault="00C646A1" w:rsidP="00F30D56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</w:tr>
      <w:tr w:rsidR="00C646A1" w:rsidRPr="00207943" w14:paraId="67A9AA26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3A5A301A" w14:textId="77777777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0F434FB" w14:textId="77777777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3A14B5D" w14:textId="77777777" w:rsidR="00C646A1" w:rsidRPr="00C646A1" w:rsidRDefault="00C646A1" w:rsidP="00F30D56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</w:tcPr>
          <w:p w14:paraId="7DD501E1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6FB5FF6F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4153857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2D1F348D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212FE1FC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4FD5571" w14:textId="77777777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5C3A22C" w14:textId="77777777" w:rsidR="00C646A1" w:rsidRPr="00C646A1" w:rsidRDefault="00C646A1" w:rsidP="00F30D56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314ED1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C646A1" w:rsidRPr="00207943" w14:paraId="0BB2B365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2F16851" w14:textId="77777777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23BD693" w14:textId="77777777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3CA395A7" w14:textId="77777777" w:rsidR="00C646A1" w:rsidRPr="00C646A1" w:rsidRDefault="00C646A1" w:rsidP="00F30D56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</w:tcPr>
          <w:p w14:paraId="6AB0EFBF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20EA688D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5BB9ADDB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D4F9315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0CA7560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205E1AF" w14:textId="77777777" w:rsidR="00C646A1" w:rsidRPr="00C646A1" w:rsidRDefault="00C646A1" w:rsidP="00F30D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6AFA926" w14:textId="77777777" w:rsidR="00C646A1" w:rsidRPr="00C646A1" w:rsidRDefault="00C646A1" w:rsidP="00F30D56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BF907F3" w14:textId="77777777" w:rsidR="00C646A1" w:rsidRPr="00C646A1" w:rsidRDefault="00C646A1" w:rsidP="00F30D56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C646A1" w:rsidRPr="00207943" w14:paraId="0C1DE2CC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198F36B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3BF45E2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BE8CC2A" w14:textId="77777777" w:rsidR="00C646A1" w:rsidRPr="00C646A1" w:rsidRDefault="00C646A1" w:rsidP="00C646A1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</w:tcPr>
          <w:p w14:paraId="4CED31A9" w14:textId="45308F60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42970865" w14:textId="5AF644AE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729E907" w14:textId="3826B36E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DDD7F51" w14:textId="01745EC2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56A3519" w14:textId="5AC1D3EF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683BE6D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2D13DF" w14:textId="77777777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760154D" w14:textId="015E2662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C646A1" w:rsidRPr="00207943" w14:paraId="59B7DBDB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1926BF2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94419D4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49F97AE" w14:textId="77777777" w:rsidR="00C646A1" w:rsidRPr="00C646A1" w:rsidRDefault="00C646A1" w:rsidP="00C646A1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</w:tcPr>
          <w:p w14:paraId="598ADADB" w14:textId="0EC5A29F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2 837,55</w:t>
            </w:r>
          </w:p>
        </w:tc>
        <w:tc>
          <w:tcPr>
            <w:tcW w:w="369" w:type="pct"/>
            <w:shd w:val="clear" w:color="auto" w:fill="auto"/>
          </w:tcPr>
          <w:p w14:paraId="3EFAEBEF" w14:textId="42EED58C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B3A0AA3" w14:textId="49173589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3CB6EEC0" w14:textId="787D4970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2 837,55</w:t>
            </w:r>
          </w:p>
        </w:tc>
        <w:tc>
          <w:tcPr>
            <w:tcW w:w="387" w:type="pct"/>
            <w:shd w:val="clear" w:color="auto" w:fill="auto"/>
          </w:tcPr>
          <w:p w14:paraId="50F205EE" w14:textId="71DCCB06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FDA4E8E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5048849" w14:textId="77777777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ED252C" w14:textId="7612E264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</w:t>
            </w:r>
          </w:p>
        </w:tc>
      </w:tr>
      <w:tr w:rsidR="00C646A1" w:rsidRPr="00207943" w14:paraId="10A57146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D7A3659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483F3B6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5295EDD" w14:textId="77777777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7F2924A4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686F980B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1C28D090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4D5F3BC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EF461D0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05965B2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09F1E55" w14:textId="77777777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35B4CFD" w14:textId="77777777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C646A1" w:rsidRPr="00207943" w14:paraId="052712C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126539A6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0615FDC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42A74A7F" w14:textId="4BA8C2B1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6E1C03B" w14:textId="149DAA55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3D9865F5" w14:textId="7F9C42FC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1A8C4FA2" w14:textId="28C2C206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3D7B559" w14:textId="529A190D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554D359" w14:textId="7CBFDC63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23CEA21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5EEC3EF" w14:textId="6776CBE8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DFA0C3" w14:textId="53796C8E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C646A1" w:rsidRPr="00207943" w14:paraId="78B026A5" w14:textId="77777777" w:rsidTr="006271A9">
        <w:trPr>
          <w:trHeight w:val="99"/>
        </w:trPr>
        <w:tc>
          <w:tcPr>
            <w:tcW w:w="224" w:type="pct"/>
            <w:vMerge w:val="restart"/>
          </w:tcPr>
          <w:p w14:paraId="68894A93" w14:textId="27C7A690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2.1.11</w:t>
            </w:r>
          </w:p>
        </w:tc>
        <w:tc>
          <w:tcPr>
            <w:tcW w:w="786" w:type="pct"/>
            <w:vMerge w:val="restart"/>
          </w:tcPr>
          <w:p w14:paraId="75FECA5B" w14:textId="43BA4C5B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06E9" w14:textId="070C0D28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3EA3D" w14:textId="276AFA5B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42 709,70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1EF2" w14:textId="4E134C33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5FC43" w14:textId="555F23E2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17 114,90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61B9" w14:textId="3DF06965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42,70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09F58" w14:textId="4B082ECB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564DC218" w14:textId="0D8E9740" w:rsidR="00C646A1" w:rsidRPr="00C646A1" w:rsidRDefault="006271A9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</w:t>
            </w:r>
            <w:r w:rsidR="002628F2"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Pr="00192ED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6" w:type="pct"/>
            <w:shd w:val="clear" w:color="auto" w:fill="auto"/>
          </w:tcPr>
          <w:p w14:paraId="001BE55E" w14:textId="7F61C6E5" w:rsidR="00C646A1" w:rsidRPr="00C646A1" w:rsidRDefault="00C646A1" w:rsidP="00C646A1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493B0809" w14:textId="6518411D" w:rsidR="00C646A1" w:rsidRPr="00C646A1" w:rsidRDefault="00C646A1" w:rsidP="00C646A1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</w:tr>
      <w:tr w:rsidR="00C646A1" w:rsidRPr="00207943" w14:paraId="670B5DD8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3EBD6BBD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3DB11B9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6439471" w14:textId="214F8427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694C" w14:textId="476CF594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42 709,70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E75EF" w14:textId="7C3509D8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05D3" w14:textId="19F319D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17 114,90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F4BBE" w14:textId="258A873A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42,70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97490" w14:textId="18283448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989AF86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F8126" w14:textId="4D53E852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A3DA2" w14:textId="27046676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</w:t>
            </w:r>
          </w:p>
        </w:tc>
      </w:tr>
      <w:tr w:rsidR="00C646A1" w:rsidRPr="00207943" w14:paraId="3B14F8BA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E94F0E5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2EA563C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2FB1BDB" w14:textId="77777777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6687527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06335C7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0913009E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390B6166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4A46225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155E1FC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B5165" w14:textId="6EDB7A15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E6929" w14:textId="74E760D3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50</w:t>
            </w:r>
          </w:p>
        </w:tc>
      </w:tr>
      <w:tr w:rsidR="00C646A1" w:rsidRPr="00207943" w14:paraId="1DC9BB8E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CD494F4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633DEB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44B1BB8" w14:textId="7946F333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50730FED" w14:textId="31ECF52C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6936C5C5" w14:textId="6A866662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754E0C20" w14:textId="4112AFCB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E34279A" w14:textId="04EED1B2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1E02213" w14:textId="58EF5010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8818A8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6B222" w14:textId="0B1475D6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98AC" w14:textId="12388F44" w:rsidR="00C646A1" w:rsidRPr="00C646A1" w:rsidRDefault="00753BDA" w:rsidP="00C646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646A1" w:rsidRPr="00207943" w14:paraId="0545EE71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046005A2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2C4CA80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299889D" w14:textId="77777777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71AA91A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4D641E2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AAA5A1D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44FCA4D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410B58D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011CA4D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AAE9" w14:textId="3A0FEC9C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9CAA" w14:textId="1A93A1BD" w:rsidR="00C646A1" w:rsidRPr="00C646A1" w:rsidRDefault="00753BDA" w:rsidP="00C646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646A1" w:rsidRPr="00207943" w14:paraId="11143537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BD1B80D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78EA862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6DE9363" w14:textId="657CDF23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63C92A5C" w14:textId="028922D3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376AECC1" w14:textId="6209BBB6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1C098015" w14:textId="2A7324C4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3383628C" w14:textId="1E56300C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5268622F" w14:textId="6B7E02B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98B904D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B8AAD" w14:textId="4055907D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</w:t>
            </w:r>
            <w:r w:rsidRPr="00C646A1">
              <w:rPr>
                <w:sz w:val="24"/>
                <w:szCs w:val="24"/>
              </w:rPr>
              <w:lastRenderedPageBreak/>
              <w:t xml:space="preserve">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EB3D" w14:textId="0A954809" w:rsidR="00C646A1" w:rsidRPr="00C646A1" w:rsidRDefault="00753BDA" w:rsidP="00C646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</w:tr>
      <w:tr w:rsidR="00C646A1" w:rsidRPr="00207943" w14:paraId="0C898782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1110934F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3EFFCCB" w14:textId="77777777" w:rsidR="00C646A1" w:rsidRPr="00207943" w:rsidRDefault="00C646A1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68C1BFFA" w14:textId="77777777" w:rsidR="00C646A1" w:rsidRPr="00C646A1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BEEB78E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4004A557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0D47E408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A03D030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F568DA4" w14:textId="77777777" w:rsidR="00C646A1" w:rsidRPr="00C646A1" w:rsidRDefault="00C646A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6849C00" w14:textId="77777777" w:rsidR="00C646A1" w:rsidRPr="00C646A1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9A85" w14:textId="433A24C9" w:rsidR="00C646A1" w:rsidRPr="00C646A1" w:rsidRDefault="00C646A1" w:rsidP="00C646A1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B716" w14:textId="1BF948E7" w:rsidR="00C646A1" w:rsidRPr="00C646A1" w:rsidRDefault="00C646A1" w:rsidP="00C646A1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C646A1" w:rsidRPr="00207943" w14:paraId="19339C40" w14:textId="77777777" w:rsidTr="00DE4AA8">
        <w:trPr>
          <w:trHeight w:val="99"/>
        </w:trPr>
        <w:tc>
          <w:tcPr>
            <w:tcW w:w="224" w:type="pct"/>
            <w:vAlign w:val="center"/>
          </w:tcPr>
          <w:p w14:paraId="35F73DC2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6" w:type="pct"/>
            <w:gridSpan w:val="10"/>
            <w:vAlign w:val="center"/>
          </w:tcPr>
          <w:p w14:paraId="6908FF36" w14:textId="44E3AE13" w:rsidR="00C646A1" w:rsidRPr="00753BDA" w:rsidRDefault="00C646A1" w:rsidP="00C646A1">
            <w:pPr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 xml:space="preserve"> Задача 3 «Обеспечение поддержки отдельных категорий семей с детьми» подпрограммы 2</w:t>
            </w:r>
          </w:p>
        </w:tc>
      </w:tr>
      <w:tr w:rsidR="00C646A1" w:rsidRPr="00207943" w14:paraId="493B270A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6BFE10B9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0CD4825F" w14:textId="77777777" w:rsidR="00C646A1" w:rsidRPr="00753BDA" w:rsidRDefault="00C646A1" w:rsidP="00C646A1">
            <w:pPr>
              <w:ind w:left="27" w:right="-57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252" w:type="pct"/>
            <w:shd w:val="clear" w:color="auto" w:fill="auto"/>
          </w:tcPr>
          <w:p w14:paraId="4F9A1F0C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5F376" w14:textId="74F7AF4E" w:rsidR="00C646A1" w:rsidRPr="00753BDA" w:rsidRDefault="005357F2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9E97C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F7EF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A8D60" w14:textId="523A6525" w:rsidR="00C646A1" w:rsidRPr="00753BDA" w:rsidRDefault="005357F2" w:rsidP="00C646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E77F6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6E9CFB45" w14:textId="2B45C22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Северск, Администрация ЗАТО Северск, МКУ «Ресурсный центр»</w:t>
            </w:r>
          </w:p>
        </w:tc>
        <w:tc>
          <w:tcPr>
            <w:tcW w:w="786" w:type="pct"/>
            <w:shd w:val="clear" w:color="auto" w:fill="auto"/>
          </w:tcPr>
          <w:p w14:paraId="17607D48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BB2E654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</w:tr>
      <w:tr w:rsidR="00C646A1" w:rsidRPr="00207943" w14:paraId="12309966" w14:textId="77777777" w:rsidTr="0004364C">
        <w:trPr>
          <w:trHeight w:val="99"/>
        </w:trPr>
        <w:tc>
          <w:tcPr>
            <w:tcW w:w="224" w:type="pct"/>
            <w:vMerge/>
          </w:tcPr>
          <w:p w14:paraId="7D5594A7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</w:tcPr>
          <w:p w14:paraId="5734CBB2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F773D6A" w14:textId="77777777" w:rsidR="00C646A1" w:rsidRPr="00753BDA" w:rsidRDefault="00C646A1" w:rsidP="00C646A1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BC581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AFF7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F8939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0182B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CF8A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235912A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C0EBC4A" w14:textId="77777777" w:rsidR="00C646A1" w:rsidRPr="00753BDA" w:rsidRDefault="00C646A1" w:rsidP="00C646A1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C5A6063" w14:textId="77777777" w:rsidR="00C646A1" w:rsidRPr="00753BDA" w:rsidRDefault="00C646A1" w:rsidP="00C646A1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C646A1" w:rsidRPr="00207943" w14:paraId="0B0B9C3C" w14:textId="77777777" w:rsidTr="0004364C">
        <w:trPr>
          <w:trHeight w:val="99"/>
        </w:trPr>
        <w:tc>
          <w:tcPr>
            <w:tcW w:w="224" w:type="pct"/>
            <w:vMerge/>
          </w:tcPr>
          <w:p w14:paraId="6D7992F4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</w:tcPr>
          <w:p w14:paraId="6C077D9E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66B14A6" w14:textId="77777777" w:rsidR="00C646A1" w:rsidRPr="00753BDA" w:rsidRDefault="00C646A1" w:rsidP="00C646A1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270F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1C94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42119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92ED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F5594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392F38C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96011A" w14:textId="77777777" w:rsidR="00C646A1" w:rsidRPr="00753BDA" w:rsidRDefault="00C646A1" w:rsidP="00C646A1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0B5019D" w14:textId="77777777" w:rsidR="00C646A1" w:rsidRPr="00753BDA" w:rsidRDefault="00C646A1" w:rsidP="00C646A1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C646A1" w:rsidRPr="00207943" w14:paraId="04D78DC9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1823CD95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86" w:type="pct"/>
            <w:vMerge w:val="restart"/>
          </w:tcPr>
          <w:p w14:paraId="309279DD" w14:textId="77777777" w:rsidR="00C646A1" w:rsidRPr="00753BDA" w:rsidRDefault="00C646A1" w:rsidP="00C646A1">
            <w:pPr>
              <w:ind w:left="27" w:right="-57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52" w:type="pct"/>
            <w:shd w:val="clear" w:color="auto" w:fill="auto"/>
          </w:tcPr>
          <w:p w14:paraId="7E59D79E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BB6A" w14:textId="6ABBE19B" w:rsidR="00C646A1" w:rsidRPr="00753BDA" w:rsidRDefault="005357F2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A474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D2E7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BCD0" w14:textId="74D079A2" w:rsidR="00C646A1" w:rsidRPr="00753BDA" w:rsidRDefault="005357F2" w:rsidP="00C646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749B0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4F429B69" w14:textId="6AEE00BE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 ЗАТО Северск, МКУ «Ресурсный центр»</w:t>
            </w:r>
          </w:p>
        </w:tc>
        <w:tc>
          <w:tcPr>
            <w:tcW w:w="786" w:type="pct"/>
            <w:shd w:val="clear" w:color="auto" w:fill="auto"/>
          </w:tcPr>
          <w:p w14:paraId="4950E702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3FBB05BA" w14:textId="77777777" w:rsidR="00C646A1" w:rsidRPr="00753BDA" w:rsidRDefault="00C646A1" w:rsidP="00C646A1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</w:tr>
      <w:tr w:rsidR="00C646A1" w:rsidRPr="00207943" w14:paraId="7DB1EDFD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C6709FF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7F75B64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77A10C6" w14:textId="77777777" w:rsidR="00C646A1" w:rsidRPr="00753BDA" w:rsidRDefault="00C646A1" w:rsidP="00C646A1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6919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6D6E0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0D57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A4C2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7A4E1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DDD3610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A6FD40F" w14:textId="77777777" w:rsidR="00C646A1" w:rsidRPr="00753BDA" w:rsidRDefault="00C646A1" w:rsidP="00C646A1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31" w:type="pct"/>
            <w:shd w:val="clear" w:color="auto" w:fill="auto"/>
          </w:tcPr>
          <w:p w14:paraId="5F2731E4" w14:textId="77777777" w:rsidR="00C646A1" w:rsidRPr="00753BDA" w:rsidRDefault="00C646A1" w:rsidP="00C646A1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C646A1" w:rsidRPr="00207943" w14:paraId="4152F8C1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E03EDE9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CAC5CE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9135895" w14:textId="77777777" w:rsidR="00C646A1" w:rsidRPr="00753BDA" w:rsidRDefault="00C646A1" w:rsidP="00C646A1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A49C9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6EF3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2C54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F7A5E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388D" w14:textId="77777777" w:rsidR="00C646A1" w:rsidRPr="00753BDA" w:rsidRDefault="00C646A1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A9428E0" w14:textId="77777777" w:rsidR="00C646A1" w:rsidRPr="00753BDA" w:rsidRDefault="00C646A1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0F1074B" w14:textId="77777777" w:rsidR="00C646A1" w:rsidRPr="00753BDA" w:rsidRDefault="00C646A1" w:rsidP="00C646A1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31" w:type="pct"/>
            <w:shd w:val="clear" w:color="auto" w:fill="auto"/>
          </w:tcPr>
          <w:p w14:paraId="49B1B3FE" w14:textId="77777777" w:rsidR="00C646A1" w:rsidRPr="00753BDA" w:rsidRDefault="00C646A1" w:rsidP="00C646A1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753BDA" w:rsidRPr="00207943" w14:paraId="13EF5FA6" w14:textId="77777777" w:rsidTr="00E112FF">
        <w:trPr>
          <w:trHeight w:val="272"/>
        </w:trPr>
        <w:tc>
          <w:tcPr>
            <w:tcW w:w="224" w:type="pct"/>
            <w:vMerge w:val="restart"/>
            <w:shd w:val="clear" w:color="auto" w:fill="auto"/>
            <w:hideMark/>
          </w:tcPr>
          <w:p w14:paraId="6FDEA0F8" w14:textId="77777777" w:rsidR="00753BDA" w:rsidRPr="00753BDA" w:rsidRDefault="00753BDA" w:rsidP="00753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4AD2425A" w14:textId="77777777" w:rsidR="00753BDA" w:rsidRPr="00753BDA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52" w:type="pct"/>
            <w:shd w:val="clear" w:color="auto" w:fill="auto"/>
            <w:hideMark/>
          </w:tcPr>
          <w:p w14:paraId="7F486510" w14:textId="77777777" w:rsidR="00753BDA" w:rsidRPr="00753BDA" w:rsidRDefault="00753BDA" w:rsidP="00753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A0602" w14:textId="14AEB9D5" w:rsidR="00753BDA" w:rsidRPr="00753BDA" w:rsidRDefault="00753BDA" w:rsidP="00753BD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445 287,46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437B" w14:textId="60166223" w:rsidR="00753BDA" w:rsidRPr="00753BDA" w:rsidRDefault="00753BDA" w:rsidP="00753BDA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AADD6" w14:textId="3A2595BC" w:rsidR="00753BDA" w:rsidRPr="00753BDA" w:rsidRDefault="00753BDA" w:rsidP="00753BDA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100 638,73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B0CC" w14:textId="2262EFC0" w:rsidR="00753BDA" w:rsidRPr="00753BDA" w:rsidRDefault="00753BDA" w:rsidP="00753BDA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319 096,63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7BF1" w14:textId="7E148987" w:rsidR="00753BDA" w:rsidRPr="00753BDA" w:rsidRDefault="00753BDA" w:rsidP="00753BDA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7741B3B9" w14:textId="77777777" w:rsidR="00753BDA" w:rsidRPr="00753BDA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2E98C4FB" w14:textId="77777777" w:rsidR="00753BDA" w:rsidRPr="00753BDA" w:rsidRDefault="00753BDA" w:rsidP="00753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5C9A5EE" w14:textId="77777777" w:rsidR="00753BDA" w:rsidRPr="00753BDA" w:rsidRDefault="00753BDA" w:rsidP="00753B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753BDA" w:rsidRPr="00207943" w14:paraId="1C4E9BDA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61352205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66F4EE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ECF2381" w14:textId="77777777" w:rsidR="00753BDA" w:rsidRPr="00753BDA" w:rsidRDefault="00753BDA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B91EBEC" w14:textId="77777777" w:rsidR="00753BDA" w:rsidRPr="00753BDA" w:rsidRDefault="00753BDA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38149154" w14:textId="77777777" w:rsidR="00753BDA" w:rsidRPr="00753BDA" w:rsidRDefault="00753BDA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08182021" w14:textId="77777777" w:rsidR="00753BDA" w:rsidRPr="00753BDA" w:rsidRDefault="00753BDA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09558F3" w14:textId="77777777" w:rsidR="00753BDA" w:rsidRPr="00753BDA" w:rsidRDefault="00753BDA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C821648" w14:textId="77777777" w:rsidR="00753BDA" w:rsidRPr="00753BDA" w:rsidRDefault="00753BDA" w:rsidP="00C646A1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59D7DE1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5F303A5" w14:textId="77777777" w:rsidR="00753BDA" w:rsidRPr="00753BDA" w:rsidRDefault="00753BDA" w:rsidP="00C646A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риально</w:t>
            </w:r>
            <w:proofErr w:type="spellEnd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6DFA1CB" w14:textId="77777777" w:rsidR="00753BDA" w:rsidRPr="00753BDA" w:rsidRDefault="00753BDA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753BDA" w:rsidRPr="00207943" w14:paraId="2C7D96E9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0EBDA907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D0A392D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C403FB3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7D89364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A9B233F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CA3D909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4CA3478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C4B9F5B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C2D5601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2492613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753BDA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753BDA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B468C35" w14:textId="77777777" w:rsidR="00753BDA" w:rsidRPr="00753BDA" w:rsidRDefault="00753BDA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3BDA" w:rsidRPr="00207943" w14:paraId="441F929E" w14:textId="77777777" w:rsidTr="0004364C">
        <w:trPr>
          <w:trHeight w:val="1603"/>
        </w:trPr>
        <w:tc>
          <w:tcPr>
            <w:tcW w:w="224" w:type="pct"/>
            <w:vMerge/>
            <w:vAlign w:val="center"/>
            <w:hideMark/>
          </w:tcPr>
          <w:p w14:paraId="69133153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0581E56" w14:textId="77777777" w:rsidR="00753BDA" w:rsidRPr="00753BDA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F909345" w14:textId="77777777" w:rsidR="00753BDA" w:rsidRPr="00534411" w:rsidRDefault="00753BDA" w:rsidP="00C64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A997" w14:textId="77777777" w:rsidR="00753BDA" w:rsidRPr="00534411" w:rsidRDefault="00753BDA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82 337,23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CD281" w14:textId="77777777" w:rsidR="00753BDA" w:rsidRPr="00534411" w:rsidRDefault="00753BDA" w:rsidP="00C646A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49819" w14:textId="77777777" w:rsidR="00753BDA" w:rsidRPr="00534411" w:rsidRDefault="00753BDA" w:rsidP="00C646A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BCCE0" w14:textId="77777777" w:rsidR="00753BDA" w:rsidRPr="00534411" w:rsidRDefault="00753BDA" w:rsidP="00C646A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69 051,18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F8663" w14:textId="77777777" w:rsidR="00753BDA" w:rsidRPr="00534411" w:rsidRDefault="00753BDA" w:rsidP="00C646A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FE37C14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51BC542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56B6572" w14:textId="77777777" w:rsidR="00753BDA" w:rsidRPr="00534411" w:rsidRDefault="00753BDA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53BDA" w:rsidRPr="00207943" w14:paraId="0669DD59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0A4886D3" w14:textId="77777777" w:rsidR="00753BDA" w:rsidRPr="00207943" w:rsidRDefault="00753BDA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6914D0" w14:textId="77777777" w:rsidR="00753BDA" w:rsidRPr="00207943" w:rsidRDefault="00753BDA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9501FF8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2D9C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7C36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E27D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88BC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7E65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56ECA54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6549FA2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77CB648" w14:textId="77777777" w:rsidR="00753BDA" w:rsidRPr="00534411" w:rsidRDefault="00753BDA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34411" w:rsidRPr="00207943" w14:paraId="26F3323B" w14:textId="77777777" w:rsidTr="00E112FF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265D561B" w14:textId="77777777" w:rsidR="00534411" w:rsidRPr="00207943" w:rsidRDefault="00534411" w:rsidP="005344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BD1B2E" w14:textId="77777777" w:rsidR="00534411" w:rsidRPr="00207943" w:rsidRDefault="00534411" w:rsidP="005344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22C89798" w14:textId="77777777" w:rsidR="00534411" w:rsidRPr="00534411" w:rsidRDefault="00534411" w:rsidP="00534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C5A92" w14:textId="0CA6651C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101 625,14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B36EE" w14:textId="13DF1718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72287" w14:textId="51D3A1B0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27 794,00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45541" w14:textId="6AD4D4B3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73 831,14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9201" w14:textId="0BFCEC89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788FFB6" w14:textId="77777777" w:rsidR="00534411" w:rsidRPr="00534411" w:rsidRDefault="00534411" w:rsidP="005344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DC6D0AB" w14:textId="77777777" w:rsidR="00534411" w:rsidRPr="00534411" w:rsidRDefault="00534411" w:rsidP="0053441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400B03" w14:textId="77777777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53BDA" w:rsidRPr="00207943" w14:paraId="47DC7AC9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ADAC77E" w14:textId="77777777" w:rsidR="00753BDA" w:rsidRPr="00207943" w:rsidRDefault="00753BDA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624003F" w14:textId="77777777" w:rsidR="00753BDA" w:rsidRPr="00207943" w:rsidRDefault="00753BDA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E2A31B2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7E70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636F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5D82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294F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7073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03AC0D2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9041858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D26E2ED" w14:textId="13D0F712" w:rsidR="00753BDA" w:rsidRPr="00534411" w:rsidRDefault="00534411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34411" w:rsidRPr="00207943" w14:paraId="49D886FB" w14:textId="77777777" w:rsidTr="00E112FF">
        <w:trPr>
          <w:trHeight w:val="1503"/>
        </w:trPr>
        <w:tc>
          <w:tcPr>
            <w:tcW w:w="224" w:type="pct"/>
            <w:vMerge/>
            <w:vAlign w:val="center"/>
            <w:hideMark/>
          </w:tcPr>
          <w:p w14:paraId="705F3EF1" w14:textId="77777777" w:rsidR="00534411" w:rsidRPr="00207943" w:rsidRDefault="00534411" w:rsidP="005344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0FEA029" w14:textId="77777777" w:rsidR="00534411" w:rsidRPr="00207943" w:rsidRDefault="00534411" w:rsidP="005344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352FB12" w14:textId="77777777" w:rsidR="00534411" w:rsidRPr="00534411" w:rsidRDefault="00534411" w:rsidP="00534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6A186" w14:textId="05E96707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183 242,62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F9686" w14:textId="4993DC92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E94D5" w14:textId="337B39ED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45 400,95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767C" w14:textId="127FB43B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112 289,57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E5B59" w14:textId="3CF245F9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693392C" w14:textId="77777777" w:rsidR="00534411" w:rsidRPr="00534411" w:rsidRDefault="00534411" w:rsidP="005344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9055702" w14:textId="77777777" w:rsidR="00534411" w:rsidRPr="00534411" w:rsidRDefault="00534411" w:rsidP="0053441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E78B52" w14:textId="77777777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53BDA" w:rsidRPr="00207943" w14:paraId="531EFE96" w14:textId="77777777" w:rsidTr="0004364C">
        <w:trPr>
          <w:trHeight w:val="949"/>
        </w:trPr>
        <w:tc>
          <w:tcPr>
            <w:tcW w:w="224" w:type="pct"/>
            <w:vMerge/>
            <w:vAlign w:val="center"/>
            <w:hideMark/>
          </w:tcPr>
          <w:p w14:paraId="12BF1BE2" w14:textId="77777777" w:rsidR="00753BDA" w:rsidRPr="00207943" w:rsidRDefault="00753BDA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9D78A1" w14:textId="77777777" w:rsidR="00753BDA" w:rsidRPr="00207943" w:rsidRDefault="00753BDA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C2995EC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6BFB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4F94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C0F9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F2FD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A848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C4E99DC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71869A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445C18D" w14:textId="77777777" w:rsidR="00753BDA" w:rsidRPr="00534411" w:rsidRDefault="00753BDA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534411" w:rsidRPr="00207943" w14:paraId="1C225152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67199B74" w14:textId="77777777" w:rsidR="00534411" w:rsidRPr="00207943" w:rsidRDefault="00534411" w:rsidP="005344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C6D9E9C" w14:textId="77777777" w:rsidR="00534411" w:rsidRPr="00207943" w:rsidRDefault="00534411" w:rsidP="005344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746AAEF8" w14:textId="77777777" w:rsidR="00534411" w:rsidRPr="00534411" w:rsidRDefault="00534411" w:rsidP="00534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5A4D" w14:textId="7410B0B4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107 235,88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01FB3" w14:textId="29C34850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0D2A" w14:textId="5018E53D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28 286,05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D6C2" w14:textId="5546C593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78 949,83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1836D" w14:textId="576AF52E" w:rsidR="00534411" w:rsidRPr="00534411" w:rsidRDefault="00534411" w:rsidP="00534411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FBDA38" w14:textId="77777777" w:rsidR="00534411" w:rsidRPr="00534411" w:rsidRDefault="00534411" w:rsidP="005344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EF6637" w14:textId="77777777" w:rsidR="00534411" w:rsidRPr="00534411" w:rsidRDefault="00534411" w:rsidP="0053441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0313DF3" w14:textId="77777777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53BDA" w:rsidRPr="00207943" w14:paraId="07E56B27" w14:textId="77777777" w:rsidTr="0004364C">
        <w:trPr>
          <w:trHeight w:val="949"/>
        </w:trPr>
        <w:tc>
          <w:tcPr>
            <w:tcW w:w="224" w:type="pct"/>
            <w:vMerge/>
            <w:vAlign w:val="center"/>
          </w:tcPr>
          <w:p w14:paraId="6B96798C" w14:textId="77777777" w:rsidR="00753BDA" w:rsidRPr="00207943" w:rsidRDefault="00753BDA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6C1E9FF" w14:textId="77777777" w:rsidR="00753BDA" w:rsidRPr="00207943" w:rsidRDefault="00753BDA" w:rsidP="00C646A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83A921C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1808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DF45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3747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7722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331B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F219869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E0A287" w14:textId="77777777" w:rsidR="00753BDA" w:rsidRPr="00534411" w:rsidRDefault="00753BDA" w:rsidP="00C646A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C7D93A" w14:textId="77777777" w:rsidR="00753BDA" w:rsidRPr="00534411" w:rsidRDefault="00753BDA" w:rsidP="00C646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534411" w:rsidRPr="00207943" w14:paraId="490D944C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6971035B" w14:textId="77777777" w:rsidR="00534411" w:rsidRPr="00207943" w:rsidRDefault="00534411" w:rsidP="005344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F9A9CAA" w14:textId="77777777" w:rsidR="00534411" w:rsidRPr="00207943" w:rsidRDefault="00534411" w:rsidP="005344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59790118" w14:textId="110BCC16" w:rsidR="00534411" w:rsidRPr="00534411" w:rsidRDefault="00534411" w:rsidP="00534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DFAC" w14:textId="152F189D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142 601,53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76D1" w14:textId="25F384A3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05A5" w14:textId="0BAE749B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28 286,05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5CFC" w14:textId="4F3CC69D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114 315,48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02BC7" w14:textId="2ED7FE89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C6C516E" w14:textId="77777777" w:rsidR="00534411" w:rsidRPr="00534411" w:rsidRDefault="00534411" w:rsidP="005344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27C9E29" w14:textId="1DF060F0" w:rsidR="00534411" w:rsidRPr="00534411" w:rsidRDefault="00534411" w:rsidP="00534411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1CC6362" w14:textId="29C39169" w:rsidR="00534411" w:rsidRPr="00534411" w:rsidRDefault="00534411" w:rsidP="005344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53BDA" w:rsidRPr="00207943" w14:paraId="5B44E4FF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4308332D" w14:textId="77777777" w:rsidR="00753BDA" w:rsidRPr="00207943" w:rsidRDefault="00753BDA" w:rsidP="00753BD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CA02615" w14:textId="77777777" w:rsidR="00753BDA" w:rsidRPr="00207943" w:rsidRDefault="00753BDA" w:rsidP="00753BD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6E1BA37" w14:textId="77777777" w:rsidR="00753BDA" w:rsidRPr="00534411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8780" w14:textId="77777777" w:rsidR="00753BDA" w:rsidRPr="00534411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2A30" w14:textId="77777777" w:rsidR="00753BDA" w:rsidRPr="00534411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7AD5" w14:textId="77777777" w:rsidR="00753BDA" w:rsidRPr="00534411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1FE9" w14:textId="77777777" w:rsidR="00753BDA" w:rsidRPr="00534411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0203" w14:textId="77777777" w:rsidR="00753BDA" w:rsidRPr="00534411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C9B1B29" w14:textId="77777777" w:rsidR="00753BDA" w:rsidRPr="00534411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56DC738" w14:textId="4EAE21CA" w:rsidR="00753BDA" w:rsidRPr="00534411" w:rsidRDefault="00753BDA" w:rsidP="00753BDA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F806238" w14:textId="09532884" w:rsidR="00753BDA" w:rsidRPr="00534411" w:rsidRDefault="00753BDA" w:rsidP="00753BD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753BDA" w:rsidRPr="00207943" w14:paraId="19D4EB6B" w14:textId="77777777" w:rsidTr="00DE4AA8">
        <w:trPr>
          <w:trHeight w:val="31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074C6BEC" w14:textId="72B5A7A2" w:rsidR="00753BDA" w:rsidRPr="00207943" w:rsidRDefault="00753BDA" w:rsidP="00753BD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</w:tr>
      <w:tr w:rsidR="002A2BA6" w:rsidRPr="00207943" w14:paraId="186A6FDC" w14:textId="77777777" w:rsidTr="00167A65">
        <w:trPr>
          <w:trHeight w:val="1658"/>
        </w:trPr>
        <w:tc>
          <w:tcPr>
            <w:tcW w:w="224" w:type="pct"/>
            <w:vMerge w:val="restart"/>
            <w:shd w:val="clear" w:color="auto" w:fill="auto"/>
          </w:tcPr>
          <w:p w14:paraId="18582192" w14:textId="77777777" w:rsidR="002A2BA6" w:rsidRPr="002A2BA6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080C8C46" w14:textId="4CD0EEB4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Задача 1 «Материально-техническое снабжение УМСП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спорта» подпрограммы 3</w:t>
            </w:r>
          </w:p>
        </w:tc>
        <w:tc>
          <w:tcPr>
            <w:tcW w:w="252" w:type="pct"/>
            <w:shd w:val="clear" w:color="auto" w:fill="auto"/>
            <w:hideMark/>
          </w:tcPr>
          <w:p w14:paraId="646E0FAD" w14:textId="77777777" w:rsidR="002A2BA6" w:rsidRPr="002A2BA6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C4D2A" w14:textId="39C00E10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79 270,94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44FD" w14:textId="45A98AAB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53C9" w14:textId="035464B2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1080" w14:textId="5754DF26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79 191,79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C71B" w14:textId="4E2BB1B5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A2F3106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0F788155" w14:textId="77777777" w:rsidR="002A2BA6" w:rsidRPr="002A2BA6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D065EAA" w14:textId="77777777" w:rsidR="002A2BA6" w:rsidRPr="002A2BA6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A2BA6" w:rsidRPr="00207943" w14:paraId="6F434F54" w14:textId="77777777" w:rsidTr="0004364C">
        <w:trPr>
          <w:trHeight w:val="2520"/>
        </w:trPr>
        <w:tc>
          <w:tcPr>
            <w:tcW w:w="224" w:type="pct"/>
            <w:vMerge/>
            <w:vAlign w:val="center"/>
          </w:tcPr>
          <w:p w14:paraId="46520511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3993537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79B693B" w14:textId="77777777" w:rsidR="002A2BA6" w:rsidRPr="002A2BA6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0C5A3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E9CF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A41C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8DF4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EA3EF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A03B695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B8032CB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0296639" w14:textId="77777777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1C0E97D3" w14:textId="77777777" w:rsidTr="0004364C">
        <w:trPr>
          <w:trHeight w:val="84"/>
        </w:trPr>
        <w:tc>
          <w:tcPr>
            <w:tcW w:w="224" w:type="pct"/>
            <w:vMerge/>
            <w:vAlign w:val="center"/>
          </w:tcPr>
          <w:p w14:paraId="04473351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A88702F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F449909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BF92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FA96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2F52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4D08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09A4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990BB56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06F9528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3B9DAE0" w14:textId="77777777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3BBF7306" w14:textId="77777777" w:rsidTr="0004364C">
        <w:trPr>
          <w:trHeight w:val="2520"/>
        </w:trPr>
        <w:tc>
          <w:tcPr>
            <w:tcW w:w="224" w:type="pct"/>
            <w:vMerge/>
            <w:vAlign w:val="center"/>
          </w:tcPr>
          <w:p w14:paraId="76E32D6D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4529C26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03D007E" w14:textId="77777777" w:rsidR="002A2BA6" w:rsidRPr="002A2BA6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8E5CB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18 430,63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49F0C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66466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6A379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18 430,63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A5411" w14:textId="77777777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8A7D46F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98D925F" w14:textId="77777777" w:rsidR="002A2BA6" w:rsidRPr="002A2BA6" w:rsidRDefault="002A2BA6" w:rsidP="002A2BA6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351DA8" w14:textId="77777777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0E0E3BF8" w14:textId="77777777" w:rsidTr="0004364C">
        <w:trPr>
          <w:trHeight w:val="1260"/>
        </w:trPr>
        <w:tc>
          <w:tcPr>
            <w:tcW w:w="224" w:type="pct"/>
            <w:vMerge/>
            <w:vAlign w:val="center"/>
          </w:tcPr>
          <w:p w14:paraId="3AAC817A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6EFE610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C59A4E4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97B1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4B79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498E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BC4E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CF96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75D5966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33B88D5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DFD00A3" w14:textId="77777777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7A13F41A" w14:textId="77777777" w:rsidTr="00E112FF">
        <w:trPr>
          <w:trHeight w:val="666"/>
        </w:trPr>
        <w:tc>
          <w:tcPr>
            <w:tcW w:w="224" w:type="pct"/>
            <w:vMerge/>
            <w:vAlign w:val="center"/>
          </w:tcPr>
          <w:p w14:paraId="531F5FE6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5AEED58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2D42D4C" w14:textId="77777777" w:rsidR="002A2BA6" w:rsidRPr="002A2BA6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A9ED7" w14:textId="3104E3B0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20 798,05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7CF7" w14:textId="3BC173D8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E7EC" w14:textId="39E9C38C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1A8E" w14:textId="04CCD653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20 718,90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FA0EA" w14:textId="59EB50E6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01CF6FE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23C3AC7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BA7A93A" w14:textId="77777777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2A2BA6" w:rsidRPr="00207943" w14:paraId="087970B2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6A888812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D919D8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DC13E40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DB5D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6EE1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7D64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1C07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02F2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D43E5EA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0D82058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E5D9DBF" w14:textId="77777777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26288B86" w14:textId="77777777" w:rsidTr="00E112FF">
        <w:trPr>
          <w:trHeight w:val="2520"/>
        </w:trPr>
        <w:tc>
          <w:tcPr>
            <w:tcW w:w="224" w:type="pct"/>
            <w:vMerge/>
            <w:vAlign w:val="center"/>
          </w:tcPr>
          <w:p w14:paraId="35E51B01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149D400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856C748" w14:textId="77777777" w:rsidR="002A2BA6" w:rsidRPr="002A2BA6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819B5" w14:textId="226B5289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20 713,80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EF4AC" w14:textId="5A1335DE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D1BA4" w14:textId="49D6FE8D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1C0D" w14:textId="3619BEB4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20 713,80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2E9EA" w14:textId="1C5640E6" w:rsidR="002A2BA6" w:rsidRPr="002A2BA6" w:rsidRDefault="002A2BA6" w:rsidP="002A2BA6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634873A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834B861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99221D3" w14:textId="77777777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2E32F9D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7C7D4E6C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E366EA8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94012C0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22FE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62E8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490F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171B5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3FB81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074710A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E2132C6" w14:textId="77777777" w:rsidR="002A2BA6" w:rsidRPr="002A2BA6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AA59ADE" w14:textId="77777777" w:rsidR="002A2BA6" w:rsidRPr="002A2BA6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6DAE3EB2" w14:textId="77777777" w:rsidTr="00167A65">
        <w:trPr>
          <w:trHeight w:val="73"/>
        </w:trPr>
        <w:tc>
          <w:tcPr>
            <w:tcW w:w="224" w:type="pct"/>
            <w:vMerge/>
            <w:vAlign w:val="center"/>
          </w:tcPr>
          <w:p w14:paraId="74A6D433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27A818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F6870D1" w14:textId="77777777" w:rsidR="002A2BA6" w:rsidRPr="0067501B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E270" w14:textId="502AA39E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945E" w14:textId="6DB72A80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9E09" w14:textId="6F289609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887A" w14:textId="355B4EFB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A758F" w14:textId="79E5E141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05C9C22" w14:textId="77777777" w:rsidR="002A2BA6" w:rsidRPr="0067501B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BDE8C22" w14:textId="77777777" w:rsidR="002A2BA6" w:rsidRPr="0067501B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</w:t>
            </w: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правовыми актами ЗАТО Северск,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3B2CEA4" w14:textId="77777777" w:rsidR="002A2BA6" w:rsidRPr="0067501B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2A2BA6" w:rsidRPr="00207943" w14:paraId="4467F47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50A819B1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BEE6BD9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64AC47C9" w14:textId="77777777" w:rsidR="002A2BA6" w:rsidRPr="0067501B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CFB3" w14:textId="77777777" w:rsidR="002A2BA6" w:rsidRPr="0067501B" w:rsidRDefault="002A2BA6" w:rsidP="002A2BA6">
            <w:pPr>
              <w:rPr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CC2A" w14:textId="77777777" w:rsidR="002A2BA6" w:rsidRPr="0067501B" w:rsidRDefault="002A2BA6" w:rsidP="002A2BA6">
            <w:pPr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1B54" w14:textId="77777777" w:rsidR="002A2BA6" w:rsidRPr="0067501B" w:rsidRDefault="002A2BA6" w:rsidP="002A2BA6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6EEF" w14:textId="77777777" w:rsidR="002A2BA6" w:rsidRPr="0067501B" w:rsidRDefault="002A2BA6" w:rsidP="002A2BA6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A5C2" w14:textId="77777777" w:rsidR="002A2BA6" w:rsidRPr="0067501B" w:rsidRDefault="002A2BA6" w:rsidP="002A2BA6">
            <w:pPr>
              <w:rPr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513E2A2" w14:textId="77777777" w:rsidR="002A2BA6" w:rsidRPr="0067501B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EA54EB" w14:textId="77777777" w:rsidR="002A2BA6" w:rsidRPr="0067501B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C87CC9" w14:textId="77777777" w:rsidR="002A2BA6" w:rsidRPr="0067501B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5CFC5AD6" w14:textId="77777777" w:rsidTr="0067501B">
        <w:trPr>
          <w:trHeight w:val="382"/>
        </w:trPr>
        <w:tc>
          <w:tcPr>
            <w:tcW w:w="224" w:type="pct"/>
            <w:vMerge/>
            <w:vAlign w:val="center"/>
          </w:tcPr>
          <w:p w14:paraId="2295091E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A8B88C2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60A518B" w14:textId="2BE5240D" w:rsidR="002A2BA6" w:rsidRPr="0067501B" w:rsidRDefault="002A2BA6" w:rsidP="002A2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202</w:t>
            </w:r>
            <w:r w:rsidR="0067501B" w:rsidRPr="0067501B">
              <w:rPr>
                <w:rFonts w:ascii="Times New Roman" w:hAnsi="Times New Roman"/>
                <w:sz w:val="24"/>
                <w:szCs w:val="24"/>
              </w:rPr>
              <w:t>6</w:t>
            </w:r>
            <w:r w:rsidRPr="0067501B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71DE2" w14:textId="34A2C650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23F85" w14:textId="639EB829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B91AE" w14:textId="5B0BF993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09B2C" w14:textId="75725FD4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DD474" w14:textId="3FD349A4" w:rsidR="002A2BA6" w:rsidRPr="0067501B" w:rsidRDefault="002A2BA6" w:rsidP="002A2BA6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76C4E85" w14:textId="77777777" w:rsidR="002A2BA6" w:rsidRPr="0067501B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0CF8C4" w14:textId="3094DF98" w:rsidR="002A2BA6" w:rsidRPr="0067501B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9B056BC" w14:textId="5A528D21" w:rsidR="002A2BA6" w:rsidRPr="0067501B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A2BA6" w:rsidRPr="00207943" w14:paraId="03433966" w14:textId="77777777" w:rsidTr="00E112FF">
        <w:trPr>
          <w:trHeight w:val="382"/>
        </w:trPr>
        <w:tc>
          <w:tcPr>
            <w:tcW w:w="224" w:type="pct"/>
            <w:vMerge/>
            <w:vAlign w:val="center"/>
          </w:tcPr>
          <w:p w14:paraId="7B0A3E9E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31121EB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34F0B36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477" w14:textId="77777777" w:rsidR="002A2BA6" w:rsidRPr="00207943" w:rsidRDefault="002A2BA6" w:rsidP="002A2BA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07A6" w14:textId="77777777" w:rsidR="002A2BA6" w:rsidRPr="00207943" w:rsidRDefault="002A2BA6" w:rsidP="002A2BA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2A8B" w14:textId="77777777" w:rsidR="002A2BA6" w:rsidRPr="00207943" w:rsidRDefault="002A2BA6" w:rsidP="002A2BA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FC06" w14:textId="77777777" w:rsidR="002A2BA6" w:rsidRPr="00207943" w:rsidRDefault="002A2BA6" w:rsidP="002A2BA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50D1" w14:textId="77777777" w:rsidR="002A2BA6" w:rsidRPr="00207943" w:rsidRDefault="002A2BA6" w:rsidP="002A2BA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38EA2536" w14:textId="77777777" w:rsidR="002A2BA6" w:rsidRPr="00207943" w:rsidRDefault="002A2BA6" w:rsidP="002A2BA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09A266CE" w14:textId="2BFD0CB2" w:rsidR="002A2BA6" w:rsidRPr="00167A65" w:rsidRDefault="002A2BA6" w:rsidP="002A2BA6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4EACAD" w14:textId="25DCDD1C" w:rsidR="002A2BA6" w:rsidRPr="00167A65" w:rsidRDefault="002A2BA6" w:rsidP="002A2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67A65" w:rsidRPr="00207943" w14:paraId="00B6F996" w14:textId="77777777" w:rsidTr="0004364C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6319B9EA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CFE338D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52" w:type="pct"/>
            <w:shd w:val="clear" w:color="auto" w:fill="auto"/>
            <w:hideMark/>
          </w:tcPr>
          <w:p w14:paraId="6F0C977D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8C92" w14:textId="1100BD98" w:rsidR="00167A65" w:rsidRPr="00167A65" w:rsidRDefault="00167A6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79 270,94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A81C" w14:textId="21F6C457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29AA" w14:textId="5D80A68E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4362" w14:textId="479767A5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79 191,79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004A2" w14:textId="648AADED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503E8268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091DBB88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54B00B86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67A65" w:rsidRPr="00207943" w14:paraId="73403529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0691A42C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C53D3B3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6ED4357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D3BD4" w14:textId="118CCB72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26A8" w14:textId="10573947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0D16C" w14:textId="2B09795C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F06A1" w14:textId="7514B288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E4BFD" w14:textId="69889D21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B8632B4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653FEBA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0F600F86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67A65" w:rsidRPr="00207943" w14:paraId="05947B5B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0144498E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3C6702E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ECA52E7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441F" w14:textId="72B1DB00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18 430,63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10D1E" w14:textId="1C3BC592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0DFAF" w14:textId="61EF8921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227B9" w14:textId="09F13BB3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18 430,63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BFD9" w14:textId="418450FA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81EA0EE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A108DAD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817D6B4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67A65" w:rsidRPr="00207943" w14:paraId="2B8B1850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2C4CFBDF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0675B20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81FAE8C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7F51F" w14:textId="4345F051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20 798,05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36BF2" w14:textId="2EBDE543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F9E9" w14:textId="1638B07A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00EB4" w14:textId="2A23CE2A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20 718,90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0C591" w14:textId="7C7FA4BD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3F8172C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F9D9364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B2C3F74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67A65" w:rsidRPr="00207943" w14:paraId="3F7AB0AB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1230805E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B95EAD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7720C76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4B6C7" w14:textId="71FF112B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20 713,80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B4B3" w14:textId="543871F2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53103" w14:textId="6473F899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0ED6" w14:textId="4E52C6CF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20 713,80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2445" w14:textId="51387655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8106714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4F0EFA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0BFE8D2D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67A65" w:rsidRPr="00207943" w14:paraId="3377622A" w14:textId="77777777" w:rsidTr="0004364C">
        <w:trPr>
          <w:trHeight w:val="315"/>
        </w:trPr>
        <w:tc>
          <w:tcPr>
            <w:tcW w:w="224" w:type="pct"/>
            <w:vMerge/>
            <w:vAlign w:val="center"/>
          </w:tcPr>
          <w:p w14:paraId="60D8683C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923B703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A30D98A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7A65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648BD" w14:textId="3E0AE9F0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lastRenderedPageBreak/>
              <w:t>19 505,25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710B" w14:textId="5762B0D5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B2E5" w14:textId="6B169394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DFDCA" w14:textId="19586BB7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E1F4D" w14:textId="72E04B1C" w:rsidR="00167A65" w:rsidRPr="00167A65" w:rsidRDefault="00167A6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039C9F" w14:textId="77777777" w:rsidR="00167A65" w:rsidRPr="00167A65" w:rsidRDefault="00167A6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B9C5CD2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</w:tcPr>
          <w:p w14:paraId="38A1D50F" w14:textId="77777777" w:rsidR="00167A65" w:rsidRPr="00167A65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67A65" w:rsidRPr="00207943" w14:paraId="1D06E6AF" w14:textId="77777777" w:rsidTr="0004364C">
        <w:trPr>
          <w:trHeight w:val="315"/>
        </w:trPr>
        <w:tc>
          <w:tcPr>
            <w:tcW w:w="224" w:type="pct"/>
            <w:vMerge/>
            <w:vAlign w:val="center"/>
          </w:tcPr>
          <w:p w14:paraId="7A4DE7BA" w14:textId="77777777" w:rsidR="00167A65" w:rsidRPr="00207943" w:rsidRDefault="00167A6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9BFB44C" w14:textId="77777777" w:rsidR="00167A65" w:rsidRPr="00207943" w:rsidRDefault="00167A6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6A748679" w14:textId="781464B8" w:rsidR="00167A65" w:rsidRPr="00207943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67A65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B902" w14:textId="21AE5C3F" w:rsidR="00167A65" w:rsidRPr="00167A65" w:rsidRDefault="00167A65" w:rsidP="00167A65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4E88" w14:textId="3915A618" w:rsidR="00167A65" w:rsidRPr="00167A65" w:rsidRDefault="00167A65" w:rsidP="00167A65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71D9" w14:textId="0E91ABF5" w:rsidR="00167A65" w:rsidRPr="00167A65" w:rsidRDefault="00167A65" w:rsidP="00167A65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285BF" w14:textId="057E8331" w:rsidR="00167A65" w:rsidRPr="00167A65" w:rsidRDefault="00167A65" w:rsidP="00167A65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CA27" w14:textId="617B9038" w:rsidR="00167A65" w:rsidRPr="00167A65" w:rsidRDefault="00167A65" w:rsidP="00167A65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3F504DF" w14:textId="77777777" w:rsidR="00167A65" w:rsidRPr="00207943" w:rsidRDefault="00167A6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29C8BC86" w14:textId="3F72C75F" w:rsidR="00167A65" w:rsidRPr="00207943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</w:tcPr>
          <w:p w14:paraId="14F52E88" w14:textId="3157622D" w:rsidR="00167A65" w:rsidRPr="00207943" w:rsidRDefault="00167A65" w:rsidP="00167A65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A595E" w:rsidRPr="00207943" w14:paraId="7E569370" w14:textId="77777777" w:rsidTr="0004364C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05FDA434" w14:textId="77777777" w:rsidR="002A595E" w:rsidRPr="00167A65" w:rsidRDefault="002A595E" w:rsidP="002A5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E91022E" w14:textId="77777777" w:rsidR="002A595E" w:rsidRPr="00167A6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52" w:type="pct"/>
            <w:shd w:val="clear" w:color="auto" w:fill="auto"/>
            <w:hideMark/>
          </w:tcPr>
          <w:p w14:paraId="4C0D8DC1" w14:textId="77777777" w:rsidR="002A595E" w:rsidRPr="00167A65" w:rsidRDefault="002A595E" w:rsidP="002A5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40672" w14:textId="54FD3CEE" w:rsidR="002A595E" w:rsidRPr="002A595E" w:rsidRDefault="002A595E" w:rsidP="002A595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814 342,34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81B62" w14:textId="2698274E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52 433,29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F3B84" w14:textId="5198FE15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113 637,84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2AA5" w14:textId="557F4900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425 495,08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C0CC" w14:textId="675935FC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222 776,13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9144F8B" w14:textId="77777777" w:rsidR="002A595E" w:rsidRPr="00167A6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0B3C3DAC" w14:textId="77777777" w:rsidR="002A595E" w:rsidRPr="00167A65" w:rsidRDefault="002A595E" w:rsidP="002A5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2116AF7A" w14:textId="77777777" w:rsidR="002A595E" w:rsidRPr="00167A65" w:rsidRDefault="002A595E" w:rsidP="002A5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47605" w:rsidRPr="00207943" w14:paraId="3A9B4929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5A6331C3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78EC45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C0CD227" w14:textId="77777777" w:rsidR="00A47605" w:rsidRPr="00167A65" w:rsidRDefault="00A4760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2020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170 902,45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82C23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2239D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17 580,21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2344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89 540,78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EAA64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20CB8B22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BA551CC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3FCCA9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47605" w:rsidRPr="00207943" w14:paraId="539698A6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72527498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4FEF17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5943991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6550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8ECB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EEB0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DA2F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2DD7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769791B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457DF26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A185C38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A47605" w:rsidRPr="00207943" w14:paraId="03FF90DB" w14:textId="77777777" w:rsidTr="0004364C">
        <w:trPr>
          <w:trHeight w:val="949"/>
        </w:trPr>
        <w:tc>
          <w:tcPr>
            <w:tcW w:w="224" w:type="pct"/>
            <w:vMerge/>
            <w:vAlign w:val="center"/>
            <w:hideMark/>
          </w:tcPr>
          <w:p w14:paraId="536AFD02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A79145C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20EF713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4BBA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DE69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32B2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9442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674B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7176E62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F259AC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46724E8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A47605" w:rsidRPr="00207943" w14:paraId="4304B8C9" w14:textId="77777777" w:rsidTr="0004364C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7E64DA5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19A2C1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885D441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8B1F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DF02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12CB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A429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BA1B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ACC941F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55B3BE9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</w:t>
            </w:r>
            <w:r w:rsidRPr="00167A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мероприятий, направленных на возрождение семейных традиций, воспитание у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8161A89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lastRenderedPageBreak/>
              <w:t>500</w:t>
            </w:r>
          </w:p>
        </w:tc>
      </w:tr>
      <w:tr w:rsidR="00A47605" w:rsidRPr="00207943" w14:paraId="01A3C521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2731C7A5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BC4C980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0773150F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A6F4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DBE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BB2F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DAB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1DE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287255A7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454CB19F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2A470551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</w:tr>
      <w:tr w:rsidR="00A47605" w:rsidRPr="00207943" w14:paraId="527A8C38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02CE2828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9E73D9B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73335B0" w14:textId="77777777" w:rsidR="00A47605" w:rsidRPr="00167A65" w:rsidRDefault="00A47605" w:rsidP="00167A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9262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167 196,33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6D61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E96C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16 557,01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B424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94 619,11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1B61A" w14:textId="77777777" w:rsidR="00A47605" w:rsidRPr="00167A65" w:rsidRDefault="00A47605" w:rsidP="00167A65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48 819,20</w:t>
            </w:r>
          </w:p>
        </w:tc>
        <w:tc>
          <w:tcPr>
            <w:tcW w:w="648" w:type="pct"/>
            <w:vMerge/>
            <w:vAlign w:val="center"/>
            <w:hideMark/>
          </w:tcPr>
          <w:p w14:paraId="44F3C203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66BA44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</w:t>
            </w: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. Доля молодежи, участвующей в мероприятиях,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E049FFD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47605" w:rsidRPr="00207943" w14:paraId="616AC8D5" w14:textId="77777777" w:rsidTr="0004364C">
        <w:trPr>
          <w:trHeight w:val="557"/>
        </w:trPr>
        <w:tc>
          <w:tcPr>
            <w:tcW w:w="224" w:type="pct"/>
            <w:vMerge/>
            <w:vAlign w:val="center"/>
            <w:hideMark/>
          </w:tcPr>
          <w:p w14:paraId="42621BFB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D84BA4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CDABC27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FB62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C8ED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FC45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CA8A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6B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E16F22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713108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772FD44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A47605" w:rsidRPr="00207943" w14:paraId="528E5E3E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8A776E2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B889E56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32F01BD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87DA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8805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E8C7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06A4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8E15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AC5808F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5E1F25A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481B18AC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A47605" w:rsidRPr="00207943" w14:paraId="6BAE6600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3AC24F9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B74DA67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CEB8D3D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459C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5374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648D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56624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42A7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7B5D6C3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5FCC55E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D2C6869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A47605" w:rsidRPr="00207943" w14:paraId="5796549B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1C8BF062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91A61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19E5717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DBCE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4E7E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01DBF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30C3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4C6F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4D1FC84" w14:textId="77777777" w:rsidR="00A47605" w:rsidRPr="00167A6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6D13309" w14:textId="6A1BE1F2" w:rsidR="00A47605" w:rsidRPr="00167A65" w:rsidRDefault="00A47605" w:rsidP="00167A65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529FCD5D" w14:textId="77777777" w:rsidR="00A47605" w:rsidRPr="00167A65" w:rsidRDefault="00A47605" w:rsidP="00167A65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4721</w:t>
            </w:r>
          </w:p>
        </w:tc>
      </w:tr>
      <w:tr w:rsidR="00A47605" w:rsidRPr="00207943" w14:paraId="73C760C9" w14:textId="77777777" w:rsidTr="00E112FF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3D38A6C2" w14:textId="77777777" w:rsidR="00A47605" w:rsidRPr="00207943" w:rsidRDefault="00A47605" w:rsidP="00B4428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1624242" w14:textId="77777777" w:rsidR="00A47605" w:rsidRPr="00207943" w:rsidRDefault="00A47605" w:rsidP="00B4428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194B963" w14:textId="77777777" w:rsidR="00A47605" w:rsidRPr="00B44287" w:rsidRDefault="00A47605" w:rsidP="00B442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8FBE1" w14:textId="13EA8888" w:rsidR="00A47605" w:rsidRPr="00B44287" w:rsidRDefault="00A47605" w:rsidP="00B44287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180 264,11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DCC1" w14:textId="20A39CAE" w:rsidR="00A47605" w:rsidRPr="00B44287" w:rsidRDefault="00A47605" w:rsidP="00B44287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5 471,26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8EE3" w14:textId="0C840A99" w:rsidR="00A47605" w:rsidRPr="00B44287" w:rsidRDefault="00A47605" w:rsidP="00B44287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29 664,14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E6BD7" w14:textId="0789B5E4" w:rsidR="00A47605" w:rsidRPr="00B44287" w:rsidRDefault="00A47605" w:rsidP="00B44287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99 034,05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BD4A0" w14:textId="0FEA6F7D" w:rsidR="00A47605" w:rsidRPr="00B44287" w:rsidRDefault="00A47605" w:rsidP="00B44287">
            <w:pPr>
              <w:jc w:val="right"/>
              <w:rPr>
                <w:sz w:val="24"/>
                <w:szCs w:val="24"/>
                <w:highlight w:val="yellow"/>
              </w:rPr>
            </w:pPr>
            <w:r w:rsidRPr="00B44287">
              <w:rPr>
                <w:sz w:val="24"/>
                <w:szCs w:val="24"/>
              </w:rPr>
              <w:t>46 094,66</w:t>
            </w:r>
          </w:p>
        </w:tc>
        <w:tc>
          <w:tcPr>
            <w:tcW w:w="648" w:type="pct"/>
            <w:vMerge/>
            <w:vAlign w:val="center"/>
            <w:hideMark/>
          </w:tcPr>
          <w:p w14:paraId="46E8B679" w14:textId="77777777" w:rsidR="00A47605" w:rsidRPr="00207943" w:rsidRDefault="00A47605" w:rsidP="00B4428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8AD0A35" w14:textId="77777777" w:rsidR="00A47605" w:rsidRPr="00B44287" w:rsidRDefault="00A47605" w:rsidP="00B44287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6D93AE" w14:textId="4166AAEB" w:rsidR="00A47605" w:rsidRPr="00B44287" w:rsidRDefault="00A47605" w:rsidP="00B4428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47605" w:rsidRPr="00207943" w14:paraId="1FDD933F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42D8F269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7D8757F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6204A53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2D09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CBF22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67C6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EA79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1219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9E549B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C4A866A" w14:textId="77777777" w:rsidR="00A47605" w:rsidRPr="00B44287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2137788" w14:textId="329FDE1D" w:rsidR="00A47605" w:rsidRPr="00B44287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A47605" w:rsidRPr="00207943" w14:paraId="16E00DB1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12668E83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75FB08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02C014D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C4F0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D61F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402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BAD0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ADE1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BB4755E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5076ED1" w14:textId="77777777" w:rsidR="00A47605" w:rsidRPr="00B44287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59330F55" w14:textId="554E0B39" w:rsidR="00A47605" w:rsidRPr="00B44287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A47605" w:rsidRPr="00207943" w14:paraId="5AD3561D" w14:textId="77777777" w:rsidTr="0004364C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2C7A02A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C4F28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199C6F1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DC7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EE63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4367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8E6D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B46E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8B1A8B7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2A25CA1" w14:textId="77777777" w:rsidR="00A47605" w:rsidRPr="00B44287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</w:t>
            </w:r>
            <w:r w:rsidRPr="00B4428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воспитание у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9C878E9" w14:textId="51AFF4FB" w:rsidR="00A47605" w:rsidRPr="00B44287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lastRenderedPageBreak/>
              <w:t>1000</w:t>
            </w:r>
          </w:p>
        </w:tc>
      </w:tr>
      <w:tr w:rsidR="00A47605" w:rsidRPr="00207943" w14:paraId="6F1A56D3" w14:textId="77777777" w:rsidTr="0004364C">
        <w:trPr>
          <w:trHeight w:val="241"/>
        </w:trPr>
        <w:tc>
          <w:tcPr>
            <w:tcW w:w="224" w:type="pct"/>
            <w:vMerge/>
            <w:vAlign w:val="center"/>
          </w:tcPr>
          <w:p w14:paraId="789B7DB5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0328D88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2E6C48C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3193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7B23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EA65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081E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6886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936BFA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14638E4A" w14:textId="0FC3431D" w:rsidR="00A47605" w:rsidRPr="00B44287" w:rsidRDefault="00A47605" w:rsidP="00167A65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4A5662D5" w14:textId="77777777" w:rsidR="00A47605" w:rsidRPr="00B44287" w:rsidRDefault="00A47605" w:rsidP="00167A65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pacing w:val="-8"/>
                <w:sz w:val="24"/>
                <w:szCs w:val="24"/>
              </w:rPr>
              <w:t>5878</w:t>
            </w:r>
          </w:p>
        </w:tc>
      </w:tr>
      <w:tr w:rsidR="002A595E" w:rsidRPr="00207943" w14:paraId="69DE5664" w14:textId="77777777" w:rsidTr="00E112FF">
        <w:trPr>
          <w:trHeight w:val="1091"/>
        </w:trPr>
        <w:tc>
          <w:tcPr>
            <w:tcW w:w="224" w:type="pct"/>
            <w:vMerge/>
            <w:vAlign w:val="center"/>
            <w:hideMark/>
          </w:tcPr>
          <w:p w14:paraId="6081C780" w14:textId="77777777" w:rsidR="002A595E" w:rsidRPr="00207943" w:rsidRDefault="002A595E" w:rsidP="002A595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DCF543C" w14:textId="77777777" w:rsidR="002A595E" w:rsidRPr="00207943" w:rsidRDefault="002A595E" w:rsidP="002A595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5DF80BA" w14:textId="77777777" w:rsidR="002A595E" w:rsidRPr="00A47605" w:rsidRDefault="002A595E" w:rsidP="002A5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2E06" w14:textId="691A4F08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295 979,44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5679" w14:textId="6CEEFB8A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32 656,56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645F0" w14:textId="325E1B17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49 836,48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5C3D4" w14:textId="056AC6BB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142 301,14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8C55" w14:textId="50BDB735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  <w:hideMark/>
          </w:tcPr>
          <w:p w14:paraId="06B27D83" w14:textId="77777777" w:rsidR="002A595E" w:rsidRPr="00A4760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885BBE5" w14:textId="77777777" w:rsidR="002A595E" w:rsidRPr="00A47605" w:rsidRDefault="002A595E" w:rsidP="002A595E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D86079A" w14:textId="77777777" w:rsidR="002A595E" w:rsidRPr="00A47605" w:rsidRDefault="002A595E" w:rsidP="002A595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A47605" w:rsidRPr="00207943" w14:paraId="7F79C412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11A5240E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764EBE1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5B9D275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A36E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6D09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9CFC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1131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4DA2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4C21F9C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64382C2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6FC1336" w14:textId="77777777" w:rsidR="00A47605" w:rsidRPr="00A4760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A47605" w:rsidRPr="00207943" w14:paraId="36207BF7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7D63F559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C85FA0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809668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F894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18F0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7A7F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FC4E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0F95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6FA9967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6DBC8D4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78B440A2" w14:textId="77777777" w:rsidR="00A47605" w:rsidRPr="00A4760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A47605" w:rsidRPr="00207943" w14:paraId="1D735AF8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174088F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1D394EC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D04DAC1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00B8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6E2E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C4A9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5B17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5713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F9545F2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A95126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269AD894" w14:textId="77777777" w:rsidR="00A47605" w:rsidRPr="00A4760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</w:tr>
      <w:tr w:rsidR="00A47605" w:rsidRPr="00207943" w14:paraId="185D7BA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D758E38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1DDE80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91B9E79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75CD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1E40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62DB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2ABA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D9C3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575716E2" w14:textId="77777777" w:rsidR="00A47605" w:rsidRPr="00207943" w:rsidRDefault="00A47605" w:rsidP="00167A6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4315BE7C" w14:textId="3CF9B6AC" w:rsidR="00A47605" w:rsidRPr="00A47605" w:rsidRDefault="00A47605" w:rsidP="00167A65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3439617B" w14:textId="77777777" w:rsidR="00A47605" w:rsidRPr="00A47605" w:rsidRDefault="00A47605" w:rsidP="00167A65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7035</w:t>
            </w:r>
          </w:p>
        </w:tc>
      </w:tr>
      <w:tr w:rsidR="002A595E" w:rsidRPr="00A47605" w14:paraId="339AB478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55CC86C" w14:textId="77777777" w:rsidR="002A595E" w:rsidRPr="00A4760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381B784" w14:textId="77777777" w:rsidR="002A595E" w:rsidRPr="00A4760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026A2C75" w14:textId="77777777" w:rsidR="002A595E" w:rsidRPr="00A47605" w:rsidRDefault="002A595E" w:rsidP="002A5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82E64" w14:textId="399E4D1B" w:rsidR="002A595E" w:rsidRPr="002A595E" w:rsidRDefault="002A595E" w:rsidP="002A595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lastRenderedPageBreak/>
              <w:t>218 749,65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87A6A" w14:textId="0048050B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F4F2" w14:textId="2ED9A05E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32 721,58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C9D9" w14:textId="434F7E4E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107 738,35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4CD1" w14:textId="20C77898" w:rsidR="002A595E" w:rsidRPr="002A595E" w:rsidRDefault="002A595E" w:rsidP="002A595E">
            <w:pPr>
              <w:jc w:val="right"/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4980D69A" w14:textId="77777777" w:rsidR="002A595E" w:rsidRPr="00A4760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EB5A257" w14:textId="77777777" w:rsidR="002A595E" w:rsidRPr="00A4760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</w:t>
            </w:r>
            <w:r w:rsidRPr="00A4760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921DFFC" w14:textId="77777777" w:rsidR="002A595E" w:rsidRPr="00A47605" w:rsidRDefault="002A595E" w:rsidP="002A595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lastRenderedPageBreak/>
              <w:t>46</w:t>
            </w:r>
          </w:p>
        </w:tc>
      </w:tr>
      <w:tr w:rsidR="00A47605" w:rsidRPr="00A47605" w14:paraId="3BAEC2BA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10A24FA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D396C4E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EFCABDF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8B69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2FA9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2B40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33AE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769A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D61A3FE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5DD545E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FA4ED3" w14:textId="77777777" w:rsidR="00A47605" w:rsidRPr="00A4760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A47605" w:rsidRPr="00A47605" w14:paraId="1BA53F6A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3A713DC0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55AC2F9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25F6843B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80A1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29F57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BA60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D2C3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4D2A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CC44BA7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1972832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4EEE00E5" w14:textId="77777777" w:rsidR="00A47605" w:rsidRPr="00A4760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A47605" w:rsidRPr="00A47605" w14:paraId="35C122FB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D7E8067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910C06A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42B289E9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7C98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C1F6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E60B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E839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9D55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E78C2C9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D56B10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</w:tcPr>
          <w:p w14:paraId="3B79410B" w14:textId="77777777" w:rsidR="00A47605" w:rsidRPr="00A47605" w:rsidRDefault="00A47605" w:rsidP="00167A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4300</w:t>
            </w:r>
          </w:p>
        </w:tc>
      </w:tr>
      <w:tr w:rsidR="00A47605" w:rsidRPr="00A47605" w14:paraId="00079482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4D67C4CF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0F619EF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1C4DAC69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EFAA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3D74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45CF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F8A8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A126E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6A1F828" w14:textId="77777777" w:rsidR="00A47605" w:rsidRPr="00A47605" w:rsidRDefault="00A47605" w:rsidP="00167A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EB9C31D" w14:textId="4108D43A" w:rsidR="00A47605" w:rsidRPr="00A47605" w:rsidRDefault="00A47605" w:rsidP="00167A65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177F0C4D" w14:textId="77777777" w:rsidR="00A47605" w:rsidRPr="00A47605" w:rsidRDefault="00A47605" w:rsidP="00167A65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8191</w:t>
            </w:r>
          </w:p>
        </w:tc>
      </w:tr>
      <w:tr w:rsidR="002A595E" w:rsidRPr="00A47605" w14:paraId="2AFDE0BA" w14:textId="77777777" w:rsidTr="005E1702">
        <w:trPr>
          <w:trHeight w:val="99"/>
        </w:trPr>
        <w:tc>
          <w:tcPr>
            <w:tcW w:w="224" w:type="pct"/>
            <w:vMerge/>
            <w:vAlign w:val="center"/>
          </w:tcPr>
          <w:p w14:paraId="04F03183" w14:textId="77777777" w:rsidR="002A595E" w:rsidRPr="00A4760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DA823B8" w14:textId="77777777" w:rsidR="002A595E" w:rsidRPr="00A4760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066EF502" w14:textId="50B098AB" w:rsidR="002A595E" w:rsidRPr="00A47605" w:rsidRDefault="002A595E" w:rsidP="002A5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9F2D0" w14:textId="3D7C9A90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254 115,30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1265" w14:textId="3E02233F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ED8E2" w14:textId="77777777" w:rsidR="002A595E" w:rsidRDefault="002A595E" w:rsidP="002A595E">
            <w:pPr>
              <w:rPr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32 721,58</w:t>
            </w:r>
          </w:p>
          <w:p w14:paraId="62EDD9D1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97B05C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75A03D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BFA615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FD6D2C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10465B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B3EAD6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2F72B4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981CA7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DBAF27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68DEAA" w14:textId="77777777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0C48E4" w14:textId="77777777" w:rsidR="002A595E" w:rsidRDefault="002A595E" w:rsidP="002A595E">
            <w:pPr>
              <w:rPr>
                <w:sz w:val="24"/>
                <w:szCs w:val="24"/>
              </w:rPr>
            </w:pPr>
          </w:p>
          <w:p w14:paraId="60BF77B1" w14:textId="3732DB1A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FBAB0" w14:textId="3A99418B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143 104,00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9AF4D" w14:textId="1A198F55" w:rsidR="002A595E" w:rsidRPr="002A595E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  <w:r w:rsidRPr="002A595E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1017141D" w14:textId="77777777" w:rsidR="002A595E" w:rsidRPr="00A47605" w:rsidRDefault="002A595E" w:rsidP="002A59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06B48D1" w14:textId="69284A58" w:rsidR="002A595E" w:rsidRPr="00A47605" w:rsidRDefault="002A595E" w:rsidP="002A595E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ED5612E" w14:textId="49B8FC71" w:rsidR="002A595E" w:rsidRPr="00A47605" w:rsidRDefault="002A595E" w:rsidP="002A595E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A47605" w:rsidRPr="00A47605" w14:paraId="1C812A98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35F6956D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FCF4E30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5EF76E3D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CFC17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FE7B5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8CD11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FD580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E5E8E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BEE12E7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57ECEE" w14:textId="58B95929" w:rsidR="00A47605" w:rsidRPr="00A47605" w:rsidRDefault="00A47605" w:rsidP="00A47605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329251A" w14:textId="599E5921" w:rsidR="00A47605" w:rsidRPr="00A47605" w:rsidRDefault="00A47605" w:rsidP="00A47605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A47605" w:rsidRPr="00A47605" w14:paraId="22735760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722CD682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D2E3D40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31F09C30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4B267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D18DF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FFBCD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BCAAD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B3B92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5091904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911AB83" w14:textId="2ACE1BA9" w:rsidR="00A47605" w:rsidRPr="00A47605" w:rsidRDefault="00A47605" w:rsidP="00A47605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3. Численность детей школьного возраста, охваченных организованными </w:t>
            </w:r>
            <w:r w:rsidRPr="00A47605">
              <w:rPr>
                <w:rFonts w:ascii="Times New Roman" w:hAnsi="Times New Roman"/>
                <w:sz w:val="24"/>
                <w:szCs w:val="24"/>
              </w:rPr>
              <w:lastRenderedPageBreak/>
              <w:t>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25ED7A23" w14:textId="4007DF9C" w:rsidR="00A47605" w:rsidRPr="00A47605" w:rsidRDefault="00A47605" w:rsidP="00A47605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lastRenderedPageBreak/>
              <w:t>4210</w:t>
            </w:r>
          </w:p>
        </w:tc>
      </w:tr>
      <w:tr w:rsidR="00A47605" w:rsidRPr="00A47605" w14:paraId="15774BBA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70A58380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B2BC44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1BED2C6F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E6CD9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2A876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5726F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3F5AC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4B029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646E54B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8D74444" w14:textId="091A4CE0" w:rsidR="00A47605" w:rsidRPr="00A47605" w:rsidRDefault="00A47605" w:rsidP="00A47605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</w:tcPr>
          <w:p w14:paraId="6562AC42" w14:textId="5103E1C0" w:rsidR="00A47605" w:rsidRPr="00A47605" w:rsidRDefault="00A47605" w:rsidP="00A47605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4300</w:t>
            </w:r>
          </w:p>
        </w:tc>
      </w:tr>
      <w:tr w:rsidR="00A47605" w:rsidRPr="001923C6" w14:paraId="38FA1BC5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2B97754F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C7C16A3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F7D5B3B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D58E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6A73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28AA8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1072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AED8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E756E9B" w14:textId="77777777" w:rsidR="00A47605" w:rsidRPr="00A47605" w:rsidRDefault="00A47605" w:rsidP="00A47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211DDA" w14:textId="4DD335CA" w:rsidR="00A47605" w:rsidRPr="00A47605" w:rsidRDefault="00A47605" w:rsidP="00A47605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6383239D" w14:textId="77D74281" w:rsidR="00A47605" w:rsidRPr="00A47605" w:rsidRDefault="00A47605" w:rsidP="00A47605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9347</w:t>
            </w:r>
          </w:p>
        </w:tc>
      </w:tr>
    </w:tbl>
    <w:p w14:paraId="2999619B" w14:textId="77777777" w:rsidR="00AB137B" w:rsidRDefault="00AB137B" w:rsidP="00A47605">
      <w:pPr>
        <w:rPr>
          <w:sz w:val="24"/>
        </w:rPr>
      </w:pPr>
    </w:p>
    <w:sectPr w:rsidR="00AB137B" w:rsidSect="0049242C">
      <w:pgSz w:w="16840" w:h="11907" w:orient="landscape" w:code="9"/>
      <w:pgMar w:top="1701" w:right="1134" w:bottom="567" w:left="1134" w:header="357" w:footer="52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7E10" w14:textId="77777777" w:rsidR="0049242C" w:rsidRDefault="0049242C">
      <w:r>
        <w:separator/>
      </w:r>
    </w:p>
  </w:endnote>
  <w:endnote w:type="continuationSeparator" w:id="0">
    <w:p w14:paraId="5E8F787C" w14:textId="77777777" w:rsidR="0049242C" w:rsidRDefault="00492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81E10" w14:textId="4C3E6646" w:rsidR="00AF15DC" w:rsidRPr="00AE6EAA" w:rsidRDefault="00AF15DC" w:rsidP="00B5679D">
    <w:pPr>
      <w:pStyle w:val="a8"/>
      <w:rPr>
        <w:sz w:val="16"/>
      </w:rPr>
    </w:pPr>
    <w:r w:rsidRPr="0024538A">
      <w:t>Внутренний номер:</w:t>
    </w:r>
    <w:r w:rsidRPr="00E30FF5">
      <w:t xml:space="preserve"> </w:t>
    </w:r>
    <w:r w:rsidRPr="006C57C6">
      <w:t>0312651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8F23D" w14:textId="3D36ED1F" w:rsidR="00AF15DC" w:rsidRPr="00ED0D0D" w:rsidRDefault="00AF15DC" w:rsidP="007F3152">
    <w:pPr>
      <w:pStyle w:val="a8"/>
      <w:rPr>
        <w:sz w:val="16"/>
      </w:rPr>
    </w:pPr>
    <w:r w:rsidRPr="00A6381E">
      <w:t>Внутренний номер:</w:t>
    </w:r>
    <w:r>
      <w:rPr>
        <w:sz w:val="16"/>
      </w:rPr>
      <w:t xml:space="preserve"> </w:t>
    </w:r>
    <w:r w:rsidRPr="006C57C6">
      <w:t>0312651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C3996" w14:textId="77777777" w:rsidR="0049242C" w:rsidRDefault="0049242C">
      <w:r>
        <w:separator/>
      </w:r>
    </w:p>
  </w:footnote>
  <w:footnote w:type="continuationSeparator" w:id="0">
    <w:p w14:paraId="5481B79E" w14:textId="77777777" w:rsidR="0049242C" w:rsidRDefault="00492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DAA72" w14:textId="77777777" w:rsidR="00AF15DC" w:rsidRDefault="00AF15DC" w:rsidP="00211DE1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14:paraId="05D0C45D" w14:textId="77777777" w:rsidR="00AF15DC" w:rsidRDefault="00AF15DC" w:rsidP="00CD57F4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4EFC5" w14:textId="77777777" w:rsidR="00AF15DC" w:rsidRPr="0049641C" w:rsidRDefault="00AF15DC">
    <w:pPr>
      <w:pStyle w:val="a6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49641C">
      <w:rPr>
        <w:sz w:val="24"/>
        <w:szCs w:val="24"/>
      </w:rPr>
      <w:fldChar w:fldCharType="end"/>
    </w:r>
  </w:p>
  <w:p w14:paraId="47DF315B" w14:textId="77777777" w:rsidR="00AF15DC" w:rsidRPr="0076187A" w:rsidRDefault="00AF15DC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8866F" w14:textId="77777777" w:rsidR="00AF15DC" w:rsidRPr="004C6EB5" w:rsidRDefault="00AF15DC" w:rsidP="00613968">
    <w:pPr>
      <w:spacing w:before="120"/>
      <w:rPr>
        <w:sz w:val="32"/>
        <w:szCs w:val="3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4A6A9" w14:textId="77777777" w:rsidR="00AF15DC" w:rsidRPr="0049641C" w:rsidRDefault="00AF15DC">
    <w:pPr>
      <w:pStyle w:val="a6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49641C">
      <w:rPr>
        <w:sz w:val="24"/>
        <w:szCs w:val="24"/>
      </w:rPr>
      <w:fldChar w:fldCharType="end"/>
    </w:r>
  </w:p>
  <w:p w14:paraId="767A82CC" w14:textId="77777777" w:rsidR="00AF15DC" w:rsidRPr="0076187A" w:rsidRDefault="00AF15DC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CD14F" w14:textId="77777777" w:rsidR="00AF15DC" w:rsidRPr="00E1581F" w:rsidRDefault="00AF15DC">
    <w:pPr>
      <w:pStyle w:val="a6"/>
      <w:jc w:val="center"/>
      <w:rPr>
        <w:sz w:val="24"/>
        <w:szCs w:val="24"/>
      </w:rPr>
    </w:pPr>
    <w:r w:rsidRPr="00E1581F">
      <w:rPr>
        <w:sz w:val="24"/>
        <w:szCs w:val="24"/>
      </w:rPr>
      <w:fldChar w:fldCharType="begin"/>
    </w:r>
    <w:r w:rsidRPr="00E1581F">
      <w:rPr>
        <w:sz w:val="24"/>
        <w:szCs w:val="24"/>
      </w:rPr>
      <w:instrText>PAGE   \* MERGEFORMAT</w:instrText>
    </w:r>
    <w:r w:rsidRPr="00E1581F">
      <w:rPr>
        <w:sz w:val="24"/>
        <w:szCs w:val="24"/>
      </w:rPr>
      <w:fldChar w:fldCharType="separate"/>
    </w:r>
    <w:r w:rsidRPr="00E1581F">
      <w:rPr>
        <w:noProof/>
        <w:sz w:val="24"/>
        <w:szCs w:val="24"/>
      </w:rPr>
      <w:t>3</w:t>
    </w:r>
    <w:r w:rsidRPr="00E1581F">
      <w:rPr>
        <w:sz w:val="24"/>
        <w:szCs w:val="24"/>
      </w:rPr>
      <w:fldChar w:fldCharType="end"/>
    </w:r>
  </w:p>
  <w:p w14:paraId="2DE67813" w14:textId="77777777" w:rsidR="00AF15DC" w:rsidRPr="0076187A" w:rsidRDefault="00AF15DC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44EE4" w14:textId="77777777" w:rsidR="00AF15DC" w:rsidRDefault="00AF15DC">
    <w:pPr>
      <w:pStyle w:val="a6"/>
      <w:jc w:val="center"/>
    </w:pPr>
  </w:p>
  <w:p w14:paraId="467379FD" w14:textId="77777777" w:rsidR="00AF15DC" w:rsidRPr="004C6EB5" w:rsidRDefault="00AF15DC" w:rsidP="00613968">
    <w:pPr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529924669">
    <w:abstractNumId w:val="0"/>
  </w:num>
  <w:num w:numId="2" w16cid:durableId="594166568">
    <w:abstractNumId w:val="1"/>
  </w:num>
  <w:num w:numId="3" w16cid:durableId="1829403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A8B"/>
    <w:rsid w:val="000010EF"/>
    <w:rsid w:val="000033F0"/>
    <w:rsid w:val="000038EC"/>
    <w:rsid w:val="00010769"/>
    <w:rsid w:val="0001119B"/>
    <w:rsid w:val="00013901"/>
    <w:rsid w:val="00016C95"/>
    <w:rsid w:val="00017DBF"/>
    <w:rsid w:val="00023FCC"/>
    <w:rsid w:val="0002714A"/>
    <w:rsid w:val="00032C89"/>
    <w:rsid w:val="000361B5"/>
    <w:rsid w:val="0004364C"/>
    <w:rsid w:val="00047008"/>
    <w:rsid w:val="000479BB"/>
    <w:rsid w:val="00050614"/>
    <w:rsid w:val="0005126A"/>
    <w:rsid w:val="000527DB"/>
    <w:rsid w:val="00052F3F"/>
    <w:rsid w:val="00054096"/>
    <w:rsid w:val="00055912"/>
    <w:rsid w:val="00060C2A"/>
    <w:rsid w:val="0006290A"/>
    <w:rsid w:val="0006654F"/>
    <w:rsid w:val="0006673C"/>
    <w:rsid w:val="00066A23"/>
    <w:rsid w:val="00070918"/>
    <w:rsid w:val="00070A52"/>
    <w:rsid w:val="00073470"/>
    <w:rsid w:val="00074ED9"/>
    <w:rsid w:val="00076B5F"/>
    <w:rsid w:val="0007727D"/>
    <w:rsid w:val="00082852"/>
    <w:rsid w:val="00082BDD"/>
    <w:rsid w:val="00082BEC"/>
    <w:rsid w:val="00087975"/>
    <w:rsid w:val="00087DFD"/>
    <w:rsid w:val="000924DD"/>
    <w:rsid w:val="000939F1"/>
    <w:rsid w:val="00095472"/>
    <w:rsid w:val="000956A7"/>
    <w:rsid w:val="000A18A6"/>
    <w:rsid w:val="000A1A43"/>
    <w:rsid w:val="000A211D"/>
    <w:rsid w:val="000A2557"/>
    <w:rsid w:val="000A426A"/>
    <w:rsid w:val="000A4627"/>
    <w:rsid w:val="000A780F"/>
    <w:rsid w:val="000B0C05"/>
    <w:rsid w:val="000B0DAD"/>
    <w:rsid w:val="000B23B8"/>
    <w:rsid w:val="000B3F32"/>
    <w:rsid w:val="000B6E3E"/>
    <w:rsid w:val="000C151C"/>
    <w:rsid w:val="000C1B59"/>
    <w:rsid w:val="000C2856"/>
    <w:rsid w:val="000C4CBE"/>
    <w:rsid w:val="000C5609"/>
    <w:rsid w:val="000C6F8B"/>
    <w:rsid w:val="000C71B7"/>
    <w:rsid w:val="000C7526"/>
    <w:rsid w:val="000D0835"/>
    <w:rsid w:val="000D1CA7"/>
    <w:rsid w:val="000D2824"/>
    <w:rsid w:val="000D3406"/>
    <w:rsid w:val="000D5DC3"/>
    <w:rsid w:val="000D5F45"/>
    <w:rsid w:val="000D726C"/>
    <w:rsid w:val="000D7E6C"/>
    <w:rsid w:val="000E0CE3"/>
    <w:rsid w:val="000E4A5B"/>
    <w:rsid w:val="000E5A6E"/>
    <w:rsid w:val="000E6314"/>
    <w:rsid w:val="000F1449"/>
    <w:rsid w:val="000F26A8"/>
    <w:rsid w:val="000F26F0"/>
    <w:rsid w:val="000F404D"/>
    <w:rsid w:val="000F4294"/>
    <w:rsid w:val="000F4496"/>
    <w:rsid w:val="000F5485"/>
    <w:rsid w:val="000F6019"/>
    <w:rsid w:val="000F78DB"/>
    <w:rsid w:val="000F7CB5"/>
    <w:rsid w:val="001021DF"/>
    <w:rsid w:val="001031AE"/>
    <w:rsid w:val="00103417"/>
    <w:rsid w:val="001041F1"/>
    <w:rsid w:val="00104D32"/>
    <w:rsid w:val="001058E1"/>
    <w:rsid w:val="00106780"/>
    <w:rsid w:val="00110E39"/>
    <w:rsid w:val="00113061"/>
    <w:rsid w:val="00114615"/>
    <w:rsid w:val="0011546C"/>
    <w:rsid w:val="00116769"/>
    <w:rsid w:val="00120BED"/>
    <w:rsid w:val="001218D5"/>
    <w:rsid w:val="001242D6"/>
    <w:rsid w:val="00124873"/>
    <w:rsid w:val="00125F41"/>
    <w:rsid w:val="00130B4A"/>
    <w:rsid w:val="00130BD5"/>
    <w:rsid w:val="00133D51"/>
    <w:rsid w:val="0013448A"/>
    <w:rsid w:val="00134AD0"/>
    <w:rsid w:val="0013689C"/>
    <w:rsid w:val="00140850"/>
    <w:rsid w:val="00143140"/>
    <w:rsid w:val="00145222"/>
    <w:rsid w:val="00147138"/>
    <w:rsid w:val="00151B0F"/>
    <w:rsid w:val="00151C17"/>
    <w:rsid w:val="00165AE6"/>
    <w:rsid w:val="0016696B"/>
    <w:rsid w:val="00167A65"/>
    <w:rsid w:val="00170521"/>
    <w:rsid w:val="00171A84"/>
    <w:rsid w:val="001734BD"/>
    <w:rsid w:val="001809F3"/>
    <w:rsid w:val="00181033"/>
    <w:rsid w:val="0018139B"/>
    <w:rsid w:val="001849A6"/>
    <w:rsid w:val="00185945"/>
    <w:rsid w:val="0018676A"/>
    <w:rsid w:val="00187D0A"/>
    <w:rsid w:val="0019173F"/>
    <w:rsid w:val="00191950"/>
    <w:rsid w:val="001923C6"/>
    <w:rsid w:val="00192816"/>
    <w:rsid w:val="00192ED6"/>
    <w:rsid w:val="001935C8"/>
    <w:rsid w:val="00195DC3"/>
    <w:rsid w:val="001966AF"/>
    <w:rsid w:val="001A0964"/>
    <w:rsid w:val="001A0CDB"/>
    <w:rsid w:val="001A17AC"/>
    <w:rsid w:val="001A2887"/>
    <w:rsid w:val="001A2A4A"/>
    <w:rsid w:val="001A3324"/>
    <w:rsid w:val="001A54D5"/>
    <w:rsid w:val="001A6E8B"/>
    <w:rsid w:val="001A7ADF"/>
    <w:rsid w:val="001B16A8"/>
    <w:rsid w:val="001B2CB0"/>
    <w:rsid w:val="001B52DC"/>
    <w:rsid w:val="001B54AA"/>
    <w:rsid w:val="001B73E3"/>
    <w:rsid w:val="001B7CAA"/>
    <w:rsid w:val="001C133A"/>
    <w:rsid w:val="001C1BC0"/>
    <w:rsid w:val="001C2369"/>
    <w:rsid w:val="001C3FBE"/>
    <w:rsid w:val="001C5A05"/>
    <w:rsid w:val="001C630F"/>
    <w:rsid w:val="001C77E1"/>
    <w:rsid w:val="001C7BEC"/>
    <w:rsid w:val="001D05A1"/>
    <w:rsid w:val="001D3AAB"/>
    <w:rsid w:val="001D41FE"/>
    <w:rsid w:val="001E0556"/>
    <w:rsid w:val="001E38B8"/>
    <w:rsid w:val="001E5990"/>
    <w:rsid w:val="001E6619"/>
    <w:rsid w:val="001E795F"/>
    <w:rsid w:val="001F0038"/>
    <w:rsid w:val="001F0569"/>
    <w:rsid w:val="001F1104"/>
    <w:rsid w:val="001F1C4F"/>
    <w:rsid w:val="001F41D2"/>
    <w:rsid w:val="001F43F5"/>
    <w:rsid w:val="00200027"/>
    <w:rsid w:val="002003C1"/>
    <w:rsid w:val="00202244"/>
    <w:rsid w:val="00202B39"/>
    <w:rsid w:val="00204BCB"/>
    <w:rsid w:val="00205385"/>
    <w:rsid w:val="00207943"/>
    <w:rsid w:val="00210F96"/>
    <w:rsid w:val="00211DE1"/>
    <w:rsid w:val="00213200"/>
    <w:rsid w:val="00213C3C"/>
    <w:rsid w:val="00215B09"/>
    <w:rsid w:val="00215D47"/>
    <w:rsid w:val="00217D3D"/>
    <w:rsid w:val="002208DD"/>
    <w:rsid w:val="00220E2E"/>
    <w:rsid w:val="00223F27"/>
    <w:rsid w:val="002257BA"/>
    <w:rsid w:val="00225AD8"/>
    <w:rsid w:val="002265BD"/>
    <w:rsid w:val="00226E34"/>
    <w:rsid w:val="00227358"/>
    <w:rsid w:val="002278CB"/>
    <w:rsid w:val="00230B0F"/>
    <w:rsid w:val="002323D9"/>
    <w:rsid w:val="00233E58"/>
    <w:rsid w:val="002345F1"/>
    <w:rsid w:val="00236730"/>
    <w:rsid w:val="00237614"/>
    <w:rsid w:val="002405D2"/>
    <w:rsid w:val="00242390"/>
    <w:rsid w:val="00242BB6"/>
    <w:rsid w:val="00243D6A"/>
    <w:rsid w:val="0024424F"/>
    <w:rsid w:val="0024538A"/>
    <w:rsid w:val="002456F3"/>
    <w:rsid w:val="0024580B"/>
    <w:rsid w:val="00246643"/>
    <w:rsid w:val="00247967"/>
    <w:rsid w:val="002529EE"/>
    <w:rsid w:val="00255F10"/>
    <w:rsid w:val="0025653C"/>
    <w:rsid w:val="00256685"/>
    <w:rsid w:val="00256B14"/>
    <w:rsid w:val="0026029B"/>
    <w:rsid w:val="00261085"/>
    <w:rsid w:val="00261A68"/>
    <w:rsid w:val="002628F2"/>
    <w:rsid w:val="00262963"/>
    <w:rsid w:val="00262BBB"/>
    <w:rsid w:val="002653EB"/>
    <w:rsid w:val="002665D0"/>
    <w:rsid w:val="00272B5D"/>
    <w:rsid w:val="00272E62"/>
    <w:rsid w:val="002774C7"/>
    <w:rsid w:val="002807D3"/>
    <w:rsid w:val="00282987"/>
    <w:rsid w:val="002834A4"/>
    <w:rsid w:val="0028526A"/>
    <w:rsid w:val="00287C9E"/>
    <w:rsid w:val="002920DE"/>
    <w:rsid w:val="002945AC"/>
    <w:rsid w:val="002A1ACE"/>
    <w:rsid w:val="002A2BA6"/>
    <w:rsid w:val="002A595E"/>
    <w:rsid w:val="002A71BA"/>
    <w:rsid w:val="002B0EE9"/>
    <w:rsid w:val="002B4764"/>
    <w:rsid w:val="002B578B"/>
    <w:rsid w:val="002B618B"/>
    <w:rsid w:val="002B6471"/>
    <w:rsid w:val="002C0E9B"/>
    <w:rsid w:val="002C3701"/>
    <w:rsid w:val="002C3E90"/>
    <w:rsid w:val="002C42CF"/>
    <w:rsid w:val="002C587D"/>
    <w:rsid w:val="002C6B70"/>
    <w:rsid w:val="002C74CC"/>
    <w:rsid w:val="002C7552"/>
    <w:rsid w:val="002D3369"/>
    <w:rsid w:val="002D4980"/>
    <w:rsid w:val="002E194E"/>
    <w:rsid w:val="002E2165"/>
    <w:rsid w:val="002E2585"/>
    <w:rsid w:val="002E41A4"/>
    <w:rsid w:val="002F2301"/>
    <w:rsid w:val="002F352D"/>
    <w:rsid w:val="002F3970"/>
    <w:rsid w:val="002F58D2"/>
    <w:rsid w:val="0030354B"/>
    <w:rsid w:val="00303A78"/>
    <w:rsid w:val="00304A2B"/>
    <w:rsid w:val="00307175"/>
    <w:rsid w:val="00310548"/>
    <w:rsid w:val="00315202"/>
    <w:rsid w:val="00315224"/>
    <w:rsid w:val="00315D15"/>
    <w:rsid w:val="00316E0E"/>
    <w:rsid w:val="003265AA"/>
    <w:rsid w:val="00326E59"/>
    <w:rsid w:val="00327E50"/>
    <w:rsid w:val="00333CFD"/>
    <w:rsid w:val="00334E6B"/>
    <w:rsid w:val="00335CED"/>
    <w:rsid w:val="00335DC5"/>
    <w:rsid w:val="003400F2"/>
    <w:rsid w:val="00340669"/>
    <w:rsid w:val="00340B9E"/>
    <w:rsid w:val="00340DE4"/>
    <w:rsid w:val="003411D9"/>
    <w:rsid w:val="00344028"/>
    <w:rsid w:val="003443CF"/>
    <w:rsid w:val="00345E97"/>
    <w:rsid w:val="00350232"/>
    <w:rsid w:val="003521DE"/>
    <w:rsid w:val="003535AA"/>
    <w:rsid w:val="00353E5E"/>
    <w:rsid w:val="00357F81"/>
    <w:rsid w:val="00363460"/>
    <w:rsid w:val="00363F62"/>
    <w:rsid w:val="003703F5"/>
    <w:rsid w:val="0037468F"/>
    <w:rsid w:val="003754C3"/>
    <w:rsid w:val="003764CD"/>
    <w:rsid w:val="00376601"/>
    <w:rsid w:val="00376E3E"/>
    <w:rsid w:val="003833A0"/>
    <w:rsid w:val="00383EF0"/>
    <w:rsid w:val="00386D23"/>
    <w:rsid w:val="00390272"/>
    <w:rsid w:val="00391733"/>
    <w:rsid w:val="00391E41"/>
    <w:rsid w:val="00393A93"/>
    <w:rsid w:val="003945D3"/>
    <w:rsid w:val="00394FA5"/>
    <w:rsid w:val="00395600"/>
    <w:rsid w:val="00397492"/>
    <w:rsid w:val="003978E6"/>
    <w:rsid w:val="003A247C"/>
    <w:rsid w:val="003A24EE"/>
    <w:rsid w:val="003A405D"/>
    <w:rsid w:val="003A52D9"/>
    <w:rsid w:val="003A7DED"/>
    <w:rsid w:val="003B2FD7"/>
    <w:rsid w:val="003B37A7"/>
    <w:rsid w:val="003B41C6"/>
    <w:rsid w:val="003B5BDB"/>
    <w:rsid w:val="003B5D23"/>
    <w:rsid w:val="003C0811"/>
    <w:rsid w:val="003C199B"/>
    <w:rsid w:val="003C408D"/>
    <w:rsid w:val="003C6F32"/>
    <w:rsid w:val="003C7873"/>
    <w:rsid w:val="003D23A8"/>
    <w:rsid w:val="003D2761"/>
    <w:rsid w:val="003D3274"/>
    <w:rsid w:val="003D3E30"/>
    <w:rsid w:val="003D67D8"/>
    <w:rsid w:val="003E3D7F"/>
    <w:rsid w:val="003E5AE6"/>
    <w:rsid w:val="003E6681"/>
    <w:rsid w:val="003F32C9"/>
    <w:rsid w:val="003F3CE0"/>
    <w:rsid w:val="003F4154"/>
    <w:rsid w:val="003F5167"/>
    <w:rsid w:val="003F5942"/>
    <w:rsid w:val="003F5C3E"/>
    <w:rsid w:val="003F6B7F"/>
    <w:rsid w:val="003F6D66"/>
    <w:rsid w:val="003F7A49"/>
    <w:rsid w:val="00400463"/>
    <w:rsid w:val="004006E4"/>
    <w:rsid w:val="0041096B"/>
    <w:rsid w:val="00410EAA"/>
    <w:rsid w:val="0041641F"/>
    <w:rsid w:val="00416992"/>
    <w:rsid w:val="00417200"/>
    <w:rsid w:val="00417A7E"/>
    <w:rsid w:val="00420474"/>
    <w:rsid w:val="00420CDA"/>
    <w:rsid w:val="00421F79"/>
    <w:rsid w:val="00422539"/>
    <w:rsid w:val="004247E9"/>
    <w:rsid w:val="004318FD"/>
    <w:rsid w:val="00431D34"/>
    <w:rsid w:val="00437537"/>
    <w:rsid w:val="00437AEB"/>
    <w:rsid w:val="00441C3C"/>
    <w:rsid w:val="004427F2"/>
    <w:rsid w:val="004438C5"/>
    <w:rsid w:val="004442D3"/>
    <w:rsid w:val="0045028B"/>
    <w:rsid w:val="004506A4"/>
    <w:rsid w:val="004517BB"/>
    <w:rsid w:val="00453C84"/>
    <w:rsid w:val="00454719"/>
    <w:rsid w:val="00454E48"/>
    <w:rsid w:val="0045623F"/>
    <w:rsid w:val="00456AD6"/>
    <w:rsid w:val="00457350"/>
    <w:rsid w:val="004573A4"/>
    <w:rsid w:val="00457FAE"/>
    <w:rsid w:val="00460626"/>
    <w:rsid w:val="00461786"/>
    <w:rsid w:val="00461CD6"/>
    <w:rsid w:val="00461F12"/>
    <w:rsid w:val="00462760"/>
    <w:rsid w:val="0046345A"/>
    <w:rsid w:val="00463B78"/>
    <w:rsid w:val="00464878"/>
    <w:rsid w:val="004677A0"/>
    <w:rsid w:val="004679B7"/>
    <w:rsid w:val="0047077A"/>
    <w:rsid w:val="004773FC"/>
    <w:rsid w:val="004812A9"/>
    <w:rsid w:val="004818E3"/>
    <w:rsid w:val="00483FB1"/>
    <w:rsid w:val="00484B42"/>
    <w:rsid w:val="00485950"/>
    <w:rsid w:val="00490D26"/>
    <w:rsid w:val="0049230A"/>
    <w:rsid w:val="0049242C"/>
    <w:rsid w:val="00492F1E"/>
    <w:rsid w:val="00493641"/>
    <w:rsid w:val="0049641C"/>
    <w:rsid w:val="004A0276"/>
    <w:rsid w:val="004A1123"/>
    <w:rsid w:val="004A2BA5"/>
    <w:rsid w:val="004A3986"/>
    <w:rsid w:val="004A3F8E"/>
    <w:rsid w:val="004A48BE"/>
    <w:rsid w:val="004A66E6"/>
    <w:rsid w:val="004A6F66"/>
    <w:rsid w:val="004B1B39"/>
    <w:rsid w:val="004B2309"/>
    <w:rsid w:val="004B6DE8"/>
    <w:rsid w:val="004C0BF1"/>
    <w:rsid w:val="004C0E43"/>
    <w:rsid w:val="004C180C"/>
    <w:rsid w:val="004C35E0"/>
    <w:rsid w:val="004C39C4"/>
    <w:rsid w:val="004C3FBE"/>
    <w:rsid w:val="004C4104"/>
    <w:rsid w:val="004C4C6C"/>
    <w:rsid w:val="004C6104"/>
    <w:rsid w:val="004C68EF"/>
    <w:rsid w:val="004C6EB5"/>
    <w:rsid w:val="004C73CE"/>
    <w:rsid w:val="004D1393"/>
    <w:rsid w:val="004D293C"/>
    <w:rsid w:val="004D4D51"/>
    <w:rsid w:val="004D529E"/>
    <w:rsid w:val="004D62BE"/>
    <w:rsid w:val="004E44E8"/>
    <w:rsid w:val="004E799B"/>
    <w:rsid w:val="004F052A"/>
    <w:rsid w:val="004F1470"/>
    <w:rsid w:val="004F3338"/>
    <w:rsid w:val="004F3C90"/>
    <w:rsid w:val="004F5B16"/>
    <w:rsid w:val="005044C8"/>
    <w:rsid w:val="00505238"/>
    <w:rsid w:val="00505BFF"/>
    <w:rsid w:val="005113F7"/>
    <w:rsid w:val="00512C5A"/>
    <w:rsid w:val="00517A1F"/>
    <w:rsid w:val="00520D15"/>
    <w:rsid w:val="005214B9"/>
    <w:rsid w:val="0052383B"/>
    <w:rsid w:val="00525A69"/>
    <w:rsid w:val="00525C7B"/>
    <w:rsid w:val="00526E9A"/>
    <w:rsid w:val="00527BD4"/>
    <w:rsid w:val="0053162D"/>
    <w:rsid w:val="00533002"/>
    <w:rsid w:val="00534411"/>
    <w:rsid w:val="00534D17"/>
    <w:rsid w:val="005357F2"/>
    <w:rsid w:val="005421EC"/>
    <w:rsid w:val="00542BFE"/>
    <w:rsid w:val="0054463D"/>
    <w:rsid w:val="00551619"/>
    <w:rsid w:val="0055300D"/>
    <w:rsid w:val="00553276"/>
    <w:rsid w:val="00554F80"/>
    <w:rsid w:val="00557E05"/>
    <w:rsid w:val="00561C65"/>
    <w:rsid w:val="00563BB9"/>
    <w:rsid w:val="0056416C"/>
    <w:rsid w:val="005713B8"/>
    <w:rsid w:val="00573ED0"/>
    <w:rsid w:val="00574956"/>
    <w:rsid w:val="0057532C"/>
    <w:rsid w:val="005761BC"/>
    <w:rsid w:val="005764AC"/>
    <w:rsid w:val="00576B1E"/>
    <w:rsid w:val="00577B18"/>
    <w:rsid w:val="00577B90"/>
    <w:rsid w:val="00580EC5"/>
    <w:rsid w:val="0058260D"/>
    <w:rsid w:val="005872BC"/>
    <w:rsid w:val="00593C40"/>
    <w:rsid w:val="00594CE2"/>
    <w:rsid w:val="005A0A3A"/>
    <w:rsid w:val="005A27A3"/>
    <w:rsid w:val="005A490B"/>
    <w:rsid w:val="005A4EF9"/>
    <w:rsid w:val="005A52B9"/>
    <w:rsid w:val="005A6528"/>
    <w:rsid w:val="005A6C52"/>
    <w:rsid w:val="005B28D7"/>
    <w:rsid w:val="005B47BE"/>
    <w:rsid w:val="005B5EA3"/>
    <w:rsid w:val="005B6A7B"/>
    <w:rsid w:val="005C211A"/>
    <w:rsid w:val="005C43FF"/>
    <w:rsid w:val="005C4DD4"/>
    <w:rsid w:val="005C7103"/>
    <w:rsid w:val="005D1B50"/>
    <w:rsid w:val="005D1E35"/>
    <w:rsid w:val="005D410B"/>
    <w:rsid w:val="005D71DE"/>
    <w:rsid w:val="005D7904"/>
    <w:rsid w:val="005D7E5D"/>
    <w:rsid w:val="005E0667"/>
    <w:rsid w:val="005E0EFA"/>
    <w:rsid w:val="005E1702"/>
    <w:rsid w:val="005E20D6"/>
    <w:rsid w:val="005E307D"/>
    <w:rsid w:val="005E39CA"/>
    <w:rsid w:val="005E5BBF"/>
    <w:rsid w:val="005E7977"/>
    <w:rsid w:val="005E7DE2"/>
    <w:rsid w:val="005F033D"/>
    <w:rsid w:val="005F1277"/>
    <w:rsid w:val="005F5A2B"/>
    <w:rsid w:val="00601890"/>
    <w:rsid w:val="00602563"/>
    <w:rsid w:val="006053B2"/>
    <w:rsid w:val="00606737"/>
    <w:rsid w:val="00613340"/>
    <w:rsid w:val="00613968"/>
    <w:rsid w:val="00615F7C"/>
    <w:rsid w:val="006204F8"/>
    <w:rsid w:val="0062273A"/>
    <w:rsid w:val="00625F09"/>
    <w:rsid w:val="006271A9"/>
    <w:rsid w:val="00630FD9"/>
    <w:rsid w:val="00631FF3"/>
    <w:rsid w:val="0063249A"/>
    <w:rsid w:val="00633230"/>
    <w:rsid w:val="006360FB"/>
    <w:rsid w:val="0063711C"/>
    <w:rsid w:val="00637540"/>
    <w:rsid w:val="0064276B"/>
    <w:rsid w:val="0064283C"/>
    <w:rsid w:val="00642B6F"/>
    <w:rsid w:val="00644D1B"/>
    <w:rsid w:val="0064567E"/>
    <w:rsid w:val="006459FD"/>
    <w:rsid w:val="00645A24"/>
    <w:rsid w:val="00646DA9"/>
    <w:rsid w:val="00652C12"/>
    <w:rsid w:val="00655667"/>
    <w:rsid w:val="006616FE"/>
    <w:rsid w:val="00661764"/>
    <w:rsid w:val="00663463"/>
    <w:rsid w:val="00663630"/>
    <w:rsid w:val="006646B0"/>
    <w:rsid w:val="006670EA"/>
    <w:rsid w:val="00670152"/>
    <w:rsid w:val="006706E7"/>
    <w:rsid w:val="00671672"/>
    <w:rsid w:val="00672E39"/>
    <w:rsid w:val="006730AE"/>
    <w:rsid w:val="0067377C"/>
    <w:rsid w:val="0067501B"/>
    <w:rsid w:val="006779E1"/>
    <w:rsid w:val="00682550"/>
    <w:rsid w:val="006836DF"/>
    <w:rsid w:val="006842E0"/>
    <w:rsid w:val="0068773C"/>
    <w:rsid w:val="00693011"/>
    <w:rsid w:val="00693659"/>
    <w:rsid w:val="006A18AF"/>
    <w:rsid w:val="006A5432"/>
    <w:rsid w:val="006B0305"/>
    <w:rsid w:val="006B06C3"/>
    <w:rsid w:val="006B28B7"/>
    <w:rsid w:val="006B37A8"/>
    <w:rsid w:val="006B445D"/>
    <w:rsid w:val="006B470F"/>
    <w:rsid w:val="006B55F8"/>
    <w:rsid w:val="006B5A29"/>
    <w:rsid w:val="006B5CF4"/>
    <w:rsid w:val="006B74BF"/>
    <w:rsid w:val="006C03C9"/>
    <w:rsid w:val="006C0972"/>
    <w:rsid w:val="006C10D5"/>
    <w:rsid w:val="006C1D65"/>
    <w:rsid w:val="006C479D"/>
    <w:rsid w:val="006C6CF2"/>
    <w:rsid w:val="006C79B5"/>
    <w:rsid w:val="006D0164"/>
    <w:rsid w:val="006D078A"/>
    <w:rsid w:val="006D20CF"/>
    <w:rsid w:val="006D6541"/>
    <w:rsid w:val="006E03F3"/>
    <w:rsid w:val="006E633F"/>
    <w:rsid w:val="006E6EE2"/>
    <w:rsid w:val="006E71F0"/>
    <w:rsid w:val="006E79DD"/>
    <w:rsid w:val="006F4F39"/>
    <w:rsid w:val="006F5DB2"/>
    <w:rsid w:val="006F5E9C"/>
    <w:rsid w:val="00700259"/>
    <w:rsid w:val="00700586"/>
    <w:rsid w:val="00700F4A"/>
    <w:rsid w:val="00702E4A"/>
    <w:rsid w:val="00704634"/>
    <w:rsid w:val="00707ED6"/>
    <w:rsid w:val="0071148C"/>
    <w:rsid w:val="00712E97"/>
    <w:rsid w:val="0071504B"/>
    <w:rsid w:val="00715715"/>
    <w:rsid w:val="00724921"/>
    <w:rsid w:val="0072782E"/>
    <w:rsid w:val="007315EB"/>
    <w:rsid w:val="00733618"/>
    <w:rsid w:val="00733665"/>
    <w:rsid w:val="007340AE"/>
    <w:rsid w:val="00737807"/>
    <w:rsid w:val="007410A2"/>
    <w:rsid w:val="007417D7"/>
    <w:rsid w:val="00750D5A"/>
    <w:rsid w:val="00753BDA"/>
    <w:rsid w:val="007543BD"/>
    <w:rsid w:val="0075476E"/>
    <w:rsid w:val="0075650D"/>
    <w:rsid w:val="00756B75"/>
    <w:rsid w:val="0076187A"/>
    <w:rsid w:val="00771DA1"/>
    <w:rsid w:val="0077227E"/>
    <w:rsid w:val="00773E64"/>
    <w:rsid w:val="007763DF"/>
    <w:rsid w:val="00776517"/>
    <w:rsid w:val="007809C8"/>
    <w:rsid w:val="00782D1D"/>
    <w:rsid w:val="00784C32"/>
    <w:rsid w:val="0078592F"/>
    <w:rsid w:val="0078631F"/>
    <w:rsid w:val="00787EF2"/>
    <w:rsid w:val="00791589"/>
    <w:rsid w:val="00794E21"/>
    <w:rsid w:val="00795F1A"/>
    <w:rsid w:val="007A2355"/>
    <w:rsid w:val="007A76FB"/>
    <w:rsid w:val="007A78F0"/>
    <w:rsid w:val="007B0323"/>
    <w:rsid w:val="007B07E1"/>
    <w:rsid w:val="007B4304"/>
    <w:rsid w:val="007B5E56"/>
    <w:rsid w:val="007B5FC6"/>
    <w:rsid w:val="007B69C0"/>
    <w:rsid w:val="007B7929"/>
    <w:rsid w:val="007C02AF"/>
    <w:rsid w:val="007C05AE"/>
    <w:rsid w:val="007C127E"/>
    <w:rsid w:val="007C144A"/>
    <w:rsid w:val="007C34A3"/>
    <w:rsid w:val="007C564F"/>
    <w:rsid w:val="007C65B2"/>
    <w:rsid w:val="007C664D"/>
    <w:rsid w:val="007C7028"/>
    <w:rsid w:val="007C7EBC"/>
    <w:rsid w:val="007D1234"/>
    <w:rsid w:val="007D1326"/>
    <w:rsid w:val="007D142F"/>
    <w:rsid w:val="007D177A"/>
    <w:rsid w:val="007D183B"/>
    <w:rsid w:val="007D4195"/>
    <w:rsid w:val="007D48B9"/>
    <w:rsid w:val="007D70AB"/>
    <w:rsid w:val="007D7162"/>
    <w:rsid w:val="007D7A00"/>
    <w:rsid w:val="007E0B4D"/>
    <w:rsid w:val="007E1C7A"/>
    <w:rsid w:val="007E201D"/>
    <w:rsid w:val="007E3807"/>
    <w:rsid w:val="007E4680"/>
    <w:rsid w:val="007E5A51"/>
    <w:rsid w:val="007E5C52"/>
    <w:rsid w:val="007F25B1"/>
    <w:rsid w:val="007F3152"/>
    <w:rsid w:val="007F5504"/>
    <w:rsid w:val="008008CD"/>
    <w:rsid w:val="00800A3B"/>
    <w:rsid w:val="008013B1"/>
    <w:rsid w:val="008034E9"/>
    <w:rsid w:val="00803B7C"/>
    <w:rsid w:val="00805215"/>
    <w:rsid w:val="008058B5"/>
    <w:rsid w:val="00811FE4"/>
    <w:rsid w:val="0081386B"/>
    <w:rsid w:val="00822100"/>
    <w:rsid w:val="00823AEA"/>
    <w:rsid w:val="0082637C"/>
    <w:rsid w:val="008271D8"/>
    <w:rsid w:val="00827FD3"/>
    <w:rsid w:val="008321E4"/>
    <w:rsid w:val="0083286B"/>
    <w:rsid w:val="00834B31"/>
    <w:rsid w:val="00847AF6"/>
    <w:rsid w:val="00850327"/>
    <w:rsid w:val="00850EB9"/>
    <w:rsid w:val="00851612"/>
    <w:rsid w:val="00851764"/>
    <w:rsid w:val="00852FAE"/>
    <w:rsid w:val="00856413"/>
    <w:rsid w:val="00856712"/>
    <w:rsid w:val="008609F0"/>
    <w:rsid w:val="00861E93"/>
    <w:rsid w:val="00864918"/>
    <w:rsid w:val="008652B7"/>
    <w:rsid w:val="008657E8"/>
    <w:rsid w:val="00870595"/>
    <w:rsid w:val="008716C8"/>
    <w:rsid w:val="0087524B"/>
    <w:rsid w:val="00875949"/>
    <w:rsid w:val="00875C3E"/>
    <w:rsid w:val="00875DCC"/>
    <w:rsid w:val="008807E7"/>
    <w:rsid w:val="008810F6"/>
    <w:rsid w:val="008876A0"/>
    <w:rsid w:val="0089113D"/>
    <w:rsid w:val="00892ADB"/>
    <w:rsid w:val="00893952"/>
    <w:rsid w:val="0089728A"/>
    <w:rsid w:val="008A3119"/>
    <w:rsid w:val="008A32A4"/>
    <w:rsid w:val="008B125B"/>
    <w:rsid w:val="008B190F"/>
    <w:rsid w:val="008B1A60"/>
    <w:rsid w:val="008B2A7F"/>
    <w:rsid w:val="008B48A9"/>
    <w:rsid w:val="008B5D64"/>
    <w:rsid w:val="008B6A9C"/>
    <w:rsid w:val="008B78A8"/>
    <w:rsid w:val="008C0C17"/>
    <w:rsid w:val="008C104D"/>
    <w:rsid w:val="008C1199"/>
    <w:rsid w:val="008C2D5B"/>
    <w:rsid w:val="008C379D"/>
    <w:rsid w:val="008C432B"/>
    <w:rsid w:val="008C4613"/>
    <w:rsid w:val="008C59B7"/>
    <w:rsid w:val="008C6744"/>
    <w:rsid w:val="008C7C21"/>
    <w:rsid w:val="008D0932"/>
    <w:rsid w:val="008D285B"/>
    <w:rsid w:val="008D2B57"/>
    <w:rsid w:val="008D64E1"/>
    <w:rsid w:val="008E42CB"/>
    <w:rsid w:val="008E4E70"/>
    <w:rsid w:val="008E58BA"/>
    <w:rsid w:val="008E5FE6"/>
    <w:rsid w:val="008F0AA5"/>
    <w:rsid w:val="008F13BB"/>
    <w:rsid w:val="008F1608"/>
    <w:rsid w:val="008F2358"/>
    <w:rsid w:val="008F23BB"/>
    <w:rsid w:val="008F30C0"/>
    <w:rsid w:val="008F408F"/>
    <w:rsid w:val="008F464D"/>
    <w:rsid w:val="008F55B9"/>
    <w:rsid w:val="008F5ACF"/>
    <w:rsid w:val="009002B1"/>
    <w:rsid w:val="00902362"/>
    <w:rsid w:val="00903003"/>
    <w:rsid w:val="00903570"/>
    <w:rsid w:val="00907D2F"/>
    <w:rsid w:val="00907E33"/>
    <w:rsid w:val="00910136"/>
    <w:rsid w:val="0091062A"/>
    <w:rsid w:val="0091159A"/>
    <w:rsid w:val="00911B94"/>
    <w:rsid w:val="009127E4"/>
    <w:rsid w:val="00916A80"/>
    <w:rsid w:val="00917AA4"/>
    <w:rsid w:val="0092092F"/>
    <w:rsid w:val="00921A5E"/>
    <w:rsid w:val="0092229D"/>
    <w:rsid w:val="009228C1"/>
    <w:rsid w:val="0092364E"/>
    <w:rsid w:val="009259BD"/>
    <w:rsid w:val="00925EBC"/>
    <w:rsid w:val="0093269F"/>
    <w:rsid w:val="00937731"/>
    <w:rsid w:val="00941033"/>
    <w:rsid w:val="00942111"/>
    <w:rsid w:val="00943491"/>
    <w:rsid w:val="0094486F"/>
    <w:rsid w:val="00944F7B"/>
    <w:rsid w:val="0094660C"/>
    <w:rsid w:val="00946DD9"/>
    <w:rsid w:val="00951D71"/>
    <w:rsid w:val="00952EF6"/>
    <w:rsid w:val="00953EB9"/>
    <w:rsid w:val="0095402D"/>
    <w:rsid w:val="00954119"/>
    <w:rsid w:val="00954BF3"/>
    <w:rsid w:val="009565E1"/>
    <w:rsid w:val="00956FE0"/>
    <w:rsid w:val="00957295"/>
    <w:rsid w:val="00957926"/>
    <w:rsid w:val="00960D67"/>
    <w:rsid w:val="009648DB"/>
    <w:rsid w:val="009665F6"/>
    <w:rsid w:val="00967F2D"/>
    <w:rsid w:val="00971FFC"/>
    <w:rsid w:val="00972B6B"/>
    <w:rsid w:val="009750C1"/>
    <w:rsid w:val="00975245"/>
    <w:rsid w:val="00980628"/>
    <w:rsid w:val="009820E4"/>
    <w:rsid w:val="00983248"/>
    <w:rsid w:val="009860BD"/>
    <w:rsid w:val="00990124"/>
    <w:rsid w:val="009902FF"/>
    <w:rsid w:val="009907B2"/>
    <w:rsid w:val="00991904"/>
    <w:rsid w:val="00992323"/>
    <w:rsid w:val="0099318E"/>
    <w:rsid w:val="00993DCB"/>
    <w:rsid w:val="0099643D"/>
    <w:rsid w:val="009969E6"/>
    <w:rsid w:val="009979DF"/>
    <w:rsid w:val="00997ABD"/>
    <w:rsid w:val="00997B95"/>
    <w:rsid w:val="009A1E11"/>
    <w:rsid w:val="009A6589"/>
    <w:rsid w:val="009B0709"/>
    <w:rsid w:val="009B1D1C"/>
    <w:rsid w:val="009B201E"/>
    <w:rsid w:val="009B2078"/>
    <w:rsid w:val="009B28BC"/>
    <w:rsid w:val="009B3959"/>
    <w:rsid w:val="009B5AAC"/>
    <w:rsid w:val="009B7118"/>
    <w:rsid w:val="009B7A8A"/>
    <w:rsid w:val="009C00DB"/>
    <w:rsid w:val="009C1462"/>
    <w:rsid w:val="009C44FD"/>
    <w:rsid w:val="009C6BE1"/>
    <w:rsid w:val="009C75B8"/>
    <w:rsid w:val="009D1288"/>
    <w:rsid w:val="009D153C"/>
    <w:rsid w:val="009D1F12"/>
    <w:rsid w:val="009D47D2"/>
    <w:rsid w:val="009E119B"/>
    <w:rsid w:val="009E46BC"/>
    <w:rsid w:val="009F020B"/>
    <w:rsid w:val="009F1C7F"/>
    <w:rsid w:val="009F1FCA"/>
    <w:rsid w:val="009F25EE"/>
    <w:rsid w:val="009F2938"/>
    <w:rsid w:val="009F61EE"/>
    <w:rsid w:val="00A012E9"/>
    <w:rsid w:val="00A013A4"/>
    <w:rsid w:val="00A0184D"/>
    <w:rsid w:val="00A02C65"/>
    <w:rsid w:val="00A067D5"/>
    <w:rsid w:val="00A10306"/>
    <w:rsid w:val="00A10606"/>
    <w:rsid w:val="00A111AA"/>
    <w:rsid w:val="00A125FD"/>
    <w:rsid w:val="00A12ABC"/>
    <w:rsid w:val="00A138C8"/>
    <w:rsid w:val="00A165C8"/>
    <w:rsid w:val="00A16DBC"/>
    <w:rsid w:val="00A17B70"/>
    <w:rsid w:val="00A21C14"/>
    <w:rsid w:val="00A21F5C"/>
    <w:rsid w:val="00A22481"/>
    <w:rsid w:val="00A247C5"/>
    <w:rsid w:val="00A251D3"/>
    <w:rsid w:val="00A25C0B"/>
    <w:rsid w:val="00A25CD5"/>
    <w:rsid w:val="00A273BA"/>
    <w:rsid w:val="00A275E0"/>
    <w:rsid w:val="00A315CC"/>
    <w:rsid w:val="00A32E4B"/>
    <w:rsid w:val="00A3427F"/>
    <w:rsid w:val="00A36FC7"/>
    <w:rsid w:val="00A403CE"/>
    <w:rsid w:val="00A40AEC"/>
    <w:rsid w:val="00A42CB6"/>
    <w:rsid w:val="00A4424D"/>
    <w:rsid w:val="00A447F2"/>
    <w:rsid w:val="00A47605"/>
    <w:rsid w:val="00A52BB8"/>
    <w:rsid w:val="00A55BBD"/>
    <w:rsid w:val="00A60944"/>
    <w:rsid w:val="00A60958"/>
    <w:rsid w:val="00A62D79"/>
    <w:rsid w:val="00A6317E"/>
    <w:rsid w:val="00A63302"/>
    <w:rsid w:val="00A6381E"/>
    <w:rsid w:val="00A646D5"/>
    <w:rsid w:val="00A6661D"/>
    <w:rsid w:val="00A66EEE"/>
    <w:rsid w:val="00A66FA0"/>
    <w:rsid w:val="00A72F66"/>
    <w:rsid w:val="00A731BB"/>
    <w:rsid w:val="00A76B55"/>
    <w:rsid w:val="00A7787E"/>
    <w:rsid w:val="00A822E6"/>
    <w:rsid w:val="00A828D4"/>
    <w:rsid w:val="00A829BF"/>
    <w:rsid w:val="00A829DB"/>
    <w:rsid w:val="00A844B6"/>
    <w:rsid w:val="00A8604A"/>
    <w:rsid w:val="00A90AAD"/>
    <w:rsid w:val="00A90BED"/>
    <w:rsid w:val="00A92372"/>
    <w:rsid w:val="00A97785"/>
    <w:rsid w:val="00AA1D71"/>
    <w:rsid w:val="00AA20E7"/>
    <w:rsid w:val="00AA2D6C"/>
    <w:rsid w:val="00AA2D92"/>
    <w:rsid w:val="00AA5D99"/>
    <w:rsid w:val="00AA7126"/>
    <w:rsid w:val="00AB137B"/>
    <w:rsid w:val="00AB27E1"/>
    <w:rsid w:val="00AB3088"/>
    <w:rsid w:val="00AB3A75"/>
    <w:rsid w:val="00AB3E10"/>
    <w:rsid w:val="00AB6659"/>
    <w:rsid w:val="00AB6FCC"/>
    <w:rsid w:val="00AB7101"/>
    <w:rsid w:val="00AC0754"/>
    <w:rsid w:val="00AC17B0"/>
    <w:rsid w:val="00AC3227"/>
    <w:rsid w:val="00AC3249"/>
    <w:rsid w:val="00AC49F6"/>
    <w:rsid w:val="00AC683D"/>
    <w:rsid w:val="00AD0C31"/>
    <w:rsid w:val="00AD192E"/>
    <w:rsid w:val="00AD2764"/>
    <w:rsid w:val="00AD5E21"/>
    <w:rsid w:val="00AE1C72"/>
    <w:rsid w:val="00AE24BC"/>
    <w:rsid w:val="00AE2E15"/>
    <w:rsid w:val="00AE5DB9"/>
    <w:rsid w:val="00AE6720"/>
    <w:rsid w:val="00AF15DC"/>
    <w:rsid w:val="00AF43DC"/>
    <w:rsid w:val="00B00F40"/>
    <w:rsid w:val="00B03C01"/>
    <w:rsid w:val="00B04778"/>
    <w:rsid w:val="00B04A71"/>
    <w:rsid w:val="00B06ECD"/>
    <w:rsid w:val="00B129DB"/>
    <w:rsid w:val="00B168CB"/>
    <w:rsid w:val="00B1724C"/>
    <w:rsid w:val="00B17CC8"/>
    <w:rsid w:val="00B22492"/>
    <w:rsid w:val="00B240E2"/>
    <w:rsid w:val="00B24CF9"/>
    <w:rsid w:val="00B255D5"/>
    <w:rsid w:val="00B25D2F"/>
    <w:rsid w:val="00B265C9"/>
    <w:rsid w:val="00B30B22"/>
    <w:rsid w:val="00B33614"/>
    <w:rsid w:val="00B33E68"/>
    <w:rsid w:val="00B3488C"/>
    <w:rsid w:val="00B34E7B"/>
    <w:rsid w:val="00B44044"/>
    <w:rsid w:val="00B440B5"/>
    <w:rsid w:val="00B44287"/>
    <w:rsid w:val="00B447AE"/>
    <w:rsid w:val="00B47AF2"/>
    <w:rsid w:val="00B51297"/>
    <w:rsid w:val="00B53B04"/>
    <w:rsid w:val="00B55FA4"/>
    <w:rsid w:val="00B5679D"/>
    <w:rsid w:val="00B57887"/>
    <w:rsid w:val="00B57C5E"/>
    <w:rsid w:val="00B60596"/>
    <w:rsid w:val="00B62819"/>
    <w:rsid w:val="00B65B9F"/>
    <w:rsid w:val="00B65C8F"/>
    <w:rsid w:val="00B66027"/>
    <w:rsid w:val="00B6651A"/>
    <w:rsid w:val="00B666BF"/>
    <w:rsid w:val="00B6707F"/>
    <w:rsid w:val="00B7049A"/>
    <w:rsid w:val="00B71A02"/>
    <w:rsid w:val="00B71C87"/>
    <w:rsid w:val="00B72430"/>
    <w:rsid w:val="00B75D56"/>
    <w:rsid w:val="00B83675"/>
    <w:rsid w:val="00B849E6"/>
    <w:rsid w:val="00B85DD0"/>
    <w:rsid w:val="00B90177"/>
    <w:rsid w:val="00B916A9"/>
    <w:rsid w:val="00B91A26"/>
    <w:rsid w:val="00B91A42"/>
    <w:rsid w:val="00B93733"/>
    <w:rsid w:val="00B93CD0"/>
    <w:rsid w:val="00B97DCF"/>
    <w:rsid w:val="00BA002F"/>
    <w:rsid w:val="00BA086D"/>
    <w:rsid w:val="00BA15DD"/>
    <w:rsid w:val="00BA1FEC"/>
    <w:rsid w:val="00BA30FE"/>
    <w:rsid w:val="00BA5984"/>
    <w:rsid w:val="00BA6FD4"/>
    <w:rsid w:val="00BA79CD"/>
    <w:rsid w:val="00BA7C0A"/>
    <w:rsid w:val="00BB1615"/>
    <w:rsid w:val="00BB2699"/>
    <w:rsid w:val="00BB4214"/>
    <w:rsid w:val="00BB47CA"/>
    <w:rsid w:val="00BB746C"/>
    <w:rsid w:val="00BB7989"/>
    <w:rsid w:val="00BC063E"/>
    <w:rsid w:val="00BC38A7"/>
    <w:rsid w:val="00BC4B5E"/>
    <w:rsid w:val="00BC4D22"/>
    <w:rsid w:val="00BC553A"/>
    <w:rsid w:val="00BD0F53"/>
    <w:rsid w:val="00BD2B3E"/>
    <w:rsid w:val="00BD7F1D"/>
    <w:rsid w:val="00BE1645"/>
    <w:rsid w:val="00BE1EB7"/>
    <w:rsid w:val="00BE2F61"/>
    <w:rsid w:val="00BE3C17"/>
    <w:rsid w:val="00BE51EB"/>
    <w:rsid w:val="00BE5975"/>
    <w:rsid w:val="00BE5A96"/>
    <w:rsid w:val="00BE5D11"/>
    <w:rsid w:val="00BF1439"/>
    <w:rsid w:val="00BF41F4"/>
    <w:rsid w:val="00BF46FF"/>
    <w:rsid w:val="00BF5B1F"/>
    <w:rsid w:val="00BF76AF"/>
    <w:rsid w:val="00C022CE"/>
    <w:rsid w:val="00C02879"/>
    <w:rsid w:val="00C02978"/>
    <w:rsid w:val="00C03B4B"/>
    <w:rsid w:val="00C11432"/>
    <w:rsid w:val="00C13520"/>
    <w:rsid w:val="00C13785"/>
    <w:rsid w:val="00C13F99"/>
    <w:rsid w:val="00C15937"/>
    <w:rsid w:val="00C2165C"/>
    <w:rsid w:val="00C24163"/>
    <w:rsid w:val="00C24467"/>
    <w:rsid w:val="00C24717"/>
    <w:rsid w:val="00C24EB6"/>
    <w:rsid w:val="00C270E9"/>
    <w:rsid w:val="00C30611"/>
    <w:rsid w:val="00C3354F"/>
    <w:rsid w:val="00C34795"/>
    <w:rsid w:val="00C36375"/>
    <w:rsid w:val="00C4061A"/>
    <w:rsid w:val="00C40E09"/>
    <w:rsid w:val="00C421DB"/>
    <w:rsid w:val="00C425A1"/>
    <w:rsid w:val="00C4283B"/>
    <w:rsid w:val="00C43E68"/>
    <w:rsid w:val="00C46235"/>
    <w:rsid w:val="00C5036C"/>
    <w:rsid w:val="00C5053A"/>
    <w:rsid w:val="00C55CF4"/>
    <w:rsid w:val="00C60243"/>
    <w:rsid w:val="00C6195C"/>
    <w:rsid w:val="00C62B32"/>
    <w:rsid w:val="00C63950"/>
    <w:rsid w:val="00C63DFC"/>
    <w:rsid w:val="00C6449D"/>
    <w:rsid w:val="00C646A1"/>
    <w:rsid w:val="00C64DD4"/>
    <w:rsid w:val="00C7054B"/>
    <w:rsid w:val="00C72864"/>
    <w:rsid w:val="00C739BA"/>
    <w:rsid w:val="00C756EC"/>
    <w:rsid w:val="00C75A8B"/>
    <w:rsid w:val="00C76DE6"/>
    <w:rsid w:val="00C7700D"/>
    <w:rsid w:val="00C77046"/>
    <w:rsid w:val="00C80CD5"/>
    <w:rsid w:val="00C80D05"/>
    <w:rsid w:val="00C816C7"/>
    <w:rsid w:val="00C82E6D"/>
    <w:rsid w:val="00C84E2A"/>
    <w:rsid w:val="00C85570"/>
    <w:rsid w:val="00C87A08"/>
    <w:rsid w:val="00C911D6"/>
    <w:rsid w:val="00C9130E"/>
    <w:rsid w:val="00C913A9"/>
    <w:rsid w:val="00C91907"/>
    <w:rsid w:val="00C92546"/>
    <w:rsid w:val="00C94474"/>
    <w:rsid w:val="00C948DB"/>
    <w:rsid w:val="00C94E67"/>
    <w:rsid w:val="00C95B89"/>
    <w:rsid w:val="00C95B95"/>
    <w:rsid w:val="00C95E85"/>
    <w:rsid w:val="00CA03A8"/>
    <w:rsid w:val="00CA42A4"/>
    <w:rsid w:val="00CA5BA5"/>
    <w:rsid w:val="00CA62BB"/>
    <w:rsid w:val="00CA7A29"/>
    <w:rsid w:val="00CA7D54"/>
    <w:rsid w:val="00CB12FF"/>
    <w:rsid w:val="00CB31A5"/>
    <w:rsid w:val="00CB397D"/>
    <w:rsid w:val="00CB4C39"/>
    <w:rsid w:val="00CC1222"/>
    <w:rsid w:val="00CC1D8F"/>
    <w:rsid w:val="00CC4B3D"/>
    <w:rsid w:val="00CC7BF6"/>
    <w:rsid w:val="00CD36C7"/>
    <w:rsid w:val="00CD3F80"/>
    <w:rsid w:val="00CD57F4"/>
    <w:rsid w:val="00CD5F52"/>
    <w:rsid w:val="00CD6B22"/>
    <w:rsid w:val="00CE0464"/>
    <w:rsid w:val="00CE29FC"/>
    <w:rsid w:val="00CE6144"/>
    <w:rsid w:val="00CE6374"/>
    <w:rsid w:val="00CE7B73"/>
    <w:rsid w:val="00CF2AF4"/>
    <w:rsid w:val="00CF350D"/>
    <w:rsid w:val="00CF3B47"/>
    <w:rsid w:val="00CF42E0"/>
    <w:rsid w:val="00CF4FE0"/>
    <w:rsid w:val="00CF5113"/>
    <w:rsid w:val="00D00296"/>
    <w:rsid w:val="00D03DF1"/>
    <w:rsid w:val="00D03E90"/>
    <w:rsid w:val="00D079C8"/>
    <w:rsid w:val="00D10396"/>
    <w:rsid w:val="00D10868"/>
    <w:rsid w:val="00D11C29"/>
    <w:rsid w:val="00D13CEB"/>
    <w:rsid w:val="00D13FDA"/>
    <w:rsid w:val="00D14719"/>
    <w:rsid w:val="00D15355"/>
    <w:rsid w:val="00D16DBC"/>
    <w:rsid w:val="00D22B1D"/>
    <w:rsid w:val="00D22D0C"/>
    <w:rsid w:val="00D275C5"/>
    <w:rsid w:val="00D27FF5"/>
    <w:rsid w:val="00D30190"/>
    <w:rsid w:val="00D3063E"/>
    <w:rsid w:val="00D341CD"/>
    <w:rsid w:val="00D40DFB"/>
    <w:rsid w:val="00D41131"/>
    <w:rsid w:val="00D42239"/>
    <w:rsid w:val="00D465A7"/>
    <w:rsid w:val="00D50AF2"/>
    <w:rsid w:val="00D5262C"/>
    <w:rsid w:val="00D643CB"/>
    <w:rsid w:val="00D64579"/>
    <w:rsid w:val="00D64867"/>
    <w:rsid w:val="00D66A4F"/>
    <w:rsid w:val="00D67834"/>
    <w:rsid w:val="00D726B7"/>
    <w:rsid w:val="00D7349E"/>
    <w:rsid w:val="00D751D1"/>
    <w:rsid w:val="00D7612C"/>
    <w:rsid w:val="00D7666F"/>
    <w:rsid w:val="00D76A96"/>
    <w:rsid w:val="00D814ED"/>
    <w:rsid w:val="00D823D4"/>
    <w:rsid w:val="00D825E7"/>
    <w:rsid w:val="00D8458F"/>
    <w:rsid w:val="00D86A7A"/>
    <w:rsid w:val="00D87C67"/>
    <w:rsid w:val="00D91BCD"/>
    <w:rsid w:val="00D92501"/>
    <w:rsid w:val="00D972A3"/>
    <w:rsid w:val="00DA37DD"/>
    <w:rsid w:val="00DA3C66"/>
    <w:rsid w:val="00DA5F13"/>
    <w:rsid w:val="00DB3980"/>
    <w:rsid w:val="00DB5C67"/>
    <w:rsid w:val="00DB6026"/>
    <w:rsid w:val="00DC112C"/>
    <w:rsid w:val="00DC1EED"/>
    <w:rsid w:val="00DC3257"/>
    <w:rsid w:val="00DC4F51"/>
    <w:rsid w:val="00DC68BD"/>
    <w:rsid w:val="00DD2847"/>
    <w:rsid w:val="00DD2B1E"/>
    <w:rsid w:val="00DD3DFB"/>
    <w:rsid w:val="00DD3DFF"/>
    <w:rsid w:val="00DD4BAC"/>
    <w:rsid w:val="00DD7092"/>
    <w:rsid w:val="00DD79D5"/>
    <w:rsid w:val="00DE0A5C"/>
    <w:rsid w:val="00DE1E5E"/>
    <w:rsid w:val="00DE4AA8"/>
    <w:rsid w:val="00DE75BF"/>
    <w:rsid w:val="00DE7DD4"/>
    <w:rsid w:val="00DF36D3"/>
    <w:rsid w:val="00DF56B2"/>
    <w:rsid w:val="00DF743D"/>
    <w:rsid w:val="00DF7544"/>
    <w:rsid w:val="00E01EF6"/>
    <w:rsid w:val="00E0203D"/>
    <w:rsid w:val="00E02F24"/>
    <w:rsid w:val="00E072F9"/>
    <w:rsid w:val="00E112FF"/>
    <w:rsid w:val="00E12C18"/>
    <w:rsid w:val="00E137F2"/>
    <w:rsid w:val="00E157AD"/>
    <w:rsid w:val="00E1581F"/>
    <w:rsid w:val="00E1588E"/>
    <w:rsid w:val="00E15CDE"/>
    <w:rsid w:val="00E20CB4"/>
    <w:rsid w:val="00E21A3D"/>
    <w:rsid w:val="00E24280"/>
    <w:rsid w:val="00E24A54"/>
    <w:rsid w:val="00E251A1"/>
    <w:rsid w:val="00E2791F"/>
    <w:rsid w:val="00E30FF5"/>
    <w:rsid w:val="00E343D5"/>
    <w:rsid w:val="00E4012E"/>
    <w:rsid w:val="00E412CA"/>
    <w:rsid w:val="00E414CF"/>
    <w:rsid w:val="00E42921"/>
    <w:rsid w:val="00E4514D"/>
    <w:rsid w:val="00E455EF"/>
    <w:rsid w:val="00E45613"/>
    <w:rsid w:val="00E467DB"/>
    <w:rsid w:val="00E4686E"/>
    <w:rsid w:val="00E47432"/>
    <w:rsid w:val="00E500E3"/>
    <w:rsid w:val="00E53777"/>
    <w:rsid w:val="00E53BE8"/>
    <w:rsid w:val="00E53D69"/>
    <w:rsid w:val="00E55191"/>
    <w:rsid w:val="00E552CE"/>
    <w:rsid w:val="00E56BB4"/>
    <w:rsid w:val="00E576A7"/>
    <w:rsid w:val="00E6033C"/>
    <w:rsid w:val="00E613BB"/>
    <w:rsid w:val="00E6319C"/>
    <w:rsid w:val="00E64969"/>
    <w:rsid w:val="00E67681"/>
    <w:rsid w:val="00E679C9"/>
    <w:rsid w:val="00E67A3A"/>
    <w:rsid w:val="00E749F8"/>
    <w:rsid w:val="00E75A91"/>
    <w:rsid w:val="00E8126C"/>
    <w:rsid w:val="00E85F7D"/>
    <w:rsid w:val="00E87E0E"/>
    <w:rsid w:val="00E9076D"/>
    <w:rsid w:val="00E90A96"/>
    <w:rsid w:val="00E9158F"/>
    <w:rsid w:val="00E923FD"/>
    <w:rsid w:val="00E93DD7"/>
    <w:rsid w:val="00E9459A"/>
    <w:rsid w:val="00E96AFF"/>
    <w:rsid w:val="00E971A1"/>
    <w:rsid w:val="00EA7894"/>
    <w:rsid w:val="00EB1D5F"/>
    <w:rsid w:val="00EB7DF7"/>
    <w:rsid w:val="00EC285F"/>
    <w:rsid w:val="00ED0D0D"/>
    <w:rsid w:val="00ED1F82"/>
    <w:rsid w:val="00ED3223"/>
    <w:rsid w:val="00ED3B1D"/>
    <w:rsid w:val="00ED50AD"/>
    <w:rsid w:val="00ED54CB"/>
    <w:rsid w:val="00EE1133"/>
    <w:rsid w:val="00EE29DB"/>
    <w:rsid w:val="00EE52EA"/>
    <w:rsid w:val="00EF79F4"/>
    <w:rsid w:val="00EF7A71"/>
    <w:rsid w:val="00EF7D6F"/>
    <w:rsid w:val="00F03BCD"/>
    <w:rsid w:val="00F046E9"/>
    <w:rsid w:val="00F077A7"/>
    <w:rsid w:val="00F11005"/>
    <w:rsid w:val="00F11204"/>
    <w:rsid w:val="00F1298A"/>
    <w:rsid w:val="00F12F3C"/>
    <w:rsid w:val="00F14C39"/>
    <w:rsid w:val="00F152B9"/>
    <w:rsid w:val="00F159FF"/>
    <w:rsid w:val="00F173C2"/>
    <w:rsid w:val="00F17C35"/>
    <w:rsid w:val="00F209EB"/>
    <w:rsid w:val="00F21452"/>
    <w:rsid w:val="00F23834"/>
    <w:rsid w:val="00F23A4A"/>
    <w:rsid w:val="00F250D4"/>
    <w:rsid w:val="00F27F5C"/>
    <w:rsid w:val="00F30D56"/>
    <w:rsid w:val="00F34BC8"/>
    <w:rsid w:val="00F35DD2"/>
    <w:rsid w:val="00F36CC5"/>
    <w:rsid w:val="00F3702B"/>
    <w:rsid w:val="00F379FE"/>
    <w:rsid w:val="00F422C9"/>
    <w:rsid w:val="00F50ABA"/>
    <w:rsid w:val="00F51044"/>
    <w:rsid w:val="00F5148F"/>
    <w:rsid w:val="00F51ABF"/>
    <w:rsid w:val="00F56B51"/>
    <w:rsid w:val="00F56D7F"/>
    <w:rsid w:val="00F57C38"/>
    <w:rsid w:val="00F6083A"/>
    <w:rsid w:val="00F60A26"/>
    <w:rsid w:val="00F64113"/>
    <w:rsid w:val="00F65252"/>
    <w:rsid w:val="00F67868"/>
    <w:rsid w:val="00F67876"/>
    <w:rsid w:val="00F67BAF"/>
    <w:rsid w:val="00F718C3"/>
    <w:rsid w:val="00F73A9C"/>
    <w:rsid w:val="00F75906"/>
    <w:rsid w:val="00F77FF0"/>
    <w:rsid w:val="00F80005"/>
    <w:rsid w:val="00F808FB"/>
    <w:rsid w:val="00F81123"/>
    <w:rsid w:val="00F83B3F"/>
    <w:rsid w:val="00F84B3C"/>
    <w:rsid w:val="00F85BF7"/>
    <w:rsid w:val="00F8603D"/>
    <w:rsid w:val="00F93AEF"/>
    <w:rsid w:val="00F954EA"/>
    <w:rsid w:val="00FA0B2D"/>
    <w:rsid w:val="00FA1E71"/>
    <w:rsid w:val="00FA35EC"/>
    <w:rsid w:val="00FA43B4"/>
    <w:rsid w:val="00FA5483"/>
    <w:rsid w:val="00FA5484"/>
    <w:rsid w:val="00FA5524"/>
    <w:rsid w:val="00FB1C25"/>
    <w:rsid w:val="00FB3BB2"/>
    <w:rsid w:val="00FB583B"/>
    <w:rsid w:val="00FC5634"/>
    <w:rsid w:val="00FC6BB6"/>
    <w:rsid w:val="00FD2AD3"/>
    <w:rsid w:val="00FD5ECA"/>
    <w:rsid w:val="00FE0944"/>
    <w:rsid w:val="00FE4451"/>
    <w:rsid w:val="00FE46A2"/>
    <w:rsid w:val="00FE5191"/>
    <w:rsid w:val="00FE7FF0"/>
    <w:rsid w:val="00FF029B"/>
    <w:rsid w:val="00FF0F07"/>
    <w:rsid w:val="00FF1F17"/>
    <w:rsid w:val="00FF3E17"/>
    <w:rsid w:val="00FF682B"/>
    <w:rsid w:val="00FF6935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819C0"/>
  <w15:chartTrackingRefBased/>
  <w15:docId w15:val="{04944313-7958-44F4-ACEB-087BCB89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lin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C063E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0C75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uiPriority w:val="99"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"/>
    <w:basedOn w:val="a"/>
    <w:rsid w:val="00990124"/>
    <w:rPr>
      <w:rFonts w:ascii="Verdana" w:hAnsi="Verdana" w:cs="Verdana"/>
      <w:lang w:val="en-US" w:eastAsia="en-US"/>
    </w:rPr>
  </w:style>
  <w:style w:type="paragraph" w:styleId="ad">
    <w:name w:val="Body Text Indent"/>
    <w:basedOn w:val="a"/>
    <w:rsid w:val="00957926"/>
    <w:pPr>
      <w:ind w:firstLine="708"/>
      <w:jc w:val="both"/>
    </w:pPr>
    <w:rPr>
      <w:rFonts w:ascii="Times New Roman" w:hAnsi="Times New Roman"/>
      <w:sz w:val="28"/>
      <w:szCs w:val="24"/>
    </w:rPr>
  </w:style>
  <w:style w:type="paragraph" w:customStyle="1" w:styleId="ConsPlusNormal">
    <w:name w:val="ConsPlusNormal"/>
    <w:rsid w:val="006556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D648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e">
    <w:name w:val="page number"/>
    <w:basedOn w:val="a0"/>
    <w:rsid w:val="00230B0F"/>
  </w:style>
  <w:style w:type="paragraph" w:customStyle="1" w:styleId="ConsPlusCell">
    <w:name w:val="ConsPlusCell"/>
    <w:rsid w:val="00E414C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customStyle="1" w:styleId="12">
    <w:name w:val="Сетка таблицы1"/>
    <w:basedOn w:val="a1"/>
    <w:next w:val="ac"/>
    <w:uiPriority w:val="39"/>
    <w:rsid w:val="00AC07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c"/>
    <w:uiPriority w:val="59"/>
    <w:rsid w:val="00AC07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C13F99"/>
  </w:style>
  <w:style w:type="numbering" w:customStyle="1" w:styleId="20">
    <w:name w:val="Нет списка2"/>
    <w:next w:val="a2"/>
    <w:uiPriority w:val="99"/>
    <w:semiHidden/>
    <w:unhideWhenUsed/>
    <w:rsid w:val="00F173C2"/>
  </w:style>
  <w:style w:type="character" w:styleId="af">
    <w:name w:val="FollowedHyperlink"/>
    <w:uiPriority w:val="99"/>
    <w:unhideWhenUsed/>
    <w:rsid w:val="00F173C2"/>
    <w:rPr>
      <w:color w:val="800080"/>
      <w:u w:val="single"/>
    </w:rPr>
  </w:style>
  <w:style w:type="paragraph" w:customStyle="1" w:styleId="msonormal0">
    <w:name w:val="msonormal"/>
    <w:basedOn w:val="a"/>
    <w:rsid w:val="00F173C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F173C2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F173C2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0">
    <w:name w:val="List Paragraph"/>
    <w:basedOn w:val="a"/>
    <w:uiPriority w:val="34"/>
    <w:qFormat/>
    <w:rsid w:val="00F173C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31">
    <w:name w:val="Нет списка3"/>
    <w:next w:val="a2"/>
    <w:uiPriority w:val="99"/>
    <w:semiHidden/>
    <w:unhideWhenUsed/>
    <w:rsid w:val="001923C6"/>
  </w:style>
  <w:style w:type="character" w:customStyle="1" w:styleId="ab">
    <w:name w:val="Текст выноски Знак"/>
    <w:link w:val="aa"/>
    <w:uiPriority w:val="99"/>
    <w:rsid w:val="001923C6"/>
    <w:rPr>
      <w:rFonts w:ascii="Tahoma" w:hAnsi="Tahoma" w:cs="Tahoma"/>
      <w:sz w:val="16"/>
      <w:szCs w:val="16"/>
    </w:rPr>
  </w:style>
  <w:style w:type="numbering" w:customStyle="1" w:styleId="41">
    <w:name w:val="Нет списка4"/>
    <w:next w:val="a2"/>
    <w:uiPriority w:val="99"/>
    <w:semiHidden/>
    <w:unhideWhenUsed/>
    <w:rsid w:val="00856413"/>
  </w:style>
  <w:style w:type="character" w:customStyle="1" w:styleId="a7">
    <w:name w:val="Верхний колонтитул Знак"/>
    <w:link w:val="a6"/>
    <w:uiPriority w:val="99"/>
    <w:rsid w:val="00613968"/>
    <w:rPr>
      <w:rFonts w:ascii="Times New Roman CYR" w:hAnsi="Times New Roman CYR"/>
    </w:rPr>
  </w:style>
  <w:style w:type="character" w:customStyle="1" w:styleId="a9">
    <w:name w:val="Нижний колонтитул Знак"/>
    <w:link w:val="a8"/>
    <w:uiPriority w:val="99"/>
    <w:rsid w:val="007F3152"/>
    <w:rPr>
      <w:rFonts w:ascii="Times New Roman CYR" w:hAnsi="Times New Roman CYR"/>
    </w:rPr>
  </w:style>
  <w:style w:type="character" w:customStyle="1" w:styleId="10">
    <w:name w:val="Заголовок 1 Знак"/>
    <w:basedOn w:val="a0"/>
    <w:link w:val="1"/>
    <w:rsid w:val="001A0CDB"/>
    <w:rPr>
      <w:rFonts w:ascii="Times New Roman CYR" w:hAnsi="Times New Roman CYR"/>
      <w:b/>
      <w:sz w:val="28"/>
    </w:rPr>
  </w:style>
  <w:style w:type="character" w:customStyle="1" w:styleId="30">
    <w:name w:val="Заголовок 3 Знак"/>
    <w:basedOn w:val="a0"/>
    <w:link w:val="3"/>
    <w:rsid w:val="001A0CD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A0CDB"/>
    <w:rPr>
      <w:rFonts w:ascii="Times New Roman CYR" w:hAnsi="Times New Roman CYR"/>
      <w:sz w:val="24"/>
    </w:rPr>
  </w:style>
  <w:style w:type="character" w:customStyle="1" w:styleId="a4">
    <w:name w:val="Текст Знак"/>
    <w:basedOn w:val="a0"/>
    <w:link w:val="a3"/>
    <w:rsid w:val="001A0CDB"/>
    <w:rPr>
      <w:rFonts w:ascii="Courier New" w:hAnsi="Courier New" w:cs="Courier New"/>
    </w:rPr>
  </w:style>
  <w:style w:type="paragraph" w:customStyle="1" w:styleId="ConsPlusTitle">
    <w:name w:val="ConsPlusTitle"/>
    <w:rsid w:val="001A0CD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1A0C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2">
    <w:name w:val="Основной текст 3 Знак"/>
    <w:link w:val="33"/>
    <w:rsid w:val="001A0CDB"/>
    <w:rPr>
      <w:rFonts w:ascii="Times New Roman CYR" w:hAnsi="Times New Roman CYR"/>
      <w:sz w:val="28"/>
    </w:rPr>
  </w:style>
  <w:style w:type="paragraph" w:styleId="33">
    <w:name w:val="Body Text 3"/>
    <w:basedOn w:val="a"/>
    <w:link w:val="32"/>
    <w:rsid w:val="001A0CDB"/>
    <w:pPr>
      <w:jc w:val="both"/>
    </w:pPr>
    <w:rPr>
      <w:sz w:val="28"/>
    </w:rPr>
  </w:style>
  <w:style w:type="character" w:customStyle="1" w:styleId="310">
    <w:name w:val="Основной текст 3 Знак1"/>
    <w:basedOn w:val="a0"/>
    <w:uiPriority w:val="99"/>
    <w:rsid w:val="001A0CDB"/>
    <w:rPr>
      <w:rFonts w:ascii="Times New Roman CYR" w:hAnsi="Times New Roman CYR"/>
      <w:sz w:val="16"/>
      <w:szCs w:val="16"/>
    </w:rPr>
  </w:style>
  <w:style w:type="character" w:customStyle="1" w:styleId="af1">
    <w:name w:val="Основной текст Знак"/>
    <w:link w:val="af2"/>
    <w:rsid w:val="001A0CDB"/>
    <w:rPr>
      <w:sz w:val="24"/>
      <w:szCs w:val="24"/>
    </w:rPr>
  </w:style>
  <w:style w:type="paragraph" w:styleId="af2">
    <w:name w:val="Body Text"/>
    <w:basedOn w:val="a"/>
    <w:link w:val="af1"/>
    <w:rsid w:val="001A0CDB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14">
    <w:name w:val="Основной текст Знак1"/>
    <w:basedOn w:val="a0"/>
    <w:uiPriority w:val="99"/>
    <w:rsid w:val="001A0CDB"/>
    <w:rPr>
      <w:rFonts w:ascii="Times New Roman CYR" w:hAnsi="Times New Roman CYR"/>
    </w:rPr>
  </w:style>
  <w:style w:type="character" w:customStyle="1" w:styleId="af3">
    <w:name w:val="Схема документа Знак"/>
    <w:link w:val="af4"/>
    <w:rsid w:val="001A0CDB"/>
    <w:rPr>
      <w:rFonts w:ascii="Tahoma" w:hAnsi="Tahoma" w:cs="Tahoma"/>
      <w:shd w:val="clear" w:color="auto" w:fill="000080"/>
    </w:rPr>
  </w:style>
  <w:style w:type="paragraph" w:styleId="af4">
    <w:name w:val="Document Map"/>
    <w:basedOn w:val="a"/>
    <w:link w:val="af3"/>
    <w:rsid w:val="001A0CDB"/>
    <w:pPr>
      <w:shd w:val="clear" w:color="auto" w:fill="000080"/>
    </w:pPr>
    <w:rPr>
      <w:rFonts w:ascii="Tahoma" w:hAnsi="Tahoma" w:cs="Tahoma"/>
    </w:rPr>
  </w:style>
  <w:style w:type="character" w:customStyle="1" w:styleId="15">
    <w:name w:val="Схема документа Знак1"/>
    <w:basedOn w:val="a0"/>
    <w:uiPriority w:val="99"/>
    <w:rsid w:val="001A0CDB"/>
    <w:rPr>
      <w:rFonts w:ascii="Segoe UI" w:hAnsi="Segoe UI" w:cs="Segoe UI"/>
      <w:sz w:val="16"/>
      <w:szCs w:val="16"/>
    </w:rPr>
  </w:style>
  <w:style w:type="character" w:customStyle="1" w:styleId="21">
    <w:name w:val="Основной текст с отступом 2 Знак"/>
    <w:link w:val="22"/>
    <w:rsid w:val="001A0CDB"/>
    <w:rPr>
      <w:rFonts w:ascii="Times New Roman CYR" w:hAnsi="Times New Roman CYR"/>
    </w:rPr>
  </w:style>
  <w:style w:type="paragraph" w:styleId="22">
    <w:name w:val="Body Text Indent 2"/>
    <w:basedOn w:val="a"/>
    <w:link w:val="21"/>
    <w:rsid w:val="001A0CDB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uiPriority w:val="99"/>
    <w:rsid w:val="001A0CDB"/>
    <w:rPr>
      <w:rFonts w:ascii="Times New Roman CYR" w:hAnsi="Times New Roman CYR"/>
    </w:rPr>
  </w:style>
  <w:style w:type="paragraph" w:styleId="af5">
    <w:name w:val="No Spacing"/>
    <w:uiPriority w:val="1"/>
    <w:qFormat/>
    <w:rsid w:val="001A0CDB"/>
    <w:rPr>
      <w:rFonts w:ascii="Times New Roman CYR" w:hAnsi="Times New Roman CYR"/>
    </w:rPr>
  </w:style>
  <w:style w:type="character" w:styleId="af6">
    <w:name w:val="annotation reference"/>
    <w:uiPriority w:val="99"/>
    <w:unhideWhenUsed/>
    <w:rsid w:val="001A0CD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1A0CDB"/>
  </w:style>
  <w:style w:type="character" w:customStyle="1" w:styleId="af8">
    <w:name w:val="Текст примечания Знак"/>
    <w:basedOn w:val="a0"/>
    <w:link w:val="af7"/>
    <w:uiPriority w:val="99"/>
    <w:rsid w:val="001A0CDB"/>
    <w:rPr>
      <w:rFonts w:ascii="Times New Roman CYR" w:hAnsi="Times New Roman CYR"/>
    </w:rPr>
  </w:style>
  <w:style w:type="paragraph" w:styleId="af9">
    <w:name w:val="annotation subject"/>
    <w:basedOn w:val="af7"/>
    <w:next w:val="af7"/>
    <w:link w:val="afa"/>
    <w:uiPriority w:val="99"/>
    <w:unhideWhenUsed/>
    <w:rsid w:val="001A0CD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1A0CDB"/>
    <w:rPr>
      <w:rFonts w:ascii="Times New Roman CYR" w:hAnsi="Times New Roman CYR"/>
      <w:b/>
      <w:bCs/>
    </w:rPr>
  </w:style>
  <w:style w:type="paragraph" w:customStyle="1" w:styleId="afb">
    <w:name w:val="Таблицы (моноширинный)"/>
    <w:basedOn w:val="a"/>
    <w:next w:val="a"/>
    <w:rsid w:val="001A0CDB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c">
    <w:name w:val="Знак Знак Знак Знак"/>
    <w:basedOn w:val="a"/>
    <w:rsid w:val="001A0CDB"/>
    <w:rPr>
      <w:rFonts w:ascii="Verdana" w:hAnsi="Verdana" w:cs="Verdana"/>
      <w:lang w:val="en-US" w:eastAsia="en-US"/>
    </w:rPr>
  </w:style>
  <w:style w:type="character" w:styleId="afd">
    <w:name w:val="line number"/>
    <w:uiPriority w:val="99"/>
    <w:rsid w:val="001A0CDB"/>
  </w:style>
  <w:style w:type="numbering" w:customStyle="1" w:styleId="110">
    <w:name w:val="Нет списка11"/>
    <w:next w:val="a2"/>
    <w:uiPriority w:val="99"/>
    <w:semiHidden/>
    <w:unhideWhenUsed/>
    <w:rsid w:val="001A0CDB"/>
  </w:style>
  <w:style w:type="numbering" w:customStyle="1" w:styleId="111">
    <w:name w:val="Нет списка111"/>
    <w:next w:val="a2"/>
    <w:uiPriority w:val="99"/>
    <w:semiHidden/>
    <w:unhideWhenUsed/>
    <w:rsid w:val="001A0CDB"/>
  </w:style>
  <w:style w:type="numbering" w:customStyle="1" w:styleId="1111">
    <w:name w:val="Нет списка1111"/>
    <w:next w:val="a2"/>
    <w:uiPriority w:val="99"/>
    <w:semiHidden/>
    <w:unhideWhenUsed/>
    <w:rsid w:val="001A0CDB"/>
  </w:style>
  <w:style w:type="paragraph" w:customStyle="1" w:styleId="xl64">
    <w:name w:val="xl64"/>
    <w:basedOn w:val="a"/>
    <w:rsid w:val="001A0CDB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A0CDB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A0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1A0CDB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1A0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1A0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A0CD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e">
    <w:name w:val="footnote reference"/>
    <w:uiPriority w:val="99"/>
    <w:rsid w:val="001A0CDB"/>
    <w:rPr>
      <w:rFonts w:cs="Times New Roman"/>
      <w:vertAlign w:val="superscript"/>
    </w:rPr>
  </w:style>
  <w:style w:type="paragraph" w:styleId="aff">
    <w:name w:val="footnote text"/>
    <w:basedOn w:val="a"/>
    <w:link w:val="aff0"/>
    <w:uiPriority w:val="99"/>
    <w:unhideWhenUsed/>
    <w:rsid w:val="001A0CDB"/>
    <w:rPr>
      <w:rFonts w:asciiTheme="minorHAnsi" w:eastAsiaTheme="minorHAnsi" w:hAnsiTheme="minorHAnsi" w:cstheme="minorBidi"/>
      <w:lang w:eastAsia="en-US"/>
    </w:rPr>
  </w:style>
  <w:style w:type="character" w:customStyle="1" w:styleId="aff0">
    <w:name w:val="Текст сноски Знак"/>
    <w:basedOn w:val="a0"/>
    <w:link w:val="aff"/>
    <w:uiPriority w:val="99"/>
    <w:rsid w:val="001A0CDB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09767-8FEF-4210-BF00-85E8BCDC5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3216</TotalTime>
  <Pages>1</Pages>
  <Words>16021</Words>
  <Characters>91321</Characters>
  <Application>Microsoft Office Word</Application>
  <DocSecurity>0</DocSecurity>
  <Lines>761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Buhalova</dc:creator>
  <cp:keywords/>
  <dc:description/>
  <cp:lastModifiedBy>Trofimova</cp:lastModifiedBy>
  <cp:revision>152</cp:revision>
  <cp:lastPrinted>2024-02-12T04:51:00Z</cp:lastPrinted>
  <dcterms:created xsi:type="dcterms:W3CDTF">2024-01-17T07:31:00Z</dcterms:created>
  <dcterms:modified xsi:type="dcterms:W3CDTF">2024-02-19T04:54:00Z</dcterms:modified>
</cp:coreProperties>
</file>