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01390" w14:textId="77777777" w:rsidR="00013901" w:rsidRPr="0055300D" w:rsidRDefault="00490D26" w:rsidP="00490D26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Приложение 1</w:t>
      </w:r>
    </w:p>
    <w:p w14:paraId="64FB713F" w14:textId="77777777" w:rsidR="00013901" w:rsidRPr="0055300D" w:rsidRDefault="00490D26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 xml:space="preserve">к </w:t>
      </w:r>
      <w:r w:rsidR="00013901" w:rsidRPr="0055300D">
        <w:rPr>
          <w:rFonts w:ascii="Times New Roman" w:eastAsia="Calibri" w:hAnsi="Times New Roman"/>
          <w:sz w:val="24"/>
          <w:szCs w:val="24"/>
          <w:lang w:eastAsia="en-US"/>
        </w:rPr>
        <w:t>постановлени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ю</w:t>
      </w:r>
    </w:p>
    <w:p w14:paraId="1D347A7F" w14:textId="77777777" w:rsidR="00013901" w:rsidRPr="0055300D" w:rsidRDefault="00013901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Администрации ЗАТО Северск</w:t>
      </w:r>
    </w:p>
    <w:p w14:paraId="5E17AD2E" w14:textId="2E96DBDE" w:rsidR="0046345A" w:rsidRDefault="00013901" w:rsidP="00130DE6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bookmarkStart w:id="0" w:name="_Hlk159235825"/>
      <w:bookmarkStart w:id="1" w:name="_Hlk185845916"/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 w:rsidR="00130DE6">
        <w:rPr>
          <w:rFonts w:ascii="Times New Roman" w:eastAsia="Calibri" w:hAnsi="Times New Roman"/>
          <w:sz w:val="24"/>
          <w:szCs w:val="24"/>
          <w:lang w:eastAsia="en-US"/>
        </w:rPr>
        <w:t>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bookmarkEnd w:id="1"/>
    <w:p w14:paraId="126D7416" w14:textId="77777777" w:rsidR="00130DE6" w:rsidRPr="00130DE6" w:rsidRDefault="00130DE6" w:rsidP="00130DE6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0"/>
        <w:gridCol w:w="3874"/>
        <w:gridCol w:w="1136"/>
        <w:gridCol w:w="1136"/>
        <w:gridCol w:w="1136"/>
        <w:gridCol w:w="1136"/>
        <w:gridCol w:w="1136"/>
        <w:gridCol w:w="1204"/>
        <w:gridCol w:w="1204"/>
      </w:tblGrid>
      <w:tr w:rsidR="001E0556" w:rsidRPr="001E0556" w14:paraId="2151C2CA" w14:textId="77777777" w:rsidTr="00CF42E0">
        <w:trPr>
          <w:trHeight w:val="70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bookmarkEnd w:id="0"/>
          <w:p w14:paraId="432C9B61" w14:textId="6794428C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E0556" w:rsidRPr="001E0556" w14:paraId="2F12232C" w14:textId="77777777" w:rsidTr="00CF42E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8AA7E1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B46032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5DB3335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485850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370C9A8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8F50EA4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C3F96E5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8CCFFE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142667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</w:tr>
      <w:tr w:rsidR="001E0556" w:rsidRPr="001E0556" w14:paraId="337F1021" w14:textId="77777777" w:rsidTr="00CF42E0">
        <w:trPr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DC1C1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2E4E4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</w:p>
        </w:tc>
      </w:tr>
      <w:tr w:rsidR="001E0556" w:rsidRPr="001E0556" w14:paraId="16AA4641" w14:textId="77777777" w:rsidTr="00CF42E0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A9D41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Cрок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8F833B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1E0556" w:rsidRPr="001E0556" w14:paraId="509CDF7E" w14:textId="77777777" w:rsidTr="00CF42E0">
        <w:trPr>
          <w:trHeight w:val="7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55DA9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AFCECA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E0556" w:rsidRPr="001E0556" w14:paraId="19CD2B36" w14:textId="77777777" w:rsidTr="00CF42E0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36C2E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DF4E5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1E0556" w:rsidRPr="001E0556" w14:paraId="6A62E460" w14:textId="77777777" w:rsidTr="00CF42E0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F74A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2B3A2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1E0556" w:rsidRPr="001E0556" w14:paraId="49A9F74F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E01A8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669D36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1E0556" w:rsidRPr="001E0556" w14:paraId="72145F5E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881719C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F03454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E0556" w:rsidRPr="001E0556" w14:paraId="224FE70F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9B85B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65C55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E0556" w:rsidRPr="001E0556" w14:paraId="5F2B635B" w14:textId="77777777" w:rsidTr="00CF42E0">
        <w:trPr>
          <w:trHeight w:val="14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5FDF1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F9CB3" w14:textId="7600CC5F" w:rsidR="001E0556" w:rsidRPr="001E0556" w:rsidRDefault="00604E9E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604E9E">
              <w:rPr>
                <w:rFonts w:ascii="Times New Roman" w:hAnsi="Times New Roman"/>
                <w:sz w:val="24"/>
                <w:szCs w:val="24"/>
              </w:rPr>
              <w:t>Формирование активной гражданской позиции, повышение правовой культуры и укрепление патриотического сознания молодежи, в том числе через массовое развитие добровольческого движения»;</w:t>
            </w:r>
          </w:p>
        </w:tc>
      </w:tr>
      <w:tr w:rsidR="001E0556" w:rsidRPr="001E0556" w14:paraId="726FAE36" w14:textId="77777777" w:rsidTr="00CF42E0">
        <w:trPr>
          <w:trHeight w:val="5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8F7C4B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A001B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      </w:r>
          </w:p>
        </w:tc>
      </w:tr>
      <w:tr w:rsidR="001E0556" w:rsidRPr="001E0556" w14:paraId="0011CA5E" w14:textId="77777777" w:rsidTr="00CF42E0">
        <w:trPr>
          <w:trHeight w:val="11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B45CE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1BC57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131A8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DFE2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3C8FE3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8D04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0A30D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FFAEA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DBDF4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1E0556" w:rsidRPr="001E0556" w14:paraId="399DE155" w14:textId="77777777" w:rsidTr="00CF42E0">
        <w:trPr>
          <w:trHeight w:val="16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8D1944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0F2A7B" w14:textId="1E7977DA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DDA3E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67C8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43770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39D4F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AB823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AE3458" w14:textId="3C8D2593" w:rsidR="001E0556" w:rsidRPr="001E0556" w:rsidRDefault="00F95AF9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1AE3B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556" w:rsidRPr="001E0556" w14:paraId="55A6915F" w14:textId="77777777" w:rsidTr="00CF42E0">
        <w:trPr>
          <w:trHeight w:val="11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8DA402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DC644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FFA32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23D5B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CA4ADB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A6A60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3D092D" w14:textId="637A2E29" w:rsidR="001E0556" w:rsidRPr="001E0556" w:rsidRDefault="00130DE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95F5FE" w14:textId="2DCACC35" w:rsidR="001E0556" w:rsidRPr="001E0556" w:rsidRDefault="008B1B7B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0AC14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556" w:rsidRPr="001E0556" w14:paraId="2326C05B" w14:textId="77777777" w:rsidTr="00CF42E0">
        <w:trPr>
          <w:trHeight w:val="11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23C0A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A2AA0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17C9F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F6D4C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4E8BA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511F1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22E536" w14:textId="0CA8999E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</w:t>
            </w:r>
            <w:r w:rsidR="00130D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C02E5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FBF9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1E0556" w:rsidRPr="001E0556" w14:paraId="4E09EA7F" w14:textId="77777777" w:rsidTr="00D079C8">
        <w:trPr>
          <w:trHeight w:val="14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AE2021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346E3" w14:textId="319EF27D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мероприя</w:t>
            </w:r>
            <w:r w:rsidR="00D079C8">
              <w:rPr>
                <w:rFonts w:ascii="Times New Roman" w:hAnsi="Times New Roman"/>
                <w:sz w:val="24"/>
                <w:szCs w:val="24"/>
              </w:rPr>
              <w:t>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>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93557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1CE3B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182C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52E1D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AF9F6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82C3C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9E6EB4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556" w:rsidRPr="001E0556" w14:paraId="462C5685" w14:textId="77777777" w:rsidTr="00CF42E0">
        <w:trPr>
          <w:trHeight w:val="2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D75F4C2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BA28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D6C5D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6FECA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D64A3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EAC6E7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DD3D0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79F28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591FF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</w:tr>
      <w:tr w:rsidR="001E0556" w:rsidRPr="001E0556" w14:paraId="25738072" w14:textId="77777777" w:rsidTr="00B33614">
        <w:trPr>
          <w:trHeight w:val="54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FFF59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DBAC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1. 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1E0556" w:rsidRPr="001E0556" w14:paraId="4ECF45B6" w14:textId="77777777" w:rsidTr="00B33614">
        <w:trPr>
          <w:trHeight w:val="5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135D92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F980C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1E0556" w:rsidRPr="001E0556" w14:paraId="54F60243" w14:textId="77777777" w:rsidTr="00B33614">
        <w:trPr>
          <w:trHeight w:val="21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B2400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4EBEAE" w14:textId="3C05E944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1A2D055D" w14:textId="77777777" w:rsidTr="00B33614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CC19C9A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A1BF1A" w14:textId="42F814BA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50F200C2" w14:textId="77777777" w:rsidTr="00B33614">
        <w:trPr>
          <w:trHeight w:val="2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338E1C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DFB364" w14:textId="1D423AA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2946C9B0" w14:textId="77777777" w:rsidTr="00CF42E0">
        <w:trPr>
          <w:trHeight w:val="82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13EF0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C52C71" w14:textId="6D99C9B4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27A7AAEC" w14:textId="77777777" w:rsidTr="00CF42E0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B4284D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7AD0C3" w14:textId="0071549D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11306CE2" w14:textId="77777777" w:rsidTr="00B33614">
        <w:trPr>
          <w:trHeight w:val="11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54F0A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A13D7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BFCF4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0AB5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3A17C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FDC3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A0853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23A19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FBEFEF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130DE6" w:rsidRPr="001E0556" w14:paraId="46D15230" w14:textId="77777777" w:rsidTr="00BE5D11">
        <w:trPr>
          <w:trHeight w:val="6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9CDD167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E711D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A45280" w14:textId="2F9B5A9F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408 822,33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FDD9D5" w14:textId="1EBC0936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9A9859" w14:textId="33643641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D34B40" w14:textId="69B4528E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99 034,05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AA394" w14:textId="5886D83A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125 628,39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6229A1" w14:textId="602084EA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126 682,64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E3B630" w14:textId="0F07FF9C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139 282,34</w:t>
            </w:r>
          </w:p>
        </w:tc>
      </w:tr>
      <w:tr w:rsidR="00130DE6" w:rsidRPr="001E0556" w14:paraId="05EFC59A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4AD3ED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118CB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10FA96" w14:textId="4AF198F9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408 822,33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6A3A57" w14:textId="0A845A26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4CDA2D" w14:textId="4A32360D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5A9729" w14:textId="410ED139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99 034,05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65DD2F" w14:textId="13270B1B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125 628,39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E30D05" w14:textId="7FB23827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67 581,85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775475" w14:textId="5960D43E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67 987,10</w:t>
            </w:r>
          </w:p>
        </w:tc>
      </w:tr>
      <w:tr w:rsidR="00130DE6" w:rsidRPr="001E0556" w14:paraId="405C1D67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7C682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B49DBF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1492B6" w14:textId="09D7D5F3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4D205D" w14:textId="46342AB2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DF7E3A" w14:textId="4F3144B5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FA6D3B" w14:textId="2F7EBD88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3D5B6F" w14:textId="41FC2D52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9737C" w14:textId="3D15C525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0044CC" w14:textId="2E169ECD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</w:tr>
      <w:tr w:rsidR="00130DE6" w:rsidRPr="001E0556" w14:paraId="2D391C3E" w14:textId="77777777" w:rsidTr="0055300D">
        <w:trPr>
          <w:trHeight w:val="51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E0C359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B2F962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60C73" w14:textId="721D7A0F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47 736,04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E88E8B" w14:textId="124C875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B11A26" w14:textId="749C0667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4511BA" w14:textId="63F9047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5 471,26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C5D1F3" w14:textId="0060AF21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27 959,31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145F1F" w14:textId="4E8F0E7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920E3C" w14:textId="563A46E5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</w:tr>
      <w:tr w:rsidR="00130DE6" w:rsidRPr="001E0556" w14:paraId="0CD6F969" w14:textId="77777777" w:rsidTr="00BE5D11">
        <w:trPr>
          <w:trHeight w:val="5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FD4786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ADA0B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B7FCD" w14:textId="716E7DA4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47 736,04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62947E" w14:textId="6F7024A0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78861" w14:textId="1A305F18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67CC93" w14:textId="06A6F1D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5 471,26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200D59" w14:textId="57ED146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27 959,31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AD0964" w14:textId="45B18BD6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4E170C" w14:textId="24929C5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0,00</w:t>
            </w:r>
          </w:p>
        </w:tc>
      </w:tr>
      <w:tr w:rsidR="00130DE6" w:rsidRPr="001E0556" w14:paraId="05F00823" w14:textId="77777777" w:rsidTr="00130DE6">
        <w:trPr>
          <w:trHeight w:val="3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2AE0A7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F9204A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588483" w14:textId="4662E845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108 772,68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E04FF5" w14:textId="45FC7ED2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6856F2" w14:textId="6F067FDA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DC8650" w14:textId="7A53EEEA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29 664,14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198368" w14:textId="31C41EEA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44 971,32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D2E62C" w14:textId="57C08E8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42 025,73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D52B6E" w14:textId="4BE63B77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32 721,58</w:t>
            </w:r>
          </w:p>
        </w:tc>
      </w:tr>
      <w:tr w:rsidR="00130DE6" w:rsidRPr="001E0556" w14:paraId="7E9C7CC0" w14:textId="77777777" w:rsidTr="00BE5D11">
        <w:trPr>
          <w:trHeight w:val="52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74CCC7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E0D29F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FCFFEC" w14:textId="1A15039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108 772,68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F2B269" w14:textId="1B49DC4C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B35064" w14:textId="1E5C57E6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FFC0C" w14:textId="6B3085D4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29 664,14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52B9B" w14:textId="54D7BFF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44 971,32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36AB95" w14:textId="6C4201E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13789" w14:textId="296452C6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26 822,30</w:t>
            </w:r>
          </w:p>
        </w:tc>
      </w:tr>
      <w:tr w:rsidR="00130DE6" w:rsidRPr="001E0556" w14:paraId="00B66842" w14:textId="77777777" w:rsidTr="00BE5D11">
        <w:trPr>
          <w:trHeight w:val="54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6AC6DD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5BE28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E3182" w14:textId="03399D5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222 776,13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8E013F" w14:textId="6507F25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56 677,00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D2B07E" w14:textId="23F1B6A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48 819,20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9AD1C" w14:textId="75D6A0E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46 094,66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2F51F" w14:textId="0A979CD7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8279F4" w14:textId="4B57C099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8D81B8" w14:textId="78B07BD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71 185,26</w:t>
            </w:r>
          </w:p>
        </w:tc>
      </w:tr>
      <w:tr w:rsidR="00130DE6" w:rsidRPr="00C63950" w14:paraId="0560B404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CA5B7A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245DAC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2A425C" w14:textId="298B2578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788 107,18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0AA14" w14:textId="79132970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170 902,46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C96F0D" w14:textId="2B93C5E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167 196,33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B5F886" w14:textId="71EAD72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180 264,11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0C0C5E" w14:textId="102E803F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269 744,28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4323E7" w14:textId="44EAB0AC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165 589,41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51FC5" w14:textId="6429B0E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165 994,66</w:t>
            </w:r>
          </w:p>
        </w:tc>
      </w:tr>
    </w:tbl>
    <w:p w14:paraId="54320D76" w14:textId="77777777" w:rsidR="0046345A" w:rsidRPr="00207943" w:rsidRDefault="0046345A" w:rsidP="0046345A">
      <w:pPr>
        <w:rPr>
          <w:sz w:val="24"/>
          <w:highlight w:val="yellow"/>
        </w:rPr>
        <w:sectPr w:rsidR="0046345A" w:rsidRPr="00207943" w:rsidSect="0049242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6840" w:h="11907" w:orient="landscape" w:code="9"/>
          <w:pgMar w:top="1701" w:right="1134" w:bottom="567" w:left="1134" w:header="357" w:footer="533" w:gutter="0"/>
          <w:cols w:space="720"/>
          <w:titlePg/>
          <w:docGrid w:linePitch="272"/>
        </w:sectPr>
      </w:pPr>
    </w:p>
    <w:p w14:paraId="1F3B51F8" w14:textId="77777777" w:rsidR="00490D26" w:rsidRPr="00B93CD0" w:rsidRDefault="009969E6" w:rsidP="00490D26">
      <w:pPr>
        <w:ind w:left="648" w:firstLine="10692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lastRenderedPageBreak/>
        <w:t>П</w:t>
      </w:r>
      <w:r w:rsidR="00490D26" w:rsidRPr="00B93CD0">
        <w:rPr>
          <w:rFonts w:ascii="Times New Roman" w:hAnsi="Times New Roman"/>
          <w:sz w:val="24"/>
          <w:szCs w:val="24"/>
        </w:rPr>
        <w:t>риложение 2</w:t>
      </w:r>
    </w:p>
    <w:p w14:paraId="41C45DD4" w14:textId="77777777" w:rsidR="00490D26" w:rsidRPr="00B93CD0" w:rsidRDefault="00490D26" w:rsidP="00490D26">
      <w:pPr>
        <w:ind w:left="648" w:right="-141" w:firstLine="10692"/>
        <w:jc w:val="both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550537A" w14:textId="77777777" w:rsidR="00490D26" w:rsidRPr="00B93CD0" w:rsidRDefault="00490D26" w:rsidP="00490D26">
      <w:pPr>
        <w:ind w:left="648" w:firstLine="10692"/>
        <w:jc w:val="both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25676F8A" w14:textId="77777777" w:rsidR="00EF5703" w:rsidRDefault="00EF5703" w:rsidP="00EF5703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06E6CC57" w14:textId="07B427CC" w:rsidR="00BC063E" w:rsidRPr="0055300D" w:rsidRDefault="00BC063E" w:rsidP="00BC063E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</w:p>
    <w:p w14:paraId="5F39EB70" w14:textId="77777777" w:rsidR="00BC063E" w:rsidRDefault="00BC063E" w:rsidP="00BC063E">
      <w:pPr>
        <w:rPr>
          <w:sz w:val="24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0"/>
        <w:gridCol w:w="644"/>
        <w:gridCol w:w="1690"/>
        <w:gridCol w:w="793"/>
        <w:gridCol w:w="682"/>
        <w:gridCol w:w="682"/>
        <w:gridCol w:w="682"/>
        <w:gridCol w:w="682"/>
        <w:gridCol w:w="682"/>
        <w:gridCol w:w="682"/>
        <w:gridCol w:w="997"/>
        <w:gridCol w:w="997"/>
        <w:gridCol w:w="1282"/>
        <w:gridCol w:w="1734"/>
        <w:gridCol w:w="1813"/>
      </w:tblGrid>
      <w:tr w:rsidR="00BE5D11" w:rsidRPr="00B93CD0" w14:paraId="3A43D833" w14:textId="77777777" w:rsidTr="00BE5D11">
        <w:trPr>
          <w:trHeight w:val="751"/>
        </w:trPr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B20C65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7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BD611F" w14:textId="713937DB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 xml:space="preserve"> «Молодежная политика в ЗАТО Северск»</w:t>
            </w:r>
          </w:p>
        </w:tc>
      </w:tr>
      <w:tr w:rsidR="00BE5D11" w:rsidRPr="00B93CD0" w14:paraId="2597DA40" w14:textId="77777777" w:rsidTr="00B93CD0">
        <w:trPr>
          <w:trHeight w:val="475"/>
        </w:trPr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7C9F29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6D8C49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AABB424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82AD160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AF12F0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764A78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13A9CC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E65C688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17E3DED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1A83F2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02999642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447C09" w14:textId="7364F1B5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5723AF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300ED2F" w14:textId="77777777" w:rsidR="00BE5D11" w:rsidRPr="00B93CD0" w:rsidRDefault="00BE5D11" w:rsidP="000A46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Таблица 4</w:t>
            </w:r>
          </w:p>
        </w:tc>
      </w:tr>
      <w:tr w:rsidR="00BE5D11" w:rsidRPr="00B93CD0" w14:paraId="23C9ED07" w14:textId="77777777" w:rsidTr="005E1702">
        <w:trPr>
          <w:trHeight w:val="429"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9C893D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49C7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7CE0A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изме-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208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A1E55F" w14:textId="4F099760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17740" w14:textId="59260BDC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88A72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E41A1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BE5D11" w:rsidRPr="00B93CD0" w14:paraId="50687A1E" w14:textId="77777777" w:rsidTr="005E1702">
        <w:trPr>
          <w:trHeight w:val="1242"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496E503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DC51CB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3AD14E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C813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75F9B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F8C58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BFB2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3570E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85B2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0CD05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FC43E39" w14:textId="1E72000A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2026 год (прог-</w:t>
            </w:r>
          </w:p>
          <w:p w14:paraId="5094A535" w14:textId="4693D35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A15ACB" w14:textId="14E92DF4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24F8A2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963455A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D11" w:rsidRPr="00B93CD0" w14:paraId="4CC0ECE4" w14:textId="77777777" w:rsidTr="005E1702">
        <w:trPr>
          <w:trHeight w:val="421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21A45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AB9153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F2FB8F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A9980F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3B3BB5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E7AC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69E178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FB67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C427D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39497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799BB9F" w14:textId="3B6D652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3EBFD" w14:textId="1BC4D7DC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41249F" w14:textId="4AA7F0E0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26CE30" w14:textId="07780ED2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3B31F5AC" w14:textId="77777777" w:rsidTr="00BE5D11">
        <w:trPr>
          <w:trHeight w:val="315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04CBE6C" w14:textId="4FBF9329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муниципальной программы «Молодежная политика в ЗАТО Северск»</w:t>
            </w:r>
          </w:p>
        </w:tc>
      </w:tr>
      <w:tr w:rsidR="00BE5D11" w:rsidRPr="00B93CD0" w14:paraId="56FDA92F" w14:textId="77777777" w:rsidTr="00BE5D11">
        <w:trPr>
          <w:trHeight w:val="256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AAA96B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3230DB" w14:textId="1871F14F" w:rsidR="00BE5D11" w:rsidRPr="00B93CD0" w:rsidRDefault="00BE5D11" w:rsidP="000A4627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Доля молодежи, участвующей в 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меро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-приятиях, направлен-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на гражданское и патриотическое воспитание детей и молодежи, от общей численности 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молоде-жи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от 14 до 30 лет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892A3D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26102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5445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5A7CB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704A08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D4F9E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8433CB" w14:textId="7DECFE79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C3A58C" w14:textId="48987217" w:rsidR="00BE5D11" w:rsidRPr="00B93CD0" w:rsidRDefault="008B1B7B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2A2210F" w14:textId="07EB5FC5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B2CB8B" w14:textId="7C221590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77713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DFFD1A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3124BEB" w14:textId="77777777" w:rsidTr="005E1702">
        <w:trPr>
          <w:trHeight w:val="12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5048A3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4D291C" w14:textId="2C6E038C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  <w:p w14:paraId="0EFF89E2" w14:textId="4A91F412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594F75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4A29BA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2F7F8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3CA91A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300784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9D07DB" w14:textId="6D4B9EC8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43192E" w14:textId="4DAA3477" w:rsidR="00BE5D11" w:rsidRPr="00B93CD0" w:rsidRDefault="00130DE6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29AB2B" w14:textId="67DE5DAA" w:rsidR="00BE5D11" w:rsidRPr="00B93CD0" w:rsidRDefault="008B1B7B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11DD91B" w14:textId="5CCB970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983F9B" w14:textId="60DB1E14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CCC84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EA810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667B39DC" w14:textId="77777777" w:rsidTr="005E1702">
        <w:trPr>
          <w:trHeight w:val="401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DFFAE2" w14:textId="23756AB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A8A37D" w14:textId="6A8BCDF0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94E81F" w14:textId="106859C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99D4D0" w14:textId="0E48650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60A9A" w14:textId="0A59B46A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518405" w14:textId="2E6AF05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4297FF" w14:textId="57923AE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CDE5DB" w14:textId="1FEA83D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F7E2B0" w14:textId="02D093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C07BDC" w14:textId="16B242D6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65CA5ED" w14:textId="4FBABC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564A70" w14:textId="49D974E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72A69E" w14:textId="3667C84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6EE606" w14:textId="467BCC6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0490A9FD" w14:textId="77777777" w:rsidTr="00BE5D11">
        <w:trPr>
          <w:trHeight w:val="157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F66F53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197281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4AB74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65E54D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4218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A91F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5E862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4D3C5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10BBF5" w14:textId="500B1EF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0784A3" w14:textId="2CDFAF3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</w:t>
            </w:r>
            <w:r w:rsidR="00130D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784AD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6652949" w14:textId="0595884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DCDE79" w14:textId="68C0C57D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4F87CD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196DA8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156DB17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D60E3A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EC8D33" w14:textId="66411140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-ков мероприятий, направленных на возрождение семей-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традиций,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воспи-тание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у молодежи позитивного отношения к семейным традициям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F1DE5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EB1FA5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29E2B2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EA93C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339C8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087DBF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CCE3A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463A4A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45F25C4" w14:textId="3D4F421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36DA56" w14:textId="31EDA1A6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62EA9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CE6071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DBAD6E8" w14:textId="77777777" w:rsidTr="00BE5D11">
        <w:trPr>
          <w:trHeight w:val="832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1FEDE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F77E94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pacing w:val="-6"/>
                <w:sz w:val="24"/>
                <w:szCs w:val="24"/>
              </w:rPr>
              <w:t>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</w:t>
            </w: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BFD9A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0E502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2192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2602F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4CC84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ABF9A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953570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2FE53F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7AA0B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E18334A" w14:textId="7F8C74C5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75605C" w14:textId="5138761E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FE59E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CBBA68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65B47009" w14:textId="77777777" w:rsidTr="00BE5D11">
        <w:trPr>
          <w:trHeight w:val="548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3D38C27" w14:textId="01748849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задачи 1 «Включение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семей» Программы</w:t>
            </w:r>
          </w:p>
        </w:tc>
      </w:tr>
      <w:tr w:rsidR="00BE5D11" w:rsidRPr="00B93CD0" w14:paraId="65072785" w14:textId="77777777" w:rsidTr="00BE5D11">
        <w:trPr>
          <w:trHeight w:val="548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BD9DEC" w14:textId="6C99F89F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6055A1" w14:textId="69E3EA6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C1D4BB" w14:textId="67A3D74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0B0291" w14:textId="13863CD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6E5F99" w14:textId="1FD90EF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565224" w14:textId="651F4A0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99F596" w14:textId="7C66FE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6F5269" w14:textId="163985F0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B95498" w14:textId="37D412BE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EF2BE0" w14:textId="5DDFD29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D7C1CC2" w14:textId="6E9F0DA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73165A" w14:textId="66DC74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D5CB4" w14:textId="3269482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4A2F59" w14:textId="0C01489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6CBC09D7" w14:textId="77777777" w:rsidTr="00BE5D11">
        <w:trPr>
          <w:trHeight w:val="189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EAB522" w14:textId="4B6CE2E4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33B704" w14:textId="46CF890A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</w:t>
            </w:r>
            <w:r w:rsidRPr="00B93CD0">
              <w:rPr>
                <w:rFonts w:ascii="Times New Roman" w:hAnsi="Times New Roman"/>
                <w:spacing w:val="-6"/>
                <w:sz w:val="24"/>
                <w:szCs w:val="24"/>
              </w:rPr>
              <w:t>венных объединений, от общей численности молодежи от 14 до 30 лет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00C9E0" w14:textId="31C259E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4D83C5" w14:textId="08006CE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C4FDE7" w14:textId="135DCBC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4D3886" w14:textId="105F7B8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7E2999" w14:textId="3A134CB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0EAB68" w14:textId="11725AA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D2AE9D" w14:textId="1D8391D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81A45E" w14:textId="72104F5E" w:rsidR="00BE5D11" w:rsidRPr="00B93CD0" w:rsidRDefault="008B1B7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28B49C5" w14:textId="5B7E3A2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9D711" w14:textId="7AF65823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DCA97A" w14:textId="57A04022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5E825D" w14:textId="39C93749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53031653" w14:textId="77777777" w:rsidTr="00BE5D11">
        <w:trPr>
          <w:trHeight w:val="25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841060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7524C5" w14:textId="37332724" w:rsidR="00B93CD0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рабочих мест, предоставлен-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трудоуст-ройства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несовершен-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нолетних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граждан ЗАТО Северск (14 - 1</w:t>
            </w:r>
            <w:r w:rsidR="00D47A8C">
              <w:rPr>
                <w:rFonts w:ascii="Times New Roman" w:hAnsi="Times New Roman"/>
                <w:sz w:val="24"/>
                <w:szCs w:val="24"/>
              </w:rPr>
              <w:t>7</w:t>
            </w: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1050A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26A7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EB0443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0F5E8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AB036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ADE7C6" w14:textId="778ECE6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A1659B" w14:textId="76198CE2" w:rsidR="00BE5D11" w:rsidRPr="00B93CD0" w:rsidRDefault="002E00C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C3BA81" w14:textId="780ECC35" w:rsidR="00BE5D11" w:rsidRPr="00B93CD0" w:rsidRDefault="008B1B7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039ED6A" w14:textId="397486D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D6E6D8" w14:textId="4D682AAC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62A93D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3488E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50B8A56E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7C4479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5BAA08" w14:textId="7A141D89" w:rsidR="00B93CD0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96A0BD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A1567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EEAF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920D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3D6512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5B2747" w14:textId="233AD15C" w:rsidR="00BE5D11" w:rsidRPr="00B93CD0" w:rsidRDefault="00B93CD0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EA111" w14:textId="7A18D37F" w:rsidR="00BE5D11" w:rsidRPr="00B93CD0" w:rsidRDefault="002E00C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75CD96" w14:textId="0308B6DD" w:rsidR="00BE5D11" w:rsidRPr="00B93CD0" w:rsidRDefault="008B1B7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B00BEDD" w14:textId="327400A9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CC71C" w14:textId="3955C8AF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4F7249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E030B0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1EAEC777" w14:textId="77777777" w:rsidTr="00BE5D11">
        <w:trPr>
          <w:trHeight w:val="539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6AF5077" w14:textId="56A6DD3B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задачи 2 «Укрепление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возраста» Программы</w:t>
            </w:r>
          </w:p>
        </w:tc>
      </w:tr>
      <w:tr w:rsidR="00BE5D11" w:rsidRPr="00B93CD0" w14:paraId="0E395E27" w14:textId="77777777" w:rsidTr="00BE5D11">
        <w:trPr>
          <w:trHeight w:val="407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26D8BA" w14:textId="166A19E0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552FC4" w14:textId="7F6F5CB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161DAA" w14:textId="6E440CF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CC3B8" w14:textId="43B1C2E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6D5631" w14:textId="158E34A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906274" w14:textId="0B86379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1DCF04" w14:textId="370E942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9B7BE2" w14:textId="4556C49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EC661E" w14:textId="2CC154BD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165EA5" w14:textId="0FDC95C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A7BA936" w14:textId="1C69BE5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39C04D" w14:textId="1FB7F66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931414" w14:textId="6F74D5B6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760F65" w14:textId="703790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0BA87B5C" w14:textId="77777777" w:rsidTr="00BE5D11">
        <w:trPr>
          <w:trHeight w:val="70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FA204A" w14:textId="604577F8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B586AE" w14:textId="6418423A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детских загородных оздорови-тельных учреждений, улучшивших материально-технические условия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FCAC35" w14:textId="11B1A2C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6755C7" w14:textId="66BF9CB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529C1E" w14:textId="5FEBF730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3C092A" w14:textId="7A76DD0D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3830B4" w14:textId="3D0B3C26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B135D1" w14:textId="730F648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A859F" w14:textId="3090905F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9509FE" w14:textId="34FF53C5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AD17F6" w14:textId="3FBE1F03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7D052B" w14:textId="423D7C71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3C236E" w14:textId="4BDBC6A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280084" w14:textId="4960D912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207943" w14:paraId="0AFA9039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BEE98E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12E22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7AA56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28DD01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B32EC2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156F38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58674C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FB20A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DE1289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9D0A2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62D5CEF" w14:textId="7BB89ADD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5BFE7" w14:textId="46A65590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DFCDB9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3ECA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</w:tbl>
    <w:p w14:paraId="497B8E1C" w14:textId="46667941" w:rsidR="00AC0754" w:rsidRPr="00207943" w:rsidRDefault="005E1702" w:rsidP="00AB137B">
      <w:pPr>
        <w:rPr>
          <w:sz w:val="24"/>
          <w:highlight w:val="yellow"/>
        </w:rPr>
        <w:sectPr w:rsidR="00AC0754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  <w:r>
        <w:rPr>
          <w:sz w:val="24"/>
          <w:highlight w:val="yellow"/>
        </w:rPr>
        <w:t xml:space="preserve"> </w:t>
      </w:r>
    </w:p>
    <w:p w14:paraId="240792E1" w14:textId="77777777" w:rsidR="00ED1F82" w:rsidRPr="004427F2" w:rsidRDefault="00ED1F82" w:rsidP="00ED1F82">
      <w:pPr>
        <w:ind w:left="10773" w:firstLine="479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14:paraId="519A78E2" w14:textId="77777777" w:rsidR="00ED1F82" w:rsidRPr="004427F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E1C6A51" w14:textId="77777777" w:rsidR="00ED1F82" w:rsidRPr="004427F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432B514" w14:textId="77777777" w:rsidR="00EF5703" w:rsidRDefault="00EF5703" w:rsidP="00EF5703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132774B4" w14:textId="417E2769" w:rsidR="00ED1F82" w:rsidRPr="004427F2" w:rsidRDefault="00ED1F82" w:rsidP="00ED1F82">
      <w:pPr>
        <w:ind w:left="10773"/>
        <w:rPr>
          <w:rFonts w:ascii="Times New Roman" w:hAnsi="Times New Roman"/>
          <w:sz w:val="24"/>
          <w:szCs w:val="24"/>
        </w:rPr>
      </w:pPr>
    </w:p>
    <w:p w14:paraId="6BB4D79C" w14:textId="77777777" w:rsidR="00ED1F82" w:rsidRPr="004427F2" w:rsidRDefault="00ED1F82" w:rsidP="00ED1F82">
      <w:pPr>
        <w:rPr>
          <w:rFonts w:ascii="Times New Roman" w:hAnsi="Times New Roman"/>
          <w:sz w:val="24"/>
          <w:szCs w:val="24"/>
        </w:rPr>
      </w:pPr>
    </w:p>
    <w:p w14:paraId="13C05AAF" w14:textId="77777777" w:rsidR="00AC0754" w:rsidRPr="004427F2" w:rsidRDefault="00AC0754" w:rsidP="00ED1F82">
      <w:pPr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ПЕРЕЧЕНЬ</w:t>
      </w:r>
    </w:p>
    <w:p w14:paraId="5563AB56" w14:textId="3F39BE08" w:rsidR="00AC0754" w:rsidRPr="004427F2" w:rsidRDefault="00AC0754" w:rsidP="00AC0754">
      <w:pPr>
        <w:ind w:left="34"/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4427F2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 w:rsidR="00CF42E0" w:rsidRPr="004427F2">
        <w:rPr>
          <w:rFonts w:ascii="Times New Roman" w:hAnsi="Times New Roman"/>
          <w:sz w:val="24"/>
          <w:szCs w:val="24"/>
        </w:rPr>
        <w:t>«</w:t>
      </w:r>
      <w:r w:rsidRPr="004427F2">
        <w:rPr>
          <w:rFonts w:ascii="Times New Roman" w:hAnsi="Times New Roman"/>
          <w:sz w:val="24"/>
          <w:szCs w:val="24"/>
        </w:rPr>
        <w:t>Молодежная политика в ЗАТО Северск</w:t>
      </w:r>
      <w:r w:rsidR="00CF42E0" w:rsidRPr="004427F2">
        <w:rPr>
          <w:rFonts w:ascii="Times New Roman" w:hAnsi="Times New Roman"/>
          <w:sz w:val="24"/>
          <w:szCs w:val="24"/>
        </w:rPr>
        <w:t>»</w:t>
      </w:r>
      <w:r w:rsidRPr="004427F2">
        <w:rPr>
          <w:rFonts w:ascii="Times New Roman" w:hAnsi="Times New Roman"/>
          <w:sz w:val="24"/>
          <w:szCs w:val="24"/>
        </w:rPr>
        <w:t xml:space="preserve"> </w:t>
      </w:r>
    </w:p>
    <w:p w14:paraId="6BB0F22F" w14:textId="77777777" w:rsidR="00AC0754" w:rsidRPr="004427F2" w:rsidRDefault="00EF7A71" w:rsidP="00EF7A71">
      <w:pPr>
        <w:spacing w:after="120"/>
        <w:ind w:right="-142"/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0754" w:rsidRPr="004427F2">
        <w:rPr>
          <w:rFonts w:ascii="Times New Roman" w:hAnsi="Times New Roman"/>
          <w:sz w:val="24"/>
          <w:szCs w:val="24"/>
        </w:rPr>
        <w:t>Таблица 5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"/>
        <w:gridCol w:w="1712"/>
        <w:gridCol w:w="5287"/>
        <w:gridCol w:w="981"/>
        <w:gridCol w:w="1093"/>
        <w:gridCol w:w="981"/>
        <w:gridCol w:w="981"/>
        <w:gridCol w:w="981"/>
        <w:gridCol w:w="1096"/>
        <w:gridCol w:w="1211"/>
      </w:tblGrid>
      <w:tr w:rsidR="00E1588E" w:rsidRPr="004427F2" w14:paraId="43D96D23" w14:textId="77777777" w:rsidTr="00BE07CB"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7E47DD25" w14:textId="77777777" w:rsidR="00E1588E" w:rsidRPr="004427F2" w:rsidRDefault="00E1588E" w:rsidP="00D5262C">
            <w:pPr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  <w:p w14:paraId="25FBE02F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shd w:val="clear" w:color="auto" w:fill="auto"/>
            <w:tcMar>
              <w:left w:w="28" w:type="dxa"/>
              <w:right w:w="28" w:type="dxa"/>
            </w:tcMar>
          </w:tcPr>
          <w:p w14:paraId="4AD43BC6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</w:t>
            </w:r>
          </w:p>
          <w:p w14:paraId="4B05E675" w14:textId="77777777" w:rsidR="00E1588E" w:rsidRPr="004427F2" w:rsidRDefault="00E1588E" w:rsidP="008F13B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исполнитель, соисполнитель, участник</w:t>
            </w: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3C66F3F1" w14:textId="77777777" w:rsidR="00E1588E" w:rsidRPr="004427F2" w:rsidRDefault="00E1588E" w:rsidP="008F13BB">
            <w:pPr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54A92B6F" w14:textId="77777777" w:rsidR="00E1588E" w:rsidRPr="004427F2" w:rsidRDefault="00E1588E" w:rsidP="00D5262C">
            <w:pPr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78F414B7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2021</w:t>
            </w:r>
          </w:p>
          <w:p w14:paraId="46CBB70D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103A5042" w14:textId="77777777" w:rsidR="00E1588E" w:rsidRPr="004427F2" w:rsidRDefault="00E1588E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2022</w:t>
            </w:r>
          </w:p>
          <w:p w14:paraId="2825A1FC" w14:textId="77777777" w:rsidR="00E1588E" w:rsidRPr="004427F2" w:rsidRDefault="00E1588E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46C40841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2023 </w:t>
            </w:r>
          </w:p>
          <w:p w14:paraId="697D78EE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14:paraId="0D954211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32144677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</w:t>
            </w:r>
          </w:p>
          <w:p w14:paraId="4EE01739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14:paraId="05E7D74D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46BB881E" w14:textId="05AA5AB3" w:rsidR="00E1588E" w:rsidRPr="004427F2" w:rsidRDefault="00E1588E" w:rsidP="00D52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7F2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4427F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2A3B6689" w14:textId="32FD0543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4427F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0D5F45" w:rsidRPr="004427F2" w14:paraId="07846DE2" w14:textId="2B29A8B7" w:rsidTr="008E58BA">
        <w:tc>
          <w:tcPr>
            <w:tcW w:w="0" w:type="auto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14:paraId="073CA99E" w14:textId="77777777" w:rsidR="000D5F45" w:rsidRPr="004427F2" w:rsidRDefault="000D5F45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12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14:paraId="3D43B3F8" w14:textId="77777777" w:rsidR="000D5F45" w:rsidRPr="004427F2" w:rsidRDefault="000D5F45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</w:t>
            </w:r>
          </w:p>
        </w:tc>
        <w:tc>
          <w:tcPr>
            <w:tcW w:w="12611" w:type="dxa"/>
            <w:gridSpan w:val="8"/>
            <w:tcMar>
              <w:left w:w="28" w:type="dxa"/>
              <w:right w:w="28" w:type="dxa"/>
            </w:tcMar>
          </w:tcPr>
          <w:p w14:paraId="783A3DFB" w14:textId="65BF5D96" w:rsidR="000D5F45" w:rsidRPr="004427F2" w:rsidRDefault="000D5F45"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Задача 1 «Материально-техническое снабжение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</w:tc>
      </w:tr>
      <w:tr w:rsidR="00E1588E" w:rsidRPr="004427F2" w14:paraId="0D218F5F" w14:textId="77777777" w:rsidTr="00BE07CB">
        <w:trPr>
          <w:trHeight w:val="128"/>
        </w:trPr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7E783883" w14:textId="77777777" w:rsidR="00E1588E" w:rsidRPr="004427F2" w:rsidRDefault="00E1588E" w:rsidP="000F26F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51CE962" w14:textId="77777777" w:rsidR="00E1588E" w:rsidRPr="004427F2" w:rsidRDefault="00E1588E" w:rsidP="000F26F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21322EBE" w14:textId="77777777" w:rsidR="00E1588E" w:rsidRPr="004427F2" w:rsidRDefault="00E1588E" w:rsidP="000F26F0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финансирования, тыс.</w:t>
            </w:r>
            <w:r w:rsidRPr="004427F2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1D37F635" w14:textId="7ACAFF6C" w:rsidR="00E1588E" w:rsidRPr="004427F2" w:rsidRDefault="005A51B0" w:rsidP="00E1588E">
            <w:pPr>
              <w:tabs>
                <w:tab w:val="left" w:pos="330"/>
              </w:tabs>
              <w:spacing w:after="120"/>
              <w:ind w:left="-205" w:right="3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5A51B0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81 055,63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06ED182A" w14:textId="77777777" w:rsidR="00E1588E" w:rsidRPr="004427F2" w:rsidRDefault="00E1588E" w:rsidP="00E1588E">
            <w:pPr>
              <w:ind w:left="-11" w:right="-138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0C4AC9E" w14:textId="77777777" w:rsidR="00E1588E" w:rsidRPr="004427F2" w:rsidRDefault="00E1588E" w:rsidP="00630FD9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241F0D6E" w14:textId="1D825E7B" w:rsidR="00E1588E" w:rsidRPr="004427F2" w:rsidRDefault="00E1588E" w:rsidP="000F26F0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5652FB3E" w14:textId="2A83FEF1" w:rsidR="00E1588E" w:rsidRPr="004427F2" w:rsidRDefault="00BE07CB" w:rsidP="000F26F0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22 498,49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21886825" w14:textId="4F774F46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487D61E6" w14:textId="69E2AFFC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  <w:tr w:rsidR="00E1588E" w:rsidRPr="004427F2" w14:paraId="446D602E" w14:textId="77777777" w:rsidTr="00BE07CB"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5B85E8AE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3B3C4BC1" w14:textId="77777777" w:rsidR="00E1588E" w:rsidRPr="004427F2" w:rsidRDefault="00E1588E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1332FE36" w14:textId="6D94C776" w:rsidR="00E1588E" w:rsidRPr="004427F2" w:rsidRDefault="00E1588E" w:rsidP="00C91907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Показатель 1 «Выполнение функций, установленных Положением об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64F21F4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44D65A4B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6E52C21D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77EDCEB0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791F3563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46A13A26" w14:textId="6A5AAEF3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3D50161E" w14:textId="0910051F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E1588E" w:rsidRPr="004427F2" w14:paraId="13789471" w14:textId="77777777" w:rsidTr="00BE07CB"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330F920A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77624E7D" w14:textId="77777777" w:rsidR="00E1588E" w:rsidRPr="004427F2" w:rsidRDefault="00E1588E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116A0ED8" w14:textId="54585354" w:rsidR="00E1588E" w:rsidRPr="004427F2" w:rsidRDefault="00E1588E" w:rsidP="00972B6B">
            <w:pPr>
              <w:ind w:right="4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Показатель 2 «Выполнение муниципального зада</w:t>
            </w:r>
            <w:r w:rsidR="00972B6B"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ния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подведомственными учреждениями» задачи 1 деятельности ответственного исполнителя,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CC82AA5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618BBEF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4DEE77F2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07C5AA0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4DAD928D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val="en-US"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716E7152" w14:textId="7BC1190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16DC10AE" w14:textId="32408D03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BE07CB" w:rsidRPr="004427F2" w14:paraId="4FA4D51D" w14:textId="77777777" w:rsidTr="00BE07CB">
        <w:trPr>
          <w:trHeight w:val="84"/>
        </w:trPr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13E3737E" w14:textId="77777777" w:rsidR="00BE07CB" w:rsidRPr="004427F2" w:rsidRDefault="00BE07CB" w:rsidP="00BE07C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17D26458" w14:textId="77777777" w:rsidR="00BE07CB" w:rsidRPr="004427F2" w:rsidRDefault="00BE07CB" w:rsidP="00BE07C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7D6046F4" w14:textId="77777777" w:rsidR="00BE07CB" w:rsidRPr="004427F2" w:rsidRDefault="00BE07CB" w:rsidP="00BE07CB">
            <w:pPr>
              <w:ind w:right="34" w:firstLine="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 всего, тыс. руб.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718EE750" w14:textId="2C82F31E" w:rsidR="00BE07CB" w:rsidRPr="004427F2" w:rsidRDefault="005A51B0" w:rsidP="00BE07CB">
            <w:pPr>
              <w:tabs>
                <w:tab w:val="left" w:pos="330"/>
              </w:tabs>
              <w:spacing w:after="120"/>
              <w:ind w:left="-220" w:right="3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5A51B0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81 055,63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24CDED4" w14:textId="58729C22" w:rsidR="00BE07CB" w:rsidRPr="004427F2" w:rsidRDefault="00BE07CB" w:rsidP="00BE07CB">
            <w:pPr>
              <w:ind w:left="21" w:right="-101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2A0D1ABF" w14:textId="11FA7DF2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3C7DFE9" w14:textId="0EA19838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35E5D545" w14:textId="48127D89" w:rsidR="00BE07CB" w:rsidRPr="004427F2" w:rsidRDefault="00BE07CB" w:rsidP="00BE07CB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22 498,49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1B6AAAE3" w14:textId="58C7E81C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4D3399EC" w14:textId="42ECDD59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  <w:tr w:rsidR="00BE07CB" w:rsidRPr="00207943" w14:paraId="50375CE7" w14:textId="77777777" w:rsidTr="00BE07CB">
        <w:trPr>
          <w:trHeight w:val="84"/>
        </w:trPr>
        <w:tc>
          <w:tcPr>
            <w:tcW w:w="7413" w:type="dxa"/>
            <w:gridSpan w:val="3"/>
            <w:shd w:val="clear" w:color="auto" w:fill="auto"/>
            <w:tcMar>
              <w:left w:w="28" w:type="dxa"/>
              <w:right w:w="28" w:type="dxa"/>
            </w:tcMar>
          </w:tcPr>
          <w:p w14:paraId="0190A656" w14:textId="77777777" w:rsidR="00BE07CB" w:rsidRPr="004427F2" w:rsidRDefault="00BE07CB" w:rsidP="00BE07CB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8"/>
                <w:sz w:val="24"/>
                <w:szCs w:val="24"/>
                <w:lang w:eastAsia="en-US"/>
              </w:rPr>
              <w:t>Итого объем финансирования по обеспечивающей подпрограмме, тыс. руб</w:t>
            </w: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549DAD4" w14:textId="7CD814C0" w:rsidR="00BE07CB" w:rsidRPr="004427F2" w:rsidRDefault="005A51B0" w:rsidP="00BE07CB">
            <w:pPr>
              <w:rPr>
                <w:spacing w:val="-4"/>
              </w:rPr>
            </w:pPr>
            <w:r w:rsidRPr="005A51B0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81 055,63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D5CC997" w14:textId="404815BD" w:rsidR="00BE07CB" w:rsidRPr="004427F2" w:rsidRDefault="00BE07CB" w:rsidP="00BE07CB">
            <w:pPr>
              <w:ind w:left="21" w:right="-243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0BAE6B48" w14:textId="72A7C2CC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3D565494" w14:textId="0C1D7255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33F7826D" w14:textId="08EA3F1B" w:rsidR="00BE07CB" w:rsidRPr="004427F2" w:rsidRDefault="00BE07CB" w:rsidP="00BE07CB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22 498,49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07B1776C" w14:textId="65EBF6CA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39536ADC" w14:textId="7A3E25C9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</w:tbl>
    <w:p w14:paraId="6EE1F51C" w14:textId="77777777" w:rsidR="008F3AF5" w:rsidRDefault="008F3AF5" w:rsidP="00AB137B">
      <w:pPr>
        <w:rPr>
          <w:sz w:val="24"/>
          <w:highlight w:val="yellow"/>
        </w:rPr>
        <w:sectPr w:rsidR="008F3AF5" w:rsidSect="0049242C">
          <w:headerReference w:type="default" r:id="rId13"/>
          <w:headerReference w:type="first" r:id="rId14"/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76F3E1BB" w14:textId="3C3596AB" w:rsidR="00AB137B" w:rsidRPr="00207943" w:rsidRDefault="00AB137B" w:rsidP="00AB137B">
      <w:pPr>
        <w:rPr>
          <w:sz w:val="24"/>
          <w:highlight w:val="yellow"/>
        </w:rPr>
      </w:pPr>
    </w:p>
    <w:p w14:paraId="60C96F38" w14:textId="77777777" w:rsidR="00ED1F82" w:rsidRPr="00D87C67" w:rsidRDefault="00ED1F82" w:rsidP="00ED1F82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>Приложение 4</w:t>
      </w:r>
    </w:p>
    <w:p w14:paraId="2ABCA8C9" w14:textId="77777777" w:rsidR="00ED1F82" w:rsidRPr="00D87C67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2A40103" w14:textId="77777777" w:rsidR="00ED1F82" w:rsidRPr="00D87C67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11CF167" w14:textId="77777777" w:rsidR="00EF5703" w:rsidRDefault="00EF5703" w:rsidP="00EF5703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42909367" w14:textId="3F73B906" w:rsidR="00C270E9" w:rsidRPr="00D87C67" w:rsidRDefault="00C270E9" w:rsidP="00ED1F82">
      <w:pPr>
        <w:ind w:left="11199"/>
        <w:rPr>
          <w:rFonts w:ascii="Times New Roman" w:hAnsi="Times New Roman"/>
          <w:sz w:val="24"/>
          <w:szCs w:val="24"/>
        </w:rPr>
      </w:pPr>
    </w:p>
    <w:tbl>
      <w:tblPr>
        <w:tblW w:w="4955" w:type="pct"/>
        <w:tblLook w:val="04A0" w:firstRow="1" w:lastRow="0" w:firstColumn="1" w:lastColumn="0" w:noHBand="0" w:noVBand="1"/>
      </w:tblPr>
      <w:tblGrid>
        <w:gridCol w:w="540"/>
        <w:gridCol w:w="2761"/>
        <w:gridCol w:w="1565"/>
        <w:gridCol w:w="1418"/>
        <w:gridCol w:w="1629"/>
        <w:gridCol w:w="1603"/>
        <w:gridCol w:w="1297"/>
        <w:gridCol w:w="1727"/>
        <w:gridCol w:w="1808"/>
        <w:gridCol w:w="9"/>
        <w:gridCol w:w="84"/>
      </w:tblGrid>
      <w:tr w:rsidR="00C13F99" w:rsidRPr="00D87C67" w14:paraId="1B53350C" w14:textId="77777777" w:rsidTr="00D87C67">
        <w:trPr>
          <w:trHeight w:val="429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F9C04E" w14:textId="7EE1C3F0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F42E0" w:rsidRPr="00D87C67">
              <w:rPr>
                <w:rFonts w:ascii="Times New Roman" w:hAnsi="Times New Roman"/>
                <w:sz w:val="24"/>
                <w:szCs w:val="24"/>
              </w:rPr>
              <w:t>«</w:t>
            </w:r>
            <w:r w:rsidRPr="00D87C67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D87C67">
              <w:rPr>
                <w:rFonts w:ascii="Times New Roman" w:hAnsi="Times New Roman"/>
                <w:sz w:val="24"/>
                <w:szCs w:val="24"/>
              </w:rPr>
              <w:t>»</w:t>
            </w:r>
            <w:r w:rsidRPr="00D87C6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13F99" w:rsidRPr="00D87C67" w14:paraId="2BA9B2C4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26D67D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6FF5E0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C77D4D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91EBA6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E0F90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3BF2B15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E4A9D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551F9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EAA7079" w14:textId="77777777" w:rsidR="00C13F99" w:rsidRPr="00D87C67" w:rsidRDefault="00C13F99" w:rsidP="00C13F9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Таблица 7</w:t>
            </w:r>
          </w:p>
        </w:tc>
      </w:tr>
      <w:tr w:rsidR="00C13F99" w:rsidRPr="00D87C67" w14:paraId="2193EADD" w14:textId="77777777" w:rsidTr="00D87C67">
        <w:trPr>
          <w:gridAfter w:val="1"/>
          <w:wAfter w:w="29" w:type="pct"/>
          <w:trHeight w:val="334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3BD6C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AA83E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921972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,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E6E18F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21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81F2A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05D9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</w:p>
        </w:tc>
      </w:tr>
      <w:tr w:rsidR="00C13F99" w:rsidRPr="00D87C67" w14:paraId="3EF3B49C" w14:textId="77777777" w:rsidTr="00D87C67">
        <w:trPr>
          <w:gridAfter w:val="2"/>
          <w:wAfter w:w="32" w:type="pct"/>
          <w:trHeight w:val="140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A5D4CF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E1EFB3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B59272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C01953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984D02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федерального бюджета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 xml:space="preserve">(по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CF26F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областного бюджета (по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7628A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2C55E6" w14:textId="41B5E52C" w:rsidR="00C13F99" w:rsidRPr="00D87C67" w:rsidRDefault="00C13F99" w:rsidP="00C13F99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внебюд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жетных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источников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  <w:t xml:space="preserve">(по </w:t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ванию</w:t>
            </w:r>
            <w:proofErr w:type="spellEnd"/>
            <w:r w:rsidR="00D87C67" w:rsidRPr="00D87C6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(прогноз)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E82582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8E3" w:rsidRPr="00D87C67" w14:paraId="2F541746" w14:textId="77777777" w:rsidTr="00D87C67">
        <w:trPr>
          <w:gridAfter w:val="2"/>
          <w:wAfter w:w="32" w:type="pct"/>
          <w:trHeight w:val="26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6489FC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A0E3CB2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F3B62B1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445D4AC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FCC96A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C7B5F5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9C58AA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2315F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D2CEB85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3F1283" w:rsidRPr="00D87C67" w14:paraId="3F3C29AF" w14:textId="77777777" w:rsidTr="00D87C67">
        <w:trPr>
          <w:gridAfter w:val="2"/>
          <w:wAfter w:w="32" w:type="pct"/>
          <w:trHeight w:val="272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0D969F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582276" w14:textId="5A950C98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2ED464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970420" w14:textId="5A02270F" w:rsidR="003F1283" w:rsidRPr="003F1283" w:rsidRDefault="003F1283" w:rsidP="003F12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276 745,09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62CF2" w14:textId="0994933F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22 104,79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771A46" w14:textId="2021EFA6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9 597,70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37F1E0" w14:textId="24DD56C7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22 266,48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4727B7" w14:textId="074EF6A2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222 776,13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CB95BD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3F1283" w:rsidRPr="00D87C67" w14:paraId="4D9366C2" w14:textId="77777777" w:rsidTr="00D87C67">
        <w:trPr>
          <w:gridAfter w:val="2"/>
          <w:wAfter w:w="32" w:type="pct"/>
          <w:trHeight w:val="15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17F6FE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6B2EA2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E8FE2E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6C08E6" w14:textId="07F0B84D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73 491,52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9E1F65" w14:textId="4A56917B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27363C" w14:textId="0FC5AC45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3 422,48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58A61E" w14:textId="0493CF84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6 287,58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98C5E" w14:textId="71BEBB9D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7BA9FDA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6D790E29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D9F4EC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695D06A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91B58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4AD896" w14:textId="03580066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66 428,47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63AF41" w14:textId="3480D6EE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7 201,01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475CBA" w14:textId="31BB2708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3 270,96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D3F2F" w14:textId="54EB1604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7 137,30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2DD268" w14:textId="15604A97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48 819,20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3ED9BA7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62BB5B5F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213973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A5C2AD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2A2EC8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517086" w14:textId="4E0D053C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57 840,92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66B32" w14:textId="51D0F0E7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5 392,11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5B1E94" w14:textId="13BC2142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1 870,14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B0DD33" w14:textId="4EF83600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4 484,01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22A14D" w14:textId="649724B4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46 094,66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92F485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45FEBDDE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8AD292C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1158C6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76AF6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1F40B3" w14:textId="4CE50619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78 984,18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01EAFE" w14:textId="54A86D2F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2 407,21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A0F58D" w14:textId="0982457A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1 034,12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F915EA" w14:textId="2CF08AE8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4 357,59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A76DE" w14:textId="2F08DB26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73EF9B6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5DB235A5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C6C623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AC1A69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7E04FC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6A922564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B1521C" w14:textId="0D77A581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A7BB69" w14:textId="3CCAA375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CD90AB" w14:textId="6A1AD6E6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33F50A" w14:textId="4B8D59EA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4C89D4" w14:textId="2AF305AA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5053F9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450110EE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B856F6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ED0039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19DB00" w14:textId="3BA83728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282E50EB" w14:textId="6AF35428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E3026B" w14:textId="01A08FC8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E07B72" w14:textId="523EDBB2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EC7D35" w14:textId="35CC1E9F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8C4E51" w14:textId="3A2C9104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A56133" w14:textId="2F06C6B7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8ED153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F56" w:rsidRPr="00D87C67" w14:paraId="260E7BBE" w14:textId="77777777" w:rsidTr="00D87C67">
        <w:trPr>
          <w:gridAfter w:val="2"/>
          <w:wAfter w:w="32" w:type="pct"/>
          <w:trHeight w:val="238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C0F201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10DBE4" w14:textId="75F94A38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D09743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47D296" w14:textId="7F8C5013" w:rsidR="00BF0F56" w:rsidRPr="00DC7D94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430 306,45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697E3" w14:textId="3779F497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25 552,10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DDBFAD" w14:textId="5C9020E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99 174,98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0F0C04" w14:textId="114AA845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305 579,37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4CC9D3" w14:textId="4CC5FE08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76B5D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BF0F56" w:rsidRPr="00D87C67" w14:paraId="5FF8A5B7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4AE0145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7364FE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F65590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D67BB" w14:textId="79F80736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78 082,47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C1326C" w14:textId="2DA69E59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829A2" w14:textId="0FFBAC84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14 157,73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2201DF" w14:textId="7A3D208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63 924,74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AE8F91" w14:textId="6EFC1FAE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AC6996C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F56" w:rsidRPr="00D87C67" w14:paraId="68A27D16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0FA4375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FAC182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DE888B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292120" w14:textId="29463CE1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82 337,23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E8A04A" w14:textId="69417CBD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5A24A8" w14:textId="1B7B7FA9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13 286,05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3CF88D" w14:textId="1EDE3EB6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69 051,18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1829EA" w14:textId="7CE0597D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0CD70A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F56" w:rsidRPr="00D87C67" w14:paraId="56220D77" w14:textId="77777777" w:rsidTr="00D87C67">
        <w:trPr>
          <w:gridAfter w:val="2"/>
          <w:wAfter w:w="32" w:type="pct"/>
          <w:trHeight w:val="19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A5A8C2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A47E64E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5B1147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B2D3EC" w14:textId="3CE9CF95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101 625,14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78B369" w14:textId="0E95A3BB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87C992" w14:textId="0F3FF1A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27 794,00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4C946B" w14:textId="1F2268B7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73 831,14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E6B76B" w14:textId="5E30336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1768F4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3E396B45" w14:textId="77777777" w:rsidTr="00D87C67">
        <w:trPr>
          <w:gridAfter w:val="2"/>
          <w:wAfter w:w="32" w:type="pct"/>
          <w:trHeight w:val="84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6B6A3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AD7A875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68BE9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249C6" w14:textId="3AD3A702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168 261,61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A532DA" w14:textId="6B2F3A11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25 552,10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9CD434" w14:textId="05A45823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43 937,20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57DE0" w14:textId="04B454E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98 772,31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3AA995" w14:textId="657F6C7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887D3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2CAD33" w14:textId="77777777" w:rsidR="00D87C67" w:rsidRPr="00D87C67" w:rsidRDefault="00D87C67"/>
    <w:tbl>
      <w:tblPr>
        <w:tblW w:w="4961" w:type="pct"/>
        <w:tblInd w:w="-5" w:type="dxa"/>
        <w:tblLook w:val="04A0" w:firstRow="1" w:lastRow="0" w:firstColumn="1" w:lastColumn="0" w:noHBand="0" w:noVBand="1"/>
      </w:tblPr>
      <w:tblGrid>
        <w:gridCol w:w="540"/>
        <w:gridCol w:w="2762"/>
        <w:gridCol w:w="1662"/>
        <w:gridCol w:w="1419"/>
        <w:gridCol w:w="1630"/>
        <w:gridCol w:w="1604"/>
        <w:gridCol w:w="1297"/>
        <w:gridCol w:w="1728"/>
        <w:gridCol w:w="1806"/>
      </w:tblGrid>
      <w:tr w:rsidR="00D87C67" w:rsidRPr="00D87C67" w14:paraId="4060BE5C" w14:textId="77777777" w:rsidTr="008F3AF5">
        <w:trPr>
          <w:trHeight w:val="161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BD5154D" w14:textId="4DBBAD44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89EFFA3" w14:textId="33F2E93D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F7259CE" w14:textId="08EA9ECF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0EC158B" w14:textId="2BDB0FEA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0349F1" w14:textId="0DFE5E00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387139" w14:textId="7268DF3E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5C8D45" w14:textId="3C494509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A469AF" w14:textId="61EA3951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C771B57" w14:textId="71A5CA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D87C67" w:rsidRPr="00D87C67" w14:paraId="024DE23B" w14:textId="77777777" w:rsidTr="008F3AF5">
        <w:trPr>
          <w:trHeight w:val="161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B1B8F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1261A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9379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5E3A2AA6" w14:textId="24F857A2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83055B" w14:textId="6646B10C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76 626,97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717935" w14:textId="4103195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43B78C" w14:textId="2EEFDB60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E57923" w14:textId="42BFB14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49 804,67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64F02E" w14:textId="4F004AC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5F04F4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0BD5401A" w14:textId="77777777" w:rsidTr="008F3AF5">
        <w:trPr>
          <w:trHeight w:val="161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7C8B83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00CCC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08D8C6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37BD8E65" w14:textId="6170E7AA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0C7BD3" w14:textId="2E27BB8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76 626,97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F74444" w14:textId="455105CD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02ACDD" w14:textId="50585D5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AE4AB0" w14:textId="6900D01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49 804,67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7428D1" w14:textId="5F3B7F6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4E9C76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32CBABFF" w14:textId="77777777" w:rsidTr="008F3AF5">
        <w:trPr>
          <w:trHeight w:val="25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D3782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B65341" w14:textId="6096EB23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A4B696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FD6764" w14:textId="430EE94A" w:rsidR="00DC7D94" w:rsidRPr="00DC7D94" w:rsidRDefault="00DC7D94" w:rsidP="00DC7D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81 055,63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744B6F" w14:textId="7E6300D4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79,15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7EAE94" w14:textId="6ED0EF7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FC21A8" w14:textId="72608078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80 976,48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A40539" w14:textId="35C68425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69115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DC7D94" w:rsidRPr="00D87C67" w14:paraId="0D233699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922A9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795565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CE02C6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D1BCF" w14:textId="6C1F3E7A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19 328,46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307851" w14:textId="50F4A26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848409" w14:textId="59553AB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A181F" w14:textId="204F4675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19 328,46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0C48B5" w14:textId="15F7B904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4E33B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0BD2EA31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AF23EC3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5E8BA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1F9768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00794C" w14:textId="130631C4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18 430,63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3A5705" w14:textId="485E90C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28F869" w14:textId="0C37CBE2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CECAB0" w14:textId="217218C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18 430,63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426B12" w14:textId="0B90DFE5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128707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70D92DCB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6F1AB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5FB752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86F0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990A49" w14:textId="61996CC1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20 798,05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2C64B8" w14:textId="2AA4D316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79,15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20A44A" w14:textId="69690AB6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4B5C42" w14:textId="349855E6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20 718,90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F44B6" w14:textId="2E01A620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9BFA2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35F6300D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BEAD6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0FD8A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F694DF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B9F692" w14:textId="727ECF68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22 498,49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35046B" w14:textId="247E66A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F784B8" w14:textId="4F4F3187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AB4675" w14:textId="2A9F4B9C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22 498,49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BAD883" w14:textId="0565C1B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F10E38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480E6726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9E336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2781C4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A9F346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50E6B1A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3B0D3E" w14:textId="5D9D2463" w:rsidR="00DC7D94" w:rsidRPr="00D87C67" w:rsidRDefault="00DC7D94" w:rsidP="00DC7D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17 777,18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7E3BC" w14:textId="7273ED1F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685F78" w14:textId="5576A7CE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232C9A" w14:textId="4311DDED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17 777,18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72D7A6" w14:textId="6594F8CC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C7F4F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02429C9E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F038B7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BCAB6E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EF8E23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59098AD4" w14:textId="4C2CA38A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FC81F" w14:textId="1F199AF4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18 182,43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4D36B1" w14:textId="345A4B3F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37C738" w14:textId="07058A1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E27B8B" w14:textId="7A8FD598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18 182,43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AA7948" w14:textId="7B02135D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FBADA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70C27E5A" w14:textId="77777777" w:rsidTr="008F3AF5">
        <w:trPr>
          <w:trHeight w:val="315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980374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C97380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60C0C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D1675D" w14:textId="30E69284" w:rsidR="00DC7D94" w:rsidRPr="00DC7D94" w:rsidRDefault="00DC7D94" w:rsidP="00DC7D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788 107,18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775466" w14:textId="598DAA2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47 736,04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ED78F6" w14:textId="4DE9F912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108 772,68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66025" w14:textId="71295FDA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408 822,33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E318C6" w14:textId="5D1F992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222 776,13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3A39A6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C7D94" w:rsidRPr="00D87C67" w14:paraId="68A16341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7635D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FD19CF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D3C86E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BD0094" w14:textId="4A2B6CE8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170 902,46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CBE55D" w14:textId="6C01A4C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2AF216" w14:textId="48A77C83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17 580,21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5EC8B" w14:textId="7C470F01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89 540,78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A04CF7" w14:textId="1AF59DAC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B5699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24225FFB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69AFC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89F042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D31B4B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CB0E3F" w14:textId="53D6E707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167 196,33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EE666C" w14:textId="530E5FB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7 201,01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DC0769" w14:textId="405D7703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16 557,01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15409B" w14:textId="3B11CC91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94 619,11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5C3EB8" w14:textId="4E5DAAB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48 819,20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5DEEC77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2166B62F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C8F65A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9FB03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3704F2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C573C8" w14:textId="10F89A4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180 264,11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79E85" w14:textId="27626729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5 471,26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890624" w14:textId="2C3F77EC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29 664,14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BD8B43" w14:textId="01FF6B6E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99 034,05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9470AC" w14:textId="3F61913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46 094,66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B3162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1B8946D6" w14:textId="77777777" w:rsidTr="008F3AF5">
        <w:trPr>
          <w:trHeight w:val="84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C67EA09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8A479E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EA450E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67D699" w14:textId="65C9EFB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269 744,28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A05B04" w14:textId="200D7B5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27 959,31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D05B1A" w14:textId="547B9CD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44 971,32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3EC8E" w14:textId="5250E3C2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125 628,39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D6E405" w14:textId="314291EE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F664E4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207943" w14:paraId="7E314522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6F4892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3FF828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FFEC2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277D255B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0ED57A" w14:textId="303F6D0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165 589,41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204C63" w14:textId="1C7FB33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F4C1A" w14:textId="40804279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B76EFD" w14:textId="1F5F0457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67 581,85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29CF54" w14:textId="0A2AF71D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03A72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207943" w14:paraId="56C14CE7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7B9141" w14:textId="77777777" w:rsidR="00DC7D94" w:rsidRPr="00207943" w:rsidRDefault="00DC7D94" w:rsidP="00DC7D9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80261C" w14:textId="77777777" w:rsidR="00DC7D94" w:rsidRPr="00207943" w:rsidRDefault="00DC7D94" w:rsidP="00DC7D9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972D3D" w14:textId="77777777" w:rsidR="00DC7D94" w:rsidRPr="00C270E9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0E9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7A42BC30" w14:textId="51AF5952" w:rsidR="00DC7D94" w:rsidRPr="00207943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C270E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270E9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3A6A3B" w14:textId="2D56C836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165 994,66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0A4FBE" w14:textId="754B8DB1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A22509" w14:textId="6E87A37A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738B3C" w14:textId="649779FA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67 987,10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B142C7" w14:textId="222F5300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5BBF29" w14:textId="77777777" w:rsidR="00DC7D94" w:rsidRPr="00207943" w:rsidRDefault="00DC7D94" w:rsidP="00DC7D9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433616BF" w14:textId="77777777" w:rsidR="004438C5" w:rsidRPr="00207943" w:rsidRDefault="004438C5">
      <w:pPr>
        <w:rPr>
          <w:highlight w:val="yellow"/>
        </w:rPr>
      </w:pPr>
    </w:p>
    <w:p w14:paraId="0D137EB9" w14:textId="77777777" w:rsidR="004438C5" w:rsidRPr="00207943" w:rsidRDefault="004438C5">
      <w:pPr>
        <w:rPr>
          <w:highlight w:val="yellow"/>
        </w:rPr>
      </w:pPr>
    </w:p>
    <w:p w14:paraId="57794CB1" w14:textId="77777777" w:rsidR="00E1581F" w:rsidRDefault="00E1581F" w:rsidP="00C91907">
      <w:pPr>
        <w:ind w:left="10491" w:right="-108" w:firstLine="708"/>
        <w:rPr>
          <w:rFonts w:ascii="Times New Roman" w:hAnsi="Times New Roman"/>
          <w:sz w:val="24"/>
          <w:szCs w:val="24"/>
          <w:highlight w:val="yellow"/>
        </w:rPr>
        <w:sectPr w:rsidR="00E1581F" w:rsidSect="0049242C"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13513403" w14:textId="1CD90C2C" w:rsidR="004438C5" w:rsidRPr="00903570" w:rsidRDefault="004438C5" w:rsidP="00C91907">
      <w:pPr>
        <w:ind w:left="10491" w:right="-108" w:firstLine="708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14:paraId="2D451BF3" w14:textId="77777777" w:rsidR="004438C5" w:rsidRPr="00903570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4F4E1058" w14:textId="77777777" w:rsidR="004438C5" w:rsidRPr="00903570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E65DCED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3D310915" w14:textId="77777777" w:rsidR="00BC063E" w:rsidRDefault="00BC063E" w:rsidP="00BC063E">
      <w:pPr>
        <w:rPr>
          <w:sz w:val="24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6"/>
        <w:gridCol w:w="3878"/>
        <w:gridCol w:w="1561"/>
        <w:gridCol w:w="1714"/>
        <w:gridCol w:w="1769"/>
        <w:gridCol w:w="1389"/>
        <w:gridCol w:w="1858"/>
        <w:gridCol w:w="1712"/>
        <w:gridCol w:w="35"/>
      </w:tblGrid>
      <w:tr w:rsidR="001A0CDB" w:rsidRPr="00903570" w14:paraId="1643E70B" w14:textId="77777777" w:rsidTr="00827FD3">
        <w:trPr>
          <w:trHeight w:val="753"/>
        </w:trPr>
        <w:tc>
          <w:tcPr>
            <w:tcW w:w="14572" w:type="dxa"/>
            <w:gridSpan w:val="9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73677A" w14:textId="4AF460FC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5698B6" w14:textId="77777777" w:rsidR="009259BD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903570">
              <w:rPr>
                <w:rFonts w:ascii="Times New Roman" w:hAnsi="Times New Roman"/>
                <w:sz w:val="24"/>
                <w:szCs w:val="24"/>
              </w:rPr>
              <w:br/>
              <w:t xml:space="preserve">реализации муниципальной программы </w:t>
            </w:r>
            <w:r w:rsidR="00CF42E0" w:rsidRPr="00903570">
              <w:rPr>
                <w:rFonts w:ascii="Times New Roman" w:hAnsi="Times New Roman"/>
                <w:sz w:val="24"/>
                <w:szCs w:val="24"/>
              </w:rPr>
              <w:t>«</w:t>
            </w:r>
            <w:r w:rsidRPr="00903570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903570">
              <w:rPr>
                <w:rFonts w:ascii="Times New Roman" w:hAnsi="Times New Roman"/>
                <w:sz w:val="24"/>
                <w:szCs w:val="24"/>
              </w:rPr>
              <w:t>»</w:t>
            </w:r>
            <w:r w:rsidRPr="009035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15573B0" w14:textId="2C63E50B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за счет средств бюджета ЗАТО Северск по главным распорядителям бюджетных средств</w:t>
            </w:r>
          </w:p>
        </w:tc>
      </w:tr>
      <w:tr w:rsidR="001A0CDB" w:rsidRPr="00903570" w14:paraId="3F9EA08A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034063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C9FEA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C19CD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B696FA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CCAD5E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7DCE8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68B3F5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CB091" w14:textId="77777777" w:rsidR="001A0CDB" w:rsidRPr="00903570" w:rsidRDefault="001A0CDB" w:rsidP="001A0C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Таблица 8</w:t>
            </w:r>
          </w:p>
        </w:tc>
      </w:tr>
      <w:tr w:rsidR="001A0CDB" w:rsidRPr="00903570" w14:paraId="06DDF2E8" w14:textId="77777777" w:rsidTr="004A66E6">
        <w:trPr>
          <w:gridAfter w:val="1"/>
          <w:wAfter w:w="35" w:type="dxa"/>
          <w:trHeight w:val="6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819D42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7ABF9F" w14:textId="73E09953" w:rsidR="001A0CDB" w:rsidRPr="00903570" w:rsidRDefault="00CB4C39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4C39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161E04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>-</w:t>
            </w:r>
            <w:r w:rsidRPr="0090357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8A3E7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6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8B523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A0CDB" w:rsidRPr="00903570" w14:paraId="7818CE7F" w14:textId="77777777" w:rsidTr="004A66E6">
        <w:trPr>
          <w:gridAfter w:val="1"/>
          <w:wAfter w:w="3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BC697A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2733D4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FC22EF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D4F946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6BD31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8DD8F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C9842D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E0834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1A0CDB" w:rsidRPr="00903570" w14:paraId="04045505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B6D592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2C3090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14FB4B7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D4B75B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08B1DF5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409429B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24CFED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EDA33DC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903570" w14:paraId="599D8D5F" w14:textId="77777777" w:rsidTr="004A66E6">
        <w:trPr>
          <w:gridAfter w:val="1"/>
          <w:wAfter w:w="35" w:type="dxa"/>
          <w:trHeight w:val="277"/>
        </w:trPr>
        <w:tc>
          <w:tcPr>
            <w:tcW w:w="4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3E48FB" w14:textId="4C775FE1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Муниципальная программа «Молодежная политика в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828673" w14:textId="77777777" w:rsidR="001826DE" w:rsidRPr="0090357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6CA544" w14:textId="2FC3BA6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565 331,05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0D2A73" w14:textId="6107EC48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224448" w14:textId="13F7D51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A27B71" w14:textId="0B61C0CC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546 629,17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64623" w14:textId="402BE214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4 340,59</w:t>
            </w:r>
          </w:p>
        </w:tc>
      </w:tr>
      <w:tr w:rsidR="001826DE" w:rsidRPr="00903570" w14:paraId="444E4D39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455B7E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D3AC6A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8A4ED3" w14:textId="30BE9FD3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114 225,46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ED934" w14:textId="36DD1A2B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DF96F4" w14:textId="04B4E20B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AEDA3E" w14:textId="6A064AAA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111 073,75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F760EE" w14:textId="43BA2BD2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</w:tr>
      <w:tr w:rsidR="001826DE" w:rsidRPr="00903570" w14:paraId="62954637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AF5577B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29C003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B7DAA7" w14:textId="42594FA0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118 377,13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4C0EE9" w14:textId="68143AD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4E892" w14:textId="3F7283C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BB0067" w14:textId="134B4B3E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114 979,31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0B67AE" w14:textId="6854ADF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</w:tr>
      <w:tr w:rsidR="001826DE" w:rsidRPr="00903570" w14:paraId="06AB2775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B39B2D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54D61A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A68B99" w14:textId="14E7207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134 169,45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4632A4" w14:textId="78B00AD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11910D" w14:textId="54C277D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F66089" w14:textId="435360B3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130 288,80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E2462D" w14:textId="67088BB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</w:tr>
      <w:tr w:rsidR="001826DE" w:rsidRPr="00903570" w14:paraId="6D06F9C0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1577B0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9D8005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44F4A5" w14:textId="6AE3462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198 559,02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A1397" w14:textId="21BE0B0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E63CC" w14:textId="0AC55D7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C737B7" w14:textId="38F82D9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190 287,31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B14092" w14:textId="633B493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4 340,59</w:t>
            </w:r>
          </w:p>
        </w:tc>
      </w:tr>
      <w:tr w:rsidR="001826DE" w:rsidRPr="00207943" w14:paraId="67F8AD43" w14:textId="77777777" w:rsidTr="004A66E6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A83D5A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467040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4D16D4" w14:textId="6FE0F317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94 404,15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7172BE" w14:textId="164D347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BD7E9" w14:textId="43CBA57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A6ED45" w14:textId="60B4690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90 748,03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E951EC" w14:textId="18D0692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C6C5AC8" w14:textId="77777777" w:rsidTr="00E1581F">
        <w:trPr>
          <w:gridAfter w:val="1"/>
          <w:wAfter w:w="35" w:type="dxa"/>
          <w:trHeight w:val="932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C315AB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231B1D" w14:textId="50B5D764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D3E0C7" w14:textId="0E5EF6A1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94 809,40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6329CD" w14:textId="6C2842D2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4792E3" w14:textId="5F98654D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DADA25" w14:textId="74733447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91 153,28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EF8273" w14:textId="02A98AEC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F679FAE" w14:textId="77777777" w:rsidTr="004A66E6">
        <w:trPr>
          <w:gridAfter w:val="1"/>
          <w:wAfter w:w="35" w:type="dxa"/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BDE12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23469C" w14:textId="3A019542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58A1FE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4B6684" w14:textId="5B8F3A37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53 968,97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A8963E" w14:textId="7A32D2B5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989C85" w14:textId="12E806D3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B9658B" w14:textId="2EA45022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53 968,97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96D6C" w14:textId="6EEFA564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08B30BF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56588B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3A984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F1377C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EA5967" w14:textId="3741D2D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16 814,52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49797" w14:textId="74FF264C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E84728" w14:textId="23F7EE86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FEB86D" w14:textId="2F7B45A7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16 814,52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F600D8" w14:textId="0D416308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DF386E4" w14:textId="77777777" w:rsidTr="008B1B7B">
        <w:trPr>
          <w:gridAfter w:val="1"/>
          <w:wAfter w:w="35" w:type="dxa"/>
          <w:trHeight w:val="5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6D9AD6E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7DF4EF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47433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4AC403" w14:textId="57818C13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17 609,27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4E67C1" w14:textId="1532F478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EF2795" w14:textId="53C49AA8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CE827B" w14:textId="6F5004E7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17 609,27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706C31" w14:textId="4B35674F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030933F" w14:textId="77777777" w:rsidTr="004A66E6">
        <w:trPr>
          <w:gridAfter w:val="1"/>
          <w:wAfter w:w="35" w:type="dxa"/>
          <w:trHeight w:val="2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F262C0" w14:textId="3CF003C5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C326B5" w14:textId="5ECD7FD8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B0C81F" w14:textId="0CAE7529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FA02FD" w14:textId="1BD16AC2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516074" w14:textId="4BF9452E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EE1E7E" w14:textId="34DFD219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148991" w14:textId="098BE180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EE1F39" w14:textId="5656ABDD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207943" w14:paraId="39848D7F" w14:textId="77777777" w:rsidTr="008B1B7B">
        <w:trPr>
          <w:gridAfter w:val="1"/>
          <w:wAfter w:w="35" w:type="dxa"/>
          <w:trHeight w:val="4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2EB3B0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B03550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17C1" w14:textId="01737B32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6E0ADA" w14:textId="22866592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11 746,26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A30877" w14:textId="4B3CA267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888AB4" w14:textId="5EBE263D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3E148E" w14:textId="559667FB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11 746,26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A7340C" w14:textId="1B8018D5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F2069FD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D247A51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7566A5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EF8D07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020B27" w14:textId="11B0008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7 798,92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72A731" w14:textId="2A4550E4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84DC57" w14:textId="7E77A205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05D1C6" w14:textId="748215AA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7 798,92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4D3613" w14:textId="4FFD89C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F083859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8F1D0D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5A453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1EA32D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66DEC6" w14:textId="0D67F74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D1B4A" w14:textId="5724899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8C92B0" w14:textId="621EE10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E45B9C" w14:textId="4E195338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9B11D7" w14:textId="0D6FE7FC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ED4D96D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D6B589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FF11D3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5BA950" w14:textId="2ECD59F7" w:rsidR="001826DE" w:rsidRPr="00207943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7B3DD9" w14:textId="192379DA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009B3A" w14:textId="010668B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4FE167" w14:textId="6DEC7AD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870462" w14:textId="24307633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C006E2" w14:textId="7233527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B6A2B7A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1FE0CC" w14:textId="48E8556E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FFC175" w14:textId="12627D8F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ВЦП  «Реализация молодежной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64DD4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AD8D0D" w14:textId="6B355A1A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092CFA" w14:textId="78CE92B3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1 170,10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0F3308" w14:textId="27DED597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25AD4C" w14:textId="2AB4BF60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760BF6" w14:textId="731E7E38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1 170,10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B59D8E" w14:textId="73DD1AF5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5B1BBDB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0A1198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51BA6D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69C902" w14:textId="04602983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510A4D" w14:textId="7825277B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361,00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04E4C6" w14:textId="44688FE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C92745" w14:textId="7A661C7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F44367" w14:textId="3A5FB363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361,00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AAF3E" w14:textId="0471BE00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1BEC3D4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265B75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F6EF3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A012C8" w14:textId="1A92C218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FD4678" w14:textId="0B2CE020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852BD4" w14:textId="539ED117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EF53BB" w14:textId="0EC8324E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6C2679" w14:textId="313E90B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400,10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0C950C" w14:textId="48435131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20495A1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999F28D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FB06A2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3A2E9F" w14:textId="598E96EC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1B6552" w14:textId="4E40B892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0AF9A5" w14:textId="23F594E7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17F65A" w14:textId="1F5E2FE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529225" w14:textId="7B612794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409,00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BD58CE" w14:textId="59385778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44475F9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ACC12A" w14:textId="1FEAEC62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7B5F8C" w14:textId="3ECCD0D0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КПМ  «Реализация молодежной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64DD4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0D37ED" w14:textId="423393C2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277689" w14:textId="4FB85B42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FB2DED" w14:textId="6E91CE6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1DB3DE" w14:textId="6AA79CE1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8A0C29" w14:textId="3B3A59C0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0169CA" w14:textId="4891F7D0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850F4BA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6EBA96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F8B9FA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3691D" w14:textId="3AD5E399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452D8" w14:textId="3A89367B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4AE768" w14:textId="3CFBD49E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9C70CE" w14:textId="2418734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A03128" w14:textId="590A9E37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8A8659" w14:textId="07648BC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A04BB71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C948BA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F7FA82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523FA5" w14:textId="37525AE8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2025 (прогноз-</w:t>
            </w:r>
            <w:r w:rsidRPr="00C64DD4">
              <w:rPr>
                <w:sz w:val="24"/>
                <w:szCs w:val="24"/>
              </w:rPr>
              <w:br/>
            </w:r>
            <w:proofErr w:type="spellStart"/>
            <w:r w:rsidRPr="00C64DD4">
              <w:rPr>
                <w:sz w:val="24"/>
                <w:szCs w:val="24"/>
              </w:rPr>
              <w:t>ный</w:t>
            </w:r>
            <w:proofErr w:type="spellEnd"/>
            <w:r w:rsidRPr="00C64DD4">
              <w:rPr>
                <w:sz w:val="24"/>
                <w:szCs w:val="24"/>
              </w:rPr>
              <w:t xml:space="preserve"> период)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605E6E" w14:textId="6D76506B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13725B" w14:textId="6EF8066A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170970" w14:textId="3C1AFFED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1FB9C" w14:textId="72D904D5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AE5522" w14:textId="0A9B422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98D58E6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979979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E76C01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75348" w14:textId="0144FBC8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2026 (прогноз-</w:t>
            </w:r>
            <w:r w:rsidRPr="00C64DD4">
              <w:rPr>
                <w:sz w:val="24"/>
                <w:szCs w:val="24"/>
              </w:rPr>
              <w:br/>
            </w:r>
            <w:proofErr w:type="spellStart"/>
            <w:r w:rsidRPr="00C64DD4">
              <w:rPr>
                <w:sz w:val="24"/>
                <w:szCs w:val="24"/>
              </w:rPr>
              <w:t>ный</w:t>
            </w:r>
            <w:proofErr w:type="spellEnd"/>
            <w:r w:rsidRPr="00C64DD4">
              <w:rPr>
                <w:sz w:val="24"/>
                <w:szCs w:val="24"/>
              </w:rPr>
              <w:t xml:space="preserve"> период)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B2C0BB" w14:textId="4E7BCA9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989C07" w14:textId="7E17359A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A68712" w14:textId="5B705632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987ECD" w14:textId="7FA7A2BD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456055" w14:textId="5D1B200C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DB13CB1" w14:textId="77777777" w:rsidTr="004A66E6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50E69B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ABCA16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4788C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41626F" w14:textId="400DAB61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8 864,02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6A126B" w14:textId="7AFFB2D3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516166" w14:textId="3E60499F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124751" w14:textId="70F9203A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8 864,02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46D048" w14:textId="25E6D0B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4C5A3A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72004E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7829E68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3CF1A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2CF1B0" w14:textId="6DB9FF7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40AD3B" w14:textId="19F43BE4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425E10" w14:textId="272D867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1F9469" w14:textId="3E957E5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D38B8" w14:textId="71525C5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A155C8F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23AF47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D083BCA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EA9E1C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C056F7" w14:textId="367FFD94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D4FD73" w14:textId="348D433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0BF5B3" w14:textId="29257B4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DB476" w14:textId="276AE5BE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60E3F1" w14:textId="5130EB6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BE1082C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08CA2C8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4D9B69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4FF34C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3570AB" w14:textId="7D371DBC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302397" w14:textId="3688A11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D23F09" w14:textId="7FDA1F1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C8F452" w14:textId="0576890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519C2B" w14:textId="14C1D9A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C811167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033EB2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E893423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A21E1F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6A6B51" w14:textId="44FB5BF7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2 651,92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A3FD61" w14:textId="017B0707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3C754B" w14:textId="3163C413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6C65E2" w14:textId="6F2C7A6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2 651,92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8D6C50" w14:textId="27291AA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B5EBDF7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857C2D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F9A96F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5CE0F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1EDAE9" w14:textId="3618B51F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C0DEBC" w14:textId="48B7D4D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2D8DB7" w14:textId="47ADBD7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A280E4" w14:textId="1C2B489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379BBF" w14:textId="0AC5193A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938202F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2A1522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798016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339174" w14:textId="5FA6EEE8" w:rsidR="001826DE" w:rsidRPr="00207943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5FD13B" w14:textId="46658F4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EA7FDB" w14:textId="41365C07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37A99C" w14:textId="5D754C1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729039" w14:textId="77F4D62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3D0A5" w14:textId="06C7D70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657FC39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7097BF" w14:textId="5A3AA343" w:rsidR="001826DE" w:rsidRPr="00207943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7A3235" w14:textId="1696369B" w:rsidR="001826DE" w:rsidRPr="00207943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E50174" w14:textId="1BB9960D" w:rsidR="001826DE" w:rsidRPr="00F84B3C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75B60E" w14:textId="39BE3DF9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D5F4C0" w14:textId="525C5DB6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1B5666" w14:textId="3C83EA4E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CE4938" w14:textId="2BC08E59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DBABBB" w14:textId="1521C846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207943" w14:paraId="51A61BDD" w14:textId="77777777" w:rsidTr="004A66E6">
        <w:trPr>
          <w:gridAfter w:val="1"/>
          <w:wAfter w:w="35" w:type="dxa"/>
          <w:trHeight w:val="12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AA5C76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9E964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Организация и проведение профориентационных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B88F4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71DA8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D81C84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CAE0C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1CF5B4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0AA69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2D0289B3" w14:textId="77777777" w:rsidTr="004A66E6">
        <w:trPr>
          <w:gridAfter w:val="1"/>
          <w:wAfter w:w="35" w:type="dxa"/>
          <w:trHeight w:val="12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87D6C8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47AD45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CEF83A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15797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E1FDD6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D3D44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3AA52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29CF4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159CB10B" w14:textId="77777777" w:rsidTr="004A66E6">
        <w:trPr>
          <w:gridAfter w:val="1"/>
          <w:wAfter w:w="35" w:type="dxa"/>
          <w:trHeight w:val="2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6971DE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422352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51DA2F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2BE4F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FA96F1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7D6788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F986E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BA069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3B8950EA" w14:textId="77777777" w:rsidTr="004A66E6">
        <w:trPr>
          <w:gridAfter w:val="1"/>
          <w:wAfter w:w="35" w:type="dxa"/>
          <w:trHeight w:val="2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40BE1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C8B8E4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69E270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20B3D5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9FE7B7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89428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CB0AB7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66F31C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65B96F66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DF1EF6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795C4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D66CFA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1FBAD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4EB17B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FB6F2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E44991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E71911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34D0F7F1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F38E2C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A1F9F6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FF3340" w14:textId="77777777" w:rsidR="001826DE" w:rsidRPr="008E58BA" w:rsidRDefault="001826DE" w:rsidP="001826D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5DF2C6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74537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66F3B2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9FCDA8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A15F46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462DC5AC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48655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64774C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417D65" w14:textId="658D8E35" w:rsidR="001826DE" w:rsidRPr="008E58BA" w:rsidRDefault="001826DE" w:rsidP="001826DE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745CEA" w14:textId="5609863F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1D52F4" w14:textId="46700636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041B3A" w14:textId="52AB31F6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956FF0" w14:textId="0CA89D3C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42B4C" w14:textId="3BA4CBBB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6520F8D7" w14:textId="77777777" w:rsidTr="004A66E6">
        <w:trPr>
          <w:gridAfter w:val="1"/>
          <w:wAfter w:w="35" w:type="dxa"/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C4A786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5BAAC1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B2773E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956A26" w14:textId="02C9E1F4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8 864,02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1631D7" w14:textId="66183FCB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2A626" w14:textId="78B26C85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2CDD9D" w14:textId="6CED2EA9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8 864,02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3EC539" w14:textId="1BE74074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CCC7EF4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F747D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8BE6F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293042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2D1E3B" w14:textId="4EB3C390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ED9780" w14:textId="115FE237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9C9B7" w14:textId="1A4631C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C3E81" w14:textId="78DBB87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96D093" w14:textId="465961F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42447BF" w14:textId="77777777" w:rsidTr="004A66E6">
        <w:trPr>
          <w:gridAfter w:val="1"/>
          <w:wAfter w:w="35" w:type="dxa"/>
          <w:trHeight w:val="18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2F318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98BEE8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4B36EC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6A8EA" w14:textId="1D25B99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0B0726" w14:textId="2B49CBC6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E3D75" w14:textId="36A8858C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2886B2" w14:textId="0CEC445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C448A8" w14:textId="4694CB44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ADCB332" w14:textId="77777777" w:rsidTr="004A66E6">
        <w:trPr>
          <w:gridAfter w:val="1"/>
          <w:wAfter w:w="35" w:type="dxa"/>
          <w:trHeight w:val="17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EE147D2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8D308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8BCB2A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FDEA77" w14:textId="1997552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18B9C4" w14:textId="204205CA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9B4235" w14:textId="27490CC9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47D953" w14:textId="11D96FB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69187A" w14:textId="6D880E5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0233863" w14:textId="77777777" w:rsidTr="004A66E6">
        <w:trPr>
          <w:gridAfter w:val="1"/>
          <w:wAfter w:w="35" w:type="dxa"/>
          <w:trHeight w:val="2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D36BD0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DC0511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BB5CC7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32505" w14:textId="56DB1573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2 651,92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100BC7" w14:textId="0A6F1DA6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A0BEC4" w14:textId="67A05DF5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C32723" w14:textId="7E008F8A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2 651,92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C163ED" w14:textId="7F750EA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7AE8107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371E2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8BD50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78E6E7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C73CE">
              <w:rPr>
                <w:spacing w:val="-4"/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F18F1" w14:textId="315F474C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AC941F" w14:textId="1CD2BC6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BB1014" w14:textId="7B10F0C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648630" w14:textId="35D890C8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7CBEC0" w14:textId="6D55DDC4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1E83BF6" w14:textId="77777777" w:rsidTr="004A66E6">
        <w:trPr>
          <w:gridAfter w:val="1"/>
          <w:wAfter w:w="35" w:type="dxa"/>
          <w:trHeight w:val="9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2978D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0E28B8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3D1FC4" w14:textId="6F3B870F" w:rsidR="001826DE" w:rsidRPr="004C73CE" w:rsidRDefault="001826DE" w:rsidP="001826DE">
            <w:pPr>
              <w:jc w:val="center"/>
              <w:rPr>
                <w:spacing w:val="-4"/>
                <w:sz w:val="24"/>
                <w:szCs w:val="24"/>
              </w:rPr>
            </w:pPr>
            <w:r w:rsidRPr="004C73CE">
              <w:rPr>
                <w:spacing w:val="-4"/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F88509" w14:textId="12298C03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147427" w14:textId="5EED0077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B8B364" w14:textId="4537C9F8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C6D827" w14:textId="084C08C9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5EF4F6" w14:textId="67F9CAC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3B9B0B9" w14:textId="77777777" w:rsidTr="004A66E6">
        <w:trPr>
          <w:gridAfter w:val="1"/>
          <w:wAfter w:w="35" w:type="dxa"/>
          <w:trHeight w:val="15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98CC5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AA4A05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E65D3B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93A236" w14:textId="1F513011" w:rsidR="001826DE" w:rsidRPr="001826DE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C2BC2B" w14:textId="0DFE3FE4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B9B390" w14:textId="219A65FE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2A4B32" w14:textId="43E0072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937343" w14:textId="550CCD16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4673150F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BD8BD0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A985E6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82B281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06D290" w14:textId="40771545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C88DAB" w14:textId="1421A0F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EFAB2A" w14:textId="5890E617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6667D" w14:textId="7873067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16A98A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4C750033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7FBB917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EF87CA0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D1D4BA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DAABCD" w14:textId="2256475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FDB536" w14:textId="7E518E6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1D9502" w14:textId="1BB357E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A5700" w14:textId="34903AE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187CB5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EBBCA19" w14:textId="77777777" w:rsidTr="008B1B7B">
        <w:trPr>
          <w:gridAfter w:val="1"/>
          <w:wAfter w:w="35" w:type="dxa"/>
          <w:trHeight w:val="1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957334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716117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A688F9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E1753A" w14:textId="30E4ED3F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5AF176" w14:textId="7A175232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EE08F9" w14:textId="3F985E9F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DAFF6A" w14:textId="7577A04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855FDF" w14:textId="6461E8C2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45EBA46" w14:textId="77777777" w:rsidTr="004A66E6">
        <w:trPr>
          <w:gridAfter w:val="1"/>
          <w:wAfter w:w="35" w:type="dxa"/>
          <w:trHeight w:val="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4503FD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B6D1C2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99D8F2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246ABF" w14:textId="575A0EDC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FE904" w14:textId="5049A2B0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3B312C" w14:textId="0DFA3A19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DA1C10" w14:textId="60846EC3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733255" w14:textId="237D353A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41AD8386" w14:textId="77777777" w:rsidTr="004A66E6">
        <w:trPr>
          <w:gridAfter w:val="1"/>
          <w:wAfter w:w="3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1CEFA4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2222BE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9BCDC2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315356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56C523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D5A0B7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834D84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1B445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AF1EB43" w14:textId="77777777" w:rsidTr="004A66E6">
        <w:trPr>
          <w:gridAfter w:val="1"/>
          <w:wAfter w:w="35" w:type="dxa"/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7B1A07" w14:textId="182FB83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A253F5" w14:textId="79BAE660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7BE0E6" w14:textId="1224ED42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6FE458" w14:textId="2DAEC489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97E980" w14:textId="24B68128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E58BB3" w14:textId="088596A7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2D0E59" w14:textId="07F14436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8C2846" w14:textId="4DD2804B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207943" w14:paraId="33900302" w14:textId="77777777" w:rsidTr="004A66E6">
        <w:trPr>
          <w:gridAfter w:val="1"/>
          <w:wAfter w:w="35" w:type="dxa"/>
          <w:trHeight w:val="9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B8AFBD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3A874E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65842B" w14:textId="1ED4CED6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8C4561" w14:textId="4F2595B3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E7953" w14:textId="6FECE684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912BE3" w14:textId="6E5444C5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4D68EC" w14:textId="31DF2C48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BF0E2F" w14:textId="59B2A39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D107BAA" w14:textId="77777777" w:rsidTr="004A66E6">
        <w:trPr>
          <w:gridAfter w:val="1"/>
          <w:wAfter w:w="35" w:type="dxa"/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9B77F5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 xml:space="preserve"> 1.3.1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55C866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F5B517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310A7F" w14:textId="3C40FA2B" w:rsidR="001826DE" w:rsidRPr="001826DE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6C8D7E" w14:textId="1941076A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7CEF11" w14:textId="4689A01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C4646" w14:textId="150C63BC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50E93B" w14:textId="0EE67302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7FD61AE" w14:textId="77777777" w:rsidTr="008B1B7B">
        <w:trPr>
          <w:gridAfter w:val="1"/>
          <w:wAfter w:w="35" w:type="dxa"/>
          <w:trHeight w:val="2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64ECB8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DA1F04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E4C3EF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3D5561" w14:textId="11C3490E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0154DD" w14:textId="38EF886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2167F8" w14:textId="0937040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9E6C17" w14:textId="674CA5A5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A55D68" w14:textId="7777777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654FCA3" w14:textId="77777777" w:rsidTr="008B1B7B">
        <w:trPr>
          <w:gridAfter w:val="1"/>
          <w:wAfter w:w="35" w:type="dxa"/>
          <w:trHeight w:val="2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9936A4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6D1F0AB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0AA7B5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0D7EB" w14:textId="58B5B1E9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8344E" w14:textId="6FC93DF9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FB5752" w14:textId="4BF2D5C3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51CD77" w14:textId="0D5BBC7F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441E8E" w14:textId="7777777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ED7A870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56CC4E5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CA4A33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8D6B87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63148D" w14:textId="276DB62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83E63" w14:textId="519AEEF5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1E3BA5" w14:textId="5DE0BE87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E3276C" w14:textId="44AF2D3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C2516" w14:textId="32009741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EDED523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65BCAA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036F6B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D63568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CBD94F" w14:textId="61BC224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5C6F5D" w14:textId="4CC45E5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28F716" w14:textId="437C86B8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BD896" w14:textId="5DEDA49E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D0EB47" w14:textId="4B233351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EA9BA16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A39175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100527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A2863B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044FD7" w14:textId="30CF4FB5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77ACBE" w14:textId="36E849B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2AD35B" w14:textId="0045E9ED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FB3E33" w14:textId="511849CA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8DF2D6" w14:textId="6F91AC79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8030673" w14:textId="77777777" w:rsidTr="004A66E6">
        <w:trPr>
          <w:gridAfter w:val="1"/>
          <w:wAfter w:w="35" w:type="dxa"/>
          <w:trHeight w:val="98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C9A91F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69C30F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6CE427" w14:textId="01D675D6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96D82" w14:textId="3F6BA020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6AD6B0" w14:textId="1EEAB32F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BAFC33" w14:textId="2CE8D77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69F755" w14:textId="7B9E84FB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426AAB" w14:textId="0B609D74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0B25590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912779D" w14:textId="4D215598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7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483BA4C" w14:textId="5FBC9CD5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8EBD8B" w14:textId="28CDB489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0A3F5C" w14:textId="77F6C0BD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2D794C" w14:textId="1CAC5362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934062" w14:textId="1A079612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19DF65" w14:textId="689B6EC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9BFFD4" w14:textId="2B9EE91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9FA473F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B7F1FD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CB4E5A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89B707" w14:textId="2CC1C8C8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3F4356" w14:textId="4340FCBC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071222" w14:textId="40CDB5A3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4F7EAA" w14:textId="2EBE0DE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BB1135" w14:textId="37C22B6D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8FE2BC" w14:textId="36E1795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01CDCE2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BA95A4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0B9F46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EA3372" w14:textId="02F8C3B2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C46F4A" w14:textId="1C7822E9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EE1950" w14:textId="47E014AC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4DEB14" w14:textId="7A85D4A9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403003" w14:textId="7B3C50DA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7EC373" w14:textId="53F6A5F8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50ECB7A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A1A3BB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12FBF2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5869E7" w14:textId="3849EECA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E3877B" w14:textId="075A911B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D134E2" w14:textId="387D647E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E6623F" w14:textId="3D850BA4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53E1CF" w14:textId="341C7290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0A814A" w14:textId="4263CBF0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FE8F3F5" w14:textId="77777777" w:rsidTr="004A66E6">
        <w:trPr>
          <w:gridAfter w:val="1"/>
          <w:wAfter w:w="35" w:type="dxa"/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549644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1571FD" w14:textId="5B6137BA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2D519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75DFEB" w14:textId="42315B6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430 306,45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1C3148" w14:textId="5FE4225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9B7B1C" w14:textId="564984F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CEC6DB" w14:textId="13C84787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411 604,57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AF5F54" w14:textId="3AA24C1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15CA2800" w14:textId="77777777" w:rsidTr="008B1B7B">
        <w:trPr>
          <w:gridAfter w:val="1"/>
          <w:wAfter w:w="35" w:type="dxa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E3D1B3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F095BE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AD9270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D78231" w14:textId="190EC346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AA71C9" w14:textId="76E1F79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DBF9A5" w14:textId="0FF4E418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050FAC" w14:textId="4D69B2B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37266F" w14:textId="32F86A3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7B74266" w14:textId="77777777" w:rsidTr="008B1B7B">
        <w:trPr>
          <w:gridAfter w:val="1"/>
          <w:wAfter w:w="35" w:type="dxa"/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76D39E8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4532BB6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C0A1F6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220B9" w14:textId="7D71291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82 337,23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7E488D" w14:textId="1E408B7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B21FEA" w14:textId="3AB300B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7F33EB" w14:textId="3F989D7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F78507" w14:textId="3618674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2AF49B2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7B0944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1F30BF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9DEE52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CC9EF2" w14:textId="36974B7E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FA9DFB" w14:textId="2F962AB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8B679A" w14:textId="7776C8A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122202" w14:textId="61F0446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97 744,49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AFA73B" w14:textId="4FA4992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AFE4C5F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AADB2D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A718F4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751DB0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00A2A2" w14:textId="0D60C2B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168 261,61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6BF572" w14:textId="12C38312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B3F306" w14:textId="0A33066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7F1A80" w14:textId="6365822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159 989,90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287ADD" w14:textId="4D1FD5C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13733C4F" w14:textId="77777777" w:rsidTr="004A66E6">
        <w:trPr>
          <w:gridAfter w:val="1"/>
          <w:wAfter w:w="35" w:type="dxa"/>
          <w:trHeight w:val="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C4BB6B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56C8B8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5F144F" w14:textId="078619C0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9AEFE5" w14:textId="29ABAA20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F1EBD3" w14:textId="58CEB7B9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F0CA00" w14:textId="5E011FCC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8265BA" w14:textId="34015F62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8550A3" w14:textId="4399DD80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17A15C51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664216" w14:textId="603AC80E" w:rsidR="00F13BDC" w:rsidRPr="00207943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022BF9" w14:textId="4A19A4E4" w:rsidR="00F13BDC" w:rsidRPr="00207943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5DAB1A" w14:textId="54D79691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79CE66" w14:textId="6DB82D69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F0039B" w14:textId="4DB31532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BC7485F" w14:textId="6A410956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30301E" w14:textId="5C1010D7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B2ACF1" w14:textId="6F62F7D2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13BDC" w:rsidRPr="00207943" w14:paraId="589C0BD2" w14:textId="77777777" w:rsidTr="000C151C">
        <w:trPr>
          <w:gridAfter w:val="1"/>
          <w:wAfter w:w="35" w:type="dxa"/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73DA79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910FFA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1EB042" w14:textId="49017696" w:rsidR="00F13BDC" w:rsidRPr="00F84B3C" w:rsidRDefault="00F13BDC" w:rsidP="00F13BDC">
            <w:pPr>
              <w:jc w:val="center"/>
              <w:rPr>
                <w:sz w:val="24"/>
                <w:szCs w:val="24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5C7D90" w14:textId="1EE10599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49CFE2" w14:textId="39A08F81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B8F161" w14:textId="5FAE284B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12619" w14:textId="374CBCAF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EF83B2" w14:textId="15EF4D95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DB600CA" w14:textId="77777777" w:rsidTr="004A66E6">
        <w:trPr>
          <w:gridAfter w:val="1"/>
          <w:wAfter w:w="35" w:type="dxa"/>
          <w:trHeight w:val="1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D53ED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E991E6" w14:textId="5688B48D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 xml:space="preserve">ВЦП «Реализация семейной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D62BE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8F067D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F8AC65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FA875D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27F17A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677E02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59DE67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09F24F2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492A76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EECBFB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14313A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B15E22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74EC94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A4ECBE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AFBFB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41A68D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3E91FCA4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593AD2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325B24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DF272E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EEE4E7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D05FEB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FC605D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0986CA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84A3F0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1F8E1644" w14:textId="77777777" w:rsidTr="000C151C">
        <w:trPr>
          <w:gridAfter w:val="1"/>
          <w:wAfter w:w="35" w:type="dxa"/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95F0E1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469E49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333959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2C0731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1C9FF1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0C2C8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AD5184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1D0D25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4FB147A9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23848D" w14:textId="497935AD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D724882" w14:textId="77777777" w:rsidR="00F13BD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КПМ «Реализация семейной политики ЗАТО Северск»</w:t>
            </w:r>
          </w:p>
          <w:p w14:paraId="69A0EB9D" w14:textId="14547F3E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7BD06F" w14:textId="19E6FA31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F80977" w14:textId="7F03F956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8FFD96" w14:textId="3D69C54C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037EF" w14:textId="53A81845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6EC0DC" w14:textId="160FAB34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E9AD7B" w14:textId="772E5566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CCBF6EB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0CC914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8ACC45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CB6242" w14:textId="7754E33E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856D19" w14:textId="2920E61D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B719DF" w14:textId="6E28A8FE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845EC" w14:textId="28E81CE6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F3444" w14:textId="6BA96A82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95041E" w14:textId="5D67FDF4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1393C6A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F12999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D59ABD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9E1B6D" w14:textId="49CF615E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8F0B79" w14:textId="4EF4451C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B809DB" w14:textId="0C0C3298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5EFBCA" w14:textId="4AFDA884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EE3713" w14:textId="0036ABBF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C37A58" w14:textId="4C675F0E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8B4E5E1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83172D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1CF882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660EE" w14:textId="33981D49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14BCD" w14:textId="087BA6D1" w:rsidR="00F13BDC" w:rsidRPr="004A66E6" w:rsidRDefault="00F13BDC" w:rsidP="00F13BDC">
            <w:pPr>
              <w:tabs>
                <w:tab w:val="left" w:pos="1237"/>
              </w:tabs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ab/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75B9EF" w14:textId="5B152A82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6AE416" w14:textId="6727C18C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BCE6CD" w14:textId="2846FB70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EF12E7" w14:textId="501EB7B2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0477C7AF" w14:textId="77777777" w:rsidTr="004A66E6">
        <w:trPr>
          <w:gridAfter w:val="1"/>
          <w:wAfter w:w="35" w:type="dxa"/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96C201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9D928E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0C2488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2522B" w14:textId="38A9FAD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430 294,45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771084" w14:textId="140AA1D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C16A14" w14:textId="7DCACC5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0F37BD" w14:textId="77A6BCD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411 604,57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DA2986" w14:textId="1265E36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0AA89DC9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343B6D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D87694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49C52B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1DABFC" w14:textId="11FC615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BA036" w14:textId="483FF4C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1E2444" w14:textId="63FB0B1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6206B7" w14:textId="6169B50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A8754B" w14:textId="40BEA57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784B42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B9CBD7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CDA3D6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13337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A959B5" w14:textId="41EF6019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82 325,23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33E90" w14:textId="03B6DD2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E3CA92" w14:textId="6975562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EF59F" w14:textId="43B34F3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1902C" w14:textId="01BF71B0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64EA9C6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FFF4ED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640588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351FA6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0C1D11" w14:textId="4A39500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C3CF18" w14:textId="5E382C7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ECB538" w14:textId="3CA55A6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F0F598" w14:textId="707865E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97 744,49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A904C" w14:textId="29D6073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59DBCF88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D3D5A4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B7BDB6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F5AD6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096044" w14:textId="02E6F48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168 261,61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BEFE79" w14:textId="5EB1837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3545D7" w14:textId="11F627A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C539CD" w14:textId="2139091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159 989,90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472825" w14:textId="542AFF3E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379FD818" w14:textId="77777777" w:rsidTr="008C7C21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B5882B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35CBD0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8BD8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EB00FD" w14:textId="5FE304F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91BECE" w14:textId="74A7BB2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51B6F5" w14:textId="3EB341D2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E4B1D7" w14:textId="1E9CBBF7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8760F7" w14:textId="23B0B6CE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1C4CEB3" w14:textId="77777777" w:rsidTr="000C151C">
        <w:trPr>
          <w:gridAfter w:val="1"/>
          <w:wAfter w:w="35" w:type="dxa"/>
          <w:trHeight w:val="9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A310A8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C2CD22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444B7F" w14:textId="61BC40EE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11F2D" w14:textId="4D61BB67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E5EB98" w14:textId="395F2B98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8C15C9" w14:textId="13184382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2CAB9E" w14:textId="24E28B2D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C09FF2" w14:textId="2201F2A0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2C03B0F" w14:textId="77777777" w:rsidTr="000C151C">
        <w:trPr>
          <w:gridAfter w:val="1"/>
          <w:wAfter w:w="35" w:type="dxa"/>
          <w:trHeight w:val="2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31EE0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 xml:space="preserve"> 2.2.1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847BAC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89511F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F9F1B9" w14:textId="6A7E8BA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117 806,63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BB096B" w14:textId="6A92244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652517" w14:textId="4CD57A9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4CA751" w14:textId="20C407E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103 457,34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BB9E99" w14:textId="52923F68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0A086C0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A6825F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E43AC5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AF839D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58F52E" w14:textId="22C1DAF7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27 174,68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C2A2B4" w14:textId="70317159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E8A7AF" w14:textId="40BB7E3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75CBAD" w14:textId="47050E06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24 022,97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13834A" w14:textId="77777777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BA00FD4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5E3790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86518C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F35795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739BF0" w14:textId="68A3DD7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28 077,25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32117D" w14:textId="7B257BC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D5D74F" w14:textId="103A89D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B19E96" w14:textId="2F79BD0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24 691,43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D8C66" w14:textId="77777777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F3745F0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68C0BA4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A73AF7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8DEBE6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9FAC0C" w14:textId="1212612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29 117,68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982BDD" w14:textId="48E722D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79F85" w14:textId="614CA07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69D1" w14:textId="3B4D1E38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25 237,03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5B28C1" w14:textId="01C5410B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A57AAE7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82D49D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236F5C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7424F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BA0998" w14:textId="7ACBA412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33 437,02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0ED01B" w14:textId="5F275C76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526504" w14:textId="6AF9DF1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A0FAF" w14:textId="501C005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29 505,90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38A67C" w14:textId="6E1DE575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1F55CFC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27C3A5" w14:textId="5A36FF90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897739" w14:textId="0AF71281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AF76EF" w14:textId="438D9483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7295A1" w14:textId="29874187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E2FD0E" w14:textId="44E9AD03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12EB70" w14:textId="539F252E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DEEA26" w14:textId="1B622E6E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C99210" w14:textId="209BE7D6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13BDC" w:rsidRPr="00207943" w14:paraId="0C3A792C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00AD95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100CF6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CE1F6B" w14:textId="2FCA8CC9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834D8" w14:textId="09111829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24 261,83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302EBE" w14:textId="621EBE92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7DF4A1" w14:textId="1E9D34B8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1EBAE1" w14:textId="5C8AE870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20 605,71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F3FCEA" w14:textId="28F89256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C090CC8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301363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64B6CD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C59770" w14:textId="380B68A3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4F69AC" w14:textId="6312C6EE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24 261,83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95B7FD" w14:textId="6266828F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C029D8" w14:textId="11AB8995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122181" w14:textId="7CC9E69A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20 605,71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9C2A21" w14:textId="68A09B1A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1F430706" w14:textId="77777777" w:rsidTr="004A66E6">
        <w:trPr>
          <w:gridAfter w:val="1"/>
          <w:wAfter w:w="35" w:type="dxa"/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DC1BBF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 xml:space="preserve"> 2.2.2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214441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445198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B2836" w14:textId="7A3E439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233 556,53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4259FC" w14:textId="1AEA9EEB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3057E" w14:textId="54BCF487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7690CE" w14:textId="73FDE405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233 556,53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9E2D78" w14:textId="1C631C69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0EA868D" w14:textId="77777777" w:rsidTr="004A66E6">
        <w:trPr>
          <w:gridAfter w:val="1"/>
          <w:wAfter w:w="35" w:type="dxa"/>
          <w:trHeight w:val="1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712E05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FF628A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74111D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C15C39" w14:textId="18805DD8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50 907,79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FBFCFB" w14:textId="0FCD447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24EFD6" w14:textId="4BE8173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1EFF5" w14:textId="0E6EA4CD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50 907,79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2F76B9" w14:textId="4DCA78CE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7A4E3FA" w14:textId="77777777" w:rsidTr="004A66E6">
        <w:trPr>
          <w:gridAfter w:val="1"/>
          <w:wAfter w:w="35" w:type="dxa"/>
          <w:trHeight w:val="1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038A5EA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841E1EB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84BB07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07E066" w14:textId="4DD70769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54 247,98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386F43" w14:textId="4C361840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113EBF" w14:textId="74C0EDF0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10452" w14:textId="2E6A196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54 247,98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2F9CF3" w14:textId="33AD2CAE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CF1BE1F" w14:textId="77777777" w:rsidTr="004A66E6">
        <w:trPr>
          <w:gridAfter w:val="1"/>
          <w:wAfter w:w="35" w:type="dxa"/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CAD586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6E3824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6C9B56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901F6A" w14:textId="2CB25EB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56 566,97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1F1EF" w14:textId="06BFD196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7B4227" w14:textId="0AE27300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A5B452" w14:textId="57945C6A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56 566,97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3AC31" w14:textId="3C028B15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991D9F4" w14:textId="77777777" w:rsidTr="004A66E6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17A1CC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A6F6BC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546C27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C5F68C" w14:textId="2B7B263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71 833,79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9045A7" w14:textId="14AC9EB5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CD0DFA" w14:textId="6F55666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9E28D4" w14:textId="1A0664DA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71 833,79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913458" w14:textId="7B66E684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B3390B5" w14:textId="77777777" w:rsidTr="008B1B7B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633225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877A61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6E92E9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06CCEA" w14:textId="34B789B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EFDF70" w14:textId="756DD9B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5B8887" w14:textId="075EC03F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918FC3" w14:textId="3ADE9BB9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451B42" w14:textId="3946B510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5E67D0CE" w14:textId="77777777" w:rsidTr="004A66E6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54E7DF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501B53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350A4C" w14:textId="48934DF9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D8D751" w14:textId="3298B1C5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92E7B" w14:textId="4384AD7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903FF" w14:textId="294007B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EB02E8" w14:textId="6E3D00B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DB841A" w14:textId="6094747B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366114C" w14:textId="77777777" w:rsidTr="008C7C21">
        <w:trPr>
          <w:gridAfter w:val="1"/>
          <w:wAfter w:w="35" w:type="dxa"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4378E0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 xml:space="preserve"> 2.2.3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80EC70" w14:textId="5724A14C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FB4DF9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EAEF4C" w14:textId="6CD9853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B0608" w14:textId="587FBCF9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534F6D" w14:textId="7BB29E24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1ADF5E" w14:textId="0BB99A2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7D9AA" w14:textId="35FCAB3A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79217D7" w14:textId="77777777" w:rsidTr="008C7C21">
        <w:trPr>
          <w:gridAfter w:val="1"/>
          <w:wAfter w:w="35" w:type="dxa"/>
          <w:trHeight w:val="15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B24F79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9FBE02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491FAD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11E98" w14:textId="24967E8C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0F7287" w14:textId="4EDFC75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A97F8F" w14:textId="53044CDB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F549C" w14:textId="516B5BE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ADBF55" w14:textId="14C92001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8B99AA2" w14:textId="77777777" w:rsidTr="008C7C21">
        <w:trPr>
          <w:gridAfter w:val="1"/>
          <w:wAfter w:w="35" w:type="dxa"/>
          <w:trHeight w:val="15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A96587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A8BE64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9CCDB5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8C6840" w14:textId="095DD354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8854BD" w14:textId="400EEFEC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27A94E" w14:textId="47E370B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96FC96" w14:textId="71E558B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64EBDE" w14:textId="39539BAF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625F3491" w14:textId="77777777" w:rsidTr="008C7C21">
        <w:trPr>
          <w:gridAfter w:val="1"/>
          <w:wAfter w:w="35" w:type="dxa"/>
          <w:trHeight w:val="1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6E23C7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5F4490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D615C9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0EB92D" w14:textId="27C3DC35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E2E889" w14:textId="788783D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FACE9" w14:textId="2C773D49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9911A8" w14:textId="6B8EC532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7178D" w14:textId="4E3E03C3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0AB91C8" w14:textId="77777777" w:rsidTr="008B1B7B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9708F4A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360A4F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365F6D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F7B3A4" w14:textId="1D7616D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B3424A" w14:textId="5CD0876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02F511" w14:textId="1549F6B4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805208" w14:textId="3759DDA0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D7FA57" w14:textId="43116198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1BD1228D" w14:textId="77777777" w:rsidTr="008C7C21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0465A5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BC496E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9C1C6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6BA758" w14:textId="29A19613" w:rsidR="00F13BDC" w:rsidRPr="00F13BDC" w:rsidRDefault="00D11CCE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2 881,17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F895A" w14:textId="62A6555D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4505E0" w14:textId="1B1AE1C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FF6DD1" w14:textId="37071099" w:rsidR="00F13BDC" w:rsidRPr="00F13BDC" w:rsidRDefault="00D11CCE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2 881,17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24C61E" w14:textId="4E697D60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4A591CA" w14:textId="77777777" w:rsidTr="00AE1C72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69CA16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7A5C13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2B1393" w14:textId="415DB3E3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9AE3F7" w14:textId="3FFBB8E5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285459" w14:textId="36F10E0C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38971A" w14:textId="58B4A891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097FD7" w14:textId="25B3A416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7A01D8" w14:textId="77AA988F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61B08406" w14:textId="77777777" w:rsidTr="008B1B7B">
        <w:trPr>
          <w:gridAfter w:val="1"/>
          <w:wAfter w:w="35" w:type="dxa"/>
          <w:trHeight w:val="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69EC3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 xml:space="preserve"> 2.2.4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555A56" w14:textId="481CE154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775142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753DC5" w14:textId="1D178DCD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8 444,85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CFA4E1" w14:textId="5B24BC4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F51E63" w14:textId="76E9EB2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9B7CDB" w14:textId="3193D7D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8 444,85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19C92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11252062" w14:textId="77777777" w:rsidTr="00AE1C72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BC5C51A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275800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67E4DE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C41601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8CF9C7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574A31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62027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CC56A7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3E3A71FB" w14:textId="77777777" w:rsidTr="00AE1C72">
        <w:trPr>
          <w:gridAfter w:val="1"/>
          <w:wAfter w:w="35" w:type="dxa"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580FAA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5DD236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563935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DD8D0D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93404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CD66E0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F08F05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AB7F2B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3528DEA3" w14:textId="77777777" w:rsidTr="008C7C21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339075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39D662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24D6F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C18160" w14:textId="1767BD6D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5 312,71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8D28DA" w14:textId="3DB4D729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64F907" w14:textId="224460EC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B26678" w14:textId="21F686E7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5 312,71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11FD23" w14:textId="77777777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205BF003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BD898D" w14:textId="0F860BBF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529BCB" w14:textId="247D4760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2FB614" w14:textId="7527EF0F" w:rsidR="00F13BDC" w:rsidRPr="00AE1C72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68F65A" w14:textId="180B13B4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BFD9C6" w14:textId="7BFFA09A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125D2B" w14:textId="18C12756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8D0519" w14:textId="450EDD9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097F0C" w14:textId="6657D168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13BDC" w:rsidRPr="00207943" w14:paraId="55A69C46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90AF30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9DBB0C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1DA9CD" w14:textId="48AB07DA" w:rsidR="00F13BDC" w:rsidRPr="00AE1C72" w:rsidRDefault="00F13BDC" w:rsidP="00F13BDC">
            <w:pPr>
              <w:jc w:val="center"/>
              <w:rPr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0813A2" w14:textId="0FB75F6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3 132,14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E618ED" w14:textId="172E8B5F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57054D" w14:textId="3B5A3228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734692" w14:textId="3B180FAF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3 132,14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672295" w14:textId="14A21E60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091D407E" w14:textId="77777777" w:rsidTr="000939F1">
        <w:trPr>
          <w:gridAfter w:val="1"/>
          <w:wAfter w:w="35" w:type="dxa"/>
          <w:trHeight w:val="96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C28460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5D2208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EF4780" w14:textId="64592370" w:rsidR="00F13BDC" w:rsidRPr="00AE1C72" w:rsidRDefault="00F13BDC" w:rsidP="00F13BDC">
            <w:pPr>
              <w:jc w:val="center"/>
              <w:rPr>
                <w:sz w:val="24"/>
                <w:szCs w:val="24"/>
              </w:rPr>
            </w:pPr>
            <w:r w:rsidRPr="00AE1C72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96D4FE" w14:textId="205953B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2 555,97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5BF6F" w14:textId="1B89C262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3DD0C7" w14:textId="181D82A9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7F38C2" w14:textId="56C7917D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2 555,97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B15BD8" w14:textId="3193D35E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184B7C79" w14:textId="77777777" w:rsidTr="000939F1">
        <w:trPr>
          <w:gridAfter w:val="1"/>
          <w:wAfter w:w="35" w:type="dxa"/>
          <w:trHeight w:val="99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4A51A6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2B33A8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699283" w14:textId="09AE6663" w:rsidR="00F13BDC" w:rsidRPr="00F84B3C" w:rsidRDefault="00F13BDC" w:rsidP="00F13BDC">
            <w:pPr>
              <w:jc w:val="center"/>
              <w:rPr>
                <w:sz w:val="24"/>
                <w:szCs w:val="24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26ADAB" w14:textId="0EA6D2B0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E13930" w14:textId="30ED5639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5BA586" w14:textId="1C118999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EA03A2" w14:textId="67D87198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9A44BA" w14:textId="758ACB34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2A9B463" w14:textId="77777777" w:rsidTr="008C7C21">
        <w:trPr>
          <w:gridAfter w:val="1"/>
          <w:wAfter w:w="35" w:type="dxa"/>
          <w:trHeight w:val="2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7A1058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2.2.5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D1DAC9" w14:textId="3575989C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30A30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AC3FB" w14:textId="1AF25295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13 138,94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ED4748" w14:textId="6ADB8921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D4597E" w14:textId="47AD56BA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7A036E" w14:textId="6D1709C6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13 138,94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23F78" w14:textId="429E73E2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D592D12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7A1E73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EEEC524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0DEC18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270B7F" w14:textId="2EF7F58C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F0B225" w14:textId="36CAAD9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EF1953" w14:textId="72610398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AB3D92" w14:textId="71C09EB4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6601A0" w14:textId="77777777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588DFCF7" w14:textId="77777777" w:rsidTr="008B1B7B">
        <w:trPr>
          <w:gridAfter w:val="1"/>
          <w:wAfter w:w="35" w:type="dxa"/>
          <w:trHeight w:val="1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122CC20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FDD77E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40DDE2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8CEA29" w14:textId="4A736ABA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0168A" w14:textId="44FE942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6D787C" w14:textId="41366A3D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B40A68" w14:textId="28C273D1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001E10" w14:textId="77777777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4D182912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2E6F90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7ACD5D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2551C2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BE6BAC" w14:textId="616B0611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6 592,81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358A6A" w14:textId="383B75B5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0BD1AF" w14:textId="3A9E59B5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7803DC" w14:textId="3BEFF72B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6 592,81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38EE3B" w14:textId="3E919EC4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1583D44" w14:textId="77777777" w:rsidTr="008C7C21">
        <w:trPr>
          <w:gridAfter w:val="1"/>
          <w:wAfter w:w="35" w:type="dxa"/>
          <w:trHeight w:val="21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EC7700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49DFE36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E34D6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ADB9B5" w14:textId="4F3D779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6 546,13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B9FE91" w14:textId="1F2F9DB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7C1CB" w14:textId="34004CCC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82364E" w14:textId="2AD7E1F9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6 546,13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6A1299" w14:textId="6F6F6C12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5445A86" w14:textId="77777777" w:rsidTr="000939F1">
        <w:trPr>
          <w:gridAfter w:val="1"/>
          <w:wAfter w:w="35" w:type="dxa"/>
          <w:trHeight w:val="9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3330B1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DFF215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56EC2A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AEED9D" w14:textId="4DEA213B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4 334,80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DE5828" w14:textId="51471B6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E8D23E" w14:textId="1B91D22D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D67AF4" w14:textId="53D74DCB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4 334,80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37A1BB" w14:textId="1E99536A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F9D2631" w14:textId="77777777" w:rsidTr="000939F1">
        <w:trPr>
          <w:gridAfter w:val="1"/>
          <w:wAfter w:w="35" w:type="dxa"/>
          <w:trHeight w:val="9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20439D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CEDB3D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BDA101" w14:textId="1E9F23B3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D6884A" w14:textId="7608E81E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37726B" w14:textId="4EBDACF3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2D7685" w14:textId="5DA0CF66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28ABB3" w14:textId="7D41762F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4FD4A3" w14:textId="535FEC1F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271F08" w:rsidRPr="00207943" w14:paraId="691BA4FB" w14:textId="77777777" w:rsidTr="008B1B7B">
        <w:trPr>
          <w:gridAfter w:val="1"/>
          <w:wAfter w:w="35" w:type="dxa"/>
          <w:trHeight w:val="2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51AD7B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2.2.6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79299E" w14:textId="1CCE43E8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3E556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5E7947" w14:textId="4B03695A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8 224,97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5F691D" w14:textId="20860777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5072F3" w14:textId="364290FB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56A007" w14:textId="29EA93FB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8 224,97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461EE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7831A009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952C10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C85DD2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C40C5E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B4C23" w14:textId="3CA7D609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4BA54" w14:textId="3E00ABCD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ACD34D" w14:textId="3236090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32FFF3" w14:textId="2FE9ED47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91D1F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53F2109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D58443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3FD614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04B201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2DAA33" w14:textId="1560F0B5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E75E8F" w14:textId="4D0ED5E3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2393B4" w14:textId="51DC23C5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E62EB2" w14:textId="2E79EC3C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A0F05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FEF110E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1E3379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4D8E6EA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1F5C14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1C202A" w14:textId="4531032C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4 034,97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0ACE3E" w14:textId="122B0A0C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96E05D" w14:textId="14C5D3F2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2A2055" w14:textId="0ADCC62A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4 034,97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2740D5" w14:textId="52972BD3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271F08" w:rsidRPr="00207943" w14:paraId="765A39EE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6E32A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9A3871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3FFA0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2255EC" w14:textId="051FF941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470C6F" w14:textId="2DD5FE93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B4E606" w14:textId="1C4B4E62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E95D02" w14:textId="09818260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4 190,00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A1CD9F" w14:textId="50B701CE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271F08" w:rsidRPr="00207943" w14:paraId="11071F6C" w14:textId="77777777" w:rsidTr="000939F1">
        <w:trPr>
          <w:gridAfter w:val="1"/>
          <w:wAfter w:w="35" w:type="dxa"/>
          <w:trHeight w:val="9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6D523F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F94594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EF20FE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D1B57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2CA17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3BA51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38CF5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77766D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7A844A53" w14:textId="77777777" w:rsidTr="000939F1">
        <w:trPr>
          <w:gridAfter w:val="1"/>
          <w:wAfter w:w="35" w:type="dxa"/>
          <w:trHeight w:val="8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879AE4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4DF218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4D77AE" w14:textId="15E95F1A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F53CCD" w14:textId="3C879EED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2A8892" w14:textId="39E8B9BF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C62BDE" w14:textId="302AB173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8DD3E4" w14:textId="70E6532E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06AF69" w14:textId="4F11F3B6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6893BF5" w14:textId="77777777" w:rsidTr="008C7C21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E6E1F6" w14:textId="326CF059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7761D9" w14:textId="184D515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F1B21C" w14:textId="69362343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94AD075" w14:textId="5CF3A511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2C151C" w14:textId="0A107451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32AFB6" w14:textId="344AF38F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8B991B" w14:textId="3A6E8E44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7D7F4B" w14:textId="3E548DF6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71F08" w:rsidRPr="00207943" w14:paraId="5A98ACF2" w14:textId="77777777" w:rsidTr="008C7C21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4D345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2.2.7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DD0F93" w14:textId="668488E5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AB2F74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483FB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C0763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84F5A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CFD17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A2BF7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B7A150B" w14:textId="77777777" w:rsidTr="008C7C2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2FA2E5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890301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45391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AB3D2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56FF2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87552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DABF2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E3993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3E42C0B7" w14:textId="77777777" w:rsidTr="008C7C21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863211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3BA5AB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4F75BF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51E6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CB648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99FAD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6FA08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6EAF2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0B4AB727" w14:textId="77777777" w:rsidTr="008C7C21">
        <w:trPr>
          <w:gridAfter w:val="1"/>
          <w:wAfter w:w="35" w:type="dxa"/>
          <w:trHeight w:val="14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E7FA0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6FDEAB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BE372F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5809F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827D2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072A4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ED2CE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E138B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A74BE39" w14:textId="77777777" w:rsidTr="004A66E6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611CD2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9B9355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700510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7F00D8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5023A1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73A41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69EC1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92954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7B1C8C1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B261DA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60DD8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1F95A0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BC188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06DC1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37779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F4A0AB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C4A9C5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2A50FE9" w14:textId="77777777" w:rsidTr="004A66E6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8EBE68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2BA5DF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875338" w14:textId="42C729F2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908B2B" w14:textId="4AB2FF10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37EC53" w14:textId="4FEFE74C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722829" w14:textId="41892A52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7B780D" w14:textId="4629723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B94551" w14:textId="3F0F8D6F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351D60E" w14:textId="77777777" w:rsidTr="004A66E6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5DBBDA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2.2.8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FC5AC9" w14:textId="0F7C1E62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E21A3D">
              <w:rPr>
                <w:rFonts w:ascii="Times New Roman" w:hAnsi="Times New Roman"/>
                <w:sz w:val="24"/>
                <w:szCs w:val="24"/>
              </w:rPr>
              <w:t>Текущий ремонт здания школы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339A86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BBE7C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B7F37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325B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C9E9D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1DB91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0053625" w14:textId="77777777" w:rsidTr="004A66E6">
        <w:trPr>
          <w:gridAfter w:val="1"/>
          <w:wAfter w:w="35" w:type="dxa"/>
          <w:trHeight w:val="1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8DD437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D1328DC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134276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E967B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3D59FB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B1E55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B86836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82DA81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537BE88" w14:textId="77777777" w:rsidTr="004A66E6">
        <w:trPr>
          <w:gridAfter w:val="1"/>
          <w:wAfter w:w="35" w:type="dxa"/>
          <w:trHeight w:val="2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FAF486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0836C4F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ECBF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42D41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E38C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65621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70FBD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7A987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A9FE232" w14:textId="77777777" w:rsidTr="004A66E6">
        <w:trPr>
          <w:gridAfter w:val="1"/>
          <w:wAfter w:w="35" w:type="dxa"/>
          <w:trHeight w:val="2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95552D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F17D2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5B514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490FC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EEB448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8733D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DC27A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A112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6681128" w14:textId="77777777" w:rsidTr="004A66E6">
        <w:trPr>
          <w:gridAfter w:val="1"/>
          <w:wAfter w:w="35" w:type="dxa"/>
          <w:trHeight w:val="1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B595D2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416437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AE8465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19FE8B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6EB0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B3E8F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FC97F5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5E582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CDBF52F" w14:textId="77777777" w:rsidTr="008B1B7B">
        <w:trPr>
          <w:gridAfter w:val="1"/>
          <w:wAfter w:w="35" w:type="dxa"/>
          <w:trHeight w:val="10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66E83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E7B17E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90FFFE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B9AF95" w14:textId="61C455C7" w:rsidR="00271F08" w:rsidRPr="00271F08" w:rsidRDefault="001D1D06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6 168,55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91A7CB" w14:textId="0CE4BAE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DEE739" w14:textId="6F0ADE3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592C55" w14:textId="45C6414F" w:rsidR="00271F08" w:rsidRPr="00271F08" w:rsidRDefault="001D1D06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6 168,55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067C51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9EA7A4C" w14:textId="77777777" w:rsidTr="008B1B7B">
        <w:trPr>
          <w:gridAfter w:val="1"/>
          <w:wAfter w:w="35" w:type="dxa"/>
          <w:trHeight w:val="899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0A5C50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843C15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01D55B" w14:textId="00657807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62FB31" w14:textId="32BC038D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15 940,49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4B7FD0" w14:textId="5EF54A38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730F87" w14:textId="79FB45E9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277407" w14:textId="5855817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15 940,49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9AFD0C" w14:textId="3F7D4FFF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DE12B78" w14:textId="77777777" w:rsidTr="000939F1">
        <w:trPr>
          <w:gridAfter w:val="1"/>
          <w:wAfter w:w="35" w:type="dxa"/>
          <w:trHeight w:val="23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59EA09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 xml:space="preserve"> 2.2.9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742C90" w14:textId="031B229C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E9397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D0C45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086E08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72067F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6FE499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A1665F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0F9034A" w14:textId="77777777" w:rsidTr="000939F1">
        <w:trPr>
          <w:gridAfter w:val="1"/>
          <w:wAfter w:w="35" w:type="dxa"/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24D818B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6FA15E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8E4DE5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4F0D4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BC56E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5E78B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48EE8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F45F4E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66D1B04" w14:textId="77777777" w:rsidTr="000939F1">
        <w:trPr>
          <w:gridAfter w:val="1"/>
          <w:wAfter w:w="35" w:type="dxa"/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FFDA17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5E84A3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134AB8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261EB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5B40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87E44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4C738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F984E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7D729FB" w14:textId="77777777" w:rsidTr="000939F1">
        <w:trPr>
          <w:gridAfter w:val="1"/>
          <w:wAfter w:w="35" w:type="dxa"/>
          <w:trHeight w:val="1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B234CE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A0A032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2E8471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9BBA9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512C82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255D4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855C4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7F2C6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27002BE" w14:textId="77777777" w:rsidTr="000939F1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7275B9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61B177D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611C16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7F2D4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F86929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73378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AE59E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B246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6842FAE" w14:textId="77777777" w:rsidTr="000939F1">
        <w:trPr>
          <w:gridAfter w:val="1"/>
          <w:wAfter w:w="35" w:type="dxa"/>
          <w:trHeight w:val="9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261ADF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E1D3C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8628F2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DDB9D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2F0C20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F1091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F736B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FABF2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B8ADA23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FE6765" w14:textId="756F78CE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D13BB3" w14:textId="507A667A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EC09BD" w14:textId="02BA490A" w:rsidR="00271F08" w:rsidRPr="004573A4" w:rsidRDefault="00271F08" w:rsidP="00271F08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3E449D" w14:textId="3F90BBA1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DB3AA4" w14:textId="2E7AF5C5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6565F2" w14:textId="3E334EB9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D04A983" w14:textId="515FE5F9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E7F410" w14:textId="67066855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71F08" w:rsidRPr="00207943" w14:paraId="4F45E9BC" w14:textId="77777777" w:rsidTr="000939F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457A3E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6F8A2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137D51" w14:textId="5CAB5947" w:rsidR="00271F08" w:rsidRPr="004573A4" w:rsidRDefault="00271F08" w:rsidP="00271F08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BB5808" w14:textId="5420A609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2CE8F2" w14:textId="038E84A2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F1750A" w14:textId="0D82FAC5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23D468" w14:textId="74DB08B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98501A" w14:textId="11EA5AAE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9B105B3" w14:textId="77777777" w:rsidTr="004A66E6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26116F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2.2.10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7A664" w14:textId="79D28A7A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«МАУ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3726B7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D512E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42C1E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62F5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22BD5A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C6E7A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39913C2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34616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893076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1517B9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3C13F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D692AA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C57CD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53325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BE7B69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38663A0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BD187B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60F3A2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6F7C99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0BBEE4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A70B5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AF2A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EAE52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65DAC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994E1EA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A8C378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65FC456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FBE6BD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CFD62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57427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9D1D0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6F7B1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D14018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851B957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AB97F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F19CEB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DDA94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575FA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FDFF5D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3A36E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59048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0F62E4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280D31A5" w14:textId="77777777" w:rsidTr="008C7C21">
        <w:trPr>
          <w:gridAfter w:val="1"/>
          <w:wAfter w:w="35" w:type="dxa"/>
          <w:trHeight w:val="9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4029D5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918114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11DF04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A58BDE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F3C7A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3FED6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841D3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612D22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304A0011" w14:textId="77777777" w:rsidTr="008C7C21">
        <w:trPr>
          <w:gridAfter w:val="1"/>
          <w:wAfter w:w="35" w:type="dxa"/>
          <w:trHeight w:val="979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57457F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11EDF6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E29B29" w14:textId="63B5FCBA" w:rsidR="00271F08" w:rsidRPr="004573A4" w:rsidRDefault="00271F08" w:rsidP="00271F08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672E7D" w14:textId="19A8A24A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6F4CE7" w14:textId="7566A10F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E5E515" w14:textId="7D3DB4C8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91FBB7" w14:textId="434D5212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2984F" w14:textId="0852484C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779FB" w:rsidRPr="00207943" w14:paraId="3A9A08F4" w14:textId="77777777" w:rsidTr="008B1B7B">
        <w:trPr>
          <w:gridAfter w:val="1"/>
          <w:wAfter w:w="35" w:type="dxa"/>
          <w:trHeight w:val="272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CAF687" w14:textId="6896E9FB" w:rsidR="007779FB" w:rsidRPr="004573A4" w:rsidRDefault="007779FB" w:rsidP="00777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2.2.11</w:t>
            </w:r>
          </w:p>
        </w:tc>
        <w:tc>
          <w:tcPr>
            <w:tcW w:w="38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606099" w14:textId="555EAB40" w:rsidR="007779FB" w:rsidRPr="004573A4" w:rsidRDefault="007779FB" w:rsidP="007779FB">
            <w:pPr>
              <w:rPr>
                <w:rFonts w:ascii="Times New Roman" w:hAnsi="Times New Roman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66B954" w14:textId="52B09712" w:rsidR="007779FB" w:rsidRPr="004573A4" w:rsidRDefault="007779FB" w:rsidP="007779FB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E0AD27" w14:textId="331C42C7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5F5848" w14:textId="0721A4C6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A94F5" w14:textId="0FFEA41C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C13A78" w14:textId="5E8E4CDA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ECE1AA" w14:textId="5CF6A376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1FF19B0D" w14:textId="77777777" w:rsidTr="008B1B7B">
        <w:trPr>
          <w:gridAfter w:val="1"/>
          <w:wAfter w:w="35" w:type="dxa"/>
          <w:trHeight w:val="26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F2CEE4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F7DDF7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0B1E1A" w14:textId="7C8AAFBA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8EAF53" w14:textId="37159B18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E8E1DE" w14:textId="363FE13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2DA58B" w14:textId="3B801203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347933" w14:textId="18E933D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1A59BE" w14:textId="1C9310F2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5A5EA3A3" w14:textId="77777777" w:rsidTr="000E6F01">
        <w:trPr>
          <w:gridAfter w:val="1"/>
          <w:wAfter w:w="35" w:type="dxa"/>
          <w:trHeight w:val="84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35EE4B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03776E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099C0A" w14:textId="50FDCBCF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B406BE" w14:textId="3380B15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73A26E" w14:textId="6B2155F0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2B3619" w14:textId="78EABC83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71248" w14:textId="604EF62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152CA6" w14:textId="50474802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27E0D87B" w14:textId="77777777" w:rsidTr="000E6F01">
        <w:trPr>
          <w:gridAfter w:val="1"/>
          <w:wAfter w:w="35" w:type="dxa"/>
          <w:trHeight w:val="70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2F056EF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44073C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D65EAB" w14:textId="59A253E2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FA7FBE" w14:textId="4378F92A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369A8" w14:textId="12FBA7F6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F8FD0B" w14:textId="5B674AD4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104C83" w14:textId="24AE8547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542A20" w14:textId="563BBB9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54DE0ABF" w14:textId="77777777" w:rsidTr="000E6F01">
        <w:trPr>
          <w:gridAfter w:val="1"/>
          <w:wAfter w:w="35" w:type="dxa"/>
          <w:trHeight w:val="41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26ADC6" w14:textId="708ACFCC" w:rsidR="000E6F01" w:rsidRPr="004573A4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E55E64" w14:textId="5CA6D250" w:rsidR="000E6F01" w:rsidRPr="004573A4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</w:t>
            </w:r>
            <w:r w:rsidR="005661D0">
              <w:rPr>
                <w:rFonts w:ascii="Times New Roman" w:hAnsi="Times New Roman"/>
                <w:sz w:val="24"/>
                <w:szCs w:val="24"/>
              </w:rPr>
              <w:t>«</w:t>
            </w:r>
            <w:r w:rsidRPr="000E6F01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5661D0">
              <w:rPr>
                <w:rFonts w:ascii="Times New Roman" w:hAnsi="Times New Roman"/>
                <w:sz w:val="24"/>
                <w:szCs w:val="24"/>
              </w:rPr>
              <w:t>»</w:t>
            </w:r>
            <w:r w:rsidRPr="000E6F01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Томский район, </w:t>
            </w:r>
            <w:proofErr w:type="spellStart"/>
            <w:r w:rsidRPr="000E6F01">
              <w:rPr>
                <w:rFonts w:ascii="Times New Roman" w:hAnsi="Times New Roman"/>
                <w:sz w:val="24"/>
                <w:szCs w:val="24"/>
              </w:rPr>
              <w:t>д.Большое</w:t>
            </w:r>
            <w:proofErr w:type="spellEnd"/>
            <w:r w:rsidRPr="000E6F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6F01">
              <w:rPr>
                <w:rFonts w:ascii="Times New Roman" w:hAnsi="Times New Roman"/>
                <w:sz w:val="24"/>
                <w:szCs w:val="24"/>
              </w:rPr>
              <w:t>Протопопово</w:t>
            </w:r>
            <w:proofErr w:type="spellEnd"/>
            <w:r w:rsidRPr="000E6F01">
              <w:rPr>
                <w:rFonts w:ascii="Times New Roman" w:hAnsi="Times New Roman"/>
                <w:sz w:val="24"/>
                <w:szCs w:val="24"/>
              </w:rPr>
              <w:t>, строение 10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631DE3" w14:textId="32C83236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7E552B" w14:textId="2664942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964C4D" w14:textId="7B95372B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2594" w14:textId="26726F00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805F22" w14:textId="0F190894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E4FF4" w14:textId="4E6AC45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</w:tr>
      <w:tr w:rsidR="000E6F01" w:rsidRPr="00207943" w14:paraId="31B8578E" w14:textId="77777777" w:rsidTr="000E6F01">
        <w:trPr>
          <w:gridAfter w:val="1"/>
          <w:wAfter w:w="35" w:type="dxa"/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8E53BF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2FAF70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6A287D" w14:textId="453B19A8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A02438" w14:textId="70FC499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9A45E6" w14:textId="19A071AA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783BF5" w14:textId="3B353CA2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A0F0B6" w14:textId="0463DD56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3F2D44" w14:textId="062ECE7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</w:tr>
      <w:tr w:rsidR="000E6F01" w:rsidRPr="00207943" w14:paraId="480A03B0" w14:textId="77777777" w:rsidTr="000E6F01">
        <w:trPr>
          <w:gridAfter w:val="1"/>
          <w:wAfter w:w="35" w:type="dxa"/>
          <w:trHeight w:val="7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1CA34B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B1598E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C53FE1" w14:textId="07542C49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30636B" w14:textId="4CB44543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62EC8E" w14:textId="3AD1E97E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19DC4D" w14:textId="21F74B8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255236" w14:textId="271A7D0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CFAC18" w14:textId="3E3C15DE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1BA3FD6F" w14:textId="77777777" w:rsidTr="000E6F01">
        <w:trPr>
          <w:gridAfter w:val="1"/>
          <w:wAfter w:w="35" w:type="dxa"/>
          <w:trHeight w:val="7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F712F5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9F179F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5A07B4" w14:textId="43338F5C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64F2C" w14:textId="221FBDB1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78091A" w14:textId="36BCF330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01F42C" w14:textId="09CA41A5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0131FF" w14:textId="2F451C2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E7E0B3" w14:textId="3925C5C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6944352E" w14:textId="77777777" w:rsidTr="000E6F01">
        <w:trPr>
          <w:gridAfter w:val="1"/>
          <w:wAfter w:w="35" w:type="dxa"/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6DE067" w14:textId="2814AEF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4697BA" w14:textId="3C890243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3778E8" w14:textId="6F289795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266147" w14:textId="034C27C4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6ECA84" w14:textId="1B9E4EC4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5C0F1B" w14:textId="23407067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BC60E4" w14:textId="7A24D690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DDDBC0" w14:textId="72484686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E6F01" w:rsidRPr="00207943" w14:paraId="1DBC596C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364B94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FE2EED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5B22D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54B61F" w14:textId="32B701A1" w:rsidR="000E6F01" w:rsidRPr="002C42CF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DBB48E" w14:textId="3F4046B9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AA77A3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C9011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EFAC92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156A89AC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BF4BC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CB702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998379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55787E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FC7B2C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0E3B7F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0D625D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833A91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28101CDD" w14:textId="77777777" w:rsidTr="000E6F01">
        <w:trPr>
          <w:gridAfter w:val="1"/>
          <w:wAfter w:w="35" w:type="dxa"/>
          <w:trHeight w:val="54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30396B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177E9C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0FE1E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017768" w14:textId="377A9B90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4E6E3A" w14:textId="49CF6788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E78FAD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7F90B4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DF0D5B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5CED52DF" w14:textId="77777777" w:rsidTr="0091062A">
        <w:trPr>
          <w:gridAfter w:val="1"/>
          <w:wAfter w:w="35" w:type="dxa"/>
          <w:trHeight w:val="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91F861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 xml:space="preserve"> 2.3.1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F290E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ACFA4F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B51C2" w14:textId="67252CB8" w:rsidR="000E6F01" w:rsidRPr="002C42CF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4C6DFF" w14:textId="3E6C6680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24A67A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13842B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C2240A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69BFE7C4" w14:textId="77777777" w:rsidTr="0091062A">
        <w:trPr>
          <w:gridAfter w:val="1"/>
          <w:wAfter w:w="35" w:type="dxa"/>
          <w:trHeight w:val="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911A8B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B3FEB1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3EAEF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CBB57E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FE623C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0B923B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F5B3C8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FECB09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7EF50EE3" w14:textId="77777777" w:rsidTr="0091062A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2B3FB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0373BF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039A2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3E39A4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61022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15D419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6A490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940E4A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4CDC1E9D" w14:textId="77777777" w:rsidTr="0055300D">
        <w:trPr>
          <w:gridAfter w:val="1"/>
          <w:wAfter w:w="35" w:type="dxa"/>
          <w:trHeight w:val="20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3B0709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89C84C" w14:textId="56BE2F85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D5F840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A1BDFE" w14:textId="34C38E69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81 055,63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026DCD" w14:textId="700DCB7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3B119D" w14:textId="51BD9319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1F7A19" w14:textId="39181C09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81 055,63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BBE31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50F618F7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8F4B72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4E2929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8DCE15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27BA57" w14:textId="0BFBAE2A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19 328,46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249D15" w14:textId="4ACF793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AB03AD" w14:textId="7355BEC5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B8BD8B" w14:textId="67D8CBF7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19 328,46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4C5216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3DDF68AE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28A90E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EA3217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05214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A9AC2C" w14:textId="7274588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18 430,63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3EE4D5" w14:textId="7931DD58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DD98D8" w14:textId="2F267FD7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3D6BA9" w14:textId="5B2D2F71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18 430,63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582064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22F1CA1A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BFB892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189F51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A4BDF1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17A662" w14:textId="64B241EE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20 798,05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56E3A8" w14:textId="587BD60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6866A4" w14:textId="3C974E29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368DC7" w14:textId="3AFA8F6B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20 798,05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E9C9DD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7038787F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0E2FE5E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F453B76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6D324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DEEB8A" w14:textId="3A6B2E2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22 498,49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FED07F" w14:textId="376748C8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9156ED" w14:textId="4DB4E4D3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C0A42E" w14:textId="40864308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22 498,49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675519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649A542B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7386DD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09A754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64E93A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543A40" w14:textId="49103D87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17 777,18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4B7D8C" w14:textId="3BEB64AC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1C2499" w14:textId="23C92E5D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B4D906" w14:textId="5A542BD6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17 777,18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F6940B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04C0DFB3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78340A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71590C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71ED1C" w14:textId="04D7F118" w:rsidR="000E6F01" w:rsidRPr="006B74BF" w:rsidRDefault="000E6F01" w:rsidP="000E6F01">
            <w:pPr>
              <w:jc w:val="center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A23D84" w14:textId="4E2A99C3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18 182,43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1EAB79" w14:textId="300CE0B2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A5157B" w14:textId="3196B7A4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35D5F7" w14:textId="40DBBEF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18 182,43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5E4D1A" w14:textId="30B471D1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</w:tbl>
    <w:p w14:paraId="0F9BDE39" w14:textId="77777777" w:rsidR="004438C5" w:rsidRPr="00207943" w:rsidRDefault="004438C5">
      <w:pPr>
        <w:rPr>
          <w:highlight w:val="yellow"/>
        </w:rPr>
      </w:pPr>
    </w:p>
    <w:p w14:paraId="69A8FA0F" w14:textId="77777777" w:rsidR="00856413" w:rsidRPr="00207943" w:rsidRDefault="00856413" w:rsidP="004D4D51">
      <w:pPr>
        <w:rPr>
          <w:sz w:val="24"/>
          <w:highlight w:val="yellow"/>
        </w:rPr>
      </w:pPr>
    </w:p>
    <w:p w14:paraId="128E0AFC" w14:textId="77777777" w:rsidR="009907B2" w:rsidRPr="00207943" w:rsidRDefault="009907B2" w:rsidP="00AB137B">
      <w:pPr>
        <w:rPr>
          <w:sz w:val="24"/>
          <w:highlight w:val="yellow"/>
        </w:rPr>
        <w:sectPr w:rsidR="009907B2" w:rsidRPr="00207943" w:rsidSect="0049242C"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6E4830D9" w14:textId="77777777" w:rsidR="008B6A9C" w:rsidRPr="00106780" w:rsidRDefault="008B6A9C" w:rsidP="008B6A9C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lastRenderedPageBreak/>
        <w:t>Приложение 6</w:t>
      </w:r>
    </w:p>
    <w:p w14:paraId="6286E3B9" w14:textId="77777777" w:rsidR="008B6A9C" w:rsidRPr="00106780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BDB29D0" w14:textId="77777777" w:rsidR="008B6A9C" w:rsidRPr="00106780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3288223" w14:textId="77777777" w:rsidR="00EF5703" w:rsidRDefault="008B6A9C" w:rsidP="00EF5703">
      <w:pPr>
        <w:ind w:left="11340" w:right="-483" w:hanging="283"/>
        <w:rPr>
          <w:rFonts w:ascii="Times New Roman" w:eastAsia="Calibri" w:hAnsi="Times New Roman"/>
          <w:sz w:val="22"/>
          <w:szCs w:val="22"/>
          <w:lang w:eastAsia="en-US"/>
        </w:rPr>
      </w:pPr>
      <w:r w:rsidRPr="00106780">
        <w:rPr>
          <w:rFonts w:ascii="Times New Roman" w:hAnsi="Times New Roman"/>
          <w:sz w:val="24"/>
          <w:szCs w:val="24"/>
        </w:rPr>
        <w:t xml:space="preserve">  </w:t>
      </w:r>
      <w:r w:rsidR="00EF5703"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="00EF5703"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="00EF5703"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49C3FDFF" w14:textId="041562F8" w:rsidR="00BC063E" w:rsidRPr="0055300D" w:rsidRDefault="00BC063E" w:rsidP="00BC063E">
      <w:pPr>
        <w:ind w:left="11340" w:right="-483" w:hanging="283"/>
        <w:rPr>
          <w:rFonts w:ascii="Times New Roman" w:eastAsia="Calibri" w:hAnsi="Times New Roman"/>
          <w:sz w:val="22"/>
          <w:szCs w:val="22"/>
          <w:lang w:eastAsia="en-US"/>
        </w:rPr>
      </w:pPr>
    </w:p>
    <w:p w14:paraId="7EF40529" w14:textId="77777777" w:rsidR="00BC063E" w:rsidRDefault="00BC063E" w:rsidP="00BC063E">
      <w:pPr>
        <w:rPr>
          <w:sz w:val="24"/>
          <w:highlight w:val="yellow"/>
        </w:rPr>
      </w:pPr>
    </w:p>
    <w:p w14:paraId="51E00932" w14:textId="7276FAD1" w:rsidR="008B6A9C" w:rsidRPr="00106780" w:rsidRDefault="008B6A9C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left="8505" w:right="-57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8"/>
        <w:gridCol w:w="3211"/>
        <w:gridCol w:w="1296"/>
        <w:gridCol w:w="1176"/>
        <w:gridCol w:w="1176"/>
        <w:gridCol w:w="1176"/>
        <w:gridCol w:w="1176"/>
        <w:gridCol w:w="1458"/>
        <w:gridCol w:w="1525"/>
      </w:tblGrid>
      <w:tr w:rsidR="009C1462" w:rsidRPr="009C1462" w14:paraId="75CC1087" w14:textId="77777777" w:rsidTr="009C1462">
        <w:trPr>
          <w:trHeight w:val="893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6F6EE" w14:textId="37568A68" w:rsidR="009C1462" w:rsidRPr="009C1462" w:rsidRDefault="00E9158F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1462" w:rsidRPr="00DE68AB">
              <w:rPr>
                <w:rFonts w:ascii="Times New Roman" w:hAnsi="Times New Roman"/>
                <w:sz w:val="24"/>
                <w:szCs w:val="24"/>
              </w:rPr>
              <w:t>П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t>АСПОРТ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C1462" w:rsidRPr="009C1462" w14:paraId="1FB3A550" w14:textId="77777777" w:rsidTr="009C1462">
        <w:trPr>
          <w:trHeight w:val="1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A305D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44AF1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BFC16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28745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C5383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CC8A9A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E10C3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5C202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0B745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9C1462" w:rsidRPr="009C1462" w14:paraId="40F9454A" w14:textId="77777777" w:rsidTr="009C1462">
        <w:trPr>
          <w:trHeight w:val="5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9C055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67A7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</w:p>
        </w:tc>
      </w:tr>
      <w:tr w:rsidR="009C1462" w:rsidRPr="009C1462" w14:paraId="20714450" w14:textId="77777777" w:rsidTr="009C1462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3F6A2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7B06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9C1462" w:rsidRPr="009C1462" w14:paraId="7C54BB1E" w14:textId="77777777" w:rsidTr="009C1462">
        <w:trPr>
          <w:trHeight w:val="138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66E34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A31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C1462" w:rsidRPr="009C1462" w14:paraId="7B0FCB58" w14:textId="77777777" w:rsidTr="009C1462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6C9A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2FC7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культуры и спорта Администрации ЗАТО Северск</w:t>
            </w:r>
          </w:p>
        </w:tc>
      </w:tr>
      <w:tr w:rsidR="009C1462" w:rsidRPr="009C1462" w14:paraId="456E7830" w14:textId="77777777" w:rsidTr="009C1462">
        <w:trPr>
          <w:trHeight w:val="4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D7F2" w14:textId="77777777" w:rsidR="009C1462" w:rsidRPr="009C1462" w:rsidRDefault="009C1462" w:rsidP="009C1462">
            <w:pPr>
              <w:ind w:right="-178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24D3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9C1462" w:rsidRPr="009C1462" w14:paraId="166D8822" w14:textId="77777777" w:rsidTr="009C1462">
        <w:trPr>
          <w:trHeight w:val="83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5927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1C97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831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7B69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3D10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2EF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840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5AB5" w14:textId="6A0E501B" w:rsidR="009C1462" w:rsidRPr="009C1462" w:rsidRDefault="009C1462" w:rsidP="009C1462">
            <w:pPr>
              <w:ind w:left="-82" w:right="-3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2025 год (</w:t>
            </w:r>
            <w:r w:rsidRPr="009C1462">
              <w:rPr>
                <w:rFonts w:ascii="Times New Roman" w:hAnsi="Times New Roman"/>
                <w:spacing w:val="-8"/>
                <w:sz w:val="24"/>
                <w:szCs w:val="24"/>
              </w:rPr>
              <w:t>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8FA5" w14:textId="7D4DDC8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  <w:r w:rsidRPr="009C1462">
              <w:rPr>
                <w:rFonts w:ascii="Times New Roman" w:hAnsi="Times New Roman"/>
                <w:spacing w:val="-8"/>
                <w:sz w:val="24"/>
                <w:szCs w:val="24"/>
              </w:rPr>
              <w:t>(прогнозный период)</w:t>
            </w:r>
          </w:p>
        </w:tc>
      </w:tr>
      <w:tr w:rsidR="009C1462" w:rsidRPr="009C1462" w14:paraId="722F9F4C" w14:textId="77777777" w:rsidTr="009C1462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3601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079F1" w14:textId="537F088E" w:rsidR="009C1462" w:rsidRPr="009C1462" w:rsidRDefault="009C1462" w:rsidP="009C146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1. Доля молодежи, участвую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C12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0B9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6CCB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63C4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91CA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6929" w14:textId="3EC239F8" w:rsidR="009C1462" w:rsidRPr="009C1462" w:rsidRDefault="005374D8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B42D5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50B2447F" w14:textId="77777777" w:rsidTr="009C1462">
        <w:trPr>
          <w:trHeight w:val="2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101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9D26B" w14:textId="031A2CE6" w:rsidR="009C1462" w:rsidRPr="009C1462" w:rsidRDefault="009C1462" w:rsidP="009C146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(14 - 1</w:t>
            </w:r>
            <w:r w:rsidR="00360C2C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415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8906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78572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746B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0042A" w14:textId="5398C758" w:rsidR="009C1462" w:rsidRPr="009C1462" w:rsidRDefault="005374D8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8F8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A364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7961E89D" w14:textId="77777777" w:rsidTr="009C1462">
        <w:trPr>
          <w:trHeight w:val="15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AA722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ABE0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C146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0992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37E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FD4E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3F06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8B109" w14:textId="640740CA" w:rsidR="009C1462" w:rsidRPr="009C1462" w:rsidRDefault="005374D8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504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965B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2FF6205C" w14:textId="77777777" w:rsidTr="009C1462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C25BAC8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6C4B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1. Реализация молодежной политики ЗАТО Северск</w:t>
            </w:r>
          </w:p>
        </w:tc>
      </w:tr>
      <w:tr w:rsidR="009C1462" w:rsidRPr="009C1462" w14:paraId="0137F1C3" w14:textId="77777777" w:rsidTr="009C14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43C39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FF2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2. Обеспечение временной занятости и трудоустройства несовершеннолетних в возрасте от 14 до 18 лет</w:t>
            </w:r>
          </w:p>
        </w:tc>
      </w:tr>
      <w:tr w:rsidR="009C1462" w:rsidRPr="009C1462" w14:paraId="32F0E84B" w14:textId="77777777" w:rsidTr="009C14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70D9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18B6" w14:textId="2EC3FB09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3. Обеспечение предоставления 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 xml:space="preserve">молодым семьям </w:t>
            </w:r>
            <w:r w:rsidR="00CB6C67" w:rsidRPr="00CB6C67">
              <w:rPr>
                <w:rFonts w:ascii="Times New Roman" w:hAnsi="Times New Roman"/>
                <w:sz w:val="24"/>
                <w:szCs w:val="24"/>
              </w:rPr>
              <w:t>–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</w:p>
        </w:tc>
      </w:tr>
      <w:tr w:rsidR="009C1462" w:rsidRPr="009C1462" w14:paraId="47842797" w14:textId="77777777" w:rsidTr="00344028">
        <w:trPr>
          <w:trHeight w:val="16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C477B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2966" w14:textId="254FD4C3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C1462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C1462" w:rsidRPr="009C1462" w14:paraId="6416FB33" w14:textId="77777777" w:rsidTr="008B1B7B">
        <w:trPr>
          <w:trHeight w:val="8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974F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C882C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A49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86126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AC2C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0E4C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4B8FA" w14:textId="77777777" w:rsidR="009C1462" w:rsidRPr="008B1B7B" w:rsidRDefault="009C1462" w:rsidP="009C1462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901D9" w14:textId="0E509516" w:rsidR="009C1462" w:rsidRPr="008B1B7B" w:rsidRDefault="009C1462" w:rsidP="009C1462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2025 год (прогноз-</w:t>
            </w: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ный</w:t>
            </w:r>
            <w:proofErr w:type="spellEnd"/>
            <w:r w:rsidR="008B1B7B" w:rsidRPr="008B1B7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B00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C146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C146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5374D8" w:rsidRPr="009C1462" w14:paraId="372BF52E" w14:textId="77777777" w:rsidTr="008B1B7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C5DE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6B688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53EC" w14:textId="3DB70404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22 266,48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180BD" w14:textId="7A4615D9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6 287,58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C42D" w14:textId="26F6AC58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7 137,30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D362" w14:textId="5794FF68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4 484,01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812B1" w14:textId="354B8BBE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4 357,59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0411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CC14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374D8" w:rsidRPr="009C1462" w14:paraId="31EFDD46" w14:textId="77777777" w:rsidTr="008B1B7B">
        <w:trPr>
          <w:trHeight w:val="2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BE5A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857F6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36D55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61E30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D5C6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11EE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9AD3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24F71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E8421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1B7B" w:rsidRPr="009C1462" w14:paraId="0AC2D835" w14:textId="77777777" w:rsidTr="008B1B7B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A6DC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63D5C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CBA6E" w14:textId="22609EFB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22 104,79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8D6CA" w14:textId="2D55AEF3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F281" w14:textId="760FF67C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800A6" w14:textId="2821CF09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CC94" w14:textId="73E23513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2 407,21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0F4C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DC607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B1B7B" w:rsidRPr="009C1462" w14:paraId="28A4E880" w14:textId="77777777" w:rsidTr="008B1B7B">
        <w:trPr>
          <w:trHeight w:val="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1EAD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C03D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EBDC" w14:textId="50E54514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9 597,70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089A" w14:textId="0C928445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BFD5" w14:textId="64434EA0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1795" w14:textId="0A80B856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19ABA" w14:textId="502D08AB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1 034,12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9A51E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037AE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B1B7B" w:rsidRPr="009C1462" w14:paraId="04A34564" w14:textId="77777777" w:rsidTr="008B1B7B">
        <w:trPr>
          <w:trHeight w:val="5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4B9E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D36C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CD12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222 776,13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808AE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1A638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48 819,20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29639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46 094,66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E76A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BE21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DABC4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</w:tr>
      <w:tr w:rsidR="008B1B7B" w:rsidRPr="009C1462" w14:paraId="412B5A6D" w14:textId="77777777" w:rsidTr="008B1B7B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BB57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99F3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D299" w14:textId="35E7294A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276 745,09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10D3" w14:textId="11B7FD78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73 491,52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02EF1" w14:textId="08DD6302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66 428,47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5A78B" w14:textId="22D9AA81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57 840,92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97116" w14:textId="1D215419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78 984,18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440EB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B4ED0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</w:tr>
    </w:tbl>
    <w:p w14:paraId="57DB6148" w14:textId="162FF468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48BFE6D0" w14:textId="050699C6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6945FD18" w14:textId="3D0B7C74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39CD6DA9" w14:textId="77777777" w:rsidR="000479BB" w:rsidRPr="00207943" w:rsidRDefault="000479BB" w:rsidP="009907B2">
      <w:pPr>
        <w:spacing w:after="160" w:line="259" w:lineRule="auto"/>
        <w:rPr>
          <w:rFonts w:ascii="Calibri" w:eastAsia="Calibri" w:hAnsi="Calibri"/>
          <w:sz w:val="22"/>
          <w:szCs w:val="22"/>
          <w:highlight w:val="yellow"/>
          <w:lang w:eastAsia="en-US"/>
        </w:rPr>
      </w:pPr>
    </w:p>
    <w:p w14:paraId="18F4C5F0" w14:textId="77777777" w:rsidR="008E42CB" w:rsidRPr="00207943" w:rsidRDefault="008E42CB" w:rsidP="009907B2">
      <w:pPr>
        <w:spacing w:after="160" w:line="259" w:lineRule="auto"/>
        <w:rPr>
          <w:rFonts w:ascii="Calibri" w:eastAsia="Calibri" w:hAnsi="Calibri"/>
          <w:sz w:val="22"/>
          <w:szCs w:val="22"/>
          <w:highlight w:val="yellow"/>
          <w:lang w:eastAsia="en-US"/>
        </w:rPr>
        <w:sectPr w:rsidR="008E42CB" w:rsidRPr="00207943" w:rsidSect="0049242C">
          <w:pgSz w:w="16840" w:h="11907" w:orient="landscape" w:code="9"/>
          <w:pgMar w:top="1701" w:right="1134" w:bottom="142" w:left="1134" w:header="357" w:footer="531" w:gutter="0"/>
          <w:pgNumType w:start="1"/>
          <w:cols w:space="720"/>
          <w:titlePg/>
          <w:docGrid w:linePitch="272"/>
        </w:sectPr>
      </w:pPr>
    </w:p>
    <w:p w14:paraId="015A3DFD" w14:textId="77777777" w:rsidR="008B6A9C" w:rsidRPr="00106780" w:rsidRDefault="008B6A9C" w:rsidP="008B6A9C">
      <w:pPr>
        <w:ind w:left="11199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lastRenderedPageBreak/>
        <w:t>Приложение 7</w:t>
      </w:r>
    </w:p>
    <w:p w14:paraId="7E08D66B" w14:textId="77777777" w:rsidR="008B6A9C" w:rsidRPr="00106780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416B9F7" w14:textId="77777777" w:rsidR="008B6A9C" w:rsidRPr="00106780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D81C9EC" w14:textId="77777777" w:rsidR="00EF5703" w:rsidRDefault="00EF5703" w:rsidP="00EF5703">
      <w:pPr>
        <w:ind w:left="11057" w:right="-483" w:firstLine="142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6B53A379" w14:textId="77777777" w:rsidR="009665F6" w:rsidRPr="00106780" w:rsidRDefault="009665F6">
      <w:pPr>
        <w:rPr>
          <w:sz w:val="2"/>
          <w:szCs w:val="2"/>
        </w:rPr>
      </w:pPr>
    </w:p>
    <w:p w14:paraId="084E0CD6" w14:textId="2B29ED37" w:rsidR="009665F6" w:rsidRPr="00106780" w:rsidRDefault="009665F6" w:rsidP="00C87A08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7"/>
        <w:gridCol w:w="3071"/>
        <w:gridCol w:w="695"/>
        <w:gridCol w:w="676"/>
        <w:gridCol w:w="641"/>
        <w:gridCol w:w="637"/>
        <w:gridCol w:w="636"/>
        <w:gridCol w:w="635"/>
        <w:gridCol w:w="634"/>
        <w:gridCol w:w="862"/>
        <w:gridCol w:w="933"/>
        <w:gridCol w:w="1236"/>
        <w:gridCol w:w="1622"/>
        <w:gridCol w:w="1727"/>
      </w:tblGrid>
      <w:tr w:rsidR="004006E4" w:rsidRPr="00106780" w14:paraId="6ED0C693" w14:textId="77777777" w:rsidTr="009B7118">
        <w:trPr>
          <w:trHeight w:val="900"/>
        </w:trPr>
        <w:tc>
          <w:tcPr>
            <w:tcW w:w="1457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AF89F" w14:textId="0AFE538A" w:rsidR="004006E4" w:rsidRPr="00106780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2" w:name="_Hlk156490026"/>
            <w:r w:rsidRPr="00106780">
              <w:rPr>
                <w:rFonts w:ascii="Times New Roman" w:hAnsi="Times New Roman"/>
                <w:sz w:val="24"/>
                <w:szCs w:val="24"/>
              </w:rPr>
              <w:t>СВЕДЕНИЯ</w:t>
            </w:r>
            <w:r w:rsidRPr="00106780">
              <w:rPr>
                <w:rFonts w:ascii="Times New Roman" w:hAnsi="Times New Roman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«</w:t>
            </w:r>
            <w:r w:rsidRPr="00106780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»</w:t>
            </w:r>
            <w:r w:rsidRPr="00106780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«</w:t>
            </w:r>
            <w:r w:rsidRPr="00106780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006E4" w:rsidRPr="004006E4" w14:paraId="3F723232" w14:textId="77777777" w:rsidTr="00215D47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5ED4EF" w14:textId="77777777" w:rsidR="004006E4" w:rsidRPr="00106780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1BC572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725A1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F7F11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E9C990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9E685F5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ADF061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EB940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9B9642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E02C28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0ACDA1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57F5DD3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23F344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C66734" w14:textId="04CADF54" w:rsidR="004006E4" w:rsidRPr="004006E4" w:rsidRDefault="004006E4" w:rsidP="004006E4">
            <w:pPr>
              <w:jc w:val="right"/>
              <w:rPr>
                <w:rFonts w:ascii="Times New Roman" w:hAnsi="Times New Roman"/>
              </w:rPr>
            </w:pPr>
            <w:r w:rsidRPr="00106780">
              <w:rPr>
                <w:rFonts w:ascii="Times New Roman" w:hAnsi="Times New Roman"/>
                <w:sz w:val="24"/>
                <w:szCs w:val="24"/>
              </w:rPr>
              <w:t>Таблица 5</w:t>
            </w:r>
          </w:p>
        </w:tc>
      </w:tr>
      <w:tr w:rsidR="004006E4" w:rsidRPr="004006E4" w14:paraId="410C08F4" w14:textId="77777777" w:rsidTr="00215D4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C8F3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0E1B4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39296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изме-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F6B14F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FCE97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50B7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5A58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4006E4" w:rsidRPr="004006E4" w14:paraId="3A9516B9" w14:textId="77777777" w:rsidTr="00215D47">
        <w:trPr>
          <w:trHeight w:val="143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5C05B7A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81FAD6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880C153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858855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CC1665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8401B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42F8A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4A5F2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3173B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31532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4FDBE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B50E5A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F48B2F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78C408C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6E4" w:rsidRPr="004006E4" w14:paraId="27034A8D" w14:textId="77777777" w:rsidTr="00215D47">
        <w:trPr>
          <w:trHeight w:hRule="exact" w:val="3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95853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241F7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D7F09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34F0DF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09811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A92BC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01AA38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EBE4E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B98BD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35D49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28EAB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C123C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85829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F1B9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4006E4" w:rsidRPr="004006E4" w14:paraId="43B8C4D3" w14:textId="77777777" w:rsidTr="009B7118">
        <w:trPr>
          <w:trHeight w:val="315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4FC802" w14:textId="42CADBC6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006E4" w:rsidRPr="004006E4" w14:paraId="6ED62C4A" w14:textId="77777777" w:rsidTr="009B7118">
        <w:trPr>
          <w:trHeight w:val="1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63B32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A8D35A" w14:textId="77777777" w:rsid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30 лет</w:t>
            </w:r>
          </w:p>
          <w:p w14:paraId="65DD03EF" w14:textId="2FC5C1CE" w:rsidR="009B7118" w:rsidRPr="004006E4" w:rsidRDefault="009B7118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ECD21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43EC1C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C5B37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83503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A87830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17A41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FF4B0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EEB77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2361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E1D79D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1971E9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33C33F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006E4" w:rsidRPr="004006E4" w14:paraId="6136A9AB" w14:textId="77777777" w:rsidTr="00CB4C39">
        <w:trPr>
          <w:trHeight w:val="23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6DFC02" w14:textId="2133FD2F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69AC91" w14:textId="2D27FA61" w:rsidR="00CB4C39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Количество рабочих мест, предоставленных для трудоустройства несовершеннолетних граждан ЗАТО Северск (14 - 1</w:t>
            </w:r>
            <w:r w:rsidR="00360C2C">
              <w:rPr>
                <w:rFonts w:ascii="Times New Roman" w:hAnsi="Times New Roman"/>
                <w:sz w:val="24"/>
                <w:szCs w:val="24"/>
              </w:rPr>
              <w:t>7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E40B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D4B69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6EAFF4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60F45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8A792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5EAC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1D0E44" w14:textId="5E566D81" w:rsidR="004006E4" w:rsidRPr="004006E4" w:rsidRDefault="00F16426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B91A1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2B284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59EB5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968177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F16182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2114A334" w14:textId="77777777" w:rsidTr="008F0AA5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97E3E1" w14:textId="6A0F5D4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0E1B28" w14:textId="6A79603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34C770" w14:textId="4D6C043A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D401E8" w14:textId="43EB0966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A029D" w14:textId="2AD47036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231901" w14:textId="32E19F82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82F847" w14:textId="14B11A8B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BAF7C" w14:textId="6953F194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07ECE7" w14:textId="5467A59D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85759" w14:textId="274952A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DBCDDF" w14:textId="42F38EC1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75A400" w14:textId="14B858A9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21727E" w14:textId="7F2DF70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31F1C4" w14:textId="2169B044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B7118" w:rsidRPr="004006E4" w14:paraId="42AD3881" w14:textId="77777777" w:rsidTr="009B7118">
        <w:trPr>
          <w:trHeight w:val="1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17F61E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498D1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B60A3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B3953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70044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619CC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C7FE24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D9D58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3A12E3" w14:textId="40D6CD67" w:rsidR="009B7118" w:rsidRPr="004006E4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F340BE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078E4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EAA1D8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4FCA24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0A856C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363FDC6" w14:textId="77777777" w:rsidTr="008F0AA5">
        <w:trPr>
          <w:trHeight w:val="454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5D9684" w14:textId="57D1800E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7C6F6848" w14:textId="77777777" w:rsidTr="0055300D">
        <w:trPr>
          <w:trHeight w:val="1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B7B2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7F97E6" w14:textId="77777777" w:rsidR="009B7118" w:rsidRP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участников ежегодных областных, региональных, российских и международных мероприятий из числа талантливой молодежи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F3369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81DEC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4C3A4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659D2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4A9A5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C5C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23831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69DA3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E607E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CA66DD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D8F15E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08F1E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0E795AF" w14:textId="77777777" w:rsidTr="0055300D">
        <w:trPr>
          <w:trHeight w:val="9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0920F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F025B1" w14:textId="77777777" w:rsidR="009B7118" w:rsidRP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мероприятий, направленных на гражданское и патриотическое воспитание детей 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29B6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71207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7C28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EECFE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AB558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FC9F6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7C8604" w14:textId="163AD2B4" w:rsidR="009B7118" w:rsidRPr="004006E4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2E1F7F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7B0F0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FC2262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FF53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2E7912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5F0C9725" w14:textId="77777777" w:rsidTr="008F0AA5">
        <w:trPr>
          <w:trHeight w:val="441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663504" w14:textId="31761F06" w:rsidR="009B7118" w:rsidRPr="004006E4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Показатели задачи 2 </w:t>
            </w:r>
            <w:r w:rsidR="00CF42E0">
              <w:rPr>
                <w:rFonts w:ascii="Times New Roman" w:hAnsi="Times New Roman"/>
                <w:spacing w:val="-6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F42E0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362C5685" w14:textId="77777777" w:rsidTr="009B7118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453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63D34A" w14:textId="10ECE193" w:rsid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Доля обеспеченности рабочими местами </w:t>
            </w:r>
            <w:proofErr w:type="spellStart"/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шеннолетних</w:t>
            </w:r>
            <w:proofErr w:type="spellEnd"/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граждан ЗАТО Северск (14 - 1</w:t>
            </w:r>
            <w:r w:rsidR="00360C2C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</w:t>
            </w:r>
          </w:p>
          <w:p w14:paraId="41DF934B" w14:textId="4FCA13BB" w:rsidR="00A90AAD" w:rsidRPr="009B7118" w:rsidRDefault="00A90AAD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227A3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B675D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D4140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11E0E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E083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BECB7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90CD75" w14:textId="1DB9E391" w:rsidR="009B7118" w:rsidRPr="008978BE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4DC">
              <w:rPr>
                <w:rFonts w:ascii="Times New Roman" w:hAnsi="Times New Roman"/>
                <w:sz w:val="24"/>
                <w:szCs w:val="24"/>
              </w:rPr>
              <w:t>14,</w:t>
            </w:r>
            <w:r w:rsidR="008978BE" w:rsidRPr="00E374DC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26B595" w14:textId="500C603A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10D1D1" w14:textId="271505E0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4E441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965E3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A8A770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B8BB0A4" w14:textId="77777777" w:rsidTr="009B7118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29A76B" w14:textId="4F480E21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08AEE8" w14:textId="1A52E1C1" w:rsidR="009B7118" w:rsidRPr="009B7118" w:rsidRDefault="009B7118" w:rsidP="009B7118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2AB7A6" w14:textId="78AB73D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D42C15" w14:textId="6486F66F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ABCDC4" w14:textId="28A8F48A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018B28" w14:textId="74BA216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4444C9" w14:textId="23A0735E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0FC942" w14:textId="5D7695DE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A8B4BC" w14:textId="296052BF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2A35E9" w14:textId="6F532ED8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630C88" w14:textId="6538FCEB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E47707" w14:textId="564BA54D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B7152B" w14:textId="2F116453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B3F35B" w14:textId="494286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B7118" w:rsidRPr="004006E4" w14:paraId="3F94B9C0" w14:textId="77777777" w:rsidTr="009B7118">
        <w:trPr>
          <w:trHeight w:val="690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FF632" w14:textId="20D4CF8E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Обеспечение предоставления молодым 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 xml:space="preserve">семьям </w:t>
            </w:r>
            <w:r w:rsidR="008978BE" w:rsidRPr="00CB6C67">
              <w:rPr>
                <w:rFonts w:ascii="Times New Roman" w:hAnsi="Times New Roman"/>
                <w:sz w:val="24"/>
                <w:szCs w:val="24"/>
              </w:rPr>
              <w:t>–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>участникам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Программы социальных выплат на приобретение жилья экономкласса или строительство индивидуального жилого дома экономкласса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42F35839" w14:textId="77777777" w:rsidTr="00215D47">
        <w:trPr>
          <w:trHeight w:val="2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A6CF92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75DF31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003BC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15CF8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58415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F05F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23B18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5E617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E1D72" w14:textId="65A99741" w:rsidR="009B7118" w:rsidRPr="004006E4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C8AF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CC6F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E95D95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B7C691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496D4F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bookmarkEnd w:id="2"/>
    </w:tbl>
    <w:p w14:paraId="027E206A" w14:textId="3BAE3649" w:rsidR="004006E4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256555B5" w14:textId="3B95BA4D" w:rsidR="004006E4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7A18E2A0" w14:textId="77777777" w:rsidR="004006E4" w:rsidRPr="00207943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354F1CA6" w14:textId="77777777" w:rsidR="00C87A08" w:rsidRPr="00207943" w:rsidRDefault="00C87A08" w:rsidP="008B6A9C">
      <w:pPr>
        <w:tabs>
          <w:tab w:val="left" w:pos="1020"/>
        </w:tabs>
        <w:ind w:left="11199"/>
        <w:rPr>
          <w:rFonts w:ascii="Times New Roman" w:hAnsi="Times New Roman"/>
          <w:sz w:val="24"/>
          <w:szCs w:val="24"/>
          <w:highlight w:val="yellow"/>
        </w:rPr>
        <w:sectPr w:rsidR="00C87A08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14:paraId="370ADAE8" w14:textId="77777777" w:rsidR="00715715" w:rsidRPr="00B53B04" w:rsidRDefault="00715715" w:rsidP="00715715">
      <w:pPr>
        <w:ind w:left="11199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14:paraId="367CBE83" w14:textId="77777777" w:rsidR="00715715" w:rsidRPr="00B53B04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AA58553" w14:textId="77777777" w:rsidR="00715715" w:rsidRPr="00B53B04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3F8A6C91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359F5673" w14:textId="77777777" w:rsidR="00BC063E" w:rsidRDefault="00BC063E" w:rsidP="00BC063E">
      <w:pPr>
        <w:rPr>
          <w:sz w:val="24"/>
          <w:highlight w:val="yellow"/>
        </w:rPr>
      </w:pPr>
    </w:p>
    <w:p w14:paraId="5FB4E48E" w14:textId="77777777" w:rsidR="007D70AB" w:rsidRPr="00207943" w:rsidRDefault="007D70AB" w:rsidP="00AB137B">
      <w:pPr>
        <w:rPr>
          <w:sz w:val="16"/>
          <w:szCs w:val="16"/>
          <w:highlight w:val="yellow"/>
        </w:rPr>
      </w:pPr>
    </w:p>
    <w:tbl>
      <w:tblPr>
        <w:tblW w:w="5000" w:type="pct"/>
        <w:tblLook w:val="0480" w:firstRow="0" w:lastRow="0" w:firstColumn="1" w:lastColumn="0" w:noHBand="0" w:noVBand="1"/>
      </w:tblPr>
      <w:tblGrid>
        <w:gridCol w:w="563"/>
        <w:gridCol w:w="2110"/>
        <w:gridCol w:w="828"/>
        <w:gridCol w:w="1043"/>
        <w:gridCol w:w="1142"/>
        <w:gridCol w:w="1099"/>
        <w:gridCol w:w="1090"/>
        <w:gridCol w:w="1154"/>
        <w:gridCol w:w="1661"/>
        <w:gridCol w:w="3882"/>
      </w:tblGrid>
      <w:tr w:rsidR="0082637C" w:rsidRPr="001218D5" w14:paraId="2D7190DE" w14:textId="77777777" w:rsidTr="00050614">
        <w:trPr>
          <w:trHeight w:val="851"/>
        </w:trPr>
        <w:tc>
          <w:tcPr>
            <w:tcW w:w="5000" w:type="pct"/>
            <w:gridSpan w:val="10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88B13A" w14:textId="77777777" w:rsidR="0024424F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r w:rsidR="0024424F">
              <w:rPr>
                <w:rFonts w:ascii="Times New Roman" w:hAnsi="Times New Roman"/>
                <w:sz w:val="24"/>
                <w:szCs w:val="24"/>
              </w:rPr>
              <w:t>комплексов процессных мероприятий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, основных мероприятий и ресурсное обеспечение подпрограммы 1 </w:t>
            </w:r>
          </w:p>
          <w:p w14:paraId="55F4DA8F" w14:textId="2803E579" w:rsidR="0082637C" w:rsidRPr="001218D5" w:rsidRDefault="00CF42E0" w:rsidP="002442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2637C" w:rsidRPr="001218D5" w14:paraId="62B28736" w14:textId="77777777" w:rsidTr="00715715">
        <w:trPr>
          <w:trHeight w:val="315"/>
        </w:trPr>
        <w:tc>
          <w:tcPr>
            <w:tcW w:w="193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78CF6438" w14:textId="77777777" w:rsidR="0082637C" w:rsidRPr="001218D5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744B4CD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1D8EB13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9BF0022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F74F616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5118CC0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D5164AA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68F891A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B8B7EE3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18FBF80" w14:textId="77777777" w:rsidR="0082637C" w:rsidRPr="001218D5" w:rsidRDefault="006B5CF4" w:rsidP="00050614">
            <w:pPr>
              <w:ind w:right="-36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050614" w:rsidRPr="001218D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Таблица 6</w:t>
            </w:r>
          </w:p>
        </w:tc>
      </w:tr>
    </w:tbl>
    <w:p w14:paraId="75FA0A2A" w14:textId="77777777" w:rsidR="00492F1E" w:rsidRPr="001218D5" w:rsidRDefault="00492F1E">
      <w:pPr>
        <w:rPr>
          <w:sz w:val="2"/>
          <w:szCs w:val="2"/>
        </w:rPr>
      </w:pPr>
    </w:p>
    <w:p w14:paraId="1464EE83" w14:textId="77777777" w:rsidR="006B5CF4" w:rsidRPr="001218D5" w:rsidRDefault="006B5CF4">
      <w:pPr>
        <w:rPr>
          <w:sz w:val="2"/>
          <w:szCs w:val="2"/>
        </w:rPr>
      </w:pPr>
    </w:p>
    <w:p w14:paraId="7F1ED7CD" w14:textId="77777777" w:rsidR="00F250D4" w:rsidRPr="001218D5" w:rsidRDefault="00F250D4" w:rsidP="00F250D4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51"/>
        <w:gridCol w:w="1194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1218D5" w14:paraId="3E9A1A7C" w14:textId="77777777" w:rsidTr="00852FAE">
        <w:trPr>
          <w:trHeight w:val="832"/>
          <w:tblHeader/>
        </w:trPr>
        <w:tc>
          <w:tcPr>
            <w:tcW w:w="204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5D49C6D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725EDBA2" w14:textId="2CD1D0FD" w:rsidR="00852FAE" w:rsidRPr="00066A23" w:rsidRDefault="00066A23" w:rsidP="00066A23">
            <w:pPr>
              <w:ind w:left="-91" w:right="-111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66A23">
              <w:rPr>
                <w:rFonts w:ascii="Times New Roman" w:hAnsi="Times New Roman"/>
                <w:spacing w:val="-6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5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C1CBD67" w14:textId="77777777" w:rsidR="00852FAE" w:rsidRPr="001218D5" w:rsidRDefault="00852FAE" w:rsidP="00852FAE">
            <w:pPr>
              <w:ind w:left="-29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Срок </w:t>
            </w:r>
            <w:proofErr w:type="spellStart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реали</w:t>
            </w:r>
            <w:proofErr w:type="spellEnd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зации</w:t>
            </w:r>
            <w:proofErr w:type="spellEnd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br/>
              <w:t>год</w:t>
            </w:r>
          </w:p>
        </w:tc>
        <w:tc>
          <w:tcPr>
            <w:tcW w:w="41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59AF37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-сиро-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8" w:type="pct"/>
            <w:gridSpan w:val="4"/>
            <w:shd w:val="clear" w:color="auto" w:fill="auto"/>
            <w:tcMar>
              <w:left w:w="57" w:type="dxa"/>
              <w:right w:w="57" w:type="dxa"/>
            </w:tcMar>
          </w:tcPr>
          <w:p w14:paraId="147A9D9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0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EFC1AF2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72" w:type="pct"/>
            <w:gridSpan w:val="2"/>
            <w:shd w:val="clear" w:color="auto" w:fill="auto"/>
            <w:tcMar>
              <w:left w:w="57" w:type="dxa"/>
              <w:right w:w="57" w:type="dxa"/>
            </w:tcMar>
          </w:tcPr>
          <w:p w14:paraId="68A28A22" w14:textId="15778BAC" w:rsidR="00852FAE" w:rsidRPr="001218D5" w:rsidRDefault="008F0AA5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AA5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52FAE" w:rsidRPr="001218D5" w14:paraId="129F7833" w14:textId="77777777" w:rsidTr="00852FAE">
        <w:trPr>
          <w:trHeight w:val="315"/>
          <w:tblHeader/>
        </w:trPr>
        <w:tc>
          <w:tcPr>
            <w:tcW w:w="204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38F6E29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2605329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463399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1DA52CB3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shd w:val="clear" w:color="auto" w:fill="auto"/>
            <w:tcMar>
              <w:left w:w="57" w:type="dxa"/>
              <w:right w:w="57" w:type="dxa"/>
            </w:tcMar>
          </w:tcPr>
          <w:p w14:paraId="64B0969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федераль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ного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83" w:type="pct"/>
            <w:shd w:val="clear" w:color="auto" w:fill="auto"/>
            <w:tcMar>
              <w:left w:w="57" w:type="dxa"/>
              <w:right w:w="57" w:type="dxa"/>
            </w:tcMar>
          </w:tcPr>
          <w:p w14:paraId="658DBDE0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49" w:type="pct"/>
            <w:shd w:val="clear" w:color="auto" w:fill="auto"/>
            <w:tcMar>
              <w:left w:w="57" w:type="dxa"/>
              <w:right w:w="57" w:type="dxa"/>
            </w:tcMar>
          </w:tcPr>
          <w:p w14:paraId="09BA1BDC" w14:textId="77777777" w:rsidR="00852FAE" w:rsidRPr="001218D5" w:rsidRDefault="00852FAE" w:rsidP="00852FAE">
            <w:pPr>
              <w:ind w:left="-50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м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естного 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бюджета</w:t>
            </w:r>
          </w:p>
        </w:tc>
        <w:tc>
          <w:tcPr>
            <w:tcW w:w="436" w:type="pct"/>
            <w:shd w:val="clear" w:color="auto" w:fill="auto"/>
            <w:tcMar>
              <w:left w:w="57" w:type="dxa"/>
              <w:right w:w="57" w:type="dxa"/>
            </w:tcMar>
          </w:tcPr>
          <w:p w14:paraId="43CB867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внебюд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жетных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источников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0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1F237E7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shd w:val="clear" w:color="auto" w:fill="auto"/>
            <w:tcMar>
              <w:left w:w="57" w:type="dxa"/>
              <w:right w:w="57" w:type="dxa"/>
            </w:tcMar>
          </w:tcPr>
          <w:p w14:paraId="74578D5B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48" w:type="pct"/>
            <w:shd w:val="clear" w:color="auto" w:fill="auto"/>
            <w:tcMar>
              <w:left w:w="57" w:type="dxa"/>
              <w:right w:w="57" w:type="dxa"/>
            </w:tcMar>
          </w:tcPr>
          <w:p w14:paraId="5DD6C063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значения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0AD2F507" w14:textId="77777777" w:rsidR="00852FAE" w:rsidRPr="001218D5" w:rsidRDefault="00852FAE">
      <w:pPr>
        <w:rPr>
          <w:sz w:val="2"/>
          <w:szCs w:val="2"/>
        </w:rPr>
      </w:pPr>
    </w:p>
    <w:tbl>
      <w:tblPr>
        <w:tblW w:w="5000" w:type="pct"/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63"/>
        <w:gridCol w:w="1182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1218D5" w14:paraId="6C1BAA7C" w14:textId="77777777" w:rsidTr="00C421DB">
        <w:trPr>
          <w:trHeight w:val="315"/>
          <w:tblHeader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0EBF5E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D0715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98B13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D3043E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567BAB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D30AFD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596AC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61DFC2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D1E74D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A335EF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58FE2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52FAE" w:rsidRPr="001218D5" w14:paraId="362DE6B4" w14:textId="77777777" w:rsidTr="00852FAE">
        <w:trPr>
          <w:trHeight w:val="325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684257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6C60801" w14:textId="2B38BA0D" w:rsidR="00852FAE" w:rsidRPr="001218D5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1D1C" w:rsidRPr="001218D5" w14:paraId="6EEA69F1" w14:textId="77777777" w:rsidTr="00C421DB">
        <w:trPr>
          <w:trHeight w:val="99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9F86727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99FBE3" w14:textId="741089D9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="009C44FD" w:rsidRPr="001218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18D5" w:rsidRPr="001218D5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61208F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2AF9C5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1 170,10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BCE305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5DF23C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722C337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1 170,10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A7B92B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779C8F" w14:textId="3900EEAF" w:rsidR="009B1D1C" w:rsidRPr="001218D5" w:rsidRDefault="009B1D1C" w:rsidP="009B1D1C">
            <w:pPr>
              <w:ind w:right="-51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образовательные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учреждения, учреждения дополнительно-го образования,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BDF00B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AEA485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B1D1C" w:rsidRPr="00207943" w14:paraId="44D2CB69" w14:textId="77777777" w:rsidTr="00C421DB">
        <w:trPr>
          <w:trHeight w:val="19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1EF2469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E548C50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97AD6E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E54307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361,00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495D3B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8A5350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AAE45A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361,00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073BB1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89DDD3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BAD6B6" w14:textId="0C378FC6" w:rsidR="009B1D1C" w:rsidRPr="001218D5" w:rsidRDefault="009B1D1C" w:rsidP="001218D5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CBCF0C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207943" w14:paraId="5ECD68D6" w14:textId="77777777" w:rsidTr="00C421DB">
        <w:trPr>
          <w:trHeight w:val="278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5D262FE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32CA109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2AAC49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A205A70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3A6682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97B71AD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C4DBC7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304AA4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AC5E41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A8B3F0" w14:textId="4C45D143" w:rsidR="00A829BF" w:rsidRPr="001218D5" w:rsidRDefault="009B1D1C" w:rsidP="001218D5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</w:t>
            </w:r>
            <w:r w:rsidR="001218D5" w:rsidRPr="001218D5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</w:t>
            </w:r>
            <w:r w:rsidR="001218D5" w:rsidRPr="001218D5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B0BCD3E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B1D1C" w:rsidRPr="00207943" w14:paraId="0052A460" w14:textId="77777777" w:rsidTr="00C421DB">
        <w:trPr>
          <w:trHeight w:val="182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3BC51E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05CE8A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D15847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3474F6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400,10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377BAAF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41CA0D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F145F1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400,10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14F3A2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D379D2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FDBD63" w14:textId="7AFC2A06" w:rsidR="009B1D1C" w:rsidRPr="001218D5" w:rsidRDefault="009B1D1C" w:rsidP="001218D5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6575B34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218D5" w:rsidRPr="00207943" w14:paraId="50474CAA" w14:textId="77777777" w:rsidTr="00C421DB">
        <w:trPr>
          <w:trHeight w:val="55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78991D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96EE1E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739AB1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A64B7E4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4EF8450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B3CCC7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3C3AE5C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04BE8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0D7F2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D4EE83" w14:textId="1776CB5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CEF985" w14:textId="77777777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218D5" w:rsidRPr="00207943" w14:paraId="2A8D6943" w14:textId="77777777" w:rsidTr="00C421DB">
        <w:trPr>
          <w:trHeight w:val="19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54FE6E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B1B8A7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205875C" w14:textId="77777777" w:rsidR="001218D5" w:rsidRPr="001218D5" w:rsidRDefault="001218D5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2679BD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409,00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4190CAC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07F821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C6D512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409,00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E8C72B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72D75D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18DF15" w14:textId="1829012E" w:rsidR="001218D5" w:rsidRPr="001218D5" w:rsidRDefault="001218D5" w:rsidP="001218D5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83313DB" w14:textId="77777777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218D5" w:rsidRPr="00207943" w14:paraId="4F19E395" w14:textId="77777777" w:rsidTr="00C421DB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E0C0BBB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2AB6FB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AC847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CA20078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F8C9AB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C5D894D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B692332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B77EEE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16226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3320874" w14:textId="62B091A2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17B37D5" w14:textId="44FAB889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218D5" w:rsidRPr="00207943" w14:paraId="26F0C071" w14:textId="77777777" w:rsidTr="00C421DB">
        <w:trPr>
          <w:trHeight w:val="227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188A7" w14:textId="68349DFF" w:rsidR="001218D5" w:rsidRPr="00C421DB" w:rsidRDefault="001218D5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E47888" w14:textId="39719C63" w:rsidR="001218D5" w:rsidRPr="00C421DB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C421DB" w:rsidRPr="00207943" w14:paraId="5D96F540" w14:textId="77777777" w:rsidTr="00642B6F">
        <w:trPr>
          <w:trHeight w:val="807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9FE12A7" w14:textId="57ABC4C3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1E8BC7" w14:textId="1FA53EAE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 xml:space="preserve"> (с 01.01.2024)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5158D" w14:textId="04224495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78AE46" w14:textId="22CFB253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C2640F" w14:textId="7136B8A6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8568DE" w14:textId="5B56BA9B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14E930" w14:textId="103568D2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42966C" w14:textId="55D7D9C1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B91B215" w14:textId="5E470186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образовательные 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учреждения, учреждения дополнительно-го образования, 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69AB6A" w14:textId="7850661A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E1EEE8" w14:textId="3F69F42C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421DB" w:rsidRPr="00207943" w14:paraId="1689F805" w14:textId="77777777" w:rsidTr="00143140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EE857" w14:textId="73A84913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541830" w14:textId="3EBE7A5A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30C752" w14:textId="50A8F4CE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5B857C" w14:textId="7E866F3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1CA0B7" w14:textId="0666980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4E6EF0" w14:textId="28E3442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02BA97" w14:textId="31BA2618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BCFEAF" w14:textId="4D543AB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835286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019514" w14:textId="40C8F747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C0F529" w14:textId="371D0A31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1DB" w:rsidRPr="00207943" w14:paraId="4A31254D" w14:textId="77777777" w:rsidTr="00C421DB">
        <w:trPr>
          <w:trHeight w:val="14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85F01C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591B3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750967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F6B61F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B586ED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05E666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64A8A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A6E11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1601B3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4C21C5" w14:textId="69613515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B85211" w14:textId="019E4A84" w:rsidR="00C421DB" w:rsidRPr="00C421DB" w:rsidRDefault="00AB1FEF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421DB" w:rsidRPr="00207943" w14:paraId="64CA2D20" w14:textId="77777777" w:rsidTr="00C421DB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2E10B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434AF7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9FB873" w14:textId="2E419B25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7401FE" w14:textId="6474EDA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7D74E4" w14:textId="7CEBE1FF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FA4656" w14:textId="69484AA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694694" w14:textId="342B510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C586FD" w14:textId="4766D93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D86F0D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292913" w14:textId="0E9E27F0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19B890" w14:textId="732D9C95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1DB" w:rsidRPr="00207943" w14:paraId="54382837" w14:textId="77777777" w:rsidTr="00C421DB">
        <w:trPr>
          <w:trHeight w:val="115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8E56B9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1BE3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0C0B7F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21B8BD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B90DF0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58A3E1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93B399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5DCBA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5A7BB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480DB8" w14:textId="1BA9600C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430C36" w14:textId="6B48B4DB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21DB" w:rsidRPr="00207943" w14:paraId="06DAA1DD" w14:textId="77777777" w:rsidTr="00A829BF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357349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945B1B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7825BB" w14:textId="4CC641B2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4C2CCF" w14:textId="4FE17B90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5FCBAE" w14:textId="184E11F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159AD2" w14:textId="0614E61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E11E23" w14:textId="6ACC99C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4E193B" w14:textId="4634972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2AB137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DD8171" w14:textId="09C5BAEB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участников ежегодных областных, региональных, российских и международных мероприятий из числа </w:t>
            </w: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BBACA2" w14:textId="523329F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</w:p>
        </w:tc>
      </w:tr>
      <w:tr w:rsidR="00C421DB" w:rsidRPr="00207943" w14:paraId="6D9DA626" w14:textId="77777777" w:rsidTr="00991904">
        <w:trPr>
          <w:trHeight w:val="134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90D50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4A6828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8A99DA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3D196F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059DFA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8A53F8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C403E6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D647E0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904B7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AD0900" w14:textId="7CD387A2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3F11E0" w14:textId="7D2767A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21DB" w:rsidRPr="00207943" w14:paraId="719A01F5" w14:textId="77777777" w:rsidTr="00991904">
        <w:trPr>
          <w:trHeight w:val="24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73CC15" w14:textId="77777777" w:rsidR="00C421DB" w:rsidRPr="00991904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4692AC1" w14:textId="78793573" w:rsidR="00C421DB" w:rsidRPr="00991904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91904" w:rsidRPr="00207943" w14:paraId="0C10C4CA" w14:textId="77777777" w:rsidTr="00991904">
        <w:trPr>
          <w:trHeight w:val="31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49F7A9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AED858" w14:textId="77777777" w:rsidR="00991904" w:rsidRPr="00991904" w:rsidRDefault="00991904" w:rsidP="00991904">
            <w:pPr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</w:t>
            </w:r>
            <w:proofErr w:type="spellStart"/>
            <w:r w:rsidRPr="00991904"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proofErr w:type="spellEnd"/>
            <w:r w:rsidRPr="00991904">
              <w:rPr>
                <w:rFonts w:ascii="Times New Roman" w:hAnsi="Times New Roman"/>
                <w:sz w:val="24"/>
                <w:szCs w:val="24"/>
              </w:rPr>
              <w:t>-них граждан в возрасте от 14 до 18 лет в свободное от учебы время, в т.ч.: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AEB2E2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117F4F" w14:textId="05667753" w:rsidR="00991904" w:rsidRPr="00991904" w:rsidRDefault="00991904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12 894,27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4DF986" w14:textId="5A42DE1C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6A8562" w14:textId="5605736B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8BFC88" w14:textId="1A8BC65D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8 864,02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63D807" w14:textId="2A868D27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4 030,25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637097" w14:textId="77777777" w:rsidR="00991904" w:rsidRPr="00991904" w:rsidRDefault="00991904" w:rsidP="0099190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9190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9190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E327D9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87C8540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91904" w:rsidRPr="00207943" w14:paraId="66C46167" w14:textId="77777777" w:rsidTr="00991904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5A395E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57CFFE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DD3456D" w14:textId="77777777" w:rsidR="00991904" w:rsidRPr="00991904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1B2DB5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B53AB1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1996C25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D6AB18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6EA7E3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B2B8615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C3AC92" w14:textId="45D85344" w:rsidR="00991904" w:rsidRPr="00991904" w:rsidRDefault="00991904" w:rsidP="00C421DB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мероприя-тий</w:t>
            </w:r>
            <w:proofErr w:type="spellEnd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трудоустройству несовершеннолетних граждан ЗАТО Северск в свободное от учебы время от общей числен-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ности</w:t>
            </w:r>
            <w:proofErr w:type="spellEnd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детей и подростков от 14 до 18 лет, 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C027D2" w14:textId="77777777" w:rsidR="00991904" w:rsidRPr="00991904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  <w:lang w:val="en-US"/>
              </w:rPr>
              <w:t>14,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91904" w:rsidRPr="00207943" w14:paraId="2A1FCA0F" w14:textId="77777777" w:rsidTr="00991904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D99C84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5628B4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64566F" w14:textId="77777777" w:rsidR="00991904" w:rsidRPr="00991904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54C062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654433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AF60EC7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CA1AF41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CD049D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36D720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E7A32B" w14:textId="558D9CC0" w:rsidR="00991904" w:rsidRPr="00991904" w:rsidRDefault="00991904" w:rsidP="00C421DB">
            <w:pPr>
              <w:ind w:right="-9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>1. Доля обеспеченности рабочими местами несовершеннолетних граждан ЗАТО Северск    (1</w:t>
            </w:r>
            <w:r w:rsidR="00AC2EC8">
              <w:rPr>
                <w:rFonts w:ascii="Times New Roman" w:hAnsi="Times New Roman"/>
                <w:spacing w:val="-6"/>
                <w:sz w:val="24"/>
                <w:szCs w:val="24"/>
              </w:rPr>
              <w:t>4</w:t>
            </w: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>-1</w:t>
            </w:r>
            <w:r w:rsidR="00360C2C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</w:t>
            </w: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от общей численности детей и подростков от 14 до 18 лет, </w:t>
            </w:r>
            <w:proofErr w:type="spellStart"/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6B7979" w14:textId="77777777" w:rsidR="00991904" w:rsidRPr="00991904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lastRenderedPageBreak/>
              <w:t>12,3</w:t>
            </w:r>
          </w:p>
        </w:tc>
      </w:tr>
      <w:tr w:rsidR="00991904" w:rsidRPr="00207943" w14:paraId="170EA3D7" w14:textId="77777777" w:rsidTr="00991904">
        <w:trPr>
          <w:trHeight w:val="94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9776A5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AF5F92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F256C0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F7078D" w14:textId="7D7F630E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3 554,21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E9732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F48613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C862FE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8A66D1" w14:textId="43E44B30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1 409,91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9730C5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36F565" w14:textId="2E5E2982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70F908" w14:textId="14D15717" w:rsidR="00991904" w:rsidRPr="00B65C8F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991904" w:rsidRPr="008978BE" w14:paraId="3E159652" w14:textId="77777777" w:rsidTr="00991904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B03338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A9A318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E28896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9EDD87" w14:textId="68C1B03F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4 027,06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A54143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C56A2E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871B17" w14:textId="2A420A33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2 651,92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26F38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5A8340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6A00F8" w14:textId="06AB2961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B41850" w14:textId="51C02827" w:rsidR="00991904" w:rsidRPr="008978BE" w:rsidRDefault="000C6A4B" w:rsidP="00C421D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63118">
              <w:rPr>
                <w:rFonts w:ascii="Times New Roman" w:hAnsi="Times New Roman"/>
                <w:sz w:val="24"/>
                <w:szCs w:val="24"/>
              </w:rPr>
              <w:t>14,</w:t>
            </w:r>
            <w:r w:rsidR="008978BE" w:rsidRPr="0026311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991904" w:rsidRPr="00207943" w14:paraId="4FCC1742" w14:textId="77777777" w:rsidTr="00991904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3498C9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63E6C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258230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0033D2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lastRenderedPageBreak/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D0C498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12FC19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5E0EB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6869B0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AB5688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239830" w14:textId="03D248D3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обеспеченности рабочими местами несовершеннолетних 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926227" w14:textId="4D955D85" w:rsidR="00991904" w:rsidRPr="00B65C8F" w:rsidRDefault="00791589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6,6</w:t>
            </w:r>
          </w:p>
        </w:tc>
      </w:tr>
      <w:tr w:rsidR="00991904" w:rsidRPr="00207943" w14:paraId="49B035A2" w14:textId="77777777" w:rsidTr="00010769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68425" w14:textId="77777777" w:rsidR="00991904" w:rsidRPr="00207943" w:rsidRDefault="00991904" w:rsidP="0099190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385D2E" w14:textId="77777777" w:rsidR="00991904" w:rsidRPr="00207943" w:rsidRDefault="00991904" w:rsidP="0099190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5B6A1B" w14:textId="37045543" w:rsidR="00991904" w:rsidRPr="00B65C8F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0250B8" w14:textId="69FDF28D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DF848D" w14:textId="4E4EF133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ECE9AC" w14:textId="45881389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CD13CC" w14:textId="106238BA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7D4850" w14:textId="2326F5C3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4BD84F" w14:textId="77777777" w:rsidR="00991904" w:rsidRPr="00B65C8F" w:rsidRDefault="00991904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B65830" w14:textId="2BFD12D9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6235A0" w14:textId="478477B9" w:rsidR="00991904" w:rsidRPr="00B65C8F" w:rsidRDefault="0079158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  <w:tr w:rsidR="00010769" w:rsidRPr="00207943" w14:paraId="002AD198" w14:textId="77777777" w:rsidTr="00010769">
        <w:trPr>
          <w:trHeight w:val="27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3A51571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34816B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профориентацион-ных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55B8E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A2E68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73CCB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81A7D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9113D72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56F23CC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BCF35F" w14:textId="77777777" w:rsidR="00010769" w:rsidRPr="00010769" w:rsidRDefault="00010769" w:rsidP="0099190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2D14812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C6BC19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10769" w:rsidRPr="00207943" w14:paraId="02331DA6" w14:textId="77777777" w:rsidTr="000956A7">
        <w:trPr>
          <w:trHeight w:val="81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5B764C7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7A1CE61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774E4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02776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AB3EBA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9221A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722442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9DA4C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C80019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B89EC4" w14:textId="359D46BA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AF9D52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D764D52" w14:textId="77777777" w:rsidTr="000956A7">
        <w:trPr>
          <w:trHeight w:val="68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E050806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211BA28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1F5132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7ABBA3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07D3933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F08435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0BB34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E9626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70679F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1444209" w14:textId="6FBE8C99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1. Количество проведен</w:t>
            </w:r>
            <w:r w:rsidR="000956A7"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A6361A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66903D" w14:textId="77777777" w:rsidTr="00A829BF">
        <w:trPr>
          <w:trHeight w:val="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E8146BD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83958F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0D3AB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920E97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469E2F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2F370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6006F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F7839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7F7C70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D5ACF3" w14:textId="67075A99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58E56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AE57E6A" w14:textId="77777777" w:rsidTr="00010769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B867DA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4DB0E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047F27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8ED78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F03B01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1455B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299B8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409E07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FB426A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2FCE7A" w14:textId="202B93F3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10DC70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A42C3F" w14:textId="77777777" w:rsidTr="00010769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F9E85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E13174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330084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A7857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B82B4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62199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7C8FE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AA111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5EC70C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06DE77" w14:textId="42D78820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91638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186668" w14:textId="77777777" w:rsidTr="003A247C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441F0B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67D976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0E765B" w14:textId="45CB3F9D" w:rsidR="00010769" w:rsidRPr="00010769" w:rsidRDefault="00010769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DF6FE1" w14:textId="1184D091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D3D705" w14:textId="2F421395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EC8AD9" w14:textId="14F60ADB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976ADD" w14:textId="3E0B313A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EB9DCB" w14:textId="4E6C445A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1131CF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B0D3D3" w14:textId="618E0BF7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BB28C8" w14:textId="1BD9A25B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6B20CE8F" w14:textId="77777777" w:rsidTr="003A247C">
        <w:trPr>
          <w:trHeight w:val="29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4276E7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D86C3C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BD1E59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423365" w14:textId="137BB276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12 894,27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BA7537" w14:textId="668E42BD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2FC2C8" w14:textId="63BD637E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50399C" w14:textId="2D505F04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8 864,02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BF1666" w14:textId="3584985F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4 030,25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9CB234B" w14:textId="77777777" w:rsidR="003A247C" w:rsidRPr="003A247C" w:rsidRDefault="003A247C" w:rsidP="003A247C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15BEBA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A42AE2C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A247C" w:rsidRPr="00207943" w14:paraId="6BE2ED7F" w14:textId="77777777" w:rsidTr="003A247C">
        <w:trPr>
          <w:trHeight w:val="5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4A13876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7FFF218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F7336C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7C929F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11B62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86C314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F68AD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3A2DC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FA2D6A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9AD0F5B" w14:textId="2D30B53D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1</w:t>
            </w:r>
            <w:r w:rsidR="00360C2C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32D359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3A247C" w:rsidRPr="00207943" w14:paraId="6DC277A5" w14:textId="77777777" w:rsidTr="00A829BF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BBE1E1D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7963DD7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CF2BF5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BD64173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99C4BF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1DC9C6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D28A7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16F9C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0784AFD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3E58F1" w14:textId="77777777" w:rsidR="00AC2EC8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</w:p>
          <w:p w14:paraId="11E198B7" w14:textId="40A5BC8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AC5EE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lastRenderedPageBreak/>
              <w:t>221</w:t>
            </w:r>
          </w:p>
        </w:tc>
      </w:tr>
      <w:tr w:rsidR="003A247C" w:rsidRPr="00207943" w14:paraId="57C96000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74F511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EA7E65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FFADC6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BA70E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8A1DF2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AB8016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DCE84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C887FA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155C7B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89D2A4" w14:textId="77405052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(14 -1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62D67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3A247C" w:rsidRPr="00207943" w14:paraId="744F95FE" w14:textId="77777777" w:rsidTr="003A247C">
        <w:trPr>
          <w:trHeight w:val="22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74CD9E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011CA3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B464D2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8C8A55" w14:textId="5B0F5D28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3 554,21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A3A1A3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7CE459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51072C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8CD87C" w14:textId="75F3449B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1 409,91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59DB0D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353892" w14:textId="48EE91A1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17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C81160" w14:textId="4F4EF098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3A247C" w:rsidRPr="00207943" w14:paraId="5AD37FB4" w14:textId="77777777" w:rsidTr="00AC2EC8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3A36DF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57DDC1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E31FA9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427B7A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87AC1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E10396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534B3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784508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FD2084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D55545" w14:textId="27D18D91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(14 -1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3538DD" w14:textId="4C190B4F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lastRenderedPageBreak/>
              <w:t>387</w:t>
            </w:r>
          </w:p>
        </w:tc>
      </w:tr>
      <w:tr w:rsidR="003A247C" w:rsidRPr="00207943" w14:paraId="03074D68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D6FB52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747E50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1E90EA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AA3048" w14:textId="386F40FD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4 027,06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0B1AB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0DA3AB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4CBD3F" w14:textId="2AD74ABC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2 651,92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0509D5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6F217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9241A9" w14:textId="0219AAD4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17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EDBA0C" w14:textId="1289D5E7" w:rsidR="003A247C" w:rsidRPr="003A247C" w:rsidRDefault="00395D44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3A247C" w:rsidRPr="00207943" w14:paraId="37AC03EF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31499A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E162FA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9EECFB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F6430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77632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248F3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95F61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0F698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1878A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C984E3" w14:textId="4ACD8B8C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FBC471" w14:textId="1503D9F9" w:rsidR="003A247C" w:rsidRPr="003A247C" w:rsidRDefault="00395D44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</w:t>
            </w:r>
          </w:p>
        </w:tc>
      </w:tr>
      <w:tr w:rsidR="003A247C" w:rsidRPr="00207943" w14:paraId="771A6156" w14:textId="77777777" w:rsidTr="003A247C">
        <w:trPr>
          <w:trHeight w:val="93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1FBC58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89519D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0CBF1E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0C9587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D1154B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2A890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D7C6E2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F590D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C144B1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751EED" w14:textId="4A6F4CF4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306833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08BD76B2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152743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01B78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7A942D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93440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A6D8C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D62DC5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A6A753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6DDCF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1CF76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40A766" w14:textId="3F69F6C5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несовершеннолетних граждан ЗАТО Северск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 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62E379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lastRenderedPageBreak/>
              <w:t>350</w:t>
            </w:r>
          </w:p>
        </w:tc>
      </w:tr>
      <w:tr w:rsidR="003A247C" w:rsidRPr="00207943" w14:paraId="672B9CC8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047146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7A6CD0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AD2DFE" w14:textId="6B47A479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CA5F96" w14:textId="3704E81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C1D011" w14:textId="524898C4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57D618" w14:textId="46196BF2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BD4037" w14:textId="584F0D76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557498" w14:textId="6BC44CF1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6B35F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FC40A5" w14:textId="5F2CC6C5" w:rsidR="003A247C" w:rsidRPr="003A247C" w:rsidRDefault="003A247C" w:rsidP="003A247C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48BA9B" w14:textId="03BBD09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623AD45C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2235B4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72F4C3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24A36C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9E441F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A82396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A38E3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153EFF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E9102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ADC170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E292A4" w14:textId="3F0157FA" w:rsidR="003A247C" w:rsidRPr="003A247C" w:rsidRDefault="003A247C" w:rsidP="003A247C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209D2F" w14:textId="7D5BF7D0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3A247C" w:rsidRPr="00181033" w14:paraId="5D342420" w14:textId="77777777" w:rsidTr="00143140">
        <w:trPr>
          <w:trHeight w:val="524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77F470E" w14:textId="77777777" w:rsidR="003A247C" w:rsidRPr="00181033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D5CD5D" w14:textId="6CB08267" w:rsidR="003A247C" w:rsidRPr="00181033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81033">
              <w:rPr>
                <w:rFonts w:ascii="Times New Roman" w:hAnsi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395D44" w:rsidRPr="00181033" w14:paraId="0A9A340B" w14:textId="77777777" w:rsidTr="00A829BF">
        <w:trPr>
          <w:trHeight w:val="382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5ADA6F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7AA300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</w:t>
            </w: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социальных выплат на приобретение (строительство) жилья, в т.ч.: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CC0633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916AC24" w14:textId="73A0A386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262 009,17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D6C435" w14:textId="5B7FC76B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22 104,79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320B02" w14:textId="67C90A3F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9 597,70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9DD18D4" w14:textId="2615AC95" w:rsidR="00395D44" w:rsidRPr="00395D44" w:rsidRDefault="00395D44" w:rsidP="00395D44">
            <w:pPr>
              <w:ind w:left="-204"/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11 560,81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0E5355" w14:textId="667FD09D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218 745,87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A9FC74F" w14:textId="77777777" w:rsidR="00395D44" w:rsidRPr="00181033" w:rsidRDefault="00395D44" w:rsidP="00395D4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ADFD09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D12C39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95D44" w:rsidRPr="00181033" w14:paraId="371AE864" w14:textId="77777777" w:rsidTr="00181033">
        <w:trPr>
          <w:trHeight w:val="90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CB3959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76403BF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F065E5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81BBC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0EE830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EE5A2B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061091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B6688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BD626A5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95429D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6293D21" w14:textId="77777777" w:rsidR="00395D44" w:rsidRPr="00181033" w:rsidRDefault="00395D44" w:rsidP="00395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395D44" w:rsidRPr="00181033" w14:paraId="6626CD24" w14:textId="77777777" w:rsidTr="00181033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E521028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D42A17A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39A216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0BD487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E4EACC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710974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898DA2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20B7B2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D81932B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F78AFA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9B4EB2" w14:textId="77777777" w:rsidR="00395D44" w:rsidRPr="00181033" w:rsidRDefault="00395D44" w:rsidP="00395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95D44" w:rsidRPr="00181033" w14:paraId="448A2295" w14:textId="77777777" w:rsidTr="00181033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98CD0B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FF1F92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6B188D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99C472" w14:textId="768CCA53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53 877,72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012207C" w14:textId="7434CF5B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74EB11" w14:textId="12C9BF78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A6AE9F5" w14:textId="3531BE61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1 930,71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9E1C5E" w14:textId="40AD7C9B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44 684,75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6B31D1C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070A8A4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0283E0" w14:textId="77777777" w:rsidR="00395D44" w:rsidRPr="00181033" w:rsidRDefault="00395D44" w:rsidP="00395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1FEF" w:rsidRPr="00181033" w14:paraId="15261DDF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25D91C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AE95D3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B69645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AFC502" w14:textId="1B091321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74 285,57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25C5F3" w14:textId="2C0981ED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2 407,21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27EE84" w14:textId="7DF0D5A0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F625BA" w14:textId="10470878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F12406F" w14:textId="33D97F57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3EE9DE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9EDA1D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227D1A" w14:textId="053FFE38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1FEF" w:rsidRPr="00181033" w14:paraId="33C86457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4BC2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39464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2080FD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0160BF" w14:textId="25733812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lastRenderedPageBreak/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E95C5F" w14:textId="7A6B8C1B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899250" w14:textId="71046A8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BECCD1" w14:textId="28906F42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C47240" w14:textId="1B9838FA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5FD2B2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22E183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32392E" w14:textId="77777777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AB1FEF" w:rsidRPr="00181033" w14:paraId="25F44709" w14:textId="77777777" w:rsidTr="00A829BF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6932B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CBF791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E54207" w14:textId="2941420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22E3E7" w14:textId="04B3F5DE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8DFB58" w14:textId="06EBF455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F0447E" w14:textId="25091A93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809AC5" w14:textId="694D4DF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BE614A" w14:textId="55B60C3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A7391C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46D03A" w14:textId="4400BA35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AEE782" w14:textId="6AF45D9D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4451B258" w14:textId="77777777" w:rsidTr="00A829BF">
        <w:trPr>
          <w:trHeight w:val="13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BE3426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E367C8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110C32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0D97E8" w14:textId="7A7E5CF5" w:rsidR="00AB1FEF" w:rsidRPr="00AB1FEF" w:rsidRDefault="00AB1FEF" w:rsidP="00AB1FEF">
            <w:pPr>
              <w:ind w:right="-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262 009,17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0897808" w14:textId="751AC07C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22 104,79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CEBDD8" w14:textId="13271B59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9 597,70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A55F9E2" w14:textId="60355C60" w:rsidR="00AB1FEF" w:rsidRPr="00AB1FEF" w:rsidRDefault="00AB1FEF" w:rsidP="00AB1FEF">
            <w:pPr>
              <w:ind w:left="-63" w:right="-25"/>
              <w:jc w:val="center"/>
              <w:rPr>
                <w:spacing w:val="-6"/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11 560,81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F603AF3" w14:textId="1560FCA4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218 745,87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C2730A" w14:textId="77777777" w:rsidR="00AB1FEF" w:rsidRPr="00181033" w:rsidRDefault="00AB1FEF" w:rsidP="00AB1FEF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C41CBA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8EDA19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5398FA37" w14:textId="77777777" w:rsidTr="00A829BF">
        <w:trPr>
          <w:trHeight w:val="190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D33BBD4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4B97009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0BCFB4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2BFC57" w14:textId="2181D946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37C682D" w14:textId="7B56B3BD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B566A2" w14:textId="7E6BA980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2F17FD" w14:textId="0EE2B5A1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1B81528" w14:textId="0C90AD5D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E108DF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237F9E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E3BB65" w14:textId="77777777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B1FEF" w:rsidRPr="00207943" w14:paraId="55BB5C4F" w14:textId="77777777" w:rsidTr="00A829BF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C3F8CE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2CD519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F7E6E3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618541" w14:textId="2635FFC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41F2F2" w14:textId="1A565B9A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11E9C8" w14:textId="1DA527C0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427C83" w14:textId="71EBB033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AFAC25" w14:textId="44DB1D3B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86BD943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C7AC6AB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24541A" w14:textId="77777777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AB1FEF" w:rsidRPr="00207943" w14:paraId="7BBF0053" w14:textId="77777777" w:rsidTr="00A829BF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FD12E00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6DE6DAB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2237BF" w14:textId="77777777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1C1998B" w14:textId="2457C295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53 877,72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2C2669" w14:textId="3EB1FED2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7CA7DD6" w14:textId="326FFDBB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E4A56AD" w14:textId="1324F901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1 930,71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EC262D" w14:textId="727FD90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44 684,75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818BCD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DD1030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9D15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1C2DDAD" w14:textId="13B02AF6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AB1FEF" w:rsidRPr="00207943" w14:paraId="435A6BD9" w14:textId="77777777" w:rsidTr="00A829BF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97C5F1E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35A028C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20B058" w14:textId="77777777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19E0A1" w14:textId="67E6B513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74 285,57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CB7754" w14:textId="3ADC85DB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2 407,21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AD8849" w14:textId="7FF5230C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525042" w14:textId="2E4E3D56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DDB17F" w14:textId="6783FE93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6EF0D7C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E5184D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E21C08" w14:textId="5E442CC5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B1FEF" w:rsidRPr="00207943" w14:paraId="11B5446A" w14:textId="77777777" w:rsidTr="001E0556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E830EE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AA1725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46A383" w14:textId="77777777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FB8D7C" w14:textId="56632587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6FD763" w14:textId="7F3D2D51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A6EF37" w14:textId="4F530558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3413BC" w14:textId="21ED854F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5C559" w14:textId="53BA6167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D0CE0F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7DF069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7CD99E" w14:textId="77777777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0A08FF05" w14:textId="77777777" w:rsidTr="00E971A1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F2213D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F1F3A8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1D4D58" w14:textId="4F52119C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2D1697" w14:textId="3037952B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C86EBA" w14:textId="5F6269E9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4CC789" w14:textId="5D8600EF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8FB72D" w14:textId="78DEC33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72FC1B" w14:textId="14F4E304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3E91F2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71A764" w14:textId="098928D4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2F5CD4" w14:textId="6DEFF746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25F30711" w14:textId="77777777" w:rsidTr="00E971A1">
        <w:trPr>
          <w:trHeight w:val="25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FB6292" w14:textId="7500E9BA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D015554" w14:textId="7F6F1131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Предоставление молодой семье дополнительной </w:t>
            </w:r>
            <w:r w:rsidRPr="00AC49F6">
              <w:rPr>
                <w:rFonts w:ascii="Times New Roman" w:hAnsi="Times New Roman"/>
                <w:sz w:val="24"/>
                <w:szCs w:val="24"/>
              </w:rPr>
              <w:lastRenderedPageBreak/>
              <w:t>социальной выплаты при рождении (усыновлении) одного ребенка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334CA2" w14:textId="78DE0F14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0FC9E1" w14:textId="03E71955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C08D35" w14:textId="40C39200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F62D9A" w14:textId="797A9B07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4056D2" w14:textId="2250AE02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4F8305" w14:textId="102A6AF3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620A4B" w14:textId="3C57B155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31B0EB" w14:textId="4655B8EE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5D00C2" w14:textId="61A45554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B1FEF" w:rsidRPr="00207943" w14:paraId="296985DB" w14:textId="77777777" w:rsidTr="00E971A1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63964F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8A29AB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6D5E37" w14:textId="172A6030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C41656" w14:textId="5D1DACB5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99971F" w14:textId="4356B251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472462" w14:textId="57E1259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4B65D8" w14:textId="33E12BD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8EE9AF" w14:textId="3261CD7E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A7ACB9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9A205A" w14:textId="0F0B0690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</w:t>
            </w:r>
            <w:r w:rsidRPr="00AC49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D8134F" w14:textId="0474F48B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AB1FEF" w:rsidRPr="00207943" w14:paraId="5E91C058" w14:textId="77777777" w:rsidTr="00E971A1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E2D03F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5BE79D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D14CFF" w14:textId="69BF77E6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83C01C" w14:textId="4204CE03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6DB430" w14:textId="7C795282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A649E2" w14:textId="42DAA000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6D6900" w14:textId="1E3CCE9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61EF41" w14:textId="2EF23E2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246AAD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1D556E" w14:textId="33B9BA72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6303B3" w14:textId="15D62A07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1067A7FC" w14:textId="77777777" w:rsidTr="00EE52EA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FE4120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155172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E2870A" w14:textId="4A178B16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635196" w14:textId="1517D21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3DE839" w14:textId="2452691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028894" w14:textId="0515A958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3E869B" w14:textId="5EA7A774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BED748" w14:textId="269A31CB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559914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DE8FBF" w14:textId="60388BA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3D796A" w14:textId="5417047E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615646C7" w14:textId="77777777" w:rsidTr="00EE52EA">
        <w:trPr>
          <w:trHeight w:val="31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0E4AF4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5E788A" w14:textId="77777777" w:rsidR="00AB1FEF" w:rsidRPr="00AC49F6" w:rsidRDefault="00AB1FEF" w:rsidP="00AB1FEF">
            <w:pPr>
              <w:ind w:right="91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8431063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D88008" w14:textId="6214E49A" w:rsidR="00AB1FEF" w:rsidRPr="00DE68AB" w:rsidRDefault="00AB1FEF" w:rsidP="00AB1FEF">
            <w:pPr>
              <w:ind w:right="-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276 745,09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B4731F" w14:textId="57D345AC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22 104,79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8B13949" w14:textId="1F96791A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9 597,70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EF9B3B" w14:textId="11EB2C4A" w:rsidR="00AB1FEF" w:rsidRPr="00DE68AB" w:rsidRDefault="00AB1FEF" w:rsidP="00AB1FEF">
            <w:pPr>
              <w:ind w:left="-63" w:right="-25"/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22 266,48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230DFD" w14:textId="0112FB21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222 776,13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DC5796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8E391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DF15DB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4BA03129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5E6206D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76D129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42EA62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269F4C" w14:textId="3174D14C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73 491,52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7B9FD73" w14:textId="0E192E4A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3D12A0" w14:textId="7595B9AB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0042B2" w14:textId="15EAEF93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6 287,58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0B4D7A" w14:textId="1B52F43E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A81E9C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AB16A0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8FA455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636C68E2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B8ADB64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0F81F0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F8C2A1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4F90CC" w14:textId="77B28140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66 428,47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72DB0C" w14:textId="4EB7282F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4A156E" w14:textId="41E61235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24EE09" w14:textId="0FE1DD8E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7 137,30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CC9746" w14:textId="20002AC4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48 819,20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D447A0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DCC8DE0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6BD8E4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73BD5A96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009FEF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0047B01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EF8D68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10C9E4" w14:textId="51E75336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57 840,92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1DF404" w14:textId="13BFD726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26FC2C" w14:textId="3B359844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A4D8BC" w14:textId="511B24C4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4 484,01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1B7957" w14:textId="53FA76EE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46 094,66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0ADEAB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0CF480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0CBD0D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264EAA35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249158B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CC4273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1DFE29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AC3034" w14:textId="1598AD2B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78 984,18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4C21567" w14:textId="0A355E93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2 407,21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BBFA71" w14:textId="2A225002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1 034,12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A839BB7" w14:textId="797D6DA7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4 357,59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5F98D15" w14:textId="68E5189D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A60AB0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9F4D448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080BFE6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479BF2D1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E469F4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C1800A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5A0DFF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D7CDF9" w14:textId="3327A652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05973B" w14:textId="777E66CA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87A11B" w14:textId="1FC5BFEF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3C4739" w14:textId="22F4CB5C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853B4F" w14:textId="05231147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412B3B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242EB4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20990A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499D31F5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2FC957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4BEA65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6BEBB9" w14:textId="2DED88D8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3EF98A" w14:textId="1F6F5F58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F7FB1A" w14:textId="0EA97A3B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68D15D" w14:textId="16C2D2F2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4AA1C" w14:textId="4B235984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6EDF65" w14:textId="262E015C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7CFCD6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FC5ABD" w14:textId="4320FCD4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1B297" w14:textId="63903AF6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44BF2221" w14:textId="77777777" w:rsidR="00134AD0" w:rsidRPr="00207943" w:rsidRDefault="00134AD0" w:rsidP="00AB137B">
      <w:pPr>
        <w:rPr>
          <w:sz w:val="24"/>
          <w:highlight w:val="yellow"/>
        </w:rPr>
        <w:sectPr w:rsidR="00134AD0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14:paraId="738D1C89" w14:textId="77777777" w:rsidR="00272B5D" w:rsidRPr="00BC4D22" w:rsidRDefault="00272B5D" w:rsidP="006D20CF">
      <w:pPr>
        <w:ind w:firstLine="11199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lastRenderedPageBreak/>
        <w:t>Приложение 9</w:t>
      </w:r>
    </w:p>
    <w:p w14:paraId="078C97BA" w14:textId="77777777" w:rsidR="00272B5D" w:rsidRPr="00BC4D22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7A57A09" w14:textId="77777777" w:rsidR="00272B5D" w:rsidRPr="00BC4D22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CE58682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bookmarkStart w:id="3" w:name="_Hlk183529641"/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3162"/>
        <w:gridCol w:w="1296"/>
        <w:gridCol w:w="1176"/>
        <w:gridCol w:w="1176"/>
        <w:gridCol w:w="1296"/>
        <w:gridCol w:w="1296"/>
        <w:gridCol w:w="1262"/>
        <w:gridCol w:w="1262"/>
      </w:tblGrid>
      <w:tr w:rsidR="00BC4D22" w:rsidRPr="00BC4D22" w14:paraId="2FEE2983" w14:textId="77777777" w:rsidTr="00BC4D22">
        <w:trPr>
          <w:trHeight w:val="1169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bookmarkEnd w:id="3"/>
          <w:p w14:paraId="109E9CB3" w14:textId="35F8A8DE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4D22" w:rsidRPr="00BC4D22" w14:paraId="3B32FEEB" w14:textId="77777777" w:rsidTr="00BC4D22">
        <w:trPr>
          <w:trHeight w:val="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B600D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0CE47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667C9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87CBD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615BB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6C942E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D7C1A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EF804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D93FD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</w:tr>
      <w:tr w:rsidR="00BC4D22" w:rsidRPr="00BC4D22" w14:paraId="2C97B1E7" w14:textId="77777777" w:rsidTr="00BC4D22">
        <w:trPr>
          <w:trHeight w:val="4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A4515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F1F9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</w:p>
        </w:tc>
      </w:tr>
      <w:tr w:rsidR="00BC4D22" w:rsidRPr="00BC4D22" w14:paraId="7284A17C" w14:textId="77777777" w:rsidTr="00BC4D22">
        <w:trPr>
          <w:trHeight w:val="5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0B99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CB6C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BC4D22" w:rsidRPr="00BC4D22" w14:paraId="783A836A" w14:textId="77777777" w:rsidTr="00BC4D22">
        <w:trPr>
          <w:trHeight w:val="13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F52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A52E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C4D22" w:rsidRPr="00BC4D22" w14:paraId="3F1E29DF" w14:textId="77777777" w:rsidTr="00BC4D22">
        <w:trPr>
          <w:trHeight w:val="296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7D07210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DA0F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BC4D22" w:rsidRPr="00BC4D22" w14:paraId="03A0C99E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9213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D0B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C4D22" w:rsidRPr="00BC4D22" w14:paraId="58B0BA04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36C8B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7E889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C4D22" w:rsidRPr="00BC4D22" w14:paraId="03FF080F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D1B0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7A6A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BC4D22" w:rsidRPr="00BC4D22" w14:paraId="17AEBA4F" w14:textId="77777777" w:rsidTr="00BC4D22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C8D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C6F1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BC4D22" w:rsidRPr="00BC4D22" w14:paraId="26CFDC92" w14:textId="77777777" w:rsidTr="00BC4D22">
        <w:trPr>
          <w:trHeight w:val="85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E295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A541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B1F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5143E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65B3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801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9C4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4F9E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FDC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C4D22" w:rsidRPr="00BC4D22" w14:paraId="0E1FBC78" w14:textId="77777777" w:rsidTr="00642B6F">
        <w:trPr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95F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E34A4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1. Количество детских оздоровительных учреждений, улучшивших </w:t>
            </w:r>
            <w:r w:rsidRPr="00BC4D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материально-технические условия, </w:t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6353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5782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F1FE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39E87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5612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E0E2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01D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C4D22" w:rsidRPr="00BC4D22" w14:paraId="5A3A0263" w14:textId="77777777" w:rsidTr="00BC4D22">
        <w:trPr>
          <w:trHeight w:val="1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FFA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0B52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336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2F3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C41C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4DE2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BCDC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CB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65C9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C4D22" w:rsidRPr="00BC4D22" w14:paraId="58F63365" w14:textId="77777777" w:rsidTr="00BC4D22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E7A7663" w14:textId="77777777" w:rsidR="00BC4D22" w:rsidRPr="00BC4D22" w:rsidRDefault="00BC4D22" w:rsidP="00BC4D2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pacing w:val="-6"/>
                <w:sz w:val="24"/>
                <w:szCs w:val="24"/>
              </w:rPr>
              <w:t>Задачи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BFC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1. Реализация семейной политики ЗАТО Северск</w:t>
            </w:r>
          </w:p>
        </w:tc>
      </w:tr>
      <w:tr w:rsidR="00BC4D22" w:rsidRPr="00BC4D22" w14:paraId="1C1BB97B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E9E6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0BBA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2. Обеспечение отдыха и оздоровления детей ЗАТО Северск</w:t>
            </w:r>
          </w:p>
        </w:tc>
      </w:tr>
      <w:tr w:rsidR="00BC4D22" w:rsidRPr="00BC4D22" w14:paraId="7357BD99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765EB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DD817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3. Обеспечение поддержки отдельных категорий семей с детьми</w:t>
            </w:r>
          </w:p>
        </w:tc>
      </w:tr>
      <w:tr w:rsidR="00BC4D22" w:rsidRPr="00BC4D22" w14:paraId="132B4E7A" w14:textId="77777777" w:rsidTr="00BC4D22">
        <w:trPr>
          <w:trHeight w:val="14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18F3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1BE8" w14:textId="1522C29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4D22" w:rsidRPr="00BC4D22" w14:paraId="446C05C8" w14:textId="77777777" w:rsidTr="00BC4D22">
        <w:trPr>
          <w:trHeight w:val="1134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E64D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EEFE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7724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7C81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D9F8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DE1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6C6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699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5684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DE68AB" w:rsidRPr="00BC4D22" w14:paraId="5700D661" w14:textId="77777777" w:rsidTr="00E13C56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9EFF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9892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FDD4C" w14:textId="58FB5178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305 579,37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98A7" w14:textId="5FC6913A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63 924,74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3C05" w14:textId="23536AB3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69 051,18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87AC" w14:textId="4375711B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73 831,14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B4FD" w14:textId="6CB2FE6E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98 772,31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3024" w14:textId="556BB523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49 804,67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1B3EF" w14:textId="45B85D3E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49 804,67</w:t>
            </w:r>
          </w:p>
        </w:tc>
      </w:tr>
      <w:tr w:rsidR="00DE68AB" w:rsidRPr="00BC4D22" w14:paraId="63A4B10C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1922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1BA6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712B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94B8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22EE9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907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F2D3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7634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4B7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E68AB" w:rsidRPr="00BC4D22" w14:paraId="09531FCF" w14:textId="77777777" w:rsidTr="00E13C56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91462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FC7E6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4834B" w14:textId="5CD22F80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25 552,10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DABB1" w14:textId="59B73B76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06ECE" w14:textId="3A7125B4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7B5F2" w14:textId="6496C4AD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C7FA" w14:textId="43A5CAB5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25 552,10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38B19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C30A6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E68AB" w:rsidRPr="00BC4D22" w14:paraId="780AB829" w14:textId="77777777" w:rsidTr="00E13C56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F0F6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3E003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BA58" w14:textId="1F3682FB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99 174,98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80FB" w14:textId="37040E2A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14 157,73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3142C" w14:textId="696FD21E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13 286,05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A08C" w14:textId="09C06E4D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27 794,00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0D60D" w14:textId="555E016D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43 937,20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9D97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AA722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26 822,30</w:t>
            </w:r>
          </w:p>
        </w:tc>
      </w:tr>
      <w:tr w:rsidR="00DE68AB" w:rsidRPr="00BC4D22" w14:paraId="63EDB2D9" w14:textId="77777777" w:rsidTr="00BC4D22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03FD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DEDEE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A85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F1A3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B542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E83EA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6C6B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7187F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36886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E68AB" w:rsidRPr="00BC4D22" w14:paraId="254AD4BC" w14:textId="77777777" w:rsidTr="00E13C56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0FCA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93DE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A388" w14:textId="50067A31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430 306,45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88A3A" w14:textId="147E7587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833F" w14:textId="1A66385A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82 337,23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0039" w14:textId="4F81DAF8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0599C" w14:textId="581BB5DC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168 261,61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A736A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A76C3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76 626,97</w:t>
            </w:r>
          </w:p>
        </w:tc>
      </w:tr>
    </w:tbl>
    <w:p w14:paraId="1CDCF99A" w14:textId="64603A8C" w:rsidR="00BC4D22" w:rsidRDefault="00BC4D22" w:rsidP="00272B5D">
      <w:pPr>
        <w:widowControl w:val="0"/>
        <w:pBdr>
          <w:top w:val="nil"/>
          <w:left w:val="nil"/>
          <w:bottom w:val="nil"/>
          <w:right w:val="nil"/>
          <w:between w:val="nil"/>
        </w:pBdr>
        <w:ind w:left="10632" w:firstLine="540"/>
        <w:jc w:val="both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068269DB" w14:textId="77777777" w:rsidR="008D2B57" w:rsidRPr="00207943" w:rsidRDefault="008D2B57" w:rsidP="00AB137B">
      <w:pPr>
        <w:rPr>
          <w:sz w:val="24"/>
          <w:highlight w:val="yellow"/>
        </w:rPr>
        <w:sectPr w:rsidR="008D2B57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5423B426" w14:textId="77777777" w:rsidR="00C36375" w:rsidRPr="00784C32" w:rsidRDefault="00C36375" w:rsidP="00C36375">
      <w:pPr>
        <w:ind w:left="11199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lastRenderedPageBreak/>
        <w:t>Приложение 10</w:t>
      </w:r>
    </w:p>
    <w:p w14:paraId="78C2FB7B" w14:textId="77777777" w:rsidR="00C36375" w:rsidRPr="00784C32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B368A2D" w14:textId="77777777" w:rsidR="00C36375" w:rsidRPr="00784C32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3356BFFE" w14:textId="77777777" w:rsidR="00EF5703" w:rsidRDefault="00EF5703" w:rsidP="00EF5703">
      <w:pPr>
        <w:ind w:left="11057" w:right="-483" w:firstLine="142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265FE127" w14:textId="50464876" w:rsidR="001C1BC0" w:rsidRPr="00784C32" w:rsidRDefault="001C1BC0" w:rsidP="00C36375">
      <w:pPr>
        <w:ind w:left="11199"/>
        <w:rPr>
          <w:sz w:val="2"/>
          <w:szCs w:val="2"/>
        </w:rPr>
      </w:pPr>
      <w:r w:rsidRPr="00784C32">
        <w:rPr>
          <w:sz w:val="2"/>
          <w:szCs w:val="2"/>
        </w:rPr>
        <w:tab/>
      </w:r>
    </w:p>
    <w:p w14:paraId="474D51EF" w14:textId="77777777" w:rsidR="001C1BC0" w:rsidRPr="00784C32" w:rsidRDefault="001C1BC0" w:rsidP="001C1BC0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9"/>
        <w:gridCol w:w="1199"/>
        <w:gridCol w:w="1077"/>
        <w:gridCol w:w="794"/>
        <w:gridCol w:w="684"/>
        <w:gridCol w:w="684"/>
        <w:gridCol w:w="684"/>
        <w:gridCol w:w="684"/>
        <w:gridCol w:w="684"/>
        <w:gridCol w:w="684"/>
        <w:gridCol w:w="1000"/>
        <w:gridCol w:w="1000"/>
        <w:gridCol w:w="1287"/>
        <w:gridCol w:w="1739"/>
        <w:gridCol w:w="1843"/>
      </w:tblGrid>
      <w:tr w:rsidR="000F5485" w:rsidRPr="00784C32" w14:paraId="365AB1DE" w14:textId="77777777" w:rsidTr="000F5485">
        <w:trPr>
          <w:trHeight w:val="70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7D759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91AE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СВЕДЕНИЯ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</w:p>
          <w:p w14:paraId="7C4D2393" w14:textId="1BD4D76C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«Семейная политика ЗАТО Северск» муниципальной программы «Молодежная политика в ЗАТО Северск»</w:t>
            </w:r>
          </w:p>
        </w:tc>
      </w:tr>
      <w:tr w:rsidR="000F5485" w:rsidRPr="00784C32" w14:paraId="039A8A8A" w14:textId="77777777" w:rsidTr="000F5485">
        <w:trPr>
          <w:trHeight w:val="42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6680A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B23209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36340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7793B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AA7C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B33E08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F905A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317F32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E98B5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934AD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B1F8E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B09D3" w14:textId="2F1528CD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A4B6D3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687F5" w14:textId="77777777" w:rsidR="000F5485" w:rsidRPr="00784C32" w:rsidRDefault="000F5485" w:rsidP="00287C9E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Таблица 1</w:t>
            </w:r>
          </w:p>
        </w:tc>
      </w:tr>
      <w:tr w:rsidR="000F5485" w:rsidRPr="00784C32" w14:paraId="6E5015DC" w14:textId="77777777" w:rsidTr="0055300D">
        <w:trPr>
          <w:trHeight w:val="2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17D0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D4B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EA7F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Еди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ница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изме-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  <w:t>рения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A3A09" w14:textId="1D6FEC66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7C96" w14:textId="608677AE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Периодич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ность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A5CB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Метод сбора информации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474C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0F5485" w:rsidRPr="00784C32" w14:paraId="3D23A45C" w14:textId="77777777" w:rsidTr="000F5485">
        <w:trPr>
          <w:trHeight w:val="1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7B88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C562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0430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792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2019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E31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AFB9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7F5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CCC6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7F7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9796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2025 год (прог-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нозный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78FD" w14:textId="6C1196B0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2026 год (прог-</w:t>
            </w:r>
          </w:p>
          <w:p w14:paraId="68B5DDD6" w14:textId="14BC4726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нозный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8D6D" w14:textId="1A812D5C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6CD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FABB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0F5485" w:rsidRPr="00784C32" w14:paraId="1645754A" w14:textId="77777777" w:rsidTr="000F548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541C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44E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502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844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8290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BE902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D34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5E0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8098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2A23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 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24E0" w14:textId="6FBB94F6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4E7FA" w14:textId="0368A8EF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421D0" w14:textId="78255BE9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E0AE" w14:textId="6425CA69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14</w:t>
            </w:r>
          </w:p>
        </w:tc>
      </w:tr>
      <w:tr w:rsidR="000F5485" w:rsidRPr="00784C32" w14:paraId="0B87C45F" w14:textId="77777777" w:rsidTr="0055300D">
        <w:trPr>
          <w:trHeight w:val="315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57F3" w14:textId="63014E95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подпрограммы 2 «Семейная политика ЗАТО Северск»</w:t>
            </w:r>
          </w:p>
        </w:tc>
      </w:tr>
      <w:tr w:rsidR="000F5485" w:rsidRPr="00784C32" w14:paraId="7E821244" w14:textId="77777777" w:rsidTr="00D13CEB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21BD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6C4D74" w14:textId="77777777" w:rsidR="000F5485" w:rsidRPr="00784C32" w:rsidRDefault="000F5485" w:rsidP="00287C9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4B2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42CA6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C48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D624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04BE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D955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74C9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3592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5C15" w14:textId="3FB2CE9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14FCA" w14:textId="19739705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EF1FE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66F8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784C32" w14:paraId="73E92F93" w14:textId="77777777" w:rsidTr="00D13CEB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B4A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03401A" w14:textId="458A0E60" w:rsidR="000F5485" w:rsidRPr="00784C32" w:rsidRDefault="000F5485" w:rsidP="00D13CEB">
            <w:pPr>
              <w:ind w:right="-14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мероприятий, направленных на возрождение семей-</w:t>
            </w:r>
            <w:proofErr w:type="spellStart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традиций, воспитание у молодежи позитив-</w:t>
            </w:r>
            <w:proofErr w:type="spellStart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ного</w:t>
            </w:r>
            <w:proofErr w:type="spellEnd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отношения к семейным традициям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214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6A8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D8C80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C5D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3E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B6C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06A5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0BD70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80A6" w14:textId="49AC4DB2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2ED4" w14:textId="6B5A4D1F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5D3F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18BF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4A6F9D46" w14:textId="77777777" w:rsidTr="000F5485">
        <w:trPr>
          <w:trHeight w:val="417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EBD1" w14:textId="2E2AEC2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1 «Реализация семейной политики ЗАТО Северск» подпрограммы 2</w:t>
            </w:r>
          </w:p>
        </w:tc>
      </w:tr>
      <w:tr w:rsidR="000F5485" w:rsidRPr="000F5485" w14:paraId="33F7918E" w14:textId="77777777" w:rsidTr="000F5485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CB96" w14:textId="68257F72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A18A7" w14:textId="0197352C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8C5F" w14:textId="20DF9D06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5D9D9" w14:textId="3D979FF6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42A8" w14:textId="7CE068DB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10E9" w14:textId="4823A2D4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6103" w14:textId="1A2A6FDE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6392" w14:textId="69124ABF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8835A" w14:textId="7DCA7CF1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3C6B9" w14:textId="23E4E1E2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2F20" w14:textId="091C2237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756E" w14:textId="17594EFB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4EF13" w14:textId="5837B319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9E3F" w14:textId="6BDE9D99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14</w:t>
            </w:r>
          </w:p>
        </w:tc>
      </w:tr>
      <w:tr w:rsidR="000F5485" w:rsidRPr="000F5485" w14:paraId="230097E8" w14:textId="77777777" w:rsidTr="000F5485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037EB" w14:textId="3F07C71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01A5" w14:textId="286D8C8E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информационных материалов по семейной политике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F787" w14:textId="0DB5FD34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1AEB1" w14:textId="19BF70A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77C11" w14:textId="6051C2C8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61C1" w14:textId="3BAA661F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2832" w14:textId="131C8995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BC09" w14:textId="48D6D632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A961E" w14:textId="74E4176C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D9F4A" w14:textId="6D639393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C208" w14:textId="20216CA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A790" w14:textId="3D52456B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267D" w14:textId="183DF24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A67E5" w14:textId="1B84C140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15D27796" w14:textId="77777777" w:rsidTr="000F5485">
        <w:trPr>
          <w:trHeight w:val="22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D70B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8E66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0AAE1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730C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27020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42A2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12A7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6D80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FC9B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B2B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300C" w14:textId="5980C701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727FD" w14:textId="29BB9BFE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60B8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DBD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7FC4211A" w14:textId="77777777" w:rsidTr="000F5485">
        <w:trPr>
          <w:trHeight w:val="281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7D0C" w14:textId="74AC0ED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0F5485" w:rsidRPr="000F5485" w14:paraId="5A210734" w14:textId="77777777" w:rsidTr="000F5485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6EA4B" w14:textId="77777777" w:rsidR="000F5485" w:rsidRPr="008F2358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2.1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6FEDD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1FEF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1B76A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4211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13EE5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6C44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105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C222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54BE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CEB9" w14:textId="3C5F570B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ADF4" w14:textId="556E18A1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3492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9117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656F78AF" w14:textId="77777777" w:rsidTr="000F5485">
        <w:trPr>
          <w:trHeight w:val="407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4CA7" w14:textId="3C0E812C" w:rsidR="000F5485" w:rsidRPr="008F2358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3 «Обеспечение поддержки отдельных категорий семей с детьми» подпрограммы 2</w:t>
            </w:r>
          </w:p>
        </w:tc>
      </w:tr>
      <w:tr w:rsidR="000F5485" w:rsidRPr="000F5485" w14:paraId="6E4913A6" w14:textId="77777777" w:rsidTr="000F5485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5BF80" w14:textId="77777777" w:rsidR="000F5485" w:rsidRPr="008F2358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3.1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308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Число семей с детьми, получивших социальную поддержку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3FCC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667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6296A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FB24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47C7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96C0B" w14:textId="466D576D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2B82A" w14:textId="39278C74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F8C1" w14:textId="77111898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F403" w14:textId="65E9886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6C140" w14:textId="713AF3F5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BCD8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98967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</w:t>
            </w:r>
          </w:p>
        </w:tc>
      </w:tr>
    </w:tbl>
    <w:p w14:paraId="0483C257" w14:textId="77777777" w:rsidR="00A403CE" w:rsidRPr="00207943" w:rsidRDefault="00A403CE" w:rsidP="00AB137B">
      <w:pPr>
        <w:rPr>
          <w:sz w:val="24"/>
          <w:highlight w:val="yellow"/>
        </w:rPr>
      </w:pPr>
    </w:p>
    <w:p w14:paraId="4DC340F9" w14:textId="77777777" w:rsidR="00A403CE" w:rsidRPr="00207943" w:rsidRDefault="00A403CE" w:rsidP="00A403CE">
      <w:pPr>
        <w:rPr>
          <w:sz w:val="24"/>
          <w:highlight w:val="yellow"/>
        </w:rPr>
      </w:pPr>
    </w:p>
    <w:p w14:paraId="56A0613B" w14:textId="77777777" w:rsidR="00A403CE" w:rsidRPr="00207943" w:rsidRDefault="00A403CE" w:rsidP="00A403CE">
      <w:pPr>
        <w:rPr>
          <w:sz w:val="24"/>
          <w:highlight w:val="yellow"/>
        </w:rPr>
      </w:pPr>
    </w:p>
    <w:p w14:paraId="61BEE6EE" w14:textId="77777777" w:rsidR="008D2B57" w:rsidRPr="00207943" w:rsidRDefault="008D2B57" w:rsidP="00A403CE">
      <w:pPr>
        <w:rPr>
          <w:sz w:val="24"/>
          <w:highlight w:val="yellow"/>
        </w:rPr>
        <w:sectPr w:rsidR="008D2B57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73AE11C6" w14:textId="77777777" w:rsidR="00A403CE" w:rsidRPr="007C02AF" w:rsidRDefault="00A403CE" w:rsidP="00A403CE">
      <w:pPr>
        <w:ind w:left="11199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lastRenderedPageBreak/>
        <w:t>Приложение 1</w:t>
      </w:r>
      <w:r w:rsidR="00F422C9" w:rsidRPr="007C02AF">
        <w:rPr>
          <w:rFonts w:ascii="Times New Roman" w:hAnsi="Times New Roman"/>
          <w:sz w:val="24"/>
          <w:szCs w:val="24"/>
        </w:rPr>
        <w:t>1</w:t>
      </w:r>
    </w:p>
    <w:p w14:paraId="77ECC68C" w14:textId="77777777" w:rsidR="00A403CE" w:rsidRPr="007C02AF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5189DF2C" w14:textId="77777777" w:rsidR="00A403CE" w:rsidRPr="007C02AF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23ECFC2C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0"/>
        <w:gridCol w:w="1999"/>
        <w:gridCol w:w="822"/>
        <w:gridCol w:w="1326"/>
        <w:gridCol w:w="1032"/>
        <w:gridCol w:w="1061"/>
        <w:gridCol w:w="1099"/>
        <w:gridCol w:w="1285"/>
        <w:gridCol w:w="1722"/>
        <w:gridCol w:w="3576"/>
      </w:tblGrid>
      <w:tr w:rsidR="00F173C2" w:rsidRPr="007C02AF" w14:paraId="4BF6E78A" w14:textId="77777777" w:rsidTr="00ED54CB">
        <w:trPr>
          <w:trHeight w:val="83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1A0BE" w14:textId="77777777" w:rsidR="00F422C9" w:rsidRPr="007C02AF" w:rsidRDefault="00F422C9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54BD7D" w14:textId="77777777" w:rsidR="00ED50AD" w:rsidRPr="007C02AF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r w:rsidR="00ED50AD" w:rsidRPr="007C02AF">
              <w:rPr>
                <w:rFonts w:ascii="Times New Roman" w:hAnsi="Times New Roman"/>
                <w:sz w:val="24"/>
                <w:szCs w:val="24"/>
              </w:rPr>
              <w:t>комплексов процессных мероприятий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, основных мероприятий и ресурсное обеспечение подпрограммы 2</w:t>
            </w:r>
          </w:p>
          <w:p w14:paraId="3F10580A" w14:textId="15F6558E" w:rsidR="00F173C2" w:rsidRPr="007C02AF" w:rsidRDefault="00CF42E0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»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10E4841" w14:textId="77777777" w:rsidR="00F173C2" w:rsidRPr="007C02AF" w:rsidRDefault="00F173C2" w:rsidP="00F173C2">
            <w:pPr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173C2" w:rsidRPr="00207943" w14:paraId="167C495F" w14:textId="77777777" w:rsidTr="00ED54CB">
        <w:trPr>
          <w:trHeight w:val="315"/>
        </w:trPr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D71C6" w14:textId="77777777" w:rsidR="00F173C2" w:rsidRPr="007C02AF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28E33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360921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8FF38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3E514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81305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E9017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AA411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54CE43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7988A8" w14:textId="77777777" w:rsidR="00F173C2" w:rsidRPr="007C02AF" w:rsidRDefault="00F173C2" w:rsidP="00F173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Таблица 2</w:t>
            </w:r>
          </w:p>
        </w:tc>
      </w:tr>
    </w:tbl>
    <w:p w14:paraId="39178369" w14:textId="77777777" w:rsidR="00165AE6" w:rsidRPr="00207943" w:rsidRDefault="00165AE6">
      <w:pPr>
        <w:rPr>
          <w:sz w:val="2"/>
          <w:szCs w:val="2"/>
          <w:highlight w:val="yellow"/>
        </w:rPr>
      </w:pPr>
    </w:p>
    <w:p w14:paraId="561936B0" w14:textId="77777777" w:rsidR="00ED54CB" w:rsidRPr="00207943" w:rsidRDefault="00ED54CB">
      <w:pPr>
        <w:rPr>
          <w:sz w:val="2"/>
          <w:szCs w:val="2"/>
          <w:highlight w:val="yellow"/>
        </w:rPr>
      </w:pPr>
    </w:p>
    <w:p w14:paraId="2053D083" w14:textId="77777777" w:rsidR="000A211D" w:rsidRPr="00207943" w:rsidRDefault="000A211D">
      <w:pPr>
        <w:rPr>
          <w:sz w:val="2"/>
          <w:szCs w:val="2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6"/>
        <w:gridCol w:w="2137"/>
        <w:gridCol w:w="719"/>
        <w:gridCol w:w="1259"/>
        <w:gridCol w:w="1083"/>
        <w:gridCol w:w="1086"/>
        <w:gridCol w:w="1098"/>
        <w:gridCol w:w="1244"/>
        <w:gridCol w:w="1794"/>
        <w:gridCol w:w="2545"/>
        <w:gridCol w:w="981"/>
      </w:tblGrid>
      <w:tr w:rsidR="007C664D" w:rsidRPr="007C02AF" w14:paraId="62D14E43" w14:textId="77777777" w:rsidTr="00256B14">
        <w:trPr>
          <w:trHeight w:val="912"/>
          <w:tblHeader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2EB8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C1C3BA" w14:textId="66698B48" w:rsidR="007C664D" w:rsidRPr="007C02AF" w:rsidRDefault="00256B14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B14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7E86D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06EE5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38250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DAFBB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C431" w14:textId="47348964" w:rsidR="007C664D" w:rsidRPr="007C02AF" w:rsidRDefault="00256B14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B14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C664D" w:rsidRPr="007C02AF" w14:paraId="7F4243B7" w14:textId="77777777" w:rsidTr="00256B14">
        <w:trPr>
          <w:trHeight w:val="315"/>
          <w:tblHeader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3E9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60C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6988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6CA76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F307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051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05FD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FFA4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источников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1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216D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C2D2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551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2C2CBBD1" w14:textId="77777777" w:rsidR="007C664D" w:rsidRPr="007C02AF" w:rsidRDefault="007C664D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2118"/>
        <w:gridCol w:w="684"/>
        <w:gridCol w:w="1229"/>
        <w:gridCol w:w="1124"/>
        <w:gridCol w:w="1054"/>
        <w:gridCol w:w="1136"/>
        <w:gridCol w:w="1217"/>
        <w:gridCol w:w="1832"/>
        <w:gridCol w:w="2557"/>
        <w:gridCol w:w="952"/>
      </w:tblGrid>
      <w:tr w:rsidR="007C664D" w:rsidRPr="007C02AF" w14:paraId="6FE7C5E1" w14:textId="77777777" w:rsidTr="009A1E11">
        <w:trPr>
          <w:trHeight w:val="315"/>
          <w:tblHeader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0FF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B580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B483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C43B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3DF93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09E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ACF4B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564C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E8A95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7625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EF14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C664D" w:rsidRPr="007C02AF" w14:paraId="7F3EBFA3" w14:textId="77777777" w:rsidTr="009A1E11">
        <w:trPr>
          <w:trHeight w:val="20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F2D1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0C768" w14:textId="49E009AF" w:rsidR="007C664D" w:rsidRPr="007C02AF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 w:rsidR="00CF42E0" w:rsidRPr="007C02AF">
              <w:rPr>
                <w:rFonts w:ascii="Times New Roman" w:hAnsi="Times New Roman"/>
                <w:sz w:val="24"/>
                <w:szCs w:val="24"/>
              </w:rPr>
              <w:t>»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92229D" w:rsidRPr="007C02AF" w14:paraId="0722F570" w14:textId="77777777" w:rsidTr="009A1E11">
        <w:trPr>
          <w:trHeight w:val="240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ACEC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  <w:p w14:paraId="41EB2D7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3BF62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5F6B1E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9D5136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41736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F65BF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32E946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2BF46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4BE252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36218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B12BA8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E4B05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F214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ВЦП «Реализация семейной политики ЗАТО Северск»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  <w:t>(до 31.12.2023)</w:t>
            </w:r>
          </w:p>
          <w:p w14:paraId="0399DA27" w14:textId="77777777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7EBD68" w14:textId="77777777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4E9B95" w14:textId="4052B88D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54A7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8D5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23A6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DF5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80A7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2AF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E95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учреждения культуры, дополнительного образования детей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A420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2577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2229D" w:rsidRPr="007C02AF" w14:paraId="2C026CDB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8DC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A93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2A893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0A7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27E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AB21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003A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85CC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32F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B3B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AE6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19834057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DE8E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E07D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F70C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66D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3498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8AB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78C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470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FF34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41D0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</w:t>
            </w: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>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8CD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92229D" w:rsidRPr="00207943" w14:paraId="25167A70" w14:textId="77777777" w:rsidTr="009A1E11">
        <w:trPr>
          <w:trHeight w:val="7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FA3C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A53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0B8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AD6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47B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290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596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6B34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5C6DA0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74C2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A03F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3CED737A" w14:textId="77777777" w:rsidTr="009A1E11">
        <w:trPr>
          <w:trHeight w:val="7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E99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0399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D1D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BCA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66E0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51B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3E2C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EB09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9B70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01CB5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FAF5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229D" w:rsidRPr="00207943" w14:paraId="39D998D4" w14:textId="77777777" w:rsidTr="009A1E11">
        <w:trPr>
          <w:trHeight w:val="7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ED80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5412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4E0B9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FD2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F39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E148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A636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3226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FAEF5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D434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11F5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3575464B" w14:textId="77777777" w:rsidTr="009A1E11">
        <w:trPr>
          <w:trHeight w:val="7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D90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BD7C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ECBA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7BA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A414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F963D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38F7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3C1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546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6627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0E09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38179648" w14:textId="77777777" w:rsidTr="009A1E11">
        <w:trPr>
          <w:trHeight w:val="244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8680" w14:textId="54952D9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D6DB" w14:textId="7A02DC28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9A1E11" w:rsidRPr="00207943" w14:paraId="5D78B0AA" w14:textId="77777777" w:rsidTr="00722903">
        <w:trPr>
          <w:trHeight w:val="24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E2D7" w14:textId="4A226032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6B2" w14:textId="5854A972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КПМ «Реализация семейной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C02AF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7DA5" w14:textId="38FCBA69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CC389" w14:textId="5288181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3922" w14:textId="4A115BA3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A970" w14:textId="16F54CEA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31098" w14:textId="5B94788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6811" w14:textId="69E0FD34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2DA4" w14:textId="6C91D6B0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lastRenderedPageBreak/>
              <w:t>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C1C5" w14:textId="15AFBD53" w:rsidR="009A1E11" w:rsidRPr="007C02AF" w:rsidRDefault="009A1E11" w:rsidP="009A1E11">
            <w:pPr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>Х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A908F" w14:textId="11FEE150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9A1E11" w:rsidRPr="00207943" w14:paraId="6DBC5846" w14:textId="77777777" w:rsidTr="009A1E11">
        <w:trPr>
          <w:trHeight w:val="109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493A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D8F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8639" w14:textId="3166B061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194B" w14:textId="2D889598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0AE5" w14:textId="6BDFA4E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B2F5" w14:textId="7DC65D6D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2A95" w14:textId="3DFB164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7E34" w14:textId="6491BEF6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7632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25D1" w14:textId="3586B3A7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B1F9" w14:textId="0BA6D60D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1ECFAFCD" w14:textId="77777777" w:rsidTr="009A1E11">
        <w:trPr>
          <w:trHeight w:val="226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23D28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0DE15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8818" w14:textId="77777777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F0F7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9EAF4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6776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8E505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D1C5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A746A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FE78" w14:textId="1AB2EB6C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1405" w14:textId="5CFE51E5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1B15A699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BAD17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C1A2E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B533D9" w14:textId="1B562CB4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92DD33" w14:textId="3E10EE60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3CF7C5" w14:textId="2A95ADB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FA1F59" w14:textId="4B3550D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9190EB" w14:textId="576A42E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715D50" w14:textId="2294B39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5AD04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3BF5" w14:textId="22FCE64A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071D" w14:textId="5B1B746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E47C967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02B99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575EF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A1422" w14:textId="77777777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3530A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75AF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8641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30A0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28C4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9BB59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1E7F" w14:textId="474CA2BA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CDD3" w14:textId="620B8C3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7EDDB87D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36020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B76EE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BE50FD" w14:textId="3DA29A84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35F386" w14:textId="2F9E6395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CC0797" w14:textId="6A5F229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4BF045" w14:textId="5EBE13E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4D42B5" w14:textId="3D0E6F18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050A12" w14:textId="6DC8ADF4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03917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1E6B" w14:textId="449FDC16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BA66" w14:textId="43CAFEE0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AE24831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45F1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E4F3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132D" w14:textId="77777777" w:rsidR="009A1E11" w:rsidRPr="0020794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681B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0CDF2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97363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78D4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2B04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15A9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AB0E2" w14:textId="77777777" w:rsidR="009A1E11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  <w:p w14:paraId="0282F31A" w14:textId="42F5682F" w:rsidR="009A1E11" w:rsidRPr="006F5E9C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E5D6" w14:textId="77C427C5" w:rsidR="009A1E11" w:rsidRPr="006F5E9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F5E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117A0321" w14:textId="77777777" w:rsidTr="009A1E11">
        <w:trPr>
          <w:trHeight w:val="23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5085E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ED0B8" w14:textId="67DCD234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5E5340" w:rsidRPr="00207943" w14:paraId="385B18DC" w14:textId="77777777" w:rsidTr="009A1E11">
        <w:trPr>
          <w:trHeight w:val="21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6CC21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B7E0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7D476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5C4E" w14:textId="6D24A5F2" w:rsidR="005E5340" w:rsidRPr="005E5340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430 294,45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E0F9" w14:textId="225B830D" w:rsidR="005E5340" w:rsidRPr="005E5340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729F" w14:textId="63C9719E" w:rsidR="005E5340" w:rsidRPr="005E5340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99 174,98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00027" w14:textId="480F2AE3" w:rsidR="005E5340" w:rsidRPr="005E5340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305 567,37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8919" w14:textId="139B7B8F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24F04" w14:textId="77777777" w:rsidR="005E5340" w:rsidRPr="006C0972" w:rsidRDefault="005E5340" w:rsidP="005E5340">
            <w:pPr>
              <w:ind w:right="-31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F225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F36EF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E5340" w:rsidRPr="00207943" w14:paraId="37671DDB" w14:textId="77777777" w:rsidTr="009A1E11">
        <w:trPr>
          <w:trHeight w:val="111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85F1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361C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958E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E4A12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78 082,47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C541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5E4D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8A46A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63 924,74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8345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2860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A4A6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A2982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69955E7" w14:textId="77777777" w:rsidTr="009A1E11">
        <w:trPr>
          <w:trHeight w:val="111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308B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F55A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441A8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79A3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82 325,23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3A45F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57E12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23CCD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69 039,18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612A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2FD1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E6188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07AF2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AE4FBB1" w14:textId="77777777" w:rsidTr="009A1E11">
        <w:trPr>
          <w:trHeight w:val="99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5D68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1422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1C6A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F3F7" w14:textId="11902D02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101 625,14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7FBF5" w14:textId="2B42912D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CCCF" w14:textId="23278A3A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27 794,00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2E83C" w14:textId="61BA82DD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73 831,14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400C4" w14:textId="3AE49171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372B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4FE6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1E51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961203F" w14:textId="77777777" w:rsidTr="009A1E11">
        <w:trPr>
          <w:trHeight w:val="8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8F37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099E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CEE08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77A8" w14:textId="06B55A3F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168 261,61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3E33" w14:textId="06B2DDB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0005" w14:textId="2C2EC3F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43 937,20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A352" w14:textId="1D228CFF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98 772,31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16304" w14:textId="4AD4E4E3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95AD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E630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D9F31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33D87CA1" w14:textId="77777777" w:rsidTr="009A1E11">
        <w:trPr>
          <w:trHeight w:val="100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FE0F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51E0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2E2B4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FF59F" w14:textId="11B90706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B3A0" w14:textId="30833B1C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DB2F3" w14:textId="7673ECB4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0C77" w14:textId="0E364421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F233" w14:textId="04EBCF5D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2E25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344F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415F8E18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0EEE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B7A7711" w14:textId="77777777" w:rsidTr="004275C3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2BA4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127C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0C11" w14:textId="262B50D8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CD08" w14:textId="657EC5B3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lastRenderedPageBreak/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17243" w14:textId="4B735698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63B0" w14:textId="22CDD4A5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20743" w14:textId="4D63861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9B9C" w14:textId="7E1C43D8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9CB1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948B2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2E031728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1FBD" w14:textId="10968359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D96A50" w:rsidRPr="00207943" w14:paraId="2E495BE5" w14:textId="77777777" w:rsidTr="004275C3">
        <w:trPr>
          <w:trHeight w:val="13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200DC" w14:textId="77777777" w:rsidR="00D96A50" w:rsidRPr="006C0972" w:rsidRDefault="00D96A50" w:rsidP="00D96A50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BFA2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  <w:p w14:paraId="415F56CF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1C72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E9B9" w14:textId="111DFA6B" w:rsidR="00D96A50" w:rsidRPr="00D96A50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117 806,63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853C5" w14:textId="50AA7CB6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291A6" w14:textId="2447AD5E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52 060,08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A420F" w14:textId="6BD1B676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65 746,55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4E822" w14:textId="7F48865C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A1A0D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612F5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0E3F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E5340" w:rsidRPr="00207943" w14:paraId="14C8FE07" w14:textId="77777777" w:rsidTr="009A1E11">
        <w:trPr>
          <w:trHeight w:val="16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299F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92E6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46F1A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70159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27 174,68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BA96B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F51E6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5D13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13 016,95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779E7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6DBB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A7E77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8BC6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5E5340" w:rsidRPr="00207943" w14:paraId="6F3E45EE" w14:textId="77777777" w:rsidTr="009A1E11">
        <w:trPr>
          <w:trHeight w:val="24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616E0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8264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0946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9F32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28 077,25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EFB1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51C9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468DB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14 791,20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756B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7E3C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7A102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A212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5E5340" w:rsidRPr="00207943" w14:paraId="2173659B" w14:textId="77777777" w:rsidTr="009A1E11">
        <w:trPr>
          <w:trHeight w:val="167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C0E9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7175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3B92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0E01" w14:textId="5E6D46D8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29 117,68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33585" w14:textId="3C0DADD6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92482" w14:textId="7736E086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4601" w14:textId="1A33EFC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16 323,68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3F60" w14:textId="1238D21C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0364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6F209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033E3" w14:textId="17B9AFF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D96A50" w:rsidRPr="00207943" w14:paraId="5EB16BD7" w14:textId="77777777" w:rsidTr="009A1E11">
        <w:trPr>
          <w:trHeight w:val="8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DB27D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54AE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66EF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C2DB" w14:textId="0158090B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33 437,02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11D7" w14:textId="563DC363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4D7A" w14:textId="5B93FB06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4280" w14:textId="689AC700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21 614,72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E1AB" w14:textId="58EAA74E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4DAA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45DB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AA6E5" w14:textId="06DB92F4" w:rsidR="00D96A50" w:rsidRPr="006C0972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</w:tr>
      <w:tr w:rsidR="00D96A50" w:rsidRPr="00207943" w14:paraId="21235444" w14:textId="77777777" w:rsidTr="004275C3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1057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AF66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B512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6454A" w14:textId="3D9775CE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lastRenderedPageBreak/>
              <w:t>24 261,83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E1E0" w14:textId="6F6DD5F9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3ED8" w14:textId="72F87012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1B099" w14:textId="00E12931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12 439,53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A60B" w14:textId="6B66641D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99E8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35609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1. Численность детей школьного возраста, охваченных организованными </w:t>
            </w: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>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881AB" w14:textId="77777777" w:rsidR="00D96A50" w:rsidRPr="006C0972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lastRenderedPageBreak/>
              <w:t>4160</w:t>
            </w:r>
          </w:p>
        </w:tc>
      </w:tr>
      <w:tr w:rsidR="00D96A50" w:rsidRPr="00207943" w14:paraId="082F88EB" w14:textId="77777777" w:rsidTr="009A1E11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648C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2A58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69DC" w14:textId="2FD2D1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C203" w14:textId="521BA2FF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24 261,83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2C390" w14:textId="0948F139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51E56" w14:textId="4E5AD05A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BDD6" w14:textId="0CF7F2D3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12 439,53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6022" w14:textId="1F2B523C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C454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AB67" w14:textId="220B7E2B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3CA7" w14:textId="2DF400AD" w:rsidR="00D96A50" w:rsidRPr="006C0972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28205D" w:rsidRPr="00207943" w14:paraId="601D834A" w14:textId="77777777" w:rsidTr="009A1E11">
        <w:trPr>
          <w:trHeight w:val="27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471B1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A8DF6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D71B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FE40" w14:textId="506D3585" w:rsidR="0028205D" w:rsidRPr="0028205D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233 556,53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B61D" w14:textId="2600C465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60B6" w14:textId="396463BE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E85A" w14:textId="238AC8E0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233 556,53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B46A" w14:textId="37FFC3CA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B19AF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4F383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D77C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8205D" w:rsidRPr="00207943" w14:paraId="56B88F29" w14:textId="77777777" w:rsidTr="009A1E11">
        <w:trPr>
          <w:trHeight w:val="87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A684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00BB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B330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22D8E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50 907,79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A6766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5A1E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153C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50 907,79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4B3B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E542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7F21E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13E9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5CAA3436" w14:textId="77777777" w:rsidTr="009A1E11">
        <w:trPr>
          <w:trHeight w:val="99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8F69C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290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0861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93CEB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54 247,98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C861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163E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1CAB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54 247,98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0A549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C135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C001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D795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449495AC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E798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5BE1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A047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9FF4" w14:textId="054D2941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56 566,97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3D83" w14:textId="7D81716A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BDC1" w14:textId="26F379DE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975FE" w14:textId="6DB42C86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56 566,97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08C3B" w14:textId="560A0EB8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901F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C330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DDEAE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73752E64" w14:textId="77777777" w:rsidTr="009A1E11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C6DF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1540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39F4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0939" w14:textId="49384254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71 833,79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C9C5" w14:textId="7F95D9F1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50ED" w14:textId="7CFD52E8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5D14" w14:textId="67AAEC1B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71 833,79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79EF5" w14:textId="79DABBB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FCEA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63AA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4559D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1B4898C9" w14:textId="77777777" w:rsidTr="009A1E11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A1AB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1A54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2E49" w14:textId="5214FB4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8800" w14:textId="2B9FBA74" w:rsidR="0028205D" w:rsidRPr="0028205D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lastRenderedPageBreak/>
              <w:t>36 424,65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4DE8" w14:textId="62E1DC6B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71F5" w14:textId="45588943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49216" w14:textId="60356C40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36 424,65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F8F2" w14:textId="1D8F81C9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3EC8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6AC7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</w:t>
            </w: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3254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28205D" w:rsidRPr="00207943" w14:paraId="1CF6BF31" w14:textId="77777777" w:rsidTr="004275C3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CD77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290C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6A87" w14:textId="242C0CBA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AD96" w14:textId="58180117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36 424,65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2697" w14:textId="02670098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73332" w14:textId="26AA2B80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AB75" w14:textId="445F5ECB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36 424,65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5402" w14:textId="54CFDDE0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CCE2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D330" w14:textId="50636E46" w:rsidR="0028205D" w:rsidRPr="00D825E7" w:rsidRDefault="0028205D" w:rsidP="0028205D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D784" w14:textId="118A5331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012EB9A3" w14:textId="77777777" w:rsidTr="009A1E11">
        <w:trPr>
          <w:trHeight w:val="24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A0972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3D9F" w14:textId="3D0AD5DA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C31E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3453F" w14:textId="6D1B9AFF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43238" w14:textId="07605AE9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47E3" w14:textId="1E217B80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DBC7D" w14:textId="42D7B2B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C5FB" w14:textId="18194ACD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BD4FF" w14:textId="5BDAB262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17EC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980B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8205D" w:rsidRPr="00207943" w14:paraId="3E830FAC" w14:textId="77777777" w:rsidTr="009A1E11">
        <w:trPr>
          <w:trHeight w:val="6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5B4F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CF46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F9343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13B4A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C90CD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D952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F841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AACE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8ED5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14DBA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DC4C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2E980BD2" w14:textId="77777777" w:rsidTr="009A1E11">
        <w:trPr>
          <w:trHeight w:val="8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1EF0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B4C7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1D19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503A7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9E0A8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4F58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B34B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7134D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1649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FD9E5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FBD5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7BBF1B59" w14:textId="77777777" w:rsidTr="004275C3">
        <w:trPr>
          <w:trHeight w:val="7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516E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B025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C4459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6DA0E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2F1D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582F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7C53C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778C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0D4C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1BD6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CB11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4BDF0B1E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0CCE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3532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8A78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E620" w14:textId="4A77DCE3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2CDE" w14:textId="0CB44051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3948" w14:textId="71B956D3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6A15" w14:textId="68289CA2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62E5" w14:textId="23B7277D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DF07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808B3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B036" w14:textId="76C1FE24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205D" w:rsidRPr="00207943" w14:paraId="4F9D85A7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3299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C60A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A38CA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57FA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8ED4F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C139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7329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C25D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34CA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FC67" w14:textId="408DF993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DF25" w14:textId="15F8B690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64F4B7BA" w14:textId="77777777" w:rsidTr="00E13C56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4F58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CDD0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EA583" w14:textId="77777777" w:rsidR="001D1D06" w:rsidRPr="004275C3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83A9" w14:textId="6BC56AF1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2 881,17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A18A" w14:textId="35CE8C1C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1F5A" w14:textId="28692E72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2 881,17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68AE" w14:textId="77777777" w:rsidR="001D1D06" w:rsidRPr="004275C3" w:rsidRDefault="001D1D06" w:rsidP="001D1D06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C2C2" w14:textId="77777777" w:rsidR="001D1D06" w:rsidRPr="004275C3" w:rsidRDefault="001D1D06" w:rsidP="001D1D06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8DBB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FF25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E21D5" w14:textId="2289D2B3" w:rsidR="001D1D06" w:rsidRPr="004275C3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8205D" w:rsidRPr="00207943" w14:paraId="3D6D1639" w14:textId="77777777" w:rsidTr="004275C3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3BF2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8F87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3F500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DB5E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5AE0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FFEA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AB38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5CD0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4664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55853" w14:textId="2669E51A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A3482" w14:textId="4AC55AA7" w:rsidR="0028205D" w:rsidRPr="004275C3" w:rsidRDefault="001D1D06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8205D" w:rsidRPr="00207943" w14:paraId="2D6C31FF" w14:textId="77777777" w:rsidTr="004275C3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532E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BBF8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CBAB" w14:textId="5A5FE4C5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15043" w14:textId="44981255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FEF7" w14:textId="19042E0F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47C3" w14:textId="5067AD7F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7CB65" w14:textId="3477B5E2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CD70" w14:textId="6F896349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232C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0E85" w14:textId="38301D3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05B8" w14:textId="123377A9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210A2EF0" w14:textId="77777777" w:rsidTr="004275C3">
        <w:trPr>
          <w:trHeight w:val="8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ACD7" w14:textId="77777777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8BFF" w14:textId="77777777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91F3" w14:textId="77777777" w:rsidR="0028205D" w:rsidRPr="00C756EC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E8B9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EC0E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AFAD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4A7A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00DC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F042" w14:textId="77777777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E2E1" w14:textId="133D77F8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8F7B" w14:textId="4552E9FF" w:rsidR="0028205D" w:rsidRPr="00C756EC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D179966" w14:textId="77777777" w:rsidTr="004275C3">
        <w:trPr>
          <w:trHeight w:val="26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4220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7A25" w14:textId="0811FBE2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EA4E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59EC3" w14:textId="0C4B5CC9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8 444,85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4C06" w14:textId="45A060E6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949F7" w14:textId="34EC8C8B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7 883,98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3CA8" w14:textId="197C8B39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560,87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ECE26" w14:textId="58F5C361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76ED5" w14:textId="066C2905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B1ED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DB50E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8205D" w:rsidRPr="00207943" w14:paraId="5C97D03E" w14:textId="77777777" w:rsidTr="009A1E11">
        <w:trPr>
          <w:trHeight w:val="71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CA8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74B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A579F" w14:textId="77777777" w:rsidR="0028205D" w:rsidRPr="00E4561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240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34CBA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654C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D367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D223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559A4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A2A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88B61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7E3B9C85" w14:textId="77777777" w:rsidTr="009A1E11">
        <w:trPr>
          <w:trHeight w:val="86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C9B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609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B5B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B334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BDC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CE7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99A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2B8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AD8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87F0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BEE1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07952A2F" w14:textId="77777777" w:rsidTr="009A1E11">
        <w:trPr>
          <w:trHeight w:val="68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91E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20DC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7EE0" w14:textId="77777777" w:rsidR="0028205D" w:rsidRPr="00E4561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F20E0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D38D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9FE4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4DD7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1372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EF6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C4E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F3872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5A40C744" w14:textId="77777777" w:rsidTr="009A1E11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00C7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FE5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D93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420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0CB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DB0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CD7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441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1BD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D001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3FDD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3F88ECD9" w14:textId="77777777" w:rsidTr="009A1E11">
        <w:trPr>
          <w:trHeight w:val="68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6E93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9BF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7D7E" w14:textId="77777777" w:rsidR="0028205D" w:rsidRPr="00E4561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3A07" w14:textId="795C74D8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5 312,71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92BC9" w14:textId="4AF0F35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180A1" w14:textId="50EA3ED0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5 172,33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08CB0" w14:textId="3CBC7DC3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140,38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FA80" w14:textId="53B31043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F40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600E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E16AF" w14:textId="3D559871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8205D" w:rsidRPr="00207943" w14:paraId="342022B3" w14:textId="77777777" w:rsidTr="009A1E11">
        <w:trPr>
          <w:trHeight w:val="8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204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A07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7FB9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B72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DA1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8CA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DCE0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610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39B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D1D0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D22F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7455A6EB" w14:textId="77777777" w:rsidTr="009A1E11">
        <w:trPr>
          <w:trHeight w:val="8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744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BAC3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B04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04F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2C4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C63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AC95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6354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5AF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9511" w14:textId="4602FBAA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25D" w14:textId="7B7D8FEE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57C50B00" w14:textId="77777777" w:rsidTr="009A1E11">
        <w:trPr>
          <w:trHeight w:val="9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00DC2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86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E520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A098" w14:textId="55B70506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3 132,14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AA1E2" w14:textId="2340385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163EB" w14:textId="25F36484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2 711,65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32249" w14:textId="6449DBE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420,49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244A" w14:textId="27D66DB7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CF3A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9B37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8EDA" w14:textId="5F09647C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275C3" w:rsidRPr="00207943" w14:paraId="6AC60595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3D59E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E756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BF61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F73B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6A2E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0EBA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A8E7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5A4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C7D0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44DD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A502" w14:textId="77777777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80CCA91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0D32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10A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C5AE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9247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A779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CC8E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70AC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77E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0D9E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02B2E" w14:textId="69AAEBA1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57A2D" w14:textId="1F03DC16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D846BDA" w14:textId="77777777" w:rsidTr="009A1E11">
        <w:trPr>
          <w:trHeight w:val="51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51A5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E74E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764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2F15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FA90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6086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B20B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4721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B5FF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DEF6" w14:textId="7B76D171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36FCA" w14:textId="4B4385F3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1BD76DE5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0663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D51C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8882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CE72" w14:textId="33813256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2 555,97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BE8D8" w14:textId="634E0AC5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08301" w14:textId="51C0E7BE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2 555,97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A3B6" w14:textId="102C0FA6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81F8" w14:textId="77777777" w:rsidR="004275C3" w:rsidRPr="00E45613" w:rsidRDefault="004275C3" w:rsidP="004275C3">
            <w:pPr>
              <w:jc w:val="right"/>
              <w:rPr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BC8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E015A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ABBE" w14:textId="3D48B654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31442A15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A3D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303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822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9892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D08F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EEA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EA9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4522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D06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5828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EC97B" w14:textId="77777777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A6228CF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D80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EDE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0965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23F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632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05D8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032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37F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43DD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7184" w14:textId="14E74234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B4F0" w14:textId="20D04044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AE79BF7" w14:textId="77777777" w:rsidTr="004275C3">
        <w:trPr>
          <w:trHeight w:val="47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82BB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0D31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BF5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F20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C6D7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DB9B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975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8EE9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58FD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9B4F" w14:textId="09ADF0EC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DE6D" w14:textId="7ADE5390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275C3" w:rsidRPr="00207943" w14:paraId="486CFD0E" w14:textId="77777777" w:rsidTr="004275C3">
        <w:trPr>
          <w:trHeight w:val="75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AD67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2BC7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1F39" w14:textId="303B20CF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B4CF" w14:textId="32D1646E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40A4" w14:textId="2606B172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AC71" w14:textId="69D221F3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C553A" w14:textId="3D6D68AE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5461" w14:textId="2955A94A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03EC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6A25" w14:textId="748C8726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3FF7C" w14:textId="4E29A5EE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9FA10A8" w14:textId="77777777" w:rsidTr="004275C3">
        <w:trPr>
          <w:trHeight w:val="75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F808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FF35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65D9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2E9D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35C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ABC4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4DB3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D885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2FFA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2C23" w14:textId="2ECF6F4F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B1BE5" w14:textId="66EDE6FD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F681B07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3E6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75F1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82E2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D3E6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D016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9D7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D825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EED1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86A4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E1CB1" w14:textId="4FC36814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8758" w14:textId="167C9DE3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095916DE" w14:textId="77777777" w:rsidTr="004275C3">
        <w:trPr>
          <w:trHeight w:val="90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1AD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1DF8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8AFD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5C1DC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E66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8F0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A73A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3513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02BB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77D4" w14:textId="45C1C00B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ED30" w14:textId="34F130C7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DFB490A" w14:textId="77777777" w:rsidTr="009A1E11">
        <w:trPr>
          <w:trHeight w:val="30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3C86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2.1.5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B2CE" w14:textId="778D7BA6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3F4F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A9590" w14:textId="736620D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13 138,94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8351" w14:textId="1015925A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27147" w14:textId="51FAA0F5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12 345,28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62C6" w14:textId="1FB7E626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793,66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9FF53" w14:textId="168BD3C0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4F23D" w14:textId="79809B5C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DE065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56C3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207943" w14:paraId="091F92E0" w14:textId="77777777" w:rsidTr="009A1E11">
        <w:trPr>
          <w:trHeight w:val="76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C21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2AA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FCA50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5F1D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AC5A3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CB97B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49785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C27A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9138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9F572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A0A07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9D05A65" w14:textId="77777777" w:rsidTr="009A1E11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573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C46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BBCA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2C9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9E0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525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ECD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92A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D4E3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BA5E" w14:textId="77777777" w:rsidR="004275C3" w:rsidRPr="00400463" w:rsidRDefault="004275C3" w:rsidP="004275C3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580F1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FDF626B" w14:textId="77777777" w:rsidTr="009A1E11">
        <w:trPr>
          <w:trHeight w:val="56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9B0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191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594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DA9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CEA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45D8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537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1BC8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AB00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FFDB9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5B60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C599A54" w14:textId="77777777" w:rsidTr="009A1E11">
        <w:trPr>
          <w:trHeight w:val="84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761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32F2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56F66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F4964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30AE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7B9F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58B4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1D857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717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F1025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FF1C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717F6CC" w14:textId="77777777" w:rsidTr="009A1E11">
        <w:trPr>
          <w:trHeight w:val="49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7B7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038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466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071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AD03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13A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8CB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1D6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77C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1C1F7" w14:textId="77777777" w:rsidR="004275C3" w:rsidRPr="00E9459A" w:rsidRDefault="004275C3" w:rsidP="004275C3">
            <w:pPr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152B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D73EC1F" w14:textId="77777777" w:rsidTr="009A1E11">
        <w:trPr>
          <w:trHeight w:val="55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EAB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687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45E3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EDF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975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951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347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EABD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113E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54415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1B831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AD0DB71" w14:textId="77777777" w:rsidTr="009A1E11">
        <w:trPr>
          <w:trHeight w:val="79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1D3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39B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1BE9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5B235" w14:textId="3B458031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6 592,81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58C5" w14:textId="49F81092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45C47" w14:textId="43A6C64F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6 292,70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DA0C" w14:textId="17418FD2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300,11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D86D" w14:textId="66D166C4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8DD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3198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83D35" w14:textId="1E9C134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275C3" w:rsidRPr="00207943" w14:paraId="16C43FC0" w14:textId="77777777" w:rsidTr="009A1E11">
        <w:trPr>
          <w:trHeight w:val="56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58F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D5B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AD5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75E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3932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2B9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135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C3E5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FAE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2AD8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64A7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BD5100F" w14:textId="77777777" w:rsidTr="009A1E11">
        <w:trPr>
          <w:trHeight w:val="5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5D8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CC8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4D08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C33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B59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5C8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1AC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662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33B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D080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751F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36D2076" w14:textId="77777777" w:rsidTr="009A1E11">
        <w:trPr>
          <w:trHeight w:val="7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FB9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EDF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7474C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70B98" w14:textId="2A2AE491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6 546,13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B004" w14:textId="75D8391A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17593" w14:textId="228AFF32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6 052,58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65C" w14:textId="6F3A9F58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493,55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BCF15" w14:textId="1C2022C0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359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B1D5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2480" w14:textId="63C88F92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275C3" w:rsidRPr="00207943" w14:paraId="7D8E1EB7" w14:textId="77777777" w:rsidTr="004275C3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202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C82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FC7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B805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7568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C53C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8050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750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39A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7B3D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A162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A4681F6" w14:textId="77777777" w:rsidTr="004275C3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44D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0D5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E54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6F4A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635B6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5A11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F493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804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B5B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A3C6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986E" w14:textId="361DD5B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1554A35D" w14:textId="77777777" w:rsidTr="00FF4A93">
        <w:trPr>
          <w:trHeight w:val="66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979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E11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3A892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A1E9" w14:textId="1420B0BC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lastRenderedPageBreak/>
              <w:t>4 334,80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E3C50" w14:textId="4AB1C55A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ACA5" w14:textId="396D3C1C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4 334,80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F8C7" w14:textId="760E742B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FC508" w14:textId="0B8736D7" w:rsidR="004275C3" w:rsidRPr="00400463" w:rsidRDefault="004275C3" w:rsidP="004275C3">
            <w:pPr>
              <w:jc w:val="right"/>
              <w:rPr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9C7A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62B2" w14:textId="44F1CD8E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734E3" w14:textId="19DCF32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271FEFE9" w14:textId="77777777" w:rsidTr="004275C3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D16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EAE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73DD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E976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173A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F13A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F9C9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8B4F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90FC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6096" w14:textId="14BBD63B" w:rsidR="004275C3" w:rsidRPr="00400463" w:rsidRDefault="004275C3" w:rsidP="004275C3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82353" w14:textId="72E34ADC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275C3" w:rsidRPr="00207943" w14:paraId="3D75ADE0" w14:textId="77777777" w:rsidTr="00E13C56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7F6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8B3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64254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7FEE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D17C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5DFC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6184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DE0B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624B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0B8A" w14:textId="0516561A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75BD" w14:textId="6D628906" w:rsidR="004275C3" w:rsidRPr="00400463" w:rsidRDefault="00FF4A9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4275C3" w:rsidRPr="00207943" w14:paraId="52C60613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467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1B8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D605" w14:textId="56DC9B9B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A5EB2" w14:textId="1D5F0312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CD8C" w14:textId="401C593F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4981" w14:textId="5FCAD7CD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9A4F1" w14:textId="6AAAA5F5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98B8B" w14:textId="2FAD9CE5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B0CB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A62B" w14:textId="1DB7E08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B4F6" w14:textId="66858B4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B30A677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E1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9D4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E3CD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EBF0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466E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C7B2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DA6B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2426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4812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6340" w14:textId="0F919156" w:rsidR="004275C3" w:rsidRPr="00E9459A" w:rsidRDefault="004275C3" w:rsidP="004275C3">
            <w:pPr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6B4F" w14:textId="420F6FD1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EDB8CB3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4E9A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4A4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5C71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272D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D82B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B5E6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0EF3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444F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883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1652" w14:textId="20C1F380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230E" w14:textId="4BA73590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A16C6CE" w14:textId="77777777" w:rsidTr="009A1E11">
        <w:trPr>
          <w:trHeight w:val="8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3886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 2.1.6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157D5" w14:textId="16528E39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301E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A90B" w14:textId="538EBF8E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8 224,97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6E30A" w14:textId="05CDE34B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0BA84" w14:textId="6AB38D28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7 698,52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4985" w14:textId="47F365B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526,45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5EEA" w14:textId="72F774FC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0A8D" w14:textId="7C84B6BF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B15F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3D70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207943" w14:paraId="4B03AE17" w14:textId="77777777" w:rsidTr="009A1E11">
        <w:trPr>
          <w:trHeight w:val="6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B3D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F5C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DF076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EC8AB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0DE2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4EB4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FA54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1F0F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8BA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3114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D6EB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7ABFCFC" w14:textId="77777777" w:rsidTr="009A1E11">
        <w:trPr>
          <w:trHeight w:val="74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957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489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FE0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5AB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2ED5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604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46D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E2B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87E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BDD46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48200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0DB33D9" w14:textId="77777777" w:rsidTr="009A1E11">
        <w:trPr>
          <w:trHeight w:val="78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383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B30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08F5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6AAF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88095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B921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0217F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DE61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EF87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E20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564DD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B5ECE0C" w14:textId="77777777" w:rsidTr="009A1E11">
        <w:trPr>
          <w:trHeight w:val="82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E33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ED6C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368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C144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40F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4457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30B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A1D6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56AC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CECB6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1CEFE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C0F606B" w14:textId="77777777" w:rsidTr="009A1E11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9227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BC4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E9E2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4C01" w14:textId="6E632864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4 034,97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B874" w14:textId="51D46139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F7CE" w14:textId="08CBCD28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3 534,97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2867B" w14:textId="089AFDA9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500,00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E0535" w14:textId="0F87023D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AB0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F1CA7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23F5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32AF6C9" w14:textId="77777777" w:rsidTr="009A1E11">
        <w:trPr>
          <w:trHeight w:val="75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D0CB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F98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6F2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690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62B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297B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235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50F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F7F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33A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5F8E9" w14:textId="6ACEEB72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576A438A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457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259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34F9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1EDC" w14:textId="36195792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4 190,00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48EB4" w14:textId="345223E3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34C62" w14:textId="4644F90D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4 163,55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1FE5" w14:textId="7F2635BC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26,45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7B4B" w14:textId="45167FB9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C3B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00FC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15A5" w14:textId="1D7C216A" w:rsidR="004275C3" w:rsidRPr="008F23BB" w:rsidRDefault="00A3254B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2FE5376F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F4D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225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3B7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99AD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2EBB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8E3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4BA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8C6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D4B1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59F4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B0615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28ACBC2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751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DB8D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A89EA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99BF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FA7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CD82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C72B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BFBE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D76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770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CF69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14ADCA87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986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B4B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A007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EE915" w14:textId="77777777" w:rsidR="004275C3" w:rsidRPr="008F23BB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C1D7" w14:textId="77777777" w:rsidR="004275C3" w:rsidRPr="008F23BB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3A2E" w14:textId="77777777" w:rsidR="004275C3" w:rsidRPr="008F23BB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F843" w14:textId="77777777" w:rsidR="004275C3" w:rsidRPr="008F23BB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FE6E" w14:textId="77777777" w:rsidR="004275C3" w:rsidRPr="008F23BB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E8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A7E95" w14:textId="72840868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6EF7A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F644130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CAF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8F7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CBD9" w14:textId="0232682B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2FF4" w14:textId="1D3EDC47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81AD" w14:textId="0F955421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6A21D" w14:textId="6EC942A3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0B53" w14:textId="3A0E6073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525B" w14:textId="5496F1B8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59C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16A3" w14:textId="76499E66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41E9" w14:textId="014EADFD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46E20C1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C42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0B2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4629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63E5" w14:textId="77777777" w:rsidR="004275C3" w:rsidRPr="008F23BB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093C" w14:textId="77777777" w:rsidR="004275C3" w:rsidRPr="008F23BB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E964" w14:textId="77777777" w:rsidR="004275C3" w:rsidRPr="008F23BB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4ED9" w14:textId="77777777" w:rsidR="004275C3" w:rsidRPr="008F23BB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AECB" w14:textId="77777777" w:rsidR="004275C3" w:rsidRPr="008F23BB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565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5B71" w14:textId="2CC3E70F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BFFC" w14:textId="2D96994C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0C965615" w14:textId="77777777" w:rsidTr="00722903">
        <w:trPr>
          <w:trHeight w:val="29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F6127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 xml:space="preserve"> 2.1.7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F348" w14:textId="23E9150B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7CA07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E4336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5232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315E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5978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C83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8F2B0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2B58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2ADE8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4A48BE" w14:paraId="15EEEFC0" w14:textId="77777777" w:rsidTr="00722903">
        <w:trPr>
          <w:trHeight w:val="69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0AF6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8D6E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9DCA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6064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BEF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D62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9A0DD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FA13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A928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3FEB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F2C9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392AA5EB" w14:textId="77777777" w:rsidTr="009A1E11">
        <w:trPr>
          <w:trHeight w:val="72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04D5A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3CCE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D6CC5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BBC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7E95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70A4C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F33A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9EE4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81873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E61E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EDE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74F4865B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F5C6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78C3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7D6B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974FE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2FA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4065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398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EEE6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B4E2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3F4E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8141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43328192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58E7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7BE5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BE233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887B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DBB3C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4E3DC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3A74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2B3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A3DC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28AF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89CE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2123634B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A0CC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7505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2285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9431F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0F160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C60A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2697E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5C3EA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CA3C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6505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492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03693A9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B025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1F08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5A76" w14:textId="590D9A45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3191" w14:textId="5DEEB396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5335" w14:textId="296C691F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3CF53" w14:textId="3F0985C1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9066" w14:textId="6B5D1F7E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6C99" w14:textId="6E8E1191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17BA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14DB" w14:textId="5B44DDFC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110A" w14:textId="7C05058D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E2CFD3B" w14:textId="77777777" w:rsidTr="009A1E11">
        <w:trPr>
          <w:trHeight w:val="30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4ED1D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2.1.8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96C92" w14:textId="7540898B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Текущий </w:t>
            </w:r>
            <w:r w:rsidRPr="005C4DD4">
              <w:rPr>
                <w:rFonts w:ascii="Times New Roman" w:hAnsi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здания</w:t>
            </w: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школы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DA41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FD8D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D954D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A0D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800F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F72B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EE964" w14:textId="0869C4B1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60B8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73FF3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207943" w14:paraId="26E7F32F" w14:textId="77777777" w:rsidTr="009A1E11">
        <w:trPr>
          <w:trHeight w:val="83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A3DC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308D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54DFD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C8A9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7EEDC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445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9B77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D502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9115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AA6ED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292D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C464311" w14:textId="77777777" w:rsidTr="009A1E11">
        <w:trPr>
          <w:trHeight w:val="77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2B04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033A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D2EA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24D0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5162D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BBA7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BC08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99C3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8B9D0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D3097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DC408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9BC3D8C" w14:textId="77777777" w:rsidTr="009A1E11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CD0D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3872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C6D9D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6182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23DF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1972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718C9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E9FD9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736F4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F06D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71D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A247027" w14:textId="77777777" w:rsidTr="009A1E11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ECEA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AAAB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3DE8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DDAA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002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BCA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1C2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CEB5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4749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9296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60E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671C8BF7" w14:textId="77777777" w:rsidTr="00E13C56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6EE6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2228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1FA4" w14:textId="77777777" w:rsidR="001D1D06" w:rsidRPr="005C4DD4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79884" w14:textId="6795FBEC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6 168,55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D3CC" w14:textId="7923D896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1CC3" w14:textId="7689EAFF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5 228,06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5502" w14:textId="0CEE0EDC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940,49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046C" w14:textId="77777777" w:rsidR="001D1D06" w:rsidRPr="005C4DD4" w:rsidRDefault="001D1D06" w:rsidP="001D1D06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5CC9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2B50" w14:textId="77777777" w:rsidR="001D1D06" w:rsidRPr="005C4DD4" w:rsidRDefault="001D1D06" w:rsidP="001D1D0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680EB" w14:textId="6C30A674" w:rsidR="001D1D06" w:rsidRPr="005C4DD4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1D06" w:rsidRPr="00207943" w14:paraId="7BDBA370" w14:textId="77777777" w:rsidTr="00E13C56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6424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7E16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BF6FE" w14:textId="746E75D9" w:rsidR="001D1D06" w:rsidRPr="005C4DD4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68C9" w14:textId="70ECA2E5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15 940,49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99E5" w14:textId="38061509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3CCD8" w14:textId="305524DF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15 000,00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4E77" w14:textId="00BB74D1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940,49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F675" w14:textId="1EB90C15" w:rsidR="001D1D06" w:rsidRPr="005C4DD4" w:rsidRDefault="001D1D06" w:rsidP="001D1D06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CE6D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72954" w14:textId="3C1155C6" w:rsidR="001D1D06" w:rsidRPr="005C4DD4" w:rsidRDefault="001D1D06" w:rsidP="001D1D0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4D69" w14:textId="108E5099" w:rsidR="001D1D06" w:rsidRPr="005C4DD4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1D06" w:rsidRPr="00207943" w14:paraId="7F71981C" w14:textId="77777777" w:rsidTr="009A1E11">
        <w:trPr>
          <w:trHeight w:val="29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25F57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79EE" w14:textId="63D1F05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25375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8B1F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C09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6B9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4E21C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21B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3A2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0877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761A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065C575A" w14:textId="77777777" w:rsidTr="009A1E11">
        <w:trPr>
          <w:trHeight w:val="82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741D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65C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297E8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73BA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6753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CC11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429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177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0097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0128" w14:textId="59201035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0B8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0CE0D692" w14:textId="77777777" w:rsidTr="009A1E11">
        <w:trPr>
          <w:trHeight w:val="8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FC87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AD4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AA5C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F4C2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985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F41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29A21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DA8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2E29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8873" w14:textId="3E1A9D44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8E6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55088EBE" w14:textId="77777777" w:rsidTr="009A1E11">
        <w:trPr>
          <w:trHeight w:val="8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47B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763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53A42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DAF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A35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7A6A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40E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694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C68E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FAAC" w14:textId="1E1015A4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5E18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6F42CD05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E89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B87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7E3D4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2F1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F8A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AC9FA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3553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8C6D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11839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B0EB0" w14:textId="6A1B098B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307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29FF7BCA" w14:textId="77777777" w:rsidTr="00B60ED7">
        <w:trPr>
          <w:trHeight w:val="180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34D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4DC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B8DE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FF1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7C36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EF72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BB5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9530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00F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FC37" w14:textId="2A4A18F3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A6D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51614E14" w14:textId="77777777" w:rsidTr="00B60ED7">
        <w:trPr>
          <w:trHeight w:val="165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06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A34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DCA5" w14:textId="4CB376BC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7776" w14:textId="6E0BE8D9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DBAF" w14:textId="59F0B89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39F1E" w14:textId="02E5E76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C13DE" w14:textId="48EB0188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20EA" w14:textId="7AA69133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6ED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68DE" w14:textId="77ABFAFD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1326" w14:textId="78A12FFC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14919C77" w14:textId="77777777" w:rsidTr="009A1E11">
        <w:trPr>
          <w:trHeight w:val="21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C26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lastRenderedPageBreak/>
              <w:t>2.1.10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06D0" w14:textId="2DF31153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431E8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4AAD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CADE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708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E368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3F53C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BA3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AB65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0C3F" w14:textId="77777777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D1D06" w:rsidRPr="00207943" w14:paraId="49FD564B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30F6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1BE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DE174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010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190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A9B3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B63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952D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A05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E30B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0FDC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52999295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605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2B4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A4BF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5137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D10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A1657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CE9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C44AD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7CF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BFBB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39C9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5DB05B67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51A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EA6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37716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88F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57C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6A61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DE5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4D9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F36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722BF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CB674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3FF28A9F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6166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5DD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095C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1BDA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8D9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04B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D98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73171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84BC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0DB1D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D7ED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5A64B734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C26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2F6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7207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75E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B07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B3F0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531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D893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47DC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4A633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E638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6C52559D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7CC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23B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56237" w14:textId="7EC4ECBD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D02B" w14:textId="70F49D3C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C296" w14:textId="7340F9A9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BA7A" w14:textId="1EB6B3C5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6A6D2" w14:textId="621B4B48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B197" w14:textId="4C23E445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58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044F" w14:textId="17F9001D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237D" w14:textId="4686123B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7A94B023" w14:textId="77777777" w:rsidTr="00E13C56">
        <w:trPr>
          <w:trHeight w:val="301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7A7C" w14:textId="7B9D037A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2.1.11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AB87" w14:textId="7A319DDA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 xml:space="preserve">Создание некапитальных объектов (быстровозводимых конструкций) для </w:t>
            </w:r>
            <w:r w:rsidRPr="007B7929">
              <w:rPr>
                <w:rFonts w:ascii="Times New Roman" w:hAnsi="Times New Roman"/>
                <w:sz w:val="24"/>
                <w:szCs w:val="24"/>
              </w:rPr>
              <w:lastRenderedPageBreak/>
              <w:t>отдыха детей на территории ДОЛ «Березка»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15AFF" w14:textId="182B0572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CB357" w14:textId="30FAECA3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42 709,72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8EE1F" w14:textId="497A00B9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3C2C0" w14:textId="4225BC7F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17 114,90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0F07" w14:textId="40042838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42,72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39C3" w14:textId="7FFA2CB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CCD9" w14:textId="35D3CD45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2628F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628F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628F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</w:t>
            </w:r>
            <w:r w:rsidRPr="002628F2">
              <w:rPr>
                <w:rFonts w:ascii="Times New Roman" w:hAnsi="Times New Roman"/>
                <w:sz w:val="24"/>
                <w:szCs w:val="24"/>
              </w:rPr>
              <w:lastRenderedPageBreak/>
              <w:t>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86F5" w14:textId="18603411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54F3" w14:textId="3DBA37F5" w:rsidR="001D1D06" w:rsidRPr="007B7929" w:rsidRDefault="001D1D06" w:rsidP="001D1D06">
            <w:pPr>
              <w:jc w:val="center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D1D06" w:rsidRPr="00207943" w14:paraId="246CA391" w14:textId="77777777" w:rsidTr="00E13C56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94D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D4C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326E" w14:textId="449DAFE6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9920" w14:textId="5B671E5B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42 709,72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586F" w14:textId="2BC2A72A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8540" w14:textId="70C8D617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17 114,90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A372" w14:textId="5D0F22A1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42,72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12EB" w14:textId="790C8CBF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BEA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6DB1F" w14:textId="1B564CB9" w:rsidR="001D1D06" w:rsidRPr="007B7929" w:rsidRDefault="001D1D06" w:rsidP="001D1D06">
            <w:pPr>
              <w:rPr>
                <w:spacing w:val="-6"/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EE8E" w14:textId="12685C6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D1D06" w:rsidRPr="00207943" w14:paraId="4986DE93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7F1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B60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C266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AAD4D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7528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63B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D07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6C677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9DA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8C2D" w14:textId="3AA88B00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7922" w14:textId="7326D8FC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D1D06" w:rsidRPr="00207943" w14:paraId="6B5F6302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E11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0F4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2424" w14:textId="6B314E7F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35C5" w14:textId="5D9D60E3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5A55A" w14:textId="799ABCF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53EEC" w14:textId="404FCA56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9350" w14:textId="50121C15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4B05" w14:textId="61CC3F79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A21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D4DB" w14:textId="0D023968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9086" w14:textId="0C7C53D2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47E5F215" w14:textId="77777777" w:rsidTr="00D33CDF">
        <w:trPr>
          <w:trHeight w:val="9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A9F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C57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F44AF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D619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65D4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73D2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F183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5A37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AE3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7E8D" w14:textId="0BEC4158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D4FE" w14:textId="14C44F4B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2B41B0E0" w14:textId="77777777" w:rsidTr="00D33CDF">
        <w:trPr>
          <w:trHeight w:val="114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664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0DF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1067" w14:textId="4730F19F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1E6D" w14:textId="3BB23A7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21BA" w14:textId="3F7937E0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A627" w14:textId="28616E02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E7E1" w14:textId="3CC6103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1880A" w14:textId="15686DB0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D7A6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EA6D" w14:textId="25BF0985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1962" w14:textId="35D31A46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2B07D199" w14:textId="77777777" w:rsidTr="00722903">
        <w:trPr>
          <w:trHeight w:val="11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723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04D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7EAD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9321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1427D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085A9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6C7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541E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EDE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52B7" w14:textId="6D64629D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1F4E" w14:textId="002003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3FC776D3" w14:textId="77777777" w:rsidTr="00722903">
        <w:trPr>
          <w:trHeight w:val="25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D089" w14:textId="5294DCA9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2.1.12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12BB" w14:textId="5521D14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Томский район,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д.Большое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Протопопово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>, строение 10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A4641" w14:textId="7A881041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61FE7" w14:textId="4BC1EB34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B728" w14:textId="696900F5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97C5C" w14:textId="7C569363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48E97" w14:textId="20613BBF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2767" w14:textId="5980C9A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4727" w14:textId="19155F41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Северск,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16781" w14:textId="7F403280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C8C83" w14:textId="5CDE5C39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D1D06" w:rsidRPr="00207943" w14:paraId="00B15A46" w14:textId="77777777" w:rsidTr="00722903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632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4EDE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D7EF9" w14:textId="2BE40799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D1EF9" w14:textId="4D3DCEC0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34DD" w14:textId="573176B6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C63F" w14:textId="1FA41197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2F0F" w14:textId="74438FCA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39EC" w14:textId="49F48188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0D0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3D13" w14:textId="03DDC5C9" w:rsidR="001D1D06" w:rsidRPr="00AC6209" w:rsidRDefault="001D1D06" w:rsidP="001D1D06">
            <w:pPr>
              <w:rPr>
                <w:spacing w:val="-6"/>
                <w:sz w:val="24"/>
                <w:szCs w:val="24"/>
              </w:rPr>
            </w:pPr>
            <w:r w:rsidRPr="00AC6209">
              <w:rPr>
                <w:spacing w:val="-6"/>
                <w:sz w:val="24"/>
                <w:szCs w:val="24"/>
              </w:rPr>
              <w:t>1. Количество выполнен</w:t>
            </w:r>
            <w:r>
              <w:rPr>
                <w:spacing w:val="-6"/>
                <w:sz w:val="24"/>
                <w:szCs w:val="24"/>
              </w:rPr>
              <w:t>-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AC6209">
              <w:rPr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EDF3" w14:textId="406D3333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D1D06" w:rsidRPr="00207943" w14:paraId="7AD287BA" w14:textId="77777777" w:rsidTr="00722903">
        <w:trPr>
          <w:trHeight w:val="54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A2E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77DD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8493B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1E4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167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7AF9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79D2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4658D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9A3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9243" w14:textId="385213FA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0375" w14:textId="3FD53F9A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</w:p>
        </w:tc>
      </w:tr>
      <w:tr w:rsidR="001D1D06" w:rsidRPr="00207943" w14:paraId="7E124AF6" w14:textId="77777777" w:rsidTr="0072290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949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DA5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57B9" w14:textId="66044D66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4F8B" w14:textId="3D473845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B3A60" w14:textId="704690D8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B3529" w14:textId="5E2FB03E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6042" w14:textId="66892B70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68EA" w14:textId="3A989938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C7E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2BC29" w14:textId="0A007A87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>. Количество выполнен</w:t>
            </w:r>
            <w:r>
              <w:rPr>
                <w:spacing w:val="-6"/>
                <w:sz w:val="24"/>
                <w:szCs w:val="24"/>
              </w:rPr>
              <w:t>-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AC6209">
              <w:rPr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6987" w14:textId="2E5CBCD3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D1D06" w:rsidRPr="00207943" w14:paraId="01CD421C" w14:textId="77777777" w:rsidTr="00722903">
        <w:trPr>
          <w:trHeight w:val="49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138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735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DD0A1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980A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92AC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9E90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B821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9E36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376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AC88" w14:textId="36C4A865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68F89" w14:textId="0DD305B4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D1D06" w:rsidRPr="00207943" w14:paraId="032B9DAC" w14:textId="77777777" w:rsidTr="00722903">
        <w:trPr>
          <w:trHeight w:val="11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002EDD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129C8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B51B0" w14:textId="4E1A3392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9AFB2" w14:textId="3680B700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0293" w14:textId="02F946E8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DA31C" w14:textId="3021E5D5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73D9E" w14:textId="1F7AF506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3A514" w14:textId="4B16AD16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991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E5410" w14:textId="67B32998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>. Количество выполнен</w:t>
            </w:r>
            <w:r>
              <w:rPr>
                <w:spacing w:val="-6"/>
                <w:sz w:val="24"/>
                <w:szCs w:val="24"/>
              </w:rPr>
              <w:t>-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AC6209">
              <w:rPr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BB214" w14:textId="3090BBCF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D1D06" w:rsidRPr="00207943" w14:paraId="638A25DF" w14:textId="77777777" w:rsidTr="00722903">
        <w:trPr>
          <w:trHeight w:val="509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1B9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78C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BEBE6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9C77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46C4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9643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3FA4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2C01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E96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A905" w14:textId="3B81B550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D2326" w14:textId="3E2EABEC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D1D06" w:rsidRPr="00207943" w14:paraId="3CEF37BE" w14:textId="77777777" w:rsidTr="00722903">
        <w:trPr>
          <w:trHeight w:val="24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1CF5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BF64" w14:textId="2BCD89FE" w:rsidR="001D1D06" w:rsidRPr="009B0709" w:rsidRDefault="001D1D06" w:rsidP="001D1D06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 Задача 3 «Обеспечение поддержки отдельных категорий семей с детьми» подпрограммы 2</w:t>
            </w:r>
          </w:p>
        </w:tc>
      </w:tr>
      <w:tr w:rsidR="001D1D06" w:rsidRPr="00207943" w14:paraId="0D594DDE" w14:textId="77777777" w:rsidTr="009A1E11">
        <w:trPr>
          <w:trHeight w:val="12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A5AC0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852B7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FD96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4BCA" w14:textId="7E3EFC59" w:rsidR="001D1D06" w:rsidRPr="009B070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27E97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4A82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D66" w14:textId="6C60CA20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7F24F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A799A4" w14:textId="3B4D6CB8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B070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B070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Администрация ЗАТО Северск, МКУ «Ресурс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B070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B0709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DF35C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CE8A" w14:textId="77777777" w:rsidR="001D1D06" w:rsidRPr="009B0709" w:rsidRDefault="001D1D06" w:rsidP="001D1D06">
            <w:pPr>
              <w:jc w:val="center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</w:tr>
      <w:tr w:rsidR="001D1D06" w:rsidRPr="00207943" w14:paraId="110E48B9" w14:textId="77777777" w:rsidTr="009A1E11">
        <w:trPr>
          <w:trHeight w:val="83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CE6EF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43BE3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3DDE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55A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9FA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246D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D5F3C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B6189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964FE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1BCB" w14:textId="77777777" w:rsidR="001D1D06" w:rsidRPr="009B0709" w:rsidRDefault="001D1D06" w:rsidP="001D1D06">
            <w:pPr>
              <w:rPr>
                <w:spacing w:val="-6"/>
                <w:sz w:val="24"/>
                <w:szCs w:val="24"/>
              </w:rPr>
            </w:pPr>
            <w:r w:rsidRPr="009B0709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9B07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2B70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2D8E3159" w14:textId="77777777" w:rsidTr="009A1E11">
        <w:trPr>
          <w:trHeight w:val="830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9D4C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6060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0EC7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C23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43E6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7D76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5E67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51D3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E963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85DB8" w14:textId="77777777" w:rsidR="001D1D06" w:rsidRPr="009B0709" w:rsidRDefault="001D1D06" w:rsidP="001D1D06">
            <w:pPr>
              <w:rPr>
                <w:spacing w:val="-6"/>
                <w:sz w:val="24"/>
                <w:szCs w:val="24"/>
              </w:rPr>
            </w:pPr>
            <w:r w:rsidRPr="009B0709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9B07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454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0B01BEC4" w14:textId="77777777" w:rsidTr="00722903">
        <w:trPr>
          <w:trHeight w:val="23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82B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0D64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9203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97160" w14:textId="56FE638D" w:rsidR="001D1D06" w:rsidRPr="009B070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6C7B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873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D55B2" w14:textId="250B4C9B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6C2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C984" w14:textId="23C9FFD5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Администрация ЗАТО Северск, МКУ «Ресурсный центр»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1B361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B75C3" w14:textId="77777777" w:rsidR="001D1D06" w:rsidRPr="009B0709" w:rsidRDefault="001D1D06" w:rsidP="001D1D06">
            <w:pPr>
              <w:jc w:val="center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</w:tr>
      <w:tr w:rsidR="001D1D06" w:rsidRPr="00207943" w14:paraId="7528F2C3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21AB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8D5D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065E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3F5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B6B0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F2DC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2E3ED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EB44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853E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2A072" w14:textId="77777777" w:rsidR="001D1D06" w:rsidRPr="009B0709" w:rsidRDefault="001D1D06" w:rsidP="001D1D06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r w:rsidRPr="009B0709">
              <w:rPr>
                <w:spacing w:val="-8"/>
                <w:sz w:val="24"/>
                <w:szCs w:val="24"/>
              </w:rPr>
              <w:t>компен-сацию</w:t>
            </w:r>
            <w:proofErr w:type="spellEnd"/>
            <w:r w:rsidRPr="009B0709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183F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0596BFD0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26CA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E848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DBDEA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96D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B85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62E1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2EF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F89E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A528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FCE9D" w14:textId="77777777" w:rsidR="001D1D06" w:rsidRPr="009B0709" w:rsidRDefault="001D1D06" w:rsidP="001D1D06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r w:rsidRPr="009B0709">
              <w:rPr>
                <w:spacing w:val="-8"/>
                <w:sz w:val="24"/>
                <w:szCs w:val="24"/>
              </w:rPr>
              <w:t>компен-сацию</w:t>
            </w:r>
            <w:proofErr w:type="spellEnd"/>
            <w:r w:rsidRPr="009B0709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4A21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2A9CC644" w14:textId="77777777" w:rsidTr="009A1E11">
        <w:trPr>
          <w:trHeight w:val="31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06D06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775E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121D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A884" w14:textId="561E28F7" w:rsidR="001D1D06" w:rsidRPr="00AC620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430 306,45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3C2D2" w14:textId="1C0FA60B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B73A" w14:textId="7FEFA3CC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99 174,98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2E3BE" w14:textId="6EBA80ED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305 579,37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C849" w14:textId="7DAFD717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97AD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84C3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2088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4A0E5FB4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F5C5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62F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030E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E16D0" w14:textId="47ECDA10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78 082,47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E0486" w14:textId="2E494CF9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7626" w14:textId="13566FE7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781A" w14:textId="516A6521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63 924,74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77A7" w14:textId="6AA00E83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2553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AAF6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F4F9E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7E71A6BF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473F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00FA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E1611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15A33" w14:textId="1D85EB1E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82 337,23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E4711" w14:textId="5FFA9B1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50A3" w14:textId="52C7BC9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418E" w14:textId="16831C3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69 051,18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A8ADF" w14:textId="5C75806F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863F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0F4D4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4FF7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0DC5A389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DC6E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3494B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F9A36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ECE6" w14:textId="30794053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101 625,14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00E1" w14:textId="03675818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A2F7" w14:textId="7A4A5082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27 794,00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8E6F" w14:textId="56CBECC8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73 831,14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714B6" w14:textId="1B1B9C5B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6289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E222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0D50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49854F4A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80C7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5378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B0221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762B" w14:textId="03A3AFB1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168 261,61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22B7" w14:textId="10699687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FB12E" w14:textId="1AE7924B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43 937,20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CFE5D" w14:textId="04B1C169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98 772,31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708A9" w14:textId="0D95B15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EAD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79AB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7DDD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43F51C6F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B91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FD06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90F7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689C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4000" w14:textId="7455DE72" w:rsidR="001D1D06" w:rsidRPr="0013689C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lastRenderedPageBreak/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2BF9" w14:textId="4B75C31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BF7B" w14:textId="76A3F6EB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AB39" w14:textId="6033C545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85DF" w14:textId="222B77E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7F86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30469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CE39F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05BAB591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AC4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863E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D4AF" w14:textId="52286A22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2772" w14:textId="78A4872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23380" w14:textId="5AE2BF82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EB5B3" w14:textId="47D9C94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D8C10" w14:textId="090C581B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1B5B" w14:textId="399CC213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27DC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EE66F" w14:textId="4C4AE5C9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FD0D" w14:textId="705E3D7D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2D50B337" w14:textId="77777777" w:rsidR="00410EAA" w:rsidRPr="00207943" w:rsidRDefault="00410EAA" w:rsidP="00AB137B">
      <w:pPr>
        <w:rPr>
          <w:sz w:val="24"/>
          <w:highlight w:val="yellow"/>
        </w:rPr>
      </w:pPr>
    </w:p>
    <w:p w14:paraId="0BF821E5" w14:textId="77777777" w:rsidR="0091159A" w:rsidRPr="00207943" w:rsidRDefault="0091159A" w:rsidP="00AB137B">
      <w:pPr>
        <w:rPr>
          <w:sz w:val="24"/>
          <w:highlight w:val="yellow"/>
        </w:rPr>
        <w:sectPr w:rsidR="0091159A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49390AA9" w14:textId="77777777" w:rsidR="000B23B8" w:rsidRPr="00AB27E1" w:rsidRDefault="00B00F40" w:rsidP="000B23B8">
      <w:pPr>
        <w:ind w:left="10773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lastRenderedPageBreak/>
        <w:t>Приложение 12</w:t>
      </w:r>
    </w:p>
    <w:p w14:paraId="2C5ABF46" w14:textId="77777777" w:rsidR="000B23B8" w:rsidRPr="00AB27E1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068BE04" w14:textId="77777777" w:rsidR="000B23B8" w:rsidRPr="00AB27E1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02D9720B" w14:textId="77777777" w:rsidR="00EF5703" w:rsidRDefault="00EF5703" w:rsidP="00EF5703">
      <w:pPr>
        <w:ind w:left="10773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01857117" w14:textId="77777777" w:rsidR="001923C6" w:rsidRPr="00AB27E1" w:rsidRDefault="001923C6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Приложение 3</w:t>
      </w:r>
    </w:p>
    <w:p w14:paraId="7750347A" w14:textId="77777777" w:rsidR="001923C6" w:rsidRPr="00AB27E1" w:rsidRDefault="001923C6" w:rsidP="001021DF">
      <w:pPr>
        <w:tabs>
          <w:tab w:val="left" w:pos="11057"/>
        </w:tabs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5AFA2435" w14:textId="1756ED5A" w:rsidR="001923C6" w:rsidRPr="00AB27E1" w:rsidRDefault="00CF42E0" w:rsidP="007B5E56">
      <w:pPr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«</w:t>
      </w:r>
      <w:r w:rsidR="001923C6" w:rsidRPr="00AB27E1">
        <w:rPr>
          <w:rFonts w:ascii="Times New Roman" w:hAnsi="Times New Roman"/>
          <w:sz w:val="24"/>
          <w:szCs w:val="24"/>
        </w:rPr>
        <w:t xml:space="preserve">Молодежная политика </w:t>
      </w:r>
    </w:p>
    <w:p w14:paraId="494BDC3F" w14:textId="2BB05A7C" w:rsidR="005A52B9" w:rsidRPr="00AB27E1" w:rsidRDefault="00DC112C" w:rsidP="00ED3223">
      <w:pPr>
        <w:tabs>
          <w:tab w:val="left" w:pos="11057"/>
        </w:tabs>
        <w:ind w:left="10206" w:firstLine="10"/>
        <w:jc w:val="center"/>
        <w:rPr>
          <w:rFonts w:ascii="Times New Roman" w:hAnsi="Times New Roman"/>
          <w:spacing w:val="-2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        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в ЗАТО Северск</w:t>
      </w:r>
      <w:r w:rsidR="00CF42E0" w:rsidRPr="00AB27E1">
        <w:rPr>
          <w:rFonts w:ascii="Times New Roman" w:hAnsi="Times New Roman"/>
          <w:spacing w:val="-2"/>
          <w:sz w:val="24"/>
          <w:szCs w:val="24"/>
        </w:rPr>
        <w:t>»</w:t>
      </w:r>
      <w:r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на 2021</w:t>
      </w:r>
      <w:r w:rsidR="003945D3"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-</w:t>
      </w:r>
      <w:r w:rsidR="003945D3"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2024 годы</w:t>
      </w:r>
    </w:p>
    <w:p w14:paraId="7E4D324D" w14:textId="77777777" w:rsidR="00ED3223" w:rsidRPr="00207943" w:rsidRDefault="00ED3223" w:rsidP="00ED3223">
      <w:pPr>
        <w:rPr>
          <w:sz w:val="24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2"/>
      </w:tblGrid>
      <w:tr w:rsidR="00ED3223" w:rsidRPr="00207943" w14:paraId="59DA798A" w14:textId="77777777" w:rsidTr="00C7700D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8FB6DF" w14:textId="47D9688D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ОБЩАЯ ПОТРЕБНОСТЬ</w:t>
            </w:r>
            <w:r w:rsidRPr="00AB27E1">
              <w:rPr>
                <w:rFonts w:ascii="Times New Roman" w:hAnsi="Times New Roman"/>
                <w:sz w:val="24"/>
                <w:szCs w:val="24"/>
              </w:rPr>
              <w:br/>
              <w:t xml:space="preserve"> в ресурсном обеспечении реализации муниципальной программы </w:t>
            </w:r>
            <w:r w:rsidR="00CF42E0" w:rsidRPr="00AB27E1">
              <w:rPr>
                <w:rFonts w:ascii="Times New Roman" w:hAnsi="Times New Roman"/>
                <w:sz w:val="24"/>
                <w:szCs w:val="24"/>
              </w:rPr>
              <w:t>«</w:t>
            </w:r>
            <w:r w:rsidRPr="00AB27E1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AB27E1">
              <w:rPr>
                <w:rFonts w:ascii="Times New Roman" w:hAnsi="Times New Roman"/>
                <w:sz w:val="24"/>
                <w:szCs w:val="24"/>
              </w:rPr>
              <w:t>»</w:t>
            </w:r>
            <w:r w:rsidRPr="00AB27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0E676F71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включая прогнозную оценку расходов</w:t>
            </w:r>
          </w:p>
          <w:p w14:paraId="312B0137" w14:textId="77777777" w:rsidR="00ED3223" w:rsidRPr="00207943" w:rsidRDefault="00ED3223" w:rsidP="00C7700D">
            <w:pPr>
              <w:jc w:val="center"/>
              <w:rPr>
                <w:rFonts w:ascii="Times New Roman" w:hAnsi="Times New Roman"/>
                <w:sz w:val="6"/>
                <w:szCs w:val="6"/>
                <w:highlight w:val="yellow"/>
              </w:rPr>
            </w:pPr>
          </w:p>
        </w:tc>
      </w:tr>
    </w:tbl>
    <w:p w14:paraId="2D7585D1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p w14:paraId="109B5EDF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tbl>
      <w:tblPr>
        <w:tblW w:w="504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2262"/>
        <w:gridCol w:w="718"/>
        <w:gridCol w:w="1259"/>
        <w:gridCol w:w="1095"/>
        <w:gridCol w:w="1208"/>
        <w:gridCol w:w="1127"/>
        <w:gridCol w:w="1118"/>
        <w:gridCol w:w="1920"/>
        <w:gridCol w:w="2296"/>
        <w:gridCol w:w="981"/>
      </w:tblGrid>
      <w:tr w:rsidR="00ED3223" w:rsidRPr="00207943" w14:paraId="3473725B" w14:textId="77777777" w:rsidTr="00DC112C">
        <w:trPr>
          <w:trHeight w:val="315"/>
          <w:tblHeader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3507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832C64" w14:textId="52728813" w:rsidR="00ED3223" w:rsidRPr="00AB27E1" w:rsidRDefault="00E24A54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A54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4ACA87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485A7C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1EC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DDF9C2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1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612A" w14:textId="6B15C382" w:rsidR="00ED3223" w:rsidRPr="00AB27E1" w:rsidRDefault="00E24A54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A54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D3223" w:rsidRPr="00207943" w14:paraId="48CDED97" w14:textId="77777777" w:rsidTr="00ED3223">
        <w:trPr>
          <w:trHeight w:val="315"/>
          <w:tblHeader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EEB1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C9C6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AA16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032F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D8D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CE34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84C4" w14:textId="77777777" w:rsidR="00ED3223" w:rsidRPr="00AB27E1" w:rsidRDefault="00ED3223" w:rsidP="00C7700D">
            <w:pPr>
              <w:ind w:righ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5847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источ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-ников</w:t>
            </w:r>
          </w:p>
        </w:tc>
        <w:tc>
          <w:tcPr>
            <w:tcW w:w="6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660D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2B46C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79CF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1F208935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tbl>
      <w:tblPr>
        <w:tblW w:w="50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2310"/>
        <w:gridCol w:w="740"/>
        <w:gridCol w:w="1243"/>
        <w:gridCol w:w="1084"/>
        <w:gridCol w:w="1196"/>
        <w:gridCol w:w="1137"/>
        <w:gridCol w:w="1137"/>
        <w:gridCol w:w="1904"/>
        <w:gridCol w:w="2310"/>
        <w:gridCol w:w="972"/>
      </w:tblGrid>
      <w:tr w:rsidR="00ED3223" w:rsidRPr="00207943" w14:paraId="1BDC2D71" w14:textId="77777777" w:rsidTr="0004364C">
        <w:trPr>
          <w:trHeight w:val="315"/>
          <w:tblHeader/>
        </w:trPr>
        <w:tc>
          <w:tcPr>
            <w:tcW w:w="224" w:type="pct"/>
            <w:shd w:val="clear" w:color="auto" w:fill="auto"/>
            <w:vAlign w:val="center"/>
          </w:tcPr>
          <w:p w14:paraId="3E3C777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30BF04F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shd w:val="clear" w:color="auto" w:fill="auto"/>
            <w:vAlign w:val="center"/>
          </w:tcPr>
          <w:p w14:paraId="2B2D51B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04A3B95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80AD1E5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7" w:type="pct"/>
            <w:shd w:val="clear" w:color="auto" w:fill="auto"/>
            <w:vAlign w:val="center"/>
          </w:tcPr>
          <w:p w14:paraId="7222FF00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439DA7C6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123A2BA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8" w:type="pct"/>
            <w:shd w:val="clear" w:color="auto" w:fill="auto"/>
            <w:vAlign w:val="center"/>
          </w:tcPr>
          <w:p w14:paraId="5CAA5008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0CCD27F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3583C9A9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D3223" w:rsidRPr="00207943" w14:paraId="5BF7D0FB" w14:textId="77777777" w:rsidTr="00DE4AA8">
        <w:trPr>
          <w:trHeight w:val="384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68C801BE" w14:textId="3319E2EA" w:rsidR="00ED3223" w:rsidRPr="00771DA1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«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ED3223" w:rsidRPr="00207943" w14:paraId="2451CC8B" w14:textId="77777777" w:rsidTr="00DE4AA8">
        <w:trPr>
          <w:trHeight w:val="246"/>
        </w:trPr>
        <w:tc>
          <w:tcPr>
            <w:tcW w:w="224" w:type="pct"/>
            <w:shd w:val="clear" w:color="auto" w:fill="auto"/>
            <w:hideMark/>
          </w:tcPr>
          <w:p w14:paraId="4D1909CB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54999E11" w14:textId="7CFE83ED" w:rsidR="00ED3223" w:rsidRPr="00771DA1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«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AB27E1" w:rsidRPr="00207943" w14:paraId="563778EE" w14:textId="77777777" w:rsidTr="004F3338">
        <w:trPr>
          <w:trHeight w:val="1091"/>
        </w:trPr>
        <w:tc>
          <w:tcPr>
            <w:tcW w:w="224" w:type="pct"/>
            <w:vMerge w:val="restart"/>
            <w:shd w:val="clear" w:color="auto" w:fill="auto"/>
            <w:hideMark/>
          </w:tcPr>
          <w:p w14:paraId="7120A638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0C959541" w14:textId="7D178F26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ВЦП  «Реализация молодежной политики ЗАТО </w:t>
            </w: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Северск» </w:t>
            </w:r>
            <w:r w:rsidRPr="00771DA1">
              <w:rPr>
                <w:rFonts w:ascii="Times New Roman" w:hAnsi="Times New Roman"/>
                <w:sz w:val="24"/>
                <w:szCs w:val="24"/>
              </w:rPr>
              <w:br/>
              <w:t>(до 31.12.2023)</w:t>
            </w:r>
          </w:p>
        </w:tc>
        <w:tc>
          <w:tcPr>
            <w:tcW w:w="252" w:type="pct"/>
            <w:shd w:val="clear" w:color="auto" w:fill="auto"/>
            <w:hideMark/>
          </w:tcPr>
          <w:p w14:paraId="618B8919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5D8C" w14:textId="2F80E4EA" w:rsidR="00AB27E1" w:rsidRPr="00771DA1" w:rsidRDefault="00AB27E1" w:rsidP="00AB27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1 170,10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990E" w14:textId="29AA3311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875B8" w14:textId="1F2D3C83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E032" w14:textId="6AF96FC5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1 170,10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BB86" w14:textId="3F5DDCD4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15FE9F6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86" w:type="pct"/>
            <w:shd w:val="clear" w:color="auto" w:fill="auto"/>
            <w:hideMark/>
          </w:tcPr>
          <w:p w14:paraId="779F3384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1885527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F3B47" w:rsidRPr="00207943" w14:paraId="329D7DD7" w14:textId="77777777" w:rsidTr="0004364C">
        <w:trPr>
          <w:cantSplit/>
          <w:trHeight w:val="2508"/>
        </w:trPr>
        <w:tc>
          <w:tcPr>
            <w:tcW w:w="224" w:type="pct"/>
            <w:vMerge/>
            <w:vAlign w:val="center"/>
            <w:hideMark/>
          </w:tcPr>
          <w:p w14:paraId="29273268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C5817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705A414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6E745CEB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361,00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011D926B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686CDD6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C938912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361,00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2FE6649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4A6C3D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CB37687" w14:textId="5FBD68E0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6BD70310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708DC48B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5EF172DA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FCFF58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80C12B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2235DC8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759104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ED2AF09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391E966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FB3D51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102572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1D73D4E" w14:textId="77777777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95798CD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CF3B47" w:rsidRPr="00207943" w14:paraId="163BC9B2" w14:textId="77777777" w:rsidTr="0004364C">
        <w:trPr>
          <w:trHeight w:val="2160"/>
        </w:trPr>
        <w:tc>
          <w:tcPr>
            <w:tcW w:w="224" w:type="pct"/>
            <w:vMerge/>
            <w:vAlign w:val="center"/>
            <w:hideMark/>
          </w:tcPr>
          <w:p w14:paraId="09B9F1B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7A1467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F6D8BFD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8A010D8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400,10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FB3278E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07013A72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52BE24F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400,10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F95C1B3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F34B110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79A621" w14:textId="38A1AF44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CE70873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3B19C0F6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0EB561B2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71ADB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721832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BB1EBFA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3B6AA1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A901A4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BB0A1A9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23682E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048755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CB5962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230F452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CF3B47" w:rsidRPr="00207943" w14:paraId="059F8D77" w14:textId="77777777" w:rsidTr="0004364C">
        <w:trPr>
          <w:trHeight w:val="2225"/>
        </w:trPr>
        <w:tc>
          <w:tcPr>
            <w:tcW w:w="224" w:type="pct"/>
            <w:vMerge/>
            <w:vAlign w:val="center"/>
            <w:hideMark/>
          </w:tcPr>
          <w:p w14:paraId="660C68A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518570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1CF07B4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E67304C" w14:textId="701C86D4" w:rsidR="00CF3B47" w:rsidRPr="00771DA1" w:rsidRDefault="00AB27E1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409</w:t>
            </w:r>
            <w:r w:rsidR="00CF3B47" w:rsidRPr="00771DA1">
              <w:rPr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67B4BE61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1BF88939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8B51E75" w14:textId="6D9F699A" w:rsidR="00CF3B47" w:rsidRPr="00771DA1" w:rsidRDefault="00AB27E1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409</w:t>
            </w:r>
            <w:r w:rsidR="00CF3B47" w:rsidRPr="00771DA1">
              <w:rPr>
                <w:sz w:val="24"/>
                <w:szCs w:val="24"/>
              </w:rPr>
              <w:t>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75E44AC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67D4FF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0720D54" w14:textId="54676446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2760B63" w14:textId="55134E76" w:rsidR="00CF3B47" w:rsidRPr="00771DA1" w:rsidRDefault="00AB27E1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2433397C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5502C00F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8EE84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67147A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2D7A2E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159200D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D3802E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8D4A2A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0718E4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F6B316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E53E5F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3A9CD3C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AB27E1" w:rsidRPr="00207943" w14:paraId="24301E32" w14:textId="77777777" w:rsidTr="00DE4AA8">
        <w:trPr>
          <w:trHeight w:val="240"/>
        </w:trPr>
        <w:tc>
          <w:tcPr>
            <w:tcW w:w="5000" w:type="pct"/>
            <w:gridSpan w:val="11"/>
            <w:vAlign w:val="center"/>
          </w:tcPr>
          <w:p w14:paraId="5579293E" w14:textId="477B63B4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Задача 1 «Реализация молодежной политики ЗАТО Северск» подпрограммы 1</w:t>
            </w:r>
          </w:p>
        </w:tc>
      </w:tr>
      <w:tr w:rsidR="00533809" w:rsidRPr="00207943" w14:paraId="3A85642E" w14:textId="77777777" w:rsidTr="00E13C56">
        <w:trPr>
          <w:trHeight w:val="240"/>
        </w:trPr>
        <w:tc>
          <w:tcPr>
            <w:tcW w:w="224" w:type="pct"/>
            <w:vMerge w:val="restart"/>
          </w:tcPr>
          <w:p w14:paraId="16C48B17" w14:textId="6F831041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86" w:type="pct"/>
            <w:vMerge w:val="restart"/>
          </w:tcPr>
          <w:p w14:paraId="0D18A7C2" w14:textId="7025308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КПМ «Реализация молодежной политики ЗАТО Северск»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br/>
              <w:t>(с 01.01.2024)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86C03" w14:textId="18B8718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5AD9" w14:textId="2670D16D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13AB" w14:textId="312E2AE3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62FC" w14:textId="76E152B0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2B8C" w14:textId="2E3062F8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A7713" w14:textId="148FB4AD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7EB6C5E0" w14:textId="6A1BCD51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86" w:type="pct"/>
            <w:shd w:val="clear" w:color="auto" w:fill="auto"/>
          </w:tcPr>
          <w:p w14:paraId="44D2287F" w14:textId="70500E46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4D686F5F" w14:textId="4A4085EB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33809" w:rsidRPr="00207943" w14:paraId="4A9ADCD6" w14:textId="77777777" w:rsidTr="00E13C56">
        <w:trPr>
          <w:trHeight w:val="240"/>
        </w:trPr>
        <w:tc>
          <w:tcPr>
            <w:tcW w:w="224" w:type="pct"/>
            <w:vMerge/>
            <w:vAlign w:val="center"/>
          </w:tcPr>
          <w:p w14:paraId="7F47F3F9" w14:textId="68C8842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6678322" w14:textId="60EB6BE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4C1E6394" w14:textId="6475E50F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EF65" w14:textId="11EDA2FD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CC3C" w14:textId="6206621E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EBC5" w14:textId="52192958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EB377" w14:textId="72843B48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C055" w14:textId="32CC5479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20A707E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58A761A" w14:textId="438B01F1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6BE1A599" w14:textId="5BE6FF58" w:rsidR="00533809" w:rsidRPr="00771DA1" w:rsidRDefault="00C1425A" w:rsidP="0053380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33809" w:rsidRPr="00207943" w14:paraId="426D6CD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371918C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8D7AE5B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548B7C4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CAD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B459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C746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9589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58B9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95094A4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3630C7A" w14:textId="27BF58A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E2874D" w14:textId="0E00738B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533809" w:rsidRPr="00207943" w14:paraId="1793540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515B88E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F9EF395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4FF37EC8" w14:textId="3F93C1B2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AED3" w14:textId="7666B53D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6AB44" w14:textId="5D43E31D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4F01" w14:textId="106CB66A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4CA82" w14:textId="359EC30C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9B58" w14:textId="26AD623A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A1948B3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06CAAE" w14:textId="46D649C0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4A9A2BE9" w14:textId="34116819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533809" w:rsidRPr="00207943" w14:paraId="6DC40225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327274F4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BFD9273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9E82F7F" w14:textId="77777777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26BA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96B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FE6F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C52A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91C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B078D7B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BCB5E89" w14:textId="6DA0164A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F65FC0" w14:textId="3D38F02B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533809" w:rsidRPr="00207943" w14:paraId="244DBE18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1A4A123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6A8C53C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33A343B3" w14:textId="75F9B423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8E6A6" w14:textId="53B4B34C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1FC1" w14:textId="564F4652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02AD3" w14:textId="3A499E37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8FDB" w14:textId="3547896F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AF08" w14:textId="14703EEB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585A418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2F4EC8E" w14:textId="25D8245E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6923FA7F" w14:textId="31B349B2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33809" w:rsidRPr="00207943" w14:paraId="6E4A3863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419B0DF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A342B7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4A4328F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83D0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895E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CDF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5485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E1C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1F6C010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46284C3" w14:textId="77777777" w:rsidR="00533809" w:rsidRDefault="00533809" w:rsidP="00533809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  <w:p w14:paraId="02330221" w14:textId="6FF7E6EA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79E55712" w14:textId="625641E7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533809" w:rsidRPr="00207943" w14:paraId="1C3AFC83" w14:textId="77777777" w:rsidTr="00DE4AA8">
        <w:trPr>
          <w:trHeight w:val="275"/>
        </w:trPr>
        <w:tc>
          <w:tcPr>
            <w:tcW w:w="224" w:type="pct"/>
            <w:shd w:val="clear" w:color="auto" w:fill="auto"/>
            <w:hideMark/>
          </w:tcPr>
          <w:p w14:paraId="0EF1B23A" w14:textId="77777777" w:rsidR="00533809" w:rsidRPr="00B3488C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694F2493" w14:textId="5ED7F0A3" w:rsidR="00533809" w:rsidRPr="00B3488C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C1425A" w:rsidRPr="00207943" w14:paraId="05DC859A" w14:textId="77777777" w:rsidTr="0004364C">
        <w:trPr>
          <w:trHeight w:val="234"/>
        </w:trPr>
        <w:tc>
          <w:tcPr>
            <w:tcW w:w="224" w:type="pct"/>
            <w:vMerge w:val="restart"/>
            <w:shd w:val="clear" w:color="auto" w:fill="auto"/>
            <w:hideMark/>
          </w:tcPr>
          <w:p w14:paraId="1DF5F0A7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F1DFFF2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т.ч.: </w:t>
            </w:r>
          </w:p>
        </w:tc>
        <w:tc>
          <w:tcPr>
            <w:tcW w:w="252" w:type="pct"/>
            <w:shd w:val="clear" w:color="auto" w:fill="auto"/>
            <w:hideMark/>
          </w:tcPr>
          <w:p w14:paraId="3CF0D97B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132E" w14:textId="0B5FF41C" w:rsidR="00C1425A" w:rsidRPr="00C1425A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12 894,27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0C133" w14:textId="46061CDA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0942D" w14:textId="1F76E4CE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433C" w14:textId="08CFD688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8 864,02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3A2C" w14:textId="6460C4E5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4 030,25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D5DA0F9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3488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3488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2BF53505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78FFBC02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1425A" w:rsidRPr="00207943" w14:paraId="79F876CB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77FE1592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8E7DD2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A7DBDD4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64E82E01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14:paraId="3A39BAD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3C1F28B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282A4EC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14:paraId="78FDD72F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D352407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AB4076C" w14:textId="44D8DC2F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(14-1</w:t>
            </w:r>
            <w:r w:rsidR="00FF4A93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8D7CC6" w14:textId="77777777" w:rsidR="00C1425A" w:rsidRPr="00B3488C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C1425A" w:rsidRPr="00207943" w14:paraId="02C063A1" w14:textId="77777777" w:rsidTr="0004364C">
        <w:trPr>
          <w:trHeight w:val="3643"/>
        </w:trPr>
        <w:tc>
          <w:tcPr>
            <w:tcW w:w="224" w:type="pct"/>
            <w:vMerge/>
            <w:vAlign w:val="center"/>
            <w:hideMark/>
          </w:tcPr>
          <w:p w14:paraId="4BF232CC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5938910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7FDF332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54678A7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3 415,00</w:t>
            </w:r>
          </w:p>
        </w:tc>
        <w:tc>
          <w:tcPr>
            <w:tcW w:w="369" w:type="pct"/>
            <w:shd w:val="clear" w:color="auto" w:fill="auto"/>
            <w:hideMark/>
          </w:tcPr>
          <w:p w14:paraId="23381E7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AF5CB9E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2914711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2 169,80</w:t>
            </w:r>
          </w:p>
        </w:tc>
        <w:tc>
          <w:tcPr>
            <w:tcW w:w="387" w:type="pct"/>
            <w:shd w:val="clear" w:color="auto" w:fill="auto"/>
            <w:hideMark/>
          </w:tcPr>
          <w:p w14:paraId="1A60026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1 245,20</w:t>
            </w:r>
          </w:p>
        </w:tc>
        <w:tc>
          <w:tcPr>
            <w:tcW w:w="648" w:type="pct"/>
            <w:vMerge/>
            <w:vAlign w:val="center"/>
            <w:hideMark/>
          </w:tcPr>
          <w:p w14:paraId="70494891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671CC06" w14:textId="73A67353" w:rsidR="00C1425A" w:rsidRPr="00B3488C" w:rsidRDefault="00C1425A" w:rsidP="00C1425A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6ACEB02" w14:textId="77777777" w:rsidR="00C1425A" w:rsidRPr="00B3488C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  <w:tr w:rsidR="00C1425A" w:rsidRPr="00207943" w14:paraId="4F12E10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29BAB7EF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B2F1840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8C24A95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40F5F" w14:textId="0DFBD520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3 554,21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E6FCE" w14:textId="5E8B5139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DF77" w14:textId="26E2B785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C9D3" w14:textId="444418AA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2 144,30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B6537" w14:textId="6CA28001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1 409,91</w:t>
            </w:r>
          </w:p>
        </w:tc>
        <w:tc>
          <w:tcPr>
            <w:tcW w:w="648" w:type="pct"/>
            <w:vMerge/>
            <w:vAlign w:val="center"/>
            <w:hideMark/>
          </w:tcPr>
          <w:p w14:paraId="3F26C659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D94163A" w14:textId="18DBB815" w:rsidR="00C1425A" w:rsidRPr="00B3488C" w:rsidRDefault="00C1425A" w:rsidP="00C1425A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5259D5D" w14:textId="71D091DF" w:rsidR="00C1425A" w:rsidRPr="00B3488C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lastRenderedPageBreak/>
              <w:t>12,5</w:t>
            </w:r>
          </w:p>
        </w:tc>
      </w:tr>
      <w:tr w:rsidR="00C1425A" w:rsidRPr="00207943" w14:paraId="2ACFD316" w14:textId="77777777" w:rsidTr="00CA5BA5">
        <w:trPr>
          <w:trHeight w:val="85"/>
        </w:trPr>
        <w:tc>
          <w:tcPr>
            <w:tcW w:w="224" w:type="pct"/>
            <w:vMerge/>
            <w:vAlign w:val="center"/>
            <w:hideMark/>
          </w:tcPr>
          <w:p w14:paraId="224EFCF8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B4B7781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9347FA8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2A2B" w14:textId="41289185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4 027,06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A12A" w14:textId="1BC97147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BB786" w14:textId="45B01318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85D7" w14:textId="4597FA3D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2 651,92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742D" w14:textId="14109CC3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  <w:hideMark/>
          </w:tcPr>
          <w:p w14:paraId="6F60D1D7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05F09BB" w14:textId="07BDF594" w:rsidR="00C1425A" w:rsidRPr="00B3488C" w:rsidRDefault="00C1425A" w:rsidP="00C1425A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905490B" w14:textId="4D0959D1" w:rsidR="00C1425A" w:rsidRPr="008978BE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118">
              <w:rPr>
                <w:rFonts w:ascii="Times New Roman" w:hAnsi="Times New Roman"/>
                <w:sz w:val="24"/>
                <w:szCs w:val="24"/>
              </w:rPr>
              <w:t>14,</w:t>
            </w:r>
            <w:r w:rsidR="008978BE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C1425A" w:rsidRPr="00207943" w14:paraId="33A58680" w14:textId="77777777" w:rsidTr="00CA5BA5">
        <w:trPr>
          <w:trHeight w:val="1516"/>
        </w:trPr>
        <w:tc>
          <w:tcPr>
            <w:tcW w:w="224" w:type="pct"/>
            <w:vMerge/>
            <w:vAlign w:val="center"/>
          </w:tcPr>
          <w:p w14:paraId="01E1AD4A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9C1AF7F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26767D26" w14:textId="77777777" w:rsidR="00C1425A" w:rsidRPr="0064567E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D566" w14:textId="39B87530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4 826,98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858B" w14:textId="365E8FA8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DF704" w14:textId="4ABCD3D3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A4646" w14:textId="191F9F6E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3 451,84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9B89" w14:textId="7C250D26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64C9A1C5" w14:textId="77777777" w:rsidR="00C1425A" w:rsidRPr="0064567E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64FFBF4" w14:textId="6C5FA9A4" w:rsidR="00C1425A" w:rsidRPr="0064567E" w:rsidRDefault="00C1425A" w:rsidP="00C1425A"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14-17 лет) </w:t>
            </w: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</w:t>
            </w: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ву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5817D01" w14:textId="177E8E2C" w:rsidR="00C1425A" w:rsidRPr="0064567E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13,9</w:t>
            </w:r>
          </w:p>
        </w:tc>
      </w:tr>
      <w:tr w:rsidR="00C1425A" w:rsidRPr="00207943" w14:paraId="2A4FAA28" w14:textId="77777777" w:rsidTr="00CA5BA5">
        <w:trPr>
          <w:trHeight w:val="3643"/>
        </w:trPr>
        <w:tc>
          <w:tcPr>
            <w:tcW w:w="224" w:type="pct"/>
            <w:vMerge/>
            <w:vAlign w:val="center"/>
          </w:tcPr>
          <w:p w14:paraId="3BADB9BF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BB9E92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42BEF3C5" w14:textId="0EE60B1E" w:rsidR="00C1425A" w:rsidRPr="0064567E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AB744" w14:textId="5CA4CC51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4 826,98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785A" w14:textId="478D76C9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0DEE" w14:textId="0250CD08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3968" w14:textId="68362562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3 451,84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D0B5F" w14:textId="71CCCCC5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49DA0504" w14:textId="77777777" w:rsidR="00C1425A" w:rsidRPr="0064567E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BFF4B8F" w14:textId="4F87500D" w:rsidR="00C1425A" w:rsidRPr="0064567E" w:rsidRDefault="00C1425A" w:rsidP="00C1425A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C029660" w14:textId="42B2CB9E" w:rsidR="00C1425A" w:rsidRPr="0064567E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13,5</w:t>
            </w:r>
          </w:p>
        </w:tc>
      </w:tr>
      <w:tr w:rsidR="00C1425A" w:rsidRPr="00207943" w14:paraId="6C80BA89" w14:textId="77777777" w:rsidTr="0004364C">
        <w:trPr>
          <w:trHeight w:val="181"/>
        </w:trPr>
        <w:tc>
          <w:tcPr>
            <w:tcW w:w="224" w:type="pct"/>
            <w:vMerge w:val="restart"/>
            <w:shd w:val="clear" w:color="auto" w:fill="auto"/>
            <w:hideMark/>
          </w:tcPr>
          <w:p w14:paraId="7025AEFE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0B745F3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Организация и проведение профориентационных мероприятий</w:t>
            </w:r>
          </w:p>
        </w:tc>
        <w:tc>
          <w:tcPr>
            <w:tcW w:w="252" w:type="pct"/>
            <w:shd w:val="clear" w:color="auto" w:fill="auto"/>
            <w:hideMark/>
          </w:tcPr>
          <w:p w14:paraId="420368E6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17DC0F82" w14:textId="39DAD6A3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327E50">
              <w:rPr>
                <w:sz w:val="24"/>
                <w:szCs w:val="24"/>
              </w:rPr>
              <w:t>,00</w:t>
            </w:r>
          </w:p>
        </w:tc>
        <w:tc>
          <w:tcPr>
            <w:tcW w:w="369" w:type="pct"/>
            <w:shd w:val="clear" w:color="auto" w:fill="auto"/>
            <w:hideMark/>
          </w:tcPr>
          <w:p w14:paraId="704B9A6E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F70749C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83647E2" w14:textId="248117F4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5708052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7F78DC0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0F05CEED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CE01B35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1425A" w:rsidRPr="00207943" w14:paraId="015C0AD3" w14:textId="77777777" w:rsidTr="0004364C">
        <w:trPr>
          <w:trHeight w:val="1128"/>
        </w:trPr>
        <w:tc>
          <w:tcPr>
            <w:tcW w:w="224" w:type="pct"/>
            <w:vMerge/>
            <w:vAlign w:val="center"/>
            <w:hideMark/>
          </w:tcPr>
          <w:p w14:paraId="21810465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D925C72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2F185BD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26A4751C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E2D77A9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15442A0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88C9865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4BF0ADF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010EA7D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00748E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845FC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425A" w:rsidRPr="00207943" w14:paraId="2A94551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431801D7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B0B7000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0D4553D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7CD6E990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BCB226F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AF4F689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A2A310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456669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1AB9204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E0D7C65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669F979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425A" w:rsidRPr="00207943" w14:paraId="09225C9A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179083A2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E16AD81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70AE48F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27EF32B8" w14:textId="6639386B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E797E7C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5F61305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C447498" w14:textId="6410A5E0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939B387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5A90063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F808E3C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r w:rsidRPr="00327E5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1DD7D72" w14:textId="1F0CB8AA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C1425A" w:rsidRPr="00207943" w14:paraId="5A663DE3" w14:textId="77777777" w:rsidTr="0004364C">
        <w:trPr>
          <w:trHeight w:val="1128"/>
        </w:trPr>
        <w:tc>
          <w:tcPr>
            <w:tcW w:w="224" w:type="pct"/>
            <w:vMerge/>
            <w:vAlign w:val="center"/>
            <w:hideMark/>
          </w:tcPr>
          <w:p w14:paraId="06473FCA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666D290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1A8E8A1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27F14E51" w14:textId="15E2AAB0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F564D7E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CE7D355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4A347C2" w14:textId="33BAF170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704BC30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BB447B2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2F2B5D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29F755D" w14:textId="6EBAF8AB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425A" w:rsidRPr="00207943" w14:paraId="1629C0C5" w14:textId="77777777" w:rsidTr="0004364C">
        <w:trPr>
          <w:trHeight w:val="1128"/>
        </w:trPr>
        <w:tc>
          <w:tcPr>
            <w:tcW w:w="224" w:type="pct"/>
            <w:vMerge/>
            <w:vAlign w:val="center"/>
          </w:tcPr>
          <w:p w14:paraId="1F6103C9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DAF316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55AC6E41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530E9698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</w:tcPr>
          <w:p w14:paraId="71B41D08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25CAB79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CF2D7A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</w:tcPr>
          <w:p w14:paraId="3B48F94A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9906605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3A6BB5D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E6EA7D8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7E5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C1425A" w:rsidRPr="00207943" w14:paraId="62424FEF" w14:textId="77777777" w:rsidTr="0004364C">
        <w:trPr>
          <w:trHeight w:val="1128"/>
        </w:trPr>
        <w:tc>
          <w:tcPr>
            <w:tcW w:w="224" w:type="pct"/>
            <w:vMerge/>
            <w:vAlign w:val="center"/>
          </w:tcPr>
          <w:p w14:paraId="5206307B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27EC8FE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4F1A8AA" w14:textId="1C8C3AE0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5E06D48" w14:textId="11228468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</w:tcPr>
          <w:p w14:paraId="2DCD2FBC" w14:textId="743E3D7B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3AD0B33" w14:textId="12C97E43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0937D72" w14:textId="56FD9D71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</w:tcPr>
          <w:p w14:paraId="054030B2" w14:textId="5A8DCE5E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A98CB93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2C66EA4" w14:textId="0D32CF95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18F51CF" w14:textId="71523C0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7E5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C1425A" w:rsidRPr="00207943" w14:paraId="079B1F15" w14:textId="77777777" w:rsidTr="0004364C">
        <w:trPr>
          <w:trHeight w:val="229"/>
        </w:trPr>
        <w:tc>
          <w:tcPr>
            <w:tcW w:w="224" w:type="pct"/>
            <w:vMerge w:val="restart"/>
            <w:shd w:val="clear" w:color="auto" w:fill="auto"/>
            <w:hideMark/>
          </w:tcPr>
          <w:p w14:paraId="5AD4FAFD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37ADA94E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52" w:type="pct"/>
            <w:shd w:val="clear" w:color="auto" w:fill="auto"/>
            <w:hideMark/>
          </w:tcPr>
          <w:p w14:paraId="1C44F6AC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7D617" w14:textId="7AC14014" w:rsidR="00C1425A" w:rsidRPr="00C1425A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12 894,27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ED45" w14:textId="1EFA2260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763C1" w14:textId="57F878BB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ACE56" w14:textId="18FEC83D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8 864,02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904E" w14:textId="209D6E4E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4 030,25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35F0316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247C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247C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0F063B7C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7D24CB60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1425A" w:rsidRPr="00207943" w14:paraId="427E3B14" w14:textId="77777777" w:rsidTr="0004364C">
        <w:trPr>
          <w:trHeight w:val="2949"/>
        </w:trPr>
        <w:tc>
          <w:tcPr>
            <w:tcW w:w="224" w:type="pct"/>
            <w:vMerge/>
            <w:vAlign w:val="center"/>
            <w:hideMark/>
          </w:tcPr>
          <w:p w14:paraId="6504302F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CB966D2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FAA67C6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675BD68B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14:paraId="49427481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57C42D2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B1C307A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14:paraId="637CAF61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1610E21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367E56D" w14:textId="2D5671D0" w:rsidR="00C1425A" w:rsidRPr="00645112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C43A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5C43A2">
              <w:rPr>
                <w:rFonts w:ascii="Times New Roman" w:hAnsi="Times New Roman"/>
                <w:spacing w:val="-8"/>
                <w:sz w:val="24"/>
                <w:szCs w:val="24"/>
              </w:rPr>
              <w:t>Количество рабочих</w:t>
            </w:r>
            <w:r w:rsidRPr="005C43A2">
              <w:rPr>
                <w:rFonts w:ascii="Times New Roman" w:hAnsi="Times New Roman"/>
                <w:sz w:val="24"/>
                <w:szCs w:val="24"/>
              </w:rPr>
              <w:t xml:space="preserve"> мест, </w:t>
            </w:r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предоставлен</w:t>
            </w:r>
            <w:r w:rsidR="00FF4A93" w:rsidRPr="005C43A2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для </w:t>
            </w:r>
            <w:proofErr w:type="spellStart"/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трудоуст</w:t>
            </w:r>
            <w:r w:rsidR="00FF4A93" w:rsidRPr="005C43A2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ройства</w:t>
            </w:r>
            <w:proofErr w:type="spellEnd"/>
            <w:r w:rsidRPr="005C43A2">
              <w:rPr>
                <w:rFonts w:ascii="Times New Roman" w:hAnsi="Times New Roman"/>
                <w:sz w:val="24"/>
                <w:szCs w:val="24"/>
              </w:rPr>
              <w:t xml:space="preserve"> несовершен</w:t>
            </w:r>
            <w:r w:rsidR="00FF4A93" w:rsidRPr="005C43A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C43A2">
              <w:rPr>
                <w:rFonts w:ascii="Times New Roman" w:hAnsi="Times New Roman"/>
                <w:sz w:val="24"/>
                <w:szCs w:val="24"/>
              </w:rPr>
              <w:t>нолетних</w:t>
            </w:r>
            <w:proofErr w:type="spellEnd"/>
            <w:r w:rsidRPr="005C43A2">
              <w:rPr>
                <w:rFonts w:ascii="Times New Roman" w:hAnsi="Times New Roman"/>
                <w:sz w:val="24"/>
                <w:szCs w:val="24"/>
              </w:rPr>
              <w:t xml:space="preserve"> граждан ЗАТО Северск </w:t>
            </w:r>
            <w:r w:rsidR="00FF4A93" w:rsidRPr="005C43A2">
              <w:rPr>
                <w:rFonts w:ascii="Times New Roman" w:hAnsi="Times New Roman"/>
                <w:sz w:val="24"/>
                <w:szCs w:val="24"/>
              </w:rPr>
              <w:t xml:space="preserve">(14-17 лет) </w:t>
            </w:r>
            <w:r w:rsidRPr="005C43A2">
              <w:rPr>
                <w:rFonts w:ascii="Times New Roman" w:hAnsi="Times New Roman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5C43A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3D94D7C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C1425A" w:rsidRPr="00207943" w14:paraId="6AC5B6B2" w14:textId="77777777" w:rsidTr="0004364C">
        <w:trPr>
          <w:trHeight w:val="807"/>
        </w:trPr>
        <w:tc>
          <w:tcPr>
            <w:tcW w:w="224" w:type="pct"/>
            <w:vMerge/>
            <w:vAlign w:val="center"/>
            <w:hideMark/>
          </w:tcPr>
          <w:p w14:paraId="7FAD4E78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6A85A7D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3A441DA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F7F3D3B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3 415,00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4F5CF625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3C5BD111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9705B09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2 169,80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6612449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1 245,20</w:t>
            </w:r>
          </w:p>
        </w:tc>
        <w:tc>
          <w:tcPr>
            <w:tcW w:w="648" w:type="pct"/>
            <w:vMerge/>
            <w:vAlign w:val="center"/>
            <w:hideMark/>
          </w:tcPr>
          <w:p w14:paraId="67B9F150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6B805F" w14:textId="069F9715" w:rsidR="00C1425A" w:rsidRPr="005C43A2" w:rsidRDefault="005C43A2" w:rsidP="00C1425A">
            <w:pPr>
              <w:rPr>
                <w:rFonts w:ascii="Times New Roman" w:hAnsi="Times New Roman"/>
                <w:spacing w:val="-8"/>
                <w:sz w:val="24"/>
                <w:szCs w:val="24"/>
                <w:highlight w:val="yellow"/>
              </w:rPr>
            </w:pPr>
            <w:r w:rsidRPr="005C43A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время, с возмещением затрат из бюджета ЗАТО Северск, </w:t>
            </w:r>
            <w:proofErr w:type="spellStart"/>
            <w:r w:rsidRPr="005C43A2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E28B573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C1425A" w:rsidRPr="00207943" w14:paraId="3A858BE7" w14:textId="77777777" w:rsidTr="0004364C">
        <w:trPr>
          <w:trHeight w:val="807"/>
        </w:trPr>
        <w:tc>
          <w:tcPr>
            <w:tcW w:w="224" w:type="pct"/>
            <w:vMerge/>
            <w:vAlign w:val="center"/>
          </w:tcPr>
          <w:p w14:paraId="3DFEB42A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F527F81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4AF2664F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04BB4A6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035E16E1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4BA06FA8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64E86987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32556A8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7A331E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D07AF56" w14:textId="46C610A6" w:rsidR="00C1425A" w:rsidRPr="00645112" w:rsidRDefault="00FF4A93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ADE3AE0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C1425A" w:rsidRPr="00207943" w14:paraId="7BC34BCB" w14:textId="77777777" w:rsidTr="004F3338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3054DF61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30A6A80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1A47750" w14:textId="77777777" w:rsidR="00C1425A" w:rsidRPr="001966AF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DE21" w14:textId="51BB9DE8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3 554,21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55F5" w14:textId="5E28EC05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55F4C" w14:textId="2E464764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5CD26" w14:textId="455C0E00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2 144,30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0791" w14:textId="36D2C3F3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1 409,91</w:t>
            </w:r>
          </w:p>
        </w:tc>
        <w:tc>
          <w:tcPr>
            <w:tcW w:w="648" w:type="pct"/>
            <w:vMerge/>
            <w:vAlign w:val="center"/>
            <w:hideMark/>
          </w:tcPr>
          <w:p w14:paraId="542B1A92" w14:textId="77777777" w:rsidR="00C1425A" w:rsidRPr="001966AF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4A7252A" w14:textId="77D2D0F1" w:rsidR="00C1425A" w:rsidRPr="00645112" w:rsidRDefault="00FF4A93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</w:t>
            </w:r>
            <w:r w:rsidRPr="005C43A2">
              <w:rPr>
                <w:rFonts w:ascii="Times New Roman" w:hAnsi="Times New Roman"/>
                <w:spacing w:val="-4"/>
                <w:sz w:val="24"/>
                <w:szCs w:val="24"/>
              </w:rPr>
              <w:t>время, с возмещением</w:t>
            </w:r>
            <w:r w:rsidRPr="00FF4A93">
              <w:rPr>
                <w:rFonts w:ascii="Times New Roman" w:hAnsi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B4972BA" w14:textId="2A05B191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C1425A" w:rsidRPr="00207943" w14:paraId="553A6FE4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0E3F9F43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9CD9233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1E6E8599" w14:textId="77777777" w:rsidR="00C1425A" w:rsidRPr="00207943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1107F49C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793FB6B9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C51BDF0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6F054DE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CF4705C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58875D9A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5C1EB12A" w14:textId="5B8F4004" w:rsidR="00C1425A" w:rsidRPr="00645112" w:rsidRDefault="00FF4A93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07F7865" w14:textId="46DEA526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</w:tr>
      <w:tr w:rsidR="005C43A2" w:rsidRPr="00207943" w14:paraId="2AAF486E" w14:textId="77777777" w:rsidTr="00CA5BA5">
        <w:trPr>
          <w:trHeight w:val="2862"/>
        </w:trPr>
        <w:tc>
          <w:tcPr>
            <w:tcW w:w="224" w:type="pct"/>
            <w:vMerge/>
            <w:vAlign w:val="center"/>
            <w:hideMark/>
          </w:tcPr>
          <w:p w14:paraId="3DE35652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5734F1F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3AF2F1B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EE64B" w14:textId="3769AF0D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4 027,06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89A8" w14:textId="37C78DB7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FE00" w14:textId="42055F92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3052B" w14:textId="49D75409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2 651,92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9FAD2" w14:textId="2967C447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  <w:hideMark/>
          </w:tcPr>
          <w:p w14:paraId="24E8069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524A9D" w14:textId="4A73A591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время, с возмещением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4054EDE" w14:textId="44FD869F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5C43A2" w:rsidRPr="00207943" w14:paraId="04F520E9" w14:textId="77777777" w:rsidTr="001E09CC">
        <w:trPr>
          <w:trHeight w:val="524"/>
        </w:trPr>
        <w:tc>
          <w:tcPr>
            <w:tcW w:w="224" w:type="pct"/>
            <w:vMerge/>
            <w:vAlign w:val="center"/>
          </w:tcPr>
          <w:p w14:paraId="217A7D21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31F144E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A5AF2D2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E2206C7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A6AEBBD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2E29DA2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AC61FE0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DC1ADE9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39C62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57449A5" w14:textId="09711653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</w:t>
            </w:r>
            <w:r w:rsidRPr="00FF4A9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3A199B" w14:textId="0FAD33E2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498</w:t>
            </w:r>
          </w:p>
        </w:tc>
      </w:tr>
      <w:tr w:rsidR="005C43A2" w:rsidRPr="00207943" w14:paraId="27A043D1" w14:textId="77777777" w:rsidTr="00CA5BA5">
        <w:trPr>
          <w:trHeight w:val="2862"/>
        </w:trPr>
        <w:tc>
          <w:tcPr>
            <w:tcW w:w="224" w:type="pct"/>
            <w:vMerge/>
            <w:vAlign w:val="center"/>
          </w:tcPr>
          <w:p w14:paraId="4AFC36B4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8CB69BD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3EA4430A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A622" w14:textId="65C6238B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4 776,98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357B" w14:textId="43C90375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5BF8" w14:textId="546F3A01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F9FB" w14:textId="0AB2350D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3 401,84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0310" w14:textId="1E341FE9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5AAB5C1F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F9ECE5" w14:textId="263150BE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время, с возмещением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1021303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5C43A2" w:rsidRPr="00207943" w14:paraId="1C69C712" w14:textId="77777777" w:rsidTr="0004364C">
        <w:trPr>
          <w:trHeight w:val="2862"/>
        </w:trPr>
        <w:tc>
          <w:tcPr>
            <w:tcW w:w="224" w:type="pct"/>
            <w:vMerge/>
            <w:vAlign w:val="center"/>
          </w:tcPr>
          <w:p w14:paraId="4A5667B7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FD5B98F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753C9A3B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30F5D03B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61423894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4817B1A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65C7F85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594DA73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8D2C0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4DF79A9" w14:textId="2CAC51EC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C4B3629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5C43A2" w:rsidRPr="00207943" w14:paraId="34518D8B" w14:textId="77777777" w:rsidTr="00CA5BA5">
        <w:trPr>
          <w:trHeight w:val="1091"/>
        </w:trPr>
        <w:tc>
          <w:tcPr>
            <w:tcW w:w="224" w:type="pct"/>
            <w:vMerge/>
            <w:vAlign w:val="center"/>
          </w:tcPr>
          <w:p w14:paraId="11C96D9A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77E7240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8F20220" w14:textId="230C08BC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966AF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6FA7" w14:textId="52859D6C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4 776,98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00DF9" w14:textId="58DCBC64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B4B2" w14:textId="157FE3C3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4BCBA" w14:textId="5D6CD44D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3 401,84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E30F" w14:textId="71F8197D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735B6A1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502AA73" w14:textId="7EFDC34B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</w:t>
            </w:r>
            <w:r w:rsidRPr="00FF4A9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свободное от учебы время, с возмещением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251B9CC" w14:textId="611BD1A2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</w:tr>
      <w:tr w:rsidR="005C43A2" w:rsidRPr="00207943" w14:paraId="2CC69144" w14:textId="77777777" w:rsidTr="0004364C">
        <w:trPr>
          <w:trHeight w:val="2862"/>
        </w:trPr>
        <w:tc>
          <w:tcPr>
            <w:tcW w:w="224" w:type="pct"/>
            <w:vMerge/>
            <w:vAlign w:val="center"/>
          </w:tcPr>
          <w:p w14:paraId="6F8A1C91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076DE57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B3C663B" w14:textId="394D6794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72AA8DF" w14:textId="1D21EB52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2A9D38C6" w14:textId="4F12BE78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6C97BB86" w14:textId="78F0F5CD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401FB58" w14:textId="6D8DEE04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2B141598" w14:textId="1FB7E9B8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C8D2BA8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ED091CB" w14:textId="159A03D6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275D057" w14:textId="35AFA11F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5C43A2" w:rsidRPr="002278CB" w14:paraId="32BDF145" w14:textId="77777777" w:rsidTr="00E24A54">
        <w:trPr>
          <w:trHeight w:val="525"/>
        </w:trPr>
        <w:tc>
          <w:tcPr>
            <w:tcW w:w="224" w:type="pct"/>
          </w:tcPr>
          <w:p w14:paraId="1E742988" w14:textId="7401FB6F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6" w:type="pct"/>
            <w:gridSpan w:val="10"/>
            <w:vAlign w:val="center"/>
          </w:tcPr>
          <w:p w14:paraId="76E4632F" w14:textId="2AE26784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Задача 3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5C43A2" w:rsidRPr="002278CB" w14:paraId="79CC321C" w14:textId="77777777" w:rsidTr="0004364C">
        <w:trPr>
          <w:trHeight w:val="209"/>
        </w:trPr>
        <w:tc>
          <w:tcPr>
            <w:tcW w:w="224" w:type="pct"/>
            <w:vMerge w:val="restart"/>
            <w:shd w:val="clear" w:color="auto" w:fill="auto"/>
            <w:hideMark/>
          </w:tcPr>
          <w:p w14:paraId="07183BAB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47B5C931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т.ч.: </w:t>
            </w: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3F42DE0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990B261" w14:textId="4176DBFE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262 009,17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F18226E" w14:textId="176112CB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22 104,79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0BEDC515" w14:textId="57BD54A2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9 597,70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BAE787E" w14:textId="50068EDF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11 560,81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F5146A7" w14:textId="7AB5E4D5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218 745,87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5C103614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278C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4F78D0E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57EB5296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C43A2" w:rsidRPr="002278CB" w14:paraId="115E8032" w14:textId="77777777" w:rsidTr="0004364C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29AB5269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C8551E6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1A3B089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B8324A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86E1566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237E60F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581BEE5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D850AD2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63FCD388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54BFFEA" w14:textId="04187279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FA5A958" w14:textId="77777777" w:rsidR="005C43A2" w:rsidRPr="002278CB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43A2" w:rsidRPr="002278CB" w14:paraId="09EA2986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7168AEF1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80C36E8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7A336B9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B774C3E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AB4DC16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76C11AE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7EF2A50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D36FA54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47 574,00</w:t>
            </w:r>
          </w:p>
        </w:tc>
        <w:tc>
          <w:tcPr>
            <w:tcW w:w="648" w:type="pct"/>
            <w:vMerge/>
            <w:vAlign w:val="center"/>
            <w:hideMark/>
          </w:tcPr>
          <w:p w14:paraId="412E5C5B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A99E201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</w:t>
            </w:r>
            <w:r w:rsidRPr="002278C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C801D1F" w14:textId="77777777" w:rsidR="005C43A2" w:rsidRPr="002278CB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43A2" w:rsidRPr="00207943" w14:paraId="07DC348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7747A582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A57666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0BBD86E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716AE8B2" w14:textId="725013E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53 877,71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D6DF4DE" w14:textId="19C03C1D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E57BA65" w14:textId="61E849C0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696950D" w14:textId="7C47B955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1 930,71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9E0DDFA" w14:textId="548ADF4E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44 684,75</w:t>
            </w:r>
          </w:p>
        </w:tc>
        <w:tc>
          <w:tcPr>
            <w:tcW w:w="648" w:type="pct"/>
            <w:vMerge/>
            <w:vAlign w:val="center"/>
            <w:hideMark/>
          </w:tcPr>
          <w:p w14:paraId="52B099E2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C0C59AD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0D9353C" w14:textId="77777777" w:rsidR="005C43A2" w:rsidRPr="002278CB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43A2" w:rsidRPr="00207943" w14:paraId="537626DE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25D746C8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C31B2E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DF69A37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886F609" w14:textId="10F45BBA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74 285,57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1C99B11B" w14:textId="1A9A18AE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2 407,21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F2C199F" w14:textId="4B5B34D2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9DFC72B" w14:textId="5ADE7B95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8E8B7BA" w14:textId="0DCBCBC7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  <w:hideMark/>
          </w:tcPr>
          <w:p w14:paraId="22DD451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DB174FB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BE175EF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43A2" w:rsidRPr="00207943" w14:paraId="4954956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6BDF2B4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014DE58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</w:tcPr>
          <w:p w14:paraId="6BA2D904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16C62D1" w14:textId="40AD6A48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617C937" w14:textId="59FDFDF7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98EFBED" w14:textId="516DEA48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638EBC" w14:textId="1FAE0B50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F67A1C2" w14:textId="302A3C5E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65B552D6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837C0E4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DEFF347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43A2" w:rsidRPr="00207943" w14:paraId="7365430E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2EC7840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4CE18F9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</w:tcPr>
          <w:p w14:paraId="21A0F93A" w14:textId="36F8E782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85E7C9" w14:textId="7A30C580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719C8F6" w14:textId="274326C4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33F4F06" w14:textId="7BCAC362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C761DC" w14:textId="7252B383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202161A" w14:textId="2B2F6F03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3516D3D7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7C9A444" w14:textId="55C280FC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DAF9148" w14:textId="21DB148C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43A2" w:rsidRPr="00207943" w14:paraId="66224D8F" w14:textId="77777777" w:rsidTr="0004364C">
        <w:trPr>
          <w:trHeight w:val="373"/>
        </w:trPr>
        <w:tc>
          <w:tcPr>
            <w:tcW w:w="224" w:type="pct"/>
            <w:vMerge w:val="restart"/>
            <w:shd w:val="clear" w:color="auto" w:fill="auto"/>
            <w:hideMark/>
          </w:tcPr>
          <w:p w14:paraId="4CF55E00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 3.1.1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C23F2F3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52" w:type="pct"/>
            <w:shd w:val="clear" w:color="auto" w:fill="auto"/>
            <w:hideMark/>
          </w:tcPr>
          <w:p w14:paraId="0A2C4306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02A3" w14:textId="1B0EDC31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262 009,17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0FAB" w14:textId="4A2E8164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22 104,79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CE89" w14:textId="680D91CB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9 597,70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5F8C" w14:textId="4D0F27AE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11 560,81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539486A" w14:textId="08D7FEFC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218 745,87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19BDA15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30A2DB8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888E0BB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C43A2" w:rsidRPr="00207943" w14:paraId="035DCBCF" w14:textId="77777777" w:rsidTr="001E09C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4D0648CE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523E938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DB6CFC7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794DD53D" w14:textId="658D7F9F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hideMark/>
          </w:tcPr>
          <w:p w14:paraId="39FA7E18" w14:textId="5F873884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hideMark/>
          </w:tcPr>
          <w:p w14:paraId="59C43F26" w14:textId="70232A9D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hideMark/>
          </w:tcPr>
          <w:p w14:paraId="58B78C3D" w14:textId="3A2B6488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48BEE88" w14:textId="36125296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574AA03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4F20CEA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</w:t>
            </w:r>
            <w:r w:rsidRPr="00971FF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4E65529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5C43A2" w:rsidRPr="00207943" w14:paraId="7024566F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4060635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CD0FC91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8762457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375CD308" w14:textId="5B8D747E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hideMark/>
          </w:tcPr>
          <w:p w14:paraId="7F18A0EF" w14:textId="0B23B90D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hideMark/>
          </w:tcPr>
          <w:p w14:paraId="6EE2F884" w14:textId="42D13802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hideMark/>
          </w:tcPr>
          <w:p w14:paraId="1464DE5C" w14:textId="17585048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CB33361" w14:textId="2834BF6B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47 574,00</w:t>
            </w:r>
          </w:p>
        </w:tc>
        <w:tc>
          <w:tcPr>
            <w:tcW w:w="648" w:type="pct"/>
            <w:vMerge/>
            <w:vAlign w:val="center"/>
            <w:hideMark/>
          </w:tcPr>
          <w:p w14:paraId="01C706C7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B5BC18E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A1D4673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5C43A2" w:rsidRPr="00207943" w14:paraId="4851602D" w14:textId="77777777" w:rsidTr="0004364C">
        <w:trPr>
          <w:trHeight w:val="807"/>
        </w:trPr>
        <w:tc>
          <w:tcPr>
            <w:tcW w:w="224" w:type="pct"/>
            <w:vMerge/>
            <w:vAlign w:val="center"/>
            <w:hideMark/>
          </w:tcPr>
          <w:p w14:paraId="3D14C40E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B21DE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C33334A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7314" w14:textId="41546C2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53 877,71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28DE7" w14:textId="6906A2E1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7CE8" w14:textId="243F5AEE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ADA4" w14:textId="10017F5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1 930,71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04052DB" w14:textId="30C3AA2F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44 684,75</w:t>
            </w:r>
          </w:p>
        </w:tc>
        <w:tc>
          <w:tcPr>
            <w:tcW w:w="648" w:type="pct"/>
            <w:vMerge/>
            <w:vAlign w:val="center"/>
            <w:hideMark/>
          </w:tcPr>
          <w:p w14:paraId="7EB77312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EC67FB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1F356E" w14:textId="5087ED36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43A2" w:rsidRPr="00207943" w14:paraId="2CFACD2B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74E3866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7A8D0E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263D8F6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0612" w14:textId="57CB9287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74 285,57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BCEE" w14:textId="0A84EAD7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2 407,21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BF84" w14:textId="20516956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C089D" w14:textId="120E492C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E534AD3" w14:textId="00A97629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  <w:hideMark/>
          </w:tcPr>
          <w:p w14:paraId="4C6A47A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44CE5E8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1CCD40" w14:textId="201E9218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C43A2" w:rsidRPr="00207943" w14:paraId="5517CE6C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2C9DB7F3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9A6AA23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9D9D7C8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F00B" w14:textId="2BE4FE46" w:rsidR="005C43A2" w:rsidRPr="001E09CC" w:rsidRDefault="001E09CC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85 785,64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0AE6A" w14:textId="7643F5D8" w:rsidR="005C43A2" w:rsidRPr="001E09CC" w:rsidRDefault="005C43A2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FD8DF" w14:textId="053D246A" w:rsidR="005C43A2" w:rsidRPr="001E09CC" w:rsidRDefault="005C43A2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BDFB" w14:textId="7D9F493D" w:rsidR="005C43A2" w:rsidRPr="001E09CC" w:rsidRDefault="001E09CC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C47E6ED" w14:textId="32107816" w:rsidR="005C43A2" w:rsidRPr="001E09CC" w:rsidRDefault="005C43A2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4D72FA66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EFCEEE6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865D135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72D8924F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72A38D83" w14:textId="77777777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778CCB6" w14:textId="77777777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05207CE" w14:textId="7F13DDF2" w:rsidR="001E09CC" w:rsidRPr="00971FFC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51B0" w14:textId="6EB3D56E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85 785,64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49D56" w14:textId="2C367901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C243" w14:textId="0E4A0735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D4BE6" w14:textId="1D9DC454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057BF0" w14:textId="2B73F220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067087AC" w14:textId="77777777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611911A" w14:textId="2FEC98F6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AF84E18" w14:textId="22B4E1DF" w:rsidR="001E09CC" w:rsidRPr="00971FF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7AC66F76" w14:textId="77777777" w:rsidTr="0004364C">
        <w:trPr>
          <w:trHeight w:val="361"/>
        </w:trPr>
        <w:tc>
          <w:tcPr>
            <w:tcW w:w="224" w:type="pct"/>
            <w:vMerge w:val="restart"/>
          </w:tcPr>
          <w:p w14:paraId="5F29D24E" w14:textId="5AEACCF9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86" w:type="pct"/>
            <w:vMerge w:val="restart"/>
          </w:tcPr>
          <w:p w14:paraId="6275EFF9" w14:textId="60CA5520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252" w:type="pct"/>
            <w:shd w:val="clear" w:color="auto" w:fill="auto"/>
          </w:tcPr>
          <w:p w14:paraId="6184040A" w14:textId="7479B9F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D2A5" w14:textId="6AE54252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C3B5" w14:textId="1EFF3AF6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CC055" w14:textId="63297A1A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B64F5" w14:textId="710102F6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C2CC9F1" w14:textId="5502BF72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</w:tcPr>
          <w:p w14:paraId="5D4C1291" w14:textId="561DE761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</w:tcPr>
          <w:p w14:paraId="4A7133CB" w14:textId="54424CF4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73DCDAE5" w14:textId="0E8F08E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32901E75" w14:textId="77777777" w:rsidTr="00E13C56">
        <w:trPr>
          <w:trHeight w:val="935"/>
        </w:trPr>
        <w:tc>
          <w:tcPr>
            <w:tcW w:w="224" w:type="pct"/>
            <w:vMerge/>
            <w:vAlign w:val="center"/>
          </w:tcPr>
          <w:p w14:paraId="6846E397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2960FAB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51E3D79B" w14:textId="0A17A492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2FE7" w14:textId="30055D7B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16C30" w14:textId="266EFA77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3AEA" w14:textId="244B0811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F5CE" w14:textId="12C63635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F42AEA8" w14:textId="625EB07F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C336687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AF140DB" w14:textId="120785E3" w:rsidR="001E09CC" w:rsidRPr="00F718C3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451D61E" w14:textId="30A56BB1" w:rsidR="001E09CC" w:rsidRPr="00F718C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0BF9054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70031C2D" w14:textId="62C9EBF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25CD891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EED1401" w14:textId="40476FC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68B1" w14:textId="50C8169B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E31BA" w14:textId="6154CF49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AE32" w14:textId="76F8E380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974B" w14:textId="42350192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849FE00" w14:textId="78EE597D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9A2131A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9C3A2C3" w14:textId="234A51A0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147F646" w14:textId="752A363F" w:rsidR="001E09CC" w:rsidRPr="00F718C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48B86E5E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2F09425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14223B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316050B0" w14:textId="68EF655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2E6D" w14:textId="0B93208C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5F82B" w14:textId="0A23185E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6B08" w14:textId="34E75E31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CCA7A" w14:textId="6DD87459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90897B" w14:textId="75A8E488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4F70163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2FCF44E" w14:textId="3C84D825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D3516CD" w14:textId="4F64E1DA" w:rsidR="001E09CC" w:rsidRPr="00F718C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08F131A9" w14:textId="77777777" w:rsidTr="0004364C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0D56DBDB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83D132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52" w:type="pct"/>
            <w:shd w:val="clear" w:color="auto" w:fill="auto"/>
            <w:hideMark/>
          </w:tcPr>
          <w:p w14:paraId="3A13F07E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F641" w14:textId="41941A6A" w:rsidR="001E09CC" w:rsidRPr="008B6E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276 745,09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E559" w14:textId="744E6E1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22 104,79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309E" w14:textId="3047344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9 597,70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0FA75" w14:textId="36813EC3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22 266,48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9C54B46" w14:textId="30D3D774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222 776,13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60E57E2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5F251061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2BF24942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1C7B70D5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280ADB3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388970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A16133F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D4AD3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73 491,52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C72EC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7B5C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65808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6 287,58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AFBFC0E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4001741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2CE4E8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A733D0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7883EE62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46A44CA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1E9CF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97926F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C7F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66C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359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A6F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9575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F68063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C21CA7" w14:textId="7EC56F7F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5D21BDE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1E09CC" w:rsidRPr="00207943" w14:paraId="1C3F4C60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785D248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4F43D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3EB094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48D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CAE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2CA5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93C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8AB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578829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B37D61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81C2EE1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1E09CC" w:rsidRPr="00207943" w14:paraId="3C762865" w14:textId="77777777" w:rsidTr="0004364C">
        <w:trPr>
          <w:trHeight w:val="2562"/>
        </w:trPr>
        <w:tc>
          <w:tcPr>
            <w:tcW w:w="224" w:type="pct"/>
            <w:vMerge/>
            <w:vAlign w:val="center"/>
            <w:hideMark/>
          </w:tcPr>
          <w:p w14:paraId="4361C22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8627D1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5654E79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2224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66 428,47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A308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D4F96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F39F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7 137,30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91B8F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48 819,20</w:t>
            </w:r>
          </w:p>
        </w:tc>
        <w:tc>
          <w:tcPr>
            <w:tcW w:w="648" w:type="pct"/>
            <w:vMerge/>
            <w:vAlign w:val="center"/>
            <w:hideMark/>
          </w:tcPr>
          <w:p w14:paraId="38D3467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4242E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0C85CF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5BF37CAE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1BF88E8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97F75E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9DA071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BD3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1DC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497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4E2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BB4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6FD8AE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7C6A046" w14:textId="5749C2C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9FF8DE5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1E09CC" w:rsidRPr="00207943" w14:paraId="1DD5C170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27030E0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B3E152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7BF827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F9A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6CA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3FD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B15C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EC10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72F94D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76EB70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D707217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</w:tr>
      <w:tr w:rsidR="001E09CC" w:rsidRPr="00207943" w14:paraId="10991AD1" w14:textId="77777777" w:rsidTr="0004364C">
        <w:trPr>
          <w:trHeight w:val="2528"/>
        </w:trPr>
        <w:tc>
          <w:tcPr>
            <w:tcW w:w="224" w:type="pct"/>
            <w:vMerge/>
            <w:vAlign w:val="center"/>
            <w:hideMark/>
          </w:tcPr>
          <w:p w14:paraId="2C6A9A7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0B38FB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39DD8FE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5CDE" w14:textId="23B4522A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57 840,92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98D42" w14:textId="1D3FFF2C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0A4C" w14:textId="4A26041A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DFF9" w14:textId="31DE42FC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4 484,01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2F8C" w14:textId="7B114DC1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46 094,66</w:t>
            </w:r>
          </w:p>
        </w:tc>
        <w:tc>
          <w:tcPr>
            <w:tcW w:w="648" w:type="pct"/>
            <w:vMerge/>
            <w:vAlign w:val="center"/>
            <w:hideMark/>
          </w:tcPr>
          <w:p w14:paraId="4215CA6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902A24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517E42B" w14:textId="3004AA54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763C64CD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5CA68B8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C44B94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3859C5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4F4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48D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24D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554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34D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0E16CC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317098D" w14:textId="41122E28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D63858" w14:textId="256B7B61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1E09CC" w:rsidRPr="00207943" w14:paraId="40AF8087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05F40EB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E4B72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754247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8EC6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5A0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4E2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3F8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069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B15D16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F1019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BE0AC2" w14:textId="0E00395D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1E09CC" w:rsidRPr="00207943" w14:paraId="346B02FD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27E2A2E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C8FFB9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AB3A5DF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F49EE" w14:textId="6F567D3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78 984,18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1B48" w14:textId="246982C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2 407,21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7819C" w14:textId="4BEAF57E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F93D" w14:textId="0A8ED047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4 357,59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D8283" w14:textId="534412B4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  <w:hideMark/>
          </w:tcPr>
          <w:p w14:paraId="00C49E0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1F036F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77A285B" w14:textId="04C6ED68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5BA8E3D8" w14:textId="77777777" w:rsidTr="0004364C">
        <w:trPr>
          <w:trHeight w:val="808"/>
        </w:trPr>
        <w:tc>
          <w:tcPr>
            <w:tcW w:w="224" w:type="pct"/>
            <w:vMerge/>
            <w:vAlign w:val="center"/>
            <w:hideMark/>
          </w:tcPr>
          <w:p w14:paraId="085E707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0E375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E6CD1F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3C7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503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FD3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6DEB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3EB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E44A34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A37FE68" w14:textId="71AE127E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127B71F" w14:textId="24DB285E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1E09CC" w:rsidRPr="00207943" w14:paraId="2EA1FDD0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7939CF8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9DB43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BC361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F175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F7D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A6E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24D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310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ED2F37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DD239D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022714" w14:textId="0BA16662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</w:tr>
      <w:tr w:rsidR="001E09CC" w:rsidRPr="00207943" w14:paraId="04D6FFFC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1792DC5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81BF64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3C31718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DABF" w14:textId="3EB1AAA4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92 008,52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9A1DC" w14:textId="3C6BB581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51E9" w14:textId="3DE9F209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1B14" w14:textId="6D21ACF8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9 283,27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BA64" w14:textId="4E865CF2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25F4460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2E464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54A777E" w14:textId="77777777" w:rsidR="001E09CC" w:rsidRPr="009F020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1E09CC" w:rsidRPr="00207943" w14:paraId="56DA7B9E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4727068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32CB7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AB4DE0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F90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3BA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80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4AA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89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353CEC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2FEE13" w14:textId="630483A0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возмещени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6CD2393" w14:textId="77777777" w:rsidR="001E09CC" w:rsidRPr="009F020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1E09CC" w:rsidRPr="00207943" w14:paraId="4A74A285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16C5459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90BD95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69CF75B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2C5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982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8B4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C3F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CC8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4B4C76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651D5D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</w:t>
            </w:r>
            <w:r w:rsidRPr="00DD3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C866243" w14:textId="77777777" w:rsidR="001E09CC" w:rsidRPr="009F020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1E09CC" w:rsidRPr="00207943" w14:paraId="1998C5FD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7F3977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AA94E6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2C317932" w14:textId="04CB0875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33A5A" w14:textId="6BFE12C1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92 008,52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313C" w14:textId="7D6F9B30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7C0E3" w14:textId="76D6D080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8DAC" w14:textId="4F119D50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9 283,27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AC4B9" w14:textId="5B9C93C1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3C899A6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5F4B61D" w14:textId="23E7CEF1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7FB2A77" w14:textId="0EFABF88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1E09CC" w:rsidRPr="00207943" w14:paraId="0E3B56E0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22B8378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036081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03E00A2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1764B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4011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A09F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D67C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4154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9518E5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8CEDDD9" w14:textId="0BAE1F71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 w:rsidR="008D7DF4"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возмещени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21AECB" w14:textId="431C1E9E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1E09CC" w:rsidRPr="00207943" w14:paraId="6D02AFA2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61E6989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678118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27451E8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89D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E4E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355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F00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8F6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B45CE6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00C7F3E" w14:textId="28CF690B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A7A32FB" w14:textId="37FD9613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422C31F6" w14:textId="77777777" w:rsidTr="00DE4AA8">
        <w:trPr>
          <w:trHeight w:val="16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778B9DA8" w14:textId="5CC71FDC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2 «Семейная политика ЗАТО Северск» Программы</w:t>
            </w:r>
          </w:p>
        </w:tc>
      </w:tr>
      <w:tr w:rsidR="001E09CC" w:rsidRPr="00207943" w14:paraId="4F6C22FF" w14:textId="77777777" w:rsidTr="00DE4AA8">
        <w:trPr>
          <w:trHeight w:val="296"/>
        </w:trPr>
        <w:tc>
          <w:tcPr>
            <w:tcW w:w="224" w:type="pct"/>
            <w:shd w:val="clear" w:color="auto" w:fill="auto"/>
            <w:hideMark/>
          </w:tcPr>
          <w:p w14:paraId="348594F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03B199F6" w14:textId="322C1F19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1E09CC" w:rsidRPr="00207943" w14:paraId="6877BB32" w14:textId="77777777" w:rsidTr="0004364C">
        <w:trPr>
          <w:trHeight w:val="267"/>
        </w:trPr>
        <w:tc>
          <w:tcPr>
            <w:tcW w:w="224" w:type="pct"/>
            <w:vMerge w:val="restart"/>
            <w:shd w:val="clear" w:color="auto" w:fill="auto"/>
            <w:hideMark/>
          </w:tcPr>
          <w:p w14:paraId="0287660F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32068E9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</w:p>
          <w:p w14:paraId="1F6303A0" w14:textId="3D6951AF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252" w:type="pct"/>
            <w:shd w:val="clear" w:color="auto" w:fill="auto"/>
            <w:hideMark/>
          </w:tcPr>
          <w:p w14:paraId="348ED11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65F93B05" w14:textId="3EB1DA09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255A27D4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EB6B0E8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AD734D" w14:textId="48066136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62CFB3B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6AEF15B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6" w:type="pct"/>
            <w:shd w:val="clear" w:color="auto" w:fill="auto"/>
            <w:hideMark/>
          </w:tcPr>
          <w:p w14:paraId="406E119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59A6A0E8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0BEF3388" w14:textId="77777777" w:rsidTr="0004364C">
        <w:trPr>
          <w:trHeight w:val="1124"/>
        </w:trPr>
        <w:tc>
          <w:tcPr>
            <w:tcW w:w="224" w:type="pct"/>
            <w:vMerge/>
            <w:vAlign w:val="center"/>
            <w:hideMark/>
          </w:tcPr>
          <w:p w14:paraId="545561F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A9C947A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3F8F24D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50742F9D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14538A5B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3EF833F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68AFEF2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D637BCE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C916B45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1CD234F" w14:textId="7777777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5D0879B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60BFFE6" w14:textId="77777777" w:rsidTr="0004364C">
        <w:trPr>
          <w:trHeight w:val="1124"/>
        </w:trPr>
        <w:tc>
          <w:tcPr>
            <w:tcW w:w="224" w:type="pct"/>
            <w:vMerge/>
            <w:vAlign w:val="center"/>
          </w:tcPr>
          <w:p w14:paraId="7298A34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4BD91F8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5795BE92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26BCBAF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15D33A1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F926D2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F7307FB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B05D73D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A1F1BB3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6766204" w14:textId="3386D3DB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69B11F1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3390B240" w14:textId="77777777" w:rsidTr="0004364C">
        <w:trPr>
          <w:trHeight w:val="1198"/>
        </w:trPr>
        <w:tc>
          <w:tcPr>
            <w:tcW w:w="224" w:type="pct"/>
            <w:vMerge/>
            <w:vAlign w:val="center"/>
            <w:hideMark/>
          </w:tcPr>
          <w:p w14:paraId="256500F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EE382A3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9177EC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5688BA3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56C1CE25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40E4ACA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3581010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46CDFC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FD17DFA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2DAD1DD" w14:textId="7777777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B1D04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EC5F590" w14:textId="77777777" w:rsidTr="0004364C">
        <w:trPr>
          <w:trHeight w:val="368"/>
        </w:trPr>
        <w:tc>
          <w:tcPr>
            <w:tcW w:w="224" w:type="pct"/>
            <w:vMerge/>
            <w:vAlign w:val="center"/>
          </w:tcPr>
          <w:p w14:paraId="511315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4289CD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5165D3F" w14:textId="77777777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603EBA4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1F73BD6F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36371069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97D51C0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7B62923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254FD4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118482C7" w14:textId="645BB272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399CFC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3B77FD41" w14:textId="77777777" w:rsidTr="0004364C">
        <w:trPr>
          <w:trHeight w:val="1135"/>
        </w:trPr>
        <w:tc>
          <w:tcPr>
            <w:tcW w:w="224" w:type="pct"/>
            <w:vMerge/>
            <w:vAlign w:val="center"/>
            <w:hideMark/>
          </w:tcPr>
          <w:p w14:paraId="6B6A8C7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19AEA4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F1A58D1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10CE3E98" w14:textId="0680BC72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F68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5343F993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71CA6A9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D693704" w14:textId="3116198C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8708BF7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0B651C8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D6C3156" w14:textId="7777777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AAD7541" w14:textId="790F5F5E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A769C00" w14:textId="77777777" w:rsidTr="0004364C">
        <w:trPr>
          <w:trHeight w:val="1135"/>
        </w:trPr>
        <w:tc>
          <w:tcPr>
            <w:tcW w:w="224" w:type="pct"/>
            <w:vMerge/>
            <w:vAlign w:val="center"/>
          </w:tcPr>
          <w:p w14:paraId="053B7A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5E13DA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D069C43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1A58E75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0756E95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2C433382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1BC7D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CE2CC4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59834BE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B2C3930" w14:textId="383A065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A9AA9F4" w14:textId="3DEEA019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32247BD6" w14:textId="77777777" w:rsidTr="0004364C">
        <w:trPr>
          <w:trHeight w:val="266"/>
        </w:trPr>
        <w:tc>
          <w:tcPr>
            <w:tcW w:w="224" w:type="pct"/>
            <w:vAlign w:val="center"/>
          </w:tcPr>
          <w:p w14:paraId="07E95027" w14:textId="2383C0CA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76" w:type="pct"/>
            <w:gridSpan w:val="10"/>
            <w:vAlign w:val="center"/>
          </w:tcPr>
          <w:p w14:paraId="50F06A22" w14:textId="08B83CC8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1E09CC" w:rsidRPr="00207943" w14:paraId="1DA6B779" w14:textId="77777777" w:rsidTr="009C00DB">
        <w:trPr>
          <w:trHeight w:val="171"/>
        </w:trPr>
        <w:tc>
          <w:tcPr>
            <w:tcW w:w="224" w:type="pct"/>
            <w:vMerge w:val="restart"/>
            <w:shd w:val="clear" w:color="auto" w:fill="auto"/>
          </w:tcPr>
          <w:p w14:paraId="3CCD426C" w14:textId="4184DE59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78206157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КПМ «Реализация семейной политики ЗАТО Северск»</w:t>
            </w:r>
          </w:p>
          <w:p w14:paraId="2979F271" w14:textId="305CAB1B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252" w:type="pct"/>
            <w:shd w:val="clear" w:color="auto" w:fill="auto"/>
          </w:tcPr>
          <w:p w14:paraId="46569E49" w14:textId="4FEEB68E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14:paraId="04032A12" w14:textId="156BC9C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F68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shd w:val="clear" w:color="auto" w:fill="auto"/>
          </w:tcPr>
          <w:p w14:paraId="087195F6" w14:textId="29AA87D6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0892B24C" w14:textId="7AA086E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ECEBC5C" w14:textId="4F4AEFB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C1D22CF" w14:textId="5E43ACF4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</w:tcPr>
          <w:p w14:paraId="64CD561C" w14:textId="3B3296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6" w:type="pct"/>
            <w:shd w:val="clear" w:color="auto" w:fill="auto"/>
          </w:tcPr>
          <w:p w14:paraId="346D5421" w14:textId="1EC318FE" w:rsidR="001E09CC" w:rsidRPr="00FF682B" w:rsidRDefault="001E09CC" w:rsidP="001E09CC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141354D" w14:textId="3DA27FDF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07613DB8" w14:textId="77777777" w:rsidTr="00FF682B">
        <w:trPr>
          <w:trHeight w:val="1340"/>
        </w:trPr>
        <w:tc>
          <w:tcPr>
            <w:tcW w:w="224" w:type="pct"/>
            <w:vMerge/>
            <w:vAlign w:val="center"/>
          </w:tcPr>
          <w:p w14:paraId="452549A1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286847F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3D95E244" w14:textId="11CB69BB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3A161449" w14:textId="09B028FF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F68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7C14F63A" w14:textId="0C5751E2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B371ABC" w14:textId="7B3FC1D0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1C098E51" w14:textId="5E069A3E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35A5821B" w14:textId="55C60F4A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7D26FE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14DA84E" w14:textId="21DB6F53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3E7D7E" w14:textId="46487CC3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423317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6B9BDDE0" w14:textId="452CCE63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59BD5EE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566AF988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0F3A9BA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7EC31DCE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E5B74DA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359EA357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1ED19C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0027A41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A18C15E" w14:textId="12368D84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68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BEFE01" w14:textId="6F79A06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1E09CC" w:rsidRPr="00207943" w14:paraId="63D918A7" w14:textId="77777777" w:rsidTr="009C00DB">
        <w:trPr>
          <w:trHeight w:val="1185"/>
        </w:trPr>
        <w:tc>
          <w:tcPr>
            <w:tcW w:w="224" w:type="pct"/>
            <w:vMerge/>
            <w:vAlign w:val="center"/>
          </w:tcPr>
          <w:p w14:paraId="756EF38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C80B9D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31653682" w14:textId="45CF3804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12E8D9D1" w14:textId="39A4BC62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9F8F06F" w14:textId="7FDBC7A6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2E2C8D12" w14:textId="2D873985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E2CAE99" w14:textId="37B673DD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1333133A" w14:textId="6D87C93D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75646D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79A6099" w14:textId="34D73B5C" w:rsidR="001E09CC" w:rsidRPr="009C00DB" w:rsidRDefault="001E09CC" w:rsidP="001E09CC">
            <w:pPr>
              <w:spacing w:line="259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9C00D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9C00DB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8788D80" w14:textId="400D11E4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00CDEE21" w14:textId="77777777" w:rsidTr="009C00DB">
        <w:trPr>
          <w:trHeight w:val="2689"/>
        </w:trPr>
        <w:tc>
          <w:tcPr>
            <w:tcW w:w="224" w:type="pct"/>
            <w:vMerge/>
            <w:vAlign w:val="center"/>
          </w:tcPr>
          <w:p w14:paraId="2826776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6C0574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7BE03D77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4A2EACD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9169BF4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369C58B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BCC4089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5D495D9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78563A6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34CAB86" w14:textId="10305995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F5D13D1" w14:textId="11A2C153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E09CC" w:rsidRPr="00207943" w14:paraId="25F70B1F" w14:textId="77777777" w:rsidTr="009C00DB">
        <w:trPr>
          <w:trHeight w:val="1112"/>
        </w:trPr>
        <w:tc>
          <w:tcPr>
            <w:tcW w:w="224" w:type="pct"/>
            <w:vMerge/>
            <w:vAlign w:val="center"/>
          </w:tcPr>
          <w:p w14:paraId="1E9F9B3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C1221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0EAACEF2" w14:textId="14441F45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9D1C67F" w14:textId="6390DE9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FB8D2E7" w14:textId="47B82E8E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07F9673" w14:textId="7FDEE66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9BB8BE5" w14:textId="253A286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AF2D364" w14:textId="432CE4BD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0A47F44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1B328AD" w14:textId="114F2FD5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12C2793" w14:textId="25EAC869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4FC98D1A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7753A15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E6061F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29BFE5A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25799B90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4551A71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688538D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9E33FA4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E0D49B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ED3160D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5A433E" w14:textId="77777777" w:rsidR="001E09CC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6301DFB1" w14:textId="2F98DCC5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59EF6383" w14:textId="029861EB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E09CC" w:rsidRPr="00207943" w14:paraId="2B564B54" w14:textId="77777777" w:rsidTr="00DE4AA8">
        <w:trPr>
          <w:trHeight w:val="303"/>
        </w:trPr>
        <w:tc>
          <w:tcPr>
            <w:tcW w:w="224" w:type="pct"/>
            <w:shd w:val="clear" w:color="auto" w:fill="auto"/>
            <w:hideMark/>
          </w:tcPr>
          <w:p w14:paraId="051F286F" w14:textId="77777777" w:rsidR="001E09CC" w:rsidRPr="009F020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175ECFCB" w14:textId="749CDBE4" w:rsidR="001E09CC" w:rsidRPr="009F020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1E09CC" w:rsidRPr="00207943" w14:paraId="700D5FE0" w14:textId="77777777" w:rsidTr="0004364C">
        <w:trPr>
          <w:trHeight w:val="265"/>
        </w:trPr>
        <w:tc>
          <w:tcPr>
            <w:tcW w:w="224" w:type="pct"/>
            <w:vMerge w:val="restart"/>
            <w:shd w:val="clear" w:color="auto" w:fill="auto"/>
            <w:hideMark/>
          </w:tcPr>
          <w:p w14:paraId="2894B247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B8822AF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52" w:type="pct"/>
            <w:shd w:val="clear" w:color="auto" w:fill="auto"/>
            <w:hideMark/>
          </w:tcPr>
          <w:p w14:paraId="60A78C0F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F84A" w14:textId="6374A0D2" w:rsidR="001E09CC" w:rsidRPr="00D02E6E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430 294,45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E462" w14:textId="1FF4E30F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5199" w14:textId="686FEEDF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99 174,98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5E28" w14:textId="0E4747E3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305 567,37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FCDF" w14:textId="3DAD0D10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94BD6C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86" w:type="pct"/>
            <w:shd w:val="clear" w:color="auto" w:fill="auto"/>
            <w:hideMark/>
          </w:tcPr>
          <w:p w14:paraId="0D7B22A7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47ED2766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4EF0F61A" w14:textId="77777777" w:rsidTr="0004364C">
        <w:trPr>
          <w:trHeight w:val="1376"/>
        </w:trPr>
        <w:tc>
          <w:tcPr>
            <w:tcW w:w="224" w:type="pct"/>
            <w:vMerge/>
            <w:vAlign w:val="center"/>
            <w:hideMark/>
          </w:tcPr>
          <w:p w14:paraId="4C23FCD3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A70C9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29A997A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EC5FF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E9809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B6749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4971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396F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74438CE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F441CBE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30F59B3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1900D39F" w14:textId="77777777" w:rsidTr="0004364C">
        <w:trPr>
          <w:trHeight w:val="1396"/>
        </w:trPr>
        <w:tc>
          <w:tcPr>
            <w:tcW w:w="224" w:type="pct"/>
            <w:vMerge/>
            <w:vAlign w:val="center"/>
            <w:hideMark/>
          </w:tcPr>
          <w:p w14:paraId="0D1E27A1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8E2F958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684851B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1201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82 325,23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AF38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CBEC1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A990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69 039,18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BBCAC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171F7A3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C360A72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3B9646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3C6DCD66" w14:textId="77777777" w:rsidTr="0045028B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4FC34C95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5DD775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51F697D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EACEA" w14:textId="112439E4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101 625,14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51F1" w14:textId="2D33CB01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6895" w14:textId="0CB8BB2B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27 794,00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91AC1" w14:textId="2E8B3E83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73 831,14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45D6B" w14:textId="5F770AF6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8009CA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A8670C8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A198BF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18750469" w14:textId="77777777" w:rsidTr="0045028B">
        <w:trPr>
          <w:trHeight w:val="1449"/>
        </w:trPr>
        <w:tc>
          <w:tcPr>
            <w:tcW w:w="224" w:type="pct"/>
            <w:vMerge/>
            <w:vAlign w:val="center"/>
            <w:hideMark/>
          </w:tcPr>
          <w:p w14:paraId="5B6D9F30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780EC2D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7F137DD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8F7FF" w14:textId="73AE5AA0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168 261,61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EBBE3" w14:textId="2728E232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F3E5" w14:textId="7F4CBD60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43 937,20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B5868" w14:textId="22223127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98 772,31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B5ACF" w14:textId="2EC33224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717868D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C919069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75DE708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D475D18" w14:textId="77777777" w:rsidTr="0004364C">
        <w:trPr>
          <w:trHeight w:val="1449"/>
        </w:trPr>
        <w:tc>
          <w:tcPr>
            <w:tcW w:w="224" w:type="pct"/>
            <w:vMerge/>
            <w:vAlign w:val="center"/>
          </w:tcPr>
          <w:p w14:paraId="5C36F633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38FFC5C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05D13C9A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97FE" w14:textId="4F077B64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135 114,32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C005" w14:textId="70F84DE1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4400" w14:textId="619F599B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37 590,20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59913" w14:textId="06843696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97 524,12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6F61" w14:textId="54FAD764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9E3B148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F14F736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25CCD94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19CF5FFB" w14:textId="77777777" w:rsidTr="00307175">
        <w:trPr>
          <w:trHeight w:val="666"/>
        </w:trPr>
        <w:tc>
          <w:tcPr>
            <w:tcW w:w="224" w:type="pct"/>
            <w:vMerge/>
            <w:vAlign w:val="center"/>
          </w:tcPr>
          <w:p w14:paraId="743FB0C1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A6CE1B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E1BD7DC" w14:textId="2EA45EBD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7175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FD79" w14:textId="359860A5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lastRenderedPageBreak/>
              <w:t>138 409,87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C9AD" w14:textId="3B104067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A699" w14:textId="46B9B4B3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10A0" w14:textId="4A16E337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110 123,82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AA2F" w14:textId="7D40E72F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D8A1AB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2BEF9BC" w14:textId="5121D8C0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7F6842" w14:textId="1A8516D8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B775F10" w14:textId="77777777" w:rsidTr="0004364C">
        <w:trPr>
          <w:trHeight w:val="233"/>
        </w:trPr>
        <w:tc>
          <w:tcPr>
            <w:tcW w:w="224" w:type="pct"/>
            <w:vMerge w:val="restart"/>
            <w:shd w:val="clear" w:color="auto" w:fill="auto"/>
            <w:hideMark/>
          </w:tcPr>
          <w:p w14:paraId="05CB0949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92FE566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252" w:type="pct"/>
            <w:shd w:val="clear" w:color="auto" w:fill="auto"/>
            <w:hideMark/>
          </w:tcPr>
          <w:p w14:paraId="1D805685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E556" w14:textId="1709A6F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117 806,63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1F6D9" w14:textId="669342F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7BE2C" w14:textId="437D51BF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52 060,08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6192" w14:textId="10B3033D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65 746,55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F1BB" w14:textId="45E6C89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37549D6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442745AB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1A89560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78CA7780" w14:textId="77777777" w:rsidTr="0004364C">
        <w:trPr>
          <w:trHeight w:val="1692"/>
        </w:trPr>
        <w:tc>
          <w:tcPr>
            <w:tcW w:w="224" w:type="pct"/>
            <w:vMerge/>
            <w:vAlign w:val="center"/>
            <w:hideMark/>
          </w:tcPr>
          <w:p w14:paraId="1D86C4D4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639AE9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DEBABD2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B96BE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27 174,68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2CFD1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B41C5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E8ED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13 016,95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9513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23DF6F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E37F4FC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43BE5B89" w14:textId="7777777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1E09CC" w:rsidRPr="00207943" w14:paraId="4F7A05D7" w14:textId="77777777" w:rsidTr="0004364C">
        <w:trPr>
          <w:trHeight w:val="1695"/>
        </w:trPr>
        <w:tc>
          <w:tcPr>
            <w:tcW w:w="224" w:type="pct"/>
            <w:vMerge/>
            <w:vAlign w:val="center"/>
            <w:hideMark/>
          </w:tcPr>
          <w:p w14:paraId="0A575673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39C3173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A21E10B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3BC9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28 077,25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713A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846E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38F2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14 791,20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4C3D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CA4C66E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85D56FB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6FDEC009" w14:textId="7777777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1E09CC" w:rsidRPr="00207943" w14:paraId="23CBD297" w14:textId="77777777" w:rsidTr="0045028B">
        <w:trPr>
          <w:trHeight w:val="1683"/>
        </w:trPr>
        <w:tc>
          <w:tcPr>
            <w:tcW w:w="224" w:type="pct"/>
            <w:vMerge/>
            <w:vAlign w:val="center"/>
            <w:hideMark/>
          </w:tcPr>
          <w:p w14:paraId="173EEA9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3BA626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05D97BC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2AF03" w14:textId="29731C32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29 117,68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0C3E9" w14:textId="60EFD325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7DE4" w14:textId="48FF5C78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12 794,00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248CD" w14:textId="028865F3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16 323,68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FCA6D" w14:textId="533679EC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E7564ED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ADD42E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FB1D1D6" w14:textId="32B88DB4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1E09CC" w:rsidRPr="00207943" w14:paraId="07EA1134" w14:textId="77777777" w:rsidTr="00E13C56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D5AA82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9F1839B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152CE4A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C5D3" w14:textId="3889CA3D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33 437,02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FA6F" w14:textId="0B3AA43A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13271" w14:textId="15CFB0B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11 822,30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8E2C7" w14:textId="10600347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21 614,72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0E24F" w14:textId="431222BB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7B6A76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540BE7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7FD77680" w14:textId="259BFAC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</w:tr>
      <w:tr w:rsidR="001E09CC" w:rsidRPr="00207943" w14:paraId="4CE0DF2C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39A29F61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EC91B84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431512B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028B">
              <w:rPr>
                <w:rFonts w:ascii="Times New Roman" w:hAnsi="Times New Roman"/>
                <w:sz w:val="24"/>
                <w:szCs w:val="24"/>
              </w:rPr>
              <w:lastRenderedPageBreak/>
              <w:t>пе-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E3FF" w14:textId="722BF4E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lastRenderedPageBreak/>
              <w:t>34 675,72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E6D66" w14:textId="2FB4F9CE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7D1FF" w14:textId="4C3FDA4F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0BB5" w14:textId="44A4016F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21 389,67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2A6C" w14:textId="0F92FC56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8E3AE4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0760582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1. Численность детей школьного возраста, охваченных организованными </w:t>
            </w:r>
            <w:r w:rsidRPr="0045028B">
              <w:rPr>
                <w:rFonts w:ascii="Times New Roman" w:hAnsi="Times New Roman"/>
                <w:sz w:val="24"/>
                <w:szCs w:val="24"/>
              </w:rPr>
              <w:lastRenderedPageBreak/>
              <w:t>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5ABE2D68" w14:textId="7777777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lastRenderedPageBreak/>
              <w:t>4210</w:t>
            </w:r>
          </w:p>
        </w:tc>
      </w:tr>
      <w:tr w:rsidR="001E09CC" w:rsidRPr="00207943" w14:paraId="07ED70B9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1FEA844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2E15371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94AB9A5" w14:textId="396219B6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AD22" w14:textId="02739B49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34 675,72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ED90E" w14:textId="61EC7E43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B08B" w14:textId="5B553A4E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6C91F" w14:textId="01A8DFD5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21 389,67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E7137" w14:textId="7298BCAE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4BA4BB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F73AFD" w14:textId="457F0FEB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4C9EECC0" w14:textId="369279CC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1E09CC" w:rsidRPr="00B83675" w14:paraId="1B140028" w14:textId="77777777" w:rsidTr="0004364C">
        <w:trPr>
          <w:trHeight w:val="312"/>
        </w:trPr>
        <w:tc>
          <w:tcPr>
            <w:tcW w:w="224" w:type="pct"/>
            <w:vMerge w:val="restart"/>
            <w:shd w:val="clear" w:color="auto" w:fill="auto"/>
            <w:hideMark/>
          </w:tcPr>
          <w:p w14:paraId="69DE8681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8DAF5C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52" w:type="pct"/>
            <w:shd w:val="clear" w:color="auto" w:fill="auto"/>
            <w:hideMark/>
          </w:tcPr>
          <w:p w14:paraId="2314ABBE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4B92" w14:textId="2A01C425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233 556,53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1F0A" w14:textId="2FE3FBF4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BE56" w14:textId="7CAB889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AE540" w14:textId="19C642C9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233 556,53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99368" w14:textId="432D0016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718B760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786" w:type="pct"/>
            <w:shd w:val="clear" w:color="auto" w:fill="auto"/>
            <w:hideMark/>
          </w:tcPr>
          <w:p w14:paraId="1A3FB95D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9B6F64F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B83675" w14:paraId="7B8A085C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6956AEA2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766E38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36F2D5E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2C83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50 907,79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494BA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7611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437D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50 907,79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A0007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C2002C8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177E42" w14:textId="770986AF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7538E62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2D1BE344" w14:textId="77777777" w:rsidTr="0004364C">
        <w:trPr>
          <w:trHeight w:val="969"/>
        </w:trPr>
        <w:tc>
          <w:tcPr>
            <w:tcW w:w="224" w:type="pct"/>
            <w:vMerge/>
            <w:vAlign w:val="center"/>
            <w:hideMark/>
          </w:tcPr>
          <w:p w14:paraId="796FAB8D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C15436C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6C8622B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06F4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54 247,98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97BC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7B9A6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F18B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54 247,98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2BFA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797DE6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83CD5CF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E35AB8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7A9373B0" w14:textId="77777777" w:rsidTr="00A013A4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21EA77C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B02DF7B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844585F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1F35" w14:textId="6A17B77E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56 566,97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2746" w14:textId="081D7D8C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85503" w14:textId="60856E4A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30DA" w14:textId="5DD014BD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56 566,97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F017" w14:textId="4BF10B71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85F747B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1044928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775F65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162272D5" w14:textId="77777777" w:rsidTr="00E13C56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05CA2A84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7CDBBE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AAF7938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A386D" w14:textId="04FB0A62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71 833,79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9AB2" w14:textId="3C50E97F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6420" w14:textId="1DEA2B5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E1B7" w14:textId="1834BDD7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71 833,79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E4E6" w14:textId="22E58332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30C26F7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43FC2A5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D1B29E0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48150EA7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429C23FB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B1D1C69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6D7EC3F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E95B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lastRenderedPageBreak/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11F0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01C7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DDC0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D9E8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8B53E0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21D93DD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</w:t>
            </w:r>
            <w:r w:rsidRPr="00B8367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3BE56CE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1E09CC" w:rsidRPr="00B83675" w14:paraId="74676F07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4496C4F2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0E5E57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D46150F" w14:textId="2D37D2AC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2B80A" w14:textId="2E8B32E0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3E70" w14:textId="2D2B8C13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0A42" w14:textId="7AA9806D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48F6" w14:textId="53B0D965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EE0A" w14:textId="4290E503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20EC52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B16D4D7" w14:textId="4BAE7E74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5F007C8" w14:textId="0036043B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7EC81A0" w14:textId="77777777" w:rsidTr="00A013A4">
        <w:trPr>
          <w:trHeight w:val="253"/>
        </w:trPr>
        <w:tc>
          <w:tcPr>
            <w:tcW w:w="224" w:type="pct"/>
            <w:vMerge w:val="restart"/>
            <w:shd w:val="clear" w:color="auto" w:fill="auto"/>
            <w:hideMark/>
          </w:tcPr>
          <w:p w14:paraId="6ADFF322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2C7F50B8" w14:textId="2739E54A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52" w:type="pct"/>
            <w:shd w:val="clear" w:color="auto" w:fill="auto"/>
            <w:hideMark/>
          </w:tcPr>
          <w:p w14:paraId="2B4875F1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62E3" w14:textId="1E6A6ECB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6B1F" w14:textId="676ABA04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30C5" w14:textId="334A52FD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0CB5D" w14:textId="531B4257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7870" w14:textId="55D392D3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4474FBB" w14:textId="4875A71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6" w:type="pct"/>
            <w:shd w:val="clear" w:color="auto" w:fill="auto"/>
            <w:hideMark/>
          </w:tcPr>
          <w:p w14:paraId="7ECA9A1D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D873AEE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00BA3075" w14:textId="77777777" w:rsidTr="0004364C">
        <w:trPr>
          <w:trHeight w:val="816"/>
        </w:trPr>
        <w:tc>
          <w:tcPr>
            <w:tcW w:w="224" w:type="pct"/>
            <w:vMerge/>
            <w:vAlign w:val="center"/>
            <w:hideMark/>
          </w:tcPr>
          <w:p w14:paraId="17357D57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A163E81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268DB24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4BABCCB8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8D9841D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BAE1B22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53D5F3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84382A6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0F7FD10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4B411B9" w14:textId="7777777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B18C7E9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59C969D" w14:textId="77777777" w:rsidTr="0004364C">
        <w:trPr>
          <w:trHeight w:val="828"/>
        </w:trPr>
        <w:tc>
          <w:tcPr>
            <w:tcW w:w="224" w:type="pct"/>
            <w:vMerge/>
            <w:vAlign w:val="center"/>
            <w:hideMark/>
          </w:tcPr>
          <w:p w14:paraId="01E1A0E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7E620FF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28CB7A1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4B6D76AD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16EA6DC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D0421DC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293C9E4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B508EA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E23F816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4F1403C" w14:textId="7777777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639E1EA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F3F460E" w14:textId="77777777" w:rsidTr="0004364C">
        <w:trPr>
          <w:trHeight w:val="845"/>
        </w:trPr>
        <w:tc>
          <w:tcPr>
            <w:tcW w:w="224" w:type="pct"/>
            <w:vMerge/>
            <w:vAlign w:val="center"/>
            <w:hideMark/>
          </w:tcPr>
          <w:p w14:paraId="434ADF40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636867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2A8FC34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67E026FD" w14:textId="7545066A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D44986C" w14:textId="3FE35286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B9818E9" w14:textId="03E69E33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5008CE5" w14:textId="2C0DB4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129F68C" w14:textId="040EE8A1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1E42C09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79FA36" w14:textId="7777777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780B226" w14:textId="6D81363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03A30211" w14:textId="77777777" w:rsidTr="00E13C56">
        <w:trPr>
          <w:trHeight w:val="843"/>
        </w:trPr>
        <w:tc>
          <w:tcPr>
            <w:tcW w:w="224" w:type="pct"/>
            <w:vMerge/>
            <w:vAlign w:val="center"/>
            <w:hideMark/>
          </w:tcPr>
          <w:p w14:paraId="296F504B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E68127B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999CC3A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CBB37" w14:textId="422C3520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70745" w14:textId="34041C13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B72F" w14:textId="0485DADC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6D1A" w14:textId="472AE33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44EEA" w14:textId="0599B86D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BB46A5C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3610EEF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D86B38E" w14:textId="04C4F142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59EA0F0C" w14:textId="77777777" w:rsidTr="00A013A4">
        <w:trPr>
          <w:trHeight w:val="843"/>
        </w:trPr>
        <w:tc>
          <w:tcPr>
            <w:tcW w:w="224" w:type="pct"/>
            <w:vMerge/>
            <w:vAlign w:val="center"/>
          </w:tcPr>
          <w:p w14:paraId="052C8D1C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92E2C5D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1B68A050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DD34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4D9F3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A12C0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E1090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42B9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76287F4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A065FD3" w14:textId="712C08B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19706BB" w14:textId="3F655229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4995E15" w14:textId="77777777" w:rsidTr="00E13C56">
        <w:trPr>
          <w:trHeight w:val="843"/>
        </w:trPr>
        <w:tc>
          <w:tcPr>
            <w:tcW w:w="224" w:type="pct"/>
            <w:vMerge/>
            <w:vAlign w:val="center"/>
          </w:tcPr>
          <w:p w14:paraId="1F92F17D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346FB6F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3528C5EA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D6DC2" w14:textId="2077279C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6 633,43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9DD1" w14:textId="623072F2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3BF5" w14:textId="34EC75F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4 042,75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0877" w14:textId="4709A9ED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2 590,68</w:t>
            </w:r>
          </w:p>
        </w:tc>
        <w:tc>
          <w:tcPr>
            <w:tcW w:w="387" w:type="pct"/>
            <w:shd w:val="clear" w:color="auto" w:fill="auto"/>
          </w:tcPr>
          <w:p w14:paraId="45696445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73876E4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C360223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EFCD58D" w14:textId="027381A6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758AAFB8" w14:textId="77777777" w:rsidTr="00E13C56">
        <w:trPr>
          <w:trHeight w:val="843"/>
        </w:trPr>
        <w:tc>
          <w:tcPr>
            <w:tcW w:w="224" w:type="pct"/>
            <w:vMerge/>
            <w:vAlign w:val="center"/>
          </w:tcPr>
          <w:p w14:paraId="1426BAD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CDA319B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9ADD1F0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BABB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69E7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B82E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A0D1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096A3F2E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C06859A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404022" w14:textId="66EF38FF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8E9345E" w14:textId="7D6DFBE1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4F933D5C" w14:textId="77777777" w:rsidTr="00D76A96">
        <w:trPr>
          <w:trHeight w:val="381"/>
        </w:trPr>
        <w:tc>
          <w:tcPr>
            <w:tcW w:w="224" w:type="pct"/>
            <w:vMerge/>
            <w:vAlign w:val="center"/>
          </w:tcPr>
          <w:p w14:paraId="28A9E21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52F967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236999E" w14:textId="4F66D00C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3B01AE4" w14:textId="0B930AC0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56046429" w14:textId="23101981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01834FBE" w14:textId="3BAF34B8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596CD25" w14:textId="4B863BED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548C2DC" w14:textId="77B5DF11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3683CA9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0EC1393" w14:textId="173B8591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BB7A71F" w14:textId="617FBEDA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18A5C16" w14:textId="77777777" w:rsidTr="00D76A96">
        <w:trPr>
          <w:trHeight w:val="524"/>
        </w:trPr>
        <w:tc>
          <w:tcPr>
            <w:tcW w:w="224" w:type="pct"/>
            <w:vMerge/>
            <w:vAlign w:val="center"/>
          </w:tcPr>
          <w:p w14:paraId="52F400D4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5D0B2B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6264C6F5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F3192EC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BDE537B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B35772A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D296C29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273BEF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1330DE6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EA914BB" w14:textId="45776D92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78D4484" w14:textId="731852CC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5CA9802" w14:textId="77777777" w:rsidTr="00A013A4">
        <w:trPr>
          <w:trHeight w:val="222"/>
        </w:trPr>
        <w:tc>
          <w:tcPr>
            <w:tcW w:w="224" w:type="pct"/>
            <w:vMerge w:val="restart"/>
            <w:shd w:val="clear" w:color="auto" w:fill="auto"/>
            <w:hideMark/>
          </w:tcPr>
          <w:p w14:paraId="1ABB3FFF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C92D07D" w14:textId="38CED780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52" w:type="pct"/>
            <w:shd w:val="clear" w:color="auto" w:fill="auto"/>
            <w:hideMark/>
          </w:tcPr>
          <w:p w14:paraId="4754FD63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9EBA" w14:textId="7099DE3D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8 444,85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AFE4B" w14:textId="5D83F6EE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A49FB" w14:textId="142B42E5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7 883,98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4E7A5" w14:textId="7BE23C80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560,87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6708" w14:textId="79E9B634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64885953" w14:textId="4825EB6A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6" w:type="pct"/>
            <w:shd w:val="clear" w:color="auto" w:fill="auto"/>
            <w:hideMark/>
          </w:tcPr>
          <w:p w14:paraId="5DD7A090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437A53B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45FDCF72" w14:textId="77777777" w:rsidTr="0004364C">
        <w:trPr>
          <w:trHeight w:val="656"/>
        </w:trPr>
        <w:tc>
          <w:tcPr>
            <w:tcW w:w="224" w:type="pct"/>
            <w:vMerge/>
            <w:vAlign w:val="center"/>
            <w:hideMark/>
          </w:tcPr>
          <w:p w14:paraId="58365AD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846F8D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5C42B31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21B9B24C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6BF9C9A0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8B8EBEB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93F8CB0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604E825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54AB3B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DDDA9B5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BC45500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9DA793B" w14:textId="77777777" w:rsidTr="0004364C">
        <w:trPr>
          <w:trHeight w:val="791"/>
        </w:trPr>
        <w:tc>
          <w:tcPr>
            <w:tcW w:w="224" w:type="pct"/>
            <w:vMerge/>
            <w:vAlign w:val="center"/>
            <w:hideMark/>
          </w:tcPr>
          <w:p w14:paraId="350C183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C09BA9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C49019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67CDB3B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5973B15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66661B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0BF9BE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1CC880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E8BDE6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6DF9EB6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водогрей-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BD873AC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D7A5FC5" w14:textId="77777777" w:rsidTr="0004364C">
        <w:trPr>
          <w:trHeight w:val="791"/>
        </w:trPr>
        <w:tc>
          <w:tcPr>
            <w:tcW w:w="224" w:type="pct"/>
            <w:vMerge/>
            <w:vAlign w:val="center"/>
            <w:hideMark/>
          </w:tcPr>
          <w:p w14:paraId="7D69AE1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A478FA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65ECC9E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DDC7FCB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0F1F8A02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7FE1A8F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A4DC3C0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45B9ADB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950920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2FE3762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D9F9095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79D9560" w14:textId="77777777" w:rsidTr="0004364C">
        <w:trPr>
          <w:trHeight w:val="816"/>
        </w:trPr>
        <w:tc>
          <w:tcPr>
            <w:tcW w:w="224" w:type="pct"/>
            <w:vMerge/>
            <w:vAlign w:val="center"/>
            <w:hideMark/>
          </w:tcPr>
          <w:p w14:paraId="3AB8F8E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30DAA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E412FB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5D0E47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79D9604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350573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C2ED2E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B5D3C9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2EB06F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D76E07C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водогрей-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48EDC13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A61B47" w14:textId="77777777" w:rsidTr="00A013A4">
        <w:trPr>
          <w:trHeight w:val="661"/>
        </w:trPr>
        <w:tc>
          <w:tcPr>
            <w:tcW w:w="224" w:type="pct"/>
            <w:vMerge/>
            <w:vAlign w:val="center"/>
            <w:hideMark/>
          </w:tcPr>
          <w:p w14:paraId="237860D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C28C1B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229C9BF8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30B0" w14:textId="10B2E62B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5 312,71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C799" w14:textId="15B8B5E0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1592" w14:textId="4ED55836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5 172,33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6457A" w14:textId="205298A4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140,38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1F14" w14:textId="43128F4F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BF9203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F56225D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6714D0F" w14:textId="49B81A5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E09CC" w:rsidRPr="00207943" w14:paraId="7C34A0E6" w14:textId="77777777" w:rsidTr="0004364C">
        <w:trPr>
          <w:trHeight w:val="825"/>
        </w:trPr>
        <w:tc>
          <w:tcPr>
            <w:tcW w:w="224" w:type="pct"/>
            <w:vMerge/>
            <w:vAlign w:val="center"/>
            <w:hideMark/>
          </w:tcPr>
          <w:p w14:paraId="2671630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6F12DD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D78FF6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5E9F76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6BC4984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013040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48D925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6334CA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910559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2B17C04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водогрей-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DEF9BB0" w14:textId="55DC858D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06F574EC" w14:textId="77777777" w:rsidTr="0004364C">
        <w:trPr>
          <w:trHeight w:val="825"/>
        </w:trPr>
        <w:tc>
          <w:tcPr>
            <w:tcW w:w="224" w:type="pct"/>
            <w:vMerge/>
            <w:vAlign w:val="center"/>
          </w:tcPr>
          <w:p w14:paraId="593408B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C3E582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3EC9831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53B649B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1337CFB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5F27B90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1F31C5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691F4D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869C1E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C409BCD" w14:textId="5567328E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5A5DBFE" w14:textId="730B4F8B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65797C9A" w14:textId="77777777" w:rsidTr="00A013A4">
        <w:trPr>
          <w:trHeight w:val="687"/>
        </w:trPr>
        <w:tc>
          <w:tcPr>
            <w:tcW w:w="224" w:type="pct"/>
            <w:vMerge/>
            <w:vAlign w:val="center"/>
            <w:hideMark/>
          </w:tcPr>
          <w:p w14:paraId="0A0DA25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190CE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41140C8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EEEFB" w14:textId="744A117F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3 132,14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E11B" w14:textId="621FC23F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C569" w14:textId="7D77F8F4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2 711,65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500B" w14:textId="739C0670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420,49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9C6D" w14:textId="13CAFF0B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288C0C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57D766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BEF46BC" w14:textId="0EE84C80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684AC3AD" w14:textId="77777777" w:rsidTr="00A013A4">
        <w:trPr>
          <w:trHeight w:val="719"/>
        </w:trPr>
        <w:tc>
          <w:tcPr>
            <w:tcW w:w="224" w:type="pct"/>
            <w:vMerge/>
            <w:vAlign w:val="center"/>
            <w:hideMark/>
          </w:tcPr>
          <w:p w14:paraId="00AE05C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20510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5D03F3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507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F1F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C1F5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ECA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78C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054FCA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76E7F7F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водогрей-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51DEE47" w14:textId="1BE01826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1827BAF3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2499BE0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91BDF1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D4B742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492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F59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D06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814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E27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456400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3BD8" w14:textId="0553225A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9062" w14:textId="61598BE5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</w:t>
            </w:r>
          </w:p>
        </w:tc>
      </w:tr>
      <w:tr w:rsidR="001E09CC" w:rsidRPr="00207943" w14:paraId="35BECB2A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5486F82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8EBE53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CC6178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2D2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FC2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F70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C51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FA9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6A2662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4845" w14:textId="4358A8AF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6D10" w14:textId="680D74B9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732C80A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1741B24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E61B70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15B80BFF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F7CC" w14:textId="000A13E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5 958,41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35DC" w14:textId="1FE195D3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21037" w14:textId="4E8772DD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5 086,41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4D8E9" w14:textId="045EE88F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872,00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2EB3" w14:textId="77D643B1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9564A8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E757A5A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BE3A4B7" w14:textId="304BB5B5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7D23C759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6230ED0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A0193F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9951DB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39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85D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B47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FCC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8B8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DBB921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34D95F2" w14:textId="0C00F41A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водогрей-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7E2A26" w14:textId="31B45544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38846C87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7A0B9E6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AC8AAC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F4BD07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F02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D5C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876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A9D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9FD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E28B33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F6DB1" w14:textId="38AB8780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F8B2" w14:textId="277A11FE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</w:t>
            </w:r>
          </w:p>
        </w:tc>
      </w:tr>
      <w:tr w:rsidR="001E09CC" w:rsidRPr="00207943" w14:paraId="667070C6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05F3207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B31201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06A8E84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929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67D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9E0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825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C02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FFDB14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9B3F" w14:textId="1111049C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A62A" w14:textId="70995915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E09CC" w:rsidRPr="00207943" w14:paraId="680B24E7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5E7B657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EEFB21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C8FD082" w14:textId="0741F5E0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043ECEE4" w14:textId="7BD3B450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7893B520" w14:textId="03B965D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55988496" w14:textId="7A84977C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572340FD" w14:textId="4BB45A98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E810339" w14:textId="61045E72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6658F5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1385976" w14:textId="032B172B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9CCFCCE" w14:textId="27247948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CDC4B5F" w14:textId="77777777" w:rsidTr="0004364C">
        <w:trPr>
          <w:trHeight w:val="719"/>
        </w:trPr>
        <w:tc>
          <w:tcPr>
            <w:tcW w:w="224" w:type="pct"/>
            <w:vMerge/>
            <w:vAlign w:val="center"/>
          </w:tcPr>
          <w:p w14:paraId="2BFD756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58D6E5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0DCE165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363B8CD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2597561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39CEBAD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4AE1FDE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AD66B2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EDA522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88F3DFF" w14:textId="1BA13D26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водогрей-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A4A3B93" w14:textId="60AF0874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45C497E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24F77F1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5D412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73E0A88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0CADBC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0023623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687BBB0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6DC3270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72BE23B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36C34D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2DE9C" w14:textId="35E439EF" w:rsidR="001E09CC" w:rsidRPr="00207943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90300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2F8B6" w14:textId="0F8F5FF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>0</w:t>
            </w:r>
          </w:p>
        </w:tc>
      </w:tr>
      <w:tr w:rsidR="001E09CC" w:rsidRPr="00207943" w14:paraId="06B1F796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634431A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A30F7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3A25F6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17321AF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7841C3A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0DFAFD6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70D7893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17B8036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967938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BD30" w14:textId="0A614DEA" w:rsidR="001E09CC" w:rsidRPr="00207943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90300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0C7E8" w14:textId="63027372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2438BA35" w14:textId="77777777" w:rsidTr="00A013A4">
        <w:trPr>
          <w:trHeight w:val="293"/>
        </w:trPr>
        <w:tc>
          <w:tcPr>
            <w:tcW w:w="224" w:type="pct"/>
            <w:vMerge w:val="restart"/>
            <w:shd w:val="clear" w:color="auto" w:fill="auto"/>
            <w:hideMark/>
          </w:tcPr>
          <w:p w14:paraId="60A38F7A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2.1.5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DC415C1" w14:textId="7EB12500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66839688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2BE57" w14:textId="04E3143B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13 138,94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CEEC3" w14:textId="0E6228BD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0A2E7" w14:textId="2884A4CB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12 345,28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5FB1" w14:textId="7E74CB1E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793,66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1F918" w14:textId="281198D5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A9DE7DC" w14:textId="13019F5C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06D4AA1C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278E96B7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1AF2E0AF" w14:textId="77777777" w:rsidTr="0004364C">
        <w:trPr>
          <w:trHeight w:val="823"/>
        </w:trPr>
        <w:tc>
          <w:tcPr>
            <w:tcW w:w="224" w:type="pct"/>
            <w:vMerge/>
            <w:vAlign w:val="center"/>
            <w:hideMark/>
          </w:tcPr>
          <w:p w14:paraId="2F4C40E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636405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F00D5D4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6E1800D4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9E4A48D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3897F7A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CEC4563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F2EA72D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BD05CB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828E03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28ECA47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B01D866" w14:textId="77777777" w:rsidTr="0004364C">
        <w:trPr>
          <w:trHeight w:val="740"/>
        </w:trPr>
        <w:tc>
          <w:tcPr>
            <w:tcW w:w="224" w:type="pct"/>
            <w:vMerge/>
            <w:vAlign w:val="center"/>
            <w:hideMark/>
          </w:tcPr>
          <w:p w14:paraId="72A259B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958878A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4548CAE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2AA5B6FE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26A0890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8D7516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75BCFF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846ED62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40DA59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A96554A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452E400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4E4E22B" w14:textId="77777777" w:rsidTr="0004364C">
        <w:trPr>
          <w:trHeight w:val="554"/>
        </w:trPr>
        <w:tc>
          <w:tcPr>
            <w:tcW w:w="224" w:type="pct"/>
            <w:vMerge/>
            <w:vAlign w:val="center"/>
            <w:hideMark/>
          </w:tcPr>
          <w:p w14:paraId="00D7996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A249773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8D2F5D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702EF17B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53F2DF7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7749627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EB1248B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CD3C230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2CD6F2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E2ECC9E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46C96E0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B27105B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3BC580C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2EB625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B284E9D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145CC0EB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4561AFB8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F9EF019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F6DC926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1CA7704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F44C7D7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CB378D1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C2ED17A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FB6D83C" w14:textId="77777777" w:rsidTr="0004364C">
        <w:trPr>
          <w:trHeight w:val="835"/>
        </w:trPr>
        <w:tc>
          <w:tcPr>
            <w:tcW w:w="224" w:type="pct"/>
            <w:vMerge/>
            <w:vAlign w:val="center"/>
            <w:hideMark/>
          </w:tcPr>
          <w:p w14:paraId="54AB677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AE5777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15E5264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6A8B77D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381E8E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9CF847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919675B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E9EC24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B90352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53C959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7602D4D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6C453A6" w14:textId="77777777" w:rsidTr="0004364C">
        <w:trPr>
          <w:trHeight w:val="526"/>
        </w:trPr>
        <w:tc>
          <w:tcPr>
            <w:tcW w:w="224" w:type="pct"/>
            <w:vMerge/>
            <w:vAlign w:val="center"/>
            <w:hideMark/>
          </w:tcPr>
          <w:p w14:paraId="549259E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D8FC02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ECC15E0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6700D9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23C5295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5DCF311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09B1452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8678D3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A25C51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ABC4C44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4C6B96D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85FCCA1" w14:textId="77777777" w:rsidTr="00A013A4">
        <w:trPr>
          <w:trHeight w:val="691"/>
        </w:trPr>
        <w:tc>
          <w:tcPr>
            <w:tcW w:w="224" w:type="pct"/>
            <w:vMerge/>
            <w:vAlign w:val="center"/>
            <w:hideMark/>
          </w:tcPr>
          <w:p w14:paraId="64CA0B5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62171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C0A441C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BF42" w14:textId="1AE0DEEE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6 592,81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D460D" w14:textId="6CF8DDD8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6353" w14:textId="62A0349D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6 292,70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31B5" w14:textId="62A39696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300,11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FBC53" w14:textId="57BB36DE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088B89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81F074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966D0A9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27640F0" w14:textId="77777777" w:rsidTr="0004364C">
        <w:trPr>
          <w:trHeight w:val="846"/>
        </w:trPr>
        <w:tc>
          <w:tcPr>
            <w:tcW w:w="224" w:type="pct"/>
            <w:vMerge/>
            <w:vAlign w:val="center"/>
            <w:hideMark/>
          </w:tcPr>
          <w:p w14:paraId="0E3A2E0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03BD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F85AE2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676B53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23127E1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77BBE9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14AEA2B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2062227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059044B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2067338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7F15DB" w14:textId="3996D1E6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6AE994A" w14:textId="77777777" w:rsidTr="0004364C">
        <w:trPr>
          <w:trHeight w:val="625"/>
        </w:trPr>
        <w:tc>
          <w:tcPr>
            <w:tcW w:w="224" w:type="pct"/>
            <w:vMerge/>
            <w:vAlign w:val="center"/>
            <w:hideMark/>
          </w:tcPr>
          <w:p w14:paraId="2DA5EA8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1228DB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5A27A92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545008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3319AC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0A869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BD99289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4D78981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BC2FDB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28D40B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FF9368E" w14:textId="7CD07F7A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2A51562" w14:textId="77777777" w:rsidTr="00A013A4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633B6C1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9AEC81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13FA985" w14:textId="77777777" w:rsidR="001E09CC" w:rsidRPr="006C479D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3AF1" w14:textId="44B59273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6 546,13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1169" w14:textId="599B014B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A52B" w14:textId="11A52AE8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6 052,58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02B1" w14:textId="283AD3B8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493,55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9461041" w14:textId="77777777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FEA39D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7B90D92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14A838A" w14:textId="32B54A2F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06ACC07E" w14:textId="77777777" w:rsidTr="00A013A4">
        <w:trPr>
          <w:trHeight w:val="840"/>
        </w:trPr>
        <w:tc>
          <w:tcPr>
            <w:tcW w:w="224" w:type="pct"/>
            <w:vMerge/>
            <w:vAlign w:val="center"/>
            <w:hideMark/>
          </w:tcPr>
          <w:p w14:paraId="523218A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6E9C15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0AC448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17C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097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4AC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18AD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72370E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5AF0F6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7EED92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10E8FBA" w14:textId="77777777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D933D60" w14:textId="77777777" w:rsidTr="00A013A4">
        <w:trPr>
          <w:trHeight w:val="510"/>
        </w:trPr>
        <w:tc>
          <w:tcPr>
            <w:tcW w:w="224" w:type="pct"/>
            <w:vMerge/>
            <w:vAlign w:val="center"/>
            <w:hideMark/>
          </w:tcPr>
          <w:p w14:paraId="2C61672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BF4B0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8AD97F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C65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B922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57E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C07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AE03C2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70554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B832AD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0ED1CB" w14:textId="13444780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9C086A9" w14:textId="77777777" w:rsidTr="00A013A4">
        <w:trPr>
          <w:trHeight w:val="630"/>
        </w:trPr>
        <w:tc>
          <w:tcPr>
            <w:tcW w:w="224" w:type="pct"/>
            <w:vMerge/>
            <w:vAlign w:val="center"/>
          </w:tcPr>
          <w:p w14:paraId="54A6639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E4872C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C67EF9F" w14:textId="77777777" w:rsidR="001E09CC" w:rsidRPr="006C479D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6A80" w14:textId="1C12D1E9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4 334,80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6BC5" w14:textId="6AD3B6B5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320B" w14:textId="62DA4A10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4 334,80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A2CA" w14:textId="31295D28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1493" w14:textId="36B404DB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BF9022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AD549B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379FBDF" w14:textId="1D2727C5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38535C94" w14:textId="77777777" w:rsidTr="0004364C">
        <w:trPr>
          <w:trHeight w:val="630"/>
        </w:trPr>
        <w:tc>
          <w:tcPr>
            <w:tcW w:w="224" w:type="pct"/>
            <w:vMerge/>
            <w:vAlign w:val="center"/>
          </w:tcPr>
          <w:p w14:paraId="59FAC38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42D075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E7F458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039B63B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7B4C961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426651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002007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7D7F95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38670D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7A33B27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C20FB3F" w14:textId="253D8ED9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D2BA810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711378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3048A7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30400D5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44D430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4310939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6DFB0F5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387CC9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BC0131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2AA5F6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D1BF0A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3EB1905" w14:textId="75755808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1E09CC" w:rsidRPr="00207943" w14:paraId="32CC1719" w14:textId="77777777" w:rsidTr="00A013A4">
        <w:trPr>
          <w:trHeight w:val="399"/>
        </w:trPr>
        <w:tc>
          <w:tcPr>
            <w:tcW w:w="224" w:type="pct"/>
            <w:vMerge/>
            <w:vAlign w:val="center"/>
          </w:tcPr>
          <w:p w14:paraId="0C27DD1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059F63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647E95C" w14:textId="31AFB35E" w:rsidR="001E09CC" w:rsidRPr="006C479D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479D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FD0439D" w14:textId="546171BD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3BECC09" w14:textId="395530E2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9A61B42" w14:textId="1441240C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04709057" w14:textId="2210A0F3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6D5E1984" w14:textId="72FB53C7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05DAD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1A8FD36" w14:textId="30B0EB26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06E6AB" w14:textId="0E39CE19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CFEF1A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2BDB186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F4507A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66438DB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48A1D0C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02D3F7FB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18DD11C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7400D97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FA37B9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DC9A6F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C178B1A" w14:textId="5AA45EE3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E404CD3" w14:textId="6ED90114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7781163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0275B5D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8CD546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782B5A0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32294C8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756ABC3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1AC3D25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6569225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0D57D33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7D4F2D8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6193D0D1" w14:textId="160B5B92" w:rsidR="001E09CC" w:rsidRPr="00A731B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731BB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A731BB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A731BB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A731B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EBEC427" w14:textId="4CC4BAE4" w:rsidR="001E09CC" w:rsidRPr="00A731B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31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3929AFE" w14:textId="77777777" w:rsidTr="00A013A4">
        <w:trPr>
          <w:trHeight w:val="217"/>
        </w:trPr>
        <w:tc>
          <w:tcPr>
            <w:tcW w:w="224" w:type="pct"/>
            <w:vMerge w:val="restart"/>
            <w:shd w:val="clear" w:color="auto" w:fill="auto"/>
            <w:hideMark/>
          </w:tcPr>
          <w:p w14:paraId="7EDB4015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2.1.6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3C365067" w14:textId="3ADDF5BC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0AB7531E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C5541" w14:textId="532B4DD2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8 224,97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70A9" w14:textId="48F8E296" w:rsidR="001E09CC" w:rsidRPr="00E13C56" w:rsidRDefault="001E09CC" w:rsidP="001E09CC">
            <w:pPr>
              <w:jc w:val="right"/>
              <w:rPr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D943" w14:textId="5FAA2D87" w:rsidR="001E09CC" w:rsidRPr="00E13C56" w:rsidRDefault="001E09CC" w:rsidP="001E09CC">
            <w:pPr>
              <w:jc w:val="right"/>
              <w:rPr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7 698,52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BF52" w14:textId="36FD8F5B" w:rsidR="001E09CC" w:rsidRPr="00E13C56" w:rsidRDefault="001E09CC" w:rsidP="001E09CC">
            <w:pPr>
              <w:jc w:val="right"/>
              <w:rPr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526,45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A0C8" w14:textId="13905666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3AE4D307" w14:textId="23D6A8B9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77807A1F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6D9FB83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797D4381" w14:textId="77777777" w:rsidTr="0004364C">
        <w:trPr>
          <w:trHeight w:val="844"/>
        </w:trPr>
        <w:tc>
          <w:tcPr>
            <w:tcW w:w="224" w:type="pct"/>
            <w:vMerge/>
            <w:vAlign w:val="center"/>
            <w:hideMark/>
          </w:tcPr>
          <w:p w14:paraId="6A50EA46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385DC4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671F5FB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CF6667D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3C6AE1E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18126D2C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5F2F446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491D941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A485275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38FFCB1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5DDCFE5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0056EDC" w14:textId="77777777" w:rsidTr="0004364C">
        <w:trPr>
          <w:trHeight w:val="828"/>
        </w:trPr>
        <w:tc>
          <w:tcPr>
            <w:tcW w:w="224" w:type="pct"/>
            <w:vMerge/>
            <w:vAlign w:val="center"/>
            <w:hideMark/>
          </w:tcPr>
          <w:p w14:paraId="5593985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A48DBDD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82769F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1B197A9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B815D9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CF0E038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FD6A72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8D8334E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934F59A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FBEEC9D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A880A72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1222FC02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1B7AD7A6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2AFBA2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A85ECAC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3ED54F49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184F8454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3D945811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F035DF0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F37B141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697E833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B3C15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70D3E7C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1BD515A6" w14:textId="77777777" w:rsidTr="0004364C">
        <w:trPr>
          <w:trHeight w:val="851"/>
        </w:trPr>
        <w:tc>
          <w:tcPr>
            <w:tcW w:w="224" w:type="pct"/>
            <w:vMerge/>
            <w:vAlign w:val="center"/>
            <w:hideMark/>
          </w:tcPr>
          <w:p w14:paraId="632A8DD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290B5B7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4981F4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AF57D27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46CF1324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1E1AF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AFDCCED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5AB6D5A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C8ED397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E57FCAE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857B3A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702AB50" w14:textId="77777777" w:rsidTr="001242D6">
        <w:trPr>
          <w:trHeight w:val="944"/>
        </w:trPr>
        <w:tc>
          <w:tcPr>
            <w:tcW w:w="224" w:type="pct"/>
            <w:vMerge/>
            <w:vAlign w:val="center"/>
            <w:hideMark/>
          </w:tcPr>
          <w:p w14:paraId="58AC2FE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B6E23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311FF32" w14:textId="77777777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147B" w14:textId="0A91E762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4 034,97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7B10" w14:textId="62695FF4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007B" w14:textId="43C14CF1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3 534,97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6F90" w14:textId="5A98CA35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500,00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3AAFA" w14:textId="3053DB4D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042ED1E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28F8FDD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88EBD58" w14:textId="4F73FBE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698C45A" w14:textId="77777777" w:rsidTr="001242D6">
        <w:trPr>
          <w:trHeight w:val="957"/>
        </w:trPr>
        <w:tc>
          <w:tcPr>
            <w:tcW w:w="224" w:type="pct"/>
            <w:vMerge/>
            <w:vAlign w:val="center"/>
            <w:hideMark/>
          </w:tcPr>
          <w:p w14:paraId="3C7324C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57DFB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E2DF9AC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4D009E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4C19F67B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B11B2AA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0FFDF67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32A3C5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65AED1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4575E0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8C7DDE7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2744E5FE" w14:textId="77777777" w:rsidTr="00A013A4">
        <w:trPr>
          <w:trHeight w:val="510"/>
        </w:trPr>
        <w:tc>
          <w:tcPr>
            <w:tcW w:w="224" w:type="pct"/>
            <w:vMerge/>
            <w:vAlign w:val="center"/>
            <w:hideMark/>
          </w:tcPr>
          <w:p w14:paraId="3DB19DF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204F9F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3F5991F" w14:textId="77777777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01CCB" w14:textId="0BC4D079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4 190,00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6C32" w14:textId="473C4002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C627B" w14:textId="0DA288C3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4 163,55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B186" w14:textId="5F93DFC0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26,45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14EE" w14:textId="4EBDBEC5" w:rsidR="001E09CC" w:rsidRPr="001C3FBE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FBE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4D4D197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79739C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554F4ED" w14:textId="207F956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74C60C00" w14:textId="77777777" w:rsidTr="00E13C56">
        <w:trPr>
          <w:trHeight w:val="852"/>
        </w:trPr>
        <w:tc>
          <w:tcPr>
            <w:tcW w:w="224" w:type="pct"/>
            <w:vMerge/>
            <w:vAlign w:val="center"/>
            <w:hideMark/>
          </w:tcPr>
          <w:p w14:paraId="1937F61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E8F91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EA8E9A9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A70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8417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3F1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7D46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8E1E609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D42A78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122ECF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3E8CB24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C3A85E2" w14:textId="77777777" w:rsidTr="00E13C56">
        <w:trPr>
          <w:trHeight w:val="99"/>
        </w:trPr>
        <w:tc>
          <w:tcPr>
            <w:tcW w:w="224" w:type="pct"/>
            <w:vMerge/>
            <w:vAlign w:val="center"/>
          </w:tcPr>
          <w:p w14:paraId="6CC759B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6CA2CF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52C6F21" w14:textId="77777777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0594" w14:textId="3E3790ED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2 358,00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2C845" w14:textId="766FB9A7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E02D" w14:textId="1BCB3BCC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2 358,00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E168" w14:textId="4B0B2FB4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B49426D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4861BCC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E556E6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4437DB5" w14:textId="37600D3F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E09CC" w:rsidRPr="00207943" w14:paraId="396CEFFC" w14:textId="77777777" w:rsidTr="00E13C56">
        <w:trPr>
          <w:trHeight w:val="876"/>
        </w:trPr>
        <w:tc>
          <w:tcPr>
            <w:tcW w:w="224" w:type="pct"/>
            <w:vMerge/>
            <w:vAlign w:val="center"/>
          </w:tcPr>
          <w:p w14:paraId="4C2F162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570C07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1944BDB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D400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A364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37A6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DE82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4B8FD6CD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8304B70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FCB0725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ADDC8CB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28A3F4B" w14:textId="77777777" w:rsidTr="00A013A4">
        <w:trPr>
          <w:trHeight w:val="99"/>
        </w:trPr>
        <w:tc>
          <w:tcPr>
            <w:tcW w:w="224" w:type="pct"/>
            <w:vMerge/>
            <w:vAlign w:val="center"/>
          </w:tcPr>
          <w:p w14:paraId="745B222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739B22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2B74F576" w14:textId="0120AB83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0F9818A" w14:textId="2F11C371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3EEB6486" w14:textId="5783903B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677C36E7" w14:textId="6D40FA8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3532E09" w14:textId="70D7F7B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919DB3F" w14:textId="284800A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FFCE0C4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347BA16" w14:textId="6F291D2E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1BAB3A3" w14:textId="17516C6B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0E1ED1D8" w14:textId="77777777" w:rsidTr="001242D6">
        <w:trPr>
          <w:trHeight w:val="900"/>
        </w:trPr>
        <w:tc>
          <w:tcPr>
            <w:tcW w:w="224" w:type="pct"/>
            <w:vMerge/>
            <w:vAlign w:val="center"/>
          </w:tcPr>
          <w:p w14:paraId="7CBEFD9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612A51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453BE6A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BBCD3A8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0610A422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775667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7DE9EE2D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2631E99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F999CE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326765C" w14:textId="29B8FE58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59772E0" w14:textId="390235A9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0F5FDCA0" w14:textId="77777777" w:rsidTr="0004364C">
        <w:trPr>
          <w:trHeight w:val="382"/>
        </w:trPr>
        <w:tc>
          <w:tcPr>
            <w:tcW w:w="224" w:type="pct"/>
            <w:vMerge w:val="restart"/>
            <w:shd w:val="clear" w:color="auto" w:fill="auto"/>
            <w:hideMark/>
          </w:tcPr>
          <w:p w14:paraId="233F6107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lastRenderedPageBreak/>
              <w:t>2.1.7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17A1226" w14:textId="02BA6F9C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252" w:type="pct"/>
            <w:shd w:val="clear" w:color="auto" w:fill="auto"/>
            <w:hideMark/>
          </w:tcPr>
          <w:p w14:paraId="53171604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37B48BF8" w14:textId="2155C2A4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246A6DE1" w14:textId="3C8A728D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220620D7" w14:textId="4AEF11D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0269240" w14:textId="59AC740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C5794A" w14:textId="4562A2C2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CCAF62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01513F90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2500162F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A013A4" w14:paraId="0D7B5C10" w14:textId="77777777" w:rsidTr="0004364C">
        <w:trPr>
          <w:trHeight w:val="591"/>
        </w:trPr>
        <w:tc>
          <w:tcPr>
            <w:tcW w:w="224" w:type="pct"/>
            <w:vMerge/>
            <w:vAlign w:val="center"/>
            <w:hideMark/>
          </w:tcPr>
          <w:p w14:paraId="6B9F930B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3D8F5EE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55FA778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11A871AD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61DAD7A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B94DA91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891BDD2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2C16A0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86CE333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454E4A8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7D4E5AA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79AAD93C" w14:textId="77777777" w:rsidTr="0004364C">
        <w:trPr>
          <w:trHeight w:val="495"/>
        </w:trPr>
        <w:tc>
          <w:tcPr>
            <w:tcW w:w="224" w:type="pct"/>
            <w:vMerge/>
            <w:vAlign w:val="center"/>
            <w:hideMark/>
          </w:tcPr>
          <w:p w14:paraId="50879938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D0DD72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703DCE5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0A3DFC0F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6FB8E24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B88A183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3A925C3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B1A7764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163111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093906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8185CBF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13BBFAA2" w14:textId="77777777" w:rsidTr="0004364C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2A5CC87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4822B0F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0BAA508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235A01CB" w14:textId="36D0F5E3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F039313" w14:textId="0A0D24A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72E20EF" w14:textId="5B1E78BB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FB25348" w14:textId="1DAFC0F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731BE8F" w14:textId="06B39794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A683FC6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C63883D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6E68EC" w14:textId="25B2F31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657E3003" w14:textId="77777777" w:rsidTr="0004364C">
        <w:trPr>
          <w:trHeight w:val="490"/>
        </w:trPr>
        <w:tc>
          <w:tcPr>
            <w:tcW w:w="224" w:type="pct"/>
            <w:vMerge/>
            <w:vAlign w:val="center"/>
            <w:hideMark/>
          </w:tcPr>
          <w:p w14:paraId="2D8AC49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FA5718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9006417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2F0C945B" w14:textId="5F51CA08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0A44446" w14:textId="45E3294C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8DBE369" w14:textId="38878CB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6AFEC89" w14:textId="7CE70C8A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6124937" w14:textId="3A3A7191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68FB02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1659499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026F8C" w14:textId="2ED59FA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4B9E25CA" w14:textId="77777777" w:rsidTr="0004364C">
        <w:trPr>
          <w:trHeight w:val="490"/>
        </w:trPr>
        <w:tc>
          <w:tcPr>
            <w:tcW w:w="224" w:type="pct"/>
            <w:vMerge/>
            <w:vAlign w:val="center"/>
          </w:tcPr>
          <w:p w14:paraId="3504E158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745C949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B47A09A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35E91ECB" w14:textId="641046DA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shd w:val="clear" w:color="auto" w:fill="auto"/>
          </w:tcPr>
          <w:p w14:paraId="4B4F2C7C" w14:textId="0AAAD35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76A699D" w14:textId="5996908B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8627A57" w14:textId="6962B05D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shd w:val="clear" w:color="auto" w:fill="auto"/>
          </w:tcPr>
          <w:p w14:paraId="44FC07F7" w14:textId="5BD9846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3CA569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46899C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BDF2BBF" w14:textId="6DCFEB92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A013A4" w14:paraId="4131A5F8" w14:textId="77777777" w:rsidTr="0004364C">
        <w:trPr>
          <w:trHeight w:val="490"/>
        </w:trPr>
        <w:tc>
          <w:tcPr>
            <w:tcW w:w="224" w:type="pct"/>
            <w:vMerge/>
            <w:vAlign w:val="center"/>
          </w:tcPr>
          <w:p w14:paraId="646255AE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B7DE73A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81C6EF2" w14:textId="3CCE7A04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15D8E959" w14:textId="4AB82A5A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D7CADFC" w14:textId="163D8C4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732B6E4A" w14:textId="523A26A6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433139A" w14:textId="1BE99F6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683EB91" w14:textId="6C93DD05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DF0CD6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03C273" w14:textId="7F92FD0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47A92A" w14:textId="4501EB41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1673C3" w14:textId="77777777" w:rsidTr="0004364C">
        <w:trPr>
          <w:trHeight w:val="262"/>
        </w:trPr>
        <w:tc>
          <w:tcPr>
            <w:tcW w:w="224" w:type="pct"/>
            <w:vMerge w:val="restart"/>
            <w:shd w:val="clear" w:color="auto" w:fill="auto"/>
            <w:hideMark/>
          </w:tcPr>
          <w:p w14:paraId="0D1C8356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2.1.8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9E742A0" w14:textId="0EC1765B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Текущий</w:t>
            </w:r>
            <w:r w:rsidRPr="00A013A4">
              <w:rPr>
                <w:rFonts w:ascii="Times New Roman" w:hAnsi="Times New Roman"/>
                <w:sz w:val="24"/>
                <w:szCs w:val="24"/>
              </w:rPr>
              <w:t xml:space="preserve"> ремонт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здания </w:t>
            </w:r>
            <w:r w:rsidRPr="00A013A4">
              <w:rPr>
                <w:rFonts w:ascii="Times New Roman" w:hAnsi="Times New Roman"/>
                <w:sz w:val="24"/>
                <w:szCs w:val="24"/>
              </w:rPr>
              <w:t>школы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57F3B96F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3C1DB1D7" w14:textId="430DFF1D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A3C48C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5C061DE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077533F" w14:textId="4A79BBE1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CC16A50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73182B0B" w14:textId="20AEB2D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013836BE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498C04F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71F98096" w14:textId="77777777" w:rsidTr="0004364C">
        <w:trPr>
          <w:trHeight w:val="838"/>
        </w:trPr>
        <w:tc>
          <w:tcPr>
            <w:tcW w:w="224" w:type="pct"/>
            <w:vMerge/>
            <w:vAlign w:val="center"/>
            <w:hideMark/>
          </w:tcPr>
          <w:p w14:paraId="1F63D5B6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40A60B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D2E004A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58CDD140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AE17132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5C0690C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18AE221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811CDA0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E0A517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CE3E9A5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E872740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429DFC" w14:textId="77777777" w:rsidTr="0004364C">
        <w:trPr>
          <w:trHeight w:val="850"/>
        </w:trPr>
        <w:tc>
          <w:tcPr>
            <w:tcW w:w="224" w:type="pct"/>
            <w:vMerge/>
            <w:vAlign w:val="center"/>
            <w:hideMark/>
          </w:tcPr>
          <w:p w14:paraId="0BC6FF7E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C44482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2902582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3EFBA818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76C7F9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86728F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9B10D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FE155FA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2AC442A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5BFF22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FB87A8F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8001034" w14:textId="77777777" w:rsidTr="0004364C">
        <w:trPr>
          <w:trHeight w:val="834"/>
        </w:trPr>
        <w:tc>
          <w:tcPr>
            <w:tcW w:w="224" w:type="pct"/>
            <w:vMerge/>
            <w:vAlign w:val="center"/>
            <w:hideMark/>
          </w:tcPr>
          <w:p w14:paraId="3DB3A4D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C6985B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0CF97E6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67033F46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29F4FDA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4C7157E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4905E90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1889859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0496699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AF1D46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A6D23B7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EC77C76" w14:textId="77777777" w:rsidTr="0004364C">
        <w:trPr>
          <w:trHeight w:val="845"/>
        </w:trPr>
        <w:tc>
          <w:tcPr>
            <w:tcW w:w="224" w:type="pct"/>
            <w:vMerge/>
            <w:vAlign w:val="center"/>
            <w:hideMark/>
          </w:tcPr>
          <w:p w14:paraId="457A63F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591894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C109B31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741E6DD4" w14:textId="319D0441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E6865B6" w14:textId="2453285B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612CF29" w14:textId="20EF60EC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A21BC7" w14:textId="578C8C21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81090DC" w14:textId="094D43C3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E923384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CF48DD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02B0E12" w14:textId="3FFFE774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2043DF4" w14:textId="77777777" w:rsidTr="00A013A4">
        <w:trPr>
          <w:trHeight w:val="845"/>
        </w:trPr>
        <w:tc>
          <w:tcPr>
            <w:tcW w:w="224" w:type="pct"/>
            <w:vMerge/>
            <w:vAlign w:val="center"/>
          </w:tcPr>
          <w:p w14:paraId="25FEB65A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7A65B5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040BA8E6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362D" w14:textId="1EFB1C6E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9 422,68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A4626" w14:textId="694F3244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E591" w14:textId="5461FB2A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8 482,19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A346" w14:textId="27C831D6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940,49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485BC" w14:textId="3DE499C1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97B247B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43382D1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72E306A" w14:textId="772276E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03E2ECCE" w14:textId="77777777" w:rsidTr="00A013A4">
        <w:trPr>
          <w:trHeight w:val="845"/>
        </w:trPr>
        <w:tc>
          <w:tcPr>
            <w:tcW w:w="224" w:type="pct"/>
            <w:vMerge/>
            <w:vAlign w:val="center"/>
          </w:tcPr>
          <w:p w14:paraId="0BB2EE6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A7159C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98D4DFB" w14:textId="252BB41D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5C3D" w14:textId="3C9AFED6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46 543,99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89FE" w14:textId="29ADBCE4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BC74" w14:textId="33642BB2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15 000,00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6631" w14:textId="3793E53F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31 543,99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1430" w14:textId="1EB97C49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B7821A6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AAF973A" w14:textId="26FBAB9F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496635" w14:textId="39C3F8F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69704DD3" w14:textId="77777777" w:rsidTr="0004364C">
        <w:trPr>
          <w:trHeight w:val="265"/>
        </w:trPr>
        <w:tc>
          <w:tcPr>
            <w:tcW w:w="224" w:type="pct"/>
            <w:vMerge w:val="restart"/>
            <w:shd w:val="clear" w:color="auto" w:fill="auto"/>
            <w:hideMark/>
          </w:tcPr>
          <w:p w14:paraId="07C9A59E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DE3480F" w14:textId="07124313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735040FC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68DA0612" w14:textId="6E628B5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F27CA91" w14:textId="729637B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492D0FB" w14:textId="4A4E950A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F67D86C" w14:textId="1678EE8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DE6534B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8163698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7393098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80A2D14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36C2865D" w14:textId="77777777" w:rsidTr="0004364C">
        <w:trPr>
          <w:trHeight w:val="853"/>
        </w:trPr>
        <w:tc>
          <w:tcPr>
            <w:tcW w:w="224" w:type="pct"/>
            <w:vMerge/>
            <w:vAlign w:val="center"/>
            <w:hideMark/>
          </w:tcPr>
          <w:p w14:paraId="146697A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ED3DE9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1103926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466D5A45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C2CDF62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0829609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CC28C3E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E8B1079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803C5C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3C82D20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17814CB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6098D0F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5FA976B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3C885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447A2D0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0B3DCF4C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D4656E5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E80898C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429B173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E8970B4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9B580C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196460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02C7ECF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38E604D" w14:textId="77777777" w:rsidTr="0004364C">
        <w:trPr>
          <w:trHeight w:val="830"/>
        </w:trPr>
        <w:tc>
          <w:tcPr>
            <w:tcW w:w="224" w:type="pct"/>
            <w:vMerge/>
            <w:vAlign w:val="center"/>
            <w:hideMark/>
          </w:tcPr>
          <w:p w14:paraId="17756BB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EB126B7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D2703E9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1CCDDBC9" w14:textId="2A8F742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20757534" w14:textId="168CBC4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51E14CB" w14:textId="425849D8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E10A5D4" w14:textId="6A68CFC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FB6C068" w14:textId="178F067F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100428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20417D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139029" w14:textId="3D54D02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1F549BD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38114EC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B07016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6CE9F18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5FBA3628" w14:textId="4C2DD56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5BC7F97" w14:textId="41FEA99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2B777C47" w14:textId="2928BB7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1E78104" w14:textId="4BAE757D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94D4C65" w14:textId="04C3FC5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578A5A5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077747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1BB1A86" w14:textId="6B6A3F5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7141F18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A1AC74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05CC7B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265884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C2AB1E3" w14:textId="2CC0D84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shd w:val="clear" w:color="auto" w:fill="auto"/>
          </w:tcPr>
          <w:p w14:paraId="7CF728FA" w14:textId="726BC2B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0EC0505" w14:textId="71E2FAE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9895094" w14:textId="344C2BF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shd w:val="clear" w:color="auto" w:fill="auto"/>
          </w:tcPr>
          <w:p w14:paraId="53E52DB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A1760D5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DEA8A5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9C93571" w14:textId="2784586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0CB3747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12013BC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6A1E27F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B7B12C0" w14:textId="088579E0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6B8B502D" w14:textId="51DA32D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5A8FB513" w14:textId="3ADC620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562274F0" w14:textId="33AA7CA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2ED0FA1" w14:textId="2E7D6DD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B7D514E" w14:textId="1CEB69AF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1A4F18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FD3CBB8" w14:textId="0E42283B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3B4ADA" w14:textId="1B0E281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BAD81D2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19F9BD0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2.1.10</w:t>
            </w:r>
          </w:p>
        </w:tc>
        <w:tc>
          <w:tcPr>
            <w:tcW w:w="786" w:type="pct"/>
            <w:vMerge w:val="restart"/>
          </w:tcPr>
          <w:p w14:paraId="1CD673B1" w14:textId="7F35BFDD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252" w:type="pct"/>
            <w:shd w:val="clear" w:color="auto" w:fill="auto"/>
          </w:tcPr>
          <w:p w14:paraId="6A210A37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14:paraId="1091D3AC" w14:textId="561D609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45723258" w14:textId="2A3C37A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49023109" w14:textId="23FAE7CF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42002A7" w14:textId="4D758EEC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B12BF73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69475F23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</w:tcPr>
          <w:p w14:paraId="7219C30A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15C441A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</w:tr>
      <w:tr w:rsidR="001E09CC" w:rsidRPr="00207943" w14:paraId="67A9AA26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3A5A301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0F434FB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3A14B5D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</w:tcPr>
          <w:p w14:paraId="7DD501E1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6FB5FF6F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4153857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2D1F348D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212FE1FC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4FD557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5C3A22C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314ED1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0BB2B365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2F1685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23BD693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3CA395A7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</w:tcPr>
          <w:p w14:paraId="6AB0EFBF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20EA688D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5BB9ADDB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D4F9315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0CA7560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205E1AF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6AFA926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BF907F3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0C1DE2CC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198F36B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3BF45E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BE8CC2A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</w:tcPr>
          <w:p w14:paraId="4CED31A9" w14:textId="45308F60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42970865" w14:textId="5AF644A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729E907" w14:textId="3826B36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DDD7F51" w14:textId="01745EC2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56A3519" w14:textId="5AC1D3EF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683BE6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2D13DF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760154D" w14:textId="015E2662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59B7DBDB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1926BF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94419D4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49F97AE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</w:tcPr>
          <w:p w14:paraId="598ADADB" w14:textId="7D3CB39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EFAEBEF" w14:textId="6154616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B3A0AA3" w14:textId="2E74ABE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3CB6EEC0" w14:textId="3675B2F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0F205EE" w14:textId="71DCCB0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FDA4E8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5048849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ED252C" w14:textId="51DC030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10A57146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D7A365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483F3B6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5295ED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7F2924A4" w14:textId="2E0C7E5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shd w:val="clear" w:color="auto" w:fill="auto"/>
          </w:tcPr>
          <w:p w14:paraId="686F980B" w14:textId="2929E45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1C28D090" w14:textId="2A8E52A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4D5F3BC" w14:textId="16ABDB3F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shd w:val="clear" w:color="auto" w:fill="auto"/>
          </w:tcPr>
          <w:p w14:paraId="7EF461D0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05965B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09F1E55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35B4CFD" w14:textId="738304C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09CC" w:rsidRPr="00207943" w14:paraId="052712C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126539A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0615FD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42A74A7F" w14:textId="4BA8C2B1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6E1C03B" w14:textId="149DAA5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D9865F5" w14:textId="7F9C42F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1A8C4FA2" w14:textId="28C2C20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3D7B559" w14:textId="529A190D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554D359" w14:textId="7CBFDC63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23CEA2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5EEC3EF" w14:textId="6776CBE8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DFA0C3" w14:textId="53796C8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78B026A5" w14:textId="77777777" w:rsidTr="006271A9">
        <w:trPr>
          <w:trHeight w:val="99"/>
        </w:trPr>
        <w:tc>
          <w:tcPr>
            <w:tcW w:w="224" w:type="pct"/>
            <w:vMerge w:val="restart"/>
          </w:tcPr>
          <w:p w14:paraId="68894A93" w14:textId="27C7A690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2.1.11</w:t>
            </w:r>
          </w:p>
        </w:tc>
        <w:tc>
          <w:tcPr>
            <w:tcW w:w="786" w:type="pct"/>
            <w:vMerge w:val="restart"/>
          </w:tcPr>
          <w:p w14:paraId="75FECA5B" w14:textId="43BA4C5B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06E9" w14:textId="070C0D28" w:rsidR="001E09CC" w:rsidRPr="00722F6C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F6C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3EA3D" w14:textId="3547431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42 709,7</w:t>
            </w:r>
            <w:r w:rsidR="008D7DF4">
              <w:rPr>
                <w:sz w:val="24"/>
                <w:szCs w:val="24"/>
              </w:rPr>
              <w:t>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1EF2" w14:textId="4E134C33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5FC43" w14:textId="555F23E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17 114,90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61B9" w14:textId="7CF8D3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42,7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09F58" w14:textId="4B082EC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564DC218" w14:textId="0D8E9740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</w:t>
            </w:r>
            <w:r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6" w:type="pct"/>
            <w:shd w:val="clear" w:color="auto" w:fill="auto"/>
          </w:tcPr>
          <w:p w14:paraId="001BE55E" w14:textId="7F61C6E5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493B0809" w14:textId="6518411D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</w:tr>
      <w:tr w:rsidR="001E09CC" w:rsidRPr="00207943" w14:paraId="670B5DD8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3EBD6BB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3DB11B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6439471" w14:textId="214F842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694C" w14:textId="2132395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42 709,7</w:t>
            </w:r>
            <w:r w:rsidR="008D7DF4">
              <w:rPr>
                <w:sz w:val="24"/>
                <w:szCs w:val="24"/>
              </w:rPr>
              <w:t>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E75EF" w14:textId="7C3509D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05D3" w14:textId="19F319D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17 114,90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F4BBE" w14:textId="258A873A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42,70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97490" w14:textId="1828344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989AF86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F8126" w14:textId="63804139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A3DA2" w14:textId="2704667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</w:t>
            </w:r>
          </w:p>
        </w:tc>
      </w:tr>
      <w:tr w:rsidR="001E09CC" w:rsidRPr="00207943" w14:paraId="3B14F8BA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E94F0E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2EA563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2FB1BDB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6687527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06335C7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0913009E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390B6166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4A4622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155E1FC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5165" w14:textId="6EDB7A15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E6929" w14:textId="74E760D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50</w:t>
            </w:r>
          </w:p>
        </w:tc>
      </w:tr>
      <w:tr w:rsidR="001E09CC" w:rsidRPr="00207943" w14:paraId="1DC9BB8E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CD494F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633DE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44B1BB8" w14:textId="7946F333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50730FED" w14:textId="31ECF52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6936C5C5" w14:textId="6A86666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754E0C20" w14:textId="4112AFC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E34279A" w14:textId="04EED1B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1E02213" w14:textId="58EF501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8818A8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6B222" w14:textId="0B1475D6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98AC" w14:textId="12388F4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0545EE71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046005A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2C4CA8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299889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71AA91A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4D641E2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AAA5A1D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44FCA4D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410B58D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011CA4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AAE9" w14:textId="3A0FEC9C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9CAA" w14:textId="1A93A1BD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11143537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BD1B80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78EA86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6DE9363" w14:textId="657CDF23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lastRenderedPageBreak/>
              <w:t>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63C92A5C" w14:textId="028922D3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376AECC1" w14:textId="6209BBB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1C098015" w14:textId="2A7324C4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3383628C" w14:textId="1E56300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5268622F" w14:textId="6B7E02B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98B904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B8AAD" w14:textId="4055907D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</w:t>
            </w:r>
            <w:r w:rsidRPr="00C646A1">
              <w:rPr>
                <w:sz w:val="24"/>
                <w:szCs w:val="24"/>
              </w:rPr>
              <w:lastRenderedPageBreak/>
              <w:t xml:space="preserve">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EB3D" w14:textId="0A954809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</w:tr>
      <w:tr w:rsidR="001E09CC" w:rsidRPr="00207943" w14:paraId="0C898782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1110934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3EFFCC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68C1BFFA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BEEB78E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4004A557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0D47E408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A03D030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F568DA4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6849C00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9A85" w14:textId="433A24C9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B716" w14:textId="1BF948E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5DB3BE4D" w14:textId="77777777" w:rsidTr="00645112">
        <w:trPr>
          <w:trHeight w:val="99"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A4FD" w14:textId="1175D425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2.1.12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6C5C" w14:textId="5D8C1B83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Томский район,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д.Большое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Протопопово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>, строение 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AF02" w14:textId="066AB345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CB24C" w14:textId="466C0D0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0EDE4" w14:textId="3A3D5AE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2D54" w14:textId="5ED6209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BFC3" w14:textId="57AC5F2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8A49" w14:textId="0ACB140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8E251" w14:textId="2BCC984E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Северск,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286C" w14:textId="62FBA58D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E9FC2" w14:textId="6B0AFB6B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E09CC" w:rsidRPr="00207943" w14:paraId="656BB514" w14:textId="77777777" w:rsidTr="00645112">
        <w:trPr>
          <w:trHeight w:val="700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9D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1F3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06409" w14:textId="1F5C38FA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A8C0D" w14:textId="3002811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BD1C6" w14:textId="6B1F715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B66EE" w14:textId="304C584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895AC" w14:textId="7BE423E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C2BFD3" w14:textId="7A42ACB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5E16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5583B" w14:textId="31FEDD78" w:rsidR="001E09CC" w:rsidRPr="00C646A1" w:rsidRDefault="001E09CC" w:rsidP="001E09CC">
            <w:pPr>
              <w:rPr>
                <w:sz w:val="24"/>
                <w:szCs w:val="24"/>
              </w:rPr>
            </w:pPr>
            <w:r w:rsidRPr="00AC6209">
              <w:rPr>
                <w:spacing w:val="-6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962A" w14:textId="796BCF78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E09CC" w:rsidRPr="00207943" w14:paraId="571818FE" w14:textId="77777777" w:rsidTr="00645112">
        <w:trPr>
          <w:trHeight w:val="99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6D7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54E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5C30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8CB4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CB7A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EB59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A1FB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DC58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A04B8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3DE24" w14:textId="38033A30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AFA4" w14:textId="6EDC0632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</w:p>
        </w:tc>
      </w:tr>
      <w:tr w:rsidR="001E09CC" w:rsidRPr="00207943" w14:paraId="18FD9118" w14:textId="77777777" w:rsidTr="003B776C">
        <w:trPr>
          <w:trHeight w:val="1154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0B5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90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B4EA4" w14:textId="09E6A64D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4DDDF" w14:textId="70868E7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8063E4" w14:textId="7513874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4FE4A" w14:textId="09397CF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C3C43" w14:textId="7D7B14C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0DF4F" w14:textId="75D8C6F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3B50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50437" w14:textId="19831A8A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 xml:space="preserve">. Количество выполненных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FAC31" w14:textId="5CD4DB69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E09CC" w:rsidRPr="00207943" w14:paraId="67E610A6" w14:textId="77777777" w:rsidTr="003B776C">
        <w:trPr>
          <w:trHeight w:val="900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AAA9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04E6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D1E9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A13A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EFC9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B0F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970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89F0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C7DF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A5BB" w14:textId="48E3298B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BC77" w14:textId="223F352D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492F9335" w14:textId="77777777" w:rsidTr="003B776C">
        <w:trPr>
          <w:trHeight w:val="1181"/>
        </w:trPr>
        <w:tc>
          <w:tcPr>
            <w:tcW w:w="2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7A60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D51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12FDF" w14:textId="6DE7BFDC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6474C" w14:textId="6EB843D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9D472" w14:textId="2E0EB48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80F34" w14:textId="0530151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C060C" w14:textId="20A5740A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0D121" w14:textId="066159F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39F8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ADA66" w14:textId="559DE0B8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 xml:space="preserve">. Количество выполненных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96049" w14:textId="1DE955B5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E09CC" w:rsidRPr="00207943" w14:paraId="734F5F25" w14:textId="77777777" w:rsidTr="003B776C">
        <w:trPr>
          <w:trHeight w:val="914"/>
        </w:trPr>
        <w:tc>
          <w:tcPr>
            <w:tcW w:w="2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CD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6C5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23F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5C1B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3E52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8BCE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4AA3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F8CC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A30B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BD6E" w14:textId="1B89B6DB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5F61B" w14:textId="0D38A895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19339C40" w14:textId="77777777" w:rsidTr="00DE4AA8">
        <w:trPr>
          <w:trHeight w:val="99"/>
        </w:trPr>
        <w:tc>
          <w:tcPr>
            <w:tcW w:w="224" w:type="pct"/>
            <w:vAlign w:val="center"/>
          </w:tcPr>
          <w:p w14:paraId="35F73DC2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6" w:type="pct"/>
            <w:gridSpan w:val="10"/>
            <w:vAlign w:val="center"/>
          </w:tcPr>
          <w:p w14:paraId="6908FF36" w14:textId="44E3AE13" w:rsidR="001E09CC" w:rsidRPr="00753BDA" w:rsidRDefault="001E09CC" w:rsidP="001E09CC">
            <w:pPr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 xml:space="preserve"> Задача 3 «Обеспечение поддержки отдельных категорий семей с детьми» подпрограммы 2</w:t>
            </w:r>
          </w:p>
        </w:tc>
      </w:tr>
      <w:tr w:rsidR="001E09CC" w:rsidRPr="00207943" w14:paraId="493B270A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6BFE10B9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0CD4825F" w14:textId="77777777" w:rsidR="001E09CC" w:rsidRPr="00753BDA" w:rsidRDefault="001E09CC" w:rsidP="001E09CC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252" w:type="pct"/>
            <w:shd w:val="clear" w:color="auto" w:fill="auto"/>
          </w:tcPr>
          <w:p w14:paraId="4F9A1F0C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5F376" w14:textId="74F7AF4E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9E97C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F7EF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A8D60" w14:textId="523A6525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E77F6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6E9CFB45" w14:textId="2B45C22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Северск, Администрация ЗАТО Северск, МКУ «Ресурсный центр»</w:t>
            </w:r>
          </w:p>
        </w:tc>
        <w:tc>
          <w:tcPr>
            <w:tcW w:w="786" w:type="pct"/>
            <w:shd w:val="clear" w:color="auto" w:fill="auto"/>
          </w:tcPr>
          <w:p w14:paraId="17607D48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BB2E654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1E09CC" w:rsidRPr="00207943" w14:paraId="12309966" w14:textId="77777777" w:rsidTr="0004364C">
        <w:trPr>
          <w:trHeight w:val="99"/>
        </w:trPr>
        <w:tc>
          <w:tcPr>
            <w:tcW w:w="224" w:type="pct"/>
            <w:vMerge/>
          </w:tcPr>
          <w:p w14:paraId="7D5594A7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14:paraId="5734CBB2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F773D6A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BC581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AFF7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893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0182B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CF8A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235912A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C0EBC4A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C5A6063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0B0B9C3C" w14:textId="77777777" w:rsidTr="0004364C">
        <w:trPr>
          <w:trHeight w:val="99"/>
        </w:trPr>
        <w:tc>
          <w:tcPr>
            <w:tcW w:w="224" w:type="pct"/>
            <w:vMerge/>
          </w:tcPr>
          <w:p w14:paraId="6D7992F4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14:paraId="6C077D9E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66B14A6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270F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1C9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4211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92ED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559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392F38C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96011A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0B5019D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04D78DC9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1823CD95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86" w:type="pct"/>
            <w:vMerge w:val="restart"/>
          </w:tcPr>
          <w:p w14:paraId="309279DD" w14:textId="77777777" w:rsidR="001E09CC" w:rsidRPr="00753BDA" w:rsidRDefault="001E09CC" w:rsidP="001E09CC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52" w:type="pct"/>
            <w:shd w:val="clear" w:color="auto" w:fill="auto"/>
          </w:tcPr>
          <w:p w14:paraId="7E59D79E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BB6A" w14:textId="6ABBE19B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A47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D2E7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BCD0" w14:textId="74D079A2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749B0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4F429B69" w14:textId="6AEE00BE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Северск, МКУ «Ресурсный центр»</w:t>
            </w:r>
          </w:p>
        </w:tc>
        <w:tc>
          <w:tcPr>
            <w:tcW w:w="786" w:type="pct"/>
            <w:shd w:val="clear" w:color="auto" w:fill="auto"/>
          </w:tcPr>
          <w:p w14:paraId="4950E702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3FBB05BA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1E09CC" w:rsidRPr="00207943" w14:paraId="7DB1EDFD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C6709FF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7F75B64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77A10C6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691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6D6E0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0D57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A4C2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A4E1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DDD3610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A6FD40F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31" w:type="pct"/>
            <w:shd w:val="clear" w:color="auto" w:fill="auto"/>
          </w:tcPr>
          <w:p w14:paraId="5F2731E4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4152F8C1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E03EDE9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CAC5CE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9135895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A49C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6EF3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2C5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F7A5E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388D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A9428E0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0F1074B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31" w:type="pct"/>
            <w:shd w:val="clear" w:color="auto" w:fill="auto"/>
          </w:tcPr>
          <w:p w14:paraId="49B1B3FE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13EF5FA6" w14:textId="77777777" w:rsidTr="00E112FF">
        <w:trPr>
          <w:trHeight w:val="272"/>
        </w:trPr>
        <w:tc>
          <w:tcPr>
            <w:tcW w:w="224" w:type="pct"/>
            <w:vMerge w:val="restart"/>
            <w:shd w:val="clear" w:color="auto" w:fill="auto"/>
            <w:hideMark/>
          </w:tcPr>
          <w:p w14:paraId="6FDEA0F8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4AD2425A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52" w:type="pct"/>
            <w:shd w:val="clear" w:color="auto" w:fill="auto"/>
            <w:hideMark/>
          </w:tcPr>
          <w:p w14:paraId="7F486510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0602" w14:textId="1BAD4DC4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430 306,45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437B" w14:textId="587E9E73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AADD6" w14:textId="46FD8E84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99 174,98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B0CC" w14:textId="2D8E872A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305 579,37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7BF1" w14:textId="7E14898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7741B3B9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2E98C4FB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5C9A5EE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1C4E9BDA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61352205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66F4EE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ECF2381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B91EBEC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3814915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08182021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09558F3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C821648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59D7DE1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5F303A5" w14:textId="77777777" w:rsidR="001E09CC" w:rsidRPr="00753BDA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6DFA1CB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C7D96E9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0EBDA907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D0A392D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C403FB3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7D89364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A9B233F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CA3D909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4CA3478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C4B9F5B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C2D5601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2492613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753BDA">
              <w:rPr>
                <w:rFonts w:ascii="Times New Roman" w:hAnsi="Times New Roman"/>
                <w:sz w:val="24"/>
                <w:szCs w:val="24"/>
              </w:rPr>
              <w:t xml:space="preserve"> позитивного </w:t>
            </w:r>
            <w:r w:rsidRPr="00753BDA">
              <w:rPr>
                <w:rFonts w:ascii="Times New Roman" w:hAnsi="Times New Roman"/>
                <w:sz w:val="24"/>
                <w:szCs w:val="24"/>
              </w:rPr>
              <w:lastRenderedPageBreak/>
              <w:t>отношения к семей-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753BDA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B468C35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</w:tr>
      <w:tr w:rsidR="001E09CC" w:rsidRPr="00207943" w14:paraId="441F929E" w14:textId="77777777" w:rsidTr="0004364C">
        <w:trPr>
          <w:trHeight w:val="1603"/>
        </w:trPr>
        <w:tc>
          <w:tcPr>
            <w:tcW w:w="224" w:type="pct"/>
            <w:vMerge/>
            <w:vAlign w:val="center"/>
            <w:hideMark/>
          </w:tcPr>
          <w:p w14:paraId="69133153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0581E56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F909345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A997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82 337,23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CD281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49819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BCCE0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69 051,18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F8663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FE37C14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51BC54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56B6572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669DD59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0A4886D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6914D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9501FF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2D9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7C36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E27D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88B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7E65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56ECA54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6549FA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77CB648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E09CC" w:rsidRPr="00207943" w14:paraId="26F3323B" w14:textId="77777777" w:rsidTr="00E112FF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265D561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BD1B2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22C89798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C5A92" w14:textId="0CA6651C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101 625,14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36EE" w14:textId="13DF1718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72287" w14:textId="51D3A1B0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27 794,00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45541" w14:textId="6AD4D4B3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73 831,14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9201" w14:textId="0BFCEC89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788FFB6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DC6D0AB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400B03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47DC7AC9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ADAC77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624003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E2A31B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7E70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636F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5D8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294F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7073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03AC0D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904185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D26E2ED" w14:textId="13D0F712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E09CC" w:rsidRPr="00207943" w14:paraId="49D886FB" w14:textId="77777777" w:rsidTr="00E112FF">
        <w:trPr>
          <w:trHeight w:val="1503"/>
        </w:trPr>
        <w:tc>
          <w:tcPr>
            <w:tcW w:w="224" w:type="pct"/>
            <w:vMerge/>
            <w:vAlign w:val="center"/>
            <w:hideMark/>
          </w:tcPr>
          <w:p w14:paraId="705F3EF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0FEA02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352FB12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A186" w14:textId="2ADA341A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168 261,61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9686" w14:textId="7694354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E94D5" w14:textId="321EDA2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43 937,20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767C" w14:textId="2CC5FCAC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98 772,31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E5B59" w14:textId="3CF245F9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693392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905570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E78B52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531EFE96" w14:textId="77777777" w:rsidTr="0004364C">
        <w:trPr>
          <w:trHeight w:val="949"/>
        </w:trPr>
        <w:tc>
          <w:tcPr>
            <w:tcW w:w="224" w:type="pct"/>
            <w:vMerge/>
            <w:vAlign w:val="center"/>
            <w:hideMark/>
          </w:tcPr>
          <w:p w14:paraId="12BF1B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9D78A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C2995E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6BFB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4F94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C0F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F2FD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A84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C4E99D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71869A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445C18D" w14:textId="08741DBE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E09CC" w:rsidRPr="00207943" w14:paraId="1C225152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67199B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C6D9E9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746AAEF8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5A4D" w14:textId="37DE9031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135 484,32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01FB3" w14:textId="0E20EA24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0D2A" w14:textId="1DFDA74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37 590,20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D6C2" w14:textId="01A4C8B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97 894,12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836D" w14:textId="576AF52E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FBDA3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EF663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0313DF3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7E56B27" w14:textId="77777777" w:rsidTr="0004364C">
        <w:trPr>
          <w:trHeight w:val="949"/>
        </w:trPr>
        <w:tc>
          <w:tcPr>
            <w:tcW w:w="224" w:type="pct"/>
            <w:vMerge/>
            <w:vAlign w:val="center"/>
          </w:tcPr>
          <w:p w14:paraId="6B9679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6C1E9F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83A921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180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DF45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374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772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331B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F21986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E0A28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C7D93A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490D944C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6971035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F9A9CA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59790118" w14:textId="110BCC16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DFAC" w14:textId="786FE3E5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138 779,87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76D1" w14:textId="050E071F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05A5" w14:textId="0D86F46D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5CFC" w14:textId="100E8EF5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110 493,82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2BC7" w14:textId="2ED7FE89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C6C516E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27C9E29" w14:textId="1DF060F0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1CC6362" w14:textId="29C39169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5B44E4FF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4308332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CA0261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6E1BA3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8780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2A30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7AD5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1FE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0203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C9B1B2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56DC738" w14:textId="4EAE21CA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F806238" w14:textId="09532884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19D4EB6B" w14:textId="77777777" w:rsidTr="00DE4AA8">
        <w:trPr>
          <w:trHeight w:val="31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074C6BEC" w14:textId="72B5A7A2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1E09CC" w:rsidRPr="00207943" w14:paraId="186A6FDC" w14:textId="77777777" w:rsidTr="00167A65">
        <w:trPr>
          <w:trHeight w:val="1658"/>
        </w:trPr>
        <w:tc>
          <w:tcPr>
            <w:tcW w:w="224" w:type="pct"/>
            <w:vMerge w:val="restart"/>
            <w:shd w:val="clear" w:color="auto" w:fill="auto"/>
          </w:tcPr>
          <w:p w14:paraId="18582192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080C8C46" w14:textId="4CD0EEB4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Задача 1 «Материально-техническое снабжение УМСП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</w:t>
            </w: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252" w:type="pct"/>
            <w:shd w:val="clear" w:color="auto" w:fill="auto"/>
            <w:hideMark/>
          </w:tcPr>
          <w:p w14:paraId="646E0FAD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C4D2A" w14:textId="31EA0165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81 055,63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44FD" w14:textId="4E4E0687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53C9" w14:textId="6D26BD6E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1080" w14:textId="21367B45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80 976,48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C71B" w14:textId="4E2BB1B5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A2F310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0F788155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D065EAA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6F434F54" w14:textId="77777777" w:rsidTr="0004364C">
        <w:trPr>
          <w:trHeight w:val="2520"/>
        </w:trPr>
        <w:tc>
          <w:tcPr>
            <w:tcW w:w="224" w:type="pct"/>
            <w:vMerge/>
            <w:vAlign w:val="center"/>
          </w:tcPr>
          <w:p w14:paraId="4652051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399353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79B693B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0C5A3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E9CF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A41C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8DF4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EA3EF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A03B695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B8032CB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0296639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1C0E97D3" w14:textId="77777777" w:rsidTr="0004364C">
        <w:trPr>
          <w:trHeight w:val="84"/>
        </w:trPr>
        <w:tc>
          <w:tcPr>
            <w:tcW w:w="224" w:type="pct"/>
            <w:vMerge/>
            <w:vAlign w:val="center"/>
          </w:tcPr>
          <w:p w14:paraId="0447335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A88702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F449909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BF92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FA9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2F52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4D0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09A4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990BB5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06F952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3B9DAE0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3BBF7306" w14:textId="77777777" w:rsidTr="0004364C">
        <w:trPr>
          <w:trHeight w:val="2520"/>
        </w:trPr>
        <w:tc>
          <w:tcPr>
            <w:tcW w:w="224" w:type="pct"/>
            <w:vMerge/>
            <w:vAlign w:val="center"/>
          </w:tcPr>
          <w:p w14:paraId="76E32D6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4529C2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03D007E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E5CB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9F0C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6466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6A379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A5411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8A7D46F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98D925F" w14:textId="77777777" w:rsidR="001E09CC" w:rsidRPr="002A2BA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351DA8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0E0E3BF8" w14:textId="77777777" w:rsidTr="0004364C">
        <w:trPr>
          <w:trHeight w:val="1260"/>
        </w:trPr>
        <w:tc>
          <w:tcPr>
            <w:tcW w:w="224" w:type="pct"/>
            <w:vMerge/>
            <w:vAlign w:val="center"/>
          </w:tcPr>
          <w:p w14:paraId="3AAC817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6EFE61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C59A4E4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97B1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4B79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498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BC4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CF9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75D596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33B88D5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DFD00A3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7A13F41A" w14:textId="77777777" w:rsidTr="00E112FF">
        <w:trPr>
          <w:trHeight w:val="666"/>
        </w:trPr>
        <w:tc>
          <w:tcPr>
            <w:tcW w:w="224" w:type="pct"/>
            <w:vMerge/>
            <w:vAlign w:val="center"/>
          </w:tcPr>
          <w:p w14:paraId="531F5FE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5AEED5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2D42D4C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A9ED7" w14:textId="3104E3B0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20 798,05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7CF7" w14:textId="3BC173D8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E7EC" w14:textId="39E9C38C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1A8E" w14:textId="04CCD653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20 718,90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FA0EA" w14:textId="59EB50E6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01CF6F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23C3AC7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BA7A93A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087970B2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6A88881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D919D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DC13E4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DB5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6E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7D6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1C0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02F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D43E5E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0D8205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</w:t>
            </w: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E5D9DBF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1E09CC" w:rsidRPr="00207943" w14:paraId="26288B86" w14:textId="77777777" w:rsidTr="00E112FF">
        <w:trPr>
          <w:trHeight w:val="2520"/>
        </w:trPr>
        <w:tc>
          <w:tcPr>
            <w:tcW w:w="224" w:type="pct"/>
            <w:vMerge/>
            <w:vAlign w:val="center"/>
          </w:tcPr>
          <w:p w14:paraId="35E51B0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149D40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856C748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819B5" w14:textId="5E74D781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EF4AC" w14:textId="136361B6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D1BA4" w14:textId="5EA2129F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1C0D" w14:textId="4E3B6342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2E9EA" w14:textId="1C5640E6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634873A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834B861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99221D3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2E32F9D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7C7D4E6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E366EA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94012C0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22F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62E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490F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71B5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3FB81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074710A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E2132C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AA59ADE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6DAE3EB2" w14:textId="77777777" w:rsidTr="00167A65">
        <w:trPr>
          <w:trHeight w:val="73"/>
        </w:trPr>
        <w:tc>
          <w:tcPr>
            <w:tcW w:w="224" w:type="pct"/>
            <w:vMerge/>
            <w:vAlign w:val="center"/>
          </w:tcPr>
          <w:p w14:paraId="74A6D43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27A81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F6870D1" w14:textId="77777777" w:rsidR="001E09CC" w:rsidRPr="0067501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E270" w14:textId="502AA39E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945E" w14:textId="6DB72A80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9E09" w14:textId="6F289609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887A" w14:textId="355B4EFB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A758F" w14:textId="79E5E141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05C9C22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BDE8C22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3B2CEA4" w14:textId="77777777" w:rsidR="001E09CC" w:rsidRPr="006750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4467F47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50A819B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BEE6BD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64AC47C9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CFB3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CC2A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1B54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6EEF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A5C2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513E2A2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EA54EB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C87CC9" w14:textId="77777777" w:rsidR="001E09CC" w:rsidRPr="006750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5CFC5AD6" w14:textId="77777777" w:rsidTr="0067501B">
        <w:trPr>
          <w:trHeight w:val="382"/>
        </w:trPr>
        <w:tc>
          <w:tcPr>
            <w:tcW w:w="224" w:type="pct"/>
            <w:vMerge/>
            <w:vAlign w:val="center"/>
          </w:tcPr>
          <w:p w14:paraId="2295091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A8B88C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60A518B" w14:textId="2BE5240D" w:rsidR="001E09CC" w:rsidRPr="0067501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lastRenderedPageBreak/>
              <w:t>ноз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71DE2" w14:textId="34A2C650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lastRenderedPageBreak/>
              <w:t>19 505,25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23F85" w14:textId="639EB829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B91AE" w14:textId="5B0BF993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09B2C" w14:textId="75725FD4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DD474" w14:textId="3FD349A4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76C4E85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0CF8C4" w14:textId="3094DF98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ленных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9B056BC" w14:textId="5A528D21" w:rsidR="001E09CC" w:rsidRPr="006750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1E09CC" w:rsidRPr="00207943" w14:paraId="03433966" w14:textId="77777777" w:rsidTr="00E112FF">
        <w:trPr>
          <w:trHeight w:val="382"/>
        </w:trPr>
        <w:tc>
          <w:tcPr>
            <w:tcW w:w="224" w:type="pct"/>
            <w:vMerge/>
            <w:vAlign w:val="center"/>
          </w:tcPr>
          <w:p w14:paraId="7B0A3E9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31121E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34F0B3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477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07A6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2A8B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FC06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50D1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38EA253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09A266CE" w14:textId="2BFD0CB2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4EACAD" w14:textId="25DCDD1C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00B6F996" w14:textId="77777777" w:rsidTr="00512D4B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6319B9E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CFE338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52" w:type="pct"/>
            <w:shd w:val="clear" w:color="auto" w:fill="auto"/>
            <w:hideMark/>
          </w:tcPr>
          <w:p w14:paraId="6F0C977D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8C92" w14:textId="2B0F5192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81 055,63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A81C" w14:textId="2B417427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29AA" w14:textId="0AFE6B67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4362" w14:textId="6FC9A21E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80 976,48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004A2" w14:textId="648AADED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503E8268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091DBB88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54B00B86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73403529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0691A42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C53D3B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6ED4357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D3BD4" w14:textId="118CCB72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26A8" w14:textId="1057394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0D16C" w14:textId="2B09795C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F06A1" w14:textId="7514B288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E4BFD" w14:textId="69889D21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B8632B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653FEB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0F600F86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05947B5B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0144498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3C6702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ECA52E7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441F" w14:textId="72B1DB00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10D1E" w14:textId="1C3BC592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DFAF" w14:textId="61EF8921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227B9" w14:textId="09F13BB3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BFD9" w14:textId="418450FA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81EA0E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A108DAD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817D6B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2B8B1850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2C4CFBD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0675B20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81FAE8C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7F51F" w14:textId="4345F051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20 798,05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6BF2" w14:textId="2EBDE543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F9E9" w14:textId="1638B07A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00EB4" w14:textId="2A23CE2A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20 718,90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0C591" w14:textId="7C7FA4BD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3F8172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F9D936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B2C3F7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3F7AB0AB" w14:textId="77777777" w:rsidTr="00645112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1230805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B95EA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7720C76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B6C7" w14:textId="2E0C254B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B4B3" w14:textId="3F2030A8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53103" w14:textId="414772CC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0ED6" w14:textId="76DCE252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2445" w14:textId="51387655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810671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4F0EF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0BFE8D2D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3377622A" w14:textId="77777777" w:rsidTr="0004364C">
        <w:trPr>
          <w:trHeight w:val="315"/>
        </w:trPr>
        <w:tc>
          <w:tcPr>
            <w:tcW w:w="224" w:type="pct"/>
            <w:vMerge/>
            <w:vAlign w:val="center"/>
          </w:tcPr>
          <w:p w14:paraId="60D8683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923B70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A30D98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648BD" w14:textId="3E0AE9F0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710B" w14:textId="5762B0D5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B2E5" w14:textId="6B169394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DFDCA" w14:textId="19586BB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E1F4D" w14:textId="72E04B1C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039C9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B9C5CD2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</w:tcPr>
          <w:p w14:paraId="38A1D50F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1D06E6AF" w14:textId="77777777" w:rsidTr="0004364C">
        <w:trPr>
          <w:trHeight w:val="315"/>
        </w:trPr>
        <w:tc>
          <w:tcPr>
            <w:tcW w:w="224" w:type="pct"/>
            <w:vMerge/>
            <w:vAlign w:val="center"/>
          </w:tcPr>
          <w:p w14:paraId="7A4DE7B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9BFB44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6A748679" w14:textId="781464B8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67A65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B902" w14:textId="21AE5C3F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4E88" w14:textId="3915A618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71D9" w14:textId="0E91ABF5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85BF" w14:textId="057E8331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CA27" w14:textId="617B9038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3F504D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29C8BC86" w14:textId="3F72C75F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</w:tcPr>
          <w:p w14:paraId="14F52E88" w14:textId="3157622D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7E569370" w14:textId="77777777" w:rsidTr="0004364C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05FDA43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E91022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52" w:type="pct"/>
            <w:shd w:val="clear" w:color="auto" w:fill="auto"/>
            <w:hideMark/>
          </w:tcPr>
          <w:p w14:paraId="4C0D8DC1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40672" w14:textId="116FE728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788 107,18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81B62" w14:textId="5FFE5823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47 736,04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F3B84" w14:textId="6FBBD490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108 772,68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2AA5" w14:textId="29809EE5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408 822,33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C0CC" w14:textId="632FCB63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222 776,13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9144F8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0B3C3DAC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2116AF7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3A9B4929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5A6331C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78EC4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C0CD227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2020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170 902,45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2C23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2239D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17 580,21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2344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89 540,78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EAA64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20CB8B2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BA551C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3FCCA9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539698A6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72527498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4FEF1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5943991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6550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8EC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EEB0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DA2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2DD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769791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457DF26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A185C38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1E09CC" w:rsidRPr="00207943" w14:paraId="03FF90DB" w14:textId="77777777" w:rsidTr="0004364C">
        <w:trPr>
          <w:trHeight w:val="949"/>
        </w:trPr>
        <w:tc>
          <w:tcPr>
            <w:tcW w:w="224" w:type="pct"/>
            <w:vMerge/>
            <w:vAlign w:val="center"/>
            <w:hideMark/>
          </w:tcPr>
          <w:p w14:paraId="536AFD0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A79145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20EF71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4BB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DE69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32B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944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674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7176E6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F259A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46724E8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1E09CC" w:rsidRPr="00207943" w14:paraId="4304B8C9" w14:textId="77777777" w:rsidTr="0004364C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7E64DA5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19A2C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885D44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8B1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DF0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12C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A42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BA1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ACC941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55B3BE9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8161A89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1E09CC" w:rsidRPr="00207943" w14:paraId="01A3C521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2731C7A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BC4C98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0773150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A6F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DBE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BB2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DAB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1DE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287255A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454CB19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2A470551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</w:tr>
      <w:tr w:rsidR="001E09CC" w:rsidRPr="00207943" w14:paraId="527A8C38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02CE282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9E73D9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73335B0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262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167 196,33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6D61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E96C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16 557,01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B424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94 619,11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1B61A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48 819,20</w:t>
            </w:r>
          </w:p>
        </w:tc>
        <w:tc>
          <w:tcPr>
            <w:tcW w:w="648" w:type="pct"/>
            <w:vMerge/>
            <w:vAlign w:val="center"/>
            <w:hideMark/>
          </w:tcPr>
          <w:p w14:paraId="44F3C20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66BA4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</w:t>
            </w: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. Доля молодежи, участвующей в мероприятиях,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E049FFD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616AC8D5" w14:textId="77777777" w:rsidTr="0004364C">
        <w:trPr>
          <w:trHeight w:val="557"/>
        </w:trPr>
        <w:tc>
          <w:tcPr>
            <w:tcW w:w="224" w:type="pct"/>
            <w:vMerge/>
            <w:vAlign w:val="center"/>
            <w:hideMark/>
          </w:tcPr>
          <w:p w14:paraId="42621BF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D84BA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CDABC2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FB6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C8E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FC4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CA8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6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E16F2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713108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772FD44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1E09CC" w:rsidRPr="00207943" w14:paraId="528E5E3E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8A776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B889E5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32F01B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87D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880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E8C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06A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8E1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AC5808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5E1F25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3. Численность детей школьного возраста, </w:t>
            </w:r>
            <w:r w:rsidRPr="00167A65">
              <w:rPr>
                <w:rFonts w:ascii="Times New Roman" w:hAnsi="Times New Roman"/>
                <w:sz w:val="24"/>
                <w:szCs w:val="24"/>
              </w:rPr>
              <w:lastRenderedPageBreak/>
              <w:t>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481B18AC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lastRenderedPageBreak/>
              <w:t>4027</w:t>
            </w:r>
          </w:p>
        </w:tc>
      </w:tr>
      <w:tr w:rsidR="001E09CC" w:rsidRPr="00207943" w14:paraId="6BAE6600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3AC24F9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B74DA6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CEB8D3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459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537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648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5662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42A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7B5D6C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5FCC55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D2C6869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9CC" w:rsidRPr="00207943" w14:paraId="5796549B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1C8BF06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91A61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19E571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DBC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4E7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1DB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30C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4C6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4D1FC8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6D13309" w14:textId="6A1BE1F2" w:rsidR="001E09CC" w:rsidRPr="00167A6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529FCD5D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4721</w:t>
            </w:r>
          </w:p>
        </w:tc>
      </w:tr>
      <w:tr w:rsidR="001E09CC" w:rsidRPr="00207943" w14:paraId="73C760C9" w14:textId="77777777" w:rsidTr="00E112FF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3D38A6C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162424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194B963" w14:textId="77777777" w:rsidR="001E09CC" w:rsidRPr="00B44287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8FBE1" w14:textId="13EA8888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180 264,11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DCC1" w14:textId="20A39CAE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5 471,26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8EE3" w14:textId="0C840A99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29 664,14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E6BD7" w14:textId="0789B5E4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99 034,05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D4A0" w14:textId="0FEA6F7D" w:rsidR="001E09CC" w:rsidRPr="00B44287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B44287">
              <w:rPr>
                <w:sz w:val="24"/>
                <w:szCs w:val="24"/>
              </w:rPr>
              <w:t>46 094,66</w:t>
            </w:r>
          </w:p>
        </w:tc>
        <w:tc>
          <w:tcPr>
            <w:tcW w:w="648" w:type="pct"/>
            <w:vMerge/>
            <w:vAlign w:val="center"/>
            <w:hideMark/>
          </w:tcPr>
          <w:p w14:paraId="46E8B6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8AD0A35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</w:t>
            </w:r>
            <w:r w:rsidRPr="00B4428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патриотическое воспитание детей и молодежи, от общей численности молодежи от 14 до 30 лет,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6D93AE" w14:textId="4166AAEB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</w:tr>
      <w:tr w:rsidR="001E09CC" w:rsidRPr="00207943" w14:paraId="1FDD933F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42D8F26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7D8757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6204A5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2D0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BF2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67C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EA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121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9E549B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C4A866A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2137788" w14:textId="329FDE1D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E09CC" w:rsidRPr="00207943" w14:paraId="16E00DB1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12668E8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75FB0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02C014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C4F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D61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402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BAD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AD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BB4755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5076ED1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59330F55" w14:textId="554E0B39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1E09CC" w:rsidRPr="00207943" w14:paraId="5AD3561D" w14:textId="77777777" w:rsidTr="0004364C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2C7A02A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C4F2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199C6F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DC7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EE6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436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8E6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B46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8B1A8B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2A25CA1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9C878E9" w14:textId="51AFF4FB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9CC" w:rsidRPr="00207943" w14:paraId="6F1A56D3" w14:textId="77777777" w:rsidTr="0004364C">
        <w:trPr>
          <w:trHeight w:val="241"/>
        </w:trPr>
        <w:tc>
          <w:tcPr>
            <w:tcW w:w="224" w:type="pct"/>
            <w:vMerge/>
            <w:vAlign w:val="center"/>
          </w:tcPr>
          <w:p w14:paraId="789B7DB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0328D8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2E6C48C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319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7B2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EA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081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688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936BFA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14638E4A" w14:textId="0FC3431D" w:rsidR="001E09CC" w:rsidRPr="00B44287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4A5662D5" w14:textId="77777777" w:rsidR="001E09CC" w:rsidRPr="00B44287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5878</w:t>
            </w:r>
          </w:p>
        </w:tc>
      </w:tr>
      <w:tr w:rsidR="001E09CC" w:rsidRPr="00207943" w14:paraId="69DE5664" w14:textId="77777777" w:rsidTr="00E112FF">
        <w:trPr>
          <w:trHeight w:val="1091"/>
        </w:trPr>
        <w:tc>
          <w:tcPr>
            <w:tcW w:w="224" w:type="pct"/>
            <w:vMerge/>
            <w:vAlign w:val="center"/>
            <w:hideMark/>
          </w:tcPr>
          <w:p w14:paraId="6081C78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DCF543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5DF80BA" w14:textId="77777777" w:rsidR="001E09CC" w:rsidRPr="00A4760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2E06" w14:textId="063F397A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269 744,28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5679" w14:textId="2B16B764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27 959,31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645F0" w14:textId="36B42983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44 971,32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5C3D4" w14:textId="548651E6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125 628,39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8C55" w14:textId="7AA5B70E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  <w:hideMark/>
          </w:tcPr>
          <w:p w14:paraId="06B27D8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885BBE5" w14:textId="77777777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D86079A" w14:textId="47224E90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7F79C412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11A5240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764EB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5B9D275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A36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6D0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9CF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1131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4DA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4C21F9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64382C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6FC1336" w14:textId="1B0D4A29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E09CC" w:rsidRPr="00207943" w14:paraId="36207BF7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7D63F55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C85FA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80966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F89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18F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7A7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FC4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0F9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6FA996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6DBC8D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78B440A2" w14:textId="62A8DFBF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</w:tr>
      <w:tr w:rsidR="001E09CC" w:rsidRPr="00207943" w14:paraId="1D735AF8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174088F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1D394E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D04DAC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00B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6E2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C4A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5B1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571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F9545F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A95126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4. Количество участников 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мероприятий, направленных на возрождение семейных традиций, воспитание у молодежи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269AD894" w14:textId="1324F120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1000</w:t>
            </w:r>
          </w:p>
        </w:tc>
      </w:tr>
      <w:tr w:rsidR="001E09CC" w:rsidRPr="00207943" w14:paraId="185D7BA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D758E3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1DDE80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91B9E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75C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1E4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62D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2AB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D9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575716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4315BE7C" w14:textId="3CF9B6AC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3439617B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7035</w:t>
            </w:r>
          </w:p>
        </w:tc>
      </w:tr>
      <w:tr w:rsidR="001E09CC" w:rsidRPr="00A47605" w14:paraId="339AB478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55CC86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381B78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026A2C75" w14:textId="77777777" w:rsidR="001E09CC" w:rsidRPr="00A4760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2025 (прог-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82E64" w14:textId="1F190EC7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246 998,09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7A6A" w14:textId="2825862B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F4F2" w14:textId="7DE6E0BB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42 025,73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C9D9" w14:textId="7CBFA741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126 682,64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4CD1" w14:textId="593CAE89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4980D69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EB5A25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921DFFC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1E09CC" w:rsidRPr="00A47605" w14:paraId="3BAEC2BA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10A24F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D396C4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EFCABD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8B6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2FA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2B4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33A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769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D61A3F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5DD545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FA4ED3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1E09CC" w:rsidRPr="00A47605" w14:paraId="1BA53F6A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3A713DC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55AC2F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25F6843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80A1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9F5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BA6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D2C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4D2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CC44BA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197283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4EEE00E5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1E09CC" w:rsidRPr="00A47605" w14:paraId="35C122FB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D7E806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910C06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42B289E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C9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C1F6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E60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E83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9D55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E78C2C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D56B1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</w:tcPr>
          <w:p w14:paraId="3B79410B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4300</w:t>
            </w:r>
          </w:p>
        </w:tc>
      </w:tr>
      <w:tr w:rsidR="001E09CC" w:rsidRPr="00A47605" w14:paraId="00079482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4D67C4C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0F619E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1C4DAC6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EFA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3D7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45C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F8A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126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6A1F82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EB9C31D" w14:textId="4108D43A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177F0C4D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8191</w:t>
            </w:r>
          </w:p>
        </w:tc>
      </w:tr>
      <w:tr w:rsidR="001E09CC" w:rsidRPr="00A47605" w14:paraId="2AFDE0BA" w14:textId="77777777" w:rsidTr="005E1702">
        <w:trPr>
          <w:trHeight w:val="99"/>
        </w:trPr>
        <w:tc>
          <w:tcPr>
            <w:tcW w:w="224" w:type="pct"/>
            <w:vMerge/>
            <w:vAlign w:val="center"/>
          </w:tcPr>
          <w:p w14:paraId="04F0318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DA823B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066EF502" w14:textId="50B098AB" w:rsidR="001E09CC" w:rsidRPr="00A4760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2026 (прог-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пе-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риод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9F2D0" w14:textId="2F3BE36F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250 293,64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1265" w14:textId="7C3E016A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F77B1" w14:textId="71C92BC7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32 721,58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FBAB0" w14:textId="4283C9CD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139 282,34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9AF4D" w14:textId="6E767E39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1017141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06B48D1" w14:textId="69284A58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ED5612E" w14:textId="49B8FC71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1E09CC" w:rsidRPr="00A47605" w14:paraId="1C812A98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35F6956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FCF4E3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5EF76E3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CFC1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FE7B5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8CD11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FD58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E5E8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BEE12E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57ECEE" w14:textId="58B95929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329251A" w14:textId="599E5921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1E09CC" w:rsidRPr="00A47605" w14:paraId="22735760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722CD68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D2E3D4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31F09C3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B26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D18D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FFBC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BCAA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B3B9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509190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911AB83" w14:textId="2ACE1BA9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25ED7A23" w14:textId="4007DF9C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1E09CC" w:rsidRPr="00A47605" w14:paraId="15774BBA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70A5838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B2BC4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1BED2C6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E6CD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2A876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5726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3F5A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4B02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646E54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8D74444" w14:textId="091A4CE0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</w:t>
            </w:r>
            <w:r w:rsidRPr="00A476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воспитание у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</w:tcPr>
          <w:p w14:paraId="6562AC42" w14:textId="5103E1C0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lastRenderedPageBreak/>
              <w:t>4300</w:t>
            </w:r>
          </w:p>
        </w:tc>
      </w:tr>
      <w:tr w:rsidR="001E09CC" w:rsidRPr="001923C6" w14:paraId="38FA1BC5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2B97754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C7C16A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F7D5B3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D58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6A7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8AA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107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AED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E756E9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211DDA" w14:textId="4DD335CA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6383239D" w14:textId="77D74281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9347</w:t>
            </w:r>
          </w:p>
        </w:tc>
      </w:tr>
    </w:tbl>
    <w:p w14:paraId="2999619B" w14:textId="77777777" w:rsidR="00AB137B" w:rsidRDefault="00AB137B" w:rsidP="00A47605">
      <w:pPr>
        <w:rPr>
          <w:sz w:val="24"/>
        </w:rPr>
      </w:pPr>
    </w:p>
    <w:sectPr w:rsidR="00AB137B" w:rsidSect="0049242C">
      <w:pgSz w:w="16840" w:h="11907" w:orient="landscape" w:code="9"/>
      <w:pgMar w:top="1701" w:right="1134" w:bottom="567" w:left="1134" w:header="357" w:footer="52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D553FC" w14:textId="77777777" w:rsidR="007130BC" w:rsidRDefault="007130BC">
      <w:r>
        <w:separator/>
      </w:r>
    </w:p>
  </w:endnote>
  <w:endnote w:type="continuationSeparator" w:id="0">
    <w:p w14:paraId="66A0E907" w14:textId="77777777" w:rsidR="007130BC" w:rsidRDefault="0071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81E10" w14:textId="17DCCED4" w:rsidR="00D11CCE" w:rsidRPr="00AE6EAA" w:rsidRDefault="00D11CCE" w:rsidP="00B5679D">
    <w:pPr>
      <w:pStyle w:val="a8"/>
      <w:rPr>
        <w:sz w:val="16"/>
      </w:rPr>
    </w:pPr>
    <w:r w:rsidRPr="0024538A">
      <w:t>Внутренний номер:</w:t>
    </w:r>
    <w:r w:rsidRPr="00E30FF5">
      <w:t xml:space="preserve"> </w:t>
    </w:r>
    <w:r w:rsidRPr="008A7B8E">
      <w:t>0337096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8F23D" w14:textId="3852935E" w:rsidR="00D11CCE" w:rsidRPr="00ED0D0D" w:rsidRDefault="00D11CCE" w:rsidP="007F3152">
    <w:pPr>
      <w:pStyle w:val="a8"/>
      <w:rPr>
        <w:sz w:val="16"/>
      </w:rPr>
    </w:pPr>
    <w:r w:rsidRPr="00A6381E">
      <w:t>Внутренний номер:</w:t>
    </w:r>
    <w:r>
      <w:rPr>
        <w:sz w:val="16"/>
      </w:rPr>
      <w:t xml:space="preserve"> </w:t>
    </w:r>
    <w:r w:rsidRPr="008A7B8E">
      <w:t>0337096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508A5" w14:textId="77777777" w:rsidR="007130BC" w:rsidRDefault="007130BC">
      <w:r>
        <w:separator/>
      </w:r>
    </w:p>
  </w:footnote>
  <w:footnote w:type="continuationSeparator" w:id="0">
    <w:p w14:paraId="338B9DB6" w14:textId="77777777" w:rsidR="007130BC" w:rsidRDefault="00713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DAA72" w14:textId="77777777" w:rsidR="00D11CCE" w:rsidRDefault="00D11CCE" w:rsidP="00211DE1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14:paraId="05D0C45D" w14:textId="77777777" w:rsidR="00D11CCE" w:rsidRDefault="00D11CCE" w:rsidP="00CD57F4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4EFC5" w14:textId="77777777" w:rsidR="00D11CCE" w:rsidRPr="0049641C" w:rsidRDefault="00D11CCE">
    <w:pPr>
      <w:pStyle w:val="a6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49641C">
      <w:rPr>
        <w:sz w:val="24"/>
        <w:szCs w:val="24"/>
      </w:rPr>
      <w:fldChar w:fldCharType="end"/>
    </w:r>
  </w:p>
  <w:p w14:paraId="47DF315B" w14:textId="77777777" w:rsidR="00D11CCE" w:rsidRPr="0076187A" w:rsidRDefault="00D11CCE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8866F" w14:textId="77777777" w:rsidR="00D11CCE" w:rsidRPr="004C6EB5" w:rsidRDefault="00D11CCE" w:rsidP="00613968">
    <w:pPr>
      <w:spacing w:before="120"/>
      <w:rPr>
        <w:sz w:val="32"/>
        <w:szCs w:val="3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CD14F" w14:textId="77777777" w:rsidR="00D11CCE" w:rsidRPr="00E1581F" w:rsidRDefault="00D11CCE">
    <w:pPr>
      <w:pStyle w:val="a6"/>
      <w:jc w:val="center"/>
      <w:rPr>
        <w:sz w:val="24"/>
        <w:szCs w:val="24"/>
      </w:rPr>
    </w:pPr>
    <w:r w:rsidRPr="00E1581F">
      <w:rPr>
        <w:sz w:val="24"/>
        <w:szCs w:val="24"/>
      </w:rPr>
      <w:fldChar w:fldCharType="begin"/>
    </w:r>
    <w:r w:rsidRPr="00E1581F">
      <w:rPr>
        <w:sz w:val="24"/>
        <w:szCs w:val="24"/>
      </w:rPr>
      <w:instrText>PAGE   \* MERGEFORMAT</w:instrText>
    </w:r>
    <w:r w:rsidRPr="00E1581F">
      <w:rPr>
        <w:sz w:val="24"/>
        <w:szCs w:val="24"/>
      </w:rPr>
      <w:fldChar w:fldCharType="separate"/>
    </w:r>
    <w:r w:rsidRPr="00E1581F">
      <w:rPr>
        <w:noProof/>
        <w:sz w:val="24"/>
        <w:szCs w:val="24"/>
      </w:rPr>
      <w:t>3</w:t>
    </w:r>
    <w:r w:rsidRPr="00E1581F">
      <w:rPr>
        <w:sz w:val="24"/>
        <w:szCs w:val="24"/>
      </w:rPr>
      <w:fldChar w:fldCharType="end"/>
    </w:r>
  </w:p>
  <w:p w14:paraId="2DE67813" w14:textId="77777777" w:rsidR="00D11CCE" w:rsidRPr="0076187A" w:rsidRDefault="00D11CCE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44EE4" w14:textId="77777777" w:rsidR="00D11CCE" w:rsidRDefault="00D11CCE">
    <w:pPr>
      <w:pStyle w:val="a6"/>
      <w:jc w:val="center"/>
    </w:pPr>
  </w:p>
  <w:p w14:paraId="467379FD" w14:textId="77777777" w:rsidR="00D11CCE" w:rsidRPr="004C6EB5" w:rsidRDefault="00D11CCE" w:rsidP="00613968">
    <w:pPr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566109565">
    <w:abstractNumId w:val="0"/>
  </w:num>
  <w:num w:numId="2" w16cid:durableId="640383578">
    <w:abstractNumId w:val="1"/>
  </w:num>
  <w:num w:numId="3" w16cid:durableId="746805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A8B"/>
    <w:rsid w:val="000010EF"/>
    <w:rsid w:val="000033F0"/>
    <w:rsid w:val="000038EC"/>
    <w:rsid w:val="00010769"/>
    <w:rsid w:val="0001119B"/>
    <w:rsid w:val="00013901"/>
    <w:rsid w:val="00016C95"/>
    <w:rsid w:val="00017DBF"/>
    <w:rsid w:val="00023FCC"/>
    <w:rsid w:val="0002714A"/>
    <w:rsid w:val="00032C89"/>
    <w:rsid w:val="000361B5"/>
    <w:rsid w:val="0004364C"/>
    <w:rsid w:val="00047008"/>
    <w:rsid w:val="000479BB"/>
    <w:rsid w:val="00050614"/>
    <w:rsid w:val="0005126A"/>
    <w:rsid w:val="000527DB"/>
    <w:rsid w:val="00052F3F"/>
    <w:rsid w:val="00054096"/>
    <w:rsid w:val="00055912"/>
    <w:rsid w:val="00060C2A"/>
    <w:rsid w:val="0006290A"/>
    <w:rsid w:val="0006654F"/>
    <w:rsid w:val="0006673C"/>
    <w:rsid w:val="00066A23"/>
    <w:rsid w:val="00070918"/>
    <w:rsid w:val="00070A52"/>
    <w:rsid w:val="00073470"/>
    <w:rsid w:val="00074ED9"/>
    <w:rsid w:val="00076B5F"/>
    <w:rsid w:val="0007727D"/>
    <w:rsid w:val="00082852"/>
    <w:rsid w:val="00082BDD"/>
    <w:rsid w:val="00082BEC"/>
    <w:rsid w:val="00087975"/>
    <w:rsid w:val="00087DFD"/>
    <w:rsid w:val="000924DD"/>
    <w:rsid w:val="000939F1"/>
    <w:rsid w:val="00095472"/>
    <w:rsid w:val="000956A7"/>
    <w:rsid w:val="000A18A6"/>
    <w:rsid w:val="000A1A43"/>
    <w:rsid w:val="000A211D"/>
    <w:rsid w:val="000A2557"/>
    <w:rsid w:val="000A426A"/>
    <w:rsid w:val="000A4627"/>
    <w:rsid w:val="000A780F"/>
    <w:rsid w:val="000B0C05"/>
    <w:rsid w:val="000B0DAD"/>
    <w:rsid w:val="000B23B8"/>
    <w:rsid w:val="000B3F32"/>
    <w:rsid w:val="000B6E3E"/>
    <w:rsid w:val="000C151C"/>
    <w:rsid w:val="000C1B59"/>
    <w:rsid w:val="000C2856"/>
    <w:rsid w:val="000C4CBE"/>
    <w:rsid w:val="000C5609"/>
    <w:rsid w:val="000C6A4B"/>
    <w:rsid w:val="000C6F8B"/>
    <w:rsid w:val="000C71B7"/>
    <w:rsid w:val="000C7526"/>
    <w:rsid w:val="000D0835"/>
    <w:rsid w:val="000D1CA7"/>
    <w:rsid w:val="000D2824"/>
    <w:rsid w:val="000D3406"/>
    <w:rsid w:val="000D5DC3"/>
    <w:rsid w:val="000D5F45"/>
    <w:rsid w:val="000D726C"/>
    <w:rsid w:val="000D7E6C"/>
    <w:rsid w:val="000E0CE3"/>
    <w:rsid w:val="000E4A5B"/>
    <w:rsid w:val="000E5A6E"/>
    <w:rsid w:val="000E6314"/>
    <w:rsid w:val="000E6F01"/>
    <w:rsid w:val="000F1449"/>
    <w:rsid w:val="000F26A8"/>
    <w:rsid w:val="000F26F0"/>
    <w:rsid w:val="000F404D"/>
    <w:rsid w:val="000F4294"/>
    <w:rsid w:val="000F4496"/>
    <w:rsid w:val="000F5485"/>
    <w:rsid w:val="000F6019"/>
    <w:rsid w:val="000F78DB"/>
    <w:rsid w:val="000F7CB5"/>
    <w:rsid w:val="001021DF"/>
    <w:rsid w:val="001031AE"/>
    <w:rsid w:val="00103417"/>
    <w:rsid w:val="001041F1"/>
    <w:rsid w:val="00104D32"/>
    <w:rsid w:val="001058E1"/>
    <w:rsid w:val="00106780"/>
    <w:rsid w:val="00110E39"/>
    <w:rsid w:val="00113061"/>
    <w:rsid w:val="00114615"/>
    <w:rsid w:val="0011546C"/>
    <w:rsid w:val="00116769"/>
    <w:rsid w:val="00120BED"/>
    <w:rsid w:val="001218D5"/>
    <w:rsid w:val="001242D6"/>
    <w:rsid w:val="00124873"/>
    <w:rsid w:val="00125F41"/>
    <w:rsid w:val="00130B4A"/>
    <w:rsid w:val="00130BD5"/>
    <w:rsid w:val="00130DE6"/>
    <w:rsid w:val="00133D51"/>
    <w:rsid w:val="0013448A"/>
    <w:rsid w:val="00134AD0"/>
    <w:rsid w:val="0013689C"/>
    <w:rsid w:val="00140850"/>
    <w:rsid w:val="00143140"/>
    <w:rsid w:val="00145222"/>
    <w:rsid w:val="00147138"/>
    <w:rsid w:val="00151B0F"/>
    <w:rsid w:val="00151C17"/>
    <w:rsid w:val="00165AE6"/>
    <w:rsid w:val="0016696B"/>
    <w:rsid w:val="00167A65"/>
    <w:rsid w:val="00170521"/>
    <w:rsid w:val="00171A84"/>
    <w:rsid w:val="001734BD"/>
    <w:rsid w:val="001809F3"/>
    <w:rsid w:val="00181033"/>
    <w:rsid w:val="0018139B"/>
    <w:rsid w:val="001826DE"/>
    <w:rsid w:val="001849A6"/>
    <w:rsid w:val="00185945"/>
    <w:rsid w:val="0018676A"/>
    <w:rsid w:val="00187D0A"/>
    <w:rsid w:val="0019173F"/>
    <w:rsid w:val="00191950"/>
    <w:rsid w:val="001923C6"/>
    <w:rsid w:val="00192816"/>
    <w:rsid w:val="00192ED6"/>
    <w:rsid w:val="001935C8"/>
    <w:rsid w:val="00195DC3"/>
    <w:rsid w:val="001966AF"/>
    <w:rsid w:val="001A0964"/>
    <w:rsid w:val="001A0CDB"/>
    <w:rsid w:val="001A17AC"/>
    <w:rsid w:val="001A2887"/>
    <w:rsid w:val="001A2A4A"/>
    <w:rsid w:val="001A3324"/>
    <w:rsid w:val="001A54D5"/>
    <w:rsid w:val="001A6E8B"/>
    <w:rsid w:val="001A7ADF"/>
    <w:rsid w:val="001B16A8"/>
    <w:rsid w:val="001B2CB0"/>
    <w:rsid w:val="001B52DC"/>
    <w:rsid w:val="001B54AA"/>
    <w:rsid w:val="001B73E3"/>
    <w:rsid w:val="001B7CAA"/>
    <w:rsid w:val="001C0E40"/>
    <w:rsid w:val="001C133A"/>
    <w:rsid w:val="001C1BC0"/>
    <w:rsid w:val="001C2369"/>
    <w:rsid w:val="001C37C2"/>
    <w:rsid w:val="001C3FBE"/>
    <w:rsid w:val="001C5A05"/>
    <w:rsid w:val="001C630F"/>
    <w:rsid w:val="001C77E1"/>
    <w:rsid w:val="001C7BEC"/>
    <w:rsid w:val="001D05A1"/>
    <w:rsid w:val="001D1D06"/>
    <w:rsid w:val="001D3AAB"/>
    <w:rsid w:val="001D41FE"/>
    <w:rsid w:val="001E0556"/>
    <w:rsid w:val="001E09CC"/>
    <w:rsid w:val="001E38B8"/>
    <w:rsid w:val="001E5990"/>
    <w:rsid w:val="001E6619"/>
    <w:rsid w:val="001E795F"/>
    <w:rsid w:val="001F0038"/>
    <w:rsid w:val="001F0569"/>
    <w:rsid w:val="001F1104"/>
    <w:rsid w:val="001F1C4F"/>
    <w:rsid w:val="001F41D2"/>
    <w:rsid w:val="001F43F5"/>
    <w:rsid w:val="001F6D83"/>
    <w:rsid w:val="00200027"/>
    <w:rsid w:val="002003C1"/>
    <w:rsid w:val="00202244"/>
    <w:rsid w:val="00202B39"/>
    <w:rsid w:val="00204BCB"/>
    <w:rsid w:val="00205385"/>
    <w:rsid w:val="00207943"/>
    <w:rsid w:val="00210F96"/>
    <w:rsid w:val="00211DE1"/>
    <w:rsid w:val="00213200"/>
    <w:rsid w:val="00213C3C"/>
    <w:rsid w:val="00215B09"/>
    <w:rsid w:val="00215D47"/>
    <w:rsid w:val="00217D3D"/>
    <w:rsid w:val="002208DD"/>
    <w:rsid w:val="00220E2E"/>
    <w:rsid w:val="00223F27"/>
    <w:rsid w:val="002257BA"/>
    <w:rsid w:val="00225AD8"/>
    <w:rsid w:val="00225BBE"/>
    <w:rsid w:val="002265BD"/>
    <w:rsid w:val="00226E34"/>
    <w:rsid w:val="00227358"/>
    <w:rsid w:val="002278CB"/>
    <w:rsid w:val="00227B2B"/>
    <w:rsid w:val="00230B0F"/>
    <w:rsid w:val="002323D9"/>
    <w:rsid w:val="00233E58"/>
    <w:rsid w:val="002345F1"/>
    <w:rsid w:val="00236730"/>
    <w:rsid w:val="00237614"/>
    <w:rsid w:val="002405D2"/>
    <w:rsid w:val="00242390"/>
    <w:rsid w:val="00242BB6"/>
    <w:rsid w:val="00243D6A"/>
    <w:rsid w:val="0024424F"/>
    <w:rsid w:val="0024538A"/>
    <w:rsid w:val="002456F3"/>
    <w:rsid w:val="0024580B"/>
    <w:rsid w:val="00246643"/>
    <w:rsid w:val="00247967"/>
    <w:rsid w:val="002529EE"/>
    <w:rsid w:val="00255F10"/>
    <w:rsid w:val="0025653C"/>
    <w:rsid w:val="00256685"/>
    <w:rsid w:val="00256B14"/>
    <w:rsid w:val="0026029B"/>
    <w:rsid w:val="00261085"/>
    <w:rsid w:val="00261A68"/>
    <w:rsid w:val="002628F2"/>
    <w:rsid w:val="00262963"/>
    <w:rsid w:val="00262BBB"/>
    <w:rsid w:val="00263118"/>
    <w:rsid w:val="002653EB"/>
    <w:rsid w:val="002665D0"/>
    <w:rsid w:val="00271F08"/>
    <w:rsid w:val="00272B5D"/>
    <w:rsid w:val="00272E62"/>
    <w:rsid w:val="002774C7"/>
    <w:rsid w:val="002807D3"/>
    <w:rsid w:val="00281667"/>
    <w:rsid w:val="0028205D"/>
    <w:rsid w:val="00282987"/>
    <w:rsid w:val="002834A4"/>
    <w:rsid w:val="0028526A"/>
    <w:rsid w:val="00287C9E"/>
    <w:rsid w:val="002920DE"/>
    <w:rsid w:val="002945AC"/>
    <w:rsid w:val="002A1ACE"/>
    <w:rsid w:val="002A2BA6"/>
    <w:rsid w:val="002A595E"/>
    <w:rsid w:val="002A71BA"/>
    <w:rsid w:val="002B0EE9"/>
    <w:rsid w:val="002B4764"/>
    <w:rsid w:val="002B578B"/>
    <w:rsid w:val="002B618B"/>
    <w:rsid w:val="002B6471"/>
    <w:rsid w:val="002C0E9B"/>
    <w:rsid w:val="002C3701"/>
    <w:rsid w:val="002C3E90"/>
    <w:rsid w:val="002C42CF"/>
    <w:rsid w:val="002C587D"/>
    <w:rsid w:val="002C6B70"/>
    <w:rsid w:val="002C74CC"/>
    <w:rsid w:val="002C7552"/>
    <w:rsid w:val="002D3369"/>
    <w:rsid w:val="002D4980"/>
    <w:rsid w:val="002E00CB"/>
    <w:rsid w:val="002E194E"/>
    <w:rsid w:val="002E2165"/>
    <w:rsid w:val="002E2585"/>
    <w:rsid w:val="002E41A4"/>
    <w:rsid w:val="002F2301"/>
    <w:rsid w:val="002F352D"/>
    <w:rsid w:val="002F3970"/>
    <w:rsid w:val="002F58D2"/>
    <w:rsid w:val="0030354B"/>
    <w:rsid w:val="00303A78"/>
    <w:rsid w:val="00304A2B"/>
    <w:rsid w:val="00307175"/>
    <w:rsid w:val="00310548"/>
    <w:rsid w:val="00315202"/>
    <w:rsid w:val="00315224"/>
    <w:rsid w:val="00315D15"/>
    <w:rsid w:val="00316E0E"/>
    <w:rsid w:val="003265AA"/>
    <w:rsid w:val="00326E59"/>
    <w:rsid w:val="00327E50"/>
    <w:rsid w:val="00333CFD"/>
    <w:rsid w:val="00334E6B"/>
    <w:rsid w:val="00335CED"/>
    <w:rsid w:val="00335DC5"/>
    <w:rsid w:val="003400F2"/>
    <w:rsid w:val="00340669"/>
    <w:rsid w:val="00340B9E"/>
    <w:rsid w:val="00340DE4"/>
    <w:rsid w:val="003411D9"/>
    <w:rsid w:val="00344028"/>
    <w:rsid w:val="003443CF"/>
    <w:rsid w:val="00345E97"/>
    <w:rsid w:val="00350232"/>
    <w:rsid w:val="003521DE"/>
    <w:rsid w:val="003535AA"/>
    <w:rsid w:val="00353E5E"/>
    <w:rsid w:val="00357F81"/>
    <w:rsid w:val="00360C2C"/>
    <w:rsid w:val="00363460"/>
    <w:rsid w:val="00363F62"/>
    <w:rsid w:val="003703F5"/>
    <w:rsid w:val="0037468F"/>
    <w:rsid w:val="003754C3"/>
    <w:rsid w:val="003764CD"/>
    <w:rsid w:val="00376601"/>
    <w:rsid w:val="00376E3E"/>
    <w:rsid w:val="003833A0"/>
    <w:rsid w:val="00383EF0"/>
    <w:rsid w:val="00386D23"/>
    <w:rsid w:val="00390272"/>
    <w:rsid w:val="00391733"/>
    <w:rsid w:val="00391E41"/>
    <w:rsid w:val="00393A93"/>
    <w:rsid w:val="003945D3"/>
    <w:rsid w:val="00394FA5"/>
    <w:rsid w:val="00395600"/>
    <w:rsid w:val="00395D44"/>
    <w:rsid w:val="00397492"/>
    <w:rsid w:val="003978E6"/>
    <w:rsid w:val="003A247C"/>
    <w:rsid w:val="003A24EE"/>
    <w:rsid w:val="003A405D"/>
    <w:rsid w:val="003A52D9"/>
    <w:rsid w:val="003A7DED"/>
    <w:rsid w:val="003B2FD7"/>
    <w:rsid w:val="003B37A7"/>
    <w:rsid w:val="003B41C6"/>
    <w:rsid w:val="003B5BDB"/>
    <w:rsid w:val="003B5D23"/>
    <w:rsid w:val="003B776C"/>
    <w:rsid w:val="003C0811"/>
    <w:rsid w:val="003C199B"/>
    <w:rsid w:val="003C408D"/>
    <w:rsid w:val="003C6F32"/>
    <w:rsid w:val="003C7873"/>
    <w:rsid w:val="003D23A8"/>
    <w:rsid w:val="003D2761"/>
    <w:rsid w:val="003D3274"/>
    <w:rsid w:val="003D3E30"/>
    <w:rsid w:val="003D67D8"/>
    <w:rsid w:val="003E3D7F"/>
    <w:rsid w:val="003E5AE6"/>
    <w:rsid w:val="003E6681"/>
    <w:rsid w:val="003F1283"/>
    <w:rsid w:val="003F32C9"/>
    <w:rsid w:val="003F3CE0"/>
    <w:rsid w:val="003F4154"/>
    <w:rsid w:val="003F5167"/>
    <w:rsid w:val="003F5942"/>
    <w:rsid w:val="003F5C3E"/>
    <w:rsid w:val="003F6B7F"/>
    <w:rsid w:val="003F6D66"/>
    <w:rsid w:val="003F7A49"/>
    <w:rsid w:val="00400463"/>
    <w:rsid w:val="004006E4"/>
    <w:rsid w:val="0041096B"/>
    <w:rsid w:val="00410EAA"/>
    <w:rsid w:val="0041641F"/>
    <w:rsid w:val="00416992"/>
    <w:rsid w:val="00417200"/>
    <w:rsid w:val="00417A7E"/>
    <w:rsid w:val="00420474"/>
    <w:rsid w:val="00420CDA"/>
    <w:rsid w:val="00421F79"/>
    <w:rsid w:val="00422539"/>
    <w:rsid w:val="004247E9"/>
    <w:rsid w:val="004275C3"/>
    <w:rsid w:val="004318FD"/>
    <w:rsid w:val="00431D34"/>
    <w:rsid w:val="00437537"/>
    <w:rsid w:val="00437AEB"/>
    <w:rsid w:val="00441C3C"/>
    <w:rsid w:val="004427F2"/>
    <w:rsid w:val="004438C5"/>
    <w:rsid w:val="004442D3"/>
    <w:rsid w:val="0045028B"/>
    <w:rsid w:val="004506A4"/>
    <w:rsid w:val="004517BB"/>
    <w:rsid w:val="00453C84"/>
    <w:rsid w:val="00454719"/>
    <w:rsid w:val="00454E48"/>
    <w:rsid w:val="0045623F"/>
    <w:rsid w:val="00456AD6"/>
    <w:rsid w:val="00457350"/>
    <w:rsid w:val="004573A4"/>
    <w:rsid w:val="00457FAE"/>
    <w:rsid w:val="00460626"/>
    <w:rsid w:val="00461786"/>
    <w:rsid w:val="00461CD6"/>
    <w:rsid w:val="00461F12"/>
    <w:rsid w:val="00462760"/>
    <w:rsid w:val="0046345A"/>
    <w:rsid w:val="00463B78"/>
    <w:rsid w:val="00464878"/>
    <w:rsid w:val="004677A0"/>
    <w:rsid w:val="004679B7"/>
    <w:rsid w:val="0047077A"/>
    <w:rsid w:val="004773FC"/>
    <w:rsid w:val="004812A9"/>
    <w:rsid w:val="004818E3"/>
    <w:rsid w:val="00483FB1"/>
    <w:rsid w:val="00484B42"/>
    <w:rsid w:val="00485950"/>
    <w:rsid w:val="00490D26"/>
    <w:rsid w:val="0049230A"/>
    <w:rsid w:val="0049242C"/>
    <w:rsid w:val="00492F1E"/>
    <w:rsid w:val="00493641"/>
    <w:rsid w:val="0049641C"/>
    <w:rsid w:val="004A0276"/>
    <w:rsid w:val="004A1123"/>
    <w:rsid w:val="004A2BA5"/>
    <w:rsid w:val="004A3986"/>
    <w:rsid w:val="004A3F8E"/>
    <w:rsid w:val="004A48BE"/>
    <w:rsid w:val="004A66E6"/>
    <w:rsid w:val="004A6F66"/>
    <w:rsid w:val="004B1B39"/>
    <w:rsid w:val="004B2309"/>
    <w:rsid w:val="004B6DE8"/>
    <w:rsid w:val="004C0BF1"/>
    <w:rsid w:val="004C0E43"/>
    <w:rsid w:val="004C180C"/>
    <w:rsid w:val="004C35E0"/>
    <w:rsid w:val="004C39C4"/>
    <w:rsid w:val="004C3FBE"/>
    <w:rsid w:val="004C4104"/>
    <w:rsid w:val="004C4C6C"/>
    <w:rsid w:val="004C6104"/>
    <w:rsid w:val="004C68EF"/>
    <w:rsid w:val="004C6EB5"/>
    <w:rsid w:val="004C73CE"/>
    <w:rsid w:val="004D0C6A"/>
    <w:rsid w:val="004D1393"/>
    <w:rsid w:val="004D293C"/>
    <w:rsid w:val="004D4D51"/>
    <w:rsid w:val="004D529E"/>
    <w:rsid w:val="004D62BE"/>
    <w:rsid w:val="004E44E8"/>
    <w:rsid w:val="004E799B"/>
    <w:rsid w:val="004F052A"/>
    <w:rsid w:val="004F1470"/>
    <w:rsid w:val="004F3338"/>
    <w:rsid w:val="004F3C90"/>
    <w:rsid w:val="004F5B16"/>
    <w:rsid w:val="005044C8"/>
    <w:rsid w:val="00505238"/>
    <w:rsid w:val="00505BFF"/>
    <w:rsid w:val="005113F7"/>
    <w:rsid w:val="00512C5A"/>
    <w:rsid w:val="00512D4B"/>
    <w:rsid w:val="00517A1F"/>
    <w:rsid w:val="00520D15"/>
    <w:rsid w:val="005214B9"/>
    <w:rsid w:val="0052383B"/>
    <w:rsid w:val="00525A69"/>
    <w:rsid w:val="00525C7B"/>
    <w:rsid w:val="00526E9A"/>
    <w:rsid w:val="00527BD4"/>
    <w:rsid w:val="0053162D"/>
    <w:rsid w:val="00533002"/>
    <w:rsid w:val="00533809"/>
    <w:rsid w:val="00534411"/>
    <w:rsid w:val="00534D17"/>
    <w:rsid w:val="005357F2"/>
    <w:rsid w:val="005374D8"/>
    <w:rsid w:val="005421EC"/>
    <w:rsid w:val="00542BFE"/>
    <w:rsid w:val="0054463D"/>
    <w:rsid w:val="00551619"/>
    <w:rsid w:val="0055300D"/>
    <w:rsid w:val="00553276"/>
    <w:rsid w:val="00554F80"/>
    <w:rsid w:val="00557E05"/>
    <w:rsid w:val="00561C65"/>
    <w:rsid w:val="00563BB9"/>
    <w:rsid w:val="0056416C"/>
    <w:rsid w:val="005661D0"/>
    <w:rsid w:val="005713B8"/>
    <w:rsid w:val="00573ED0"/>
    <w:rsid w:val="00574956"/>
    <w:rsid w:val="0057532C"/>
    <w:rsid w:val="005761BC"/>
    <w:rsid w:val="005764AC"/>
    <w:rsid w:val="00576B1E"/>
    <w:rsid w:val="00577B18"/>
    <w:rsid w:val="00577B90"/>
    <w:rsid w:val="00580EC5"/>
    <w:rsid w:val="0058260D"/>
    <w:rsid w:val="005872BC"/>
    <w:rsid w:val="00593C40"/>
    <w:rsid w:val="00594CE2"/>
    <w:rsid w:val="005A0A3A"/>
    <w:rsid w:val="005A27A3"/>
    <w:rsid w:val="005A490B"/>
    <w:rsid w:val="005A4EF9"/>
    <w:rsid w:val="005A51B0"/>
    <w:rsid w:val="005A52B9"/>
    <w:rsid w:val="005A6528"/>
    <w:rsid w:val="005A6C52"/>
    <w:rsid w:val="005B28D7"/>
    <w:rsid w:val="005B47BE"/>
    <w:rsid w:val="005B5EA3"/>
    <w:rsid w:val="005B6A7B"/>
    <w:rsid w:val="005C211A"/>
    <w:rsid w:val="005C43A2"/>
    <w:rsid w:val="005C43FF"/>
    <w:rsid w:val="005C4DD4"/>
    <w:rsid w:val="005C7103"/>
    <w:rsid w:val="005D1B50"/>
    <w:rsid w:val="005D1E35"/>
    <w:rsid w:val="005D410B"/>
    <w:rsid w:val="005D71DE"/>
    <w:rsid w:val="005D7904"/>
    <w:rsid w:val="005D7E5D"/>
    <w:rsid w:val="005E0667"/>
    <w:rsid w:val="005E0EFA"/>
    <w:rsid w:val="005E1702"/>
    <w:rsid w:val="005E20D6"/>
    <w:rsid w:val="005E307D"/>
    <w:rsid w:val="005E39CA"/>
    <w:rsid w:val="005E5340"/>
    <w:rsid w:val="005E5BBF"/>
    <w:rsid w:val="005E7977"/>
    <w:rsid w:val="005E7DE2"/>
    <w:rsid w:val="005F033D"/>
    <w:rsid w:val="005F1277"/>
    <w:rsid w:val="005F5A2B"/>
    <w:rsid w:val="00601890"/>
    <w:rsid w:val="00602563"/>
    <w:rsid w:val="00604E9E"/>
    <w:rsid w:val="006053B2"/>
    <w:rsid w:val="00606737"/>
    <w:rsid w:val="00613340"/>
    <w:rsid w:val="00613968"/>
    <w:rsid w:val="00615F7C"/>
    <w:rsid w:val="006204F8"/>
    <w:rsid w:val="0062273A"/>
    <w:rsid w:val="00625F09"/>
    <w:rsid w:val="006271A9"/>
    <w:rsid w:val="00630FD9"/>
    <w:rsid w:val="00631FF3"/>
    <w:rsid w:val="0063249A"/>
    <w:rsid w:val="00633230"/>
    <w:rsid w:val="006360FB"/>
    <w:rsid w:val="0063711C"/>
    <w:rsid w:val="00637540"/>
    <w:rsid w:val="0064276B"/>
    <w:rsid w:val="0064283C"/>
    <w:rsid w:val="00642B6F"/>
    <w:rsid w:val="00644D1B"/>
    <w:rsid w:val="00645112"/>
    <w:rsid w:val="0064567E"/>
    <w:rsid w:val="006459FD"/>
    <w:rsid w:val="00645A24"/>
    <w:rsid w:val="00646DA9"/>
    <w:rsid w:val="00652C12"/>
    <w:rsid w:val="00655667"/>
    <w:rsid w:val="006616FE"/>
    <w:rsid w:val="00661764"/>
    <w:rsid w:val="00663463"/>
    <w:rsid w:val="00663630"/>
    <w:rsid w:val="006646B0"/>
    <w:rsid w:val="006670EA"/>
    <w:rsid w:val="00670152"/>
    <w:rsid w:val="006706E7"/>
    <w:rsid w:val="00671672"/>
    <w:rsid w:val="00672E39"/>
    <w:rsid w:val="006730AE"/>
    <w:rsid w:val="0067377C"/>
    <w:rsid w:val="0067501B"/>
    <w:rsid w:val="006779E1"/>
    <w:rsid w:val="00682550"/>
    <w:rsid w:val="006836DF"/>
    <w:rsid w:val="006842E0"/>
    <w:rsid w:val="0068773C"/>
    <w:rsid w:val="00693011"/>
    <w:rsid w:val="00693659"/>
    <w:rsid w:val="006A18AF"/>
    <w:rsid w:val="006A5432"/>
    <w:rsid w:val="006B0305"/>
    <w:rsid w:val="006B06C3"/>
    <w:rsid w:val="006B28B7"/>
    <w:rsid w:val="006B37A8"/>
    <w:rsid w:val="006B445D"/>
    <w:rsid w:val="006B470F"/>
    <w:rsid w:val="006B55F8"/>
    <w:rsid w:val="006B5A29"/>
    <w:rsid w:val="006B5CF4"/>
    <w:rsid w:val="006B74BF"/>
    <w:rsid w:val="006C03C9"/>
    <w:rsid w:val="006C0972"/>
    <w:rsid w:val="006C10D5"/>
    <w:rsid w:val="006C1D65"/>
    <w:rsid w:val="006C479D"/>
    <w:rsid w:val="006C6CF2"/>
    <w:rsid w:val="006C79B5"/>
    <w:rsid w:val="006D0164"/>
    <w:rsid w:val="006D078A"/>
    <w:rsid w:val="006D20CF"/>
    <w:rsid w:val="006D6541"/>
    <w:rsid w:val="006E03F3"/>
    <w:rsid w:val="006E633F"/>
    <w:rsid w:val="006E6EE2"/>
    <w:rsid w:val="006E71F0"/>
    <w:rsid w:val="006E79DD"/>
    <w:rsid w:val="006F4F39"/>
    <w:rsid w:val="006F5DB2"/>
    <w:rsid w:val="006F5E9C"/>
    <w:rsid w:val="00700259"/>
    <w:rsid w:val="00700586"/>
    <w:rsid w:val="00700F4A"/>
    <w:rsid w:val="00702E4A"/>
    <w:rsid w:val="00704634"/>
    <w:rsid w:val="00707ED6"/>
    <w:rsid w:val="0071148C"/>
    <w:rsid w:val="00712E97"/>
    <w:rsid w:val="007130BC"/>
    <w:rsid w:val="0071504B"/>
    <w:rsid w:val="00715715"/>
    <w:rsid w:val="00722903"/>
    <w:rsid w:val="00722F6C"/>
    <w:rsid w:val="00724921"/>
    <w:rsid w:val="0072782E"/>
    <w:rsid w:val="007315EB"/>
    <w:rsid w:val="00733618"/>
    <w:rsid w:val="00733665"/>
    <w:rsid w:val="007340AE"/>
    <w:rsid w:val="00737807"/>
    <w:rsid w:val="007410A2"/>
    <w:rsid w:val="007417D7"/>
    <w:rsid w:val="00750D5A"/>
    <w:rsid w:val="00753BDA"/>
    <w:rsid w:val="007543BD"/>
    <w:rsid w:val="0075476E"/>
    <w:rsid w:val="0075650D"/>
    <w:rsid w:val="00756B75"/>
    <w:rsid w:val="0076187A"/>
    <w:rsid w:val="00771DA1"/>
    <w:rsid w:val="0077227E"/>
    <w:rsid w:val="00773E64"/>
    <w:rsid w:val="007763DF"/>
    <w:rsid w:val="00776517"/>
    <w:rsid w:val="007779FB"/>
    <w:rsid w:val="007809C8"/>
    <w:rsid w:val="00782D1D"/>
    <w:rsid w:val="00784C32"/>
    <w:rsid w:val="0078592F"/>
    <w:rsid w:val="0078631F"/>
    <w:rsid w:val="00787EF2"/>
    <w:rsid w:val="00791589"/>
    <w:rsid w:val="00794E21"/>
    <w:rsid w:val="00795F1A"/>
    <w:rsid w:val="007A2355"/>
    <w:rsid w:val="007A76FB"/>
    <w:rsid w:val="007A78F0"/>
    <w:rsid w:val="007B0323"/>
    <w:rsid w:val="007B07E1"/>
    <w:rsid w:val="007B4304"/>
    <w:rsid w:val="007B5E56"/>
    <w:rsid w:val="007B5FC6"/>
    <w:rsid w:val="007B69C0"/>
    <w:rsid w:val="007B7929"/>
    <w:rsid w:val="007C02AF"/>
    <w:rsid w:val="007C05AE"/>
    <w:rsid w:val="007C127E"/>
    <w:rsid w:val="007C144A"/>
    <w:rsid w:val="007C34A3"/>
    <w:rsid w:val="007C564F"/>
    <w:rsid w:val="007C65B2"/>
    <w:rsid w:val="007C664D"/>
    <w:rsid w:val="007C7028"/>
    <w:rsid w:val="007C7EBC"/>
    <w:rsid w:val="007D1234"/>
    <w:rsid w:val="007D1326"/>
    <w:rsid w:val="007D142F"/>
    <w:rsid w:val="007D177A"/>
    <w:rsid w:val="007D183B"/>
    <w:rsid w:val="007D4195"/>
    <w:rsid w:val="007D48B9"/>
    <w:rsid w:val="007D70AB"/>
    <w:rsid w:val="007D7162"/>
    <w:rsid w:val="007D7A00"/>
    <w:rsid w:val="007E0B4D"/>
    <w:rsid w:val="007E1C7A"/>
    <w:rsid w:val="007E201D"/>
    <w:rsid w:val="007E3807"/>
    <w:rsid w:val="007E4680"/>
    <w:rsid w:val="007E5A51"/>
    <w:rsid w:val="007E5C52"/>
    <w:rsid w:val="007F25B1"/>
    <w:rsid w:val="007F3152"/>
    <w:rsid w:val="007F5504"/>
    <w:rsid w:val="008008CD"/>
    <w:rsid w:val="00800A3B"/>
    <w:rsid w:val="008013B1"/>
    <w:rsid w:val="008034E9"/>
    <w:rsid w:val="00803B7C"/>
    <w:rsid w:val="00805215"/>
    <w:rsid w:val="008058B5"/>
    <w:rsid w:val="00811FE4"/>
    <w:rsid w:val="0081386B"/>
    <w:rsid w:val="00822100"/>
    <w:rsid w:val="00823AEA"/>
    <w:rsid w:val="0082637C"/>
    <w:rsid w:val="008271D8"/>
    <w:rsid w:val="00827FD3"/>
    <w:rsid w:val="008321E4"/>
    <w:rsid w:val="0083286B"/>
    <w:rsid w:val="00834B31"/>
    <w:rsid w:val="00847AF6"/>
    <w:rsid w:val="00850327"/>
    <w:rsid w:val="00850EB9"/>
    <w:rsid w:val="00851612"/>
    <w:rsid w:val="00851764"/>
    <w:rsid w:val="00852FAE"/>
    <w:rsid w:val="00856413"/>
    <w:rsid w:val="00856712"/>
    <w:rsid w:val="008609F0"/>
    <w:rsid w:val="00861E93"/>
    <w:rsid w:val="00864918"/>
    <w:rsid w:val="008652B7"/>
    <w:rsid w:val="008657E8"/>
    <w:rsid w:val="00870595"/>
    <w:rsid w:val="008716C8"/>
    <w:rsid w:val="0087524B"/>
    <w:rsid w:val="00875949"/>
    <w:rsid w:val="00875C3E"/>
    <w:rsid w:val="00875DCC"/>
    <w:rsid w:val="008807E7"/>
    <w:rsid w:val="008810F6"/>
    <w:rsid w:val="008876A0"/>
    <w:rsid w:val="0089113D"/>
    <w:rsid w:val="00892ADB"/>
    <w:rsid w:val="00893952"/>
    <w:rsid w:val="0089728A"/>
    <w:rsid w:val="008978BE"/>
    <w:rsid w:val="008A3119"/>
    <w:rsid w:val="008A32A4"/>
    <w:rsid w:val="008A7B8E"/>
    <w:rsid w:val="008B125B"/>
    <w:rsid w:val="008B190F"/>
    <w:rsid w:val="008B1A60"/>
    <w:rsid w:val="008B1B7B"/>
    <w:rsid w:val="008B2A7F"/>
    <w:rsid w:val="008B48A9"/>
    <w:rsid w:val="008B5D64"/>
    <w:rsid w:val="008B6A9C"/>
    <w:rsid w:val="008B6E1B"/>
    <w:rsid w:val="008B78A8"/>
    <w:rsid w:val="008C0C17"/>
    <w:rsid w:val="008C104D"/>
    <w:rsid w:val="008C1199"/>
    <w:rsid w:val="008C2D5B"/>
    <w:rsid w:val="008C379D"/>
    <w:rsid w:val="008C432B"/>
    <w:rsid w:val="008C4613"/>
    <w:rsid w:val="008C59B7"/>
    <w:rsid w:val="008C6744"/>
    <w:rsid w:val="008C7C21"/>
    <w:rsid w:val="008D0932"/>
    <w:rsid w:val="008D285B"/>
    <w:rsid w:val="008D2B57"/>
    <w:rsid w:val="008D64E1"/>
    <w:rsid w:val="008D7DF4"/>
    <w:rsid w:val="008E42CB"/>
    <w:rsid w:val="008E4E70"/>
    <w:rsid w:val="008E58BA"/>
    <w:rsid w:val="008E5FE6"/>
    <w:rsid w:val="008F0AA5"/>
    <w:rsid w:val="008F13BB"/>
    <w:rsid w:val="008F1608"/>
    <w:rsid w:val="008F2358"/>
    <w:rsid w:val="008F23BB"/>
    <w:rsid w:val="008F30C0"/>
    <w:rsid w:val="008F3AF5"/>
    <w:rsid w:val="008F408F"/>
    <w:rsid w:val="008F464D"/>
    <w:rsid w:val="008F55B9"/>
    <w:rsid w:val="008F5ACF"/>
    <w:rsid w:val="009002B1"/>
    <w:rsid w:val="00902362"/>
    <w:rsid w:val="00903003"/>
    <w:rsid w:val="00903570"/>
    <w:rsid w:val="00907D2F"/>
    <w:rsid w:val="00907E33"/>
    <w:rsid w:val="00910136"/>
    <w:rsid w:val="0091062A"/>
    <w:rsid w:val="0091159A"/>
    <w:rsid w:val="00911B94"/>
    <w:rsid w:val="009127E4"/>
    <w:rsid w:val="00916932"/>
    <w:rsid w:val="00916A80"/>
    <w:rsid w:val="00917AA4"/>
    <w:rsid w:val="0092092F"/>
    <w:rsid w:val="00921A5E"/>
    <w:rsid w:val="0092229D"/>
    <w:rsid w:val="009228C1"/>
    <w:rsid w:val="0092364E"/>
    <w:rsid w:val="009259BD"/>
    <w:rsid w:val="00925EBC"/>
    <w:rsid w:val="0093269F"/>
    <w:rsid w:val="00937731"/>
    <w:rsid w:val="00941033"/>
    <w:rsid w:val="00942111"/>
    <w:rsid w:val="00943491"/>
    <w:rsid w:val="0094486F"/>
    <w:rsid w:val="00944F7B"/>
    <w:rsid w:val="0094660C"/>
    <w:rsid w:val="00946DD9"/>
    <w:rsid w:val="00951D71"/>
    <w:rsid w:val="00952EF6"/>
    <w:rsid w:val="00953EB9"/>
    <w:rsid w:val="0095402D"/>
    <w:rsid w:val="00954119"/>
    <w:rsid w:val="00954BF3"/>
    <w:rsid w:val="009565E1"/>
    <w:rsid w:val="00956FE0"/>
    <w:rsid w:val="00957295"/>
    <w:rsid w:val="00957926"/>
    <w:rsid w:val="00960D67"/>
    <w:rsid w:val="00962D1B"/>
    <w:rsid w:val="009648DB"/>
    <w:rsid w:val="009665F6"/>
    <w:rsid w:val="00967F2D"/>
    <w:rsid w:val="00971FFC"/>
    <w:rsid w:val="00972B6B"/>
    <w:rsid w:val="009750C1"/>
    <w:rsid w:val="00975245"/>
    <w:rsid w:val="00980628"/>
    <w:rsid w:val="009820E4"/>
    <w:rsid w:val="00983248"/>
    <w:rsid w:val="009860BD"/>
    <w:rsid w:val="00990124"/>
    <w:rsid w:val="009902FF"/>
    <w:rsid w:val="009907B2"/>
    <w:rsid w:val="00991904"/>
    <w:rsid w:val="00992323"/>
    <w:rsid w:val="0099318E"/>
    <w:rsid w:val="00993DCB"/>
    <w:rsid w:val="0099643D"/>
    <w:rsid w:val="009969E6"/>
    <w:rsid w:val="009979DF"/>
    <w:rsid w:val="00997ABD"/>
    <w:rsid w:val="00997B95"/>
    <w:rsid w:val="009A1E11"/>
    <w:rsid w:val="009A6589"/>
    <w:rsid w:val="009A7B01"/>
    <w:rsid w:val="009B0709"/>
    <w:rsid w:val="009B1D1C"/>
    <w:rsid w:val="009B201E"/>
    <w:rsid w:val="009B2078"/>
    <w:rsid w:val="009B28BC"/>
    <w:rsid w:val="009B3959"/>
    <w:rsid w:val="009B5AAC"/>
    <w:rsid w:val="009B7118"/>
    <w:rsid w:val="009B7A8A"/>
    <w:rsid w:val="009C00DB"/>
    <w:rsid w:val="009C1462"/>
    <w:rsid w:val="009C44FD"/>
    <w:rsid w:val="009C6BE1"/>
    <w:rsid w:val="009C75B8"/>
    <w:rsid w:val="009D1288"/>
    <w:rsid w:val="009D153C"/>
    <w:rsid w:val="009D1F12"/>
    <w:rsid w:val="009D47D2"/>
    <w:rsid w:val="009E119B"/>
    <w:rsid w:val="009E46BC"/>
    <w:rsid w:val="009F020B"/>
    <w:rsid w:val="009F1C7F"/>
    <w:rsid w:val="009F1FCA"/>
    <w:rsid w:val="009F203D"/>
    <w:rsid w:val="009F25EE"/>
    <w:rsid w:val="009F2938"/>
    <w:rsid w:val="009F61EE"/>
    <w:rsid w:val="00A012E9"/>
    <w:rsid w:val="00A013A4"/>
    <w:rsid w:val="00A0184D"/>
    <w:rsid w:val="00A02C65"/>
    <w:rsid w:val="00A067D5"/>
    <w:rsid w:val="00A10306"/>
    <w:rsid w:val="00A10606"/>
    <w:rsid w:val="00A111AA"/>
    <w:rsid w:val="00A125FD"/>
    <w:rsid w:val="00A12ABC"/>
    <w:rsid w:val="00A138C8"/>
    <w:rsid w:val="00A165C8"/>
    <w:rsid w:val="00A16DBC"/>
    <w:rsid w:val="00A17B70"/>
    <w:rsid w:val="00A21C14"/>
    <w:rsid w:val="00A21F5C"/>
    <w:rsid w:val="00A22481"/>
    <w:rsid w:val="00A247C5"/>
    <w:rsid w:val="00A251D3"/>
    <w:rsid w:val="00A25C0B"/>
    <w:rsid w:val="00A25CD5"/>
    <w:rsid w:val="00A273BA"/>
    <w:rsid w:val="00A275E0"/>
    <w:rsid w:val="00A315CC"/>
    <w:rsid w:val="00A3254B"/>
    <w:rsid w:val="00A32E4B"/>
    <w:rsid w:val="00A3427F"/>
    <w:rsid w:val="00A36FC7"/>
    <w:rsid w:val="00A403CE"/>
    <w:rsid w:val="00A40AEC"/>
    <w:rsid w:val="00A42CB6"/>
    <w:rsid w:val="00A4424D"/>
    <w:rsid w:val="00A447F2"/>
    <w:rsid w:val="00A47605"/>
    <w:rsid w:val="00A52BB8"/>
    <w:rsid w:val="00A55BBD"/>
    <w:rsid w:val="00A60944"/>
    <w:rsid w:val="00A60958"/>
    <w:rsid w:val="00A62D79"/>
    <w:rsid w:val="00A6317E"/>
    <w:rsid w:val="00A63302"/>
    <w:rsid w:val="00A6381E"/>
    <w:rsid w:val="00A646D5"/>
    <w:rsid w:val="00A6661D"/>
    <w:rsid w:val="00A66EEE"/>
    <w:rsid w:val="00A66FA0"/>
    <w:rsid w:val="00A72F66"/>
    <w:rsid w:val="00A731BB"/>
    <w:rsid w:val="00A76B55"/>
    <w:rsid w:val="00A7787E"/>
    <w:rsid w:val="00A822E6"/>
    <w:rsid w:val="00A828D4"/>
    <w:rsid w:val="00A829BF"/>
    <w:rsid w:val="00A829DB"/>
    <w:rsid w:val="00A844B6"/>
    <w:rsid w:val="00A8604A"/>
    <w:rsid w:val="00A90AAD"/>
    <w:rsid w:val="00A90BED"/>
    <w:rsid w:val="00A92372"/>
    <w:rsid w:val="00A97785"/>
    <w:rsid w:val="00AA1D71"/>
    <w:rsid w:val="00AA20E7"/>
    <w:rsid w:val="00AA2D6C"/>
    <w:rsid w:val="00AA2D92"/>
    <w:rsid w:val="00AA5D99"/>
    <w:rsid w:val="00AA7126"/>
    <w:rsid w:val="00AB137B"/>
    <w:rsid w:val="00AB1FEF"/>
    <w:rsid w:val="00AB27E1"/>
    <w:rsid w:val="00AB3088"/>
    <w:rsid w:val="00AB3A75"/>
    <w:rsid w:val="00AB3E10"/>
    <w:rsid w:val="00AB6659"/>
    <w:rsid w:val="00AB6FCC"/>
    <w:rsid w:val="00AB7101"/>
    <w:rsid w:val="00AC0754"/>
    <w:rsid w:val="00AC17B0"/>
    <w:rsid w:val="00AC2EC8"/>
    <w:rsid w:val="00AC3227"/>
    <w:rsid w:val="00AC3249"/>
    <w:rsid w:val="00AC49F6"/>
    <w:rsid w:val="00AC6209"/>
    <w:rsid w:val="00AC683D"/>
    <w:rsid w:val="00AD0C31"/>
    <w:rsid w:val="00AD192E"/>
    <w:rsid w:val="00AD2764"/>
    <w:rsid w:val="00AD5E21"/>
    <w:rsid w:val="00AE1C72"/>
    <w:rsid w:val="00AE24BC"/>
    <w:rsid w:val="00AE2E15"/>
    <w:rsid w:val="00AE5DB9"/>
    <w:rsid w:val="00AE6720"/>
    <w:rsid w:val="00AF15DC"/>
    <w:rsid w:val="00AF43DC"/>
    <w:rsid w:val="00B00F40"/>
    <w:rsid w:val="00B03C01"/>
    <w:rsid w:val="00B04778"/>
    <w:rsid w:val="00B04A71"/>
    <w:rsid w:val="00B06ECD"/>
    <w:rsid w:val="00B129DB"/>
    <w:rsid w:val="00B168CB"/>
    <w:rsid w:val="00B1724C"/>
    <w:rsid w:val="00B17CC8"/>
    <w:rsid w:val="00B22492"/>
    <w:rsid w:val="00B240E2"/>
    <w:rsid w:val="00B24CF9"/>
    <w:rsid w:val="00B255D5"/>
    <w:rsid w:val="00B25D2F"/>
    <w:rsid w:val="00B265C9"/>
    <w:rsid w:val="00B30B22"/>
    <w:rsid w:val="00B33614"/>
    <w:rsid w:val="00B33E68"/>
    <w:rsid w:val="00B3488C"/>
    <w:rsid w:val="00B34E7B"/>
    <w:rsid w:val="00B44044"/>
    <w:rsid w:val="00B440B5"/>
    <w:rsid w:val="00B44287"/>
    <w:rsid w:val="00B447AE"/>
    <w:rsid w:val="00B47AF2"/>
    <w:rsid w:val="00B51297"/>
    <w:rsid w:val="00B53B04"/>
    <w:rsid w:val="00B55FA4"/>
    <w:rsid w:val="00B5679D"/>
    <w:rsid w:val="00B57887"/>
    <w:rsid w:val="00B57C5E"/>
    <w:rsid w:val="00B60596"/>
    <w:rsid w:val="00B60ED7"/>
    <w:rsid w:val="00B62819"/>
    <w:rsid w:val="00B65B9F"/>
    <w:rsid w:val="00B65C8F"/>
    <w:rsid w:val="00B66027"/>
    <w:rsid w:val="00B6651A"/>
    <w:rsid w:val="00B666BF"/>
    <w:rsid w:val="00B6707F"/>
    <w:rsid w:val="00B7049A"/>
    <w:rsid w:val="00B71A02"/>
    <w:rsid w:val="00B71C87"/>
    <w:rsid w:val="00B72430"/>
    <w:rsid w:val="00B75D56"/>
    <w:rsid w:val="00B83675"/>
    <w:rsid w:val="00B849E6"/>
    <w:rsid w:val="00B85DD0"/>
    <w:rsid w:val="00B90177"/>
    <w:rsid w:val="00B916A9"/>
    <w:rsid w:val="00B91A26"/>
    <w:rsid w:val="00B91A42"/>
    <w:rsid w:val="00B93733"/>
    <w:rsid w:val="00B93CD0"/>
    <w:rsid w:val="00B97DCF"/>
    <w:rsid w:val="00BA002F"/>
    <w:rsid w:val="00BA086D"/>
    <w:rsid w:val="00BA15DD"/>
    <w:rsid w:val="00BA1FEC"/>
    <w:rsid w:val="00BA30FE"/>
    <w:rsid w:val="00BA5984"/>
    <w:rsid w:val="00BA6FD4"/>
    <w:rsid w:val="00BA79CD"/>
    <w:rsid w:val="00BA7C0A"/>
    <w:rsid w:val="00BB1615"/>
    <w:rsid w:val="00BB2699"/>
    <w:rsid w:val="00BB4214"/>
    <w:rsid w:val="00BB47CA"/>
    <w:rsid w:val="00BB746C"/>
    <w:rsid w:val="00BB7989"/>
    <w:rsid w:val="00BC063E"/>
    <w:rsid w:val="00BC38A7"/>
    <w:rsid w:val="00BC4B5E"/>
    <w:rsid w:val="00BC4D22"/>
    <w:rsid w:val="00BC553A"/>
    <w:rsid w:val="00BD0F53"/>
    <w:rsid w:val="00BD2B3E"/>
    <w:rsid w:val="00BD4FEC"/>
    <w:rsid w:val="00BD7F1D"/>
    <w:rsid w:val="00BE07CB"/>
    <w:rsid w:val="00BE1645"/>
    <w:rsid w:val="00BE1EB7"/>
    <w:rsid w:val="00BE2F61"/>
    <w:rsid w:val="00BE3C17"/>
    <w:rsid w:val="00BE51EB"/>
    <w:rsid w:val="00BE5975"/>
    <w:rsid w:val="00BE5A96"/>
    <w:rsid w:val="00BE5D11"/>
    <w:rsid w:val="00BF0F56"/>
    <w:rsid w:val="00BF1439"/>
    <w:rsid w:val="00BF41F4"/>
    <w:rsid w:val="00BF46FF"/>
    <w:rsid w:val="00BF5B1F"/>
    <w:rsid w:val="00BF76AF"/>
    <w:rsid w:val="00C022CE"/>
    <w:rsid w:val="00C02879"/>
    <w:rsid w:val="00C02978"/>
    <w:rsid w:val="00C03B4B"/>
    <w:rsid w:val="00C06E53"/>
    <w:rsid w:val="00C11432"/>
    <w:rsid w:val="00C13520"/>
    <w:rsid w:val="00C13785"/>
    <w:rsid w:val="00C13F99"/>
    <w:rsid w:val="00C1425A"/>
    <w:rsid w:val="00C15937"/>
    <w:rsid w:val="00C2165C"/>
    <w:rsid w:val="00C24163"/>
    <w:rsid w:val="00C24467"/>
    <w:rsid w:val="00C24717"/>
    <w:rsid w:val="00C24EB6"/>
    <w:rsid w:val="00C270E9"/>
    <w:rsid w:val="00C30611"/>
    <w:rsid w:val="00C3354F"/>
    <w:rsid w:val="00C34795"/>
    <w:rsid w:val="00C36375"/>
    <w:rsid w:val="00C4061A"/>
    <w:rsid w:val="00C40E09"/>
    <w:rsid w:val="00C421DB"/>
    <w:rsid w:val="00C425A1"/>
    <w:rsid w:val="00C4283B"/>
    <w:rsid w:val="00C43E68"/>
    <w:rsid w:val="00C46235"/>
    <w:rsid w:val="00C5036C"/>
    <w:rsid w:val="00C5053A"/>
    <w:rsid w:val="00C55CF4"/>
    <w:rsid w:val="00C60243"/>
    <w:rsid w:val="00C6195C"/>
    <w:rsid w:val="00C62B32"/>
    <w:rsid w:val="00C63950"/>
    <w:rsid w:val="00C63DFC"/>
    <w:rsid w:val="00C6449D"/>
    <w:rsid w:val="00C646A1"/>
    <w:rsid w:val="00C64DD4"/>
    <w:rsid w:val="00C7054B"/>
    <w:rsid w:val="00C72864"/>
    <w:rsid w:val="00C739BA"/>
    <w:rsid w:val="00C756EC"/>
    <w:rsid w:val="00C75A8B"/>
    <w:rsid w:val="00C76DE6"/>
    <w:rsid w:val="00C7700D"/>
    <w:rsid w:val="00C77046"/>
    <w:rsid w:val="00C80CD5"/>
    <w:rsid w:val="00C80D05"/>
    <w:rsid w:val="00C816C7"/>
    <w:rsid w:val="00C82E6D"/>
    <w:rsid w:val="00C84E2A"/>
    <w:rsid w:val="00C85570"/>
    <w:rsid w:val="00C87A08"/>
    <w:rsid w:val="00C911D6"/>
    <w:rsid w:val="00C9130E"/>
    <w:rsid w:val="00C913A9"/>
    <w:rsid w:val="00C91907"/>
    <w:rsid w:val="00C92546"/>
    <w:rsid w:val="00C94474"/>
    <w:rsid w:val="00C948DB"/>
    <w:rsid w:val="00C94E67"/>
    <w:rsid w:val="00C95B89"/>
    <w:rsid w:val="00C95B95"/>
    <w:rsid w:val="00C95E85"/>
    <w:rsid w:val="00CA03A8"/>
    <w:rsid w:val="00CA42A4"/>
    <w:rsid w:val="00CA5278"/>
    <w:rsid w:val="00CA5BA5"/>
    <w:rsid w:val="00CA62BB"/>
    <w:rsid w:val="00CA7A29"/>
    <w:rsid w:val="00CA7D54"/>
    <w:rsid w:val="00CB12FF"/>
    <w:rsid w:val="00CB31A5"/>
    <w:rsid w:val="00CB397D"/>
    <w:rsid w:val="00CB4C39"/>
    <w:rsid w:val="00CB6C67"/>
    <w:rsid w:val="00CC1222"/>
    <w:rsid w:val="00CC1D8F"/>
    <w:rsid w:val="00CC4B3D"/>
    <w:rsid w:val="00CC7BF6"/>
    <w:rsid w:val="00CD36C7"/>
    <w:rsid w:val="00CD3F80"/>
    <w:rsid w:val="00CD57F4"/>
    <w:rsid w:val="00CD5F52"/>
    <w:rsid w:val="00CD6B22"/>
    <w:rsid w:val="00CE0464"/>
    <w:rsid w:val="00CE29FC"/>
    <w:rsid w:val="00CE6144"/>
    <w:rsid w:val="00CE6374"/>
    <w:rsid w:val="00CE7B73"/>
    <w:rsid w:val="00CF2AF4"/>
    <w:rsid w:val="00CF350D"/>
    <w:rsid w:val="00CF3B47"/>
    <w:rsid w:val="00CF42E0"/>
    <w:rsid w:val="00CF4FE0"/>
    <w:rsid w:val="00CF5113"/>
    <w:rsid w:val="00D00296"/>
    <w:rsid w:val="00D02E6E"/>
    <w:rsid w:val="00D03DF1"/>
    <w:rsid w:val="00D03E90"/>
    <w:rsid w:val="00D079C8"/>
    <w:rsid w:val="00D10396"/>
    <w:rsid w:val="00D10868"/>
    <w:rsid w:val="00D11C29"/>
    <w:rsid w:val="00D11CCE"/>
    <w:rsid w:val="00D13CEB"/>
    <w:rsid w:val="00D13FDA"/>
    <w:rsid w:val="00D14719"/>
    <w:rsid w:val="00D15355"/>
    <w:rsid w:val="00D16DBC"/>
    <w:rsid w:val="00D22B1D"/>
    <w:rsid w:val="00D22D0C"/>
    <w:rsid w:val="00D275C5"/>
    <w:rsid w:val="00D27FF5"/>
    <w:rsid w:val="00D30190"/>
    <w:rsid w:val="00D3063E"/>
    <w:rsid w:val="00D33CDF"/>
    <w:rsid w:val="00D341CD"/>
    <w:rsid w:val="00D40DFB"/>
    <w:rsid w:val="00D41131"/>
    <w:rsid w:val="00D42239"/>
    <w:rsid w:val="00D465A7"/>
    <w:rsid w:val="00D47A8C"/>
    <w:rsid w:val="00D50AF2"/>
    <w:rsid w:val="00D5262C"/>
    <w:rsid w:val="00D60C6B"/>
    <w:rsid w:val="00D643CB"/>
    <w:rsid w:val="00D64579"/>
    <w:rsid w:val="00D64867"/>
    <w:rsid w:val="00D66A4F"/>
    <w:rsid w:val="00D67834"/>
    <w:rsid w:val="00D726B7"/>
    <w:rsid w:val="00D7349E"/>
    <w:rsid w:val="00D751D1"/>
    <w:rsid w:val="00D7612C"/>
    <w:rsid w:val="00D7666F"/>
    <w:rsid w:val="00D76A96"/>
    <w:rsid w:val="00D814ED"/>
    <w:rsid w:val="00D823D4"/>
    <w:rsid w:val="00D825E7"/>
    <w:rsid w:val="00D8458F"/>
    <w:rsid w:val="00D86A7A"/>
    <w:rsid w:val="00D87C67"/>
    <w:rsid w:val="00D91BCD"/>
    <w:rsid w:val="00D92501"/>
    <w:rsid w:val="00D96A50"/>
    <w:rsid w:val="00D972A3"/>
    <w:rsid w:val="00DA37DD"/>
    <w:rsid w:val="00DA3C66"/>
    <w:rsid w:val="00DA5F13"/>
    <w:rsid w:val="00DA6663"/>
    <w:rsid w:val="00DB3980"/>
    <w:rsid w:val="00DB5050"/>
    <w:rsid w:val="00DB5C67"/>
    <w:rsid w:val="00DB6026"/>
    <w:rsid w:val="00DC112C"/>
    <w:rsid w:val="00DC1EED"/>
    <w:rsid w:val="00DC3257"/>
    <w:rsid w:val="00DC4F51"/>
    <w:rsid w:val="00DC68BD"/>
    <w:rsid w:val="00DC7D94"/>
    <w:rsid w:val="00DD2847"/>
    <w:rsid w:val="00DD2B1E"/>
    <w:rsid w:val="00DD3DFB"/>
    <w:rsid w:val="00DD3DFF"/>
    <w:rsid w:val="00DD4BAC"/>
    <w:rsid w:val="00DD7092"/>
    <w:rsid w:val="00DD79D5"/>
    <w:rsid w:val="00DE0A5C"/>
    <w:rsid w:val="00DE1E5E"/>
    <w:rsid w:val="00DE4AA8"/>
    <w:rsid w:val="00DE68AB"/>
    <w:rsid w:val="00DE75BF"/>
    <w:rsid w:val="00DE7DD4"/>
    <w:rsid w:val="00DF36D3"/>
    <w:rsid w:val="00DF56B2"/>
    <w:rsid w:val="00DF743D"/>
    <w:rsid w:val="00DF7544"/>
    <w:rsid w:val="00E01EF6"/>
    <w:rsid w:val="00E0203D"/>
    <w:rsid w:val="00E02F24"/>
    <w:rsid w:val="00E072F9"/>
    <w:rsid w:val="00E112FF"/>
    <w:rsid w:val="00E12C18"/>
    <w:rsid w:val="00E13094"/>
    <w:rsid w:val="00E137F2"/>
    <w:rsid w:val="00E13C56"/>
    <w:rsid w:val="00E157AD"/>
    <w:rsid w:val="00E1581F"/>
    <w:rsid w:val="00E1588E"/>
    <w:rsid w:val="00E15CDE"/>
    <w:rsid w:val="00E20CB4"/>
    <w:rsid w:val="00E21A3D"/>
    <w:rsid w:val="00E24280"/>
    <w:rsid w:val="00E24A54"/>
    <w:rsid w:val="00E251A1"/>
    <w:rsid w:val="00E2791F"/>
    <w:rsid w:val="00E30FF5"/>
    <w:rsid w:val="00E343D5"/>
    <w:rsid w:val="00E374DC"/>
    <w:rsid w:val="00E4012E"/>
    <w:rsid w:val="00E412CA"/>
    <w:rsid w:val="00E414CF"/>
    <w:rsid w:val="00E42921"/>
    <w:rsid w:val="00E4514D"/>
    <w:rsid w:val="00E455EF"/>
    <w:rsid w:val="00E45613"/>
    <w:rsid w:val="00E467DB"/>
    <w:rsid w:val="00E4686E"/>
    <w:rsid w:val="00E47432"/>
    <w:rsid w:val="00E500E3"/>
    <w:rsid w:val="00E53777"/>
    <w:rsid w:val="00E53BE8"/>
    <w:rsid w:val="00E53D69"/>
    <w:rsid w:val="00E55191"/>
    <w:rsid w:val="00E552CE"/>
    <w:rsid w:val="00E56BB4"/>
    <w:rsid w:val="00E576A7"/>
    <w:rsid w:val="00E6033C"/>
    <w:rsid w:val="00E613BB"/>
    <w:rsid w:val="00E6319C"/>
    <w:rsid w:val="00E64969"/>
    <w:rsid w:val="00E67681"/>
    <w:rsid w:val="00E679C9"/>
    <w:rsid w:val="00E67A3A"/>
    <w:rsid w:val="00E749F8"/>
    <w:rsid w:val="00E75A91"/>
    <w:rsid w:val="00E8126C"/>
    <w:rsid w:val="00E85F7D"/>
    <w:rsid w:val="00E87E0E"/>
    <w:rsid w:val="00E9076D"/>
    <w:rsid w:val="00E90A96"/>
    <w:rsid w:val="00E9158F"/>
    <w:rsid w:val="00E923FD"/>
    <w:rsid w:val="00E93DD7"/>
    <w:rsid w:val="00E9459A"/>
    <w:rsid w:val="00E96AFF"/>
    <w:rsid w:val="00E971A1"/>
    <w:rsid w:val="00EA7894"/>
    <w:rsid w:val="00EB1D5F"/>
    <w:rsid w:val="00EB7DF7"/>
    <w:rsid w:val="00EC285F"/>
    <w:rsid w:val="00ED0D0D"/>
    <w:rsid w:val="00ED1F82"/>
    <w:rsid w:val="00ED3223"/>
    <w:rsid w:val="00ED3B1D"/>
    <w:rsid w:val="00ED50AD"/>
    <w:rsid w:val="00ED54CB"/>
    <w:rsid w:val="00EE1133"/>
    <w:rsid w:val="00EE1B70"/>
    <w:rsid w:val="00EE29DB"/>
    <w:rsid w:val="00EE52EA"/>
    <w:rsid w:val="00EF5703"/>
    <w:rsid w:val="00EF79F4"/>
    <w:rsid w:val="00EF7A71"/>
    <w:rsid w:val="00EF7D6F"/>
    <w:rsid w:val="00F03BCD"/>
    <w:rsid w:val="00F046E9"/>
    <w:rsid w:val="00F077A7"/>
    <w:rsid w:val="00F11005"/>
    <w:rsid w:val="00F11204"/>
    <w:rsid w:val="00F1298A"/>
    <w:rsid w:val="00F12F3C"/>
    <w:rsid w:val="00F13BDC"/>
    <w:rsid w:val="00F14C39"/>
    <w:rsid w:val="00F152B9"/>
    <w:rsid w:val="00F159FF"/>
    <w:rsid w:val="00F16426"/>
    <w:rsid w:val="00F173C2"/>
    <w:rsid w:val="00F17C35"/>
    <w:rsid w:val="00F209EB"/>
    <w:rsid w:val="00F21452"/>
    <w:rsid w:val="00F23834"/>
    <w:rsid w:val="00F23A4A"/>
    <w:rsid w:val="00F250D4"/>
    <w:rsid w:val="00F27F5C"/>
    <w:rsid w:val="00F30D56"/>
    <w:rsid w:val="00F34BC8"/>
    <w:rsid w:val="00F35DD2"/>
    <w:rsid w:val="00F36CC5"/>
    <w:rsid w:val="00F3702B"/>
    <w:rsid w:val="00F379FE"/>
    <w:rsid w:val="00F422C9"/>
    <w:rsid w:val="00F50ABA"/>
    <w:rsid w:val="00F51044"/>
    <w:rsid w:val="00F5148F"/>
    <w:rsid w:val="00F51ABF"/>
    <w:rsid w:val="00F56B51"/>
    <w:rsid w:val="00F56D7F"/>
    <w:rsid w:val="00F57C38"/>
    <w:rsid w:val="00F6083A"/>
    <w:rsid w:val="00F60A26"/>
    <w:rsid w:val="00F64113"/>
    <w:rsid w:val="00F65252"/>
    <w:rsid w:val="00F67868"/>
    <w:rsid w:val="00F67876"/>
    <w:rsid w:val="00F67BAF"/>
    <w:rsid w:val="00F718C3"/>
    <w:rsid w:val="00F73A9C"/>
    <w:rsid w:val="00F75906"/>
    <w:rsid w:val="00F77FF0"/>
    <w:rsid w:val="00F80005"/>
    <w:rsid w:val="00F808FB"/>
    <w:rsid w:val="00F81123"/>
    <w:rsid w:val="00F83B3F"/>
    <w:rsid w:val="00F84B3C"/>
    <w:rsid w:val="00F85BF7"/>
    <w:rsid w:val="00F8603D"/>
    <w:rsid w:val="00F93AEF"/>
    <w:rsid w:val="00F954EA"/>
    <w:rsid w:val="00F95AF9"/>
    <w:rsid w:val="00FA0B2D"/>
    <w:rsid w:val="00FA1E71"/>
    <w:rsid w:val="00FA35EC"/>
    <w:rsid w:val="00FA43B4"/>
    <w:rsid w:val="00FA5483"/>
    <w:rsid w:val="00FA5484"/>
    <w:rsid w:val="00FA5524"/>
    <w:rsid w:val="00FB1C25"/>
    <w:rsid w:val="00FB3BB2"/>
    <w:rsid w:val="00FB583B"/>
    <w:rsid w:val="00FC5634"/>
    <w:rsid w:val="00FC6BB6"/>
    <w:rsid w:val="00FD2AD3"/>
    <w:rsid w:val="00FD5ECA"/>
    <w:rsid w:val="00FE0944"/>
    <w:rsid w:val="00FE4451"/>
    <w:rsid w:val="00FE46A2"/>
    <w:rsid w:val="00FE5191"/>
    <w:rsid w:val="00FE7FF0"/>
    <w:rsid w:val="00FF029B"/>
    <w:rsid w:val="00FF0F07"/>
    <w:rsid w:val="00FF1F17"/>
    <w:rsid w:val="00FF3E17"/>
    <w:rsid w:val="00FF4A93"/>
    <w:rsid w:val="00FF682B"/>
    <w:rsid w:val="00FF6935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819C0"/>
  <w15:chartTrackingRefBased/>
  <w15:docId w15:val="{04944313-7958-44F4-ACEB-087BCB89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lin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E68AB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0C75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uiPriority w:val="99"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"/>
    <w:basedOn w:val="a"/>
    <w:rsid w:val="00990124"/>
    <w:rPr>
      <w:rFonts w:ascii="Verdana" w:hAnsi="Verdana" w:cs="Verdana"/>
      <w:lang w:val="en-US" w:eastAsia="en-US"/>
    </w:rPr>
  </w:style>
  <w:style w:type="paragraph" w:styleId="ad">
    <w:name w:val="Body Text Indent"/>
    <w:basedOn w:val="a"/>
    <w:rsid w:val="00957926"/>
    <w:pPr>
      <w:ind w:firstLine="708"/>
      <w:jc w:val="both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rsid w:val="006556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D648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e">
    <w:name w:val="page number"/>
    <w:basedOn w:val="a0"/>
    <w:rsid w:val="00230B0F"/>
  </w:style>
  <w:style w:type="paragraph" w:customStyle="1" w:styleId="ConsPlusCell">
    <w:name w:val="ConsPlusCell"/>
    <w:rsid w:val="00E414C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12">
    <w:name w:val="Сетка таблицы1"/>
    <w:basedOn w:val="a1"/>
    <w:next w:val="ac"/>
    <w:uiPriority w:val="3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c"/>
    <w:uiPriority w:val="5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C13F99"/>
  </w:style>
  <w:style w:type="numbering" w:customStyle="1" w:styleId="20">
    <w:name w:val="Нет списка2"/>
    <w:next w:val="a2"/>
    <w:uiPriority w:val="99"/>
    <w:semiHidden/>
    <w:unhideWhenUsed/>
    <w:rsid w:val="00F173C2"/>
  </w:style>
  <w:style w:type="character" w:styleId="af">
    <w:name w:val="FollowedHyperlink"/>
    <w:uiPriority w:val="99"/>
    <w:unhideWhenUsed/>
    <w:rsid w:val="00F173C2"/>
    <w:rPr>
      <w:color w:val="800080"/>
      <w:u w:val="single"/>
    </w:rPr>
  </w:style>
  <w:style w:type="paragraph" w:customStyle="1" w:styleId="msonormal0">
    <w:name w:val="msonormal"/>
    <w:basedOn w:val="a"/>
    <w:rsid w:val="00F173C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173C2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173C2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0">
    <w:name w:val="List Paragraph"/>
    <w:basedOn w:val="a"/>
    <w:uiPriority w:val="34"/>
    <w:qFormat/>
    <w:rsid w:val="00F173C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31">
    <w:name w:val="Нет списка3"/>
    <w:next w:val="a2"/>
    <w:uiPriority w:val="99"/>
    <w:semiHidden/>
    <w:unhideWhenUsed/>
    <w:rsid w:val="001923C6"/>
  </w:style>
  <w:style w:type="character" w:customStyle="1" w:styleId="ab">
    <w:name w:val="Текст выноски Знак"/>
    <w:link w:val="aa"/>
    <w:uiPriority w:val="99"/>
    <w:rsid w:val="001923C6"/>
    <w:rPr>
      <w:rFonts w:ascii="Tahoma" w:hAnsi="Tahoma" w:cs="Tahoma"/>
      <w:sz w:val="16"/>
      <w:szCs w:val="16"/>
    </w:rPr>
  </w:style>
  <w:style w:type="numbering" w:customStyle="1" w:styleId="41">
    <w:name w:val="Нет списка4"/>
    <w:next w:val="a2"/>
    <w:uiPriority w:val="99"/>
    <w:semiHidden/>
    <w:unhideWhenUsed/>
    <w:rsid w:val="00856413"/>
  </w:style>
  <w:style w:type="character" w:customStyle="1" w:styleId="a7">
    <w:name w:val="Верхний колонтитул Знак"/>
    <w:link w:val="a6"/>
    <w:uiPriority w:val="99"/>
    <w:rsid w:val="00613968"/>
    <w:rPr>
      <w:rFonts w:ascii="Times New Roman CYR" w:hAnsi="Times New Roman CYR"/>
    </w:rPr>
  </w:style>
  <w:style w:type="character" w:customStyle="1" w:styleId="a9">
    <w:name w:val="Нижний колонтитул Знак"/>
    <w:link w:val="a8"/>
    <w:uiPriority w:val="99"/>
    <w:rsid w:val="007F3152"/>
    <w:rPr>
      <w:rFonts w:ascii="Times New Roman CYR" w:hAnsi="Times New Roman CYR"/>
    </w:rPr>
  </w:style>
  <w:style w:type="character" w:customStyle="1" w:styleId="10">
    <w:name w:val="Заголовок 1 Знак"/>
    <w:basedOn w:val="a0"/>
    <w:link w:val="1"/>
    <w:rsid w:val="001A0CDB"/>
    <w:rPr>
      <w:rFonts w:ascii="Times New Roman CYR" w:hAnsi="Times New Roman CYR"/>
      <w:b/>
      <w:sz w:val="28"/>
    </w:rPr>
  </w:style>
  <w:style w:type="character" w:customStyle="1" w:styleId="30">
    <w:name w:val="Заголовок 3 Знак"/>
    <w:basedOn w:val="a0"/>
    <w:link w:val="3"/>
    <w:rsid w:val="001A0CD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A0CDB"/>
    <w:rPr>
      <w:rFonts w:ascii="Times New Roman CYR" w:hAnsi="Times New Roman CYR"/>
      <w:sz w:val="24"/>
    </w:rPr>
  </w:style>
  <w:style w:type="character" w:customStyle="1" w:styleId="a4">
    <w:name w:val="Текст Знак"/>
    <w:basedOn w:val="a0"/>
    <w:link w:val="a3"/>
    <w:rsid w:val="001A0CDB"/>
    <w:rPr>
      <w:rFonts w:ascii="Courier New" w:hAnsi="Courier New" w:cs="Courier New"/>
    </w:rPr>
  </w:style>
  <w:style w:type="paragraph" w:customStyle="1" w:styleId="ConsPlusTitle">
    <w:name w:val="ConsPlusTitle"/>
    <w:rsid w:val="001A0CD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1A0C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2">
    <w:name w:val="Основной текст 3 Знак"/>
    <w:link w:val="33"/>
    <w:rsid w:val="001A0CDB"/>
    <w:rPr>
      <w:rFonts w:ascii="Times New Roman CYR" w:hAnsi="Times New Roman CYR"/>
      <w:sz w:val="28"/>
    </w:rPr>
  </w:style>
  <w:style w:type="paragraph" w:styleId="33">
    <w:name w:val="Body Text 3"/>
    <w:basedOn w:val="a"/>
    <w:link w:val="32"/>
    <w:rsid w:val="001A0CDB"/>
    <w:pPr>
      <w:jc w:val="both"/>
    </w:pPr>
    <w:rPr>
      <w:sz w:val="28"/>
    </w:rPr>
  </w:style>
  <w:style w:type="character" w:customStyle="1" w:styleId="310">
    <w:name w:val="Основной текст 3 Знак1"/>
    <w:basedOn w:val="a0"/>
    <w:uiPriority w:val="99"/>
    <w:rsid w:val="001A0CDB"/>
    <w:rPr>
      <w:rFonts w:ascii="Times New Roman CYR" w:hAnsi="Times New Roman CYR"/>
      <w:sz w:val="16"/>
      <w:szCs w:val="16"/>
    </w:rPr>
  </w:style>
  <w:style w:type="character" w:customStyle="1" w:styleId="af1">
    <w:name w:val="Основной текст Знак"/>
    <w:link w:val="af2"/>
    <w:rsid w:val="001A0CDB"/>
    <w:rPr>
      <w:sz w:val="24"/>
      <w:szCs w:val="24"/>
    </w:rPr>
  </w:style>
  <w:style w:type="paragraph" w:styleId="af2">
    <w:name w:val="Body Text"/>
    <w:basedOn w:val="a"/>
    <w:link w:val="af1"/>
    <w:rsid w:val="001A0CDB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14">
    <w:name w:val="Основной текст Знак1"/>
    <w:basedOn w:val="a0"/>
    <w:uiPriority w:val="99"/>
    <w:rsid w:val="001A0CDB"/>
    <w:rPr>
      <w:rFonts w:ascii="Times New Roman CYR" w:hAnsi="Times New Roman CYR"/>
    </w:rPr>
  </w:style>
  <w:style w:type="character" w:customStyle="1" w:styleId="af3">
    <w:name w:val="Схема документа Знак"/>
    <w:link w:val="af4"/>
    <w:rsid w:val="001A0CDB"/>
    <w:rPr>
      <w:rFonts w:ascii="Tahoma" w:hAnsi="Tahoma" w:cs="Tahoma"/>
      <w:shd w:val="clear" w:color="auto" w:fill="000080"/>
    </w:rPr>
  </w:style>
  <w:style w:type="paragraph" w:styleId="af4">
    <w:name w:val="Document Map"/>
    <w:basedOn w:val="a"/>
    <w:link w:val="af3"/>
    <w:rsid w:val="001A0CDB"/>
    <w:pPr>
      <w:shd w:val="clear" w:color="auto" w:fill="000080"/>
    </w:pPr>
    <w:rPr>
      <w:rFonts w:ascii="Tahoma" w:hAnsi="Tahoma" w:cs="Tahoma"/>
    </w:rPr>
  </w:style>
  <w:style w:type="character" w:customStyle="1" w:styleId="15">
    <w:name w:val="Схема документа Знак1"/>
    <w:basedOn w:val="a0"/>
    <w:uiPriority w:val="99"/>
    <w:rsid w:val="001A0CDB"/>
    <w:rPr>
      <w:rFonts w:ascii="Segoe UI" w:hAnsi="Segoe UI" w:cs="Segoe UI"/>
      <w:sz w:val="16"/>
      <w:szCs w:val="16"/>
    </w:rPr>
  </w:style>
  <w:style w:type="character" w:customStyle="1" w:styleId="21">
    <w:name w:val="Основной текст с отступом 2 Знак"/>
    <w:link w:val="22"/>
    <w:rsid w:val="001A0CDB"/>
    <w:rPr>
      <w:rFonts w:ascii="Times New Roman CYR" w:hAnsi="Times New Roman CYR"/>
    </w:rPr>
  </w:style>
  <w:style w:type="paragraph" w:styleId="22">
    <w:name w:val="Body Text Indent 2"/>
    <w:basedOn w:val="a"/>
    <w:link w:val="21"/>
    <w:rsid w:val="001A0CDB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uiPriority w:val="99"/>
    <w:rsid w:val="001A0CDB"/>
    <w:rPr>
      <w:rFonts w:ascii="Times New Roman CYR" w:hAnsi="Times New Roman CYR"/>
    </w:rPr>
  </w:style>
  <w:style w:type="paragraph" w:styleId="af5">
    <w:name w:val="No Spacing"/>
    <w:uiPriority w:val="1"/>
    <w:qFormat/>
    <w:rsid w:val="001A0CDB"/>
    <w:rPr>
      <w:rFonts w:ascii="Times New Roman CYR" w:hAnsi="Times New Roman CYR"/>
    </w:rPr>
  </w:style>
  <w:style w:type="character" w:styleId="af6">
    <w:name w:val="annotation reference"/>
    <w:uiPriority w:val="99"/>
    <w:unhideWhenUsed/>
    <w:rsid w:val="001A0CD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1A0CDB"/>
  </w:style>
  <w:style w:type="character" w:customStyle="1" w:styleId="af8">
    <w:name w:val="Текст примечания Знак"/>
    <w:basedOn w:val="a0"/>
    <w:link w:val="af7"/>
    <w:uiPriority w:val="99"/>
    <w:rsid w:val="001A0CDB"/>
    <w:rPr>
      <w:rFonts w:ascii="Times New Roman CYR" w:hAnsi="Times New Roman CYR"/>
    </w:rPr>
  </w:style>
  <w:style w:type="paragraph" w:styleId="af9">
    <w:name w:val="annotation subject"/>
    <w:basedOn w:val="af7"/>
    <w:next w:val="af7"/>
    <w:link w:val="afa"/>
    <w:uiPriority w:val="99"/>
    <w:unhideWhenUsed/>
    <w:rsid w:val="001A0CD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1A0CDB"/>
    <w:rPr>
      <w:rFonts w:ascii="Times New Roman CYR" w:hAnsi="Times New Roman CYR"/>
      <w:b/>
      <w:bCs/>
    </w:rPr>
  </w:style>
  <w:style w:type="paragraph" w:customStyle="1" w:styleId="afb">
    <w:name w:val="Таблицы (моноширинный)"/>
    <w:basedOn w:val="a"/>
    <w:next w:val="a"/>
    <w:rsid w:val="001A0CDB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c">
    <w:name w:val="Знак Знак Знак Знак"/>
    <w:basedOn w:val="a"/>
    <w:rsid w:val="001A0CDB"/>
    <w:rPr>
      <w:rFonts w:ascii="Verdana" w:hAnsi="Verdana" w:cs="Verdana"/>
      <w:lang w:val="en-US" w:eastAsia="en-US"/>
    </w:rPr>
  </w:style>
  <w:style w:type="character" w:styleId="afd">
    <w:name w:val="line number"/>
    <w:uiPriority w:val="99"/>
    <w:rsid w:val="001A0CDB"/>
  </w:style>
  <w:style w:type="numbering" w:customStyle="1" w:styleId="110">
    <w:name w:val="Нет списка11"/>
    <w:next w:val="a2"/>
    <w:uiPriority w:val="99"/>
    <w:semiHidden/>
    <w:unhideWhenUsed/>
    <w:rsid w:val="001A0CDB"/>
  </w:style>
  <w:style w:type="numbering" w:customStyle="1" w:styleId="111">
    <w:name w:val="Нет списка111"/>
    <w:next w:val="a2"/>
    <w:uiPriority w:val="99"/>
    <w:semiHidden/>
    <w:unhideWhenUsed/>
    <w:rsid w:val="001A0CDB"/>
  </w:style>
  <w:style w:type="numbering" w:customStyle="1" w:styleId="1111">
    <w:name w:val="Нет списка1111"/>
    <w:next w:val="a2"/>
    <w:uiPriority w:val="99"/>
    <w:semiHidden/>
    <w:unhideWhenUsed/>
    <w:rsid w:val="001A0CDB"/>
  </w:style>
  <w:style w:type="paragraph" w:customStyle="1" w:styleId="xl64">
    <w:name w:val="xl64"/>
    <w:basedOn w:val="a"/>
    <w:rsid w:val="001A0CDB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A0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A0CD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e">
    <w:name w:val="footnote reference"/>
    <w:uiPriority w:val="99"/>
    <w:rsid w:val="001A0CDB"/>
    <w:rPr>
      <w:rFonts w:cs="Times New Roman"/>
      <w:vertAlign w:val="superscript"/>
    </w:rPr>
  </w:style>
  <w:style w:type="paragraph" w:styleId="aff">
    <w:name w:val="footnote text"/>
    <w:basedOn w:val="a"/>
    <w:link w:val="aff0"/>
    <w:uiPriority w:val="99"/>
    <w:unhideWhenUsed/>
    <w:rsid w:val="001A0CDB"/>
    <w:rPr>
      <w:rFonts w:asciiTheme="minorHAnsi" w:eastAsiaTheme="minorHAnsi" w:hAnsiTheme="minorHAnsi" w:cstheme="minorBidi"/>
      <w:lang w:eastAsia="en-US"/>
    </w:rPr>
  </w:style>
  <w:style w:type="character" w:customStyle="1" w:styleId="aff0">
    <w:name w:val="Текст сноски Знак"/>
    <w:basedOn w:val="a0"/>
    <w:link w:val="aff"/>
    <w:uiPriority w:val="99"/>
    <w:rsid w:val="001A0CD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2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3DEB8-2514-43B5-860A-41F413ACF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3758</TotalTime>
  <Pages>1</Pages>
  <Words>16327</Words>
  <Characters>93064</Characters>
  <Application>Microsoft Office Word</Application>
  <DocSecurity>0</DocSecurity>
  <Lines>775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Buhalova</dc:creator>
  <cp:keywords/>
  <dc:description/>
  <cp:lastModifiedBy>Trofimova</cp:lastModifiedBy>
  <cp:revision>201</cp:revision>
  <cp:lastPrinted>2024-12-11T02:54:00Z</cp:lastPrinted>
  <dcterms:created xsi:type="dcterms:W3CDTF">2024-01-17T07:31:00Z</dcterms:created>
  <dcterms:modified xsi:type="dcterms:W3CDTF">2024-12-23T04:33:00Z</dcterms:modified>
</cp:coreProperties>
</file>