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001390" w14:textId="77777777" w:rsidR="00013901" w:rsidRPr="0055300D" w:rsidRDefault="00490D26" w:rsidP="00490D26">
      <w:pPr>
        <w:ind w:left="11340" w:right="-483"/>
        <w:rPr>
          <w:rFonts w:ascii="Times New Roman" w:eastAsia="Calibri" w:hAnsi="Times New Roman"/>
          <w:sz w:val="24"/>
          <w:szCs w:val="24"/>
          <w:lang w:eastAsia="en-US"/>
        </w:rPr>
      </w:pPr>
      <w:bookmarkStart w:id="0" w:name="_GoBack"/>
      <w:bookmarkEnd w:id="0"/>
      <w:r w:rsidRPr="0055300D">
        <w:rPr>
          <w:rFonts w:ascii="Times New Roman" w:eastAsia="Calibri" w:hAnsi="Times New Roman"/>
          <w:sz w:val="24"/>
          <w:szCs w:val="24"/>
          <w:lang w:eastAsia="en-US"/>
        </w:rPr>
        <w:t>Приложение 1</w:t>
      </w:r>
    </w:p>
    <w:p w14:paraId="64FB713F" w14:textId="77777777" w:rsidR="00013901" w:rsidRPr="0055300D" w:rsidRDefault="00490D26" w:rsidP="000F6019">
      <w:pPr>
        <w:ind w:left="11340" w:right="-483"/>
        <w:rPr>
          <w:rFonts w:ascii="Times New Roman" w:eastAsia="Calibri" w:hAnsi="Times New Roman"/>
          <w:sz w:val="24"/>
          <w:szCs w:val="24"/>
          <w:lang w:eastAsia="en-US"/>
        </w:rPr>
      </w:pPr>
      <w:r w:rsidRPr="0055300D">
        <w:rPr>
          <w:rFonts w:ascii="Times New Roman" w:eastAsia="Calibri" w:hAnsi="Times New Roman"/>
          <w:sz w:val="24"/>
          <w:szCs w:val="24"/>
          <w:lang w:eastAsia="en-US"/>
        </w:rPr>
        <w:t xml:space="preserve">к </w:t>
      </w:r>
      <w:r w:rsidR="00013901" w:rsidRPr="0055300D">
        <w:rPr>
          <w:rFonts w:ascii="Times New Roman" w:eastAsia="Calibri" w:hAnsi="Times New Roman"/>
          <w:sz w:val="24"/>
          <w:szCs w:val="24"/>
          <w:lang w:eastAsia="en-US"/>
        </w:rPr>
        <w:t>постановлени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ю</w:t>
      </w:r>
    </w:p>
    <w:p w14:paraId="1D347A7F" w14:textId="77777777" w:rsidR="00013901" w:rsidRPr="0055300D" w:rsidRDefault="00013901" w:rsidP="000F6019">
      <w:pPr>
        <w:ind w:left="11340" w:right="-483"/>
        <w:rPr>
          <w:rFonts w:ascii="Times New Roman" w:eastAsia="Calibri" w:hAnsi="Times New Roman"/>
          <w:sz w:val="24"/>
          <w:szCs w:val="24"/>
          <w:lang w:eastAsia="en-US"/>
        </w:rPr>
      </w:pPr>
      <w:r w:rsidRPr="0055300D">
        <w:rPr>
          <w:rFonts w:ascii="Times New Roman" w:eastAsia="Calibri" w:hAnsi="Times New Roman"/>
          <w:sz w:val="24"/>
          <w:szCs w:val="24"/>
          <w:lang w:eastAsia="en-US"/>
        </w:rPr>
        <w:t>Администрации ЗАТО Северск</w:t>
      </w:r>
    </w:p>
    <w:p w14:paraId="5E17AD2E" w14:textId="2E96DBDE" w:rsidR="0046345A" w:rsidRDefault="00013901" w:rsidP="00130DE6">
      <w:pPr>
        <w:ind w:left="11340" w:right="-483"/>
        <w:rPr>
          <w:rFonts w:ascii="Times New Roman" w:eastAsia="Calibri" w:hAnsi="Times New Roman"/>
          <w:sz w:val="22"/>
          <w:szCs w:val="22"/>
          <w:lang w:eastAsia="en-US"/>
        </w:rPr>
      </w:pPr>
      <w:bookmarkStart w:id="1" w:name="_Hlk185845916"/>
      <w:bookmarkStart w:id="2" w:name="_Hlk159235825"/>
      <w:r w:rsidRPr="0055300D">
        <w:rPr>
          <w:rFonts w:ascii="Times New Roman" w:eastAsia="Calibri" w:hAnsi="Times New Roman"/>
          <w:sz w:val="24"/>
          <w:szCs w:val="24"/>
          <w:lang w:eastAsia="en-US"/>
        </w:rPr>
        <w:t>от _</w:t>
      </w:r>
      <w:r w:rsidR="00EF5703">
        <w:rPr>
          <w:rFonts w:ascii="Times New Roman" w:eastAsia="Calibri" w:hAnsi="Times New Roman"/>
          <w:sz w:val="24"/>
          <w:szCs w:val="24"/>
          <w:lang w:eastAsia="en-US"/>
        </w:rPr>
        <w:t>23.12.2024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 № _</w:t>
      </w:r>
      <w:r w:rsidR="00130DE6">
        <w:rPr>
          <w:rFonts w:ascii="Times New Roman" w:eastAsia="Calibri" w:hAnsi="Times New Roman"/>
          <w:sz w:val="24"/>
          <w:szCs w:val="24"/>
          <w:lang w:eastAsia="en-US"/>
        </w:rPr>
        <w:t>_</w:t>
      </w:r>
      <w:r w:rsidR="00EF5703">
        <w:rPr>
          <w:rFonts w:ascii="Times New Roman" w:eastAsia="Calibri" w:hAnsi="Times New Roman"/>
          <w:sz w:val="24"/>
          <w:szCs w:val="24"/>
          <w:lang w:eastAsia="en-US"/>
        </w:rPr>
        <w:t>5158-па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</w:t>
      </w:r>
    </w:p>
    <w:bookmarkEnd w:id="1"/>
    <w:p w14:paraId="126D7416" w14:textId="77777777" w:rsidR="00130DE6" w:rsidRPr="00130DE6" w:rsidRDefault="00130DE6" w:rsidP="00130DE6">
      <w:pPr>
        <w:ind w:left="11340" w:right="-483"/>
        <w:rPr>
          <w:rFonts w:ascii="Times New Roman" w:eastAsia="Calibri" w:hAnsi="Times New Roman"/>
          <w:sz w:val="22"/>
          <w:szCs w:val="22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10"/>
        <w:gridCol w:w="3874"/>
        <w:gridCol w:w="1136"/>
        <w:gridCol w:w="1136"/>
        <w:gridCol w:w="1136"/>
        <w:gridCol w:w="1136"/>
        <w:gridCol w:w="1136"/>
        <w:gridCol w:w="1204"/>
        <w:gridCol w:w="1204"/>
      </w:tblGrid>
      <w:tr w:rsidR="001E0556" w:rsidRPr="001E0556" w14:paraId="2151C2CA" w14:textId="77777777" w:rsidTr="00CF42E0">
        <w:trPr>
          <w:trHeight w:val="705"/>
        </w:trPr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bookmarkEnd w:id="2"/>
          <w:p w14:paraId="432C9B61" w14:textId="6794428C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 xml:space="preserve">ПАСПОРТ </w:t>
            </w:r>
            <w:r w:rsidRPr="001E0556">
              <w:rPr>
                <w:rFonts w:ascii="Times New Roman" w:hAnsi="Times New Roman"/>
                <w:sz w:val="24"/>
                <w:szCs w:val="24"/>
              </w:rPr>
              <w:br/>
              <w:t xml:space="preserve">муниципальной программы 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«</w:t>
            </w:r>
            <w:r w:rsidRPr="001E0556">
              <w:rPr>
                <w:rFonts w:ascii="Times New Roman" w:hAnsi="Times New Roman"/>
                <w:sz w:val="24"/>
                <w:szCs w:val="24"/>
              </w:rPr>
              <w:t>Молодежная политика в ЗАТО Северск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»</w:t>
            </w:r>
            <w:r w:rsidRPr="001E055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1E0556" w:rsidRPr="001E0556" w14:paraId="2F12232C" w14:textId="77777777" w:rsidTr="00CF42E0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8AA7E19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FB46032" w14:textId="77777777" w:rsidR="001E0556" w:rsidRPr="001E0556" w:rsidRDefault="001E0556" w:rsidP="001E0556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5DB3335" w14:textId="77777777" w:rsidR="001E0556" w:rsidRPr="001E0556" w:rsidRDefault="001E0556" w:rsidP="001E0556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5485850" w14:textId="77777777" w:rsidR="001E0556" w:rsidRPr="001E0556" w:rsidRDefault="001E0556" w:rsidP="001E0556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370C9A8" w14:textId="77777777" w:rsidR="001E0556" w:rsidRPr="001E0556" w:rsidRDefault="001E0556" w:rsidP="001E0556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8F50EA4" w14:textId="77777777" w:rsidR="001E0556" w:rsidRPr="001E0556" w:rsidRDefault="001E0556" w:rsidP="001E0556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C3F96E5" w14:textId="77777777" w:rsidR="001E0556" w:rsidRPr="001E0556" w:rsidRDefault="001E0556" w:rsidP="001E0556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E8CCFFE" w14:textId="77777777" w:rsidR="001E0556" w:rsidRPr="001E0556" w:rsidRDefault="001E0556" w:rsidP="001E0556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B142667" w14:textId="77777777" w:rsidR="001E0556" w:rsidRPr="001E0556" w:rsidRDefault="001E0556" w:rsidP="001E0556">
            <w:pPr>
              <w:rPr>
                <w:rFonts w:ascii="Times New Roman" w:hAnsi="Times New Roman"/>
              </w:rPr>
            </w:pPr>
          </w:p>
        </w:tc>
      </w:tr>
      <w:tr w:rsidR="001E0556" w:rsidRPr="001E0556" w14:paraId="337F1021" w14:textId="77777777" w:rsidTr="00CF42E0">
        <w:trPr>
          <w:trHeight w:val="113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5DC1C15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Наименование муниципальной программы (далее - Программа)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82E4E4F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Молодежная политика в ЗАТО Северск</w:t>
            </w:r>
          </w:p>
        </w:tc>
      </w:tr>
      <w:tr w:rsidR="001E0556" w:rsidRPr="001E0556" w14:paraId="16AA4641" w14:textId="77777777" w:rsidTr="00CF42E0">
        <w:trPr>
          <w:trHeight w:val="5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C9A9D41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E0556">
              <w:rPr>
                <w:rFonts w:ascii="Times New Roman" w:hAnsi="Times New Roman"/>
                <w:sz w:val="24"/>
                <w:szCs w:val="24"/>
              </w:rPr>
              <w:t>Cрок</w:t>
            </w:r>
            <w:proofErr w:type="spellEnd"/>
            <w:r w:rsidRPr="001E0556">
              <w:rPr>
                <w:rFonts w:ascii="Times New Roman" w:hAnsi="Times New Roman"/>
                <w:sz w:val="24"/>
                <w:szCs w:val="24"/>
              </w:rPr>
              <w:t xml:space="preserve"> реализации Программы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28F833B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2021 - 2024 годы</w:t>
            </w:r>
          </w:p>
        </w:tc>
      </w:tr>
      <w:tr w:rsidR="001E0556" w:rsidRPr="001E0556" w14:paraId="509CDF7E" w14:textId="77777777" w:rsidTr="00CF42E0">
        <w:trPr>
          <w:trHeight w:val="76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D55DA99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1AFCECA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1E0556" w:rsidRPr="001E0556" w14:paraId="19CD2B36" w14:textId="77777777" w:rsidTr="00CF42E0">
        <w:trPr>
          <w:trHeight w:val="6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D36C2E3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Соисполнители Программы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8DF4E57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Отсутствуют</w:t>
            </w:r>
          </w:p>
        </w:tc>
      </w:tr>
      <w:tr w:rsidR="001E0556" w:rsidRPr="001E0556" w14:paraId="6A62E460" w14:textId="77777777" w:rsidTr="00CF42E0">
        <w:trPr>
          <w:trHeight w:val="31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EFF74A8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92B3A28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Администрация ЗАТО Северск</w:t>
            </w:r>
          </w:p>
        </w:tc>
      </w:tr>
      <w:tr w:rsidR="001E0556" w:rsidRPr="001E0556" w14:paraId="49A9F74F" w14:textId="77777777" w:rsidTr="00CF42E0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EE01A87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6669D36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Управление капитального строительства Администрации ЗАТО Северск</w:t>
            </w:r>
          </w:p>
        </w:tc>
      </w:tr>
      <w:tr w:rsidR="001E0556" w:rsidRPr="001E0556" w14:paraId="72145F5E" w14:textId="77777777" w:rsidTr="00CF42E0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881719C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8F03454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1E0556" w:rsidRPr="001E0556" w14:paraId="224FE70F" w14:textId="77777777" w:rsidTr="00CF42E0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29B85B9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365C553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ЗАТО Северск</w:t>
            </w:r>
          </w:p>
        </w:tc>
      </w:tr>
      <w:tr w:rsidR="001E0556" w:rsidRPr="001E0556" w14:paraId="5F2B635B" w14:textId="77777777" w:rsidTr="00CF42E0">
        <w:trPr>
          <w:trHeight w:val="146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E5FDF1F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EFF9CB3" w14:textId="7600CC5F" w:rsidR="001E0556" w:rsidRPr="001E0556" w:rsidRDefault="00604E9E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604E9E">
              <w:rPr>
                <w:rFonts w:ascii="Times New Roman" w:hAnsi="Times New Roman"/>
                <w:sz w:val="24"/>
                <w:szCs w:val="24"/>
              </w:rPr>
              <w:t>Формирование активной гражданской позиции, повышение правовой культуры и укрепление патриотического сознания молодежи, в том числе через массовое развитие добровольческого движения»;</w:t>
            </w:r>
          </w:p>
        </w:tc>
      </w:tr>
      <w:tr w:rsidR="001E0556" w:rsidRPr="001E0556" w14:paraId="726FAE36" w14:textId="77777777" w:rsidTr="00CF42E0">
        <w:trPr>
          <w:trHeight w:val="54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E8F7C4B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Цель Программы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1A001BF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Реализация потенциала молодежи, создание условий для включения молодежи в социально-экономическую, политическую и культурную жизнь общества</w:t>
            </w:r>
          </w:p>
        </w:tc>
      </w:tr>
      <w:tr w:rsidR="001E0556" w:rsidRPr="001E0556" w14:paraId="0011CA5E" w14:textId="77777777" w:rsidTr="00CF42E0">
        <w:trPr>
          <w:trHeight w:val="112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17B45CE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lastRenderedPageBreak/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131BC57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Показатели цели,</w:t>
            </w:r>
            <w:r w:rsidRPr="001E0556">
              <w:rPr>
                <w:rFonts w:ascii="Times New Roman" w:hAnsi="Times New Roman"/>
                <w:sz w:val="24"/>
                <w:szCs w:val="24"/>
              </w:rPr>
              <w:br/>
              <w:t>единица измерения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C131A8A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2020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3EDFE2A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C3C8FE3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A68D040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20A30D2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BFFAEA5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2025 год (прогноз-</w:t>
            </w:r>
            <w:r w:rsidRPr="001E0556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1E0556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1E0556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ADBDF4A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2026 год (прогноз-</w:t>
            </w:r>
            <w:r w:rsidRPr="001E0556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1E0556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1E0556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</w:tr>
      <w:tr w:rsidR="001E0556" w:rsidRPr="001E0556" w14:paraId="399DE155" w14:textId="77777777" w:rsidTr="00CF42E0">
        <w:trPr>
          <w:trHeight w:val="169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58D1944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10F2A7B" w14:textId="1E7977DA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 xml:space="preserve">1. 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30 лет, </w:t>
            </w:r>
            <w:proofErr w:type="spellStart"/>
            <w:r w:rsidRPr="001E0556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DDDA3EC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AE67C82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7437706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239D4F5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FAB8230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1AE3458" w14:textId="3C8D2593" w:rsidR="001E0556" w:rsidRPr="001E0556" w:rsidRDefault="00F95AF9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31AE3B2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556" w:rsidRPr="001E0556" w14:paraId="55A6915F" w14:textId="77777777" w:rsidTr="00CF42E0">
        <w:trPr>
          <w:trHeight w:val="112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8DA4029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7DC6445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 xml:space="preserve">2. Количество молодых семей, улучшивших жилищные условия при получении социальной выплаты, </w:t>
            </w:r>
            <w:proofErr w:type="spellStart"/>
            <w:r w:rsidRPr="001E055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CFFA32E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623D5B5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7CA4ADB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6A6A60C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23D092D" w14:textId="637A2E29" w:rsidR="001E0556" w:rsidRPr="001E0556" w:rsidRDefault="00130DE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A95F5FE" w14:textId="2DCACC35" w:rsidR="001E0556" w:rsidRPr="001E0556" w:rsidRDefault="008B1B7B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60AC14E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556" w:rsidRPr="001E0556" w14:paraId="2326C05B" w14:textId="77777777" w:rsidTr="00CF42E0">
        <w:trPr>
          <w:trHeight w:val="118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223C0A7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0A2AA05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B617C9F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5F6D4CD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3783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94E8BAC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4027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5511F19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4143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422E536" w14:textId="0CA8999E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416</w:t>
            </w:r>
            <w:r w:rsidR="00130DE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9C02E5E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4160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CBFBF9D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4160</w:t>
            </w:r>
          </w:p>
        </w:tc>
      </w:tr>
      <w:tr w:rsidR="001E0556" w:rsidRPr="001E0556" w14:paraId="4E09EA7F" w14:textId="77777777" w:rsidTr="00D079C8">
        <w:trPr>
          <w:trHeight w:val="147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0AE2021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31346E3" w14:textId="319EF27D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 xml:space="preserve">4. Количество участников </w:t>
            </w:r>
            <w:proofErr w:type="spellStart"/>
            <w:r w:rsidRPr="001E0556">
              <w:rPr>
                <w:rFonts w:ascii="Times New Roman" w:hAnsi="Times New Roman"/>
                <w:sz w:val="24"/>
                <w:szCs w:val="24"/>
              </w:rPr>
              <w:t>мероприя</w:t>
            </w:r>
            <w:r w:rsidR="00D079C8">
              <w:rPr>
                <w:rFonts w:ascii="Times New Roman" w:hAnsi="Times New Roman"/>
                <w:sz w:val="24"/>
                <w:szCs w:val="24"/>
              </w:rPr>
              <w:t>-</w:t>
            </w:r>
            <w:r w:rsidRPr="001E0556">
              <w:rPr>
                <w:rFonts w:ascii="Times New Roman" w:hAnsi="Times New Roman"/>
                <w:sz w:val="24"/>
                <w:szCs w:val="24"/>
              </w:rPr>
              <w:t>тий</w:t>
            </w:r>
            <w:proofErr w:type="spellEnd"/>
            <w:r w:rsidRPr="001E0556">
              <w:rPr>
                <w:rFonts w:ascii="Times New Roman" w:hAnsi="Times New Roman"/>
                <w:sz w:val="24"/>
                <w:szCs w:val="24"/>
              </w:rPr>
              <w:t>, направленных на возрождение семейных традиций, воспитание у молодежи позитивного отношения к семейным традициям, чел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5935572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041CE3B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79182C8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452E1DC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AAF9F65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E82C3CC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99E6EB4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1E0556" w:rsidRPr="001E0556" w14:paraId="462C5685" w14:textId="77777777" w:rsidTr="00CF42E0">
        <w:trPr>
          <w:trHeight w:val="210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D75F4C2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13BA285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5. Общая численность граждан, вовлеченных центрами поддержки добровольчества (волонтерства) на базе образовательных организаций, некоммерческих организаций и муниципальных учреждений в добровольческую (волонтерскую) деятельность, чел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7D6C5D2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2339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56FECA6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3563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1D64A3D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4721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4EAC6E7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5878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DDD3D00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7035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B79F280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8191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0591FF9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9347</w:t>
            </w:r>
          </w:p>
        </w:tc>
      </w:tr>
      <w:tr w:rsidR="001E0556" w:rsidRPr="001E0556" w14:paraId="25738072" w14:textId="77777777" w:rsidTr="00B33614">
        <w:trPr>
          <w:trHeight w:val="548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DFFF599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lastRenderedPageBreak/>
              <w:t>Задачи Программы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F7DBAC9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1. Включение молодежи в общественную жизнь ЗАТО Северск через содействие развитию и реализации потенциала молодежи, улучшению жилищных условий молодых семей</w:t>
            </w:r>
          </w:p>
        </w:tc>
      </w:tr>
      <w:tr w:rsidR="001E0556" w:rsidRPr="001E0556" w14:paraId="4ECF45B6" w14:textId="77777777" w:rsidTr="00B33614">
        <w:trPr>
          <w:trHeight w:val="57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B135D92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0F980CF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2. Укрепление института семьи и брака посредством повышения значимости семейного образа жизни, создания условий для оздоровления и отдыха детей школьного возраста</w:t>
            </w:r>
          </w:p>
        </w:tc>
      </w:tr>
      <w:tr w:rsidR="001E0556" w:rsidRPr="001E0556" w14:paraId="54F60243" w14:textId="77777777" w:rsidTr="00B33614">
        <w:trPr>
          <w:trHeight w:val="21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0B24005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Подпрограммы Программы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14EBEAE" w14:textId="3C05E944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 xml:space="preserve">Подпрограмма 1 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«</w:t>
            </w:r>
            <w:r w:rsidRPr="001E0556">
              <w:rPr>
                <w:rFonts w:ascii="Times New Roman" w:hAnsi="Times New Roman"/>
                <w:sz w:val="24"/>
                <w:szCs w:val="24"/>
              </w:rPr>
              <w:t>Молодежь ЗАТО Северск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1E0556" w:rsidRPr="001E0556" w14:paraId="1A2D055D" w14:textId="77777777" w:rsidTr="00B33614">
        <w:trPr>
          <w:trHeight w:val="27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CC19C9A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AA1BF1A" w14:textId="42F814BA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 xml:space="preserve">Подпрограмма 2 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«</w:t>
            </w:r>
            <w:r w:rsidRPr="001E0556">
              <w:rPr>
                <w:rFonts w:ascii="Times New Roman" w:hAnsi="Times New Roman"/>
                <w:sz w:val="24"/>
                <w:szCs w:val="24"/>
              </w:rPr>
              <w:t>Семейная политика ЗАТО Северск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1E0556" w:rsidRPr="001E0556" w14:paraId="50F200C2" w14:textId="77777777" w:rsidTr="00B33614">
        <w:trPr>
          <w:trHeight w:val="27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C338E1C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0DFB364" w14:textId="1D423AA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 xml:space="preserve">Подпрограмма 3 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«</w:t>
            </w:r>
            <w:r w:rsidRPr="001E0556">
              <w:rPr>
                <w:rFonts w:ascii="Times New Roman" w:hAnsi="Times New Roman"/>
                <w:sz w:val="24"/>
                <w:szCs w:val="24"/>
              </w:rPr>
              <w:t>Обеспечивающая подпрограмма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1E0556" w:rsidRPr="001E0556" w14:paraId="2946C9B0" w14:textId="77777777" w:rsidTr="00CF42E0">
        <w:trPr>
          <w:trHeight w:val="82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F13EF03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Ведомственные целевые программы, входящие в состав Программы (далее - ВЦП) (до 31.12.2023)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AC52C71" w14:textId="6D99C9B4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 xml:space="preserve">ВЦП 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«</w:t>
            </w:r>
            <w:r w:rsidRPr="001E0556">
              <w:rPr>
                <w:rFonts w:ascii="Times New Roman" w:hAnsi="Times New Roman"/>
                <w:sz w:val="24"/>
                <w:szCs w:val="24"/>
              </w:rPr>
              <w:t>Реализация молодежной политики ЗАТО Северск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1E0556" w:rsidRPr="001E0556" w14:paraId="27A7AAEC" w14:textId="77777777" w:rsidTr="00CF42E0">
        <w:trPr>
          <w:trHeight w:val="5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BB4284D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97AD0C3" w14:textId="0071549D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 xml:space="preserve">ВЦП 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«</w:t>
            </w:r>
            <w:r w:rsidRPr="001E0556">
              <w:rPr>
                <w:rFonts w:ascii="Times New Roman" w:hAnsi="Times New Roman"/>
                <w:sz w:val="24"/>
                <w:szCs w:val="24"/>
              </w:rPr>
              <w:t>Реализация семейной политики ЗАТО Северск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1E0556" w:rsidRPr="001E0556" w14:paraId="11306CE2" w14:textId="77777777" w:rsidTr="00B33614">
        <w:trPr>
          <w:trHeight w:val="1128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654F0A8" w14:textId="77777777" w:rsidR="001E0556" w:rsidRPr="001E0556" w:rsidRDefault="001E0556" w:rsidP="001E055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3A13D76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Источники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BBFCF4E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880AB58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B3A17CD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EAFDC3A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BA08538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823A19D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2025 год (прогноз-</w:t>
            </w:r>
            <w:r w:rsidRPr="001E0556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1E0556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1E0556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9FBEFEF" w14:textId="77777777" w:rsidR="001E0556" w:rsidRPr="001E0556" w:rsidRDefault="001E0556" w:rsidP="001E05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2026 год (прогноз-</w:t>
            </w:r>
            <w:r w:rsidRPr="001E0556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1E0556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1E0556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</w:tr>
      <w:tr w:rsidR="00130DE6" w:rsidRPr="001E0556" w14:paraId="46D15230" w14:textId="77777777" w:rsidTr="00BE5D11">
        <w:trPr>
          <w:trHeight w:val="6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9CDD167" w14:textId="77777777" w:rsidR="00130DE6" w:rsidRPr="001E0556" w:rsidRDefault="00130DE6" w:rsidP="00130D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7E711D8" w14:textId="77777777" w:rsidR="00130DE6" w:rsidRPr="001E0556" w:rsidRDefault="00130DE6" w:rsidP="00130DE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 xml:space="preserve">Местный бюджет </w:t>
            </w:r>
            <w:r w:rsidRPr="001E0556">
              <w:rPr>
                <w:rFonts w:ascii="Times New Roman" w:hAnsi="Times New Roman"/>
                <w:sz w:val="24"/>
                <w:szCs w:val="24"/>
              </w:rPr>
              <w:br/>
              <w:t>(потребность (прогноз)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6A45280" w14:textId="2F9B5A9F" w:rsidR="00130DE6" w:rsidRPr="00130DE6" w:rsidRDefault="00130DE6" w:rsidP="00130D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408 822,33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8FDD9D5" w14:textId="1EBC0936" w:rsidR="00130DE6" w:rsidRPr="00130DE6" w:rsidRDefault="00130DE6" w:rsidP="00130D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89 540,78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D9A9859" w14:textId="33643641" w:rsidR="00130DE6" w:rsidRPr="00130DE6" w:rsidRDefault="00130DE6" w:rsidP="00130D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94 619,11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ED34B40" w14:textId="69B4528E" w:rsidR="00130DE6" w:rsidRPr="00130DE6" w:rsidRDefault="00130DE6" w:rsidP="00130D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99 034,05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AFAA394" w14:textId="5886D83A" w:rsidR="00130DE6" w:rsidRPr="00130DE6" w:rsidRDefault="00130DE6" w:rsidP="00130D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125 628,39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C6229A1" w14:textId="602084EA" w:rsidR="00130DE6" w:rsidRPr="00130DE6" w:rsidRDefault="00130DE6" w:rsidP="00130D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126 682,64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CE3B630" w14:textId="0F07FF9C" w:rsidR="00130DE6" w:rsidRPr="00130DE6" w:rsidRDefault="00130DE6" w:rsidP="00130D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139 282,34</w:t>
            </w:r>
          </w:p>
        </w:tc>
      </w:tr>
      <w:tr w:rsidR="00130DE6" w:rsidRPr="001E0556" w14:paraId="05EFC59A" w14:textId="77777777" w:rsidTr="00BE5D11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74AD3ED" w14:textId="77777777" w:rsidR="00130DE6" w:rsidRPr="001E0556" w:rsidRDefault="00130DE6" w:rsidP="00130D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CB118CB" w14:textId="77777777" w:rsidR="00130DE6" w:rsidRPr="001E0556" w:rsidRDefault="00130DE6" w:rsidP="00130DE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110FA96" w14:textId="4AF198F9" w:rsidR="00130DE6" w:rsidRPr="00130DE6" w:rsidRDefault="00130DE6" w:rsidP="00130D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408 822,33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36A3A57" w14:textId="0A845A26" w:rsidR="00130DE6" w:rsidRPr="00130DE6" w:rsidRDefault="00130DE6" w:rsidP="00130D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89 540,78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D4CDA2D" w14:textId="4A32360D" w:rsidR="00130DE6" w:rsidRPr="00130DE6" w:rsidRDefault="00130DE6" w:rsidP="00130D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94 619,11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85A9729" w14:textId="410ED139" w:rsidR="00130DE6" w:rsidRPr="00130DE6" w:rsidRDefault="00130DE6" w:rsidP="00130D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99 034,05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665DD2F" w14:textId="13270B1B" w:rsidR="00130DE6" w:rsidRPr="00130DE6" w:rsidRDefault="00130DE6" w:rsidP="00130D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125 628,39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CE30D05" w14:textId="7FB23827" w:rsidR="00130DE6" w:rsidRPr="00130DE6" w:rsidRDefault="00130DE6" w:rsidP="00130D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67 581,85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D775475" w14:textId="5960D43E" w:rsidR="00130DE6" w:rsidRPr="00130DE6" w:rsidRDefault="00130DE6" w:rsidP="00130D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67 987,10</w:t>
            </w:r>
          </w:p>
        </w:tc>
      </w:tr>
      <w:tr w:rsidR="00130DE6" w:rsidRPr="001E0556" w14:paraId="405C1D67" w14:textId="77777777" w:rsidTr="00BE5D11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A7C6828" w14:textId="77777777" w:rsidR="00130DE6" w:rsidRPr="001E0556" w:rsidRDefault="00130DE6" w:rsidP="00130D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1B49DBF" w14:textId="77777777" w:rsidR="00130DE6" w:rsidRPr="001E0556" w:rsidRDefault="00130DE6" w:rsidP="00130DE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91492B6" w14:textId="09D7D5F3" w:rsidR="00130DE6" w:rsidRPr="0055300D" w:rsidRDefault="00130DE6" w:rsidP="00130D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54D205D" w14:textId="46342AB2" w:rsidR="00130DE6" w:rsidRPr="0055300D" w:rsidRDefault="00130DE6" w:rsidP="00130D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ADF7E3A" w14:textId="4F3144B5" w:rsidR="00130DE6" w:rsidRPr="0055300D" w:rsidRDefault="00130DE6" w:rsidP="00130D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AFA6D3B" w14:textId="2F7EBD88" w:rsidR="00130DE6" w:rsidRPr="0055300D" w:rsidRDefault="00130DE6" w:rsidP="00130D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43D5B6F" w14:textId="41FC2D52" w:rsidR="00130DE6" w:rsidRPr="0055300D" w:rsidRDefault="00130DE6" w:rsidP="00130D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0E9737C" w14:textId="3D15C525" w:rsidR="00130DE6" w:rsidRPr="0055300D" w:rsidRDefault="00130DE6" w:rsidP="00130D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70044CC" w14:textId="2E169ECD" w:rsidR="00130DE6" w:rsidRPr="0055300D" w:rsidRDefault="00130DE6" w:rsidP="00130D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300D">
              <w:rPr>
                <w:sz w:val="24"/>
                <w:szCs w:val="24"/>
              </w:rPr>
              <w:t> </w:t>
            </w:r>
          </w:p>
        </w:tc>
      </w:tr>
      <w:tr w:rsidR="00130DE6" w:rsidRPr="001E0556" w14:paraId="2D391C3E" w14:textId="77777777" w:rsidTr="0055300D">
        <w:trPr>
          <w:trHeight w:val="513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8E0C359" w14:textId="77777777" w:rsidR="00130DE6" w:rsidRPr="001E0556" w:rsidRDefault="00130DE6" w:rsidP="00130D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1B2F962" w14:textId="77777777" w:rsidR="00130DE6" w:rsidRPr="001E0556" w:rsidRDefault="00130DE6" w:rsidP="00130DE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 xml:space="preserve">федеральный бюджет </w:t>
            </w:r>
            <w:r w:rsidRPr="001E0556">
              <w:rPr>
                <w:rFonts w:ascii="Times New Roman" w:hAnsi="Times New Roman"/>
                <w:sz w:val="24"/>
                <w:szCs w:val="24"/>
              </w:rPr>
              <w:br/>
              <w:t>(потребность (прогноз)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A160C73" w14:textId="721D7A0F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47 736,04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AE88E8B" w14:textId="124C875B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7 104,46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6B11A26" w14:textId="749C0667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7 201,01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34511BA" w14:textId="63F9047E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5 471,26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BC5D1F3" w14:textId="0060AF21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27 959,31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F145F1F" w14:textId="4E8F0E7B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7 104,46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B920E3C" w14:textId="563A46E5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7 104,46</w:t>
            </w:r>
          </w:p>
        </w:tc>
      </w:tr>
      <w:tr w:rsidR="00130DE6" w:rsidRPr="001E0556" w14:paraId="0CD6F969" w14:textId="77777777" w:rsidTr="00BE5D11">
        <w:trPr>
          <w:trHeight w:val="52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2FD4786" w14:textId="77777777" w:rsidR="00130DE6" w:rsidRPr="001E0556" w:rsidRDefault="00130DE6" w:rsidP="00130D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9ADA0B8" w14:textId="77777777" w:rsidR="00130DE6" w:rsidRPr="001E0556" w:rsidRDefault="00130DE6" w:rsidP="00130DE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 xml:space="preserve">федеральный бюджет </w:t>
            </w:r>
            <w:r w:rsidRPr="001E0556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4FB7FCD" w14:textId="716E7DA4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47 736,04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F62947E" w14:textId="6F7024A0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7 104,46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3E78861" w14:textId="1A305F18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7 201,01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467CC93" w14:textId="06A6F1D3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5 471,26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D200D59" w14:textId="57ED146D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27 959,31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1AD0964" w14:textId="45B18BD6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64E170C" w14:textId="24929C5E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0,00</w:t>
            </w:r>
          </w:p>
        </w:tc>
      </w:tr>
      <w:tr w:rsidR="00130DE6" w:rsidRPr="001E0556" w14:paraId="05F00823" w14:textId="77777777" w:rsidTr="00130DE6">
        <w:trPr>
          <w:trHeight w:val="373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E2AE0A7" w14:textId="77777777" w:rsidR="00130DE6" w:rsidRPr="001E0556" w:rsidRDefault="00130DE6" w:rsidP="00130D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DF9204A" w14:textId="77777777" w:rsidR="00130DE6" w:rsidRPr="001E0556" w:rsidRDefault="00130DE6" w:rsidP="00130DE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 xml:space="preserve">бюджет Томской области </w:t>
            </w:r>
            <w:r w:rsidRPr="001E0556">
              <w:rPr>
                <w:rFonts w:ascii="Times New Roman" w:hAnsi="Times New Roman"/>
                <w:sz w:val="24"/>
                <w:szCs w:val="24"/>
              </w:rPr>
              <w:br/>
              <w:t>(потребность (прогноз)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9588483" w14:textId="4662E845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108 772,68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3E04FF5" w14:textId="45FC7ED2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17 580,21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F6856F2" w14:textId="6F067FDA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16 557,01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0DC8650" w14:textId="7A53EEEA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29 664,14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7198368" w14:textId="31C41EEA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44 971,32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8D2E62C" w14:textId="57C08E83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42 025,73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DD52B6E" w14:textId="4BE63B77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32 721,58</w:t>
            </w:r>
          </w:p>
        </w:tc>
      </w:tr>
      <w:tr w:rsidR="00130DE6" w:rsidRPr="001E0556" w14:paraId="7E9C7CC0" w14:textId="77777777" w:rsidTr="00BE5D11">
        <w:trPr>
          <w:trHeight w:val="523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474CCC7" w14:textId="77777777" w:rsidR="00130DE6" w:rsidRPr="001E0556" w:rsidRDefault="00130DE6" w:rsidP="00130D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FE0D29F" w14:textId="77777777" w:rsidR="00130DE6" w:rsidRPr="001E0556" w:rsidRDefault="00130DE6" w:rsidP="00130DE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 xml:space="preserve">бюджет Томской области </w:t>
            </w:r>
            <w:r w:rsidRPr="001E0556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EFCFFEC" w14:textId="1A15039E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108 772,68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AF2B269" w14:textId="1B49DC4C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17 580,21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BB35064" w14:textId="1E5C57E6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16 557,01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91FFC0C" w14:textId="6B3085D4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29 664,14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B152B9B" w14:textId="54D7BFFD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44 971,32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636AB95" w14:textId="6C4201ED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26 822,30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A613789" w14:textId="296452C6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26 822,30</w:t>
            </w:r>
          </w:p>
        </w:tc>
      </w:tr>
      <w:tr w:rsidR="00130DE6" w:rsidRPr="001E0556" w14:paraId="00B66842" w14:textId="77777777" w:rsidTr="00BE5D11">
        <w:trPr>
          <w:trHeight w:val="54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46AC6DD" w14:textId="77777777" w:rsidR="00130DE6" w:rsidRPr="001E0556" w:rsidRDefault="00130DE6" w:rsidP="00130D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F5BE288" w14:textId="77777777" w:rsidR="00130DE6" w:rsidRPr="001E0556" w:rsidRDefault="00130DE6" w:rsidP="00130DE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 xml:space="preserve">внебюджетные источники </w:t>
            </w:r>
            <w:r w:rsidRPr="001E0556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30E3182" w14:textId="03399D53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222 776,13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28E013F" w14:textId="6507F25B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56 677,00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CD2B07E" w14:textId="23F1B6A3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48 819,20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9C9AD1C" w14:textId="75D6A0EE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46 094,66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902F51F" w14:textId="0A979CD7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71 185,26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18279F4" w14:textId="4B57C099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71 185,26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58D81B8" w14:textId="78B07BDE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71 185,26</w:t>
            </w:r>
          </w:p>
        </w:tc>
      </w:tr>
      <w:tr w:rsidR="00130DE6" w:rsidRPr="00C63950" w14:paraId="0560B404" w14:textId="77777777" w:rsidTr="00BE5D11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0CA5B7A" w14:textId="77777777" w:rsidR="00130DE6" w:rsidRPr="001E0556" w:rsidRDefault="00130DE6" w:rsidP="00130D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E245DAC" w14:textId="77777777" w:rsidR="00130DE6" w:rsidRPr="001E0556" w:rsidRDefault="00130DE6" w:rsidP="00130DE6">
            <w:pPr>
              <w:rPr>
                <w:rFonts w:ascii="Times New Roman" w:hAnsi="Times New Roman"/>
                <w:sz w:val="24"/>
                <w:szCs w:val="24"/>
              </w:rPr>
            </w:pPr>
            <w:r w:rsidRPr="001E055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42A425C" w14:textId="298B2578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788 107,18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440AA14" w14:textId="79132970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170 902,46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FC96F0D" w14:textId="2B93C5ED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167 196,33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DB5F886" w14:textId="71EAD72B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180 264,11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90C0C5E" w14:textId="102E803F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269 744,28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E4323E7" w14:textId="44EAB0AC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165 589,41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0C51FC5" w14:textId="6429B0EB" w:rsidR="00130DE6" w:rsidRPr="00130DE6" w:rsidRDefault="00130DE6" w:rsidP="00130DE6">
            <w:pPr>
              <w:jc w:val="right"/>
              <w:rPr>
                <w:sz w:val="24"/>
                <w:szCs w:val="24"/>
              </w:rPr>
            </w:pPr>
            <w:r w:rsidRPr="00130DE6">
              <w:rPr>
                <w:sz w:val="24"/>
                <w:szCs w:val="24"/>
              </w:rPr>
              <w:t>165 994,66</w:t>
            </w:r>
          </w:p>
        </w:tc>
      </w:tr>
    </w:tbl>
    <w:p w14:paraId="54320D76" w14:textId="77777777" w:rsidR="0046345A" w:rsidRPr="00207943" w:rsidRDefault="0046345A" w:rsidP="0046345A">
      <w:pPr>
        <w:rPr>
          <w:sz w:val="24"/>
          <w:highlight w:val="yellow"/>
        </w:rPr>
        <w:sectPr w:rsidR="0046345A" w:rsidRPr="00207943" w:rsidSect="0049242C">
          <w:headerReference w:type="even" r:id="rId8"/>
          <w:headerReference w:type="default" r:id="rId9"/>
          <w:footerReference w:type="default" r:id="rId10"/>
          <w:headerReference w:type="first" r:id="rId11"/>
          <w:footerReference w:type="first" r:id="rId12"/>
          <w:type w:val="continuous"/>
          <w:pgSz w:w="16840" w:h="11907" w:orient="landscape" w:code="9"/>
          <w:pgMar w:top="1701" w:right="1134" w:bottom="567" w:left="1134" w:header="357" w:footer="533" w:gutter="0"/>
          <w:cols w:space="720"/>
          <w:titlePg/>
          <w:docGrid w:linePitch="272"/>
        </w:sectPr>
      </w:pPr>
    </w:p>
    <w:p w14:paraId="1F3B51F8" w14:textId="77777777" w:rsidR="00490D26" w:rsidRPr="00B93CD0" w:rsidRDefault="009969E6" w:rsidP="00490D26">
      <w:pPr>
        <w:ind w:left="648" w:firstLine="10692"/>
        <w:rPr>
          <w:rFonts w:ascii="Times New Roman" w:hAnsi="Times New Roman"/>
          <w:sz w:val="24"/>
          <w:szCs w:val="24"/>
        </w:rPr>
      </w:pPr>
      <w:r w:rsidRPr="00B93CD0">
        <w:rPr>
          <w:rFonts w:ascii="Times New Roman" w:hAnsi="Times New Roman"/>
          <w:sz w:val="24"/>
          <w:szCs w:val="24"/>
        </w:rPr>
        <w:t>П</w:t>
      </w:r>
      <w:r w:rsidR="00490D26" w:rsidRPr="00B93CD0">
        <w:rPr>
          <w:rFonts w:ascii="Times New Roman" w:hAnsi="Times New Roman"/>
          <w:sz w:val="24"/>
          <w:szCs w:val="24"/>
        </w:rPr>
        <w:t>риложение 2</w:t>
      </w:r>
    </w:p>
    <w:p w14:paraId="41C45DD4" w14:textId="77777777" w:rsidR="00490D26" w:rsidRPr="00B93CD0" w:rsidRDefault="00490D26" w:rsidP="00490D26">
      <w:pPr>
        <w:ind w:left="648" w:right="-141" w:firstLine="10692"/>
        <w:jc w:val="both"/>
        <w:rPr>
          <w:rFonts w:ascii="Times New Roman" w:hAnsi="Times New Roman"/>
          <w:sz w:val="24"/>
          <w:szCs w:val="24"/>
        </w:rPr>
      </w:pPr>
      <w:r w:rsidRPr="00B93CD0">
        <w:rPr>
          <w:rFonts w:ascii="Times New Roman" w:hAnsi="Times New Roman"/>
          <w:sz w:val="24"/>
          <w:szCs w:val="24"/>
        </w:rPr>
        <w:t xml:space="preserve">к постановлению </w:t>
      </w:r>
    </w:p>
    <w:p w14:paraId="2550537A" w14:textId="77777777" w:rsidR="00490D26" w:rsidRPr="00B93CD0" w:rsidRDefault="00490D26" w:rsidP="00490D26">
      <w:pPr>
        <w:ind w:left="648" w:firstLine="10692"/>
        <w:jc w:val="both"/>
        <w:rPr>
          <w:rFonts w:ascii="Times New Roman" w:hAnsi="Times New Roman"/>
          <w:sz w:val="24"/>
          <w:szCs w:val="24"/>
        </w:rPr>
      </w:pPr>
      <w:r w:rsidRPr="00B93CD0">
        <w:rPr>
          <w:rFonts w:ascii="Times New Roman" w:hAnsi="Times New Roman"/>
          <w:sz w:val="24"/>
          <w:szCs w:val="24"/>
        </w:rPr>
        <w:t xml:space="preserve">Администрации ЗАТО Северск </w:t>
      </w:r>
    </w:p>
    <w:p w14:paraId="25676F8A" w14:textId="77777777" w:rsidR="00EF5703" w:rsidRDefault="00EF5703" w:rsidP="00EF5703">
      <w:pPr>
        <w:ind w:left="11340" w:right="-483"/>
        <w:rPr>
          <w:rFonts w:ascii="Times New Roman" w:eastAsia="Calibri" w:hAnsi="Times New Roman"/>
          <w:sz w:val="22"/>
          <w:szCs w:val="22"/>
          <w:lang w:eastAsia="en-US"/>
        </w:rPr>
      </w:pPr>
      <w:r w:rsidRPr="0055300D">
        <w:rPr>
          <w:rFonts w:ascii="Times New Roman" w:eastAsia="Calibri" w:hAnsi="Times New Roman"/>
          <w:sz w:val="24"/>
          <w:szCs w:val="24"/>
          <w:lang w:eastAsia="en-US"/>
        </w:rPr>
        <w:t>от _</w:t>
      </w:r>
      <w:r>
        <w:rPr>
          <w:rFonts w:ascii="Times New Roman" w:eastAsia="Calibri" w:hAnsi="Times New Roman"/>
          <w:sz w:val="24"/>
          <w:szCs w:val="24"/>
          <w:lang w:eastAsia="en-US"/>
        </w:rPr>
        <w:t>23.12.2024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 № _</w:t>
      </w:r>
      <w:r>
        <w:rPr>
          <w:rFonts w:ascii="Times New Roman" w:eastAsia="Calibri" w:hAnsi="Times New Roman"/>
          <w:sz w:val="24"/>
          <w:szCs w:val="24"/>
          <w:lang w:eastAsia="en-US"/>
        </w:rPr>
        <w:t>_5158-па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</w:t>
      </w:r>
    </w:p>
    <w:p w14:paraId="06E6CC57" w14:textId="07B427CC" w:rsidR="00BC063E" w:rsidRPr="0055300D" w:rsidRDefault="00BC063E" w:rsidP="00BC063E">
      <w:pPr>
        <w:ind w:left="11340" w:right="-483"/>
        <w:rPr>
          <w:rFonts w:ascii="Times New Roman" w:eastAsia="Calibri" w:hAnsi="Times New Roman"/>
          <w:sz w:val="22"/>
          <w:szCs w:val="22"/>
          <w:lang w:eastAsia="en-US"/>
        </w:rPr>
      </w:pPr>
    </w:p>
    <w:p w14:paraId="5F39EB70" w14:textId="77777777" w:rsidR="00BC063E" w:rsidRDefault="00BC063E" w:rsidP="00BC063E">
      <w:pPr>
        <w:rPr>
          <w:sz w:val="24"/>
          <w:highlight w:val="yellow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30"/>
        <w:gridCol w:w="644"/>
        <w:gridCol w:w="1690"/>
        <w:gridCol w:w="793"/>
        <w:gridCol w:w="682"/>
        <w:gridCol w:w="682"/>
        <w:gridCol w:w="682"/>
        <w:gridCol w:w="682"/>
        <w:gridCol w:w="682"/>
        <w:gridCol w:w="682"/>
        <w:gridCol w:w="997"/>
        <w:gridCol w:w="997"/>
        <w:gridCol w:w="1282"/>
        <w:gridCol w:w="1734"/>
        <w:gridCol w:w="1813"/>
      </w:tblGrid>
      <w:tr w:rsidR="00BE5D11" w:rsidRPr="00B93CD0" w14:paraId="3A43D833" w14:textId="77777777" w:rsidTr="00BE5D11">
        <w:trPr>
          <w:trHeight w:val="751"/>
        </w:trPr>
        <w:tc>
          <w:tcPr>
            <w:tcW w:w="403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14:paraId="3B20C651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97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6BD611F" w14:textId="713937DB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СВЕДЕНИЯ </w:t>
            </w:r>
            <w:r w:rsidRPr="00B93CD0">
              <w:rPr>
                <w:rFonts w:ascii="Times New Roman" w:hAnsi="Times New Roman"/>
                <w:sz w:val="24"/>
                <w:szCs w:val="24"/>
              </w:rPr>
              <w:br/>
              <w:t>о составе и значениях целевых показателей (индикаторов) результативности муниципальной программы</w:t>
            </w:r>
            <w:r w:rsidRPr="00B93CD0">
              <w:rPr>
                <w:rFonts w:ascii="Times New Roman" w:hAnsi="Times New Roman"/>
                <w:sz w:val="24"/>
                <w:szCs w:val="24"/>
              </w:rPr>
              <w:br/>
              <w:t xml:space="preserve"> «Молодежная политика в ЗАТО Северск»</w:t>
            </w:r>
          </w:p>
        </w:tc>
      </w:tr>
      <w:tr w:rsidR="00BE5D11" w:rsidRPr="00B93CD0" w14:paraId="2597DA40" w14:textId="77777777" w:rsidTr="00B93CD0">
        <w:trPr>
          <w:trHeight w:val="475"/>
        </w:trPr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7C9F29E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96D8C49" w14:textId="77777777" w:rsidR="00BE5D11" w:rsidRPr="00B93CD0" w:rsidRDefault="00BE5D11" w:rsidP="000A4627">
            <w:pPr>
              <w:rPr>
                <w:rFonts w:ascii="Times New Roman" w:hAnsi="Times New Roman"/>
              </w:rPr>
            </w:pP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AABB424" w14:textId="77777777" w:rsidR="00BE5D11" w:rsidRPr="00B93CD0" w:rsidRDefault="00BE5D11" w:rsidP="000A4627">
            <w:pPr>
              <w:rPr>
                <w:rFonts w:ascii="Times New Roman" w:hAnsi="Times New Roman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82AD160" w14:textId="77777777" w:rsidR="00BE5D11" w:rsidRPr="00B93CD0" w:rsidRDefault="00BE5D11" w:rsidP="000A4627">
            <w:pPr>
              <w:rPr>
                <w:rFonts w:ascii="Times New Roman" w:hAnsi="Times New Roman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DAF12F0" w14:textId="77777777" w:rsidR="00BE5D11" w:rsidRPr="00B93CD0" w:rsidRDefault="00BE5D11" w:rsidP="000A4627">
            <w:pPr>
              <w:rPr>
                <w:rFonts w:ascii="Times New Roman" w:hAnsi="Times New Roman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0764A78" w14:textId="77777777" w:rsidR="00BE5D11" w:rsidRPr="00B93CD0" w:rsidRDefault="00BE5D11" w:rsidP="000A4627">
            <w:pPr>
              <w:rPr>
                <w:rFonts w:ascii="Times New Roman" w:hAnsi="Times New Roman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513A9CC" w14:textId="77777777" w:rsidR="00BE5D11" w:rsidRPr="00B93CD0" w:rsidRDefault="00BE5D11" w:rsidP="000A4627">
            <w:pPr>
              <w:rPr>
                <w:rFonts w:ascii="Times New Roman" w:hAnsi="Times New Roman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E65C688" w14:textId="77777777" w:rsidR="00BE5D11" w:rsidRPr="00B93CD0" w:rsidRDefault="00BE5D11" w:rsidP="000A4627">
            <w:pPr>
              <w:rPr>
                <w:rFonts w:ascii="Times New Roman" w:hAnsi="Times New Roman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17E3DED" w14:textId="77777777" w:rsidR="00BE5D11" w:rsidRPr="00B93CD0" w:rsidRDefault="00BE5D11" w:rsidP="000A4627">
            <w:pPr>
              <w:rPr>
                <w:rFonts w:ascii="Times New Roman" w:hAnsi="Times New Roman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31A83F2" w14:textId="77777777" w:rsidR="00BE5D11" w:rsidRPr="00B93CD0" w:rsidRDefault="00BE5D11" w:rsidP="000A4627">
            <w:pPr>
              <w:rPr>
                <w:rFonts w:ascii="Times New Roman" w:hAnsi="Times New Roman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</w:tcPr>
          <w:p w14:paraId="02999642" w14:textId="77777777" w:rsidR="00BE5D11" w:rsidRPr="00B93CD0" w:rsidRDefault="00BE5D11" w:rsidP="000A4627">
            <w:pPr>
              <w:rPr>
                <w:rFonts w:ascii="Times New Roman" w:hAnsi="Times New Roman"/>
              </w:rPr>
            </w:pP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B447C09" w14:textId="7364F1B5" w:rsidR="00BE5D11" w:rsidRPr="00B93CD0" w:rsidRDefault="00BE5D11" w:rsidP="000A4627">
            <w:pPr>
              <w:rPr>
                <w:rFonts w:ascii="Times New Roman" w:hAnsi="Times New Roman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D5723AF" w14:textId="77777777" w:rsidR="00BE5D11" w:rsidRPr="00B93CD0" w:rsidRDefault="00BE5D11" w:rsidP="000A4627">
            <w:pPr>
              <w:rPr>
                <w:rFonts w:ascii="Times New Roman" w:hAnsi="Times New Roman"/>
              </w:rPr>
            </w:pP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300ED2F" w14:textId="77777777" w:rsidR="00BE5D11" w:rsidRPr="00B93CD0" w:rsidRDefault="00BE5D11" w:rsidP="000A462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Таблица 4</w:t>
            </w:r>
          </w:p>
        </w:tc>
      </w:tr>
      <w:tr w:rsidR="00BE5D11" w:rsidRPr="00B93CD0" w14:paraId="23C9ED07" w14:textId="77777777" w:rsidTr="005E1702">
        <w:trPr>
          <w:trHeight w:val="429"/>
        </w:trPr>
        <w:tc>
          <w:tcPr>
            <w:tcW w:w="1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D9C893D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80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949C7A6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2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E7CE0A7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Еди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>-</w:t>
            </w:r>
            <w:r w:rsidRPr="00B93CD0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ница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изме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>-</w:t>
            </w:r>
            <w:r w:rsidRPr="00B93CD0">
              <w:rPr>
                <w:rFonts w:ascii="Times New Roman" w:hAnsi="Times New Roman"/>
                <w:sz w:val="24"/>
                <w:szCs w:val="24"/>
              </w:rPr>
              <w:br/>
              <w:t>рения</w:t>
            </w:r>
          </w:p>
        </w:tc>
        <w:tc>
          <w:tcPr>
            <w:tcW w:w="2088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3A1E55F" w14:textId="4F099760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4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A717740" w14:textId="59260BDC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Периодич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>-</w:t>
            </w:r>
            <w:r w:rsidRPr="00B93CD0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ность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 xml:space="preserve"> сбора данных</w:t>
            </w:r>
          </w:p>
        </w:tc>
        <w:tc>
          <w:tcPr>
            <w:tcW w:w="5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DF88A72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Метод сбора информации</w:t>
            </w:r>
          </w:p>
        </w:tc>
        <w:tc>
          <w:tcPr>
            <w:tcW w:w="6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2E41A19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Ответственный за сбор данных по показателю</w:t>
            </w:r>
          </w:p>
        </w:tc>
      </w:tr>
      <w:tr w:rsidR="00BE5D11" w:rsidRPr="00B93CD0" w14:paraId="50687A1E" w14:textId="77777777" w:rsidTr="005E1702">
        <w:trPr>
          <w:trHeight w:val="1242"/>
        </w:trPr>
        <w:tc>
          <w:tcPr>
            <w:tcW w:w="1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496E503" w14:textId="77777777" w:rsidR="00BE5D11" w:rsidRPr="00B93CD0" w:rsidRDefault="00BE5D11" w:rsidP="000A462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BDC51CB" w14:textId="77777777" w:rsidR="00BE5D11" w:rsidRPr="00B93CD0" w:rsidRDefault="00BE5D11" w:rsidP="000A462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E3AD14E" w14:textId="77777777" w:rsidR="00BE5D11" w:rsidRPr="00B93CD0" w:rsidRDefault="00BE5D11" w:rsidP="000A462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17C8137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2019 год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075F9B0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2020 год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8F8C58E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ABFB2A6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73570E1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8385B21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50CD056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2025 год (</w:t>
            </w: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прог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>-</w:t>
            </w:r>
            <w:r w:rsidRPr="00B93CD0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нозный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1FC43E39" w14:textId="1E72000A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2026 год (прог-</w:t>
            </w:r>
          </w:p>
          <w:p w14:paraId="5094A535" w14:textId="4693D351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нозный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7A15ACB" w14:textId="14E92DF4" w:rsidR="00BE5D11" w:rsidRPr="00B93CD0" w:rsidRDefault="00BE5D11" w:rsidP="000A462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424F8A2" w14:textId="77777777" w:rsidR="00BE5D11" w:rsidRPr="00B93CD0" w:rsidRDefault="00BE5D11" w:rsidP="000A462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963455A" w14:textId="77777777" w:rsidR="00BE5D11" w:rsidRPr="00B93CD0" w:rsidRDefault="00BE5D11" w:rsidP="000A462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5D11" w:rsidRPr="00B93CD0" w14:paraId="4CC0ECE4" w14:textId="77777777" w:rsidTr="005E1702">
        <w:trPr>
          <w:trHeight w:val="421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321A45E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CAB9153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CF2FB8F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0A9980F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53B3BB5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C6E7ACE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569E178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9FB67A6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CC427D7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C394976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2799BB9F" w14:textId="3B6D6523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CC3EBFD" w14:textId="1BC4D7DC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341249F" w14:textId="4AA7F0E0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526CE30" w14:textId="07780ED2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BE5D11" w:rsidRPr="00B93CD0" w14:paraId="3B31F5AC" w14:textId="77777777" w:rsidTr="00BE5D11">
        <w:trPr>
          <w:trHeight w:val="315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204CBE6C" w14:textId="4FBF9329" w:rsidR="00BE5D11" w:rsidRPr="00B93CD0" w:rsidRDefault="00BE5D11" w:rsidP="000A4627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Показатели муниципальной программы «Молодежная политика в ЗАТО Северск»</w:t>
            </w:r>
          </w:p>
        </w:tc>
      </w:tr>
      <w:tr w:rsidR="00BE5D11" w:rsidRPr="00B93CD0" w14:paraId="56FDA92F" w14:textId="77777777" w:rsidTr="00BE5D11">
        <w:trPr>
          <w:trHeight w:val="2564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6AAA96B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 1.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C3230DB" w14:textId="1871F14F" w:rsidR="00BE5D11" w:rsidRPr="00B93CD0" w:rsidRDefault="00BE5D11" w:rsidP="000A4627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Доля молодежи, участвующей в </w:t>
            </w:r>
            <w:proofErr w:type="spellStart"/>
            <w:r w:rsidRPr="00B93CD0">
              <w:rPr>
                <w:rFonts w:ascii="Times New Roman" w:hAnsi="Times New Roman"/>
                <w:spacing w:val="-4"/>
                <w:sz w:val="24"/>
                <w:szCs w:val="24"/>
              </w:rPr>
              <w:t>меро</w:t>
            </w:r>
            <w:proofErr w:type="spellEnd"/>
            <w:r w:rsidRPr="00B93CD0">
              <w:rPr>
                <w:rFonts w:ascii="Times New Roman" w:hAnsi="Times New Roman"/>
                <w:spacing w:val="-4"/>
                <w:sz w:val="24"/>
                <w:szCs w:val="24"/>
              </w:rPr>
              <w:t>-приятиях, направлен-</w:t>
            </w:r>
            <w:proofErr w:type="spellStart"/>
            <w:r w:rsidRPr="00B93CD0">
              <w:rPr>
                <w:rFonts w:ascii="Times New Roman" w:hAnsi="Times New Roman"/>
                <w:spacing w:val="-4"/>
                <w:sz w:val="24"/>
                <w:szCs w:val="24"/>
              </w:rPr>
              <w:t>ных</w:t>
            </w:r>
            <w:proofErr w:type="spellEnd"/>
            <w:r w:rsidRPr="00B93CD0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на гражданское и патриотическое воспитание детей и молодежи, от общей численности </w:t>
            </w:r>
            <w:proofErr w:type="spellStart"/>
            <w:r w:rsidRPr="00B93CD0">
              <w:rPr>
                <w:rFonts w:ascii="Times New Roman" w:hAnsi="Times New Roman"/>
                <w:spacing w:val="-4"/>
                <w:sz w:val="24"/>
                <w:szCs w:val="24"/>
              </w:rPr>
              <w:t>молоде-жи</w:t>
            </w:r>
            <w:proofErr w:type="spellEnd"/>
            <w:r w:rsidRPr="00B93CD0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от 14 до 30 лет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C892A3D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5261020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0454450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C5A7CBE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6704A08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CD4F9E9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18433CB" w14:textId="7DECFE79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7C3A58C" w14:textId="48987217" w:rsidR="00BE5D11" w:rsidRPr="00B93CD0" w:rsidRDefault="008B1B7B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42A2210F" w14:textId="07EB5FC5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7B2CB8B" w14:textId="7C221590" w:rsidR="00BE5D11" w:rsidRPr="00B93CD0" w:rsidRDefault="00BE5D11" w:rsidP="000A462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1377713" w14:textId="77777777" w:rsidR="00BE5D11" w:rsidRPr="00B93CD0" w:rsidRDefault="00BE5D11" w:rsidP="000A4627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7DFFD1A" w14:textId="77777777" w:rsidR="00BE5D11" w:rsidRPr="00B93CD0" w:rsidRDefault="00BE5D11" w:rsidP="000A4627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BE5D11" w:rsidRPr="00B93CD0" w14:paraId="73124BEB" w14:textId="77777777" w:rsidTr="005E1702">
        <w:trPr>
          <w:trHeight w:val="123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C5048A3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 2.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C4D291C" w14:textId="2C6E038C" w:rsidR="00BE5D11" w:rsidRPr="00B93CD0" w:rsidRDefault="00BE5D11" w:rsidP="000A4627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Количество молодых семей, улучшивших жилищные условия при получении социальной выплаты</w:t>
            </w:r>
          </w:p>
          <w:p w14:paraId="0EFF89E2" w14:textId="4A91F412" w:rsidR="00BE5D11" w:rsidRPr="00B93CD0" w:rsidRDefault="00BE5D11" w:rsidP="000A462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C594F75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94A29BA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D2F7F89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23CA91A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C300784" w14:textId="77777777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99D07DB" w14:textId="6D4B9EC8" w:rsidR="00BE5D11" w:rsidRPr="00B93CD0" w:rsidRDefault="00BE5D11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843192E" w14:textId="4DAA3477" w:rsidR="00BE5D11" w:rsidRPr="00B93CD0" w:rsidRDefault="00130DE6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129AB2B" w14:textId="67DE5DAA" w:rsidR="00BE5D11" w:rsidRPr="00B93CD0" w:rsidRDefault="008B1B7B" w:rsidP="000A4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511DD91B" w14:textId="5CCB970F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6983F9B" w14:textId="60DB1E14" w:rsidR="00BE5D11" w:rsidRPr="00B93CD0" w:rsidRDefault="00BE5D11" w:rsidP="000A462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9CCCC84" w14:textId="77777777" w:rsidR="00BE5D11" w:rsidRPr="00B93CD0" w:rsidRDefault="00BE5D11" w:rsidP="000A4627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0CEA810" w14:textId="77777777" w:rsidR="00BE5D11" w:rsidRPr="00B93CD0" w:rsidRDefault="00BE5D11" w:rsidP="000A4627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BE5D11" w:rsidRPr="00B93CD0" w14:paraId="667B39DC" w14:textId="77777777" w:rsidTr="005E1702">
        <w:trPr>
          <w:trHeight w:val="401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0DFFAE2" w14:textId="23756AB8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BA8A37D" w14:textId="6A8BCDF0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F94E81F" w14:textId="106859C4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E99D4D0" w14:textId="0E48650F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E860A9A" w14:textId="0A59B46A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7518405" w14:textId="2E6AF052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D4297FF" w14:textId="57923AE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ECDE5DB" w14:textId="1FEA83D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BF7E2B0" w14:textId="02D0935F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FC07BDC" w14:textId="16B242D6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465CA5ED" w14:textId="4FBABC5F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B564A70" w14:textId="49D974EF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872A69E" w14:textId="3667C84C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16EE606" w14:textId="467BCC6C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BE5D11" w:rsidRPr="00B93CD0" w14:paraId="0490A9FD" w14:textId="77777777" w:rsidTr="00BE5D11">
        <w:trPr>
          <w:trHeight w:val="1575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1F66F53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 3.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6197281" w14:textId="77777777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Численность детей школьного возраста, охваченных организованными формами отдыха и оздоровления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94AB746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265E54D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4218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A1A91F7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85E8626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3783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D4D3C57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4027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710BBF5" w14:textId="500B1EFB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4143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80784A3" w14:textId="2CDFAF3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416</w:t>
            </w:r>
            <w:r w:rsidR="00130DE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3784ADE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4160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46652949" w14:textId="05958848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4160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8DCDE79" w14:textId="68C0C57D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C4F87CD" w14:textId="77777777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2196DA8" w14:textId="77777777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BE5D11" w:rsidRPr="00B93CD0" w14:paraId="7156DB17" w14:textId="77777777" w:rsidTr="00BE5D11">
        <w:trPr>
          <w:trHeight w:val="2205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CD60E3A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 4.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AEC8D33" w14:textId="66411140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Количество </w:t>
            </w: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участни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>-ков мероприятий, направленных на возрождение семей-</w:t>
            </w: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ных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 xml:space="preserve"> традиций, </w:t>
            </w: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воспи-тание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 xml:space="preserve"> у молодежи позитивного отношения к семейным традициям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FF1DE54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CEB1FA5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329E2B2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8EA93C4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A339C86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9087DBF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5CCE3A6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0463A4A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045F25C4" w14:textId="3D4F421B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136DA56" w14:textId="31EDA1A6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062EA96" w14:textId="77777777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DCE6071" w14:textId="77777777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BE5D11" w:rsidRPr="00B93CD0" w14:paraId="7DBAD6E8" w14:textId="77777777" w:rsidTr="00BE5D11">
        <w:trPr>
          <w:trHeight w:val="832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C1FEDEE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 5.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FF77E94" w14:textId="77777777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pacing w:val="-6"/>
                <w:sz w:val="24"/>
                <w:szCs w:val="24"/>
              </w:rPr>
              <w:t>Общая численность граждан, вовлеченных центрами поддержки добровольчества (волонтерства) на базе образовательных организаций, некоммерческих организаций и муниципальных учреждений в добровольческую (волонтерскую)</w:t>
            </w:r>
            <w:r w:rsidRPr="00B93CD0">
              <w:rPr>
                <w:rFonts w:ascii="Times New Roman" w:hAnsi="Times New Roman"/>
                <w:sz w:val="24"/>
                <w:szCs w:val="24"/>
              </w:rPr>
              <w:t xml:space="preserve"> деятельность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4BFD9AB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F0E5029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2192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32602F9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2339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44CC847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3563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0ABF9A7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4721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0953570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5878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72FE53F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7035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37AA0BE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8191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7E18334A" w14:textId="7F8C74C5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9347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275605C" w14:textId="5138761E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BFE59E6" w14:textId="77777777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7CBBA68" w14:textId="77777777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BE5D11" w:rsidRPr="00B93CD0" w14:paraId="65B47009" w14:textId="77777777" w:rsidTr="00BE5D11">
        <w:trPr>
          <w:trHeight w:val="548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03D38C27" w14:textId="01748849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Показатели задачи 1 «Включение молодежи в общественную жизнь ЗАТО Северск через содействие развитию и реализации потенциала молодежи, улучшению жилищных условий молодых семей» Программы</w:t>
            </w:r>
          </w:p>
        </w:tc>
      </w:tr>
      <w:tr w:rsidR="00BE5D11" w:rsidRPr="00B93CD0" w14:paraId="65072785" w14:textId="77777777" w:rsidTr="00BE5D11">
        <w:trPr>
          <w:trHeight w:val="548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DBD9DEC" w14:textId="6C99F89F" w:rsidR="00BE5D11" w:rsidRPr="00B93CD0" w:rsidRDefault="00BE5D11" w:rsidP="00BE5D11">
            <w:pPr>
              <w:ind w:lef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E6055A1" w14:textId="69E3EA63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0C1D4BB" w14:textId="67A3D744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70B0291" w14:textId="13863CD9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C6E5F99" w14:textId="1FD90EF3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1565224" w14:textId="651F4A01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799F596" w14:textId="7C66FE5F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86F5269" w14:textId="163985F0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1B95498" w14:textId="37D412BE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DEF2BE0" w14:textId="5DDFD299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6D7C1CC2" w14:textId="6E9F0DAC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B73165A" w14:textId="66DC745F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92D5CB4" w14:textId="32694824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C4A2F59" w14:textId="0C014893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BE5D11" w:rsidRPr="00B93CD0" w14:paraId="6CBC09D7" w14:textId="77777777" w:rsidTr="00BE5D11">
        <w:trPr>
          <w:trHeight w:val="1890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DEAB522" w14:textId="4B6CE2E4" w:rsidR="00BE5D11" w:rsidRPr="00B93CD0" w:rsidRDefault="00BE5D11" w:rsidP="00BE5D11">
            <w:pPr>
              <w:ind w:lef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 1.1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033B704" w14:textId="46CF890A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Доля молодежи, участвующей в деятельности детских и молодежных общест</w:t>
            </w:r>
            <w:r w:rsidRPr="00B93CD0">
              <w:rPr>
                <w:rFonts w:ascii="Times New Roman" w:hAnsi="Times New Roman"/>
                <w:spacing w:val="-6"/>
                <w:sz w:val="24"/>
                <w:szCs w:val="24"/>
              </w:rPr>
              <w:t>венных объединений, от общей численности молодежи от 14 до 30 лет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B00C9E0" w14:textId="31C259EB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84D83C5" w14:textId="08006CE2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0C4FDE7" w14:textId="135DCBC8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04D3886" w14:textId="105F7B8B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D7E2999" w14:textId="3A134CB4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C0EAB68" w14:textId="11725AA1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9D2AE9D" w14:textId="1D8391D4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281A45E" w14:textId="72104F5E" w:rsidR="00BE5D11" w:rsidRPr="00B93CD0" w:rsidRDefault="008B1B7B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428B49C5" w14:textId="5B7E3A2C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499D711" w14:textId="7AF65823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CDCA97A" w14:textId="57A04022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85E825D" w14:textId="39C93749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BE5D11" w:rsidRPr="00B93CD0" w14:paraId="53031653" w14:textId="77777777" w:rsidTr="00BE5D11">
        <w:trPr>
          <w:trHeight w:val="2520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E841060" w14:textId="77777777" w:rsidR="00BE5D11" w:rsidRPr="00B93CD0" w:rsidRDefault="00BE5D11" w:rsidP="00BE5D11">
            <w:pPr>
              <w:ind w:lef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 1.2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B7524C5" w14:textId="37332724" w:rsidR="00B93CD0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Количество рабочих мест, предоставлен-</w:t>
            </w: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ных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 xml:space="preserve"> для </w:t>
            </w: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трудоуст-ройства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несовершен-нолетних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 xml:space="preserve"> граждан ЗАТО Северск (14 - 1</w:t>
            </w:r>
            <w:r w:rsidR="00D47A8C">
              <w:rPr>
                <w:rFonts w:ascii="Times New Roman" w:hAnsi="Times New Roman"/>
                <w:sz w:val="24"/>
                <w:szCs w:val="24"/>
              </w:rPr>
              <w:t>7</w:t>
            </w:r>
            <w:r w:rsidRPr="00B93CD0">
              <w:rPr>
                <w:rFonts w:ascii="Times New Roman" w:hAnsi="Times New Roman"/>
                <w:sz w:val="24"/>
                <w:szCs w:val="24"/>
              </w:rPr>
              <w:t xml:space="preserve"> лет) в свободное от учебы время, с возмещением затрат из бюджета ЗАТО Северск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81050A4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4F26A77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271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2EB0443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D0F5E8B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224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1AB0364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221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8ADE7C6" w14:textId="778ECE68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215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2A1659B" w14:textId="76198CE2" w:rsidR="00BE5D11" w:rsidRPr="00B93CD0" w:rsidRDefault="002E00CB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4C3BA81" w14:textId="780ECC35" w:rsidR="00BE5D11" w:rsidRPr="00B93CD0" w:rsidRDefault="008B1B7B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3039ED6A" w14:textId="397486D2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3D6E6D8" w14:textId="4D682AAC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662A93D" w14:textId="77777777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203488E" w14:textId="77777777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BE5D11" w:rsidRPr="00B93CD0" w14:paraId="50B8A56E" w14:textId="77777777" w:rsidTr="00BE5D11">
        <w:trPr>
          <w:trHeight w:val="2205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87C4479" w14:textId="77777777" w:rsidR="00BE5D11" w:rsidRPr="00B93CD0" w:rsidRDefault="00BE5D11" w:rsidP="00BE5D11">
            <w:pPr>
              <w:ind w:lef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 1.3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25BAA08" w14:textId="7A141D89" w:rsidR="00B93CD0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Количество молодых семей, улучшивших жилищные условия с использованием ипотечных жилищных кредитов и займов при получении социальной выплаты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196A0BD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AA15676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A7EEAF9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20920D6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33D6512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55B2747" w14:textId="233AD15C" w:rsidR="00BE5D11" w:rsidRPr="00B93CD0" w:rsidRDefault="00B93CD0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4FEA111" w14:textId="7A18D37F" w:rsidR="00BE5D11" w:rsidRPr="00B93CD0" w:rsidRDefault="002E00CB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775CD96" w14:textId="0308B6DD" w:rsidR="00BE5D11" w:rsidRPr="00B93CD0" w:rsidRDefault="008B1B7B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2B00BEDD" w14:textId="327400A9" w:rsidR="00BE5D11" w:rsidRPr="00B93CD0" w:rsidRDefault="00B93CD0" w:rsidP="00B93C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D5CC71C" w14:textId="3955C8AF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B4F7249" w14:textId="77777777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1E030B0" w14:textId="77777777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BE5D11" w:rsidRPr="00B93CD0" w14:paraId="1EAEC777" w14:textId="77777777" w:rsidTr="00BE5D11">
        <w:trPr>
          <w:trHeight w:val="539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56AF5077" w14:textId="56A6DD3B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Показатели задачи 2 «Укрепление института семьи и брака посредством повышения значимости семейного образа жизни, создания условий для оздоровления и отдыха детей школьного возраста» Программы</w:t>
            </w:r>
          </w:p>
        </w:tc>
      </w:tr>
      <w:tr w:rsidR="00BE5D11" w:rsidRPr="00B93CD0" w14:paraId="0E395E27" w14:textId="77777777" w:rsidTr="00BE5D11">
        <w:trPr>
          <w:trHeight w:val="407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226D8BA" w14:textId="166A19E0" w:rsidR="00BE5D11" w:rsidRPr="00B93CD0" w:rsidRDefault="00BE5D11" w:rsidP="00BE5D11">
            <w:pPr>
              <w:ind w:lef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7552FC4" w14:textId="7F6F5CB2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A161DAA" w14:textId="6E440CF3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D7CC3B8" w14:textId="43B1C2E2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66D5631" w14:textId="158E34A4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B906274" w14:textId="0B863792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D1DCF04" w14:textId="370E9429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B9B7BE2" w14:textId="4556C49B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6EC661E" w14:textId="2CC154BD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6165EA5" w14:textId="0FDC95C1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4A7BA936" w14:textId="1C69BE58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339C04D" w14:textId="1FB7F669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9931414" w14:textId="6F74D5B6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A760F65" w14:textId="703790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BE5D11" w:rsidRPr="00B93CD0" w14:paraId="0BA87B5C" w14:textId="77777777" w:rsidTr="00BE5D11">
        <w:trPr>
          <w:trHeight w:val="703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9FA204A" w14:textId="604577F8" w:rsidR="00BE5D11" w:rsidRPr="00B93CD0" w:rsidRDefault="00BE5D11" w:rsidP="00BE5D11">
            <w:pPr>
              <w:ind w:lef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 2.1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BB586AE" w14:textId="6418423A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Количество детских загородных оздорови-тельных учреждений, улучшивших материально-технические условия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DFCAC35" w14:textId="11B1A2CF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16755C7" w14:textId="66BF9CB7" w:rsidR="00BE5D11" w:rsidRPr="00B93CD0" w:rsidRDefault="00BE5D11" w:rsidP="00B93C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4529C1E" w14:textId="5FEBF730" w:rsidR="00BE5D11" w:rsidRPr="00B93CD0" w:rsidRDefault="00BE5D11" w:rsidP="00B93C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03C092A" w14:textId="7A76DD0D" w:rsidR="00BE5D11" w:rsidRPr="00B93CD0" w:rsidRDefault="00BE5D11" w:rsidP="00B93C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A3830B4" w14:textId="3D0B3C26" w:rsidR="00BE5D11" w:rsidRPr="00B93CD0" w:rsidRDefault="00BE5D11" w:rsidP="00B93C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8B135D1" w14:textId="730F6487" w:rsidR="00BE5D11" w:rsidRPr="00B93CD0" w:rsidRDefault="00BE5D11" w:rsidP="00B93C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16A859F" w14:textId="3090905F" w:rsidR="00BE5D11" w:rsidRPr="00B93CD0" w:rsidRDefault="00BE5D11" w:rsidP="00B93C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E9509FE" w14:textId="34FF53C5" w:rsidR="00BE5D11" w:rsidRPr="00B93CD0" w:rsidRDefault="00BE5D11" w:rsidP="00B93C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26AD17F6" w14:textId="3FBE1F03" w:rsidR="00BE5D11" w:rsidRPr="00B93CD0" w:rsidRDefault="00B93CD0" w:rsidP="00B93C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97D052B" w14:textId="423D7C71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C3C236E" w14:textId="4BDBC6A7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A280084" w14:textId="4960D912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BE5D11" w:rsidRPr="00207943" w14:paraId="0AFA9039" w14:textId="77777777" w:rsidTr="00BE5D11">
        <w:trPr>
          <w:trHeight w:val="2205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7BEE98E" w14:textId="77777777" w:rsidR="00BE5D11" w:rsidRPr="00B93CD0" w:rsidRDefault="00BE5D11" w:rsidP="00BE5D11">
            <w:pPr>
              <w:ind w:lef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 2.2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212E226" w14:textId="77777777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Количество мероприятий, направленных на возрождение семейных традиций, воспитание у молодежи позитивного отношения к семейным традициям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97AA56B" w14:textId="77777777" w:rsidR="00BE5D11" w:rsidRPr="00B93CD0" w:rsidRDefault="00BE5D11" w:rsidP="00BE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128DD01" w14:textId="77777777" w:rsidR="00BE5D11" w:rsidRPr="00B93CD0" w:rsidRDefault="00BE5D11" w:rsidP="00B93C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7B32EC2" w14:textId="77777777" w:rsidR="00BE5D11" w:rsidRPr="00B93CD0" w:rsidRDefault="00BE5D11" w:rsidP="00B93C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0156F38" w14:textId="77777777" w:rsidR="00BE5D11" w:rsidRPr="00B93CD0" w:rsidRDefault="00BE5D11" w:rsidP="00B93C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158674C" w14:textId="77777777" w:rsidR="00BE5D11" w:rsidRPr="00B93CD0" w:rsidRDefault="00BE5D11" w:rsidP="00B93C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77FB20A" w14:textId="77777777" w:rsidR="00BE5D11" w:rsidRPr="00B93CD0" w:rsidRDefault="00BE5D11" w:rsidP="00B93C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8DE1289" w14:textId="77777777" w:rsidR="00BE5D11" w:rsidRPr="00B93CD0" w:rsidRDefault="00BE5D11" w:rsidP="00B93C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A79D0A2" w14:textId="77777777" w:rsidR="00BE5D11" w:rsidRPr="00B93CD0" w:rsidRDefault="00BE5D11" w:rsidP="00B93C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762D5CEF" w14:textId="7BB89ADD" w:rsidR="00BE5D11" w:rsidRPr="00B93CD0" w:rsidRDefault="00B93CD0" w:rsidP="00B93C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E45BFE7" w14:textId="46A65590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4DFCDB9" w14:textId="77777777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8E3ECA6" w14:textId="77777777" w:rsidR="00BE5D11" w:rsidRPr="00B93CD0" w:rsidRDefault="00BE5D11" w:rsidP="00BE5D11">
            <w:pPr>
              <w:rPr>
                <w:rFonts w:ascii="Times New Roman" w:hAnsi="Times New Roman"/>
                <w:sz w:val="24"/>
                <w:szCs w:val="24"/>
              </w:rPr>
            </w:pPr>
            <w:r w:rsidRPr="00B93CD0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B93CD0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B93CD0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</w:tbl>
    <w:p w14:paraId="497B8E1C" w14:textId="46667941" w:rsidR="00AC0754" w:rsidRPr="00207943" w:rsidRDefault="005E1702" w:rsidP="00AB137B">
      <w:pPr>
        <w:rPr>
          <w:sz w:val="24"/>
          <w:highlight w:val="yellow"/>
        </w:rPr>
        <w:sectPr w:rsidR="00AC0754" w:rsidRPr="00207943" w:rsidSect="0049242C">
          <w:pgSz w:w="16840" w:h="11907" w:orient="landscape" w:code="9"/>
          <w:pgMar w:top="1701" w:right="1134" w:bottom="567" w:left="1134" w:header="357" w:footer="531" w:gutter="0"/>
          <w:pgNumType w:start="1"/>
          <w:cols w:space="720"/>
          <w:titlePg/>
          <w:docGrid w:linePitch="272"/>
        </w:sectPr>
      </w:pPr>
      <w:r>
        <w:rPr>
          <w:sz w:val="24"/>
          <w:highlight w:val="yellow"/>
        </w:rPr>
        <w:t xml:space="preserve"> </w:t>
      </w:r>
    </w:p>
    <w:p w14:paraId="240792E1" w14:textId="77777777" w:rsidR="00ED1F82" w:rsidRPr="004427F2" w:rsidRDefault="00ED1F82" w:rsidP="00ED1F82">
      <w:pPr>
        <w:ind w:left="10773" w:firstLine="479"/>
        <w:rPr>
          <w:rFonts w:ascii="Times New Roman" w:hAnsi="Times New Roman"/>
          <w:sz w:val="24"/>
          <w:szCs w:val="24"/>
        </w:rPr>
      </w:pPr>
      <w:r w:rsidRPr="004427F2">
        <w:rPr>
          <w:rFonts w:ascii="Times New Roman" w:hAnsi="Times New Roman"/>
          <w:sz w:val="24"/>
          <w:szCs w:val="24"/>
        </w:rPr>
        <w:t>Приложение 3</w:t>
      </w:r>
    </w:p>
    <w:p w14:paraId="519A78E2" w14:textId="77777777" w:rsidR="00ED1F82" w:rsidRPr="004427F2" w:rsidRDefault="00ED1F82" w:rsidP="00ED1F82">
      <w:pPr>
        <w:ind w:left="10773" w:firstLine="479"/>
        <w:jc w:val="both"/>
        <w:rPr>
          <w:rFonts w:ascii="Times New Roman" w:hAnsi="Times New Roman"/>
          <w:sz w:val="24"/>
          <w:szCs w:val="24"/>
        </w:rPr>
      </w:pPr>
      <w:r w:rsidRPr="004427F2">
        <w:rPr>
          <w:rFonts w:ascii="Times New Roman" w:hAnsi="Times New Roman"/>
          <w:sz w:val="24"/>
          <w:szCs w:val="24"/>
        </w:rPr>
        <w:t xml:space="preserve">к постановлению </w:t>
      </w:r>
    </w:p>
    <w:p w14:paraId="2E1C6A51" w14:textId="77777777" w:rsidR="00ED1F82" w:rsidRPr="004427F2" w:rsidRDefault="00ED1F82" w:rsidP="00ED1F82">
      <w:pPr>
        <w:ind w:left="10773" w:firstLine="479"/>
        <w:jc w:val="both"/>
        <w:rPr>
          <w:rFonts w:ascii="Times New Roman" w:hAnsi="Times New Roman"/>
          <w:sz w:val="24"/>
          <w:szCs w:val="24"/>
        </w:rPr>
      </w:pPr>
      <w:r w:rsidRPr="004427F2">
        <w:rPr>
          <w:rFonts w:ascii="Times New Roman" w:hAnsi="Times New Roman"/>
          <w:sz w:val="24"/>
          <w:szCs w:val="24"/>
        </w:rPr>
        <w:t>Администрации ЗАТО Северск</w:t>
      </w:r>
    </w:p>
    <w:p w14:paraId="2432B514" w14:textId="77777777" w:rsidR="00EF5703" w:rsidRDefault="00EF5703" w:rsidP="00EF5703">
      <w:pPr>
        <w:ind w:left="11340" w:right="-483"/>
        <w:rPr>
          <w:rFonts w:ascii="Times New Roman" w:eastAsia="Calibri" w:hAnsi="Times New Roman"/>
          <w:sz w:val="22"/>
          <w:szCs w:val="22"/>
          <w:lang w:eastAsia="en-US"/>
        </w:rPr>
      </w:pPr>
      <w:r w:rsidRPr="0055300D">
        <w:rPr>
          <w:rFonts w:ascii="Times New Roman" w:eastAsia="Calibri" w:hAnsi="Times New Roman"/>
          <w:sz w:val="24"/>
          <w:szCs w:val="24"/>
          <w:lang w:eastAsia="en-US"/>
        </w:rPr>
        <w:t>от _</w:t>
      </w:r>
      <w:r>
        <w:rPr>
          <w:rFonts w:ascii="Times New Roman" w:eastAsia="Calibri" w:hAnsi="Times New Roman"/>
          <w:sz w:val="24"/>
          <w:szCs w:val="24"/>
          <w:lang w:eastAsia="en-US"/>
        </w:rPr>
        <w:t>23.12.2024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 № _</w:t>
      </w:r>
      <w:r>
        <w:rPr>
          <w:rFonts w:ascii="Times New Roman" w:eastAsia="Calibri" w:hAnsi="Times New Roman"/>
          <w:sz w:val="24"/>
          <w:szCs w:val="24"/>
          <w:lang w:eastAsia="en-US"/>
        </w:rPr>
        <w:t>_5158-па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</w:t>
      </w:r>
    </w:p>
    <w:p w14:paraId="132774B4" w14:textId="417E2769" w:rsidR="00ED1F82" w:rsidRPr="004427F2" w:rsidRDefault="00ED1F82" w:rsidP="00ED1F82">
      <w:pPr>
        <w:ind w:left="10773"/>
        <w:rPr>
          <w:rFonts w:ascii="Times New Roman" w:hAnsi="Times New Roman"/>
          <w:sz w:val="24"/>
          <w:szCs w:val="24"/>
        </w:rPr>
      </w:pPr>
    </w:p>
    <w:p w14:paraId="6BB4D79C" w14:textId="77777777" w:rsidR="00ED1F82" w:rsidRPr="004427F2" w:rsidRDefault="00ED1F82" w:rsidP="00ED1F82">
      <w:pPr>
        <w:rPr>
          <w:rFonts w:ascii="Times New Roman" w:hAnsi="Times New Roman"/>
          <w:sz w:val="24"/>
          <w:szCs w:val="24"/>
        </w:rPr>
      </w:pPr>
    </w:p>
    <w:p w14:paraId="13C05AAF" w14:textId="77777777" w:rsidR="00AC0754" w:rsidRPr="004427F2" w:rsidRDefault="00AC0754" w:rsidP="00ED1F82">
      <w:pPr>
        <w:jc w:val="center"/>
        <w:rPr>
          <w:rFonts w:ascii="Times New Roman" w:hAnsi="Times New Roman"/>
          <w:sz w:val="24"/>
          <w:szCs w:val="24"/>
        </w:rPr>
      </w:pPr>
      <w:r w:rsidRPr="004427F2">
        <w:rPr>
          <w:rFonts w:ascii="Times New Roman" w:hAnsi="Times New Roman"/>
          <w:sz w:val="24"/>
          <w:szCs w:val="24"/>
        </w:rPr>
        <w:t>ПЕРЕЧЕНЬ</w:t>
      </w:r>
    </w:p>
    <w:p w14:paraId="5563AB56" w14:textId="3F39BE08" w:rsidR="00AC0754" w:rsidRPr="004427F2" w:rsidRDefault="00AC0754" w:rsidP="00AC0754">
      <w:pPr>
        <w:ind w:left="34"/>
        <w:jc w:val="center"/>
        <w:rPr>
          <w:rFonts w:ascii="Times New Roman" w:hAnsi="Times New Roman"/>
          <w:sz w:val="24"/>
          <w:szCs w:val="24"/>
        </w:rPr>
      </w:pPr>
      <w:r w:rsidRPr="004427F2">
        <w:rPr>
          <w:rFonts w:ascii="Times New Roman" w:hAnsi="Times New Roman"/>
          <w:sz w:val="24"/>
          <w:szCs w:val="24"/>
        </w:rPr>
        <w:t>мероприятий и ресурсное обеспечение реализации обеспечивающей подпрограммы</w:t>
      </w:r>
      <w:r w:rsidRPr="004427F2">
        <w:rPr>
          <w:rFonts w:ascii="Times New Roman" w:hAnsi="Times New Roman"/>
          <w:sz w:val="24"/>
          <w:szCs w:val="24"/>
        </w:rPr>
        <w:br/>
        <w:t xml:space="preserve">муниципальной программы </w:t>
      </w:r>
      <w:r w:rsidR="00CF42E0" w:rsidRPr="004427F2">
        <w:rPr>
          <w:rFonts w:ascii="Times New Roman" w:hAnsi="Times New Roman"/>
          <w:sz w:val="24"/>
          <w:szCs w:val="24"/>
        </w:rPr>
        <w:t>«</w:t>
      </w:r>
      <w:r w:rsidRPr="004427F2">
        <w:rPr>
          <w:rFonts w:ascii="Times New Roman" w:hAnsi="Times New Roman"/>
          <w:sz w:val="24"/>
          <w:szCs w:val="24"/>
        </w:rPr>
        <w:t>Молодежная политика в ЗАТО Северск</w:t>
      </w:r>
      <w:r w:rsidR="00CF42E0" w:rsidRPr="004427F2">
        <w:rPr>
          <w:rFonts w:ascii="Times New Roman" w:hAnsi="Times New Roman"/>
          <w:sz w:val="24"/>
          <w:szCs w:val="24"/>
        </w:rPr>
        <w:t>»</w:t>
      </w:r>
      <w:r w:rsidRPr="004427F2">
        <w:rPr>
          <w:rFonts w:ascii="Times New Roman" w:hAnsi="Times New Roman"/>
          <w:sz w:val="24"/>
          <w:szCs w:val="24"/>
        </w:rPr>
        <w:t xml:space="preserve"> </w:t>
      </w:r>
    </w:p>
    <w:p w14:paraId="6BB0F22F" w14:textId="77777777" w:rsidR="00AC0754" w:rsidRPr="004427F2" w:rsidRDefault="00EF7A71" w:rsidP="00EF7A71">
      <w:pPr>
        <w:spacing w:after="120"/>
        <w:ind w:right="-142"/>
        <w:jc w:val="center"/>
        <w:rPr>
          <w:rFonts w:ascii="Times New Roman" w:hAnsi="Times New Roman"/>
          <w:sz w:val="24"/>
          <w:szCs w:val="24"/>
        </w:rPr>
      </w:pPr>
      <w:r w:rsidRPr="004427F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  <w:r w:rsidR="00AC0754" w:rsidRPr="004427F2">
        <w:rPr>
          <w:rFonts w:ascii="Times New Roman" w:hAnsi="Times New Roman"/>
          <w:sz w:val="24"/>
          <w:szCs w:val="24"/>
        </w:rPr>
        <w:t>Таблица 5</w:t>
      </w: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"/>
        <w:gridCol w:w="1712"/>
        <w:gridCol w:w="5287"/>
        <w:gridCol w:w="981"/>
        <w:gridCol w:w="1093"/>
        <w:gridCol w:w="981"/>
        <w:gridCol w:w="981"/>
        <w:gridCol w:w="981"/>
        <w:gridCol w:w="1096"/>
        <w:gridCol w:w="1211"/>
      </w:tblGrid>
      <w:tr w:rsidR="00E1588E" w:rsidRPr="004427F2" w14:paraId="43D96D23" w14:textId="77777777" w:rsidTr="00BE07CB">
        <w:tc>
          <w:tcPr>
            <w:tcW w:w="0" w:type="auto"/>
            <w:shd w:val="clear" w:color="auto" w:fill="auto"/>
            <w:tcMar>
              <w:left w:w="28" w:type="dxa"/>
              <w:right w:w="28" w:type="dxa"/>
            </w:tcMar>
          </w:tcPr>
          <w:p w14:paraId="7E47DD25" w14:textId="77777777" w:rsidR="00E1588E" w:rsidRPr="004427F2" w:rsidRDefault="00E1588E" w:rsidP="00D5262C">
            <w:pPr>
              <w:ind w:left="34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 п/п</w:t>
            </w:r>
          </w:p>
          <w:p w14:paraId="25FBE02F" w14:textId="77777777" w:rsidR="00E1588E" w:rsidRPr="004427F2" w:rsidRDefault="00E1588E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12" w:type="dxa"/>
            <w:shd w:val="clear" w:color="auto" w:fill="auto"/>
            <w:tcMar>
              <w:left w:w="28" w:type="dxa"/>
              <w:right w:w="28" w:type="dxa"/>
            </w:tcMar>
          </w:tcPr>
          <w:p w14:paraId="4AD43BC6" w14:textId="77777777" w:rsidR="00E1588E" w:rsidRPr="004427F2" w:rsidRDefault="00E1588E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Ответственный</w:t>
            </w:r>
          </w:p>
          <w:p w14:paraId="4B05E675" w14:textId="77777777" w:rsidR="00E1588E" w:rsidRPr="004427F2" w:rsidRDefault="00E1588E" w:rsidP="008F13B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исполнитель, соисполнитель, участник</w:t>
            </w:r>
          </w:p>
        </w:tc>
        <w:tc>
          <w:tcPr>
            <w:tcW w:w="5287" w:type="dxa"/>
            <w:shd w:val="clear" w:color="auto" w:fill="auto"/>
            <w:tcMar>
              <w:left w:w="28" w:type="dxa"/>
              <w:right w:w="28" w:type="dxa"/>
            </w:tcMar>
          </w:tcPr>
          <w:p w14:paraId="3C66F3F1" w14:textId="77777777" w:rsidR="00E1588E" w:rsidRPr="004427F2" w:rsidRDefault="00E1588E" w:rsidP="008F13BB">
            <w:pPr>
              <w:ind w:left="-108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Распределение объема финансирования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981" w:type="dxa"/>
            <w:shd w:val="clear" w:color="auto" w:fill="auto"/>
            <w:tcMar>
              <w:left w:w="28" w:type="dxa"/>
              <w:right w:w="28" w:type="dxa"/>
            </w:tcMar>
          </w:tcPr>
          <w:p w14:paraId="54A92B6F" w14:textId="77777777" w:rsidR="00E1588E" w:rsidRPr="004427F2" w:rsidRDefault="00E1588E" w:rsidP="00D5262C">
            <w:pPr>
              <w:ind w:left="5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093" w:type="dxa"/>
            <w:shd w:val="clear" w:color="auto" w:fill="auto"/>
            <w:tcMar>
              <w:left w:w="28" w:type="dxa"/>
              <w:right w:w="28" w:type="dxa"/>
            </w:tcMar>
          </w:tcPr>
          <w:p w14:paraId="78F414B7" w14:textId="77777777" w:rsidR="00E1588E" w:rsidRPr="004427F2" w:rsidRDefault="00E1588E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2021</w:t>
            </w:r>
          </w:p>
          <w:p w14:paraId="46CBB70D" w14:textId="77777777" w:rsidR="00E1588E" w:rsidRPr="004427F2" w:rsidRDefault="00E1588E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0" w:type="auto"/>
            <w:shd w:val="clear" w:color="auto" w:fill="auto"/>
            <w:tcMar>
              <w:left w:w="28" w:type="dxa"/>
              <w:right w:w="28" w:type="dxa"/>
            </w:tcMar>
          </w:tcPr>
          <w:p w14:paraId="103A5042" w14:textId="77777777" w:rsidR="00E1588E" w:rsidRPr="004427F2" w:rsidRDefault="00E1588E" w:rsidP="00D5262C">
            <w:pPr>
              <w:ind w:left="62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2022</w:t>
            </w:r>
          </w:p>
          <w:p w14:paraId="2825A1FC" w14:textId="77777777" w:rsidR="00E1588E" w:rsidRPr="004427F2" w:rsidRDefault="00E1588E" w:rsidP="00D5262C">
            <w:pPr>
              <w:ind w:left="62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0" w:type="auto"/>
            <w:shd w:val="clear" w:color="auto" w:fill="auto"/>
            <w:tcMar>
              <w:left w:w="28" w:type="dxa"/>
              <w:right w:w="28" w:type="dxa"/>
            </w:tcMar>
          </w:tcPr>
          <w:p w14:paraId="46C40841" w14:textId="77777777" w:rsidR="00E1588E" w:rsidRPr="004427F2" w:rsidRDefault="00E1588E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2023 </w:t>
            </w:r>
          </w:p>
          <w:p w14:paraId="697D78EE" w14:textId="77777777" w:rsidR="00E1588E" w:rsidRPr="004427F2" w:rsidRDefault="00E1588E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год</w:t>
            </w:r>
          </w:p>
          <w:p w14:paraId="0D954211" w14:textId="77777777" w:rsidR="00E1588E" w:rsidRPr="004427F2" w:rsidRDefault="00E1588E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81" w:type="dxa"/>
            <w:shd w:val="clear" w:color="auto" w:fill="auto"/>
            <w:tcMar>
              <w:left w:w="28" w:type="dxa"/>
              <w:right w:w="28" w:type="dxa"/>
            </w:tcMar>
          </w:tcPr>
          <w:p w14:paraId="32144677" w14:textId="77777777" w:rsidR="00E1588E" w:rsidRPr="004427F2" w:rsidRDefault="00E1588E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2024</w:t>
            </w:r>
          </w:p>
          <w:p w14:paraId="4EE01739" w14:textId="77777777" w:rsidR="00E1588E" w:rsidRPr="004427F2" w:rsidRDefault="00E1588E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год</w:t>
            </w:r>
          </w:p>
          <w:p w14:paraId="05E7D74D" w14:textId="77777777" w:rsidR="00E1588E" w:rsidRPr="004427F2" w:rsidRDefault="00E1588E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96" w:type="dxa"/>
            <w:tcMar>
              <w:left w:w="28" w:type="dxa"/>
              <w:right w:w="28" w:type="dxa"/>
            </w:tcMar>
          </w:tcPr>
          <w:p w14:paraId="46BB881E" w14:textId="05AA5AB3" w:rsidR="00E1588E" w:rsidRPr="004427F2" w:rsidRDefault="00E1588E" w:rsidP="00D526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27F2">
              <w:rPr>
                <w:rFonts w:ascii="Times New Roman" w:hAnsi="Times New Roman"/>
                <w:sz w:val="24"/>
                <w:szCs w:val="24"/>
              </w:rPr>
              <w:t>2025 год (</w:t>
            </w:r>
            <w:proofErr w:type="spellStart"/>
            <w:r w:rsidRPr="004427F2">
              <w:rPr>
                <w:rFonts w:ascii="Times New Roman" w:hAnsi="Times New Roman"/>
                <w:sz w:val="24"/>
                <w:szCs w:val="24"/>
              </w:rPr>
              <w:t>прог</w:t>
            </w:r>
            <w:proofErr w:type="spellEnd"/>
            <w:r w:rsidRPr="004427F2">
              <w:rPr>
                <w:rFonts w:ascii="Times New Roman" w:hAnsi="Times New Roman"/>
                <w:sz w:val="24"/>
                <w:szCs w:val="24"/>
              </w:rPr>
              <w:t>-</w:t>
            </w:r>
            <w:r w:rsidRPr="004427F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4427F2">
              <w:rPr>
                <w:rFonts w:ascii="Times New Roman" w:hAnsi="Times New Roman"/>
                <w:sz w:val="24"/>
                <w:szCs w:val="24"/>
              </w:rPr>
              <w:t>нозный</w:t>
            </w:r>
            <w:proofErr w:type="spellEnd"/>
            <w:r w:rsidRPr="004427F2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1211" w:type="dxa"/>
            <w:tcMar>
              <w:left w:w="28" w:type="dxa"/>
              <w:right w:w="28" w:type="dxa"/>
            </w:tcMar>
          </w:tcPr>
          <w:p w14:paraId="2A3B6689" w14:textId="32FD0543" w:rsidR="00E1588E" w:rsidRPr="004427F2" w:rsidRDefault="00E1588E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hAnsi="Times New Roman"/>
                <w:sz w:val="24"/>
                <w:szCs w:val="24"/>
              </w:rPr>
              <w:t>2026 год (</w:t>
            </w:r>
            <w:proofErr w:type="spellStart"/>
            <w:r w:rsidRPr="004427F2">
              <w:rPr>
                <w:rFonts w:ascii="Times New Roman" w:hAnsi="Times New Roman"/>
                <w:sz w:val="24"/>
                <w:szCs w:val="24"/>
              </w:rPr>
              <w:t>прог</w:t>
            </w:r>
            <w:proofErr w:type="spellEnd"/>
            <w:r w:rsidRPr="004427F2">
              <w:rPr>
                <w:rFonts w:ascii="Times New Roman" w:hAnsi="Times New Roman"/>
                <w:sz w:val="24"/>
                <w:szCs w:val="24"/>
              </w:rPr>
              <w:t>-</w:t>
            </w:r>
            <w:r w:rsidRPr="004427F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4427F2">
              <w:rPr>
                <w:rFonts w:ascii="Times New Roman" w:hAnsi="Times New Roman"/>
                <w:sz w:val="24"/>
                <w:szCs w:val="24"/>
              </w:rPr>
              <w:t>нозный</w:t>
            </w:r>
            <w:proofErr w:type="spellEnd"/>
            <w:r w:rsidRPr="004427F2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</w:tr>
      <w:tr w:rsidR="000D5F45" w:rsidRPr="004427F2" w14:paraId="07846DE2" w14:textId="2B29A8B7" w:rsidTr="008E58BA">
        <w:tc>
          <w:tcPr>
            <w:tcW w:w="0" w:type="auto"/>
            <w:vMerge w:val="restart"/>
            <w:shd w:val="clear" w:color="auto" w:fill="auto"/>
            <w:tcMar>
              <w:left w:w="28" w:type="dxa"/>
              <w:right w:w="28" w:type="dxa"/>
            </w:tcMar>
          </w:tcPr>
          <w:p w14:paraId="073CA99E" w14:textId="77777777" w:rsidR="000D5F45" w:rsidRPr="004427F2" w:rsidRDefault="000D5F45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1712" w:type="dxa"/>
            <w:vMerge w:val="restart"/>
            <w:shd w:val="clear" w:color="auto" w:fill="auto"/>
            <w:tcMar>
              <w:left w:w="28" w:type="dxa"/>
              <w:right w:w="28" w:type="dxa"/>
            </w:tcMar>
          </w:tcPr>
          <w:p w14:paraId="3D43B3F8" w14:textId="77777777" w:rsidR="000D5F45" w:rsidRPr="004427F2" w:rsidRDefault="000D5F45" w:rsidP="00AC0754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УМСП </w:t>
            </w:r>
            <w:proofErr w:type="spellStart"/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ФКиС</w:t>
            </w:r>
            <w:proofErr w:type="spellEnd"/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Администрации ЗАТО Северск</w:t>
            </w:r>
          </w:p>
        </w:tc>
        <w:tc>
          <w:tcPr>
            <w:tcW w:w="12611" w:type="dxa"/>
            <w:gridSpan w:val="8"/>
            <w:tcMar>
              <w:left w:w="28" w:type="dxa"/>
              <w:right w:w="28" w:type="dxa"/>
            </w:tcMar>
          </w:tcPr>
          <w:p w14:paraId="783A3DFB" w14:textId="65BF5D96" w:rsidR="000D5F45" w:rsidRPr="004427F2" w:rsidRDefault="000D5F45"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Задача 1 «Материально-техническое снабжение УМСП </w:t>
            </w:r>
            <w:proofErr w:type="spellStart"/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ФКиС</w:t>
            </w:r>
            <w:proofErr w:type="spellEnd"/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Администрации ЗАТО Северск, организационно-документационное, информационно-аналитическое обеспечение деятельности, обеспечение функционирования информационных систем, программного обеспечения, средств вычислительной техники органов местного самоуправления УМСП </w:t>
            </w:r>
            <w:proofErr w:type="spellStart"/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ФКиС</w:t>
            </w:r>
            <w:proofErr w:type="spellEnd"/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Администрации ЗАТО Северск, решение вопросов местного значения в области молодежной политики, физической культуры и спорта» деятельности ответственного исполнителя</w:t>
            </w:r>
          </w:p>
        </w:tc>
      </w:tr>
      <w:tr w:rsidR="00E1588E" w:rsidRPr="004427F2" w14:paraId="0D218F5F" w14:textId="77777777" w:rsidTr="00BE07CB">
        <w:trPr>
          <w:trHeight w:val="128"/>
        </w:trPr>
        <w:tc>
          <w:tcPr>
            <w:tcW w:w="0" w:type="auto"/>
            <w:vMerge/>
            <w:shd w:val="clear" w:color="auto" w:fill="auto"/>
            <w:tcMar>
              <w:left w:w="28" w:type="dxa"/>
              <w:right w:w="28" w:type="dxa"/>
            </w:tcMar>
          </w:tcPr>
          <w:p w14:paraId="7E783883" w14:textId="77777777" w:rsidR="00E1588E" w:rsidRPr="004427F2" w:rsidRDefault="00E1588E" w:rsidP="000F26F0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12" w:type="dxa"/>
            <w:vMerge/>
            <w:shd w:val="clear" w:color="auto" w:fill="auto"/>
            <w:tcMar>
              <w:left w:w="28" w:type="dxa"/>
              <w:right w:w="28" w:type="dxa"/>
            </w:tcMar>
          </w:tcPr>
          <w:p w14:paraId="651CE962" w14:textId="77777777" w:rsidR="00E1588E" w:rsidRPr="004427F2" w:rsidRDefault="00E1588E" w:rsidP="000F26F0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87" w:type="dxa"/>
            <w:shd w:val="clear" w:color="auto" w:fill="auto"/>
            <w:tcMar>
              <w:left w:w="28" w:type="dxa"/>
              <w:right w:w="28" w:type="dxa"/>
            </w:tcMar>
          </w:tcPr>
          <w:p w14:paraId="21322EBE" w14:textId="77777777" w:rsidR="00E1588E" w:rsidRPr="004427F2" w:rsidRDefault="00E1588E" w:rsidP="000F26F0">
            <w:pPr>
              <w:tabs>
                <w:tab w:val="left" w:pos="330"/>
              </w:tabs>
              <w:spacing w:after="120"/>
              <w:ind w:right="-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Объем финансирования, тыс.</w:t>
            </w:r>
            <w:r w:rsidRPr="004427F2"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t xml:space="preserve"> </w:t>
            </w: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руб.</w:t>
            </w:r>
          </w:p>
        </w:tc>
        <w:tc>
          <w:tcPr>
            <w:tcW w:w="981" w:type="dxa"/>
            <w:shd w:val="clear" w:color="auto" w:fill="auto"/>
            <w:tcMar>
              <w:left w:w="28" w:type="dxa"/>
              <w:right w:w="28" w:type="dxa"/>
            </w:tcMar>
          </w:tcPr>
          <w:p w14:paraId="1D37F635" w14:textId="7ACAFF6C" w:rsidR="00E1588E" w:rsidRPr="004427F2" w:rsidRDefault="005A51B0" w:rsidP="00E1588E">
            <w:pPr>
              <w:tabs>
                <w:tab w:val="left" w:pos="330"/>
              </w:tabs>
              <w:spacing w:after="120"/>
              <w:ind w:left="-205" w:right="36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5A51B0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81 055,63</w:t>
            </w:r>
          </w:p>
        </w:tc>
        <w:tc>
          <w:tcPr>
            <w:tcW w:w="1093" w:type="dxa"/>
            <w:shd w:val="clear" w:color="auto" w:fill="auto"/>
            <w:tcMar>
              <w:left w:w="28" w:type="dxa"/>
              <w:right w:w="28" w:type="dxa"/>
            </w:tcMar>
          </w:tcPr>
          <w:p w14:paraId="06ED182A" w14:textId="77777777" w:rsidR="00E1588E" w:rsidRPr="004427F2" w:rsidRDefault="00E1588E" w:rsidP="00E1588E">
            <w:pPr>
              <w:ind w:left="-11" w:right="-138"/>
              <w:rPr>
                <w:spacing w:val="-4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19 328,46</w:t>
            </w:r>
          </w:p>
        </w:tc>
        <w:tc>
          <w:tcPr>
            <w:tcW w:w="0" w:type="auto"/>
            <w:shd w:val="clear" w:color="auto" w:fill="auto"/>
            <w:tcMar>
              <w:left w:w="28" w:type="dxa"/>
              <w:right w:w="28" w:type="dxa"/>
            </w:tcMar>
          </w:tcPr>
          <w:p w14:paraId="50C4AC9E" w14:textId="77777777" w:rsidR="00E1588E" w:rsidRPr="004427F2" w:rsidRDefault="00E1588E" w:rsidP="00630FD9">
            <w:pPr>
              <w:rPr>
                <w:spacing w:val="-4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18 430,63</w:t>
            </w:r>
          </w:p>
        </w:tc>
        <w:tc>
          <w:tcPr>
            <w:tcW w:w="0" w:type="auto"/>
            <w:shd w:val="clear" w:color="auto" w:fill="auto"/>
            <w:tcMar>
              <w:left w:w="28" w:type="dxa"/>
              <w:right w:w="28" w:type="dxa"/>
            </w:tcMar>
          </w:tcPr>
          <w:p w14:paraId="241F0D6E" w14:textId="1D825E7B" w:rsidR="00E1588E" w:rsidRPr="004427F2" w:rsidRDefault="00E1588E" w:rsidP="000F26F0">
            <w:pPr>
              <w:rPr>
                <w:spacing w:val="-4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20 798,05</w:t>
            </w:r>
          </w:p>
        </w:tc>
        <w:tc>
          <w:tcPr>
            <w:tcW w:w="981" w:type="dxa"/>
            <w:shd w:val="clear" w:color="auto" w:fill="auto"/>
            <w:tcMar>
              <w:left w:w="28" w:type="dxa"/>
              <w:right w:w="28" w:type="dxa"/>
            </w:tcMar>
          </w:tcPr>
          <w:p w14:paraId="5652FB3E" w14:textId="2A83FEF1" w:rsidR="00E1588E" w:rsidRPr="004427F2" w:rsidRDefault="00BE07CB" w:rsidP="000F26F0">
            <w:pPr>
              <w:tabs>
                <w:tab w:val="left" w:pos="330"/>
              </w:tabs>
              <w:spacing w:after="120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22 498,49</w:t>
            </w:r>
          </w:p>
        </w:tc>
        <w:tc>
          <w:tcPr>
            <w:tcW w:w="1096" w:type="dxa"/>
            <w:tcMar>
              <w:left w:w="28" w:type="dxa"/>
              <w:right w:w="28" w:type="dxa"/>
            </w:tcMar>
          </w:tcPr>
          <w:p w14:paraId="21886825" w14:textId="4F774F46" w:rsidR="00E1588E" w:rsidRPr="004427F2" w:rsidRDefault="00E1588E" w:rsidP="00D03DF1">
            <w:pPr>
              <w:tabs>
                <w:tab w:val="left" w:pos="330"/>
              </w:tabs>
              <w:spacing w:after="120"/>
              <w:ind w:left="-146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17 777,18</w:t>
            </w:r>
          </w:p>
        </w:tc>
        <w:tc>
          <w:tcPr>
            <w:tcW w:w="1211" w:type="dxa"/>
            <w:tcMar>
              <w:left w:w="28" w:type="dxa"/>
              <w:right w:w="28" w:type="dxa"/>
            </w:tcMar>
          </w:tcPr>
          <w:p w14:paraId="487D61E6" w14:textId="69E2AFFC" w:rsidR="00E1588E" w:rsidRPr="004427F2" w:rsidRDefault="00E1588E" w:rsidP="00D03DF1">
            <w:pPr>
              <w:tabs>
                <w:tab w:val="left" w:pos="330"/>
              </w:tabs>
              <w:spacing w:after="120"/>
              <w:ind w:left="-146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18 182,43</w:t>
            </w:r>
          </w:p>
        </w:tc>
      </w:tr>
      <w:tr w:rsidR="00E1588E" w:rsidRPr="004427F2" w14:paraId="446D602E" w14:textId="77777777" w:rsidTr="00BE07CB">
        <w:tc>
          <w:tcPr>
            <w:tcW w:w="0" w:type="auto"/>
            <w:vMerge/>
            <w:shd w:val="clear" w:color="auto" w:fill="auto"/>
            <w:tcMar>
              <w:left w:w="28" w:type="dxa"/>
              <w:right w:w="28" w:type="dxa"/>
            </w:tcMar>
          </w:tcPr>
          <w:p w14:paraId="5B85E8AE" w14:textId="77777777" w:rsidR="00E1588E" w:rsidRPr="004427F2" w:rsidRDefault="00E1588E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12" w:type="dxa"/>
            <w:vMerge/>
            <w:shd w:val="clear" w:color="auto" w:fill="auto"/>
            <w:tcMar>
              <w:left w:w="28" w:type="dxa"/>
              <w:right w:w="28" w:type="dxa"/>
            </w:tcMar>
          </w:tcPr>
          <w:p w14:paraId="3B3C4BC1" w14:textId="77777777" w:rsidR="00E1588E" w:rsidRPr="004427F2" w:rsidRDefault="00E1588E" w:rsidP="00AC0754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87" w:type="dxa"/>
            <w:shd w:val="clear" w:color="auto" w:fill="auto"/>
            <w:tcMar>
              <w:left w:w="28" w:type="dxa"/>
              <w:right w:w="28" w:type="dxa"/>
            </w:tcMar>
          </w:tcPr>
          <w:p w14:paraId="1332FE36" w14:textId="6D94C776" w:rsidR="00E1588E" w:rsidRPr="004427F2" w:rsidRDefault="00E1588E" w:rsidP="00C91907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Показатель 1 «Выполнение функций, установленных Положением об УМСП </w:t>
            </w:r>
            <w:proofErr w:type="spellStart"/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ФКиС</w:t>
            </w:r>
            <w:proofErr w:type="spellEnd"/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Администрации ЗАТО Северск и иными муниципальными правовыми актами ЗАТО Северск» задачи 1 деятельности ответственного исполнителя, </w:t>
            </w:r>
            <w:proofErr w:type="spellStart"/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проц</w:t>
            </w:r>
            <w:proofErr w:type="spellEnd"/>
          </w:p>
        </w:tc>
        <w:tc>
          <w:tcPr>
            <w:tcW w:w="981" w:type="dxa"/>
            <w:shd w:val="clear" w:color="auto" w:fill="auto"/>
            <w:tcMar>
              <w:left w:w="28" w:type="dxa"/>
              <w:right w:w="28" w:type="dxa"/>
            </w:tcMar>
          </w:tcPr>
          <w:p w14:paraId="264F21F4" w14:textId="77777777" w:rsidR="00E1588E" w:rsidRPr="004427F2" w:rsidRDefault="00E1588E" w:rsidP="00D5262C">
            <w:pPr>
              <w:tabs>
                <w:tab w:val="left" w:pos="330"/>
              </w:tabs>
              <w:spacing w:after="120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093" w:type="dxa"/>
            <w:shd w:val="clear" w:color="auto" w:fill="auto"/>
            <w:tcMar>
              <w:left w:w="28" w:type="dxa"/>
              <w:right w:w="28" w:type="dxa"/>
            </w:tcMar>
          </w:tcPr>
          <w:p w14:paraId="44D65A4B" w14:textId="77777777" w:rsidR="00E1588E" w:rsidRPr="004427F2" w:rsidRDefault="00E1588E" w:rsidP="00D5262C">
            <w:pPr>
              <w:tabs>
                <w:tab w:val="left" w:pos="330"/>
              </w:tabs>
              <w:spacing w:after="120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0" w:type="auto"/>
            <w:shd w:val="clear" w:color="auto" w:fill="auto"/>
            <w:tcMar>
              <w:left w:w="28" w:type="dxa"/>
              <w:right w:w="28" w:type="dxa"/>
            </w:tcMar>
          </w:tcPr>
          <w:p w14:paraId="6E52C21D" w14:textId="77777777" w:rsidR="00E1588E" w:rsidRPr="004427F2" w:rsidRDefault="00E1588E" w:rsidP="00D5262C">
            <w:pPr>
              <w:tabs>
                <w:tab w:val="left" w:pos="330"/>
              </w:tabs>
              <w:spacing w:after="120"/>
              <w:ind w:right="32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0" w:type="auto"/>
            <w:shd w:val="clear" w:color="auto" w:fill="auto"/>
            <w:tcMar>
              <w:left w:w="28" w:type="dxa"/>
              <w:right w:w="28" w:type="dxa"/>
            </w:tcMar>
          </w:tcPr>
          <w:p w14:paraId="77EDCEB0" w14:textId="77777777" w:rsidR="00E1588E" w:rsidRPr="004427F2" w:rsidRDefault="00E1588E" w:rsidP="00D5262C">
            <w:pPr>
              <w:tabs>
                <w:tab w:val="left" w:pos="330"/>
              </w:tabs>
              <w:spacing w:after="120"/>
              <w:ind w:right="35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981" w:type="dxa"/>
            <w:shd w:val="clear" w:color="auto" w:fill="auto"/>
            <w:tcMar>
              <w:left w:w="28" w:type="dxa"/>
              <w:right w:w="28" w:type="dxa"/>
            </w:tcMar>
          </w:tcPr>
          <w:p w14:paraId="791F3563" w14:textId="77777777" w:rsidR="00E1588E" w:rsidRPr="004427F2" w:rsidRDefault="00E1588E" w:rsidP="00D5262C">
            <w:pPr>
              <w:tabs>
                <w:tab w:val="left" w:pos="330"/>
              </w:tabs>
              <w:spacing w:after="120"/>
              <w:ind w:right="35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096" w:type="dxa"/>
            <w:tcMar>
              <w:left w:w="28" w:type="dxa"/>
              <w:right w:w="28" w:type="dxa"/>
            </w:tcMar>
          </w:tcPr>
          <w:p w14:paraId="46A13A26" w14:textId="6A5AAEF3" w:rsidR="00E1588E" w:rsidRPr="004427F2" w:rsidRDefault="00E1588E" w:rsidP="00D5262C">
            <w:pPr>
              <w:tabs>
                <w:tab w:val="left" w:pos="330"/>
              </w:tabs>
              <w:spacing w:after="120"/>
              <w:ind w:right="35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211" w:type="dxa"/>
            <w:tcMar>
              <w:left w:w="28" w:type="dxa"/>
              <w:right w:w="28" w:type="dxa"/>
            </w:tcMar>
          </w:tcPr>
          <w:p w14:paraId="3D50161E" w14:textId="0910051F" w:rsidR="00E1588E" w:rsidRPr="004427F2" w:rsidRDefault="00E1588E" w:rsidP="00D5262C">
            <w:pPr>
              <w:tabs>
                <w:tab w:val="left" w:pos="330"/>
              </w:tabs>
              <w:spacing w:after="120"/>
              <w:ind w:right="35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100</w:t>
            </w:r>
          </w:p>
        </w:tc>
      </w:tr>
      <w:tr w:rsidR="00E1588E" w:rsidRPr="004427F2" w14:paraId="13789471" w14:textId="77777777" w:rsidTr="00BE07CB">
        <w:tc>
          <w:tcPr>
            <w:tcW w:w="0" w:type="auto"/>
            <w:vMerge/>
            <w:shd w:val="clear" w:color="auto" w:fill="auto"/>
            <w:tcMar>
              <w:left w:w="28" w:type="dxa"/>
              <w:right w:w="28" w:type="dxa"/>
            </w:tcMar>
          </w:tcPr>
          <w:p w14:paraId="330F920A" w14:textId="77777777" w:rsidR="00E1588E" w:rsidRPr="004427F2" w:rsidRDefault="00E1588E" w:rsidP="00D5262C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12" w:type="dxa"/>
            <w:vMerge/>
            <w:shd w:val="clear" w:color="auto" w:fill="auto"/>
            <w:tcMar>
              <w:left w:w="28" w:type="dxa"/>
              <w:right w:w="28" w:type="dxa"/>
            </w:tcMar>
          </w:tcPr>
          <w:p w14:paraId="77624E7D" w14:textId="77777777" w:rsidR="00E1588E" w:rsidRPr="004427F2" w:rsidRDefault="00E1588E" w:rsidP="00AC0754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87" w:type="dxa"/>
            <w:shd w:val="clear" w:color="auto" w:fill="auto"/>
            <w:tcMar>
              <w:left w:w="28" w:type="dxa"/>
              <w:right w:w="28" w:type="dxa"/>
            </w:tcMar>
          </w:tcPr>
          <w:p w14:paraId="116A0ED8" w14:textId="54585354" w:rsidR="00E1588E" w:rsidRPr="004427F2" w:rsidRDefault="00E1588E" w:rsidP="00972B6B">
            <w:pPr>
              <w:ind w:right="47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Показатель 2 «Выполнение муниципального зада</w:t>
            </w:r>
            <w:r w:rsidR="00972B6B"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</w:t>
            </w:r>
            <w:proofErr w:type="spellStart"/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ния</w:t>
            </w:r>
            <w:proofErr w:type="spellEnd"/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подведомственными учреждениями» задачи 1 деятельности ответственного исполнителя, </w:t>
            </w:r>
            <w:proofErr w:type="spellStart"/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проц</w:t>
            </w:r>
            <w:proofErr w:type="spellEnd"/>
          </w:p>
        </w:tc>
        <w:tc>
          <w:tcPr>
            <w:tcW w:w="981" w:type="dxa"/>
            <w:shd w:val="clear" w:color="auto" w:fill="auto"/>
            <w:tcMar>
              <w:left w:w="28" w:type="dxa"/>
              <w:right w:w="28" w:type="dxa"/>
            </w:tcMar>
          </w:tcPr>
          <w:p w14:paraId="2CC82AA5" w14:textId="77777777" w:rsidR="00E1588E" w:rsidRPr="004427F2" w:rsidRDefault="00E1588E" w:rsidP="00D5262C">
            <w:pPr>
              <w:tabs>
                <w:tab w:val="left" w:pos="330"/>
              </w:tabs>
              <w:spacing w:after="120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093" w:type="dxa"/>
            <w:shd w:val="clear" w:color="auto" w:fill="auto"/>
            <w:tcMar>
              <w:left w:w="28" w:type="dxa"/>
              <w:right w:w="28" w:type="dxa"/>
            </w:tcMar>
          </w:tcPr>
          <w:p w14:paraId="1618BBEF" w14:textId="77777777" w:rsidR="00E1588E" w:rsidRPr="004427F2" w:rsidRDefault="00E1588E" w:rsidP="00D5262C">
            <w:pPr>
              <w:tabs>
                <w:tab w:val="left" w:pos="330"/>
              </w:tabs>
              <w:spacing w:after="120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0" w:type="auto"/>
            <w:shd w:val="clear" w:color="auto" w:fill="auto"/>
            <w:tcMar>
              <w:left w:w="28" w:type="dxa"/>
              <w:right w:w="28" w:type="dxa"/>
            </w:tcMar>
          </w:tcPr>
          <w:p w14:paraId="4DEE77F2" w14:textId="77777777" w:rsidR="00E1588E" w:rsidRPr="004427F2" w:rsidRDefault="00E1588E" w:rsidP="00D5262C">
            <w:pPr>
              <w:tabs>
                <w:tab w:val="left" w:pos="330"/>
              </w:tabs>
              <w:spacing w:after="120"/>
              <w:ind w:right="32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0" w:type="auto"/>
            <w:shd w:val="clear" w:color="auto" w:fill="auto"/>
            <w:tcMar>
              <w:left w:w="28" w:type="dxa"/>
              <w:right w:w="28" w:type="dxa"/>
            </w:tcMar>
          </w:tcPr>
          <w:p w14:paraId="507C5AA0" w14:textId="77777777" w:rsidR="00E1588E" w:rsidRPr="004427F2" w:rsidRDefault="00E1588E" w:rsidP="00D5262C">
            <w:pPr>
              <w:tabs>
                <w:tab w:val="left" w:pos="330"/>
              </w:tabs>
              <w:spacing w:after="120"/>
              <w:ind w:right="35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981" w:type="dxa"/>
            <w:shd w:val="clear" w:color="auto" w:fill="auto"/>
            <w:tcMar>
              <w:left w:w="28" w:type="dxa"/>
              <w:right w:w="28" w:type="dxa"/>
            </w:tcMar>
          </w:tcPr>
          <w:p w14:paraId="4DAD928D" w14:textId="77777777" w:rsidR="00E1588E" w:rsidRPr="004427F2" w:rsidRDefault="00E1588E" w:rsidP="00D5262C">
            <w:pPr>
              <w:tabs>
                <w:tab w:val="left" w:pos="330"/>
              </w:tabs>
              <w:spacing w:after="120"/>
              <w:ind w:right="35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val="en-US"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096" w:type="dxa"/>
            <w:tcMar>
              <w:left w:w="28" w:type="dxa"/>
              <w:right w:w="28" w:type="dxa"/>
            </w:tcMar>
          </w:tcPr>
          <w:p w14:paraId="716E7152" w14:textId="7BC11907" w:rsidR="00E1588E" w:rsidRPr="004427F2" w:rsidRDefault="00E1588E" w:rsidP="00D5262C">
            <w:pPr>
              <w:tabs>
                <w:tab w:val="left" w:pos="330"/>
              </w:tabs>
              <w:spacing w:after="120"/>
              <w:ind w:right="35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211" w:type="dxa"/>
            <w:tcMar>
              <w:left w:w="28" w:type="dxa"/>
              <w:right w:w="28" w:type="dxa"/>
            </w:tcMar>
          </w:tcPr>
          <w:p w14:paraId="16DC10AE" w14:textId="32408D03" w:rsidR="00E1588E" w:rsidRPr="004427F2" w:rsidRDefault="00E1588E" w:rsidP="00D5262C">
            <w:pPr>
              <w:tabs>
                <w:tab w:val="left" w:pos="330"/>
              </w:tabs>
              <w:spacing w:after="120"/>
              <w:ind w:right="35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100</w:t>
            </w:r>
          </w:p>
        </w:tc>
      </w:tr>
      <w:tr w:rsidR="00BE07CB" w:rsidRPr="004427F2" w14:paraId="4FA4D51D" w14:textId="77777777" w:rsidTr="00BE07CB">
        <w:trPr>
          <w:trHeight w:val="84"/>
        </w:trPr>
        <w:tc>
          <w:tcPr>
            <w:tcW w:w="0" w:type="auto"/>
            <w:vMerge/>
            <w:shd w:val="clear" w:color="auto" w:fill="auto"/>
            <w:tcMar>
              <w:left w:w="28" w:type="dxa"/>
              <w:right w:w="28" w:type="dxa"/>
            </w:tcMar>
          </w:tcPr>
          <w:p w14:paraId="13E3737E" w14:textId="77777777" w:rsidR="00BE07CB" w:rsidRPr="004427F2" w:rsidRDefault="00BE07CB" w:rsidP="00BE07CB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12" w:type="dxa"/>
            <w:vMerge/>
            <w:shd w:val="clear" w:color="auto" w:fill="auto"/>
            <w:tcMar>
              <w:left w:w="28" w:type="dxa"/>
              <w:right w:w="28" w:type="dxa"/>
            </w:tcMar>
          </w:tcPr>
          <w:p w14:paraId="17D26458" w14:textId="77777777" w:rsidR="00BE07CB" w:rsidRPr="004427F2" w:rsidRDefault="00BE07CB" w:rsidP="00BE07C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87" w:type="dxa"/>
            <w:shd w:val="clear" w:color="auto" w:fill="auto"/>
            <w:tcMar>
              <w:left w:w="28" w:type="dxa"/>
              <w:right w:w="28" w:type="dxa"/>
            </w:tcMar>
          </w:tcPr>
          <w:p w14:paraId="7D6046F4" w14:textId="77777777" w:rsidR="00BE07CB" w:rsidRPr="004427F2" w:rsidRDefault="00BE07CB" w:rsidP="00BE07CB">
            <w:pPr>
              <w:ind w:right="34" w:firstLine="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Объем финансирования всего, тыс. руб.</w:t>
            </w:r>
          </w:p>
        </w:tc>
        <w:tc>
          <w:tcPr>
            <w:tcW w:w="981" w:type="dxa"/>
            <w:shd w:val="clear" w:color="auto" w:fill="auto"/>
            <w:tcMar>
              <w:left w:w="28" w:type="dxa"/>
              <w:right w:w="28" w:type="dxa"/>
            </w:tcMar>
          </w:tcPr>
          <w:p w14:paraId="718EE750" w14:textId="2C82F31E" w:rsidR="00BE07CB" w:rsidRPr="004427F2" w:rsidRDefault="005A51B0" w:rsidP="00BE07CB">
            <w:pPr>
              <w:tabs>
                <w:tab w:val="left" w:pos="330"/>
              </w:tabs>
              <w:spacing w:after="120"/>
              <w:ind w:left="-220" w:right="36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5A51B0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81 055,63</w:t>
            </w:r>
          </w:p>
        </w:tc>
        <w:tc>
          <w:tcPr>
            <w:tcW w:w="1093" w:type="dxa"/>
            <w:shd w:val="clear" w:color="auto" w:fill="auto"/>
            <w:tcMar>
              <w:left w:w="28" w:type="dxa"/>
              <w:right w:w="28" w:type="dxa"/>
            </w:tcMar>
          </w:tcPr>
          <w:p w14:paraId="124CDED4" w14:textId="58729C22" w:rsidR="00BE07CB" w:rsidRPr="004427F2" w:rsidRDefault="00BE07CB" w:rsidP="00BE07CB">
            <w:pPr>
              <w:ind w:left="21" w:right="-101"/>
              <w:rPr>
                <w:spacing w:val="-4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19 328,46</w:t>
            </w:r>
          </w:p>
        </w:tc>
        <w:tc>
          <w:tcPr>
            <w:tcW w:w="0" w:type="auto"/>
            <w:shd w:val="clear" w:color="auto" w:fill="auto"/>
            <w:tcMar>
              <w:left w:w="28" w:type="dxa"/>
              <w:right w:w="28" w:type="dxa"/>
            </w:tcMar>
          </w:tcPr>
          <w:p w14:paraId="2A0D1ABF" w14:textId="11FA7DF2" w:rsidR="00BE07CB" w:rsidRPr="004427F2" w:rsidRDefault="00BE07CB" w:rsidP="00BE07CB">
            <w:pPr>
              <w:rPr>
                <w:spacing w:val="-4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18 430,63</w:t>
            </w:r>
          </w:p>
        </w:tc>
        <w:tc>
          <w:tcPr>
            <w:tcW w:w="0" w:type="auto"/>
            <w:shd w:val="clear" w:color="auto" w:fill="auto"/>
            <w:tcMar>
              <w:left w:w="28" w:type="dxa"/>
              <w:right w:w="28" w:type="dxa"/>
            </w:tcMar>
          </w:tcPr>
          <w:p w14:paraId="53C7DFE9" w14:textId="0EA19838" w:rsidR="00BE07CB" w:rsidRPr="004427F2" w:rsidRDefault="00BE07CB" w:rsidP="00BE07CB">
            <w:pPr>
              <w:rPr>
                <w:spacing w:val="-4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20 798,05</w:t>
            </w:r>
          </w:p>
        </w:tc>
        <w:tc>
          <w:tcPr>
            <w:tcW w:w="981" w:type="dxa"/>
            <w:shd w:val="clear" w:color="auto" w:fill="auto"/>
            <w:tcMar>
              <w:left w:w="28" w:type="dxa"/>
              <w:right w:w="28" w:type="dxa"/>
            </w:tcMar>
          </w:tcPr>
          <w:p w14:paraId="35E5D545" w14:textId="48127D89" w:rsidR="00BE07CB" w:rsidRPr="004427F2" w:rsidRDefault="00BE07CB" w:rsidP="00BE07CB">
            <w:pPr>
              <w:tabs>
                <w:tab w:val="left" w:pos="330"/>
              </w:tabs>
              <w:spacing w:after="120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22 498,49</w:t>
            </w:r>
          </w:p>
        </w:tc>
        <w:tc>
          <w:tcPr>
            <w:tcW w:w="1096" w:type="dxa"/>
            <w:tcMar>
              <w:left w:w="28" w:type="dxa"/>
              <w:right w:w="28" w:type="dxa"/>
            </w:tcMar>
          </w:tcPr>
          <w:p w14:paraId="1B6AAAE3" w14:textId="58C7E81C" w:rsidR="00BE07CB" w:rsidRPr="004427F2" w:rsidRDefault="00BE07CB" w:rsidP="00BE07CB">
            <w:pPr>
              <w:tabs>
                <w:tab w:val="left" w:pos="330"/>
              </w:tabs>
              <w:spacing w:after="120"/>
              <w:ind w:left="-146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17 777,18</w:t>
            </w:r>
          </w:p>
        </w:tc>
        <w:tc>
          <w:tcPr>
            <w:tcW w:w="1211" w:type="dxa"/>
            <w:tcMar>
              <w:left w:w="28" w:type="dxa"/>
              <w:right w:w="28" w:type="dxa"/>
            </w:tcMar>
          </w:tcPr>
          <w:p w14:paraId="4D3399EC" w14:textId="42ECDD59" w:rsidR="00BE07CB" w:rsidRPr="004427F2" w:rsidRDefault="00BE07CB" w:rsidP="00BE07CB">
            <w:pPr>
              <w:tabs>
                <w:tab w:val="left" w:pos="330"/>
              </w:tabs>
              <w:spacing w:after="120"/>
              <w:ind w:left="-146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18 182,43</w:t>
            </w:r>
          </w:p>
        </w:tc>
      </w:tr>
      <w:tr w:rsidR="00BE07CB" w:rsidRPr="00207943" w14:paraId="50375CE7" w14:textId="77777777" w:rsidTr="00BE07CB">
        <w:trPr>
          <w:trHeight w:val="84"/>
        </w:trPr>
        <w:tc>
          <w:tcPr>
            <w:tcW w:w="7413" w:type="dxa"/>
            <w:gridSpan w:val="3"/>
            <w:shd w:val="clear" w:color="auto" w:fill="auto"/>
            <w:tcMar>
              <w:left w:w="28" w:type="dxa"/>
              <w:right w:w="28" w:type="dxa"/>
            </w:tcMar>
          </w:tcPr>
          <w:p w14:paraId="0190A656" w14:textId="77777777" w:rsidR="00BE07CB" w:rsidRPr="004427F2" w:rsidRDefault="00BE07CB" w:rsidP="00BE07CB">
            <w:pPr>
              <w:tabs>
                <w:tab w:val="left" w:pos="330"/>
              </w:tabs>
              <w:spacing w:after="120"/>
              <w:ind w:right="-142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8"/>
                <w:sz w:val="24"/>
                <w:szCs w:val="24"/>
                <w:lang w:eastAsia="en-US"/>
              </w:rPr>
              <w:t>Итого объем финансирования по обеспечивающей подпрограмме, тыс. руб</w:t>
            </w: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981" w:type="dxa"/>
            <w:shd w:val="clear" w:color="auto" w:fill="auto"/>
            <w:tcMar>
              <w:left w:w="28" w:type="dxa"/>
              <w:right w:w="28" w:type="dxa"/>
            </w:tcMar>
          </w:tcPr>
          <w:p w14:paraId="2549DAD4" w14:textId="7CD814C0" w:rsidR="00BE07CB" w:rsidRPr="004427F2" w:rsidRDefault="005A51B0" w:rsidP="00BE07CB">
            <w:pPr>
              <w:rPr>
                <w:spacing w:val="-4"/>
              </w:rPr>
            </w:pPr>
            <w:r w:rsidRPr="005A51B0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81 055,63</w:t>
            </w:r>
          </w:p>
        </w:tc>
        <w:tc>
          <w:tcPr>
            <w:tcW w:w="1093" w:type="dxa"/>
            <w:shd w:val="clear" w:color="auto" w:fill="auto"/>
            <w:tcMar>
              <w:left w:w="28" w:type="dxa"/>
              <w:right w:w="28" w:type="dxa"/>
            </w:tcMar>
          </w:tcPr>
          <w:p w14:paraId="1D5CC997" w14:textId="404815BD" w:rsidR="00BE07CB" w:rsidRPr="004427F2" w:rsidRDefault="00BE07CB" w:rsidP="00BE07CB">
            <w:pPr>
              <w:ind w:left="21" w:right="-243"/>
              <w:rPr>
                <w:spacing w:val="-4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19 328,46</w:t>
            </w:r>
          </w:p>
        </w:tc>
        <w:tc>
          <w:tcPr>
            <w:tcW w:w="0" w:type="auto"/>
            <w:shd w:val="clear" w:color="auto" w:fill="auto"/>
            <w:tcMar>
              <w:left w:w="28" w:type="dxa"/>
              <w:right w:w="28" w:type="dxa"/>
            </w:tcMar>
          </w:tcPr>
          <w:p w14:paraId="0BAE6B48" w14:textId="72A7C2CC" w:rsidR="00BE07CB" w:rsidRPr="004427F2" w:rsidRDefault="00BE07CB" w:rsidP="00BE07CB">
            <w:pPr>
              <w:rPr>
                <w:spacing w:val="-4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18 430,63</w:t>
            </w:r>
          </w:p>
        </w:tc>
        <w:tc>
          <w:tcPr>
            <w:tcW w:w="0" w:type="auto"/>
            <w:shd w:val="clear" w:color="auto" w:fill="auto"/>
            <w:tcMar>
              <w:left w:w="28" w:type="dxa"/>
              <w:right w:w="28" w:type="dxa"/>
            </w:tcMar>
          </w:tcPr>
          <w:p w14:paraId="3D565494" w14:textId="0C1D7255" w:rsidR="00BE07CB" w:rsidRPr="004427F2" w:rsidRDefault="00BE07CB" w:rsidP="00BE07CB">
            <w:pPr>
              <w:rPr>
                <w:spacing w:val="-4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20 798,05</w:t>
            </w:r>
          </w:p>
        </w:tc>
        <w:tc>
          <w:tcPr>
            <w:tcW w:w="981" w:type="dxa"/>
            <w:shd w:val="clear" w:color="auto" w:fill="auto"/>
            <w:tcMar>
              <w:left w:w="28" w:type="dxa"/>
              <w:right w:w="28" w:type="dxa"/>
            </w:tcMar>
          </w:tcPr>
          <w:p w14:paraId="33F7826D" w14:textId="08EA3F1B" w:rsidR="00BE07CB" w:rsidRPr="004427F2" w:rsidRDefault="00BE07CB" w:rsidP="00BE07CB">
            <w:pPr>
              <w:tabs>
                <w:tab w:val="left" w:pos="330"/>
              </w:tabs>
              <w:spacing w:after="120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22 498,49</w:t>
            </w:r>
          </w:p>
        </w:tc>
        <w:tc>
          <w:tcPr>
            <w:tcW w:w="1096" w:type="dxa"/>
            <w:tcMar>
              <w:left w:w="28" w:type="dxa"/>
              <w:right w:w="28" w:type="dxa"/>
            </w:tcMar>
          </w:tcPr>
          <w:p w14:paraId="07B1776C" w14:textId="65EBF6CA" w:rsidR="00BE07CB" w:rsidRPr="004427F2" w:rsidRDefault="00BE07CB" w:rsidP="00BE07CB">
            <w:pPr>
              <w:tabs>
                <w:tab w:val="left" w:pos="330"/>
              </w:tabs>
              <w:spacing w:after="120"/>
              <w:ind w:left="-146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17 777,18</w:t>
            </w:r>
          </w:p>
        </w:tc>
        <w:tc>
          <w:tcPr>
            <w:tcW w:w="1211" w:type="dxa"/>
            <w:tcMar>
              <w:left w:w="28" w:type="dxa"/>
              <w:right w:w="28" w:type="dxa"/>
            </w:tcMar>
          </w:tcPr>
          <w:p w14:paraId="39536ADC" w14:textId="7A3E25C9" w:rsidR="00BE07CB" w:rsidRPr="004427F2" w:rsidRDefault="00BE07CB" w:rsidP="00BE07CB">
            <w:pPr>
              <w:tabs>
                <w:tab w:val="left" w:pos="330"/>
              </w:tabs>
              <w:spacing w:after="120"/>
              <w:ind w:left="-146"/>
              <w:jc w:val="right"/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</w:pPr>
            <w:r w:rsidRPr="004427F2">
              <w:rPr>
                <w:rFonts w:ascii="Times New Roman" w:eastAsia="Calibri" w:hAnsi="Times New Roman"/>
                <w:spacing w:val="-4"/>
                <w:sz w:val="24"/>
                <w:szCs w:val="24"/>
                <w:lang w:eastAsia="en-US"/>
              </w:rPr>
              <w:t>18 182,43</w:t>
            </w:r>
          </w:p>
        </w:tc>
      </w:tr>
    </w:tbl>
    <w:p w14:paraId="6EE1F51C" w14:textId="77777777" w:rsidR="008F3AF5" w:rsidRDefault="008F3AF5" w:rsidP="00AB137B">
      <w:pPr>
        <w:rPr>
          <w:sz w:val="24"/>
          <w:highlight w:val="yellow"/>
        </w:rPr>
        <w:sectPr w:rsidR="008F3AF5" w:rsidSect="0049242C">
          <w:headerReference w:type="default" r:id="rId13"/>
          <w:headerReference w:type="first" r:id="rId14"/>
          <w:pgSz w:w="16840" w:h="11907" w:orient="landscape" w:code="9"/>
          <w:pgMar w:top="1701" w:right="1134" w:bottom="567" w:left="1134" w:header="357" w:footer="533" w:gutter="0"/>
          <w:pgNumType w:start="1"/>
          <w:cols w:space="720"/>
          <w:titlePg/>
          <w:docGrid w:linePitch="272"/>
        </w:sectPr>
      </w:pPr>
    </w:p>
    <w:p w14:paraId="76F3E1BB" w14:textId="3C3596AB" w:rsidR="00AB137B" w:rsidRPr="00207943" w:rsidRDefault="00AB137B" w:rsidP="00AB137B">
      <w:pPr>
        <w:rPr>
          <w:sz w:val="24"/>
          <w:highlight w:val="yellow"/>
        </w:rPr>
      </w:pPr>
    </w:p>
    <w:p w14:paraId="60C96F38" w14:textId="77777777" w:rsidR="00ED1F82" w:rsidRPr="00D87C67" w:rsidRDefault="00ED1F82" w:rsidP="00ED1F82">
      <w:pPr>
        <w:ind w:left="11199" w:right="-108" w:firstLine="6"/>
        <w:rPr>
          <w:rFonts w:ascii="Times New Roman" w:hAnsi="Times New Roman"/>
          <w:sz w:val="24"/>
          <w:szCs w:val="24"/>
        </w:rPr>
      </w:pPr>
      <w:r w:rsidRPr="00D87C67">
        <w:rPr>
          <w:rFonts w:ascii="Times New Roman" w:hAnsi="Times New Roman"/>
          <w:sz w:val="24"/>
          <w:szCs w:val="24"/>
        </w:rPr>
        <w:t>Приложение 4</w:t>
      </w:r>
    </w:p>
    <w:p w14:paraId="2ABCA8C9" w14:textId="77777777" w:rsidR="00ED1F82" w:rsidRPr="00D87C67" w:rsidRDefault="00ED1F82" w:rsidP="00ED1F82">
      <w:pPr>
        <w:ind w:left="11199" w:right="-108" w:firstLine="6"/>
        <w:jc w:val="both"/>
        <w:rPr>
          <w:rFonts w:ascii="Times New Roman" w:hAnsi="Times New Roman"/>
          <w:sz w:val="24"/>
          <w:szCs w:val="24"/>
        </w:rPr>
      </w:pPr>
      <w:r w:rsidRPr="00D87C67">
        <w:rPr>
          <w:rFonts w:ascii="Times New Roman" w:hAnsi="Times New Roman"/>
          <w:sz w:val="24"/>
          <w:szCs w:val="24"/>
        </w:rPr>
        <w:t xml:space="preserve">к постановлению </w:t>
      </w:r>
    </w:p>
    <w:p w14:paraId="22A40103" w14:textId="77777777" w:rsidR="00ED1F82" w:rsidRPr="00D87C67" w:rsidRDefault="00ED1F82" w:rsidP="00ED1F82">
      <w:pPr>
        <w:ind w:left="11199" w:right="-108" w:firstLine="6"/>
        <w:jc w:val="both"/>
        <w:rPr>
          <w:rFonts w:ascii="Times New Roman" w:hAnsi="Times New Roman"/>
          <w:sz w:val="24"/>
          <w:szCs w:val="24"/>
        </w:rPr>
      </w:pPr>
      <w:r w:rsidRPr="00D87C67">
        <w:rPr>
          <w:rFonts w:ascii="Times New Roman" w:hAnsi="Times New Roman"/>
          <w:sz w:val="24"/>
          <w:szCs w:val="24"/>
        </w:rPr>
        <w:t xml:space="preserve">Администрации ЗАТО Северск </w:t>
      </w:r>
    </w:p>
    <w:p w14:paraId="511CF167" w14:textId="77777777" w:rsidR="00EF5703" w:rsidRDefault="00EF5703" w:rsidP="00EF5703">
      <w:pPr>
        <w:ind w:left="11340" w:right="-483"/>
        <w:rPr>
          <w:rFonts w:ascii="Times New Roman" w:eastAsia="Calibri" w:hAnsi="Times New Roman"/>
          <w:sz w:val="22"/>
          <w:szCs w:val="22"/>
          <w:lang w:eastAsia="en-US"/>
        </w:rPr>
      </w:pPr>
      <w:r w:rsidRPr="0055300D">
        <w:rPr>
          <w:rFonts w:ascii="Times New Roman" w:eastAsia="Calibri" w:hAnsi="Times New Roman"/>
          <w:sz w:val="24"/>
          <w:szCs w:val="24"/>
          <w:lang w:eastAsia="en-US"/>
        </w:rPr>
        <w:t>от _</w:t>
      </w:r>
      <w:r>
        <w:rPr>
          <w:rFonts w:ascii="Times New Roman" w:eastAsia="Calibri" w:hAnsi="Times New Roman"/>
          <w:sz w:val="24"/>
          <w:szCs w:val="24"/>
          <w:lang w:eastAsia="en-US"/>
        </w:rPr>
        <w:t>23.12.2024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 № _</w:t>
      </w:r>
      <w:r>
        <w:rPr>
          <w:rFonts w:ascii="Times New Roman" w:eastAsia="Calibri" w:hAnsi="Times New Roman"/>
          <w:sz w:val="24"/>
          <w:szCs w:val="24"/>
          <w:lang w:eastAsia="en-US"/>
        </w:rPr>
        <w:t>_5158-па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</w:t>
      </w:r>
    </w:p>
    <w:p w14:paraId="42909367" w14:textId="3F73B906" w:rsidR="00C270E9" w:rsidRPr="00D87C67" w:rsidRDefault="00C270E9" w:rsidP="00ED1F82">
      <w:pPr>
        <w:ind w:left="11199"/>
        <w:rPr>
          <w:rFonts w:ascii="Times New Roman" w:hAnsi="Times New Roman"/>
          <w:sz w:val="24"/>
          <w:szCs w:val="24"/>
        </w:rPr>
      </w:pPr>
    </w:p>
    <w:tbl>
      <w:tblPr>
        <w:tblW w:w="4955" w:type="pct"/>
        <w:tblLook w:val="04A0" w:firstRow="1" w:lastRow="0" w:firstColumn="1" w:lastColumn="0" w:noHBand="0" w:noVBand="1"/>
      </w:tblPr>
      <w:tblGrid>
        <w:gridCol w:w="540"/>
        <w:gridCol w:w="2761"/>
        <w:gridCol w:w="1565"/>
        <w:gridCol w:w="1418"/>
        <w:gridCol w:w="1629"/>
        <w:gridCol w:w="1603"/>
        <w:gridCol w:w="1297"/>
        <w:gridCol w:w="1727"/>
        <w:gridCol w:w="1808"/>
        <w:gridCol w:w="9"/>
        <w:gridCol w:w="84"/>
      </w:tblGrid>
      <w:tr w:rsidR="00C13F99" w:rsidRPr="00D87C67" w14:paraId="1B53350C" w14:textId="77777777" w:rsidTr="00D87C67">
        <w:trPr>
          <w:trHeight w:val="429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FF9C04E" w14:textId="7EE1C3F0" w:rsidR="00C13F99" w:rsidRPr="00D87C67" w:rsidRDefault="00C13F99" w:rsidP="00C13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РЕСУРСНОЕ ОБЕСПЕЧЕНИЕ</w:t>
            </w:r>
            <w:r w:rsidRPr="00D87C67">
              <w:rPr>
                <w:rFonts w:ascii="Times New Roman" w:hAnsi="Times New Roman"/>
                <w:sz w:val="24"/>
                <w:szCs w:val="24"/>
              </w:rPr>
              <w:br/>
              <w:t xml:space="preserve">муниципальной программы </w:t>
            </w:r>
            <w:r w:rsidR="00CF42E0" w:rsidRPr="00D87C67">
              <w:rPr>
                <w:rFonts w:ascii="Times New Roman" w:hAnsi="Times New Roman"/>
                <w:sz w:val="24"/>
                <w:szCs w:val="24"/>
              </w:rPr>
              <w:t>«</w:t>
            </w:r>
            <w:r w:rsidRPr="00D87C67">
              <w:rPr>
                <w:rFonts w:ascii="Times New Roman" w:hAnsi="Times New Roman"/>
                <w:sz w:val="24"/>
                <w:szCs w:val="24"/>
              </w:rPr>
              <w:t>Молодежная политика в ЗАТО Северск</w:t>
            </w:r>
            <w:r w:rsidR="00CF42E0" w:rsidRPr="00D87C67">
              <w:rPr>
                <w:rFonts w:ascii="Times New Roman" w:hAnsi="Times New Roman"/>
                <w:sz w:val="24"/>
                <w:szCs w:val="24"/>
              </w:rPr>
              <w:t>»</w:t>
            </w:r>
            <w:r w:rsidRPr="00D87C6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13F99" w:rsidRPr="00D87C67" w14:paraId="2BA9B2C4" w14:textId="77777777" w:rsidTr="00D87C67">
        <w:trPr>
          <w:gridAfter w:val="2"/>
          <w:wAfter w:w="32" w:type="pct"/>
          <w:trHeight w:val="315"/>
        </w:trPr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226D67D" w14:textId="77777777" w:rsidR="00C13F99" w:rsidRPr="00D87C67" w:rsidRDefault="00C13F99" w:rsidP="00C13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6FF5E0B" w14:textId="77777777" w:rsidR="00C13F99" w:rsidRPr="00D87C67" w:rsidRDefault="00C13F99" w:rsidP="00C13F9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DC77D4D" w14:textId="77777777" w:rsidR="00C13F99" w:rsidRPr="00D87C67" w:rsidRDefault="00C13F99" w:rsidP="00C13F9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91EBA61" w14:textId="77777777" w:rsidR="00C13F99" w:rsidRPr="00D87C67" w:rsidRDefault="00C13F99" w:rsidP="00C13F9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AE0F90C" w14:textId="77777777" w:rsidR="00C13F99" w:rsidRPr="00D87C67" w:rsidRDefault="00C13F99" w:rsidP="00C13F9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3BF2B15" w14:textId="77777777" w:rsidR="00C13F99" w:rsidRPr="00D87C67" w:rsidRDefault="00C13F99" w:rsidP="00C13F9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7E4A9DB" w14:textId="77777777" w:rsidR="00C13F99" w:rsidRPr="00D87C67" w:rsidRDefault="00C13F99" w:rsidP="00C13F9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A551F9C" w14:textId="77777777" w:rsidR="00C13F99" w:rsidRPr="00D87C67" w:rsidRDefault="00C13F99" w:rsidP="00C13F9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EAA7079" w14:textId="77777777" w:rsidR="00C13F99" w:rsidRPr="00D87C67" w:rsidRDefault="00C13F99" w:rsidP="00C13F9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Таблица 7</w:t>
            </w:r>
          </w:p>
        </w:tc>
      </w:tr>
      <w:tr w:rsidR="00C13F99" w:rsidRPr="00D87C67" w14:paraId="2193EADD" w14:textId="77777777" w:rsidTr="00D87C67">
        <w:trPr>
          <w:gridAfter w:val="1"/>
          <w:wAfter w:w="29" w:type="pct"/>
          <w:trHeight w:val="334"/>
        </w:trPr>
        <w:tc>
          <w:tcPr>
            <w:tcW w:w="1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83BD6C1" w14:textId="77777777" w:rsidR="00C13F99" w:rsidRPr="00D87C67" w:rsidRDefault="00C13F99" w:rsidP="00C13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9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AAA83E1" w14:textId="77777777" w:rsidR="00C13F99" w:rsidRPr="00D87C67" w:rsidRDefault="00C13F99" w:rsidP="00C13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Наименование подпрограммы муниципальной программы</w:t>
            </w:r>
          </w:p>
        </w:tc>
        <w:tc>
          <w:tcPr>
            <w:tcW w:w="5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A921972" w14:textId="77777777" w:rsidR="00C13F99" w:rsidRPr="00D87C67" w:rsidRDefault="00C13F99" w:rsidP="00C13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proofErr w:type="spellStart"/>
            <w:r w:rsidRPr="00D87C67">
              <w:rPr>
                <w:rFonts w:ascii="Times New Roman" w:hAnsi="Times New Roman"/>
                <w:sz w:val="24"/>
                <w:szCs w:val="24"/>
              </w:rPr>
              <w:t>реали</w:t>
            </w:r>
            <w:proofErr w:type="spellEnd"/>
            <w:r w:rsidRPr="00D87C67">
              <w:rPr>
                <w:rFonts w:ascii="Times New Roman" w:hAnsi="Times New Roman"/>
                <w:sz w:val="24"/>
                <w:szCs w:val="24"/>
              </w:rPr>
              <w:t>-</w:t>
            </w:r>
            <w:r w:rsidRPr="00D87C67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D87C67">
              <w:rPr>
                <w:rFonts w:ascii="Times New Roman" w:hAnsi="Times New Roman"/>
                <w:sz w:val="24"/>
                <w:szCs w:val="24"/>
              </w:rPr>
              <w:t>зации</w:t>
            </w:r>
            <w:proofErr w:type="spellEnd"/>
            <w:r w:rsidRPr="00D87C67">
              <w:rPr>
                <w:rFonts w:ascii="Times New Roman" w:hAnsi="Times New Roman"/>
                <w:sz w:val="24"/>
                <w:szCs w:val="24"/>
              </w:rPr>
              <w:t>,</w:t>
            </w:r>
            <w:r w:rsidRPr="00D87C67">
              <w:rPr>
                <w:rFonts w:ascii="Times New Roman" w:hAnsi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4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1E6E18F" w14:textId="77777777" w:rsidR="00C13F99" w:rsidRPr="00D87C67" w:rsidRDefault="00C13F99" w:rsidP="00C13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r w:rsidRPr="00D87C67">
              <w:rPr>
                <w:rFonts w:ascii="Times New Roman" w:hAnsi="Times New Roman"/>
                <w:sz w:val="24"/>
                <w:szCs w:val="24"/>
              </w:rPr>
              <w:t>финансиро</w:t>
            </w:r>
            <w:proofErr w:type="spellEnd"/>
            <w:r w:rsidRPr="00D87C67">
              <w:rPr>
                <w:rFonts w:ascii="Times New Roman" w:hAnsi="Times New Roman"/>
                <w:sz w:val="24"/>
                <w:szCs w:val="24"/>
              </w:rPr>
              <w:t>-</w:t>
            </w:r>
            <w:r w:rsidRPr="00D87C67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D87C67">
              <w:rPr>
                <w:rFonts w:ascii="Times New Roman" w:hAnsi="Times New Roman"/>
                <w:sz w:val="24"/>
                <w:szCs w:val="24"/>
              </w:rPr>
              <w:t>вания</w:t>
            </w:r>
            <w:proofErr w:type="spellEnd"/>
            <w:r w:rsidRPr="00D87C67">
              <w:rPr>
                <w:rFonts w:ascii="Times New Roman" w:hAnsi="Times New Roman"/>
                <w:sz w:val="24"/>
                <w:szCs w:val="24"/>
              </w:rPr>
              <w:t>, тыс. руб.</w:t>
            </w:r>
          </w:p>
        </w:tc>
        <w:tc>
          <w:tcPr>
            <w:tcW w:w="216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1681F2A" w14:textId="77777777" w:rsidR="00C13F99" w:rsidRPr="00D87C67" w:rsidRDefault="00C13F99" w:rsidP="00C13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6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2805D9B" w14:textId="77777777" w:rsidR="00C13F99" w:rsidRPr="00D87C67" w:rsidRDefault="00C13F99" w:rsidP="00C13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Соисполнители</w:t>
            </w:r>
          </w:p>
        </w:tc>
      </w:tr>
      <w:tr w:rsidR="00C13F99" w:rsidRPr="00D87C67" w14:paraId="3EF3B49C" w14:textId="77777777" w:rsidTr="00D87C67">
        <w:trPr>
          <w:gridAfter w:val="2"/>
          <w:wAfter w:w="32" w:type="pct"/>
          <w:trHeight w:val="1403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2A5D4CF" w14:textId="77777777" w:rsidR="00C13F99" w:rsidRPr="00D87C67" w:rsidRDefault="00C13F99" w:rsidP="00C13F9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EE1EFB3" w14:textId="77777777" w:rsidR="00C13F99" w:rsidRPr="00D87C67" w:rsidRDefault="00C13F99" w:rsidP="00C13F9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CB59272" w14:textId="77777777" w:rsidR="00C13F99" w:rsidRPr="00D87C67" w:rsidRDefault="00C13F99" w:rsidP="00C13F9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CC01953" w14:textId="77777777" w:rsidR="00C13F99" w:rsidRPr="00D87C67" w:rsidRDefault="00C13F99" w:rsidP="00C13F9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0984D02" w14:textId="77777777" w:rsidR="00C13F99" w:rsidRPr="00D87C67" w:rsidRDefault="00C13F99" w:rsidP="00C13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федерального бюджета</w:t>
            </w:r>
            <w:r w:rsidRPr="00D87C67">
              <w:rPr>
                <w:rFonts w:ascii="Times New Roman" w:hAnsi="Times New Roman"/>
                <w:sz w:val="24"/>
                <w:szCs w:val="24"/>
              </w:rPr>
              <w:br/>
              <w:t xml:space="preserve">(по </w:t>
            </w:r>
            <w:proofErr w:type="spellStart"/>
            <w:r w:rsidRPr="00D87C67">
              <w:rPr>
                <w:rFonts w:ascii="Times New Roman" w:hAnsi="Times New Roman"/>
                <w:sz w:val="24"/>
                <w:szCs w:val="24"/>
              </w:rPr>
              <w:t>согласо</w:t>
            </w:r>
            <w:proofErr w:type="spellEnd"/>
            <w:r w:rsidRPr="00D87C67">
              <w:rPr>
                <w:rFonts w:ascii="Times New Roman" w:hAnsi="Times New Roman"/>
                <w:sz w:val="24"/>
                <w:szCs w:val="24"/>
              </w:rPr>
              <w:t>-</w:t>
            </w:r>
            <w:r w:rsidRPr="00D87C67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D87C67">
              <w:rPr>
                <w:rFonts w:ascii="Times New Roman" w:hAnsi="Times New Roman"/>
                <w:sz w:val="24"/>
                <w:szCs w:val="24"/>
              </w:rPr>
              <w:t>ванию</w:t>
            </w:r>
            <w:proofErr w:type="spellEnd"/>
            <w:r w:rsidRPr="00D87C67">
              <w:rPr>
                <w:rFonts w:ascii="Times New Roman" w:hAnsi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DCF26FC" w14:textId="77777777" w:rsidR="00C13F99" w:rsidRPr="00D87C67" w:rsidRDefault="00C13F99" w:rsidP="00C13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 xml:space="preserve">областного бюджета (по </w:t>
            </w:r>
            <w:proofErr w:type="spellStart"/>
            <w:r w:rsidRPr="00D87C67">
              <w:rPr>
                <w:rFonts w:ascii="Times New Roman" w:hAnsi="Times New Roman"/>
                <w:sz w:val="24"/>
                <w:szCs w:val="24"/>
              </w:rPr>
              <w:t>согласо</w:t>
            </w:r>
            <w:proofErr w:type="spellEnd"/>
            <w:r w:rsidRPr="00D87C67">
              <w:rPr>
                <w:rFonts w:ascii="Times New Roman" w:hAnsi="Times New Roman"/>
                <w:sz w:val="24"/>
                <w:szCs w:val="24"/>
              </w:rPr>
              <w:t>-</w:t>
            </w:r>
            <w:r w:rsidRPr="00D87C67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D87C67">
              <w:rPr>
                <w:rFonts w:ascii="Times New Roman" w:hAnsi="Times New Roman"/>
                <w:sz w:val="24"/>
                <w:szCs w:val="24"/>
              </w:rPr>
              <w:t>ванию</w:t>
            </w:r>
            <w:proofErr w:type="spellEnd"/>
            <w:r w:rsidRPr="00D87C67">
              <w:rPr>
                <w:rFonts w:ascii="Times New Roman" w:hAnsi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F17628A" w14:textId="77777777" w:rsidR="00C13F99" w:rsidRPr="00D87C67" w:rsidRDefault="00C13F99" w:rsidP="00C13F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F2C55E6" w14:textId="41B5E52C" w:rsidR="00C13F99" w:rsidRPr="00D87C67" w:rsidRDefault="00C13F99" w:rsidP="00C13F99">
            <w:pPr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proofErr w:type="spellStart"/>
            <w:r w:rsidRPr="00D87C67">
              <w:rPr>
                <w:rFonts w:ascii="Times New Roman" w:hAnsi="Times New Roman"/>
                <w:spacing w:val="-6"/>
                <w:sz w:val="24"/>
                <w:szCs w:val="24"/>
              </w:rPr>
              <w:t>внебюд</w:t>
            </w:r>
            <w:proofErr w:type="spellEnd"/>
            <w:r w:rsidRPr="00D87C67"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Pr="00D87C67">
              <w:rPr>
                <w:rFonts w:ascii="Times New Roman" w:hAnsi="Times New Roman"/>
                <w:spacing w:val="-6"/>
                <w:sz w:val="24"/>
                <w:szCs w:val="24"/>
              </w:rPr>
              <w:br/>
            </w:r>
            <w:proofErr w:type="spellStart"/>
            <w:r w:rsidRPr="00D87C67">
              <w:rPr>
                <w:rFonts w:ascii="Times New Roman" w:hAnsi="Times New Roman"/>
                <w:spacing w:val="-6"/>
                <w:sz w:val="24"/>
                <w:szCs w:val="24"/>
              </w:rPr>
              <w:t>жетных</w:t>
            </w:r>
            <w:proofErr w:type="spellEnd"/>
            <w:r w:rsidRPr="00D87C6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источников</w:t>
            </w:r>
            <w:r w:rsidRPr="00D87C67">
              <w:rPr>
                <w:rFonts w:ascii="Times New Roman" w:hAnsi="Times New Roman"/>
                <w:spacing w:val="-6"/>
                <w:sz w:val="24"/>
                <w:szCs w:val="24"/>
              </w:rPr>
              <w:br/>
              <w:t xml:space="preserve">(по </w:t>
            </w:r>
            <w:proofErr w:type="spellStart"/>
            <w:r w:rsidRPr="00D87C67">
              <w:rPr>
                <w:rFonts w:ascii="Times New Roman" w:hAnsi="Times New Roman"/>
                <w:spacing w:val="-6"/>
                <w:sz w:val="24"/>
                <w:szCs w:val="24"/>
              </w:rPr>
              <w:t>согласо</w:t>
            </w:r>
            <w:proofErr w:type="spellEnd"/>
            <w:r w:rsidRPr="00D87C67"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Pr="00D87C67">
              <w:rPr>
                <w:rFonts w:ascii="Times New Roman" w:hAnsi="Times New Roman"/>
                <w:spacing w:val="-6"/>
                <w:sz w:val="24"/>
                <w:szCs w:val="24"/>
              </w:rPr>
              <w:br/>
            </w:r>
            <w:proofErr w:type="spellStart"/>
            <w:r w:rsidRPr="00D87C67">
              <w:rPr>
                <w:rFonts w:ascii="Times New Roman" w:hAnsi="Times New Roman"/>
                <w:spacing w:val="-6"/>
                <w:sz w:val="24"/>
                <w:szCs w:val="24"/>
              </w:rPr>
              <w:t>ванию</w:t>
            </w:r>
            <w:proofErr w:type="spellEnd"/>
            <w:r w:rsidR="00D87C67" w:rsidRPr="00D87C6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 w:rsidRPr="00D87C67">
              <w:rPr>
                <w:rFonts w:ascii="Times New Roman" w:hAnsi="Times New Roman"/>
                <w:spacing w:val="-6"/>
                <w:sz w:val="24"/>
                <w:szCs w:val="24"/>
              </w:rPr>
              <w:t>(прогноз)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2E82582" w14:textId="77777777" w:rsidR="00C13F99" w:rsidRPr="00D87C67" w:rsidRDefault="00C13F99" w:rsidP="00C13F9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18E3" w:rsidRPr="00D87C67" w14:paraId="2F541746" w14:textId="77777777" w:rsidTr="00D87C67">
        <w:trPr>
          <w:gridAfter w:val="2"/>
          <w:wAfter w:w="32" w:type="pct"/>
          <w:trHeight w:val="268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266489FC" w14:textId="77777777" w:rsidR="004818E3" w:rsidRPr="00D87C67" w:rsidRDefault="007C7028" w:rsidP="007C70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7A0E3CB2" w14:textId="77777777" w:rsidR="004818E3" w:rsidRPr="00D87C67" w:rsidRDefault="007C7028" w:rsidP="007C70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0F3B62B1" w14:textId="77777777" w:rsidR="004818E3" w:rsidRPr="00D87C67" w:rsidRDefault="007C7028" w:rsidP="007C70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7445D4AC" w14:textId="77777777" w:rsidR="004818E3" w:rsidRPr="00D87C67" w:rsidRDefault="007C7028" w:rsidP="007C70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5FCC96A" w14:textId="77777777" w:rsidR="004818E3" w:rsidRPr="00D87C67" w:rsidRDefault="007C7028" w:rsidP="007C70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DC7B5F5" w14:textId="77777777" w:rsidR="004818E3" w:rsidRPr="00D87C67" w:rsidRDefault="007C7028" w:rsidP="007C70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19C58AA" w14:textId="77777777" w:rsidR="004818E3" w:rsidRPr="00D87C67" w:rsidRDefault="007C7028" w:rsidP="007C70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602315F" w14:textId="77777777" w:rsidR="004818E3" w:rsidRPr="00D87C67" w:rsidRDefault="007C7028" w:rsidP="007C70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2D2CEB85" w14:textId="77777777" w:rsidR="004818E3" w:rsidRPr="00D87C67" w:rsidRDefault="007C7028" w:rsidP="007C70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3F1283" w:rsidRPr="00D87C67" w14:paraId="3F3C29AF" w14:textId="77777777" w:rsidTr="00D87C67">
        <w:trPr>
          <w:gridAfter w:val="2"/>
          <w:wAfter w:w="32" w:type="pct"/>
          <w:trHeight w:val="272"/>
        </w:trPr>
        <w:tc>
          <w:tcPr>
            <w:tcW w:w="1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80D969F" w14:textId="77777777" w:rsidR="003F1283" w:rsidRPr="00D87C67" w:rsidRDefault="003F1283" w:rsidP="003F1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 xml:space="preserve">1. </w:t>
            </w:r>
          </w:p>
        </w:tc>
        <w:tc>
          <w:tcPr>
            <w:tcW w:w="9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C582276" w14:textId="5A950C98" w:rsidR="003F1283" w:rsidRPr="00D87C67" w:rsidRDefault="003F1283" w:rsidP="003F1283">
            <w:pPr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Подпрограмма 1 «Молодежь ЗАТО Северск»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C2ED464" w14:textId="77777777" w:rsidR="003F1283" w:rsidRPr="00D87C67" w:rsidRDefault="003F1283" w:rsidP="003F1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B970420" w14:textId="5A02270F" w:rsidR="003F1283" w:rsidRPr="003F1283" w:rsidRDefault="003F1283" w:rsidP="003F128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F1283">
              <w:rPr>
                <w:sz w:val="24"/>
                <w:szCs w:val="24"/>
              </w:rPr>
              <w:t>276 745,09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B862CF2" w14:textId="0994933F" w:rsidR="003F1283" w:rsidRPr="003F1283" w:rsidRDefault="003F1283" w:rsidP="003F1283">
            <w:pPr>
              <w:jc w:val="right"/>
              <w:rPr>
                <w:sz w:val="24"/>
                <w:szCs w:val="24"/>
              </w:rPr>
            </w:pPr>
            <w:r w:rsidRPr="003F1283">
              <w:rPr>
                <w:sz w:val="24"/>
                <w:szCs w:val="24"/>
              </w:rPr>
              <w:t>22 104,79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5771A46" w14:textId="2021EFA6" w:rsidR="003F1283" w:rsidRPr="003F1283" w:rsidRDefault="003F1283" w:rsidP="003F1283">
            <w:pPr>
              <w:jc w:val="right"/>
              <w:rPr>
                <w:sz w:val="24"/>
                <w:szCs w:val="24"/>
              </w:rPr>
            </w:pPr>
            <w:r w:rsidRPr="003F1283">
              <w:rPr>
                <w:sz w:val="24"/>
                <w:szCs w:val="24"/>
              </w:rPr>
              <w:t>9 597,70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537F1E0" w14:textId="24DD56C7" w:rsidR="003F1283" w:rsidRPr="003F1283" w:rsidRDefault="003F1283" w:rsidP="003F1283">
            <w:pPr>
              <w:jc w:val="right"/>
              <w:rPr>
                <w:sz w:val="24"/>
                <w:szCs w:val="24"/>
              </w:rPr>
            </w:pPr>
            <w:r w:rsidRPr="003F1283">
              <w:rPr>
                <w:sz w:val="24"/>
                <w:szCs w:val="24"/>
              </w:rPr>
              <w:t>22 266,48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E4727B7" w14:textId="074EF6A2" w:rsidR="003F1283" w:rsidRPr="00D87C67" w:rsidRDefault="003F1283" w:rsidP="003F1283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222 776,13</w:t>
            </w:r>
          </w:p>
        </w:tc>
        <w:tc>
          <w:tcPr>
            <w:tcW w:w="6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ACB95BD" w14:textId="77777777" w:rsidR="003F1283" w:rsidRPr="00D87C67" w:rsidRDefault="003F1283" w:rsidP="003F1283">
            <w:pPr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Отсутствуют</w:t>
            </w:r>
          </w:p>
        </w:tc>
      </w:tr>
      <w:tr w:rsidR="003F1283" w:rsidRPr="00D87C67" w14:paraId="4D9366C2" w14:textId="77777777" w:rsidTr="00D87C67">
        <w:trPr>
          <w:gridAfter w:val="2"/>
          <w:wAfter w:w="32" w:type="pct"/>
          <w:trHeight w:val="153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217F6FE" w14:textId="77777777" w:rsidR="003F1283" w:rsidRPr="00D87C67" w:rsidRDefault="003F1283" w:rsidP="003F128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C6B2EA2" w14:textId="77777777" w:rsidR="003F1283" w:rsidRPr="00D87C67" w:rsidRDefault="003F1283" w:rsidP="003F128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6E8FE2E" w14:textId="77777777" w:rsidR="003F1283" w:rsidRPr="00D87C67" w:rsidRDefault="003F1283" w:rsidP="003F1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36C08E6" w14:textId="07F0B84D" w:rsidR="003F1283" w:rsidRPr="003F1283" w:rsidRDefault="003F1283" w:rsidP="003F1283">
            <w:pPr>
              <w:jc w:val="right"/>
              <w:rPr>
                <w:sz w:val="24"/>
                <w:szCs w:val="24"/>
              </w:rPr>
            </w:pPr>
            <w:r w:rsidRPr="003F1283">
              <w:rPr>
                <w:sz w:val="24"/>
                <w:szCs w:val="24"/>
              </w:rPr>
              <w:t>73 491,52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29E1F65" w14:textId="4A56917B" w:rsidR="003F1283" w:rsidRPr="003F1283" w:rsidRDefault="003F1283" w:rsidP="003F1283">
            <w:pPr>
              <w:jc w:val="right"/>
              <w:rPr>
                <w:sz w:val="24"/>
                <w:szCs w:val="24"/>
              </w:rPr>
            </w:pPr>
            <w:r w:rsidRPr="003F1283">
              <w:rPr>
                <w:sz w:val="24"/>
                <w:szCs w:val="24"/>
              </w:rPr>
              <w:t>7 104,46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727363C" w14:textId="0FC5AC45" w:rsidR="003F1283" w:rsidRPr="003F1283" w:rsidRDefault="003F1283" w:rsidP="003F1283">
            <w:pPr>
              <w:jc w:val="right"/>
              <w:rPr>
                <w:sz w:val="24"/>
                <w:szCs w:val="24"/>
              </w:rPr>
            </w:pPr>
            <w:r w:rsidRPr="003F1283">
              <w:rPr>
                <w:sz w:val="24"/>
                <w:szCs w:val="24"/>
              </w:rPr>
              <w:t>3 422,48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658A61E" w14:textId="0493CF84" w:rsidR="003F1283" w:rsidRPr="003F1283" w:rsidRDefault="003F1283" w:rsidP="003F1283">
            <w:pPr>
              <w:jc w:val="right"/>
              <w:rPr>
                <w:sz w:val="24"/>
                <w:szCs w:val="24"/>
              </w:rPr>
            </w:pPr>
            <w:r w:rsidRPr="003F1283">
              <w:rPr>
                <w:sz w:val="24"/>
                <w:szCs w:val="24"/>
              </w:rPr>
              <w:t>6 287,58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1E98C5E" w14:textId="71BEBB9D" w:rsidR="003F1283" w:rsidRPr="00D87C67" w:rsidRDefault="003F1283" w:rsidP="003F1283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56 677,00</w:t>
            </w: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7BA9FDA" w14:textId="77777777" w:rsidR="003F1283" w:rsidRPr="00D87C67" w:rsidRDefault="003F1283" w:rsidP="003F128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1283" w:rsidRPr="00D87C67" w14:paraId="6D790E29" w14:textId="77777777" w:rsidTr="00D87C67">
        <w:trPr>
          <w:gridAfter w:val="2"/>
          <w:wAfter w:w="32" w:type="pct"/>
          <w:trHeight w:val="31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AD9F4EC" w14:textId="77777777" w:rsidR="003F1283" w:rsidRPr="00D87C67" w:rsidRDefault="003F1283" w:rsidP="003F128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695D06A" w14:textId="77777777" w:rsidR="003F1283" w:rsidRPr="00D87C67" w:rsidRDefault="003F1283" w:rsidP="003F128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C691B58" w14:textId="77777777" w:rsidR="003F1283" w:rsidRPr="00D87C67" w:rsidRDefault="003F1283" w:rsidP="003F1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74AD896" w14:textId="03580066" w:rsidR="003F1283" w:rsidRPr="003F1283" w:rsidRDefault="003F1283" w:rsidP="003F1283">
            <w:pPr>
              <w:jc w:val="right"/>
              <w:rPr>
                <w:sz w:val="24"/>
                <w:szCs w:val="24"/>
              </w:rPr>
            </w:pPr>
            <w:r w:rsidRPr="003F1283">
              <w:rPr>
                <w:sz w:val="24"/>
                <w:szCs w:val="24"/>
              </w:rPr>
              <w:t>66 428,47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D63AF41" w14:textId="3480D6EE" w:rsidR="003F1283" w:rsidRPr="003F1283" w:rsidRDefault="003F1283" w:rsidP="003F1283">
            <w:pPr>
              <w:jc w:val="right"/>
              <w:rPr>
                <w:sz w:val="24"/>
                <w:szCs w:val="24"/>
              </w:rPr>
            </w:pPr>
            <w:r w:rsidRPr="003F1283">
              <w:rPr>
                <w:sz w:val="24"/>
                <w:szCs w:val="24"/>
              </w:rPr>
              <w:t>7 201,01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4475CBA" w14:textId="31BB2708" w:rsidR="003F1283" w:rsidRPr="003F1283" w:rsidRDefault="003F1283" w:rsidP="003F1283">
            <w:pPr>
              <w:jc w:val="right"/>
              <w:rPr>
                <w:sz w:val="24"/>
                <w:szCs w:val="24"/>
              </w:rPr>
            </w:pPr>
            <w:r w:rsidRPr="003F1283">
              <w:rPr>
                <w:sz w:val="24"/>
                <w:szCs w:val="24"/>
              </w:rPr>
              <w:t>3 270,96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0BD3F2F" w14:textId="54EB1604" w:rsidR="003F1283" w:rsidRPr="003F1283" w:rsidRDefault="003F1283" w:rsidP="003F1283">
            <w:pPr>
              <w:jc w:val="right"/>
              <w:rPr>
                <w:sz w:val="24"/>
                <w:szCs w:val="24"/>
              </w:rPr>
            </w:pPr>
            <w:r w:rsidRPr="003F1283">
              <w:rPr>
                <w:sz w:val="24"/>
                <w:szCs w:val="24"/>
              </w:rPr>
              <w:t>7 137,30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72DD268" w14:textId="15604A97" w:rsidR="003F1283" w:rsidRPr="00D87C67" w:rsidRDefault="003F1283" w:rsidP="003F1283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48 819,20</w:t>
            </w: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3ED9BA7" w14:textId="77777777" w:rsidR="003F1283" w:rsidRPr="00D87C67" w:rsidRDefault="003F1283" w:rsidP="003F128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1283" w:rsidRPr="00D87C67" w14:paraId="62BB5B5F" w14:textId="77777777" w:rsidTr="00D87C67">
        <w:trPr>
          <w:gridAfter w:val="2"/>
          <w:wAfter w:w="32" w:type="pct"/>
          <w:trHeight w:val="31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8213973" w14:textId="77777777" w:rsidR="003F1283" w:rsidRPr="00D87C67" w:rsidRDefault="003F1283" w:rsidP="003F128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DA5C2AD" w14:textId="77777777" w:rsidR="003F1283" w:rsidRPr="00D87C67" w:rsidRDefault="003F1283" w:rsidP="003F128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B2A2EC8" w14:textId="77777777" w:rsidR="003F1283" w:rsidRPr="00D87C67" w:rsidRDefault="003F1283" w:rsidP="003F1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C517086" w14:textId="4E0D053C" w:rsidR="003F1283" w:rsidRPr="003F1283" w:rsidRDefault="003F1283" w:rsidP="003F1283">
            <w:pPr>
              <w:jc w:val="right"/>
              <w:rPr>
                <w:sz w:val="24"/>
                <w:szCs w:val="24"/>
              </w:rPr>
            </w:pPr>
            <w:r w:rsidRPr="003F1283">
              <w:rPr>
                <w:sz w:val="24"/>
                <w:szCs w:val="24"/>
              </w:rPr>
              <w:t>57 840,92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B566B32" w14:textId="51D0F0E7" w:rsidR="003F1283" w:rsidRPr="003F1283" w:rsidRDefault="003F1283" w:rsidP="003F1283">
            <w:pPr>
              <w:jc w:val="right"/>
              <w:rPr>
                <w:sz w:val="24"/>
                <w:szCs w:val="24"/>
              </w:rPr>
            </w:pPr>
            <w:r w:rsidRPr="003F1283">
              <w:rPr>
                <w:sz w:val="24"/>
                <w:szCs w:val="24"/>
              </w:rPr>
              <w:t>5 392,11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D5B1E94" w14:textId="13BC2142" w:rsidR="003F1283" w:rsidRPr="003F1283" w:rsidRDefault="003F1283" w:rsidP="003F1283">
            <w:pPr>
              <w:jc w:val="right"/>
              <w:rPr>
                <w:sz w:val="24"/>
                <w:szCs w:val="24"/>
              </w:rPr>
            </w:pPr>
            <w:r w:rsidRPr="003F1283">
              <w:rPr>
                <w:sz w:val="24"/>
                <w:szCs w:val="24"/>
              </w:rPr>
              <w:t>1 870,14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BB0DD33" w14:textId="4EF83600" w:rsidR="003F1283" w:rsidRPr="003F1283" w:rsidRDefault="003F1283" w:rsidP="003F1283">
            <w:pPr>
              <w:jc w:val="right"/>
              <w:rPr>
                <w:sz w:val="24"/>
                <w:szCs w:val="24"/>
              </w:rPr>
            </w:pPr>
            <w:r w:rsidRPr="003F1283">
              <w:rPr>
                <w:sz w:val="24"/>
                <w:szCs w:val="24"/>
              </w:rPr>
              <w:t>4 484,01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B22A14D" w14:textId="649724B4" w:rsidR="003F1283" w:rsidRPr="00D87C67" w:rsidRDefault="003F1283" w:rsidP="003F1283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46 094,66</w:t>
            </w: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A92F485" w14:textId="77777777" w:rsidR="003F1283" w:rsidRPr="00D87C67" w:rsidRDefault="003F1283" w:rsidP="003F128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1283" w:rsidRPr="00D87C67" w14:paraId="45FEBDDE" w14:textId="77777777" w:rsidTr="00D87C67">
        <w:trPr>
          <w:gridAfter w:val="2"/>
          <w:wAfter w:w="32" w:type="pct"/>
          <w:trHeight w:val="31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8AD292C" w14:textId="77777777" w:rsidR="003F1283" w:rsidRPr="00D87C67" w:rsidRDefault="003F1283" w:rsidP="003F128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61158C6" w14:textId="77777777" w:rsidR="003F1283" w:rsidRPr="00D87C67" w:rsidRDefault="003F1283" w:rsidP="003F128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2876AF6" w14:textId="77777777" w:rsidR="003F1283" w:rsidRPr="00D87C67" w:rsidRDefault="003F1283" w:rsidP="003F1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01F40B3" w14:textId="4CE50619" w:rsidR="003F1283" w:rsidRPr="003F1283" w:rsidRDefault="003F1283" w:rsidP="003F1283">
            <w:pPr>
              <w:jc w:val="right"/>
              <w:rPr>
                <w:sz w:val="24"/>
                <w:szCs w:val="24"/>
              </w:rPr>
            </w:pPr>
            <w:r w:rsidRPr="003F1283">
              <w:rPr>
                <w:sz w:val="24"/>
                <w:szCs w:val="24"/>
              </w:rPr>
              <w:t>78 984,18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A01EAFE" w14:textId="54A86D2F" w:rsidR="003F1283" w:rsidRPr="003F1283" w:rsidRDefault="003F1283" w:rsidP="003F1283">
            <w:pPr>
              <w:jc w:val="right"/>
              <w:rPr>
                <w:sz w:val="24"/>
                <w:szCs w:val="24"/>
              </w:rPr>
            </w:pPr>
            <w:r w:rsidRPr="003F1283">
              <w:rPr>
                <w:sz w:val="24"/>
                <w:szCs w:val="24"/>
              </w:rPr>
              <w:t>2 407,21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6A0F58D" w14:textId="0982457A" w:rsidR="003F1283" w:rsidRPr="003F1283" w:rsidRDefault="003F1283" w:rsidP="003F1283">
            <w:pPr>
              <w:jc w:val="right"/>
              <w:rPr>
                <w:sz w:val="24"/>
                <w:szCs w:val="24"/>
              </w:rPr>
            </w:pPr>
            <w:r w:rsidRPr="003F1283">
              <w:rPr>
                <w:sz w:val="24"/>
                <w:szCs w:val="24"/>
              </w:rPr>
              <w:t>1 034,12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7F915EA" w14:textId="2CF08AE8" w:rsidR="003F1283" w:rsidRPr="003F1283" w:rsidRDefault="003F1283" w:rsidP="003F1283">
            <w:pPr>
              <w:jc w:val="right"/>
              <w:rPr>
                <w:sz w:val="24"/>
                <w:szCs w:val="24"/>
              </w:rPr>
            </w:pPr>
            <w:r w:rsidRPr="003F1283">
              <w:rPr>
                <w:sz w:val="24"/>
                <w:szCs w:val="24"/>
              </w:rPr>
              <w:t>4 357,59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9CA76DE" w14:textId="2F08DB26" w:rsidR="003F1283" w:rsidRPr="00D87C67" w:rsidRDefault="003F1283" w:rsidP="003F1283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71 185,26</w:t>
            </w: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73EF9B6" w14:textId="77777777" w:rsidR="003F1283" w:rsidRPr="00D87C67" w:rsidRDefault="003F1283" w:rsidP="003F128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1283" w:rsidRPr="00D87C67" w14:paraId="5DB235A5" w14:textId="77777777" w:rsidTr="00D87C67">
        <w:trPr>
          <w:gridAfter w:val="2"/>
          <w:wAfter w:w="32" w:type="pct"/>
          <w:trHeight w:val="31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8C6C623" w14:textId="77777777" w:rsidR="003F1283" w:rsidRPr="00D87C67" w:rsidRDefault="003F1283" w:rsidP="003F128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CAC1A69" w14:textId="77777777" w:rsidR="003F1283" w:rsidRPr="00D87C67" w:rsidRDefault="003F1283" w:rsidP="003F128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17E04FC" w14:textId="77777777" w:rsidR="003F1283" w:rsidRPr="00D87C67" w:rsidRDefault="003F1283" w:rsidP="003F1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2025 (прогноз-</w:t>
            </w:r>
          </w:p>
          <w:p w14:paraId="6A922564" w14:textId="77777777" w:rsidR="003F1283" w:rsidRPr="00D87C67" w:rsidRDefault="003F1283" w:rsidP="003F1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7C67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D87C67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3B1521C" w14:textId="0D77A581" w:rsidR="003F1283" w:rsidRPr="00D87C67" w:rsidRDefault="003F1283" w:rsidP="003F1283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71 185,26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4A7BB69" w14:textId="3CCAA375" w:rsidR="003F1283" w:rsidRPr="00D87C67" w:rsidRDefault="003F1283" w:rsidP="003F1283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1CD90AB" w14:textId="6A1AD6E6" w:rsidR="003F1283" w:rsidRPr="00D87C67" w:rsidRDefault="003F1283" w:rsidP="003F1283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633F50A" w14:textId="4B8D59EA" w:rsidR="003F1283" w:rsidRPr="00D87C67" w:rsidRDefault="003F1283" w:rsidP="003F1283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24C89D4" w14:textId="2AF305AA" w:rsidR="003F1283" w:rsidRPr="00D87C67" w:rsidRDefault="003F1283" w:rsidP="003F1283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71 185,26</w:t>
            </w: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D5053F9" w14:textId="77777777" w:rsidR="003F1283" w:rsidRPr="00D87C67" w:rsidRDefault="003F1283" w:rsidP="003F128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1283" w:rsidRPr="00D87C67" w14:paraId="450110EE" w14:textId="77777777" w:rsidTr="00D87C67">
        <w:trPr>
          <w:gridAfter w:val="2"/>
          <w:wAfter w:w="32" w:type="pct"/>
          <w:trHeight w:val="31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FB856F6" w14:textId="77777777" w:rsidR="003F1283" w:rsidRPr="00D87C67" w:rsidRDefault="003F1283" w:rsidP="003F128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DED0039" w14:textId="77777777" w:rsidR="003F1283" w:rsidRPr="00D87C67" w:rsidRDefault="003F1283" w:rsidP="003F128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019DB00" w14:textId="3BA83728" w:rsidR="003F1283" w:rsidRPr="00D87C67" w:rsidRDefault="003F1283" w:rsidP="003F1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2026 (прогноз-</w:t>
            </w:r>
          </w:p>
          <w:p w14:paraId="282E50EB" w14:textId="6AF35428" w:rsidR="003F1283" w:rsidRPr="00D87C67" w:rsidRDefault="003F1283" w:rsidP="003F12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7C67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D87C67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3E3026B" w14:textId="01A08FC8" w:rsidR="003F1283" w:rsidRPr="00D87C67" w:rsidRDefault="003F1283" w:rsidP="003F1283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71 185,26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6E07B72" w14:textId="523EDBB2" w:rsidR="003F1283" w:rsidRPr="00D87C67" w:rsidRDefault="003F1283" w:rsidP="003F1283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CEC7D35" w14:textId="35CC1E9F" w:rsidR="003F1283" w:rsidRPr="00D87C67" w:rsidRDefault="003F1283" w:rsidP="003F1283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78C4E51" w14:textId="3A2C9104" w:rsidR="003F1283" w:rsidRPr="00D87C67" w:rsidRDefault="003F1283" w:rsidP="003F1283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CA56133" w14:textId="2F06C6B7" w:rsidR="003F1283" w:rsidRPr="00D87C67" w:rsidRDefault="003F1283" w:rsidP="003F1283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71 185,26</w:t>
            </w: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F8ED153" w14:textId="77777777" w:rsidR="003F1283" w:rsidRPr="00D87C67" w:rsidRDefault="003F1283" w:rsidP="003F128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0F56" w:rsidRPr="00D87C67" w14:paraId="260E7BBE" w14:textId="77777777" w:rsidTr="00D87C67">
        <w:trPr>
          <w:gridAfter w:val="2"/>
          <w:wAfter w:w="32" w:type="pct"/>
          <w:trHeight w:val="238"/>
        </w:trPr>
        <w:tc>
          <w:tcPr>
            <w:tcW w:w="1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8C0F201" w14:textId="77777777" w:rsidR="00BF0F56" w:rsidRPr="00D87C67" w:rsidRDefault="00BF0F56" w:rsidP="00BF0F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 xml:space="preserve">2. </w:t>
            </w:r>
          </w:p>
        </w:tc>
        <w:tc>
          <w:tcPr>
            <w:tcW w:w="9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D10DBE4" w14:textId="75F94A38" w:rsidR="00BF0F56" w:rsidRPr="00D87C67" w:rsidRDefault="00BF0F56" w:rsidP="00BF0F56">
            <w:pPr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Подпрограмма 2 «Семейная политика ЗАТО Северск»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AD09743" w14:textId="77777777" w:rsidR="00BF0F56" w:rsidRPr="00D87C67" w:rsidRDefault="00BF0F56" w:rsidP="00BF0F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F47D296" w14:textId="7F8C5013" w:rsidR="00BF0F56" w:rsidRPr="00DC7D94" w:rsidRDefault="00BF0F56" w:rsidP="00BF0F56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430 306,45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16697E3" w14:textId="3779F497" w:rsidR="00BF0F56" w:rsidRPr="00D87C67" w:rsidRDefault="00BF0F56" w:rsidP="00BF0F56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25 552,10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7DDBFAD" w14:textId="5C9020EA" w:rsidR="00BF0F56" w:rsidRPr="00D87C67" w:rsidRDefault="00BF0F56" w:rsidP="00BF0F56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99 174,98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10F0C04" w14:textId="114AA845" w:rsidR="00BF0F56" w:rsidRPr="00D87C67" w:rsidRDefault="00BF0F56" w:rsidP="00BF0F56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305 579,37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94CC9D3" w14:textId="4CC5FE08" w:rsidR="00BF0F56" w:rsidRPr="00D87C67" w:rsidRDefault="00BF0F56" w:rsidP="00BF0F56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1E76B5D" w14:textId="77777777" w:rsidR="00BF0F56" w:rsidRPr="00D87C67" w:rsidRDefault="00BF0F56" w:rsidP="00BF0F56">
            <w:pPr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Отсутствуют</w:t>
            </w:r>
          </w:p>
        </w:tc>
      </w:tr>
      <w:tr w:rsidR="00BF0F56" w:rsidRPr="00D87C67" w14:paraId="5FF8A5B7" w14:textId="77777777" w:rsidTr="00D87C67">
        <w:trPr>
          <w:gridAfter w:val="2"/>
          <w:wAfter w:w="32" w:type="pct"/>
          <w:trHeight w:val="31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4AE0145" w14:textId="77777777" w:rsidR="00BF0F56" w:rsidRPr="00D87C67" w:rsidRDefault="00BF0F56" w:rsidP="00BF0F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27364FE" w14:textId="77777777" w:rsidR="00BF0F56" w:rsidRPr="00D87C67" w:rsidRDefault="00BF0F56" w:rsidP="00BF0F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FF65590" w14:textId="77777777" w:rsidR="00BF0F56" w:rsidRPr="00D87C67" w:rsidRDefault="00BF0F56" w:rsidP="00BF0F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83D67BB" w14:textId="79F80736" w:rsidR="00BF0F56" w:rsidRPr="00D87C67" w:rsidRDefault="00BF0F56" w:rsidP="00BF0F56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78 082,47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6C1326C" w14:textId="2DA69E59" w:rsidR="00BF0F56" w:rsidRPr="00D87C67" w:rsidRDefault="00BF0F56" w:rsidP="00BF0F56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CB829A2" w14:textId="0FFBAC84" w:rsidR="00BF0F56" w:rsidRPr="00D87C67" w:rsidRDefault="00BF0F56" w:rsidP="00BF0F56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14 157,73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02201DF" w14:textId="7A3D208A" w:rsidR="00BF0F56" w:rsidRPr="00D87C67" w:rsidRDefault="00BF0F56" w:rsidP="00BF0F56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63 924,74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3AE8F91" w14:textId="6EFC1FAE" w:rsidR="00BF0F56" w:rsidRPr="00D87C67" w:rsidRDefault="00BF0F56" w:rsidP="00BF0F56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AC6996C" w14:textId="77777777" w:rsidR="00BF0F56" w:rsidRPr="00D87C67" w:rsidRDefault="00BF0F56" w:rsidP="00BF0F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0F56" w:rsidRPr="00D87C67" w14:paraId="68A27D16" w14:textId="77777777" w:rsidTr="00D87C67">
        <w:trPr>
          <w:gridAfter w:val="2"/>
          <w:wAfter w:w="32" w:type="pct"/>
          <w:trHeight w:val="31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0FA4375" w14:textId="77777777" w:rsidR="00BF0F56" w:rsidRPr="00D87C67" w:rsidRDefault="00BF0F56" w:rsidP="00BF0F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BFAC182" w14:textId="77777777" w:rsidR="00BF0F56" w:rsidRPr="00D87C67" w:rsidRDefault="00BF0F56" w:rsidP="00BF0F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DDE888B" w14:textId="77777777" w:rsidR="00BF0F56" w:rsidRPr="00D87C67" w:rsidRDefault="00BF0F56" w:rsidP="00BF0F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D292120" w14:textId="29463CE1" w:rsidR="00BF0F56" w:rsidRPr="00D87C67" w:rsidRDefault="00BF0F56" w:rsidP="00BF0F56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82 337,23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DE8A04A" w14:textId="69417CBD" w:rsidR="00BF0F56" w:rsidRPr="00D87C67" w:rsidRDefault="00BF0F56" w:rsidP="00BF0F56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05A24A8" w14:textId="1B7B7FA9" w:rsidR="00BF0F56" w:rsidRPr="00D87C67" w:rsidRDefault="00BF0F56" w:rsidP="00BF0F56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13 286,05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D3CF88D" w14:textId="1EDE3EB6" w:rsidR="00BF0F56" w:rsidRPr="00D87C67" w:rsidRDefault="00BF0F56" w:rsidP="00BF0F56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69 051,18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71829EA" w14:textId="7CE0597D" w:rsidR="00BF0F56" w:rsidRPr="00D87C67" w:rsidRDefault="00BF0F56" w:rsidP="00BF0F56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50CD70A" w14:textId="77777777" w:rsidR="00BF0F56" w:rsidRPr="00D87C67" w:rsidRDefault="00BF0F56" w:rsidP="00BF0F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0F56" w:rsidRPr="00D87C67" w14:paraId="56220D77" w14:textId="77777777" w:rsidTr="00D87C67">
        <w:trPr>
          <w:gridAfter w:val="2"/>
          <w:wAfter w:w="32" w:type="pct"/>
          <w:trHeight w:val="199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CA5A8C2" w14:textId="77777777" w:rsidR="00BF0F56" w:rsidRPr="00D87C67" w:rsidRDefault="00BF0F56" w:rsidP="00BF0F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A47E64E" w14:textId="77777777" w:rsidR="00BF0F56" w:rsidRPr="00D87C67" w:rsidRDefault="00BF0F56" w:rsidP="00BF0F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35B1147" w14:textId="77777777" w:rsidR="00BF0F56" w:rsidRPr="00D87C67" w:rsidRDefault="00BF0F56" w:rsidP="00BF0F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7B2D3EC" w14:textId="3CE9CF95" w:rsidR="00BF0F56" w:rsidRPr="00D87C67" w:rsidRDefault="00BF0F56" w:rsidP="00BF0F56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101 625,14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278B369" w14:textId="0E95A3BB" w:rsidR="00BF0F56" w:rsidRPr="00D87C67" w:rsidRDefault="00BF0F56" w:rsidP="00BF0F56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B87C992" w14:textId="0F3FF1AA" w:rsidR="00BF0F56" w:rsidRPr="00D87C67" w:rsidRDefault="00BF0F56" w:rsidP="00BF0F56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27 794,00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34C946B" w14:textId="1F2268B7" w:rsidR="00BF0F56" w:rsidRPr="00D87C67" w:rsidRDefault="00BF0F56" w:rsidP="00BF0F56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73 831,14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BE6B76B" w14:textId="5E30336A" w:rsidR="00BF0F56" w:rsidRPr="00D87C67" w:rsidRDefault="00BF0F56" w:rsidP="00BF0F56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D1768F4" w14:textId="77777777" w:rsidR="00BF0F56" w:rsidRPr="00D87C67" w:rsidRDefault="00BF0F56" w:rsidP="00BF0F5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7D94" w:rsidRPr="00D87C67" w14:paraId="3E396B45" w14:textId="77777777" w:rsidTr="00D87C67">
        <w:trPr>
          <w:gridAfter w:val="2"/>
          <w:wAfter w:w="32" w:type="pct"/>
          <w:trHeight w:val="84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36B6A3D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AD7A875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E668BE9" w14:textId="77777777" w:rsidR="00DC7D94" w:rsidRPr="00D87C67" w:rsidRDefault="00DC7D94" w:rsidP="00DC7D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F1249C6" w14:textId="3AD3A702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168 261,61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BA532DA" w14:textId="6B2F3A11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25 552,10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B9CD434" w14:textId="05A45823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43 937,20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A857DE0" w14:textId="04B454EB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98 772,31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E3AA995" w14:textId="657F6C7B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B887D3C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52CAD33" w14:textId="77777777" w:rsidR="00D87C67" w:rsidRPr="00D87C67" w:rsidRDefault="00D87C67"/>
    <w:tbl>
      <w:tblPr>
        <w:tblW w:w="4961" w:type="pct"/>
        <w:tblInd w:w="-5" w:type="dxa"/>
        <w:tblLook w:val="04A0" w:firstRow="1" w:lastRow="0" w:firstColumn="1" w:lastColumn="0" w:noHBand="0" w:noVBand="1"/>
      </w:tblPr>
      <w:tblGrid>
        <w:gridCol w:w="540"/>
        <w:gridCol w:w="2762"/>
        <w:gridCol w:w="1662"/>
        <w:gridCol w:w="1419"/>
        <w:gridCol w:w="1630"/>
        <w:gridCol w:w="1604"/>
        <w:gridCol w:w="1297"/>
        <w:gridCol w:w="1728"/>
        <w:gridCol w:w="1806"/>
      </w:tblGrid>
      <w:tr w:rsidR="00D87C67" w:rsidRPr="00D87C67" w14:paraId="4060BE5C" w14:textId="77777777" w:rsidTr="008F3AF5">
        <w:trPr>
          <w:trHeight w:val="161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3BD5154D" w14:textId="4DBBAD44" w:rsidR="00D87C67" w:rsidRPr="00D87C67" w:rsidRDefault="00D87C67" w:rsidP="00D87C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789EFFA3" w14:textId="33F2E93D" w:rsidR="00D87C67" w:rsidRPr="00D87C67" w:rsidRDefault="00D87C67" w:rsidP="00D87C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5F7259CE" w14:textId="08EA9ECF" w:rsidR="00D87C67" w:rsidRPr="00D87C67" w:rsidRDefault="00D87C67" w:rsidP="00D87C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40EC158B" w14:textId="2BDB0FEA" w:rsidR="00D87C67" w:rsidRPr="00D87C67" w:rsidRDefault="00D87C67" w:rsidP="00D87C67">
            <w:pPr>
              <w:jc w:val="center"/>
              <w:rPr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C0349F1" w14:textId="0DFE5E00" w:rsidR="00D87C67" w:rsidRPr="00D87C67" w:rsidRDefault="00D87C67" w:rsidP="00D87C67">
            <w:pPr>
              <w:jc w:val="center"/>
              <w:rPr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5387139" w14:textId="7268DF3E" w:rsidR="00D87C67" w:rsidRPr="00D87C67" w:rsidRDefault="00D87C67" w:rsidP="00D87C67">
            <w:pPr>
              <w:jc w:val="center"/>
              <w:rPr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15C8D45" w14:textId="3C494509" w:rsidR="00D87C67" w:rsidRPr="00D87C67" w:rsidRDefault="00D87C67" w:rsidP="00D87C67">
            <w:pPr>
              <w:jc w:val="center"/>
              <w:rPr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6A469AF" w14:textId="61EA3951" w:rsidR="00D87C67" w:rsidRPr="00D87C67" w:rsidRDefault="00D87C67" w:rsidP="00D87C67">
            <w:pPr>
              <w:jc w:val="center"/>
              <w:rPr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3C771B57" w14:textId="71A5CA77" w:rsidR="00D87C67" w:rsidRPr="00D87C67" w:rsidRDefault="00D87C67" w:rsidP="00D87C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D87C67" w:rsidRPr="00D87C67" w14:paraId="024DE23B" w14:textId="77777777" w:rsidTr="008F3AF5">
        <w:trPr>
          <w:trHeight w:val="161"/>
        </w:trPr>
        <w:tc>
          <w:tcPr>
            <w:tcW w:w="1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1B1B8FC" w14:textId="77777777" w:rsidR="00D87C67" w:rsidRPr="00D87C67" w:rsidRDefault="00D87C67" w:rsidP="00D87C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A1261AD" w14:textId="77777777" w:rsidR="00D87C67" w:rsidRPr="00D87C67" w:rsidRDefault="00D87C67" w:rsidP="00D87C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1FA9379" w14:textId="77777777" w:rsidR="00D87C67" w:rsidRPr="00D87C67" w:rsidRDefault="00D87C67" w:rsidP="00D87C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2025 (прогноз-</w:t>
            </w:r>
          </w:p>
          <w:p w14:paraId="5E3A2AA6" w14:textId="24F857A2" w:rsidR="00D87C67" w:rsidRPr="00D87C67" w:rsidRDefault="00D87C67" w:rsidP="00D87C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7C67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D87C67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883055B" w14:textId="6646B10C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76 626,97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5717935" w14:textId="41031956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D43B78C" w14:textId="2EEFDB60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26 822,30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9E57923" w14:textId="42BFB144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49 804,67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364F02E" w14:textId="4F004ACE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25F04F4" w14:textId="77777777" w:rsidR="00D87C67" w:rsidRPr="00D87C67" w:rsidRDefault="00D87C67" w:rsidP="00D87C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7C67" w:rsidRPr="00D87C67" w14:paraId="0BD5401A" w14:textId="77777777" w:rsidTr="008F3AF5">
        <w:trPr>
          <w:trHeight w:val="161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57C8B83" w14:textId="77777777" w:rsidR="00D87C67" w:rsidRPr="00D87C67" w:rsidRDefault="00D87C67" w:rsidP="00D87C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600CCCD" w14:textId="77777777" w:rsidR="00D87C67" w:rsidRPr="00D87C67" w:rsidRDefault="00D87C67" w:rsidP="00D87C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F08D8C6" w14:textId="77777777" w:rsidR="00D87C67" w:rsidRPr="00D87C67" w:rsidRDefault="00D87C67" w:rsidP="00D87C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2026 (прогноз-</w:t>
            </w:r>
          </w:p>
          <w:p w14:paraId="37BD8E65" w14:textId="6170E7AA" w:rsidR="00D87C67" w:rsidRPr="00D87C67" w:rsidRDefault="00D87C67" w:rsidP="00D87C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7C67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D87C67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E0C7BD3" w14:textId="2E27BB81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76 626,97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FF74444" w14:textId="455105CD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C02ACDD" w14:textId="50585D51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26 822,30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DAE4AB0" w14:textId="6900D014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49 804,67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27428D1" w14:textId="5F3B7F6F" w:rsidR="00D87C67" w:rsidRPr="00D87C67" w:rsidRDefault="00D87C67" w:rsidP="00D87C67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D4E9C76" w14:textId="77777777" w:rsidR="00D87C67" w:rsidRPr="00D87C67" w:rsidRDefault="00D87C67" w:rsidP="00D87C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7D94" w:rsidRPr="00D87C67" w14:paraId="32CBABFF" w14:textId="77777777" w:rsidTr="008F3AF5">
        <w:trPr>
          <w:trHeight w:val="250"/>
        </w:trPr>
        <w:tc>
          <w:tcPr>
            <w:tcW w:w="1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4D3782D" w14:textId="77777777" w:rsidR="00DC7D94" w:rsidRPr="00D87C67" w:rsidRDefault="00DC7D94" w:rsidP="00DC7D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 xml:space="preserve">3. </w:t>
            </w:r>
          </w:p>
        </w:tc>
        <w:tc>
          <w:tcPr>
            <w:tcW w:w="9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FB65341" w14:textId="6096EB23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Подпрограмма 3 «Обеспечивающая подпрограмма»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0A4B696" w14:textId="77777777" w:rsidR="00DC7D94" w:rsidRPr="00D87C67" w:rsidRDefault="00DC7D94" w:rsidP="00DC7D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9FD6764" w14:textId="430EE94A" w:rsidR="00DC7D94" w:rsidRPr="00DC7D94" w:rsidRDefault="00DC7D94" w:rsidP="00DC7D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81 055,63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9744B6F" w14:textId="7E6300D4" w:rsidR="00DC7D94" w:rsidRPr="00DC7D94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79,15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D7EAE94" w14:textId="6ED0EF70" w:rsidR="00DC7D94" w:rsidRPr="00DC7D94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FFC21A8" w14:textId="72608078" w:rsidR="00DC7D94" w:rsidRPr="00DC7D94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80 976,48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6A40539" w14:textId="35C68425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D69115B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Отсутствуют</w:t>
            </w:r>
          </w:p>
        </w:tc>
      </w:tr>
      <w:tr w:rsidR="00DC7D94" w:rsidRPr="00D87C67" w14:paraId="0D233699" w14:textId="77777777" w:rsidTr="008F3AF5">
        <w:trPr>
          <w:trHeight w:val="31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A922A9B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4795565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DCE02C6" w14:textId="77777777" w:rsidR="00DC7D94" w:rsidRPr="00D87C67" w:rsidRDefault="00DC7D94" w:rsidP="00DC7D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34D1BCF" w14:textId="6C1F3E7A" w:rsidR="00DC7D94" w:rsidRPr="00DC7D94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19 328,46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0307851" w14:textId="50F4A26E" w:rsidR="00DC7D94" w:rsidRPr="00DC7D94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E848409" w14:textId="59553AB0" w:rsidR="00DC7D94" w:rsidRPr="00DC7D94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CCA181F" w14:textId="204F4675" w:rsidR="00DC7D94" w:rsidRPr="00DC7D94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19 328,46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00C48B5" w14:textId="15F7B904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24E33BB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7D94" w:rsidRPr="00D87C67" w14:paraId="0BD2EA31" w14:textId="77777777" w:rsidTr="008F3AF5">
        <w:trPr>
          <w:trHeight w:val="31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AF23EC3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A5E8BA1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81F9768" w14:textId="77777777" w:rsidR="00DC7D94" w:rsidRPr="00D87C67" w:rsidRDefault="00DC7D94" w:rsidP="00DC7D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F00794C" w14:textId="130631C4" w:rsidR="00DC7D94" w:rsidRPr="00DC7D94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18 430,63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03A5705" w14:textId="485E90CE" w:rsidR="00DC7D94" w:rsidRPr="00DC7D94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928F869" w14:textId="0C37CBE2" w:rsidR="00DC7D94" w:rsidRPr="00DC7D94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3CECAB0" w14:textId="217218C0" w:rsidR="00DC7D94" w:rsidRPr="00DC7D94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18 430,63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F426B12" w14:textId="0B90DFE5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2128707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7D94" w:rsidRPr="00D87C67" w14:paraId="70D92DCB" w14:textId="77777777" w:rsidTr="008F3AF5">
        <w:trPr>
          <w:trHeight w:val="31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56F1AB1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25FB752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D086F0D" w14:textId="77777777" w:rsidR="00DC7D94" w:rsidRPr="00D87C67" w:rsidRDefault="00DC7D94" w:rsidP="00DC7D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7990A49" w14:textId="61996CC1" w:rsidR="00DC7D94" w:rsidRPr="00DC7D94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20 798,05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52C64B8" w14:textId="2AA4D316" w:rsidR="00DC7D94" w:rsidRPr="00DC7D94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79,15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320A44A" w14:textId="69690AB6" w:rsidR="00DC7D94" w:rsidRPr="00DC7D94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64B5C42" w14:textId="349855E6" w:rsidR="00DC7D94" w:rsidRPr="00DC7D94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20 718,90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41F44B6" w14:textId="2E01A620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E9BFA2B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7D94" w:rsidRPr="00D87C67" w14:paraId="35F6300D" w14:textId="77777777" w:rsidTr="008F3AF5">
        <w:trPr>
          <w:trHeight w:val="31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6BEAD6B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C0FD8A1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6F694DF" w14:textId="77777777" w:rsidR="00DC7D94" w:rsidRPr="00D87C67" w:rsidRDefault="00DC7D94" w:rsidP="00DC7D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CB9F692" w14:textId="727ECF68" w:rsidR="00DC7D94" w:rsidRPr="00DC7D94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22 498,49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535046B" w14:textId="247E66AE" w:rsidR="00DC7D94" w:rsidRPr="00DC7D94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DF784B8" w14:textId="4F4F3187" w:rsidR="00DC7D94" w:rsidRPr="00DC7D94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BAB4675" w14:textId="2A9F4B9C" w:rsidR="00DC7D94" w:rsidRPr="00DC7D94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22 498,49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4BAD883" w14:textId="0565C1BB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F10E38C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7D94" w:rsidRPr="00D87C67" w14:paraId="480E6726" w14:textId="77777777" w:rsidTr="008F3AF5">
        <w:trPr>
          <w:trHeight w:val="31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09E336C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02781C4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6A9F346" w14:textId="77777777" w:rsidR="00DC7D94" w:rsidRPr="00D87C67" w:rsidRDefault="00DC7D94" w:rsidP="00DC7D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2025 (прогноз-</w:t>
            </w:r>
          </w:p>
          <w:p w14:paraId="50E6B1AD" w14:textId="77777777" w:rsidR="00DC7D94" w:rsidRPr="00D87C67" w:rsidRDefault="00DC7D94" w:rsidP="00DC7D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7C67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D87C67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D3B0D3E" w14:textId="5D9D2463" w:rsidR="00DC7D94" w:rsidRPr="00D87C67" w:rsidRDefault="00DC7D94" w:rsidP="00DC7D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17 777,18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D77E3BC" w14:textId="7273ED1F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B685F78" w14:textId="5576A7CE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E232C9A" w14:textId="4311DDED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17 777,18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672D7A6" w14:textId="6594F8CC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EC7F4FD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7D94" w:rsidRPr="00D87C67" w14:paraId="02429C9E" w14:textId="77777777" w:rsidTr="008F3AF5">
        <w:trPr>
          <w:trHeight w:val="31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6F038B7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8BCAB6E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7EF8E23" w14:textId="77777777" w:rsidR="00DC7D94" w:rsidRPr="00D87C67" w:rsidRDefault="00DC7D94" w:rsidP="00DC7D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2026 (прогноз-</w:t>
            </w:r>
          </w:p>
          <w:p w14:paraId="59098AD4" w14:textId="4C2CA38A" w:rsidR="00DC7D94" w:rsidRPr="00D87C67" w:rsidRDefault="00DC7D94" w:rsidP="00DC7D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7C67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D87C67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E1FC81F" w14:textId="1F199AF4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18 182,43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44D36B1" w14:textId="345A4B3F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137C738" w14:textId="07058A1B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3E27B8B" w14:textId="7A8FD598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18 182,43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2AA7948" w14:textId="7B02135D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0FBADAC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7D94" w:rsidRPr="00D87C67" w14:paraId="70C27E5A" w14:textId="77777777" w:rsidTr="008F3AF5">
        <w:trPr>
          <w:trHeight w:val="315"/>
        </w:trPr>
        <w:tc>
          <w:tcPr>
            <w:tcW w:w="1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B980374" w14:textId="77777777" w:rsidR="00DC7D94" w:rsidRPr="00D87C67" w:rsidRDefault="00DC7D94" w:rsidP="00DC7D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1C97380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Итого по Программе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860C0CD" w14:textId="77777777" w:rsidR="00DC7D94" w:rsidRPr="00D87C67" w:rsidRDefault="00DC7D94" w:rsidP="00DC7D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2D1675D" w14:textId="30E69284" w:rsidR="00DC7D94" w:rsidRPr="00DC7D94" w:rsidRDefault="00DC7D94" w:rsidP="00DC7D9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788 107,18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6775466" w14:textId="598DAA20" w:rsidR="00DC7D94" w:rsidRPr="00DC7D94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47 736,04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AED78F6" w14:textId="4DE9F912" w:rsidR="00DC7D94" w:rsidRPr="00DC7D94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108 772,68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3466025" w14:textId="71295FDA" w:rsidR="00DC7D94" w:rsidRPr="00DC7D94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408 822,33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DE318C6" w14:textId="5D1F9926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222 776,13</w:t>
            </w:r>
          </w:p>
        </w:tc>
        <w:tc>
          <w:tcPr>
            <w:tcW w:w="6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C3A39A6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DC7D94" w:rsidRPr="00D87C67" w14:paraId="68A16341" w14:textId="77777777" w:rsidTr="008F3AF5">
        <w:trPr>
          <w:trHeight w:val="315"/>
        </w:trPr>
        <w:tc>
          <w:tcPr>
            <w:tcW w:w="18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07635DC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1FD19CF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5D3C86E" w14:textId="77777777" w:rsidR="00DC7D94" w:rsidRPr="00D87C67" w:rsidRDefault="00DC7D94" w:rsidP="00DC7D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8BD0094" w14:textId="4A2B6CE8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170 902,46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5CBE55D" w14:textId="6C01A4CB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7 104,46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A2AF216" w14:textId="48A77C83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17 580,21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C95EC8B" w14:textId="7C470F01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89 540,78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EA04CF7" w14:textId="1AF59DAC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56 677,00</w:t>
            </w:r>
          </w:p>
        </w:tc>
        <w:tc>
          <w:tcPr>
            <w:tcW w:w="62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6B5699C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7D94" w:rsidRPr="00D87C67" w14:paraId="24225FFB" w14:textId="77777777" w:rsidTr="008F3AF5">
        <w:trPr>
          <w:trHeight w:val="315"/>
        </w:trPr>
        <w:tc>
          <w:tcPr>
            <w:tcW w:w="18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269AFCC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B89F042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5D31B4B" w14:textId="77777777" w:rsidR="00DC7D94" w:rsidRPr="00D87C67" w:rsidRDefault="00DC7D94" w:rsidP="00DC7D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ECB0E3F" w14:textId="53D6E707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167 196,33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EEE666C" w14:textId="530E5FBB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7 201,01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ADC0769" w14:textId="405D7703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16 557,01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615409B" w14:textId="3B11CC91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94 619,11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85C3EB8" w14:textId="4E5DAABB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48 819,20</w:t>
            </w:r>
          </w:p>
        </w:tc>
        <w:tc>
          <w:tcPr>
            <w:tcW w:w="62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5DEEC77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7D94" w:rsidRPr="00D87C67" w14:paraId="2166B62F" w14:textId="77777777" w:rsidTr="008F3AF5">
        <w:trPr>
          <w:trHeight w:val="315"/>
        </w:trPr>
        <w:tc>
          <w:tcPr>
            <w:tcW w:w="18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5C8F65A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99FB031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E3704F2" w14:textId="77777777" w:rsidR="00DC7D94" w:rsidRPr="00D87C67" w:rsidRDefault="00DC7D94" w:rsidP="00DC7D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FC573C8" w14:textId="10F89A46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180 264,11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4F79E85" w14:textId="27626729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5 471,26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A890624" w14:textId="2C3F77EC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29 664,14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5BD8B43" w14:textId="01FF6B6E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99 034,05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39470AC" w14:textId="3F619136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46 094,66</w:t>
            </w:r>
          </w:p>
        </w:tc>
        <w:tc>
          <w:tcPr>
            <w:tcW w:w="62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0B3162D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7D94" w:rsidRPr="00D87C67" w14:paraId="1B8946D6" w14:textId="77777777" w:rsidTr="008F3AF5">
        <w:trPr>
          <w:trHeight w:val="84"/>
        </w:trPr>
        <w:tc>
          <w:tcPr>
            <w:tcW w:w="18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C67EA09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98A479E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8EA450E" w14:textId="77777777" w:rsidR="00DC7D94" w:rsidRPr="00D87C67" w:rsidRDefault="00DC7D94" w:rsidP="00DC7D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E67D699" w14:textId="65C9EFB0" w:rsidR="00DC7D94" w:rsidRPr="00DC7D94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269 744,28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0A05B04" w14:textId="200D7B5E" w:rsidR="00DC7D94" w:rsidRPr="00DC7D94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27 959,31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2D05B1A" w14:textId="547B9CDE" w:rsidR="00DC7D94" w:rsidRPr="00DC7D94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44 971,32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E43EC8E" w14:textId="5250E3C2" w:rsidR="00DC7D94" w:rsidRPr="00DC7D94" w:rsidRDefault="00DC7D94" w:rsidP="00DC7D94">
            <w:pPr>
              <w:jc w:val="right"/>
              <w:rPr>
                <w:sz w:val="24"/>
                <w:szCs w:val="24"/>
              </w:rPr>
            </w:pPr>
            <w:r w:rsidRPr="00DC7D94">
              <w:rPr>
                <w:sz w:val="24"/>
                <w:szCs w:val="24"/>
              </w:rPr>
              <w:t>125 628,39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ED6E405" w14:textId="314291EE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71 185,26</w:t>
            </w:r>
          </w:p>
        </w:tc>
        <w:tc>
          <w:tcPr>
            <w:tcW w:w="62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4F664E4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7D94" w:rsidRPr="00207943" w14:paraId="7E314522" w14:textId="77777777" w:rsidTr="008F3AF5">
        <w:trPr>
          <w:trHeight w:val="315"/>
        </w:trPr>
        <w:tc>
          <w:tcPr>
            <w:tcW w:w="18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C6F4892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43FF828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51FFEC2" w14:textId="77777777" w:rsidR="00DC7D94" w:rsidRPr="00D87C67" w:rsidRDefault="00DC7D94" w:rsidP="00DC7D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67">
              <w:rPr>
                <w:rFonts w:ascii="Times New Roman" w:hAnsi="Times New Roman"/>
                <w:sz w:val="24"/>
                <w:szCs w:val="24"/>
              </w:rPr>
              <w:t>2025 (прогноз-</w:t>
            </w:r>
          </w:p>
          <w:p w14:paraId="277D255B" w14:textId="77777777" w:rsidR="00DC7D94" w:rsidRPr="00D87C67" w:rsidRDefault="00DC7D94" w:rsidP="00DC7D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7C67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D87C67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70ED57A" w14:textId="303F6D0B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165 589,41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F204C63" w14:textId="1C7FB336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51F4C1A" w14:textId="40804279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26 822,30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CB76EFD" w14:textId="1F5F0457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67 581,85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429CF54" w14:textId="0A2AF71D" w:rsidR="00DC7D94" w:rsidRPr="00D87C67" w:rsidRDefault="00DC7D94" w:rsidP="00DC7D94">
            <w:pPr>
              <w:jc w:val="right"/>
              <w:rPr>
                <w:sz w:val="24"/>
                <w:szCs w:val="24"/>
              </w:rPr>
            </w:pPr>
            <w:r w:rsidRPr="00D87C67">
              <w:rPr>
                <w:sz w:val="24"/>
                <w:szCs w:val="24"/>
              </w:rPr>
              <w:t>71 185,26</w:t>
            </w:r>
          </w:p>
        </w:tc>
        <w:tc>
          <w:tcPr>
            <w:tcW w:w="62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303A72D" w14:textId="77777777" w:rsidR="00DC7D94" w:rsidRPr="00D87C67" w:rsidRDefault="00DC7D94" w:rsidP="00DC7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7D94" w:rsidRPr="00207943" w14:paraId="56C14CE7" w14:textId="77777777" w:rsidTr="008F3AF5">
        <w:trPr>
          <w:trHeight w:val="315"/>
        </w:trPr>
        <w:tc>
          <w:tcPr>
            <w:tcW w:w="1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87B9141" w14:textId="77777777" w:rsidR="00DC7D94" w:rsidRPr="00207943" w:rsidRDefault="00DC7D94" w:rsidP="00DC7D94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780261C" w14:textId="77777777" w:rsidR="00DC7D94" w:rsidRPr="00207943" w:rsidRDefault="00DC7D94" w:rsidP="00DC7D94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B972D3D" w14:textId="77777777" w:rsidR="00DC7D94" w:rsidRPr="00C270E9" w:rsidRDefault="00DC7D94" w:rsidP="00DC7D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0E9">
              <w:rPr>
                <w:rFonts w:ascii="Times New Roman" w:hAnsi="Times New Roman"/>
                <w:sz w:val="24"/>
                <w:szCs w:val="24"/>
              </w:rPr>
              <w:t>2026 (прогноз-</w:t>
            </w:r>
          </w:p>
          <w:p w14:paraId="7A42BC30" w14:textId="51AF5952" w:rsidR="00DC7D94" w:rsidRPr="00207943" w:rsidRDefault="00DC7D94" w:rsidP="00DC7D94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spellStart"/>
            <w:r w:rsidRPr="00C270E9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C270E9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D3A6A3B" w14:textId="2D56C836" w:rsidR="00DC7D94" w:rsidRPr="00A66FA0" w:rsidRDefault="00DC7D94" w:rsidP="00DC7D94">
            <w:pPr>
              <w:jc w:val="right"/>
              <w:rPr>
                <w:sz w:val="24"/>
                <w:szCs w:val="24"/>
                <w:highlight w:val="yellow"/>
              </w:rPr>
            </w:pPr>
            <w:r w:rsidRPr="00A66FA0">
              <w:rPr>
                <w:sz w:val="24"/>
                <w:szCs w:val="24"/>
              </w:rPr>
              <w:t>165 994,66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50A4FBE" w14:textId="754B8DB1" w:rsidR="00DC7D94" w:rsidRPr="00A66FA0" w:rsidRDefault="00DC7D94" w:rsidP="00DC7D94">
            <w:pPr>
              <w:jc w:val="right"/>
              <w:rPr>
                <w:sz w:val="24"/>
                <w:szCs w:val="24"/>
                <w:highlight w:val="yellow"/>
              </w:rPr>
            </w:pPr>
            <w:r w:rsidRPr="00A66FA0">
              <w:rPr>
                <w:sz w:val="24"/>
                <w:szCs w:val="24"/>
              </w:rPr>
              <w:t>0,00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7A22509" w14:textId="6E87A37A" w:rsidR="00DC7D94" w:rsidRPr="00A66FA0" w:rsidRDefault="00DC7D94" w:rsidP="00DC7D94">
            <w:pPr>
              <w:jc w:val="right"/>
              <w:rPr>
                <w:sz w:val="24"/>
                <w:szCs w:val="24"/>
                <w:highlight w:val="yellow"/>
              </w:rPr>
            </w:pPr>
            <w:r w:rsidRPr="00A66FA0">
              <w:rPr>
                <w:sz w:val="24"/>
                <w:szCs w:val="24"/>
              </w:rPr>
              <w:t>26 822,30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2738B3C" w14:textId="649779FA" w:rsidR="00DC7D94" w:rsidRPr="00A66FA0" w:rsidRDefault="00DC7D94" w:rsidP="00DC7D94">
            <w:pPr>
              <w:jc w:val="right"/>
              <w:rPr>
                <w:sz w:val="24"/>
                <w:szCs w:val="24"/>
                <w:highlight w:val="yellow"/>
              </w:rPr>
            </w:pPr>
            <w:r w:rsidRPr="00A66FA0">
              <w:rPr>
                <w:sz w:val="24"/>
                <w:szCs w:val="24"/>
              </w:rPr>
              <w:t>67 987,10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5B142C7" w14:textId="222F5300" w:rsidR="00DC7D94" w:rsidRPr="00A66FA0" w:rsidRDefault="00DC7D94" w:rsidP="00DC7D94">
            <w:pPr>
              <w:jc w:val="right"/>
              <w:rPr>
                <w:sz w:val="24"/>
                <w:szCs w:val="24"/>
                <w:highlight w:val="yellow"/>
              </w:rPr>
            </w:pPr>
            <w:r w:rsidRPr="00A66FA0">
              <w:rPr>
                <w:sz w:val="24"/>
                <w:szCs w:val="24"/>
              </w:rPr>
              <w:t>71 185,26</w:t>
            </w:r>
          </w:p>
        </w:tc>
        <w:tc>
          <w:tcPr>
            <w:tcW w:w="6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C5BBF29" w14:textId="77777777" w:rsidR="00DC7D94" w:rsidRPr="00207943" w:rsidRDefault="00DC7D94" w:rsidP="00DC7D94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</w:tbl>
    <w:p w14:paraId="433616BF" w14:textId="77777777" w:rsidR="004438C5" w:rsidRPr="00207943" w:rsidRDefault="004438C5">
      <w:pPr>
        <w:rPr>
          <w:highlight w:val="yellow"/>
        </w:rPr>
      </w:pPr>
    </w:p>
    <w:p w14:paraId="0D137EB9" w14:textId="77777777" w:rsidR="004438C5" w:rsidRPr="00207943" w:rsidRDefault="004438C5">
      <w:pPr>
        <w:rPr>
          <w:highlight w:val="yellow"/>
        </w:rPr>
      </w:pPr>
    </w:p>
    <w:p w14:paraId="57794CB1" w14:textId="77777777" w:rsidR="00E1581F" w:rsidRDefault="00E1581F" w:rsidP="00C91907">
      <w:pPr>
        <w:ind w:left="10491" w:right="-108" w:firstLine="708"/>
        <w:rPr>
          <w:rFonts w:ascii="Times New Roman" w:hAnsi="Times New Roman"/>
          <w:sz w:val="24"/>
          <w:szCs w:val="24"/>
          <w:highlight w:val="yellow"/>
        </w:rPr>
        <w:sectPr w:rsidR="00E1581F" w:rsidSect="0049242C">
          <w:pgSz w:w="16840" w:h="11907" w:orient="landscape" w:code="9"/>
          <w:pgMar w:top="1701" w:right="1134" w:bottom="567" w:left="1134" w:header="357" w:footer="533" w:gutter="0"/>
          <w:pgNumType w:start="1"/>
          <w:cols w:space="720"/>
          <w:titlePg/>
          <w:docGrid w:linePitch="272"/>
        </w:sectPr>
      </w:pPr>
    </w:p>
    <w:p w14:paraId="13513403" w14:textId="1CD90C2C" w:rsidR="004438C5" w:rsidRPr="00903570" w:rsidRDefault="004438C5" w:rsidP="00C91907">
      <w:pPr>
        <w:ind w:left="10491" w:right="-108" w:firstLine="708"/>
        <w:rPr>
          <w:rFonts w:ascii="Times New Roman" w:hAnsi="Times New Roman"/>
          <w:sz w:val="24"/>
          <w:szCs w:val="24"/>
        </w:rPr>
      </w:pPr>
      <w:r w:rsidRPr="00903570">
        <w:rPr>
          <w:rFonts w:ascii="Times New Roman" w:hAnsi="Times New Roman"/>
          <w:sz w:val="24"/>
          <w:szCs w:val="24"/>
        </w:rPr>
        <w:t>Приложение 5</w:t>
      </w:r>
    </w:p>
    <w:p w14:paraId="2D451BF3" w14:textId="77777777" w:rsidR="004438C5" w:rsidRPr="00903570" w:rsidRDefault="004438C5" w:rsidP="004438C5">
      <w:pPr>
        <w:ind w:left="11199" w:right="-108" w:firstLine="6"/>
        <w:jc w:val="both"/>
        <w:rPr>
          <w:rFonts w:ascii="Times New Roman" w:hAnsi="Times New Roman"/>
          <w:sz w:val="24"/>
          <w:szCs w:val="24"/>
        </w:rPr>
      </w:pPr>
      <w:r w:rsidRPr="00903570">
        <w:rPr>
          <w:rFonts w:ascii="Times New Roman" w:hAnsi="Times New Roman"/>
          <w:sz w:val="24"/>
          <w:szCs w:val="24"/>
        </w:rPr>
        <w:t xml:space="preserve">к постановлению </w:t>
      </w:r>
    </w:p>
    <w:p w14:paraId="4F4E1058" w14:textId="77777777" w:rsidR="004438C5" w:rsidRPr="00903570" w:rsidRDefault="004438C5" w:rsidP="004438C5">
      <w:pPr>
        <w:ind w:left="11199" w:right="-108" w:firstLine="6"/>
        <w:jc w:val="both"/>
        <w:rPr>
          <w:rFonts w:ascii="Times New Roman" w:hAnsi="Times New Roman"/>
          <w:sz w:val="24"/>
          <w:szCs w:val="24"/>
        </w:rPr>
      </w:pPr>
      <w:r w:rsidRPr="00903570">
        <w:rPr>
          <w:rFonts w:ascii="Times New Roman" w:hAnsi="Times New Roman"/>
          <w:sz w:val="24"/>
          <w:szCs w:val="24"/>
        </w:rPr>
        <w:t xml:space="preserve">Администрации ЗАТО Северск </w:t>
      </w:r>
    </w:p>
    <w:p w14:paraId="5E65DCED" w14:textId="77777777" w:rsidR="00EF5703" w:rsidRDefault="00EF5703" w:rsidP="00EF5703">
      <w:pPr>
        <w:ind w:left="11199" w:right="-483"/>
        <w:rPr>
          <w:rFonts w:ascii="Times New Roman" w:eastAsia="Calibri" w:hAnsi="Times New Roman"/>
          <w:sz w:val="22"/>
          <w:szCs w:val="22"/>
          <w:lang w:eastAsia="en-US"/>
        </w:rPr>
      </w:pPr>
      <w:r w:rsidRPr="0055300D">
        <w:rPr>
          <w:rFonts w:ascii="Times New Roman" w:eastAsia="Calibri" w:hAnsi="Times New Roman"/>
          <w:sz w:val="24"/>
          <w:szCs w:val="24"/>
          <w:lang w:eastAsia="en-US"/>
        </w:rPr>
        <w:t>от _</w:t>
      </w:r>
      <w:r>
        <w:rPr>
          <w:rFonts w:ascii="Times New Roman" w:eastAsia="Calibri" w:hAnsi="Times New Roman"/>
          <w:sz w:val="24"/>
          <w:szCs w:val="24"/>
          <w:lang w:eastAsia="en-US"/>
        </w:rPr>
        <w:t>23.12.2024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 № _</w:t>
      </w:r>
      <w:r>
        <w:rPr>
          <w:rFonts w:ascii="Times New Roman" w:eastAsia="Calibri" w:hAnsi="Times New Roman"/>
          <w:sz w:val="24"/>
          <w:szCs w:val="24"/>
          <w:lang w:eastAsia="en-US"/>
        </w:rPr>
        <w:t>_5158-па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</w:t>
      </w:r>
    </w:p>
    <w:p w14:paraId="3D310915" w14:textId="77777777" w:rsidR="00BC063E" w:rsidRDefault="00BC063E" w:rsidP="00BC063E">
      <w:pPr>
        <w:rPr>
          <w:sz w:val="24"/>
          <w:highlight w:val="yellow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56"/>
        <w:gridCol w:w="3878"/>
        <w:gridCol w:w="1561"/>
        <w:gridCol w:w="1714"/>
        <w:gridCol w:w="1769"/>
        <w:gridCol w:w="1389"/>
        <w:gridCol w:w="1858"/>
        <w:gridCol w:w="1712"/>
        <w:gridCol w:w="35"/>
      </w:tblGrid>
      <w:tr w:rsidR="001A0CDB" w:rsidRPr="00903570" w14:paraId="1643E70B" w14:textId="77777777" w:rsidTr="00827FD3">
        <w:trPr>
          <w:trHeight w:val="753"/>
        </w:trPr>
        <w:tc>
          <w:tcPr>
            <w:tcW w:w="14572" w:type="dxa"/>
            <w:gridSpan w:val="9"/>
            <w:shd w:val="clear" w:color="auto" w:fill="auto"/>
            <w:tcMar>
              <w:left w:w="28" w:type="dxa"/>
              <w:right w:w="28" w:type="dxa"/>
            </w:tcMar>
            <w:hideMark/>
          </w:tcPr>
          <w:p w14:paraId="2773677A" w14:textId="4AF460FC" w:rsidR="001A0CDB" w:rsidRPr="00903570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F5698B6" w14:textId="77777777" w:rsidR="009259BD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РЕСУРСНОЕ ОБЕСПЕЧЕНИЕ</w:t>
            </w:r>
            <w:r w:rsidRPr="00903570">
              <w:rPr>
                <w:rFonts w:ascii="Times New Roman" w:hAnsi="Times New Roman"/>
                <w:sz w:val="24"/>
                <w:szCs w:val="24"/>
              </w:rPr>
              <w:br/>
              <w:t xml:space="preserve">реализации муниципальной программы </w:t>
            </w:r>
            <w:r w:rsidR="00CF42E0" w:rsidRPr="00903570">
              <w:rPr>
                <w:rFonts w:ascii="Times New Roman" w:hAnsi="Times New Roman"/>
                <w:sz w:val="24"/>
                <w:szCs w:val="24"/>
              </w:rPr>
              <w:t>«</w:t>
            </w:r>
            <w:r w:rsidRPr="00903570">
              <w:rPr>
                <w:rFonts w:ascii="Times New Roman" w:hAnsi="Times New Roman"/>
                <w:sz w:val="24"/>
                <w:szCs w:val="24"/>
              </w:rPr>
              <w:t>Молодежная политика в ЗАТО Северск</w:t>
            </w:r>
            <w:r w:rsidR="00CF42E0" w:rsidRPr="00903570">
              <w:rPr>
                <w:rFonts w:ascii="Times New Roman" w:hAnsi="Times New Roman"/>
                <w:sz w:val="24"/>
                <w:szCs w:val="24"/>
              </w:rPr>
              <w:t>»</w:t>
            </w:r>
            <w:r w:rsidRPr="0090357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115573B0" w14:textId="2C63E50B" w:rsidR="001A0CDB" w:rsidRPr="00903570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за счет средств бюджета ЗАТО Северск по главным распорядителям бюджетных средств</w:t>
            </w:r>
          </w:p>
        </w:tc>
      </w:tr>
      <w:tr w:rsidR="001A0CDB" w:rsidRPr="00903570" w14:paraId="3F9EA08A" w14:textId="77777777" w:rsidTr="004A66E6">
        <w:trPr>
          <w:gridAfter w:val="1"/>
          <w:wAfter w:w="35" w:type="dxa"/>
          <w:trHeight w:val="315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6034063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5C9FEAE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13C19CD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9B696FA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0" w:type="auto"/>
            <w:shd w:val="clear" w:color="auto" w:fill="auto"/>
            <w:tcMar>
              <w:left w:w="28" w:type="dxa"/>
              <w:right w:w="28" w:type="dxa"/>
            </w:tcMar>
            <w:hideMark/>
          </w:tcPr>
          <w:p w14:paraId="1CCAD5EE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C7DCE86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168B3F5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8CCB091" w14:textId="77777777" w:rsidR="001A0CDB" w:rsidRPr="00903570" w:rsidRDefault="001A0CDB" w:rsidP="001A0C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Таблица 8</w:t>
            </w:r>
          </w:p>
        </w:tc>
      </w:tr>
      <w:tr w:rsidR="001A0CDB" w:rsidRPr="00903570" w14:paraId="06DDF2E8" w14:textId="77777777" w:rsidTr="004A66E6">
        <w:trPr>
          <w:gridAfter w:val="1"/>
          <w:wAfter w:w="35" w:type="dxa"/>
          <w:trHeight w:val="619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3819D42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E7ABF9F" w14:textId="73E09953" w:rsidR="001A0CDB" w:rsidRPr="00903570" w:rsidRDefault="00CB4C39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4C39">
              <w:rPr>
                <w:rFonts w:ascii="Times New Roman" w:hAnsi="Times New Roman"/>
                <w:sz w:val="24"/>
                <w:szCs w:val="24"/>
              </w:rPr>
              <w:t>Наименование муниципальной программы, подпрограммы, комплекса процессных мероприятий, основного мероприятия, мероприятия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6161E04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proofErr w:type="spellStart"/>
            <w:r w:rsidRPr="00903570">
              <w:rPr>
                <w:rFonts w:ascii="Times New Roman" w:hAnsi="Times New Roman"/>
                <w:sz w:val="24"/>
                <w:szCs w:val="24"/>
              </w:rPr>
              <w:t>реали</w:t>
            </w:r>
            <w:proofErr w:type="spellEnd"/>
            <w:r w:rsidRPr="00903570">
              <w:rPr>
                <w:rFonts w:ascii="Times New Roman" w:hAnsi="Times New Roman"/>
                <w:sz w:val="24"/>
                <w:szCs w:val="24"/>
              </w:rPr>
              <w:t>-</w:t>
            </w:r>
            <w:r w:rsidRPr="00903570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903570">
              <w:rPr>
                <w:rFonts w:ascii="Times New Roman" w:hAnsi="Times New Roman"/>
                <w:sz w:val="24"/>
                <w:szCs w:val="24"/>
              </w:rPr>
              <w:t>зации</w:t>
            </w:r>
            <w:proofErr w:type="spellEnd"/>
            <w:r w:rsidRPr="00903570">
              <w:rPr>
                <w:rFonts w:ascii="Times New Roman" w:hAnsi="Times New Roman"/>
                <w:sz w:val="24"/>
                <w:szCs w:val="24"/>
              </w:rPr>
              <w:t>, год</w:t>
            </w: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98A3E78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Объем бюджетных ассигнований, тыс. руб.</w:t>
            </w:r>
          </w:p>
        </w:tc>
        <w:tc>
          <w:tcPr>
            <w:tcW w:w="6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78B5238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1A0CDB" w:rsidRPr="00903570" w14:paraId="7818CE7F" w14:textId="77777777" w:rsidTr="004A66E6">
        <w:trPr>
          <w:gridAfter w:val="1"/>
          <w:wAfter w:w="35" w:type="dxa"/>
          <w:trHeight w:val="9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BBC697A" w14:textId="77777777" w:rsidR="001A0CDB" w:rsidRPr="00903570" w:rsidRDefault="001A0CDB" w:rsidP="001A0C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62733D4" w14:textId="77777777" w:rsidR="001A0CDB" w:rsidRPr="00903570" w:rsidRDefault="001A0CDB" w:rsidP="001A0C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8FC22EF" w14:textId="77777777" w:rsidR="001A0CDB" w:rsidRPr="00903570" w:rsidRDefault="001A0CDB" w:rsidP="001A0C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BD4F946" w14:textId="77777777" w:rsidR="001A0CDB" w:rsidRPr="00903570" w:rsidRDefault="001A0CDB" w:rsidP="001A0C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46BD316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Администрация ЗАТО Северск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78DD8F8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7C9842D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903570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903570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8E08346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УКС Администрации ЗАТО Северск</w:t>
            </w:r>
          </w:p>
        </w:tc>
      </w:tr>
      <w:tr w:rsidR="001A0CDB" w:rsidRPr="00903570" w14:paraId="04045505" w14:textId="77777777" w:rsidTr="004A66E6">
        <w:trPr>
          <w:gridAfter w:val="1"/>
          <w:wAfter w:w="35" w:type="dxa"/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6AB6D592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32C3090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14FB4B7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9D4B75B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08B1DF5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409429B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124CFEDE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EDA33DC" w14:textId="77777777" w:rsidR="001A0CDB" w:rsidRPr="00903570" w:rsidRDefault="001A0CDB" w:rsidP="001A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1826DE" w:rsidRPr="00903570" w14:paraId="599D8D5F" w14:textId="77777777" w:rsidTr="004A66E6">
        <w:trPr>
          <w:gridAfter w:val="1"/>
          <w:wAfter w:w="35" w:type="dxa"/>
          <w:trHeight w:val="277"/>
        </w:trPr>
        <w:tc>
          <w:tcPr>
            <w:tcW w:w="45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53E48FB" w14:textId="4C775FE1" w:rsidR="001826DE" w:rsidRPr="00903570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Муниципальная программа «Молодежная политика в ЗАТО Северск»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1828673" w14:textId="77777777" w:rsidR="001826DE" w:rsidRPr="00903570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76CA544" w14:textId="2FC3BA65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565 331,05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E0D2A73" w14:textId="6107EC48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12,00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A224448" w14:textId="13F7D51D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14 349,30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FA27B71" w14:textId="0B61C0CC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546 629,17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7664623" w14:textId="402BE214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4 340,59</w:t>
            </w:r>
          </w:p>
        </w:tc>
      </w:tr>
      <w:tr w:rsidR="001826DE" w:rsidRPr="00903570" w14:paraId="444E4D39" w14:textId="77777777" w:rsidTr="008B1B7B">
        <w:trPr>
          <w:gridAfter w:val="1"/>
          <w:wAfter w:w="35" w:type="dxa"/>
          <w:trHeight w:val="315"/>
        </w:trPr>
        <w:tc>
          <w:tcPr>
            <w:tcW w:w="45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C455B7E" w14:textId="77777777" w:rsidR="001826DE" w:rsidRPr="00903570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BD3AC6A" w14:textId="77777777" w:rsidR="001826DE" w:rsidRPr="00903570" w:rsidRDefault="001826DE" w:rsidP="001826DE">
            <w:pPr>
              <w:jc w:val="center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28A4ED3" w14:textId="30BE9FD3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114 225,46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EFED934" w14:textId="36DD1A2B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1DF96F4" w14:textId="04B4E20B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3 151,71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9AEDA3E" w14:textId="6A064AAA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111 073,75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3F760EE" w14:textId="43BA2BD2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</w:tr>
      <w:tr w:rsidR="001826DE" w:rsidRPr="00903570" w14:paraId="62954637" w14:textId="77777777" w:rsidTr="008B1B7B">
        <w:trPr>
          <w:gridAfter w:val="1"/>
          <w:wAfter w:w="35" w:type="dxa"/>
          <w:trHeight w:val="315"/>
        </w:trPr>
        <w:tc>
          <w:tcPr>
            <w:tcW w:w="45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AF5577B" w14:textId="77777777" w:rsidR="001826DE" w:rsidRPr="00903570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129C003" w14:textId="77777777" w:rsidR="001826DE" w:rsidRPr="00903570" w:rsidRDefault="001826DE" w:rsidP="001826DE">
            <w:pPr>
              <w:jc w:val="center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9B7DAA7" w14:textId="42594FA0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118 377,13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D4C0EE9" w14:textId="68143ADD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12,00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9E4E892" w14:textId="3F7283CF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3 385,82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DBB0067" w14:textId="134B4B3E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114 979,31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A0B67AE" w14:textId="6854ADFF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</w:tr>
      <w:tr w:rsidR="001826DE" w:rsidRPr="00903570" w14:paraId="06AB2775" w14:textId="77777777" w:rsidTr="008B1B7B">
        <w:trPr>
          <w:gridAfter w:val="1"/>
          <w:wAfter w:w="35" w:type="dxa"/>
          <w:trHeight w:val="315"/>
        </w:trPr>
        <w:tc>
          <w:tcPr>
            <w:tcW w:w="45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3B39B2D" w14:textId="77777777" w:rsidR="001826DE" w:rsidRPr="00903570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C54D61A" w14:textId="77777777" w:rsidR="001826DE" w:rsidRPr="00903570" w:rsidRDefault="001826DE" w:rsidP="001826DE">
            <w:pPr>
              <w:jc w:val="center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DA68B99" w14:textId="14E72079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134 169,45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94632A4" w14:textId="78B00AD5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511910D" w14:textId="54C277DF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3 880,65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DF66089" w14:textId="435360B3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130 288,80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FE2462D" w14:textId="67088BB9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</w:tr>
      <w:tr w:rsidR="001826DE" w:rsidRPr="00903570" w14:paraId="6D06F9C0" w14:textId="77777777" w:rsidTr="008B1B7B">
        <w:trPr>
          <w:gridAfter w:val="1"/>
          <w:wAfter w:w="35" w:type="dxa"/>
          <w:trHeight w:val="315"/>
        </w:trPr>
        <w:tc>
          <w:tcPr>
            <w:tcW w:w="45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F1577B0" w14:textId="77777777" w:rsidR="001826DE" w:rsidRPr="00903570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59D8005" w14:textId="77777777" w:rsidR="001826DE" w:rsidRPr="00903570" w:rsidRDefault="001826DE" w:rsidP="001826DE">
            <w:pPr>
              <w:jc w:val="center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644F4A5" w14:textId="6AE34625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198 559,02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E6A1397" w14:textId="21BE0B09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67E63CC" w14:textId="0AC55D7F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3 931,12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9C737B7" w14:textId="38F82D9D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190 287,31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AB14092" w14:textId="633B493F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4 340,59</w:t>
            </w:r>
          </w:p>
        </w:tc>
      </w:tr>
      <w:tr w:rsidR="001826DE" w:rsidRPr="00207943" w14:paraId="67F8AD43" w14:textId="77777777" w:rsidTr="004A66E6">
        <w:trPr>
          <w:gridAfter w:val="1"/>
          <w:wAfter w:w="35" w:type="dxa"/>
          <w:trHeight w:val="315"/>
        </w:trPr>
        <w:tc>
          <w:tcPr>
            <w:tcW w:w="45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FA83D5A" w14:textId="77777777" w:rsidR="001826DE" w:rsidRPr="00903570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4467040" w14:textId="77777777" w:rsidR="001826DE" w:rsidRPr="00903570" w:rsidRDefault="001826DE" w:rsidP="001826DE">
            <w:pPr>
              <w:jc w:val="center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D4D16D4" w14:textId="6FE0F317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94 404,15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17172BE" w14:textId="164D3475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84BD7E9" w14:textId="43CBA57F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3 656,12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0A6ED45" w14:textId="60B4690D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90 748,03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EE951EC" w14:textId="18D06929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3C6C5AC8" w14:textId="77777777" w:rsidTr="00E1581F">
        <w:trPr>
          <w:gridAfter w:val="1"/>
          <w:wAfter w:w="35" w:type="dxa"/>
          <w:trHeight w:val="932"/>
        </w:trPr>
        <w:tc>
          <w:tcPr>
            <w:tcW w:w="45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1C315AB" w14:textId="77777777" w:rsidR="001826DE" w:rsidRPr="00207943" w:rsidRDefault="001826DE" w:rsidP="001826DE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4231B1D" w14:textId="50B5D764" w:rsidR="001826DE" w:rsidRPr="00903570" w:rsidRDefault="001826DE" w:rsidP="001826DE">
            <w:pPr>
              <w:jc w:val="center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1D3E0C7" w14:textId="0E5EF6A1" w:rsidR="001826DE" w:rsidRPr="00903570" w:rsidRDefault="001826DE" w:rsidP="001826DE">
            <w:pPr>
              <w:jc w:val="right"/>
              <w:rPr>
                <w:sz w:val="24"/>
                <w:szCs w:val="24"/>
              </w:rPr>
            </w:pPr>
            <w:r w:rsidRPr="00903570">
              <w:rPr>
                <w:sz w:val="24"/>
                <w:szCs w:val="24"/>
              </w:rPr>
              <w:t>94 809,40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86329CD" w14:textId="6C2842D2" w:rsidR="001826DE" w:rsidRPr="00903570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90357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F4792E3" w14:textId="5F98654D" w:rsidR="001826DE" w:rsidRPr="00903570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903570">
              <w:rPr>
                <w:sz w:val="24"/>
                <w:szCs w:val="24"/>
              </w:rPr>
              <w:t>3 656,12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7DADA25" w14:textId="74733447" w:rsidR="001826DE" w:rsidRPr="00903570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903570">
              <w:rPr>
                <w:sz w:val="24"/>
                <w:szCs w:val="24"/>
              </w:rPr>
              <w:t>91 153,28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1EF8273" w14:textId="02A98AEC" w:rsidR="001826DE" w:rsidRPr="00903570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903570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0F679FAE" w14:textId="77777777" w:rsidTr="004A66E6">
        <w:trPr>
          <w:gridAfter w:val="1"/>
          <w:wAfter w:w="35" w:type="dxa"/>
          <w:trHeight w:val="24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A1BDE12" w14:textId="77777777" w:rsidR="001826DE" w:rsidRPr="008E58BA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 xml:space="preserve"> 1.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A23469C" w14:textId="3A019542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Подпрограмма 1 «Молодежь ЗАТО Северск»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658A1FE" w14:textId="77777777" w:rsidR="001826DE" w:rsidRPr="008E58BA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14B6684" w14:textId="5B8F3A37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53 968,97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4A8963E" w14:textId="7A32D2B5" w:rsidR="001826DE" w:rsidRPr="001826DE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2989C85" w14:textId="12E806D3" w:rsidR="001826DE" w:rsidRPr="001826DE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3B9658B" w14:textId="2EA45022" w:rsidR="001826DE" w:rsidRPr="001826DE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1826DE">
              <w:rPr>
                <w:sz w:val="24"/>
                <w:szCs w:val="24"/>
              </w:rPr>
              <w:t>53 968,97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A796D6C" w14:textId="6EEFA564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008B30BF" w14:textId="77777777" w:rsidTr="008B1B7B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56588B7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33A984A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9F1377C" w14:textId="77777777" w:rsidR="001826DE" w:rsidRPr="008E58BA" w:rsidRDefault="001826DE" w:rsidP="001826DE">
            <w:pPr>
              <w:jc w:val="center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5EA5967" w14:textId="3741D2DD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16 814,52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A749797" w14:textId="74FF264C" w:rsidR="001826DE" w:rsidRPr="001826DE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5E84728" w14:textId="23F7EE86" w:rsidR="001826DE" w:rsidRPr="001826DE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AFEB86D" w14:textId="2F7B45A7" w:rsidR="001826DE" w:rsidRPr="001826DE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1826DE">
              <w:rPr>
                <w:sz w:val="24"/>
                <w:szCs w:val="24"/>
              </w:rPr>
              <w:t>16 814,52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8F600D8" w14:textId="0D416308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3DF386E4" w14:textId="77777777" w:rsidTr="008B1B7B">
        <w:trPr>
          <w:gridAfter w:val="1"/>
          <w:wAfter w:w="35" w:type="dxa"/>
          <w:trHeight w:val="5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6D9AD6E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7DF4EF3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CE47433" w14:textId="77777777" w:rsidR="001826DE" w:rsidRPr="008E58BA" w:rsidRDefault="001826DE" w:rsidP="001826DE">
            <w:pPr>
              <w:jc w:val="center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34AC403" w14:textId="57818C13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17 609,27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64E67C1" w14:textId="1532F478" w:rsidR="001826DE" w:rsidRPr="001826DE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8EF2795" w14:textId="53C49AA8" w:rsidR="001826DE" w:rsidRPr="001826DE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9CE827B" w14:textId="6F5004E7" w:rsidR="001826DE" w:rsidRPr="001826DE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1826DE">
              <w:rPr>
                <w:sz w:val="24"/>
                <w:szCs w:val="24"/>
              </w:rPr>
              <w:t>17 609,27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2706C31" w14:textId="4B35674F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0030933F" w14:textId="77777777" w:rsidTr="004A66E6">
        <w:trPr>
          <w:gridAfter w:val="1"/>
          <w:wAfter w:w="35" w:type="dxa"/>
          <w:trHeight w:val="26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EF262C0" w14:textId="3CF003C5" w:rsidR="001826DE" w:rsidRPr="008E58BA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3C326B5" w14:textId="5ECD7FD8" w:rsidR="001826DE" w:rsidRPr="008E58BA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0B0C81F" w14:textId="0CAE7529" w:rsidR="001826DE" w:rsidRPr="008E58BA" w:rsidRDefault="001826DE" w:rsidP="001826DE">
            <w:pPr>
              <w:jc w:val="center"/>
              <w:rPr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8FA02FD" w14:textId="1BD16AC2" w:rsidR="001826DE" w:rsidRPr="008E58BA" w:rsidRDefault="001826DE" w:rsidP="001826DE">
            <w:pPr>
              <w:jc w:val="center"/>
              <w:rPr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A516074" w14:textId="4BF9452E" w:rsidR="001826DE" w:rsidRPr="00C64DD4" w:rsidRDefault="001826DE" w:rsidP="001826DE">
            <w:pPr>
              <w:jc w:val="center"/>
              <w:rPr>
                <w:sz w:val="24"/>
                <w:szCs w:val="24"/>
                <w:highlight w:val="yellow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EEE1E7E" w14:textId="34DFD219" w:rsidR="001826DE" w:rsidRPr="00C64DD4" w:rsidRDefault="001826DE" w:rsidP="001826DE">
            <w:pPr>
              <w:jc w:val="center"/>
              <w:rPr>
                <w:sz w:val="24"/>
                <w:szCs w:val="24"/>
                <w:highlight w:val="yellow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0148991" w14:textId="098BE180" w:rsidR="001826DE" w:rsidRPr="00C64DD4" w:rsidRDefault="001826DE" w:rsidP="001826DE">
            <w:pPr>
              <w:jc w:val="center"/>
              <w:rPr>
                <w:sz w:val="24"/>
                <w:szCs w:val="24"/>
                <w:highlight w:val="yellow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EEE1F39" w14:textId="5656ABDD" w:rsidR="001826DE" w:rsidRPr="00C64DD4" w:rsidRDefault="001826DE" w:rsidP="001826DE">
            <w:pPr>
              <w:jc w:val="center"/>
              <w:rPr>
                <w:sz w:val="24"/>
                <w:szCs w:val="24"/>
                <w:highlight w:val="yellow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1826DE" w:rsidRPr="00207943" w14:paraId="39848D7F" w14:textId="77777777" w:rsidTr="008B1B7B">
        <w:trPr>
          <w:gridAfter w:val="1"/>
          <w:wAfter w:w="35" w:type="dxa"/>
          <w:trHeight w:val="41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52EB3B0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BB03550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1FA17C1" w14:textId="01737B32" w:rsidR="001826DE" w:rsidRPr="008E58BA" w:rsidRDefault="001826DE" w:rsidP="001826DE">
            <w:pPr>
              <w:jc w:val="center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26E0ADA" w14:textId="22866592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11 746,26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2A30877" w14:textId="4B3CA267" w:rsidR="001826DE" w:rsidRPr="001826DE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3888AB4" w14:textId="5EBE263D" w:rsidR="001826DE" w:rsidRPr="001826DE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83E148E" w14:textId="559667FB" w:rsidR="001826DE" w:rsidRPr="001826DE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1826DE">
              <w:rPr>
                <w:sz w:val="24"/>
                <w:szCs w:val="24"/>
              </w:rPr>
              <w:t>11 746,26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0A7340C" w14:textId="1B8018D5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7F2069FD" w14:textId="77777777" w:rsidTr="008B1B7B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D247A51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B7566A5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1EF8D07" w14:textId="77777777" w:rsidR="001826DE" w:rsidRPr="008E58BA" w:rsidRDefault="001826DE" w:rsidP="001826DE">
            <w:pPr>
              <w:jc w:val="center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E020B27" w14:textId="11B00086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7 798,92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F72A731" w14:textId="2A4550E4" w:rsidR="001826DE" w:rsidRPr="001826DE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C84DC57" w14:textId="7E77A205" w:rsidR="001826DE" w:rsidRPr="001826DE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005D1C6" w14:textId="748215AA" w:rsidR="001826DE" w:rsidRPr="001826DE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1826DE">
              <w:rPr>
                <w:sz w:val="24"/>
                <w:szCs w:val="24"/>
              </w:rPr>
              <w:t>7 798,92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A4D3613" w14:textId="4FFD89C9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7F083859" w14:textId="77777777" w:rsidTr="004A66E6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98F1D0D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25A453B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C1EA32D" w14:textId="77777777" w:rsidR="001826DE" w:rsidRPr="008E58BA" w:rsidRDefault="001826DE" w:rsidP="001826DE">
            <w:pPr>
              <w:jc w:val="center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E66DEC6" w14:textId="0D67F741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B7D1B4A" w14:textId="57248999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98C92B0" w14:textId="621EE10B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0E45B9C" w14:textId="4E195338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39B11D7" w14:textId="0D6FE7FC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5ED4D96D" w14:textId="77777777" w:rsidTr="004A66E6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5D6B589" w14:textId="77777777" w:rsidR="001826DE" w:rsidRPr="00207943" w:rsidRDefault="001826DE" w:rsidP="001826DE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8FF11D3" w14:textId="77777777" w:rsidR="001826DE" w:rsidRPr="00207943" w:rsidRDefault="001826DE" w:rsidP="001826DE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C5BA950" w14:textId="2ECD59F7" w:rsidR="001826DE" w:rsidRPr="00207943" w:rsidRDefault="001826DE" w:rsidP="001826DE">
            <w:pPr>
              <w:jc w:val="center"/>
              <w:rPr>
                <w:sz w:val="24"/>
                <w:szCs w:val="24"/>
                <w:highlight w:val="yellow"/>
              </w:rPr>
            </w:pPr>
            <w:r w:rsidRPr="00F84B3C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37B3DD9" w14:textId="192379DA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A009B3A" w14:textId="010668BB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44FE167" w14:textId="6DEC7AD0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7870462" w14:textId="24307633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1C006E2" w14:textId="72335279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1B6A2B7A" w14:textId="77777777" w:rsidTr="004A66E6">
        <w:trPr>
          <w:gridAfter w:val="1"/>
          <w:wAfter w:w="35" w:type="dxa"/>
          <w:trHeight w:val="136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91FE0CC" w14:textId="48E8556E" w:rsidR="001826DE" w:rsidRPr="00C64DD4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rFonts w:ascii="Times New Roman" w:hAnsi="Times New Roman"/>
                <w:sz w:val="24"/>
                <w:szCs w:val="24"/>
              </w:rPr>
              <w:t xml:space="preserve"> 1.1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6FFC175" w14:textId="12627D8F" w:rsidR="001826DE" w:rsidRPr="00C64DD4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rFonts w:ascii="Times New Roman" w:hAnsi="Times New Roman"/>
                <w:sz w:val="24"/>
                <w:szCs w:val="24"/>
              </w:rPr>
              <w:t xml:space="preserve">ВЦП  «Реализация молодежной политики ЗАТО Северск»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C64DD4">
              <w:rPr>
                <w:rFonts w:ascii="Times New Roman" w:hAnsi="Times New Roman"/>
                <w:sz w:val="24"/>
                <w:szCs w:val="24"/>
              </w:rPr>
              <w:t>(до 31.12.2023)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CAD8D0D" w14:textId="6B355A1A" w:rsidR="001826DE" w:rsidRPr="00C64DD4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9092CFA" w14:textId="78CE92B3" w:rsidR="001826DE" w:rsidRPr="00C64DD4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1 170,10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00F3308" w14:textId="27DED597" w:rsidR="001826DE" w:rsidRPr="00C64DD4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225AD4C" w14:textId="2AB4BF60" w:rsidR="001826DE" w:rsidRPr="00C64DD4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A760BF6" w14:textId="731E7E38" w:rsidR="001826DE" w:rsidRPr="00C64DD4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1 170,10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DB59D8E" w14:textId="73DD1AF5" w:rsidR="001826DE" w:rsidRPr="00C64DD4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75B1BBDB" w14:textId="77777777" w:rsidTr="004A66E6">
        <w:trPr>
          <w:gridAfter w:val="1"/>
          <w:wAfter w:w="35" w:type="dxa"/>
          <w:trHeight w:val="13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90A1198" w14:textId="77777777" w:rsidR="001826DE" w:rsidRPr="00C64DD4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251BA6D" w14:textId="77777777" w:rsidR="001826DE" w:rsidRPr="00C64DD4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469C902" w14:textId="04602983" w:rsidR="001826DE" w:rsidRPr="00C64DD4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9510A4D" w14:textId="7825277B" w:rsidR="001826DE" w:rsidRPr="00C64DD4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361,00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504E4C6" w14:textId="44688FEC" w:rsidR="001826DE" w:rsidRPr="00C64DD4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7C92745" w14:textId="7A661C7C" w:rsidR="001826DE" w:rsidRPr="00C64DD4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AF44367" w14:textId="3A5FB363" w:rsidR="001826DE" w:rsidRPr="00C64DD4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361,00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7CAAF3E" w14:textId="0471BE00" w:rsidR="001826DE" w:rsidRPr="00C64DD4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31BEC3D4" w14:textId="77777777" w:rsidTr="004A66E6">
        <w:trPr>
          <w:gridAfter w:val="1"/>
          <w:wAfter w:w="35" w:type="dxa"/>
          <w:trHeight w:val="13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4265B75" w14:textId="77777777" w:rsidR="001826DE" w:rsidRPr="00C64DD4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E8F6EF3" w14:textId="77777777" w:rsidR="001826DE" w:rsidRPr="00C64DD4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FA012C8" w14:textId="1A92C218" w:rsidR="001826DE" w:rsidRPr="00C64DD4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AFD4678" w14:textId="0B2CE020" w:rsidR="001826DE" w:rsidRPr="00C64DD4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400,10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1852BD4" w14:textId="539ED117" w:rsidR="001826DE" w:rsidRPr="00C64DD4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CEF53BB" w14:textId="0EC8324E" w:rsidR="001826DE" w:rsidRPr="00C64DD4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46C2679" w14:textId="313E90BC" w:rsidR="001826DE" w:rsidRPr="00C64DD4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400,10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40C950C" w14:textId="48435131" w:rsidR="001826DE" w:rsidRPr="00C64DD4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020495A1" w14:textId="77777777" w:rsidTr="004A66E6">
        <w:trPr>
          <w:gridAfter w:val="1"/>
          <w:wAfter w:w="35" w:type="dxa"/>
          <w:trHeight w:val="136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999F28D" w14:textId="77777777" w:rsidR="001826DE" w:rsidRPr="00C64DD4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1FB06A2" w14:textId="77777777" w:rsidR="001826DE" w:rsidRPr="00C64DD4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63A2E9F" w14:textId="598E96EC" w:rsidR="001826DE" w:rsidRPr="00C64DD4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11B6552" w14:textId="4E40B892" w:rsidR="001826DE" w:rsidRPr="00C64DD4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409,00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30AF9A5" w14:textId="23F594E7" w:rsidR="001826DE" w:rsidRPr="00C64DD4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717F65A" w14:textId="1F5E2FEC" w:rsidR="001826DE" w:rsidRPr="00C64DD4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D529225" w14:textId="7B612794" w:rsidR="001826DE" w:rsidRPr="00C64DD4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409,00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3BD58CE" w14:textId="59385778" w:rsidR="001826DE" w:rsidRPr="00C64DD4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744475F9" w14:textId="77777777" w:rsidTr="004A66E6">
        <w:trPr>
          <w:gridAfter w:val="1"/>
          <w:wAfter w:w="35" w:type="dxa"/>
          <w:trHeight w:val="84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BACC12A" w14:textId="1FEAEC62" w:rsidR="001826DE" w:rsidRPr="00C64DD4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D7B5F8C" w14:textId="3ECCD0D0" w:rsidR="001826DE" w:rsidRPr="00C64DD4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rFonts w:ascii="Times New Roman" w:hAnsi="Times New Roman"/>
                <w:sz w:val="24"/>
                <w:szCs w:val="24"/>
              </w:rPr>
              <w:t xml:space="preserve">КПМ  «Реализация молодежной политики ЗАТО Северск»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C64DD4">
              <w:rPr>
                <w:rFonts w:ascii="Times New Roman" w:hAnsi="Times New Roman"/>
                <w:sz w:val="24"/>
                <w:szCs w:val="24"/>
              </w:rPr>
              <w:t>(с 01.01.2024)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10D37ED" w14:textId="423393C2" w:rsidR="001826DE" w:rsidRPr="00C64DD4" w:rsidRDefault="001826DE" w:rsidP="001826DE">
            <w:pPr>
              <w:jc w:val="center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3277689" w14:textId="4FB85B42" w:rsidR="001826DE" w:rsidRPr="00C64DD4" w:rsidRDefault="001826DE" w:rsidP="001826DE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671,55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BFB2DED" w14:textId="6E91CE63" w:rsidR="001826DE" w:rsidRPr="00C64DD4" w:rsidRDefault="001826DE" w:rsidP="001826DE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E1DB3DE" w14:textId="6AA79CE1" w:rsidR="001826DE" w:rsidRPr="00C64DD4" w:rsidRDefault="001826DE" w:rsidP="001826DE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48A0C29" w14:textId="3B3A59C0" w:rsidR="001826DE" w:rsidRPr="00C64DD4" w:rsidRDefault="001826DE" w:rsidP="001826DE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671,55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F0169CA" w14:textId="4891F7D0" w:rsidR="001826DE" w:rsidRPr="00C64DD4" w:rsidRDefault="001826DE" w:rsidP="001826DE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1850F4BA" w14:textId="77777777" w:rsidTr="004A66E6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16EBA96" w14:textId="77777777" w:rsidR="001826DE" w:rsidRPr="00C64DD4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FF8B9FA" w14:textId="77777777" w:rsidR="001826DE" w:rsidRPr="00C64DD4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403691D" w14:textId="3AD5E399" w:rsidR="001826DE" w:rsidRPr="00C64DD4" w:rsidRDefault="001826DE" w:rsidP="001826DE">
            <w:pPr>
              <w:jc w:val="center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1E452D8" w14:textId="3A89367B" w:rsidR="001826DE" w:rsidRPr="00C64DD4" w:rsidRDefault="001826DE" w:rsidP="001826DE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671,55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F4AE768" w14:textId="3CFBD49E" w:rsidR="001826DE" w:rsidRPr="00C64DD4" w:rsidRDefault="001826DE" w:rsidP="001826DE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79C70CE" w14:textId="24187343" w:rsidR="001826DE" w:rsidRPr="00C64DD4" w:rsidRDefault="001826DE" w:rsidP="001826DE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7A03128" w14:textId="590A9E37" w:rsidR="001826DE" w:rsidRPr="00C64DD4" w:rsidRDefault="001826DE" w:rsidP="001826DE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671,55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78A8659" w14:textId="07648BC3" w:rsidR="001826DE" w:rsidRPr="00C64DD4" w:rsidRDefault="001826DE" w:rsidP="001826DE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2A04BB71" w14:textId="77777777" w:rsidTr="004A66E6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4C948BA" w14:textId="77777777" w:rsidR="001826DE" w:rsidRPr="00C64DD4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8F7FA82" w14:textId="77777777" w:rsidR="001826DE" w:rsidRPr="00C64DD4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C523FA5" w14:textId="37525AE8" w:rsidR="001826DE" w:rsidRPr="00C64DD4" w:rsidRDefault="001826DE" w:rsidP="001826DE">
            <w:pPr>
              <w:jc w:val="center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2025 (прогноз-</w:t>
            </w:r>
            <w:r w:rsidRPr="00C64DD4">
              <w:rPr>
                <w:sz w:val="24"/>
                <w:szCs w:val="24"/>
              </w:rPr>
              <w:br/>
            </w:r>
            <w:proofErr w:type="spellStart"/>
            <w:r w:rsidRPr="00C64DD4">
              <w:rPr>
                <w:sz w:val="24"/>
                <w:szCs w:val="24"/>
              </w:rPr>
              <w:t>ный</w:t>
            </w:r>
            <w:proofErr w:type="spellEnd"/>
            <w:r w:rsidRPr="00C64DD4">
              <w:rPr>
                <w:sz w:val="24"/>
                <w:szCs w:val="24"/>
              </w:rPr>
              <w:t xml:space="preserve"> период)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A605E6E" w14:textId="6D76506B" w:rsidR="001826DE" w:rsidRPr="00C64DD4" w:rsidRDefault="001826DE" w:rsidP="001826DE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E13725B" w14:textId="6EF8066A" w:rsidR="001826DE" w:rsidRPr="00C64DD4" w:rsidRDefault="001826DE" w:rsidP="001826DE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B170970" w14:textId="3C1AFFED" w:rsidR="001826DE" w:rsidRPr="00C64DD4" w:rsidRDefault="001826DE" w:rsidP="001826DE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DD1FB9C" w14:textId="72D904D5" w:rsidR="001826DE" w:rsidRPr="00C64DD4" w:rsidRDefault="001826DE" w:rsidP="001826DE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BAE5522" w14:textId="0A9B4223" w:rsidR="001826DE" w:rsidRPr="00C64DD4" w:rsidRDefault="001826DE" w:rsidP="001826DE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098D58E6" w14:textId="77777777" w:rsidTr="004A66E6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2979979" w14:textId="77777777" w:rsidR="001826DE" w:rsidRPr="00C64DD4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CE76C01" w14:textId="77777777" w:rsidR="001826DE" w:rsidRPr="00C64DD4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5275348" w14:textId="0144FBC8" w:rsidR="001826DE" w:rsidRPr="00C64DD4" w:rsidRDefault="001826DE" w:rsidP="001826DE">
            <w:pPr>
              <w:jc w:val="center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2026 (прогноз-</w:t>
            </w:r>
            <w:r w:rsidRPr="00C64DD4">
              <w:rPr>
                <w:sz w:val="24"/>
                <w:szCs w:val="24"/>
              </w:rPr>
              <w:br/>
            </w:r>
            <w:proofErr w:type="spellStart"/>
            <w:r w:rsidRPr="00C64DD4">
              <w:rPr>
                <w:sz w:val="24"/>
                <w:szCs w:val="24"/>
              </w:rPr>
              <w:t>ный</w:t>
            </w:r>
            <w:proofErr w:type="spellEnd"/>
            <w:r w:rsidRPr="00C64DD4">
              <w:rPr>
                <w:sz w:val="24"/>
                <w:szCs w:val="24"/>
              </w:rPr>
              <w:t xml:space="preserve"> период)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0B2C0BB" w14:textId="4E7BCA93" w:rsidR="001826DE" w:rsidRPr="00C64DD4" w:rsidRDefault="001826DE" w:rsidP="001826DE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4989C07" w14:textId="7E17359A" w:rsidR="001826DE" w:rsidRPr="00C64DD4" w:rsidRDefault="001826DE" w:rsidP="001826DE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DA68712" w14:textId="5B705632" w:rsidR="001826DE" w:rsidRPr="00C64DD4" w:rsidRDefault="001826DE" w:rsidP="001826DE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8987ECD" w14:textId="7FA7A2BD" w:rsidR="001826DE" w:rsidRPr="00C64DD4" w:rsidRDefault="001826DE" w:rsidP="001826DE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D456055" w14:textId="5D1B200C" w:rsidR="001826DE" w:rsidRPr="00C64DD4" w:rsidRDefault="001826DE" w:rsidP="001826DE">
            <w:pPr>
              <w:jc w:val="right"/>
              <w:rPr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0DB13CB1" w14:textId="77777777" w:rsidTr="004A66E6">
        <w:trPr>
          <w:gridAfter w:val="1"/>
          <w:wAfter w:w="35" w:type="dxa"/>
          <w:trHeight w:val="20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C50E69B" w14:textId="77777777" w:rsidR="001826DE" w:rsidRPr="00C64DD4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rFonts w:ascii="Times New Roman" w:hAnsi="Times New Roman"/>
                <w:sz w:val="24"/>
                <w:szCs w:val="24"/>
              </w:rPr>
              <w:t xml:space="preserve"> 1.2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6ABCA16" w14:textId="77777777" w:rsidR="001826DE" w:rsidRPr="00C64DD4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rFonts w:ascii="Times New Roman" w:hAnsi="Times New Roman"/>
                <w:sz w:val="24"/>
                <w:szCs w:val="24"/>
              </w:rPr>
              <w:t>Основное мероприятие. Обеспечение временной занятости и трудоустройства несовершеннолетних граждан в возрасте от 14 до 18 лет в свободное от учебы время, в т.ч.: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774788C" w14:textId="77777777" w:rsidR="001826DE" w:rsidRPr="00C64DD4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A41626F" w14:textId="400DAB61" w:rsidR="001826DE" w:rsidRPr="00C64DD4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8 864,02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96A126B" w14:textId="7AFFB2D3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5516166" w14:textId="3E60499F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E124751" w14:textId="70F9203A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8 864,02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E46D048" w14:textId="25E6D0BD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14C5A3A5" w14:textId="77777777" w:rsidTr="004A66E6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372004E" w14:textId="77777777" w:rsidR="001826DE" w:rsidRPr="00C64DD4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7829E68" w14:textId="77777777" w:rsidR="001826DE" w:rsidRPr="00C64DD4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903CF1A" w14:textId="77777777" w:rsidR="001826DE" w:rsidRPr="00C64DD4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22CF1B0" w14:textId="6DB9FF70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1 898,00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140AD3B" w14:textId="19F43BE4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9425E10" w14:textId="272D8672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21F9469" w14:textId="3E957E5D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1 898,00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08D38B8" w14:textId="71525C56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1A155C8F" w14:textId="77777777" w:rsidTr="004A66E6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D23AF47" w14:textId="77777777" w:rsidR="001826DE" w:rsidRPr="00C64DD4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D083BCA" w14:textId="77777777" w:rsidR="001826DE" w:rsidRPr="00C64DD4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FEA9E1C" w14:textId="77777777" w:rsidR="001826DE" w:rsidRPr="00C64DD4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6C056F7" w14:textId="367FFD94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2 169,80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BD4FD73" w14:textId="348D4339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50BF5B3" w14:textId="29257B46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6DDB476" w14:textId="276AE5BE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2 169,80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260E3F1" w14:textId="5130EB6D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2BE1082C" w14:textId="77777777" w:rsidTr="004A66E6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08CA2C8" w14:textId="77777777" w:rsidR="001826DE" w:rsidRPr="00C64DD4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E4D9B69" w14:textId="77777777" w:rsidR="001826DE" w:rsidRPr="00C64DD4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24FF34C" w14:textId="77777777" w:rsidR="001826DE" w:rsidRPr="00C64DD4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03570AB" w14:textId="7D371DBC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2 144,30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D302397" w14:textId="3688A110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AD23F09" w14:textId="7FDA1F1B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EC8F452" w14:textId="0576890B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2 144,30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E519C2B" w14:textId="14C1D9A2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5C811167" w14:textId="77777777" w:rsidTr="004A66E6">
        <w:trPr>
          <w:gridAfter w:val="1"/>
          <w:wAfter w:w="35" w:type="dxa"/>
          <w:trHeight w:val="2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3033EB2" w14:textId="77777777" w:rsidR="001826DE" w:rsidRPr="00C64DD4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E893423" w14:textId="77777777" w:rsidR="001826DE" w:rsidRPr="00C64DD4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0A21E1F" w14:textId="77777777" w:rsidR="001826DE" w:rsidRPr="00C64DD4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66A6B51" w14:textId="44FB5BF7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2 651,92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BA3FD61" w14:textId="017B0707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D3C754B" w14:textId="3163C413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36C65E2" w14:textId="6F2C7A60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2 651,92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08D6C50" w14:textId="27291AAD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1B5EBDF7" w14:textId="77777777" w:rsidTr="004A66E6">
        <w:trPr>
          <w:gridAfter w:val="1"/>
          <w:wAfter w:w="35" w:type="dxa"/>
          <w:trHeight w:val="2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E857C2D" w14:textId="77777777" w:rsidR="001826DE" w:rsidRPr="00C64DD4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1F9A96F" w14:textId="77777777" w:rsidR="001826DE" w:rsidRPr="00C64DD4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1E5CE0F" w14:textId="77777777" w:rsidR="001826DE" w:rsidRPr="00C64DD4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DD4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81EDAE9" w14:textId="3618B51F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2C0DEBC" w14:textId="48B7D4DD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C2D8DB7" w14:textId="47ADBD79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AA280E4" w14:textId="1C2B4899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7379BBF" w14:textId="0AC5193A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3938202F" w14:textId="77777777" w:rsidTr="004A66E6">
        <w:trPr>
          <w:gridAfter w:val="1"/>
          <w:wAfter w:w="35" w:type="dxa"/>
          <w:trHeight w:val="2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72A1522" w14:textId="77777777" w:rsidR="001826DE" w:rsidRPr="00207943" w:rsidRDefault="001826DE" w:rsidP="001826DE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4798016" w14:textId="77777777" w:rsidR="001826DE" w:rsidRPr="00207943" w:rsidRDefault="001826DE" w:rsidP="001826DE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4339174" w14:textId="5FA6EEE8" w:rsidR="001826DE" w:rsidRPr="00207943" w:rsidRDefault="001826DE" w:rsidP="001826DE">
            <w:pPr>
              <w:jc w:val="center"/>
              <w:rPr>
                <w:sz w:val="24"/>
                <w:szCs w:val="24"/>
                <w:highlight w:val="yellow"/>
              </w:rPr>
            </w:pPr>
            <w:r w:rsidRPr="00F84B3C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95FD13B" w14:textId="46658F46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BEA7FDB" w14:textId="41365C07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E37A99C" w14:textId="5D754C16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8729039" w14:textId="77F4D622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E13D0A5" w14:textId="06C7D702" w:rsidR="001826DE" w:rsidRPr="00C64DD4" w:rsidRDefault="001826DE" w:rsidP="001826DE">
            <w:pPr>
              <w:jc w:val="right"/>
              <w:rPr>
                <w:sz w:val="24"/>
                <w:szCs w:val="24"/>
                <w:highlight w:val="yellow"/>
              </w:rPr>
            </w:pPr>
            <w:r w:rsidRPr="00C64DD4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6657FC39" w14:textId="77777777" w:rsidTr="004A66E6">
        <w:trPr>
          <w:gridAfter w:val="1"/>
          <w:wAfter w:w="35" w:type="dxa"/>
          <w:trHeight w:val="24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47097BF" w14:textId="5A3AA343" w:rsidR="001826DE" w:rsidRPr="00207943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E7A3235" w14:textId="1696369B" w:rsidR="001826DE" w:rsidRPr="00207943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0E50174" w14:textId="1BB9960D" w:rsidR="001826DE" w:rsidRPr="00F84B3C" w:rsidRDefault="001826DE" w:rsidP="001826DE">
            <w:pPr>
              <w:jc w:val="center"/>
              <w:rPr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C75B60E" w14:textId="39BE3DF9" w:rsidR="001826DE" w:rsidRPr="00C64DD4" w:rsidRDefault="001826DE" w:rsidP="001826DE">
            <w:pPr>
              <w:jc w:val="center"/>
              <w:rPr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AD5F4C0" w14:textId="525C5DB6" w:rsidR="001826DE" w:rsidRPr="00C64DD4" w:rsidRDefault="001826DE" w:rsidP="001826DE">
            <w:pPr>
              <w:jc w:val="center"/>
              <w:rPr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D1B5666" w14:textId="3C83EA4E" w:rsidR="001826DE" w:rsidRPr="00C64DD4" w:rsidRDefault="001826DE" w:rsidP="001826DE">
            <w:pPr>
              <w:jc w:val="center"/>
              <w:rPr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CCE4938" w14:textId="2BC08E59" w:rsidR="001826DE" w:rsidRPr="00C64DD4" w:rsidRDefault="001826DE" w:rsidP="001826DE">
            <w:pPr>
              <w:jc w:val="center"/>
              <w:rPr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0DBABBB" w14:textId="1521C846" w:rsidR="001826DE" w:rsidRPr="00C64DD4" w:rsidRDefault="001826DE" w:rsidP="001826DE">
            <w:pPr>
              <w:jc w:val="center"/>
              <w:rPr>
                <w:sz w:val="24"/>
                <w:szCs w:val="24"/>
              </w:rPr>
            </w:pPr>
            <w:r w:rsidRPr="0090357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1826DE" w:rsidRPr="00207943" w14:paraId="51A61BDD" w14:textId="77777777" w:rsidTr="004A66E6">
        <w:trPr>
          <w:gridAfter w:val="1"/>
          <w:wAfter w:w="35" w:type="dxa"/>
          <w:trHeight w:val="127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CAA5C76" w14:textId="77777777" w:rsidR="001826DE" w:rsidRPr="008E58BA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 xml:space="preserve"> 1.2.1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EA9E964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Организация и проведение профориентационных мероприятий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76B88F4" w14:textId="77777777" w:rsidR="001826DE" w:rsidRPr="008E58BA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371DA80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1D81C84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ACAE0C0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41CF5B4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60AA699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826DE" w:rsidRPr="00207943" w14:paraId="2D0289B3" w14:textId="77777777" w:rsidTr="004A66E6">
        <w:trPr>
          <w:gridAfter w:val="1"/>
          <w:wAfter w:w="35" w:type="dxa"/>
          <w:trHeight w:val="12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C87D6C8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247AD45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2CEF83A" w14:textId="77777777" w:rsidR="001826DE" w:rsidRPr="008E58BA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9157979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7E1FDD6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3D3D449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083AA52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629CF4D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826DE" w:rsidRPr="00207943" w14:paraId="159CB10B" w14:textId="77777777" w:rsidTr="004A66E6">
        <w:trPr>
          <w:gridAfter w:val="1"/>
          <w:wAfter w:w="35" w:type="dxa"/>
          <w:trHeight w:val="23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56971DE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9422352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951DA2F" w14:textId="77777777" w:rsidR="001826DE" w:rsidRPr="008E58BA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42BE4F0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2FA96F1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27D6788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FF986ED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2BA069D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826DE" w:rsidRPr="00207943" w14:paraId="3B8950EA" w14:textId="77777777" w:rsidTr="004A66E6">
        <w:trPr>
          <w:gridAfter w:val="1"/>
          <w:wAfter w:w="35" w:type="dxa"/>
          <w:trHeight w:val="22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740BE13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9C8B8E4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469E270" w14:textId="77777777" w:rsidR="001826DE" w:rsidRPr="008E58BA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D20B3D5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A9FE7B7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389428D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3CB0AB7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F66F31C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826DE" w:rsidRPr="00207943" w14:paraId="65B96F66" w14:textId="77777777" w:rsidTr="004A66E6">
        <w:trPr>
          <w:gridAfter w:val="1"/>
          <w:wAfter w:w="35" w:type="dxa"/>
          <w:trHeight w:val="22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DF1EF63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5795C4A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BD66CFA" w14:textId="77777777" w:rsidR="001826DE" w:rsidRPr="008E58BA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C1FBAD0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84EB17B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DFB6F29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1E44991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DE71911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826DE" w:rsidRPr="00207943" w14:paraId="34D0F7F1" w14:textId="77777777" w:rsidTr="004A66E6">
        <w:trPr>
          <w:gridAfter w:val="1"/>
          <w:wAfter w:w="35" w:type="dxa"/>
          <w:trHeight w:val="22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5F38E2C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BA1F9F6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FFF3340" w14:textId="77777777" w:rsidR="001826DE" w:rsidRPr="008E58BA" w:rsidRDefault="001826DE" w:rsidP="001826D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C5DF2C6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B374537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266F3B2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29FCDA8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7A15F46" w14:textId="77777777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826DE" w:rsidRPr="00207943" w14:paraId="462DC5AC" w14:textId="77777777" w:rsidTr="004A66E6">
        <w:trPr>
          <w:gridAfter w:val="1"/>
          <w:wAfter w:w="35" w:type="dxa"/>
          <w:trHeight w:val="224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A486557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664774C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7417D65" w14:textId="658D8E35" w:rsidR="001826DE" w:rsidRPr="008E58BA" w:rsidRDefault="001826DE" w:rsidP="001826DE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6745CEA" w14:textId="5609863F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91D52F4" w14:textId="46700636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5041B3A" w14:textId="52AB31F6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9956FF0" w14:textId="0CA89D3C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4F42B4C" w14:textId="3BA4CBBB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826DE" w:rsidRPr="00207943" w14:paraId="6520F8D7" w14:textId="77777777" w:rsidTr="004A66E6">
        <w:trPr>
          <w:gridAfter w:val="1"/>
          <w:wAfter w:w="35" w:type="dxa"/>
          <w:trHeight w:val="27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FC4A786" w14:textId="77777777" w:rsidR="001826DE" w:rsidRPr="008E58BA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 xml:space="preserve"> 1.2.2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65BAAC1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Организация временной занятости подростков от 14 до 18 лет в каникулярное время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5B2773E" w14:textId="77777777" w:rsidR="001826DE" w:rsidRPr="008E58BA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A956A26" w14:textId="02C9E1F4" w:rsidR="001826DE" w:rsidRPr="008E58BA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8 864,02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11631D7" w14:textId="66183FCB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B82A626" w14:textId="78B26C85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E2CDD9D" w14:textId="6CED2EA9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8 864,02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A3EC539" w14:textId="1BE74074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2CCC7EF4" w14:textId="77777777" w:rsidTr="004A66E6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CF747D7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58BE6FB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3293042" w14:textId="77777777" w:rsidR="001826DE" w:rsidRPr="008E58BA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E2D1E3B" w14:textId="4EB3C390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1 898,00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3ED9780" w14:textId="115FE237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CD9C9B7" w14:textId="1A4631CF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A1C3E81" w14:textId="78DBB871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1 898,00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896D093" w14:textId="465961FD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642447BF" w14:textId="77777777" w:rsidTr="004A66E6">
        <w:trPr>
          <w:gridAfter w:val="1"/>
          <w:wAfter w:w="35" w:type="dxa"/>
          <w:trHeight w:val="18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C2F3187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98BEE8B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84B36EC" w14:textId="77777777" w:rsidR="001826DE" w:rsidRPr="008E58BA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886A8EA" w14:textId="1D25B99F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2 169,80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10B0726" w14:textId="2B49CBC6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F1E3D75" w14:textId="36A8858C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62886B2" w14:textId="0CEC445F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2 169,80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BC448A8" w14:textId="4694CB44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7ADCB332" w14:textId="77777777" w:rsidTr="004A66E6">
        <w:trPr>
          <w:gridAfter w:val="1"/>
          <w:wAfter w:w="35" w:type="dxa"/>
          <w:trHeight w:val="171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EE147D2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38D308A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A8BCB2A" w14:textId="77777777" w:rsidR="001826DE" w:rsidRPr="008E58BA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FFDEA77" w14:textId="1997552F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2 144,30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B18B9C4" w14:textId="204205CA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E9B4235" w14:textId="27490CC9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547D953" w14:textId="11D96FBD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2 144,30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069187A" w14:textId="6D880E5D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70233863" w14:textId="77777777" w:rsidTr="004A66E6">
        <w:trPr>
          <w:gridAfter w:val="1"/>
          <w:wAfter w:w="35" w:type="dxa"/>
          <w:trHeight w:val="23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FD36BD0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CDC0511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FBB5CC7" w14:textId="77777777" w:rsidR="001826DE" w:rsidRPr="008E58BA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8BA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1E32505" w14:textId="56DB1573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2 651,92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2100BC7" w14:textId="0A6F1DA6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CA0BEC4" w14:textId="67A05DF5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DC32723" w14:textId="7E008F8A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2 651,92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2C163ED" w14:textId="7F750EAD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27AE8107" w14:textId="77777777" w:rsidTr="004A66E6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2371E23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78BD50B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A78E6E7" w14:textId="77777777" w:rsidR="001826DE" w:rsidRPr="004C73CE" w:rsidRDefault="001826DE" w:rsidP="001826D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4C73CE">
              <w:rPr>
                <w:spacing w:val="-4"/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B3F18F1" w14:textId="315F474C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EAC941F" w14:textId="1CD2BC61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DBB1014" w14:textId="7B10F0CF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C648630" w14:textId="35D890C8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77CBEC0" w14:textId="6D55DDC4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51E83BF6" w14:textId="77777777" w:rsidTr="004A66E6">
        <w:trPr>
          <w:gridAfter w:val="1"/>
          <w:wAfter w:w="35" w:type="dxa"/>
          <w:trHeight w:val="983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E2978DA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80E28B8" w14:textId="77777777" w:rsidR="001826DE" w:rsidRPr="008E58BA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23D1FC4" w14:textId="6F3B870F" w:rsidR="001826DE" w:rsidRPr="004C73CE" w:rsidRDefault="001826DE" w:rsidP="001826DE">
            <w:pPr>
              <w:jc w:val="center"/>
              <w:rPr>
                <w:spacing w:val="-4"/>
                <w:sz w:val="24"/>
                <w:szCs w:val="24"/>
              </w:rPr>
            </w:pPr>
            <w:r w:rsidRPr="004C73CE">
              <w:rPr>
                <w:spacing w:val="-4"/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DF88509" w14:textId="12298C03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2147427" w14:textId="5EED0077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5B8B364" w14:textId="4537C9F8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9C6D827" w14:textId="084C08C9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C5EF4F6" w14:textId="67F9CAC1" w:rsidR="001826DE" w:rsidRPr="008E58BA" w:rsidRDefault="001826DE" w:rsidP="001826DE">
            <w:pPr>
              <w:jc w:val="right"/>
              <w:rPr>
                <w:sz w:val="24"/>
                <w:szCs w:val="24"/>
              </w:rPr>
            </w:pPr>
            <w:r w:rsidRPr="008E58BA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73B9B0B9" w14:textId="77777777" w:rsidTr="004A66E6">
        <w:trPr>
          <w:gridAfter w:val="1"/>
          <w:wAfter w:w="35" w:type="dxa"/>
          <w:trHeight w:val="158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E498CC5" w14:textId="77777777" w:rsidR="001826DE" w:rsidRPr="004C73CE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 xml:space="preserve"> 1.3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6AA4A05" w14:textId="77777777" w:rsidR="001826DE" w:rsidRPr="004C73CE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Основное мероприятие. Предоставление молодым семьям в установленном порядке социальных выплат на приобретение (строительство) жилья, в т.ч.: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DE65D3B" w14:textId="77777777" w:rsidR="001826DE" w:rsidRPr="004C73CE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993A236" w14:textId="1F513011" w:rsidR="001826DE" w:rsidRPr="001826DE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43 263,30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FC2BC2B" w14:textId="0DFE3FE4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CB9B390" w14:textId="219A65FE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B2A4B32" w14:textId="43E0072D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43 263,30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0937343" w14:textId="550CCD16" w:rsidR="001826DE" w:rsidRPr="004C73CE" w:rsidRDefault="001826DE" w:rsidP="001826D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4673150F" w14:textId="77777777" w:rsidTr="008B1B7B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5BD8BD0" w14:textId="77777777" w:rsidR="001826DE" w:rsidRPr="004C73CE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3A985E6" w14:textId="77777777" w:rsidR="001826DE" w:rsidRPr="004C73CE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982B281" w14:textId="77777777" w:rsidR="001826DE" w:rsidRPr="004C73CE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606D290" w14:textId="40771545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14 555,52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EC88DAB" w14:textId="1421A0F6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EEFAB2A" w14:textId="5890E617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B86667D" w14:textId="7873067D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14 555,52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E16A98A" w14:textId="77777777" w:rsidR="001826DE" w:rsidRPr="004C73CE" w:rsidRDefault="001826DE" w:rsidP="001826D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4C750033" w14:textId="77777777" w:rsidTr="008B1B7B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7FBB917" w14:textId="77777777" w:rsidR="001826DE" w:rsidRPr="004C73CE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EF87CA0" w14:textId="77777777" w:rsidR="001826DE" w:rsidRPr="004C73CE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DD1D4BA" w14:textId="77777777" w:rsidR="001826DE" w:rsidRPr="004C73CE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5DAABCD" w14:textId="2256475B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15 039,37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0FDB536" w14:textId="7E518E6B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01D9502" w14:textId="1BB357ED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9EA5700" w14:textId="34903AED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15 039,37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E187CB5" w14:textId="77777777" w:rsidR="001826DE" w:rsidRPr="004C73CE" w:rsidRDefault="001826DE" w:rsidP="001826D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6EBBCA19" w14:textId="77777777" w:rsidTr="008B1B7B">
        <w:trPr>
          <w:gridAfter w:val="1"/>
          <w:wAfter w:w="35" w:type="dxa"/>
          <w:trHeight w:val="11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F957334" w14:textId="77777777" w:rsidR="001826DE" w:rsidRPr="004C73CE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3716117" w14:textId="77777777" w:rsidR="001826DE" w:rsidRPr="004C73CE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FA688F9" w14:textId="77777777" w:rsidR="001826DE" w:rsidRPr="004C73CE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2E1753A" w14:textId="30E4ED3F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9 192,96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E5AF176" w14:textId="7A175232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1EE08F9" w14:textId="3F985E9F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3DAFF6A" w14:textId="7577A046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9 192,96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3855FDF" w14:textId="6461E8C2" w:rsidR="001826DE" w:rsidRPr="004C73CE" w:rsidRDefault="001826DE" w:rsidP="001826D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645EBA46" w14:textId="77777777" w:rsidTr="004A66E6">
        <w:trPr>
          <w:gridAfter w:val="1"/>
          <w:wAfter w:w="35" w:type="dxa"/>
          <w:trHeight w:val="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54503FD" w14:textId="77777777" w:rsidR="001826DE" w:rsidRPr="004C73CE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3B6D1C2" w14:textId="77777777" w:rsidR="001826DE" w:rsidRPr="004C73CE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799D8F2" w14:textId="77777777" w:rsidR="001826DE" w:rsidRPr="004C73CE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4246ABF" w14:textId="575A0EDC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4 475,45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41FE904" w14:textId="5049A2B0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73B312C" w14:textId="0DFA3A19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4DA1C10" w14:textId="60846EC3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4 475,45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E733255" w14:textId="237D353A" w:rsidR="001826DE" w:rsidRPr="004C73CE" w:rsidRDefault="001826DE" w:rsidP="001826D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41AD8386" w14:textId="77777777" w:rsidTr="004A66E6">
        <w:trPr>
          <w:gridAfter w:val="1"/>
          <w:wAfter w:w="35" w:type="dxa"/>
          <w:trHeight w:val="9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11CEFA4" w14:textId="77777777" w:rsidR="001826DE" w:rsidRPr="004C73CE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E2222BE" w14:textId="77777777" w:rsidR="001826DE" w:rsidRPr="004C73CE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E9BCDC2" w14:textId="77777777" w:rsidR="001826DE" w:rsidRPr="004C73CE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A315356" w14:textId="77777777" w:rsidR="001826DE" w:rsidRPr="004C73CE" w:rsidRDefault="001826DE" w:rsidP="001826D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156C523" w14:textId="77777777" w:rsidR="001826DE" w:rsidRPr="004C73CE" w:rsidRDefault="001826DE" w:rsidP="001826D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8D5A0B7" w14:textId="77777777" w:rsidR="001826DE" w:rsidRPr="004C73CE" w:rsidRDefault="001826DE" w:rsidP="001826D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6834D84" w14:textId="77777777" w:rsidR="001826DE" w:rsidRPr="004C73CE" w:rsidRDefault="001826DE" w:rsidP="001826D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641B445" w14:textId="77777777" w:rsidR="001826DE" w:rsidRPr="004C73CE" w:rsidRDefault="001826DE" w:rsidP="001826D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2AF1EB43" w14:textId="77777777" w:rsidTr="004A66E6">
        <w:trPr>
          <w:gridAfter w:val="1"/>
          <w:wAfter w:w="35" w:type="dxa"/>
          <w:trHeight w:val="40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47B1A07" w14:textId="182FB837" w:rsidR="001826DE" w:rsidRPr="004C73CE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1A253F5" w14:textId="79BAE660" w:rsidR="001826DE" w:rsidRPr="004C73CE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B7BE0E6" w14:textId="1224ED42" w:rsidR="001826DE" w:rsidRPr="004C73CE" w:rsidRDefault="001826DE" w:rsidP="001826DE">
            <w:pPr>
              <w:jc w:val="center"/>
              <w:rPr>
                <w:sz w:val="24"/>
                <w:szCs w:val="24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A6FE458" w14:textId="2DAEC489" w:rsidR="001826DE" w:rsidRPr="004C73CE" w:rsidRDefault="001826DE" w:rsidP="001826DE">
            <w:pPr>
              <w:jc w:val="center"/>
              <w:rPr>
                <w:sz w:val="24"/>
                <w:szCs w:val="24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197E980" w14:textId="24B68128" w:rsidR="001826DE" w:rsidRPr="004C73CE" w:rsidRDefault="001826DE" w:rsidP="001826DE">
            <w:pPr>
              <w:jc w:val="center"/>
              <w:rPr>
                <w:sz w:val="24"/>
                <w:szCs w:val="24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BE58BB3" w14:textId="088596A7" w:rsidR="001826DE" w:rsidRPr="004C73CE" w:rsidRDefault="001826DE" w:rsidP="001826DE">
            <w:pPr>
              <w:jc w:val="center"/>
              <w:rPr>
                <w:sz w:val="24"/>
                <w:szCs w:val="24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02D0E59" w14:textId="07F14436" w:rsidR="001826DE" w:rsidRPr="004C73CE" w:rsidRDefault="001826DE" w:rsidP="001826DE">
            <w:pPr>
              <w:jc w:val="center"/>
              <w:rPr>
                <w:sz w:val="24"/>
                <w:szCs w:val="24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B8C2846" w14:textId="4DD2804B" w:rsidR="001826DE" w:rsidRPr="004C73CE" w:rsidRDefault="001826DE" w:rsidP="001826DE">
            <w:pPr>
              <w:jc w:val="center"/>
              <w:rPr>
                <w:sz w:val="24"/>
                <w:szCs w:val="24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1826DE" w:rsidRPr="00207943" w14:paraId="33900302" w14:textId="77777777" w:rsidTr="004A66E6">
        <w:trPr>
          <w:gridAfter w:val="1"/>
          <w:wAfter w:w="35" w:type="dxa"/>
          <w:trHeight w:val="97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1B8AFBD" w14:textId="77777777" w:rsidR="001826DE" w:rsidRPr="004C73CE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53A874E" w14:textId="77777777" w:rsidR="001826DE" w:rsidRPr="004C73CE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165842B" w14:textId="1ED4CED6" w:rsidR="001826DE" w:rsidRPr="004C73CE" w:rsidRDefault="001826DE" w:rsidP="001826DE">
            <w:pPr>
              <w:jc w:val="center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E8C4561" w14:textId="4F2595B3" w:rsidR="001826DE" w:rsidRPr="004C73CE" w:rsidRDefault="001826DE" w:rsidP="001826D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64E7953" w14:textId="6FECE684" w:rsidR="001826DE" w:rsidRPr="004C73CE" w:rsidRDefault="001826DE" w:rsidP="001826D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B912BE3" w14:textId="6E5444C5" w:rsidR="001826DE" w:rsidRPr="004C73CE" w:rsidRDefault="001826DE" w:rsidP="001826D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B4D68EC" w14:textId="31DF2C48" w:rsidR="001826DE" w:rsidRPr="004C73CE" w:rsidRDefault="001826DE" w:rsidP="001826D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3BF0E2F" w14:textId="59B2A397" w:rsidR="001826DE" w:rsidRPr="004C73CE" w:rsidRDefault="001826DE" w:rsidP="001826DE">
            <w:pPr>
              <w:jc w:val="right"/>
              <w:rPr>
                <w:sz w:val="24"/>
                <w:szCs w:val="24"/>
              </w:rPr>
            </w:pPr>
            <w:r w:rsidRPr="004C73CE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0D107BAA" w14:textId="77777777" w:rsidTr="004A66E6">
        <w:trPr>
          <w:gridAfter w:val="1"/>
          <w:wAfter w:w="35" w:type="dxa"/>
          <w:trHeight w:val="222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89B77F5" w14:textId="77777777" w:rsidR="001826DE" w:rsidRPr="00255F10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5F10">
              <w:rPr>
                <w:rFonts w:ascii="Times New Roman" w:hAnsi="Times New Roman"/>
                <w:sz w:val="24"/>
                <w:szCs w:val="24"/>
              </w:rPr>
              <w:t xml:space="preserve"> 1.3.1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F55C866" w14:textId="77777777" w:rsidR="001826DE" w:rsidRPr="00255F10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  <w:r w:rsidRPr="00255F10">
              <w:rPr>
                <w:rFonts w:ascii="Times New Roman" w:hAnsi="Times New Roman"/>
                <w:sz w:val="24"/>
                <w:szCs w:val="24"/>
              </w:rPr>
              <w:t>Предоставление молодым семьям в установленном порядке социальных выплат на приобретение (строительство) жилья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8F5B517" w14:textId="77777777" w:rsidR="001826DE" w:rsidRPr="00255F10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5F10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5310A7F" w14:textId="3C40FA2B" w:rsidR="001826DE" w:rsidRPr="001826DE" w:rsidRDefault="001826DE" w:rsidP="001826D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43 263,30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56C8D7E" w14:textId="1941076A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07CEF11" w14:textId="4689A011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3EC4646" w14:textId="150C63BC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43 263,30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A50E93B" w14:textId="0EE67302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57FD61AE" w14:textId="77777777" w:rsidTr="008B1B7B">
        <w:trPr>
          <w:gridAfter w:val="1"/>
          <w:wAfter w:w="35" w:type="dxa"/>
          <w:trHeight w:val="231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C64ECB8" w14:textId="77777777" w:rsidR="001826DE" w:rsidRPr="00255F10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6DA1F04" w14:textId="77777777" w:rsidR="001826DE" w:rsidRPr="00255F10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8E4C3EF" w14:textId="77777777" w:rsidR="001826DE" w:rsidRPr="00255F10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5F10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B3D5561" w14:textId="11C3490E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14 555,52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B0154DD" w14:textId="38EF8861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D2167F8" w14:textId="0937040B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59E6C17" w14:textId="674CA5A5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14 555,52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9A55D68" w14:textId="77777777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2654FCA3" w14:textId="77777777" w:rsidTr="008B1B7B">
        <w:trPr>
          <w:gridAfter w:val="1"/>
          <w:wAfter w:w="35" w:type="dxa"/>
          <w:trHeight w:val="23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E9936A4" w14:textId="77777777" w:rsidR="001826DE" w:rsidRPr="00255F10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6D1F0AB" w14:textId="77777777" w:rsidR="001826DE" w:rsidRPr="00255F10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F0AA7B5" w14:textId="77777777" w:rsidR="001826DE" w:rsidRPr="00255F10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5F10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6D0D7EB" w14:textId="58B5B1E9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15 039,37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4F8344E" w14:textId="6FC93DF9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0FB5752" w14:textId="4BF2D5C3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551CD77" w14:textId="0D5BBC7F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15 039,37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E441E8E" w14:textId="77777777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5ED7A870" w14:textId="77777777" w:rsidTr="008B1B7B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56CC4E5" w14:textId="77777777" w:rsidR="001826DE" w:rsidRPr="00255F10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8CA4A33" w14:textId="77777777" w:rsidR="001826DE" w:rsidRPr="00255F10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38D6B87" w14:textId="77777777" w:rsidR="001826DE" w:rsidRPr="00255F10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5F10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363148D" w14:textId="276DB621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9 192,96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B183E63" w14:textId="519AEEF5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C1E3BA5" w14:textId="5DE0BE87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EE3276C" w14:textId="44AF2D36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9 192,96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B6C2516" w14:textId="32009741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7EDED523" w14:textId="77777777" w:rsidTr="004A66E6">
        <w:trPr>
          <w:gridAfter w:val="1"/>
          <w:wAfter w:w="35" w:type="dxa"/>
          <w:trHeight w:val="7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265BCAA" w14:textId="77777777" w:rsidR="001826DE" w:rsidRPr="00255F10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4036F6B" w14:textId="77777777" w:rsidR="001826DE" w:rsidRPr="00255F10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2D63568" w14:textId="77777777" w:rsidR="001826DE" w:rsidRPr="00255F10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5F10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ECBD94F" w14:textId="61BC2241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4 475,45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D5C6F5D" w14:textId="4CC45E5B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E28F716" w14:textId="437C86B8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49BD896" w14:textId="5DEDA49E" w:rsidR="001826DE" w:rsidRPr="001826DE" w:rsidRDefault="001826DE" w:rsidP="001826DE">
            <w:pPr>
              <w:jc w:val="right"/>
              <w:rPr>
                <w:sz w:val="24"/>
                <w:szCs w:val="24"/>
              </w:rPr>
            </w:pPr>
            <w:r w:rsidRPr="001826DE">
              <w:rPr>
                <w:sz w:val="24"/>
                <w:szCs w:val="24"/>
              </w:rPr>
              <w:t>4 475,45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9D0EB47" w14:textId="4B233351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0EA9BA16" w14:textId="77777777" w:rsidTr="004A66E6">
        <w:trPr>
          <w:gridAfter w:val="1"/>
          <w:wAfter w:w="35" w:type="dxa"/>
          <w:trHeight w:val="7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5A39175" w14:textId="77777777" w:rsidR="001826DE" w:rsidRPr="00255F10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F100527" w14:textId="77777777" w:rsidR="001826DE" w:rsidRPr="00255F10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4A2863B" w14:textId="77777777" w:rsidR="001826DE" w:rsidRPr="00255F10" w:rsidRDefault="001826DE" w:rsidP="001826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A044FD7" w14:textId="30CF4FB5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277ACBE" w14:textId="36E849B7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42AD35B" w14:textId="0045E9ED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9FB3E33" w14:textId="511849CA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68DF2D6" w14:textId="6F91AC79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58030673" w14:textId="77777777" w:rsidTr="004A66E6">
        <w:trPr>
          <w:gridAfter w:val="1"/>
          <w:wAfter w:w="35" w:type="dxa"/>
          <w:trHeight w:val="982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0C9A91F" w14:textId="77777777" w:rsidR="001826DE" w:rsidRPr="00255F10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369C30F" w14:textId="77777777" w:rsidR="001826DE" w:rsidRPr="00255F10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B6CE427" w14:textId="01D675D6" w:rsidR="001826DE" w:rsidRPr="00255F10" w:rsidRDefault="001826DE" w:rsidP="001826DE">
            <w:pPr>
              <w:jc w:val="center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B796D82" w14:textId="3F6BA020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C6AD6B0" w14:textId="1EEAB32F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9BAFC33" w14:textId="2CE8D776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569F755" w14:textId="7B9E84FB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D426AAB" w14:textId="0B609D74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20B25590" w14:textId="77777777" w:rsidTr="004A66E6">
        <w:trPr>
          <w:gridAfter w:val="1"/>
          <w:wAfter w:w="35" w:type="dxa"/>
          <w:trHeight w:val="70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5912779D" w14:textId="4D215598" w:rsidR="001826DE" w:rsidRPr="00255F10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  <w:r w:rsidRPr="00255F10">
              <w:rPr>
                <w:rFonts w:ascii="Times New Roman" w:hAnsi="Times New Roman"/>
                <w:sz w:val="24"/>
                <w:szCs w:val="24"/>
              </w:rPr>
              <w:t>1.3.2</w:t>
            </w:r>
          </w:p>
        </w:tc>
        <w:tc>
          <w:tcPr>
            <w:tcW w:w="3878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3483BA4C" w14:textId="5FBC9CD5" w:rsidR="001826DE" w:rsidRPr="00255F10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  <w:r w:rsidRPr="00255F10">
              <w:rPr>
                <w:rFonts w:ascii="Times New Roman" w:hAnsi="Times New Roman"/>
                <w:sz w:val="24"/>
                <w:szCs w:val="24"/>
              </w:rPr>
              <w:t>Предоставление молодой семье дополнительной социальной выплаты при рождении (усыновлении) одного ребенка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C8EBD8B" w14:textId="28CDB489" w:rsidR="001826DE" w:rsidRPr="00255F10" w:rsidRDefault="001826DE" w:rsidP="001826DE">
            <w:pPr>
              <w:jc w:val="center"/>
              <w:rPr>
                <w:sz w:val="24"/>
                <w:szCs w:val="24"/>
              </w:rPr>
            </w:pPr>
            <w:r w:rsidRPr="00255F10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B0A3F5C" w14:textId="77F6C0BD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32D794C" w14:textId="1CAC5362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2934062" w14:textId="1A079612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619DF65" w14:textId="689B6EC6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99BFFD4" w14:textId="2B9EE916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59FA473F" w14:textId="77777777" w:rsidTr="004A66E6">
        <w:trPr>
          <w:gridAfter w:val="1"/>
          <w:wAfter w:w="35" w:type="dxa"/>
          <w:trHeight w:val="7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DB7F1FD" w14:textId="77777777" w:rsidR="001826DE" w:rsidRPr="00255F10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4CB4E5A" w14:textId="77777777" w:rsidR="001826DE" w:rsidRPr="00255F10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689B707" w14:textId="2CC1C8C8" w:rsidR="001826DE" w:rsidRPr="00255F10" w:rsidRDefault="001826DE" w:rsidP="001826DE">
            <w:pPr>
              <w:jc w:val="center"/>
              <w:rPr>
                <w:sz w:val="24"/>
                <w:szCs w:val="24"/>
              </w:rPr>
            </w:pPr>
            <w:r w:rsidRPr="00255F10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C3F4356" w14:textId="4340FCBC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2071222" w14:textId="40CDB5A3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44F7EAA" w14:textId="2EBE0DE6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8BB1135" w14:textId="37C22B6D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B8FE2BC" w14:textId="36E17957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301CDCE2" w14:textId="77777777" w:rsidTr="004A66E6">
        <w:trPr>
          <w:gridAfter w:val="1"/>
          <w:wAfter w:w="35" w:type="dxa"/>
          <w:trHeight w:val="7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EBA95A4" w14:textId="77777777" w:rsidR="001826DE" w:rsidRPr="00255F10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70B9F46" w14:textId="77777777" w:rsidR="001826DE" w:rsidRPr="00255F10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3EA3372" w14:textId="02F8C3B2" w:rsidR="001826DE" w:rsidRPr="00255F10" w:rsidRDefault="001826DE" w:rsidP="001826DE">
            <w:pPr>
              <w:jc w:val="center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AC46F4A" w14:textId="1C7822E9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CEE1950" w14:textId="47E014AC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54DEB14" w14:textId="7A85D4A9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9403003" w14:textId="7B3C50DA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E7EC373" w14:textId="53F6A5F8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</w:tr>
      <w:tr w:rsidR="001826DE" w:rsidRPr="00207943" w14:paraId="050ECB7A" w14:textId="77777777" w:rsidTr="004A66E6">
        <w:trPr>
          <w:gridAfter w:val="1"/>
          <w:wAfter w:w="35" w:type="dxa"/>
          <w:trHeight w:val="70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DA1A3BB" w14:textId="77777777" w:rsidR="001826DE" w:rsidRPr="00255F10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D12FBF2" w14:textId="77777777" w:rsidR="001826DE" w:rsidRPr="00255F10" w:rsidRDefault="001826DE" w:rsidP="001826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C5869E7" w14:textId="3849EECA" w:rsidR="001826DE" w:rsidRPr="00255F10" w:rsidRDefault="001826DE" w:rsidP="001826DE">
            <w:pPr>
              <w:jc w:val="center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6E3877B" w14:textId="075A911B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1D134E2" w14:textId="387D647E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1E6623F" w14:textId="3D850BA4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E53E1CF" w14:textId="341C7290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30A814A" w14:textId="4263CBF0" w:rsidR="001826DE" w:rsidRPr="00255F10" w:rsidRDefault="001826DE" w:rsidP="001826DE">
            <w:pPr>
              <w:jc w:val="right"/>
              <w:rPr>
                <w:sz w:val="24"/>
                <w:szCs w:val="24"/>
              </w:rPr>
            </w:pPr>
            <w:r w:rsidRPr="00255F10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4FE8F3F5" w14:textId="77777777" w:rsidTr="004A66E6">
        <w:trPr>
          <w:gridAfter w:val="1"/>
          <w:wAfter w:w="35" w:type="dxa"/>
          <w:trHeight w:val="226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0549644" w14:textId="77777777" w:rsidR="00F13BDC" w:rsidRPr="006E79DD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79DD">
              <w:rPr>
                <w:rFonts w:ascii="Times New Roman" w:hAnsi="Times New Roman"/>
                <w:sz w:val="24"/>
                <w:szCs w:val="24"/>
              </w:rPr>
              <w:t xml:space="preserve"> 2.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81571FD" w14:textId="5B6137BA" w:rsidR="00F13BDC" w:rsidRPr="006E79DD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  <w:r w:rsidRPr="006E79DD">
              <w:rPr>
                <w:rFonts w:ascii="Times New Roman" w:hAnsi="Times New Roman"/>
                <w:sz w:val="24"/>
                <w:szCs w:val="24"/>
              </w:rPr>
              <w:t>Подпрограмма 2 «Семейная политика ЗАТО Северск»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9C2D519" w14:textId="77777777" w:rsidR="00F13BDC" w:rsidRPr="006E79DD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79D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275DFEB" w14:textId="42315B63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430 306,45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F1C3148" w14:textId="5FE42255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12,00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79B7B1C" w14:textId="564984FF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14 349,30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2CEC6DB" w14:textId="13C84787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411 604,57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1AF5F54" w14:textId="3AA24C1F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4 340,59</w:t>
            </w:r>
          </w:p>
        </w:tc>
      </w:tr>
      <w:tr w:rsidR="00F13BDC" w:rsidRPr="00207943" w14:paraId="15CA2800" w14:textId="77777777" w:rsidTr="008B1B7B">
        <w:trPr>
          <w:gridAfter w:val="1"/>
          <w:wAfter w:w="35" w:type="dxa"/>
          <w:trHeight w:val="2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6E3D1B3" w14:textId="77777777" w:rsidR="00F13BDC" w:rsidRPr="006E79DD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CF095BE" w14:textId="77777777" w:rsidR="00F13BDC" w:rsidRPr="006E79DD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4AD9270" w14:textId="77777777" w:rsidR="00F13BDC" w:rsidRPr="006E79DD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79DD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1D78231" w14:textId="190EC346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78 082,47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3AA71C9" w14:textId="76E1F791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CDBF9A5" w14:textId="0FF4E418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3 151,71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E050FAC" w14:textId="4D69B2BD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74 930,76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337266F" w14:textId="32F86A33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37B74266" w14:textId="77777777" w:rsidTr="008B1B7B">
        <w:trPr>
          <w:gridAfter w:val="1"/>
          <w:wAfter w:w="35" w:type="dxa"/>
          <w:trHeight w:val="20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76D39E8" w14:textId="77777777" w:rsidR="00F13BDC" w:rsidRPr="006E79DD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4532BB6" w14:textId="77777777" w:rsidR="00F13BDC" w:rsidRPr="006E79DD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5C0A1F6" w14:textId="77777777" w:rsidR="00F13BDC" w:rsidRPr="006E79DD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79DD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A1220B9" w14:textId="7D71291C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82 337,23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47E488D" w14:textId="1E408B7C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12,00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BB21FEA" w14:textId="3AB300BA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3 385,82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B7F33EB" w14:textId="3F989D75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78 939,41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9F78507" w14:textId="36186745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02AF49B2" w14:textId="77777777" w:rsidTr="008B1B7B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C7B0944" w14:textId="77777777" w:rsidR="00F13BDC" w:rsidRPr="006E79DD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71F30BF" w14:textId="77777777" w:rsidR="00F13BDC" w:rsidRPr="006E79DD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29DEE52" w14:textId="77777777" w:rsidR="00F13BDC" w:rsidRPr="006E79DD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79DD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FCC9EF2" w14:textId="36974B7E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101 625,14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7FA9DFB" w14:textId="2F962AB5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48B679A" w14:textId="7776C8AA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3 880,65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3122202" w14:textId="61F0446D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97 744,49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9AFA73B" w14:textId="4FA4992D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3AFE4C5F" w14:textId="77777777" w:rsidTr="004A66E6">
        <w:trPr>
          <w:gridAfter w:val="1"/>
          <w:wAfter w:w="35" w:type="dxa"/>
          <w:trHeight w:val="13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9AADB2D" w14:textId="77777777" w:rsidR="00F13BDC" w:rsidRPr="006E79DD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AA718F4" w14:textId="77777777" w:rsidR="00F13BDC" w:rsidRPr="006E79DD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7751DB0" w14:textId="77777777" w:rsidR="00F13BDC" w:rsidRPr="006E79DD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79DD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300A2A2" w14:textId="0D60C2B5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168 261,61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A6BF572" w14:textId="12C38312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AB3F306" w14:textId="0A33066C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3 931,12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47F1A80" w14:textId="6365822B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159 989,90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B287ADD" w14:textId="4D1FD5CA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4 340,59</w:t>
            </w:r>
          </w:p>
        </w:tc>
      </w:tr>
      <w:tr w:rsidR="00F13BDC" w:rsidRPr="00207943" w14:paraId="13733C4F" w14:textId="77777777" w:rsidTr="004A66E6">
        <w:trPr>
          <w:gridAfter w:val="1"/>
          <w:wAfter w:w="35" w:type="dxa"/>
          <w:trHeight w:val="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8C4BB6B" w14:textId="77777777" w:rsidR="00F13BDC" w:rsidRPr="006E79DD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E56C8B8" w14:textId="77777777" w:rsidR="00F13BDC" w:rsidRPr="006E79DD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25F144F" w14:textId="078619C0" w:rsidR="00F13BDC" w:rsidRPr="006E79DD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79DD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49AEFE5" w14:textId="29ABAA20" w:rsidR="00F13BDC" w:rsidRPr="006E79DD" w:rsidRDefault="00F13BDC" w:rsidP="00F13BDC">
            <w:pPr>
              <w:jc w:val="right"/>
              <w:rPr>
                <w:sz w:val="24"/>
                <w:szCs w:val="24"/>
              </w:rPr>
            </w:pPr>
            <w:r w:rsidRPr="006E79DD">
              <w:rPr>
                <w:sz w:val="24"/>
                <w:szCs w:val="24"/>
              </w:rPr>
              <w:t>76 626,97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6F1EBD3" w14:textId="58CEB7B9" w:rsidR="00F13BDC" w:rsidRPr="006E79DD" w:rsidRDefault="00F13BDC" w:rsidP="00F13BDC">
            <w:pPr>
              <w:jc w:val="right"/>
              <w:rPr>
                <w:sz w:val="24"/>
                <w:szCs w:val="24"/>
              </w:rPr>
            </w:pPr>
            <w:r w:rsidRPr="006E79DD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9F0CA00" w14:textId="5E011FCC" w:rsidR="00F13BDC" w:rsidRPr="006E79DD" w:rsidRDefault="00F13BDC" w:rsidP="00F13BDC">
            <w:pPr>
              <w:jc w:val="right"/>
              <w:rPr>
                <w:sz w:val="24"/>
                <w:szCs w:val="24"/>
              </w:rPr>
            </w:pPr>
            <w:r w:rsidRPr="006E79DD">
              <w:rPr>
                <w:sz w:val="24"/>
                <w:szCs w:val="24"/>
              </w:rPr>
              <w:t>3 656,12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58265BA" w14:textId="34015F62" w:rsidR="00F13BDC" w:rsidRPr="006E79DD" w:rsidRDefault="00F13BDC" w:rsidP="00F13BDC">
            <w:pPr>
              <w:jc w:val="right"/>
              <w:rPr>
                <w:sz w:val="24"/>
                <w:szCs w:val="24"/>
              </w:rPr>
            </w:pPr>
            <w:r w:rsidRPr="006E79DD">
              <w:rPr>
                <w:sz w:val="24"/>
                <w:szCs w:val="24"/>
              </w:rPr>
              <w:t>72 970,85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68550A3" w14:textId="4399DD80" w:rsidR="00F13BDC" w:rsidRPr="006E79DD" w:rsidRDefault="00F13BDC" w:rsidP="00F13BDC">
            <w:pPr>
              <w:jc w:val="right"/>
              <w:rPr>
                <w:sz w:val="24"/>
                <w:szCs w:val="24"/>
              </w:rPr>
            </w:pPr>
            <w:r w:rsidRPr="006E79DD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17A15C51" w14:textId="77777777" w:rsidTr="004A66E6">
        <w:trPr>
          <w:gridAfter w:val="1"/>
          <w:wAfter w:w="35" w:type="dxa"/>
          <w:trHeight w:val="13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A664216" w14:textId="603AC80E" w:rsidR="00F13BDC" w:rsidRPr="00207943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0022BF9" w14:textId="4A19A4E4" w:rsidR="00F13BDC" w:rsidRPr="00207943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E5DAB1A" w14:textId="54D79691" w:rsidR="00F13BDC" w:rsidRPr="00207943" w:rsidRDefault="00F13BDC" w:rsidP="00F13BDC">
            <w:pPr>
              <w:jc w:val="center"/>
              <w:rPr>
                <w:sz w:val="24"/>
                <w:szCs w:val="24"/>
                <w:highlight w:val="yellow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A79CE66" w14:textId="6DB82D69" w:rsidR="00F13BDC" w:rsidRPr="00207943" w:rsidRDefault="00F13BDC" w:rsidP="00F13BDC">
            <w:pPr>
              <w:jc w:val="center"/>
              <w:rPr>
                <w:sz w:val="24"/>
                <w:szCs w:val="24"/>
                <w:highlight w:val="yellow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DF0039B" w14:textId="4DB31532" w:rsidR="00F13BDC" w:rsidRPr="00207943" w:rsidRDefault="00F13BDC" w:rsidP="00F13BDC">
            <w:pPr>
              <w:jc w:val="center"/>
              <w:rPr>
                <w:sz w:val="24"/>
                <w:szCs w:val="24"/>
                <w:highlight w:val="yellow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BC7485F" w14:textId="6A410956" w:rsidR="00F13BDC" w:rsidRPr="00207943" w:rsidRDefault="00F13BDC" w:rsidP="00F13BDC">
            <w:pPr>
              <w:jc w:val="center"/>
              <w:rPr>
                <w:sz w:val="24"/>
                <w:szCs w:val="24"/>
                <w:highlight w:val="yellow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730301E" w14:textId="5C1010D7" w:rsidR="00F13BDC" w:rsidRPr="00207943" w:rsidRDefault="00F13BDC" w:rsidP="00F13BDC">
            <w:pPr>
              <w:jc w:val="center"/>
              <w:rPr>
                <w:sz w:val="24"/>
                <w:szCs w:val="24"/>
                <w:highlight w:val="yellow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EB2ACF1" w14:textId="6F62F7D2" w:rsidR="00F13BDC" w:rsidRPr="00207943" w:rsidRDefault="00F13BDC" w:rsidP="00F13BDC">
            <w:pPr>
              <w:jc w:val="center"/>
              <w:rPr>
                <w:sz w:val="24"/>
                <w:szCs w:val="24"/>
                <w:highlight w:val="yellow"/>
              </w:rPr>
            </w:pPr>
            <w:r w:rsidRPr="004C73C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F13BDC" w:rsidRPr="00207943" w14:paraId="589C0BD2" w14:textId="77777777" w:rsidTr="000C151C">
        <w:trPr>
          <w:gridAfter w:val="1"/>
          <w:wAfter w:w="35" w:type="dxa"/>
          <w:trHeight w:val="13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373DA79" w14:textId="77777777" w:rsidR="00F13BDC" w:rsidRPr="00207943" w:rsidRDefault="00F13BDC" w:rsidP="00F13BD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E910FFA" w14:textId="77777777" w:rsidR="00F13BDC" w:rsidRPr="00207943" w:rsidRDefault="00F13BDC" w:rsidP="00F13BD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E1EB042" w14:textId="49017696" w:rsidR="00F13BDC" w:rsidRPr="00F84B3C" w:rsidRDefault="00F13BDC" w:rsidP="00F13BDC">
            <w:pPr>
              <w:jc w:val="center"/>
              <w:rPr>
                <w:sz w:val="24"/>
                <w:szCs w:val="24"/>
              </w:rPr>
            </w:pPr>
            <w:r w:rsidRPr="00F84B3C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A5C7D90" w14:textId="1EE10599" w:rsidR="00F13BDC" w:rsidRPr="006E79DD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6E79DD">
              <w:rPr>
                <w:sz w:val="24"/>
                <w:szCs w:val="24"/>
              </w:rPr>
              <w:t>76 626,97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949CFE2" w14:textId="39A08F81" w:rsidR="00F13BDC" w:rsidRPr="006E79DD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6E79DD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FB8F161" w14:textId="5FAE284B" w:rsidR="00F13BDC" w:rsidRPr="006E79DD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6E79DD">
              <w:rPr>
                <w:sz w:val="24"/>
                <w:szCs w:val="24"/>
              </w:rPr>
              <w:t>3 656,12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5112619" w14:textId="374CBCAF" w:rsidR="00F13BDC" w:rsidRPr="006E79DD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6E79DD">
              <w:rPr>
                <w:sz w:val="24"/>
                <w:szCs w:val="24"/>
              </w:rPr>
              <w:t>72 970,85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DEF83B2" w14:textId="15EF4D95" w:rsidR="00F13BDC" w:rsidRPr="006E79DD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6E79DD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4DB600CA" w14:textId="77777777" w:rsidTr="004A66E6">
        <w:trPr>
          <w:gridAfter w:val="1"/>
          <w:wAfter w:w="35" w:type="dxa"/>
          <w:trHeight w:val="164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6DD53ED" w14:textId="77777777" w:rsidR="00F13BDC" w:rsidRPr="004D62BE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 xml:space="preserve"> 2.1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3E991E6" w14:textId="5688B48D" w:rsidR="00F13BDC" w:rsidRPr="004D62BE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 xml:space="preserve">ВЦП «Реализация семейной политики ЗАТО Северск»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4D62BE">
              <w:rPr>
                <w:rFonts w:ascii="Times New Roman" w:hAnsi="Times New Roman"/>
                <w:sz w:val="24"/>
                <w:szCs w:val="24"/>
              </w:rPr>
              <w:t>(до 31.12.2023)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28F067D" w14:textId="77777777" w:rsidR="00F13BDC" w:rsidRPr="004D62BE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3F8AC65" w14:textId="77777777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5FA875D" w14:textId="77777777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727F17A" w14:textId="77777777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2677E02" w14:textId="77777777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759DE67" w14:textId="77777777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13BDC" w:rsidRPr="00207943" w14:paraId="709F24F2" w14:textId="77777777" w:rsidTr="000C151C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A492A76" w14:textId="77777777" w:rsidR="00F13BDC" w:rsidRPr="004D62BE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3EECBFB" w14:textId="77777777" w:rsidR="00F13BDC" w:rsidRPr="004D62BE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B14313A" w14:textId="77777777" w:rsidR="00F13BDC" w:rsidRPr="004D62BE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0B15E22" w14:textId="77777777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F74EC94" w14:textId="77777777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3A4ECBE" w14:textId="77777777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91AFBFB" w14:textId="77777777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B41A68D" w14:textId="77777777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13BDC" w:rsidRPr="00207943" w14:paraId="3E91FCA4" w14:textId="77777777" w:rsidTr="000C151C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4593AD2" w14:textId="77777777" w:rsidR="00F13BDC" w:rsidRPr="004D62BE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E325B24" w14:textId="77777777" w:rsidR="00F13BDC" w:rsidRPr="004D62BE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CDF272E" w14:textId="77777777" w:rsidR="00F13BDC" w:rsidRPr="004D62BE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7EEE4E7" w14:textId="77777777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2D05FEB" w14:textId="77777777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EFC605D" w14:textId="77777777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30986CA" w14:textId="77777777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F84A3F0" w14:textId="77777777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13BDC" w:rsidRPr="00207943" w14:paraId="1F8E1644" w14:textId="77777777" w:rsidTr="000C151C">
        <w:trPr>
          <w:gridAfter w:val="1"/>
          <w:wAfter w:w="35" w:type="dxa"/>
          <w:trHeight w:val="2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195F0E1" w14:textId="77777777" w:rsidR="00F13BDC" w:rsidRPr="004D62BE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0469E49" w14:textId="77777777" w:rsidR="00F13BDC" w:rsidRPr="004D62BE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0333959" w14:textId="77777777" w:rsidR="00F13BDC" w:rsidRPr="004D62BE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82C0731" w14:textId="77777777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C1C9FF1" w14:textId="77777777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130C2C8" w14:textId="77777777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6AD5184" w14:textId="77777777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21D0D25" w14:textId="77777777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13BDC" w:rsidRPr="00207943" w14:paraId="4FB147A9" w14:textId="77777777" w:rsidTr="000C151C">
        <w:trPr>
          <w:gridAfter w:val="1"/>
          <w:wAfter w:w="35" w:type="dxa"/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2C23848D" w14:textId="497935AD" w:rsidR="00F13BDC" w:rsidRPr="004D62BE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2D724882" w14:textId="77777777" w:rsidR="00F13BDC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КПМ «Реализация семейной политики ЗАТО Северск»</w:t>
            </w:r>
          </w:p>
          <w:p w14:paraId="69A0EB9D" w14:textId="14547F3E" w:rsidR="00F13BDC" w:rsidRPr="004D62BE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(с 01.01.2024)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D7BD06F" w14:textId="19E6FA31" w:rsidR="00F13BDC" w:rsidRPr="004D62BE" w:rsidRDefault="00F13BDC" w:rsidP="00F13BDC">
            <w:pPr>
              <w:jc w:val="center"/>
              <w:rPr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1F80977" w14:textId="7F03F956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38FFD96" w14:textId="3D69C54C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60037EF" w14:textId="53A81845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16EC0DC" w14:textId="160FAB34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0E9AD7B" w14:textId="772E5566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13BDC" w:rsidRPr="00207943" w14:paraId="7CCBF6EB" w14:textId="77777777" w:rsidTr="000C151C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C0CC914" w14:textId="77777777" w:rsidR="00F13BDC" w:rsidRPr="004D62BE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18ACC45" w14:textId="77777777" w:rsidR="00F13BDC" w:rsidRPr="004D62BE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4CB6242" w14:textId="7754E33E" w:rsidR="00F13BDC" w:rsidRPr="004D62BE" w:rsidRDefault="00F13BDC" w:rsidP="00F13BDC">
            <w:pPr>
              <w:jc w:val="center"/>
              <w:rPr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9856D19" w14:textId="2920E61D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EB719DF" w14:textId="6E28A8FE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16845EC" w14:textId="28E81CE6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84F3444" w14:textId="6BA96A82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195041E" w14:textId="5D67FDF4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13BDC" w:rsidRPr="00207943" w14:paraId="71393C6A" w14:textId="77777777" w:rsidTr="000C151C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0F12999" w14:textId="77777777" w:rsidR="00F13BDC" w:rsidRPr="004D62BE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ED59ABD" w14:textId="77777777" w:rsidR="00F13BDC" w:rsidRPr="004D62BE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39E1B6D" w14:textId="49CF615E" w:rsidR="00F13BDC" w:rsidRPr="004D62BE" w:rsidRDefault="00F13BDC" w:rsidP="00F13BDC">
            <w:pPr>
              <w:jc w:val="center"/>
              <w:rPr>
                <w:sz w:val="24"/>
                <w:szCs w:val="24"/>
              </w:rPr>
            </w:pPr>
            <w:r w:rsidRPr="004D62BE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38F0B79" w14:textId="4EF4451C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1B809DB" w14:textId="0C0C3298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C5EFBCA" w14:textId="4AFDA884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2EE3713" w14:textId="0036ABBF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7C37A58" w14:textId="4C675F0E" w:rsidR="00F13BDC" w:rsidRPr="004D62BE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62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13BDC" w:rsidRPr="00207943" w14:paraId="78B4E5E1" w14:textId="77777777" w:rsidTr="000C151C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483172D" w14:textId="77777777" w:rsidR="00F13BDC" w:rsidRPr="004D62BE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41CF882" w14:textId="77777777" w:rsidR="00F13BDC" w:rsidRPr="004D62BE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67660EE" w14:textId="33981D49" w:rsidR="00F13BDC" w:rsidRPr="004D62BE" w:rsidRDefault="00F13BDC" w:rsidP="00F13BDC">
            <w:pPr>
              <w:jc w:val="center"/>
              <w:rPr>
                <w:sz w:val="24"/>
                <w:szCs w:val="24"/>
              </w:rPr>
            </w:pPr>
            <w:r w:rsidRPr="004D62BE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6714BCD" w14:textId="087BA6D1" w:rsidR="00F13BDC" w:rsidRPr="004A66E6" w:rsidRDefault="00F13BDC" w:rsidP="00F13BDC">
            <w:pPr>
              <w:tabs>
                <w:tab w:val="left" w:pos="1237"/>
              </w:tabs>
              <w:rPr>
                <w:rFonts w:ascii="Times New Roman" w:hAnsi="Times New Roman"/>
                <w:sz w:val="24"/>
                <w:szCs w:val="24"/>
              </w:rPr>
            </w:pPr>
            <w:r w:rsidRPr="004A66E6">
              <w:rPr>
                <w:rFonts w:ascii="Times New Roman" w:hAnsi="Times New Roman"/>
                <w:sz w:val="24"/>
                <w:szCs w:val="24"/>
              </w:rPr>
              <w:tab/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375B9EF" w14:textId="5B152A82" w:rsidR="00F13BDC" w:rsidRPr="004A66E6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66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66AE416" w14:textId="6727C18C" w:rsidR="00F13BDC" w:rsidRPr="004A66E6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66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DBCE6CD" w14:textId="2846FB70" w:rsidR="00F13BDC" w:rsidRPr="004A66E6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66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2EF12E7" w14:textId="501EB7B2" w:rsidR="00F13BDC" w:rsidRPr="004A66E6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66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13BDC" w:rsidRPr="00207943" w14:paraId="0477C7AF" w14:textId="77777777" w:rsidTr="004A66E6">
        <w:trPr>
          <w:gridAfter w:val="1"/>
          <w:wAfter w:w="35" w:type="dxa"/>
          <w:trHeight w:val="28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296C201" w14:textId="77777777" w:rsidR="00F13BDC" w:rsidRPr="000C151C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 xml:space="preserve"> 2.2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C9D928E" w14:textId="77777777" w:rsidR="00F13BDC" w:rsidRPr="000C151C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Основное мероприятие. Обеспечение отдыха и оздоровления детей ЗАТО Северск, организация функционирования детских оздоровительных лагерей, в т.ч.: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40C2488" w14:textId="77777777" w:rsidR="00F13BDC" w:rsidRPr="000C151C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0E2522B" w14:textId="38A9FAD3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430 294,45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5771084" w14:textId="140AA1DD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3C16A14" w14:textId="7DCACC55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14 349,30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E0F37BD" w14:textId="77A6BCDA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411 604,57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8DA2986" w14:textId="1265E363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4 340,59</w:t>
            </w:r>
          </w:p>
        </w:tc>
      </w:tr>
      <w:tr w:rsidR="00F13BDC" w:rsidRPr="00207943" w14:paraId="0AA89DC9" w14:textId="77777777" w:rsidTr="004A66E6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2343B6D" w14:textId="77777777" w:rsidR="00F13BDC" w:rsidRPr="000C151C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8D87694" w14:textId="77777777" w:rsidR="00F13BDC" w:rsidRPr="000C151C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349C52B" w14:textId="77777777" w:rsidR="00F13BDC" w:rsidRPr="000C151C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01DABFC" w14:textId="11FC615F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78 082,47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D5BA036" w14:textId="483FF4CB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F1E2444" w14:textId="63FB0B15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3 151,71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26206B7" w14:textId="6169B50F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74 930,76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5A8754B" w14:textId="40BEA57A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7784B425" w14:textId="77777777" w:rsidTr="004A66E6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1B9CBD7" w14:textId="77777777" w:rsidR="00F13BDC" w:rsidRPr="000C151C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FCDA3D6" w14:textId="77777777" w:rsidR="00F13BDC" w:rsidRPr="000C151C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F133372" w14:textId="77777777" w:rsidR="00F13BDC" w:rsidRPr="000C151C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EA959B5" w14:textId="41EF6019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82 325,23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1E33E90" w14:textId="03B6DD23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5E3CA92" w14:textId="69755624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3 385,82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EDEF59F" w14:textId="43B34F35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78 939,41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A81902C" w14:textId="01BF71B0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264EA9C6" w14:textId="77777777" w:rsidTr="008B1B7B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8FFF4ED" w14:textId="77777777" w:rsidR="00F13BDC" w:rsidRPr="000C151C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E640588" w14:textId="77777777" w:rsidR="00F13BDC" w:rsidRPr="000C151C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E351FA6" w14:textId="77777777" w:rsidR="00F13BDC" w:rsidRPr="000C151C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70C1D11" w14:textId="4A39500B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101 625,14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6C3CF18" w14:textId="5E382C74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0ECB538" w14:textId="3CA55A65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3 880,65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3F0F598" w14:textId="707865EA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97 744,49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E0A904C" w14:textId="29D60731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59DBCF88" w14:textId="77777777" w:rsidTr="004A66E6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2D3D5A4" w14:textId="77777777" w:rsidR="00F13BDC" w:rsidRPr="000C151C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3B7BDB6" w14:textId="77777777" w:rsidR="00F13BDC" w:rsidRPr="000C151C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AF5AD62" w14:textId="77777777" w:rsidR="00F13BDC" w:rsidRPr="000C151C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E096044" w14:textId="02E6F48F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168 261,61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8BEFE79" w14:textId="5EB18373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23545D7" w14:textId="11F627AD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3 931,12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0C539CD" w14:textId="2139091A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159 989,90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9472825" w14:textId="542AFF3E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4 340,59</w:t>
            </w:r>
          </w:p>
        </w:tc>
      </w:tr>
      <w:tr w:rsidR="00F13BDC" w:rsidRPr="00207943" w14:paraId="379FD818" w14:textId="77777777" w:rsidTr="008C7C21">
        <w:trPr>
          <w:gridAfter w:val="1"/>
          <w:wAfter w:w="35" w:type="dxa"/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0B5882B" w14:textId="77777777" w:rsidR="00F13BDC" w:rsidRPr="000C151C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F35CBD0" w14:textId="77777777" w:rsidR="00F13BDC" w:rsidRPr="000C151C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DD8BD82" w14:textId="77777777" w:rsidR="00F13BDC" w:rsidRPr="000C151C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EEB00FD" w14:textId="5FE304FF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76 626,97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891BECE" w14:textId="74A7BB2A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A51B6F5" w14:textId="3EB341D2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3 656,12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BE4B1D7" w14:textId="1E9CBBF7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72 970,85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F8760F7" w14:textId="23B0B6CE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21C4CEB3" w14:textId="77777777" w:rsidTr="000C151C">
        <w:trPr>
          <w:gridAfter w:val="1"/>
          <w:wAfter w:w="35" w:type="dxa"/>
          <w:trHeight w:val="915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DA310A8" w14:textId="77777777" w:rsidR="00F13BDC" w:rsidRPr="00207943" w:rsidRDefault="00F13BDC" w:rsidP="00F13BD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3C2CD22" w14:textId="77777777" w:rsidR="00F13BDC" w:rsidRPr="00207943" w:rsidRDefault="00F13BDC" w:rsidP="00F13BD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3444B7F" w14:textId="61BC40EE" w:rsidR="00F13BDC" w:rsidRPr="00207943" w:rsidRDefault="00F13BDC" w:rsidP="00F13BDC">
            <w:pPr>
              <w:jc w:val="center"/>
              <w:rPr>
                <w:sz w:val="24"/>
                <w:szCs w:val="24"/>
                <w:highlight w:val="yellow"/>
              </w:rPr>
            </w:pPr>
            <w:r w:rsidRPr="00F84B3C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E111F2D" w14:textId="4D61BB67" w:rsidR="00F13BDC" w:rsidRPr="004A66E6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4A66E6">
              <w:rPr>
                <w:sz w:val="24"/>
                <w:szCs w:val="24"/>
              </w:rPr>
              <w:t>76 626,97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1E5EB98" w14:textId="395F2B98" w:rsidR="00F13BDC" w:rsidRPr="004A66E6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4A66E6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C8C15C9" w14:textId="13184382" w:rsidR="00F13BDC" w:rsidRPr="004A66E6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4A66E6">
              <w:rPr>
                <w:sz w:val="24"/>
                <w:szCs w:val="24"/>
              </w:rPr>
              <w:t>3 656,12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52CAB9E" w14:textId="24E28B2D" w:rsidR="00F13BDC" w:rsidRPr="004A66E6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4A66E6">
              <w:rPr>
                <w:sz w:val="24"/>
                <w:szCs w:val="24"/>
              </w:rPr>
              <w:t>72 970,85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DC09FF2" w14:textId="2201F2A0" w:rsidR="00F13BDC" w:rsidRPr="004A66E6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4A66E6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32C03B0F" w14:textId="77777777" w:rsidTr="000C151C">
        <w:trPr>
          <w:gridAfter w:val="1"/>
          <w:wAfter w:w="35" w:type="dxa"/>
          <w:trHeight w:val="242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A31EE02" w14:textId="77777777" w:rsidR="00F13BDC" w:rsidRPr="000C151C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 xml:space="preserve"> 2.2.1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8847BAC" w14:textId="77777777" w:rsidR="00F13BDC" w:rsidRPr="000C151C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Организация каникулярного отдыха детей ЗАТО Северск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D89511F" w14:textId="77777777" w:rsidR="00F13BDC" w:rsidRPr="000C151C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7F9F1B9" w14:textId="6A7E8BAA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117 806,63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ABB096B" w14:textId="6A922444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4652517" w14:textId="4CD57A94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14 349,30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74CA751" w14:textId="20C407E5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103 457,34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2BB9E99" w14:textId="52923F68" w:rsidR="00F13BDC" w:rsidRPr="000C151C" w:rsidRDefault="00F13BDC" w:rsidP="00F13BDC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30A086C0" w14:textId="77777777" w:rsidTr="008B1B7B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3A6825F" w14:textId="77777777" w:rsidR="00F13BDC" w:rsidRPr="000C151C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5E43AC5" w14:textId="77777777" w:rsidR="00F13BDC" w:rsidRPr="000C151C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FAF839D" w14:textId="77777777" w:rsidR="00F13BDC" w:rsidRPr="000C151C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B58F52E" w14:textId="22C1DAF7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27 174,68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EC2A2B4" w14:textId="70317159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BE8A7AF" w14:textId="40BB7E35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3 151,71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775CBAD" w14:textId="47050E06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24 022,97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D13834A" w14:textId="77777777" w:rsidR="00F13BDC" w:rsidRPr="000C151C" w:rsidRDefault="00F13BDC" w:rsidP="00F13BDC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3BA00FD4" w14:textId="77777777" w:rsidTr="008B1B7B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95E3790" w14:textId="77777777" w:rsidR="00F13BDC" w:rsidRPr="000C151C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E86518C" w14:textId="77777777" w:rsidR="00F13BDC" w:rsidRPr="000C151C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1F35795" w14:textId="77777777" w:rsidR="00F13BDC" w:rsidRPr="000C151C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F739BF0" w14:textId="68A3DD74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28 077,25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132117D" w14:textId="7B257BCC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8D5D74F" w14:textId="103A89D1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3 385,82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EB19E96" w14:textId="2F79BD03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24 691,43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F1D8C66" w14:textId="77777777" w:rsidR="00F13BDC" w:rsidRPr="000C151C" w:rsidRDefault="00F13BDC" w:rsidP="00F13BDC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0F3745F0" w14:textId="77777777" w:rsidTr="008B1B7B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68C0BA4" w14:textId="77777777" w:rsidR="00F13BDC" w:rsidRPr="000C151C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5A73AF7" w14:textId="77777777" w:rsidR="00F13BDC" w:rsidRPr="000C151C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B8DEBE6" w14:textId="77777777" w:rsidR="00F13BDC" w:rsidRPr="000C151C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E9FAC0C" w14:textId="12126125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29 117,68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E982BDD" w14:textId="48E722D5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ED79F85" w14:textId="614CA071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3 880,65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10F69D1" w14:textId="3B4D1E38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25 237,03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75B28C1" w14:textId="01C5410B" w:rsidR="00F13BDC" w:rsidRPr="000C151C" w:rsidRDefault="00F13BDC" w:rsidP="00F13BDC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3A57AAE7" w14:textId="77777777" w:rsidTr="008C7C21">
        <w:trPr>
          <w:gridAfter w:val="1"/>
          <w:wAfter w:w="35" w:type="dxa"/>
          <w:trHeight w:val="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682D49D" w14:textId="77777777" w:rsidR="00F13BDC" w:rsidRPr="000C151C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4236F5C" w14:textId="77777777" w:rsidR="00F13BDC" w:rsidRPr="000C151C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E7424F2" w14:textId="77777777" w:rsidR="00F13BDC" w:rsidRPr="000C151C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8BA0998" w14:textId="7ACBA412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33 437,02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40ED01B" w14:textId="5F275C76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7526504" w14:textId="6AF9DF1B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3 931,12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EFA0FAF" w14:textId="501C005F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29 505,90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A38A67C" w14:textId="6E1DE575" w:rsidR="00F13BDC" w:rsidRPr="000C151C" w:rsidRDefault="00F13BDC" w:rsidP="00F13BDC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21F55CFC" w14:textId="77777777" w:rsidTr="008C7C21">
        <w:trPr>
          <w:gridAfter w:val="1"/>
          <w:wAfter w:w="35" w:type="dxa"/>
          <w:trHeight w:val="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527C3A5" w14:textId="5A36FF90" w:rsidR="00F13BDC" w:rsidRPr="000C151C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1897739" w14:textId="0AF71281" w:rsidR="00F13BDC" w:rsidRPr="000C151C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1AF76EF" w14:textId="438D9483" w:rsidR="00F13BDC" w:rsidRPr="000C151C" w:rsidRDefault="00F13BDC" w:rsidP="00F13BDC">
            <w:pPr>
              <w:jc w:val="center"/>
              <w:rPr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37295A1" w14:textId="29874187" w:rsidR="00F13BDC" w:rsidRPr="000C151C" w:rsidRDefault="00F13BDC" w:rsidP="00F13BDC">
            <w:pPr>
              <w:jc w:val="center"/>
              <w:rPr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DE2FD0E" w14:textId="44E9AD03" w:rsidR="00F13BDC" w:rsidRPr="000C151C" w:rsidRDefault="00F13BDC" w:rsidP="00F13BDC">
            <w:pPr>
              <w:jc w:val="center"/>
              <w:rPr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812EB70" w14:textId="539F252E" w:rsidR="00F13BDC" w:rsidRPr="000C151C" w:rsidRDefault="00F13BDC" w:rsidP="00F13BDC">
            <w:pPr>
              <w:jc w:val="center"/>
              <w:rPr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8DEEA26" w14:textId="1B622E6E" w:rsidR="00F13BDC" w:rsidRPr="000C151C" w:rsidRDefault="00F13BDC" w:rsidP="00F13BDC">
            <w:pPr>
              <w:jc w:val="center"/>
              <w:rPr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AC99210" w14:textId="209BE7D6" w:rsidR="00F13BDC" w:rsidRPr="000C151C" w:rsidRDefault="00F13BDC" w:rsidP="00F13BDC">
            <w:pPr>
              <w:jc w:val="center"/>
              <w:rPr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F13BDC" w:rsidRPr="00207943" w14:paraId="0C3A792C" w14:textId="77777777" w:rsidTr="008C7C21">
        <w:trPr>
          <w:gridAfter w:val="1"/>
          <w:wAfter w:w="35" w:type="dxa"/>
          <w:trHeight w:val="9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300AD95" w14:textId="77777777" w:rsidR="00F13BDC" w:rsidRPr="000C151C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C100CF6" w14:textId="77777777" w:rsidR="00F13BDC" w:rsidRPr="000C151C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ECE1F6B" w14:textId="2FCA8CC9" w:rsidR="00F13BDC" w:rsidRPr="000C151C" w:rsidRDefault="00F13BDC" w:rsidP="00F13BDC">
            <w:pPr>
              <w:jc w:val="center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49834D8" w14:textId="09111829" w:rsidR="00F13BDC" w:rsidRPr="000C151C" w:rsidRDefault="00F13BDC" w:rsidP="00F13BDC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24 261,83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E302EBE" w14:textId="621EBE92" w:rsidR="00F13BDC" w:rsidRPr="000C151C" w:rsidRDefault="00F13BDC" w:rsidP="00F13BDC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97DF4A1" w14:textId="1E9D34B8" w:rsidR="00F13BDC" w:rsidRPr="000C151C" w:rsidRDefault="00F13BDC" w:rsidP="00F13BDC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3 656,12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01EBAE1" w14:textId="5C8AE870" w:rsidR="00F13BDC" w:rsidRPr="000C151C" w:rsidRDefault="00F13BDC" w:rsidP="00F13BDC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20 605,71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5F3FCEA" w14:textId="28F89256" w:rsidR="00F13BDC" w:rsidRPr="000C151C" w:rsidRDefault="00F13BDC" w:rsidP="00F13BDC">
            <w:pPr>
              <w:jc w:val="right"/>
              <w:rPr>
                <w:sz w:val="24"/>
                <w:szCs w:val="24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2C090CC8" w14:textId="77777777" w:rsidTr="008C7C21">
        <w:trPr>
          <w:gridAfter w:val="1"/>
          <w:wAfter w:w="35" w:type="dxa"/>
          <w:trHeight w:val="90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6301363" w14:textId="77777777" w:rsidR="00F13BDC" w:rsidRPr="00207943" w:rsidRDefault="00F13BDC" w:rsidP="00F13BD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D64B6CD" w14:textId="77777777" w:rsidR="00F13BDC" w:rsidRPr="00207943" w:rsidRDefault="00F13BDC" w:rsidP="00F13BD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BC59770" w14:textId="380B68A3" w:rsidR="00F13BDC" w:rsidRPr="00207943" w:rsidRDefault="00F13BDC" w:rsidP="00F13BDC">
            <w:pPr>
              <w:jc w:val="center"/>
              <w:rPr>
                <w:sz w:val="24"/>
                <w:szCs w:val="24"/>
                <w:highlight w:val="yellow"/>
              </w:rPr>
            </w:pPr>
            <w:r w:rsidRPr="00F84B3C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64F69AC" w14:textId="6312C6EE" w:rsidR="00F13BDC" w:rsidRPr="000C151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0C151C">
              <w:rPr>
                <w:sz w:val="24"/>
                <w:szCs w:val="24"/>
              </w:rPr>
              <w:t>24 261,83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F95B7FD" w14:textId="6266828F" w:rsidR="00F13BDC" w:rsidRPr="000C151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DC029D8" w14:textId="11AB8995" w:rsidR="00F13BDC" w:rsidRPr="000C151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0C151C">
              <w:rPr>
                <w:sz w:val="24"/>
                <w:szCs w:val="24"/>
              </w:rPr>
              <w:t>3 656,12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0122181" w14:textId="7CC9E69A" w:rsidR="00F13BDC" w:rsidRPr="000C151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0C151C">
              <w:rPr>
                <w:sz w:val="24"/>
                <w:szCs w:val="24"/>
              </w:rPr>
              <w:t>20 605,71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29C2A21" w14:textId="68A09B1A" w:rsidR="00F13BDC" w:rsidRPr="000C151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1F430706" w14:textId="77777777" w:rsidTr="004A66E6">
        <w:trPr>
          <w:gridAfter w:val="1"/>
          <w:wAfter w:w="35" w:type="dxa"/>
          <w:trHeight w:val="27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1DC1BBF" w14:textId="77777777" w:rsidR="00F13BDC" w:rsidRPr="00FA1E71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1E71">
              <w:rPr>
                <w:rFonts w:ascii="Times New Roman" w:hAnsi="Times New Roman"/>
                <w:sz w:val="24"/>
                <w:szCs w:val="24"/>
              </w:rPr>
              <w:t xml:space="preserve"> 2.2.2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4214441" w14:textId="77777777" w:rsidR="00F13BDC" w:rsidRPr="00FA1E71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  <w:r w:rsidRPr="00FA1E71">
              <w:rPr>
                <w:rFonts w:ascii="Times New Roman" w:hAnsi="Times New Roman"/>
                <w:sz w:val="24"/>
                <w:szCs w:val="24"/>
              </w:rPr>
              <w:t>Организация функционирования детских лагерей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B445198" w14:textId="77777777" w:rsidR="00F13BDC" w:rsidRPr="00FA1E71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1E7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6FB2836" w14:textId="7A3E4393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233 556,53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C4259FC" w14:textId="1AEA9EEB" w:rsidR="00F13BDC" w:rsidRPr="00F13BD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883057E" w14:textId="54BCF487" w:rsidR="00F13BDC" w:rsidRPr="00F13BD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57690CE" w14:textId="73FDE405" w:rsidR="00F13BDC" w:rsidRPr="00F13BD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233 556,53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09E2D78" w14:textId="1C631C69" w:rsidR="00F13BDC" w:rsidRPr="000C151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30EA868D" w14:textId="77777777" w:rsidTr="004A66E6">
        <w:trPr>
          <w:gridAfter w:val="1"/>
          <w:wAfter w:w="35" w:type="dxa"/>
          <w:trHeight w:val="1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9712E05" w14:textId="77777777" w:rsidR="00F13BDC" w:rsidRPr="00FA1E71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5FF628A" w14:textId="77777777" w:rsidR="00F13BDC" w:rsidRPr="00FA1E71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174111D" w14:textId="77777777" w:rsidR="00F13BDC" w:rsidRPr="00FA1E71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1E71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CC15C39" w14:textId="18805DD8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50 907,79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0FBFCFB" w14:textId="0FCD447C" w:rsidR="00F13BDC" w:rsidRPr="00F13BD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E24EFD6" w14:textId="4BE81731" w:rsidR="00F13BDC" w:rsidRPr="00F13BD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A11EFF5" w14:textId="0E6EA4CD" w:rsidR="00F13BDC" w:rsidRPr="00F13BD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50 907,79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D2F76B9" w14:textId="4DCA78CE" w:rsidR="00F13BDC" w:rsidRPr="000C151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47A4E3FA" w14:textId="77777777" w:rsidTr="004A66E6">
        <w:trPr>
          <w:gridAfter w:val="1"/>
          <w:wAfter w:w="35" w:type="dxa"/>
          <w:trHeight w:val="131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038A5EA" w14:textId="77777777" w:rsidR="00F13BDC" w:rsidRPr="00FA1E71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841E1EB" w14:textId="77777777" w:rsidR="00F13BDC" w:rsidRPr="00FA1E71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284BB07" w14:textId="77777777" w:rsidR="00F13BDC" w:rsidRPr="00FA1E71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1E71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907E066" w14:textId="4DD70769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54 247,98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E386F43" w14:textId="4C361840" w:rsidR="00F13BDC" w:rsidRPr="00F13BD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6113EBF" w14:textId="74C0EDF0" w:rsidR="00F13BDC" w:rsidRPr="00F13BD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EA10452" w14:textId="2E6A196C" w:rsidR="00F13BDC" w:rsidRPr="00F13BD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54 247,98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22F9CF3" w14:textId="33AD2CAE" w:rsidR="00F13BDC" w:rsidRPr="000C151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7CF1BE1F" w14:textId="77777777" w:rsidTr="004A66E6">
        <w:trPr>
          <w:gridAfter w:val="1"/>
          <w:wAfter w:w="35" w:type="dxa"/>
          <w:trHeight w:val="10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BCAD586" w14:textId="77777777" w:rsidR="00F13BDC" w:rsidRPr="00FA1E71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F6E3824" w14:textId="77777777" w:rsidR="00F13BDC" w:rsidRPr="00FA1E71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26C9B56" w14:textId="77777777" w:rsidR="00F13BDC" w:rsidRPr="00FA1E71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1E71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B901F6A" w14:textId="2CB25EBF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56 566,97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311F1EF" w14:textId="06BFD196" w:rsidR="00F13BDC" w:rsidRPr="00F13BD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27B4227" w14:textId="0AE27300" w:rsidR="00F13BDC" w:rsidRPr="00F13BD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DA5B452" w14:textId="57945C6A" w:rsidR="00F13BDC" w:rsidRPr="00F13BD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56 566,97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903AC31" w14:textId="3C028B15" w:rsidR="00F13BDC" w:rsidRPr="000C151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3991D9F4" w14:textId="77777777" w:rsidTr="004A66E6">
        <w:trPr>
          <w:gridAfter w:val="1"/>
          <w:wAfter w:w="35" w:type="dxa"/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117A1CC" w14:textId="77777777" w:rsidR="00F13BDC" w:rsidRPr="00FA1E71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2A6F6BC" w14:textId="77777777" w:rsidR="00F13BDC" w:rsidRPr="00FA1E71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A546C27" w14:textId="77777777" w:rsidR="00F13BDC" w:rsidRPr="00FA1E71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1E71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3C5F68C" w14:textId="2B7B263C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71 833,79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C9045A7" w14:textId="14AC9EB5" w:rsidR="00F13BDC" w:rsidRPr="00F13BD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5CD0DFA" w14:textId="6F556661" w:rsidR="00F13BDC" w:rsidRPr="00F13BD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69E28D4" w14:textId="1A0664DA" w:rsidR="00F13BDC" w:rsidRPr="00F13BD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71 833,79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C913458" w14:textId="7B66E684" w:rsidR="00F13BDC" w:rsidRPr="000C151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7B3390B5" w14:textId="77777777" w:rsidTr="008B1B7B">
        <w:trPr>
          <w:gridAfter w:val="1"/>
          <w:wAfter w:w="35" w:type="dxa"/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B633225" w14:textId="77777777" w:rsidR="00F13BDC" w:rsidRPr="00FA1E71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7877A61" w14:textId="77777777" w:rsidR="00F13BDC" w:rsidRPr="00FA1E71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36E92E9" w14:textId="77777777" w:rsidR="00F13BDC" w:rsidRPr="00FA1E71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1E71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406CCEA" w14:textId="34B789B3" w:rsidR="00F13BDC" w:rsidRPr="00F13BDC" w:rsidRDefault="00F13BDC" w:rsidP="00F13BDC">
            <w:pPr>
              <w:jc w:val="right"/>
              <w:rPr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36 424,65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3EFDF70" w14:textId="756DD9B1" w:rsidR="00F13BDC" w:rsidRPr="00F13BD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45B8887" w14:textId="075EC03F" w:rsidR="00F13BDC" w:rsidRPr="00F13BD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6918FC3" w14:textId="3ADE9BB9" w:rsidR="00F13BDC" w:rsidRPr="00F13BD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36 424,65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9451B42" w14:textId="3946B510" w:rsidR="00F13BDC" w:rsidRPr="000C151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5E67D0CE" w14:textId="77777777" w:rsidTr="004A66E6">
        <w:trPr>
          <w:gridAfter w:val="1"/>
          <w:wAfter w:w="35" w:type="dxa"/>
          <w:trHeight w:val="198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954E7DF" w14:textId="77777777" w:rsidR="00F13BDC" w:rsidRPr="00207943" w:rsidRDefault="00F13BDC" w:rsidP="00F13BD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9501B53" w14:textId="77777777" w:rsidR="00F13BDC" w:rsidRPr="00207943" w:rsidRDefault="00F13BDC" w:rsidP="00F13BD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1350A4C" w14:textId="48934DF9" w:rsidR="00F13BDC" w:rsidRPr="00207943" w:rsidRDefault="00F13BDC" w:rsidP="00F13BDC">
            <w:pPr>
              <w:jc w:val="center"/>
              <w:rPr>
                <w:sz w:val="24"/>
                <w:szCs w:val="24"/>
                <w:highlight w:val="yellow"/>
              </w:rPr>
            </w:pPr>
            <w:r w:rsidRPr="00F84B3C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AD8D751" w14:textId="3298B1C5" w:rsidR="00F13BDC" w:rsidRPr="00F13BD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36 424,65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BC92E7B" w14:textId="4384AD7C" w:rsidR="00F13BDC" w:rsidRPr="00F13BD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00903FF" w14:textId="294007BC" w:rsidR="00F13BDC" w:rsidRPr="00F13BD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4EB02E8" w14:textId="6E3D00B1" w:rsidR="00F13BDC" w:rsidRPr="00F13BD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36 424,65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6DB841A" w14:textId="6094747B" w:rsidR="00F13BDC" w:rsidRPr="000C151C" w:rsidRDefault="00F13BDC" w:rsidP="00F13BDC">
            <w:pPr>
              <w:jc w:val="right"/>
              <w:rPr>
                <w:sz w:val="24"/>
                <w:szCs w:val="24"/>
                <w:highlight w:val="yellow"/>
              </w:rPr>
            </w:pPr>
            <w:r w:rsidRPr="000C151C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0366114C" w14:textId="77777777" w:rsidTr="008C7C21">
        <w:trPr>
          <w:gridAfter w:val="1"/>
          <w:wAfter w:w="35" w:type="dxa"/>
          <w:trHeight w:val="136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44378E0" w14:textId="77777777" w:rsidR="00F13BDC" w:rsidRPr="0087524B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524B">
              <w:rPr>
                <w:rFonts w:ascii="Times New Roman" w:hAnsi="Times New Roman"/>
                <w:sz w:val="24"/>
                <w:szCs w:val="24"/>
              </w:rPr>
              <w:t xml:space="preserve"> 2.2.3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B80EC70" w14:textId="5724A14C" w:rsidR="00F13BDC" w:rsidRPr="0087524B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  <w:r w:rsidRPr="0087524B">
              <w:rPr>
                <w:rFonts w:ascii="Times New Roman" w:hAnsi="Times New Roman"/>
                <w:sz w:val="24"/>
                <w:szCs w:val="24"/>
              </w:rPr>
              <w:t>Текущие ремонты ДОЛ «Березка» МАУ ЗАТО Северск ДОЛ «Зеленый мыс»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BFB4DF9" w14:textId="77777777" w:rsidR="00F13BDC" w:rsidRPr="0087524B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524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2EAEF4C" w14:textId="6CD98536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2 072,22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9EB0608" w14:textId="587FBCF9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8534F6D" w14:textId="7BB29E24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F1ADF5E" w14:textId="0BB99A21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2 072,22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4F7D9AA" w14:textId="35FCAB3A" w:rsidR="00F13BDC" w:rsidRPr="0087524B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7524B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279217D7" w14:textId="77777777" w:rsidTr="008C7C21">
        <w:trPr>
          <w:gridAfter w:val="1"/>
          <w:wAfter w:w="35" w:type="dxa"/>
          <w:trHeight w:val="15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DB24F79" w14:textId="77777777" w:rsidR="00F13BDC" w:rsidRPr="0087524B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C9FBE02" w14:textId="77777777" w:rsidR="00F13BDC" w:rsidRPr="0087524B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7491FAD" w14:textId="77777777" w:rsidR="00F13BDC" w:rsidRPr="0087524B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524B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B511E98" w14:textId="24967E8C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20F7287" w14:textId="4EDFC753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5A97F8F" w14:textId="53044CDB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28F549C" w14:textId="516B5BE6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FADBF55" w14:textId="14C92001" w:rsidR="00F13BDC" w:rsidRPr="0087524B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7524B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78B99AA2" w14:textId="77777777" w:rsidTr="008C7C21">
        <w:trPr>
          <w:gridAfter w:val="1"/>
          <w:wAfter w:w="35" w:type="dxa"/>
          <w:trHeight w:val="153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AA96587" w14:textId="77777777" w:rsidR="00F13BDC" w:rsidRPr="0087524B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FA8BE64" w14:textId="77777777" w:rsidR="00F13BDC" w:rsidRPr="0087524B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79CCDB5" w14:textId="77777777" w:rsidR="00F13BDC" w:rsidRPr="0087524B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524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58C6840" w14:textId="095DD354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68854BD" w14:textId="400EEFEC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727A94E" w14:textId="47E370BA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796FC96" w14:textId="71E558B1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664EBDE" w14:textId="39539BAF" w:rsidR="00F13BDC" w:rsidRPr="0087524B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7524B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625F3491" w14:textId="77777777" w:rsidTr="008C7C21">
        <w:trPr>
          <w:gridAfter w:val="1"/>
          <w:wAfter w:w="35" w:type="dxa"/>
          <w:trHeight w:val="14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36E23C7" w14:textId="77777777" w:rsidR="00F13BDC" w:rsidRPr="0087524B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35F4490" w14:textId="77777777" w:rsidR="00F13BDC" w:rsidRPr="0087524B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8D615C9" w14:textId="77777777" w:rsidR="00F13BDC" w:rsidRPr="0087524B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524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80EB92D" w14:textId="27C3DC35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7E2E889" w14:textId="788783DA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6FFACE9" w14:textId="2C773D49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99911A8" w14:textId="6B8EC532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047178D" w14:textId="4E3E03C3" w:rsidR="00F13BDC" w:rsidRPr="0087524B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7524B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00AB91C8" w14:textId="77777777" w:rsidTr="008B1B7B">
        <w:trPr>
          <w:gridAfter w:val="1"/>
          <w:wAfter w:w="35" w:type="dxa"/>
          <w:trHeight w:val="14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9708F4A" w14:textId="77777777" w:rsidR="00F13BDC" w:rsidRPr="0087524B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E360A4F" w14:textId="77777777" w:rsidR="00F13BDC" w:rsidRPr="0087524B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A365F6D" w14:textId="77777777" w:rsidR="00F13BDC" w:rsidRPr="0087524B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524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2F7B3A4" w14:textId="1D7616D6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2 072,22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3B3424A" w14:textId="5CD08761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F02F511" w14:textId="1549F6B4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F805208" w14:textId="3759DDA0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2 072,22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8D7FA57" w14:textId="43116198" w:rsidR="00F13BDC" w:rsidRPr="0087524B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7524B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1BD1228D" w14:textId="77777777" w:rsidTr="008C7C21">
        <w:trPr>
          <w:gridAfter w:val="1"/>
          <w:wAfter w:w="35" w:type="dxa"/>
          <w:trHeight w:val="14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10465A5" w14:textId="77777777" w:rsidR="00F13BDC" w:rsidRPr="0087524B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0BC496E" w14:textId="77777777" w:rsidR="00F13BDC" w:rsidRPr="0087524B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259C1C6" w14:textId="77777777" w:rsidR="00F13BDC" w:rsidRPr="0087524B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524B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86BA758" w14:textId="29A19613" w:rsidR="00F13BDC" w:rsidRPr="00F13BDC" w:rsidRDefault="00D11CCE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2 881,17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4FF895A" w14:textId="62A6555D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A4505E0" w14:textId="1B1AE1C6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4FF6DD1" w14:textId="37071099" w:rsidR="00F13BDC" w:rsidRPr="00F13BDC" w:rsidRDefault="00D11CCE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2 881,17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624C61E" w14:textId="4E697D60" w:rsidR="00F13BDC" w:rsidRPr="0087524B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7524B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24A591CA" w14:textId="77777777" w:rsidTr="00AE1C72">
        <w:trPr>
          <w:gridAfter w:val="1"/>
          <w:wAfter w:w="35" w:type="dxa"/>
          <w:trHeight w:val="148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C69CA16" w14:textId="77777777" w:rsidR="00F13BDC" w:rsidRPr="00207943" w:rsidRDefault="00F13BDC" w:rsidP="00F13BD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17A5C13" w14:textId="77777777" w:rsidR="00F13BDC" w:rsidRPr="00207943" w:rsidRDefault="00F13BDC" w:rsidP="00F13BD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E2B1393" w14:textId="415DB3E3" w:rsidR="00F13BDC" w:rsidRPr="00207943" w:rsidRDefault="00F13BDC" w:rsidP="00F13BDC">
            <w:pPr>
              <w:jc w:val="center"/>
              <w:rPr>
                <w:sz w:val="24"/>
                <w:szCs w:val="24"/>
                <w:highlight w:val="yellow"/>
              </w:rPr>
            </w:pPr>
            <w:r w:rsidRPr="00F84B3C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59AE3F7" w14:textId="3FFBB8E5" w:rsidR="00F13BDC" w:rsidRPr="0087524B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7524B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2285459" w14:textId="36F10E0C" w:rsidR="00F13BDC" w:rsidRPr="0087524B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7524B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038971A" w14:textId="58B4A891" w:rsidR="00F13BDC" w:rsidRPr="0087524B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7524B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6097FD7" w14:textId="25B3A416" w:rsidR="00F13BDC" w:rsidRPr="0087524B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7524B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57A01D8" w14:textId="77AA988F" w:rsidR="00F13BDC" w:rsidRPr="0087524B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7524B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61B08406" w14:textId="77777777" w:rsidTr="008B1B7B">
        <w:trPr>
          <w:gridAfter w:val="1"/>
          <w:wAfter w:w="35" w:type="dxa"/>
          <w:trHeight w:val="14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7969EC3" w14:textId="77777777" w:rsidR="00F13BDC" w:rsidRPr="00AE1C72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C72">
              <w:rPr>
                <w:rFonts w:ascii="Times New Roman" w:hAnsi="Times New Roman"/>
                <w:sz w:val="24"/>
                <w:szCs w:val="24"/>
              </w:rPr>
              <w:t xml:space="preserve"> 2.2.4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8555A56" w14:textId="481CE154" w:rsidR="00F13BDC" w:rsidRPr="00AE1C72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  <w:r w:rsidRPr="00AE1C72">
              <w:rPr>
                <w:rFonts w:ascii="Times New Roman" w:hAnsi="Times New Roman"/>
                <w:sz w:val="24"/>
                <w:szCs w:val="24"/>
              </w:rPr>
              <w:t>Текущие ремонты ДОЛ «Зеленый мыс» МАУ ЗАТО Северск ДОЛ «Зеленый мыс»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D775142" w14:textId="77777777" w:rsidR="00F13BDC" w:rsidRPr="00AE1C72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C7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5753DC5" w14:textId="1D178DCD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8 444,85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DCFA4E1" w14:textId="5B24BC4A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1F51E63" w14:textId="76E9EB2A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39B7CDB" w14:textId="3193D7D3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8 444,85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F119C92" w14:textId="77777777" w:rsidR="00F13BDC" w:rsidRPr="00AE1C72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E1C7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13BDC" w:rsidRPr="00207943" w14:paraId="11252062" w14:textId="77777777" w:rsidTr="00AE1C72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BC5C51A" w14:textId="77777777" w:rsidR="00F13BDC" w:rsidRPr="00AE1C72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D275800" w14:textId="77777777" w:rsidR="00F13BDC" w:rsidRPr="00AE1C72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967E4DE" w14:textId="77777777" w:rsidR="00F13BDC" w:rsidRPr="00AE1C72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C7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1C41601" w14:textId="77777777" w:rsidR="00F13BDC" w:rsidRPr="00AE1C72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E1C7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A8CF9C7" w14:textId="77777777" w:rsidR="00F13BDC" w:rsidRPr="00AE1C72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E1C7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D574A31" w14:textId="77777777" w:rsidR="00F13BDC" w:rsidRPr="00AE1C72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E1C7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8C62027" w14:textId="77777777" w:rsidR="00F13BDC" w:rsidRPr="00AE1C72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E1C7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3CC56A7" w14:textId="77777777" w:rsidR="00F13BDC" w:rsidRPr="00AE1C72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E1C7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13BDC" w:rsidRPr="00207943" w14:paraId="3E3A71FB" w14:textId="77777777" w:rsidTr="00AE1C72">
        <w:trPr>
          <w:gridAfter w:val="1"/>
          <w:wAfter w:w="35" w:type="dxa"/>
          <w:trHeight w:val="8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8580FAA" w14:textId="77777777" w:rsidR="00F13BDC" w:rsidRPr="00AE1C72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55DD236" w14:textId="77777777" w:rsidR="00F13BDC" w:rsidRPr="00AE1C72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B563935" w14:textId="77777777" w:rsidR="00F13BDC" w:rsidRPr="00AE1C72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C72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5DD8D0D" w14:textId="77777777" w:rsidR="00F13BDC" w:rsidRPr="00AE1C72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E1C7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F793404" w14:textId="77777777" w:rsidR="00F13BDC" w:rsidRPr="00AE1C72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E1C7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7CD66E0" w14:textId="77777777" w:rsidR="00F13BDC" w:rsidRPr="00AE1C72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E1C7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DF08F05" w14:textId="77777777" w:rsidR="00F13BDC" w:rsidRPr="00AE1C72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E1C7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0AB7F2B" w14:textId="77777777" w:rsidR="00F13BDC" w:rsidRPr="00AE1C72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E1C7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13BDC" w:rsidRPr="00207943" w14:paraId="3528DEA3" w14:textId="77777777" w:rsidTr="008C7C21">
        <w:trPr>
          <w:gridAfter w:val="1"/>
          <w:wAfter w:w="35" w:type="dxa"/>
          <w:trHeight w:val="13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3339075" w14:textId="77777777" w:rsidR="00F13BDC" w:rsidRPr="00AE1C72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C39D662" w14:textId="77777777" w:rsidR="00F13BDC" w:rsidRPr="00AE1C72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1E24D6F" w14:textId="77777777" w:rsidR="00F13BDC" w:rsidRPr="00AE1C72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1C72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1C18160" w14:textId="1767BD6D" w:rsidR="00F13BDC" w:rsidRPr="005E1702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E1702">
              <w:rPr>
                <w:sz w:val="24"/>
                <w:szCs w:val="24"/>
              </w:rPr>
              <w:t>5 312,71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78D28DA" w14:textId="3DB4D729" w:rsidR="00F13BDC" w:rsidRPr="005E1702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E1702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D64F907" w14:textId="224460EC" w:rsidR="00F13BDC" w:rsidRPr="005E1702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E1702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5B26678" w14:textId="21F686E7" w:rsidR="00F13BDC" w:rsidRPr="005E1702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E1702">
              <w:rPr>
                <w:sz w:val="24"/>
                <w:szCs w:val="24"/>
              </w:rPr>
              <w:t>5 312,71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811FD23" w14:textId="77777777" w:rsidR="00F13BDC" w:rsidRPr="005E1702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E170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13BDC" w:rsidRPr="00207943" w14:paraId="205BF003" w14:textId="77777777" w:rsidTr="008C7C21">
        <w:trPr>
          <w:gridAfter w:val="1"/>
          <w:wAfter w:w="35" w:type="dxa"/>
          <w:trHeight w:val="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EBD898D" w14:textId="0F860BBF" w:rsidR="00F13BDC" w:rsidRPr="00AE1C72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8529BCB" w14:textId="247D4760" w:rsidR="00F13BDC" w:rsidRPr="00AE1C72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42FB614" w14:textId="7527EF0F" w:rsidR="00F13BDC" w:rsidRPr="00AE1C72" w:rsidRDefault="00F13BDC" w:rsidP="00F13BDC">
            <w:pPr>
              <w:jc w:val="center"/>
              <w:rPr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568F65A" w14:textId="180B13B4" w:rsidR="00F13BDC" w:rsidRPr="00AE1C72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6BFD9C6" w14:textId="7BFFA09A" w:rsidR="00F13BDC" w:rsidRPr="00AE1C72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9125D2B" w14:textId="18C12756" w:rsidR="00F13BDC" w:rsidRPr="00AE1C72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08D0519" w14:textId="450EDD97" w:rsidR="00F13BDC" w:rsidRPr="00AE1C72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D097F0C" w14:textId="6657D168" w:rsidR="00F13BDC" w:rsidRPr="00AE1C72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F13BDC" w:rsidRPr="00207943" w14:paraId="55A69C46" w14:textId="77777777" w:rsidTr="008C7C21">
        <w:trPr>
          <w:gridAfter w:val="1"/>
          <w:wAfter w:w="35" w:type="dxa"/>
          <w:trHeight w:val="7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A90AF30" w14:textId="77777777" w:rsidR="00F13BDC" w:rsidRPr="00AE1C72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B9DBB0C" w14:textId="77777777" w:rsidR="00F13BDC" w:rsidRPr="00AE1C72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D1DA9CD" w14:textId="48AB07DA" w:rsidR="00F13BDC" w:rsidRPr="00AE1C72" w:rsidRDefault="00F13BDC" w:rsidP="00F13BDC">
            <w:pPr>
              <w:jc w:val="center"/>
              <w:rPr>
                <w:sz w:val="24"/>
                <w:szCs w:val="24"/>
              </w:rPr>
            </w:pPr>
            <w:r w:rsidRPr="00AE1C72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60813A2" w14:textId="0FB75F61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3 132,14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EE618ED" w14:textId="172E8B5F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C57054D" w14:textId="3B5A3228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1734692" w14:textId="3B180FAF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3 132,14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E672295" w14:textId="14A21E60" w:rsidR="00F13BDC" w:rsidRPr="000939F1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13BDC" w:rsidRPr="00207943" w14:paraId="091D407E" w14:textId="77777777" w:rsidTr="000939F1">
        <w:trPr>
          <w:gridAfter w:val="1"/>
          <w:wAfter w:w="35" w:type="dxa"/>
          <w:trHeight w:val="96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EC28460" w14:textId="77777777" w:rsidR="00F13BDC" w:rsidRPr="00AE1C72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75D2208" w14:textId="77777777" w:rsidR="00F13BDC" w:rsidRPr="00AE1C72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AEF4780" w14:textId="64592370" w:rsidR="00F13BDC" w:rsidRPr="00AE1C72" w:rsidRDefault="00F13BDC" w:rsidP="00F13BDC">
            <w:pPr>
              <w:jc w:val="center"/>
              <w:rPr>
                <w:sz w:val="24"/>
                <w:szCs w:val="24"/>
              </w:rPr>
            </w:pPr>
            <w:r w:rsidRPr="00AE1C72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896D4FE" w14:textId="205953B3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2 555,97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D75BF6F" w14:textId="1B89C262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93DD0C7" w14:textId="181D82A9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37F38C2" w14:textId="56C7917D" w:rsidR="00F13BDC" w:rsidRPr="00F13BDC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13BDC">
              <w:rPr>
                <w:sz w:val="24"/>
                <w:szCs w:val="24"/>
              </w:rPr>
              <w:t>2 555,97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2B15BD8" w14:textId="3193D35E" w:rsidR="00F13BDC" w:rsidRPr="000939F1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13BDC" w:rsidRPr="00207943" w14:paraId="184B7C79" w14:textId="77777777" w:rsidTr="000939F1">
        <w:trPr>
          <w:gridAfter w:val="1"/>
          <w:wAfter w:w="35" w:type="dxa"/>
          <w:trHeight w:val="993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D4A51A6" w14:textId="77777777" w:rsidR="00F13BDC" w:rsidRPr="00207943" w:rsidRDefault="00F13BDC" w:rsidP="00F13BD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72B33A8" w14:textId="77777777" w:rsidR="00F13BDC" w:rsidRPr="00207943" w:rsidRDefault="00F13BDC" w:rsidP="00F13BD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F699283" w14:textId="09AE6663" w:rsidR="00F13BDC" w:rsidRPr="00F84B3C" w:rsidRDefault="00F13BDC" w:rsidP="00F13BDC">
            <w:pPr>
              <w:jc w:val="center"/>
              <w:rPr>
                <w:sz w:val="24"/>
                <w:szCs w:val="24"/>
              </w:rPr>
            </w:pPr>
            <w:r w:rsidRPr="00F84B3C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026ADAB" w14:textId="0EA6D2B0" w:rsidR="00F13BDC" w:rsidRPr="000939F1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6E13930" w14:textId="30ED5639" w:rsidR="00F13BDC" w:rsidRPr="000939F1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95BA586" w14:textId="1C118999" w:rsidR="00F13BDC" w:rsidRPr="000939F1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BEA03A2" w14:textId="67D87198" w:rsidR="00F13BDC" w:rsidRPr="000939F1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B9A44BA" w14:textId="758ACB34" w:rsidR="00F13BDC" w:rsidRPr="000939F1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42A9B463" w14:textId="77777777" w:rsidTr="008C7C21">
        <w:trPr>
          <w:gridAfter w:val="1"/>
          <w:wAfter w:w="35" w:type="dxa"/>
          <w:trHeight w:val="262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E7A1058" w14:textId="77777777" w:rsidR="00F13BDC" w:rsidRPr="000939F1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 xml:space="preserve"> 2.2.5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BD1DAC9" w14:textId="3575989C" w:rsidR="00F13BDC" w:rsidRPr="000939F1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Текущие ремонты ДОЛ «Восход» МАУ ЗАТО Северск ДОЛ «Восход»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CC30A30" w14:textId="77777777" w:rsidR="00F13BDC" w:rsidRPr="000939F1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16AC3FB" w14:textId="1AF25295" w:rsidR="00F13BDC" w:rsidRPr="00271F08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13 138,94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7ED4748" w14:textId="6ADB8921" w:rsidR="00F13BDC" w:rsidRPr="00271F08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4D4597E" w14:textId="47AD56BA" w:rsidR="00F13BDC" w:rsidRPr="00271F08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17A036E" w14:textId="6D1709C6" w:rsidR="00F13BDC" w:rsidRPr="00271F08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13 138,94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0E23F78" w14:textId="429E73E2" w:rsidR="00F13BDC" w:rsidRPr="000939F1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2D592D12" w14:textId="77777777" w:rsidTr="008B1B7B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37A1E73" w14:textId="77777777" w:rsidR="00F13BDC" w:rsidRPr="000939F1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EEEC524" w14:textId="77777777" w:rsidR="00F13BDC" w:rsidRPr="000939F1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90DEC18" w14:textId="77777777" w:rsidR="00F13BDC" w:rsidRPr="000939F1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6270B7F" w14:textId="2EF7F58C" w:rsidR="00F13BDC" w:rsidRPr="00271F08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2F0B225" w14:textId="36CAAD97" w:rsidR="00F13BDC" w:rsidRPr="00271F08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6EF1953" w14:textId="72610398" w:rsidR="00F13BDC" w:rsidRPr="00271F08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DAB3D92" w14:textId="71C09EB4" w:rsidR="00F13BDC" w:rsidRPr="00271F08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D6601A0" w14:textId="77777777" w:rsidR="00F13BDC" w:rsidRPr="000939F1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13BDC" w:rsidRPr="00207943" w14:paraId="588DFCF7" w14:textId="77777777" w:rsidTr="008B1B7B">
        <w:trPr>
          <w:gridAfter w:val="1"/>
          <w:wAfter w:w="35" w:type="dxa"/>
          <w:trHeight w:val="16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122CC20" w14:textId="77777777" w:rsidR="00F13BDC" w:rsidRPr="000939F1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EFDD77E" w14:textId="77777777" w:rsidR="00F13BDC" w:rsidRPr="000939F1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B40DDE2" w14:textId="77777777" w:rsidR="00F13BDC" w:rsidRPr="000939F1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28CEA29" w14:textId="4A736ABA" w:rsidR="00F13BDC" w:rsidRPr="00271F08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300168A" w14:textId="44FE9427" w:rsidR="00F13BDC" w:rsidRPr="00271F08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56D787C" w14:textId="41366A3D" w:rsidR="00F13BDC" w:rsidRPr="00271F08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3B40A68" w14:textId="28C273D1" w:rsidR="00F13BDC" w:rsidRPr="00271F08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D001E10" w14:textId="77777777" w:rsidR="00F13BDC" w:rsidRPr="000939F1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13BDC" w:rsidRPr="00207943" w14:paraId="4D182912" w14:textId="77777777" w:rsidTr="008B1B7B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A2E6F90" w14:textId="77777777" w:rsidR="00F13BDC" w:rsidRPr="000939F1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27ACD5D" w14:textId="77777777" w:rsidR="00F13BDC" w:rsidRPr="000939F1" w:rsidRDefault="00F13BDC" w:rsidP="00F13B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C2551C2" w14:textId="77777777" w:rsidR="00F13BDC" w:rsidRPr="000939F1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EBE6BAC" w14:textId="616B0611" w:rsidR="00F13BDC" w:rsidRPr="00271F08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6 592,81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A358A6A" w14:textId="383B75B5" w:rsidR="00F13BDC" w:rsidRPr="00271F08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30BD1AF" w14:textId="3A9E59B5" w:rsidR="00F13BDC" w:rsidRPr="00271F08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77803DC" w14:textId="3BEFF72B" w:rsidR="00F13BDC" w:rsidRPr="00271F08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6 592,81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238EE3B" w14:textId="3E919EC4" w:rsidR="00F13BDC" w:rsidRPr="000939F1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41583D44" w14:textId="77777777" w:rsidTr="008C7C21">
        <w:trPr>
          <w:gridAfter w:val="1"/>
          <w:wAfter w:w="35" w:type="dxa"/>
          <w:trHeight w:val="21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2EC7700" w14:textId="77777777" w:rsidR="00F13BDC" w:rsidRPr="00207943" w:rsidRDefault="00F13BDC" w:rsidP="00F13BD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49DFE36" w14:textId="77777777" w:rsidR="00F13BDC" w:rsidRPr="00207943" w:rsidRDefault="00F13BDC" w:rsidP="00F13BD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C2E34D6" w14:textId="77777777" w:rsidR="00F13BDC" w:rsidRPr="000939F1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3ADB9B5" w14:textId="4F3D7797" w:rsidR="00F13BDC" w:rsidRPr="00271F08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6 546,13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AB9FE91" w14:textId="1F2F9DB7" w:rsidR="00F13BDC" w:rsidRPr="00271F08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C67C1CB" w14:textId="34004CCC" w:rsidR="00F13BDC" w:rsidRPr="00271F08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382364E" w14:textId="2AD7E1F9" w:rsidR="00F13BDC" w:rsidRPr="00271F08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71F08">
              <w:rPr>
                <w:sz w:val="24"/>
                <w:szCs w:val="24"/>
              </w:rPr>
              <w:t>6 546,13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56A1299" w14:textId="6F6F6C12" w:rsidR="00F13BDC" w:rsidRPr="000939F1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75445A86" w14:textId="77777777" w:rsidTr="000939F1">
        <w:trPr>
          <w:gridAfter w:val="1"/>
          <w:wAfter w:w="35" w:type="dxa"/>
          <w:trHeight w:val="973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13330B1" w14:textId="77777777" w:rsidR="00F13BDC" w:rsidRPr="00207943" w:rsidRDefault="00F13BDC" w:rsidP="00F13BD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3DFF215" w14:textId="77777777" w:rsidR="00F13BDC" w:rsidRPr="00207943" w:rsidRDefault="00F13BDC" w:rsidP="00F13BD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156EC2A" w14:textId="77777777" w:rsidR="00F13BDC" w:rsidRPr="000939F1" w:rsidRDefault="00F13BDC" w:rsidP="00F13B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EAEED9D" w14:textId="4DEA213B" w:rsidR="00F13BDC" w:rsidRPr="00271F08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4 334,80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7DE5828" w14:textId="51471B67" w:rsidR="00F13BDC" w:rsidRPr="00271F08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7E8D23E" w14:textId="1B91D22D" w:rsidR="00F13BDC" w:rsidRPr="00271F08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9D67AF4" w14:textId="53D74DCB" w:rsidR="00F13BDC" w:rsidRPr="00271F08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71F08">
              <w:rPr>
                <w:sz w:val="24"/>
                <w:szCs w:val="24"/>
              </w:rPr>
              <w:t>4 334,80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437A1BB" w14:textId="1E99536A" w:rsidR="00F13BDC" w:rsidRPr="000939F1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</w:tr>
      <w:tr w:rsidR="00F13BDC" w:rsidRPr="00207943" w14:paraId="3F9D2631" w14:textId="77777777" w:rsidTr="000939F1">
        <w:trPr>
          <w:gridAfter w:val="1"/>
          <w:wAfter w:w="35" w:type="dxa"/>
          <w:trHeight w:val="970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620439D" w14:textId="77777777" w:rsidR="00F13BDC" w:rsidRPr="00207943" w:rsidRDefault="00F13BDC" w:rsidP="00F13BD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ECEDB3D" w14:textId="77777777" w:rsidR="00F13BDC" w:rsidRPr="00207943" w:rsidRDefault="00F13BDC" w:rsidP="00F13BD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0BDA101" w14:textId="1E9F23B3" w:rsidR="00F13BDC" w:rsidRPr="00207943" w:rsidRDefault="00F13BDC" w:rsidP="00F13BDC">
            <w:pPr>
              <w:jc w:val="center"/>
              <w:rPr>
                <w:sz w:val="24"/>
                <w:szCs w:val="24"/>
                <w:highlight w:val="yellow"/>
              </w:rPr>
            </w:pPr>
            <w:r w:rsidRPr="00F84B3C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5D6884A" w14:textId="7608E81E" w:rsidR="00F13BDC" w:rsidRPr="000939F1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237726B" w14:textId="4EBDACF3" w:rsidR="00F13BDC" w:rsidRPr="000939F1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42D7685" w14:textId="5DA0CF66" w:rsidR="00F13BDC" w:rsidRPr="000939F1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F28ABB3" w14:textId="7D41762F" w:rsidR="00F13BDC" w:rsidRPr="000939F1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64FD4A3" w14:textId="535FEC1F" w:rsidR="00F13BDC" w:rsidRPr="000939F1" w:rsidRDefault="00F13BDC" w:rsidP="00F13BD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</w:tr>
      <w:tr w:rsidR="00271F08" w:rsidRPr="00207943" w14:paraId="691BA4FB" w14:textId="77777777" w:rsidTr="008B1B7B">
        <w:trPr>
          <w:gridAfter w:val="1"/>
          <w:wAfter w:w="35" w:type="dxa"/>
          <w:trHeight w:val="228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A51AD7B" w14:textId="77777777" w:rsidR="00271F08" w:rsidRPr="000939F1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 xml:space="preserve"> 2.2.6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A79299E" w14:textId="1CCE43E8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Текущие ремонты СОЛ «Юность» МАУ ЗАТО Северск ДОЛ «Восход»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53E5562" w14:textId="77777777" w:rsidR="00271F08" w:rsidRPr="000939F1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35E7947" w14:textId="4B03695A" w:rsidR="00271F08" w:rsidRPr="00271F08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8 224,97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A5F691D" w14:textId="20860777" w:rsidR="00271F08" w:rsidRPr="00271F08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95072F3" w14:textId="364290FB" w:rsidR="00271F08" w:rsidRPr="00271F08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E56A007" w14:textId="29EA93FB" w:rsidR="00271F08" w:rsidRPr="00271F08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8 224,97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C461EE2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7831A009" w14:textId="77777777" w:rsidTr="008B1B7B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4952C10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9C85DD2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6C40C5E" w14:textId="77777777" w:rsidR="00271F08" w:rsidRPr="000939F1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A1B4C23" w14:textId="3CA7D609" w:rsidR="00271F08" w:rsidRPr="00271F08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444BA54" w14:textId="3E00ABCD" w:rsidR="00271F08" w:rsidRPr="00271F08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BACD34D" w14:textId="3236090E" w:rsidR="00271F08" w:rsidRPr="00271F08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032FFF3" w14:textId="2FE9ED47" w:rsidR="00271F08" w:rsidRPr="00271F08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F91D1FC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553F2109" w14:textId="77777777" w:rsidTr="008B1B7B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2D58443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43FD614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004B201" w14:textId="77777777" w:rsidR="00271F08" w:rsidRPr="000939F1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F2DAA33" w14:textId="1560F0B5" w:rsidR="00271F08" w:rsidRPr="00271F08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5E75E8F" w14:textId="4D0ED5E3" w:rsidR="00271F08" w:rsidRPr="00271F08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82393B4" w14:textId="51DC23C5" w:rsidR="00271F08" w:rsidRPr="00271F08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7E62EB2" w14:textId="2E79EC3C" w:rsidR="00271F08" w:rsidRPr="00271F08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49A0F05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4FEF110E" w14:textId="77777777" w:rsidTr="008B1B7B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1E33799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4D8E6EA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01F5C14" w14:textId="77777777" w:rsidR="00271F08" w:rsidRPr="000939F1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E1C202A" w14:textId="4531032C" w:rsidR="00271F08" w:rsidRPr="00271F08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4 034,97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80ACE3E" w14:textId="122B0A0C" w:rsidR="00271F08" w:rsidRPr="00271F08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196E05D" w14:textId="14C5D3F2" w:rsidR="00271F08" w:rsidRPr="00271F08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42A2055" w14:textId="0ADCC62A" w:rsidR="00271F08" w:rsidRPr="00271F08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4 034,97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F2740D5" w14:textId="52972BD3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</w:tr>
      <w:tr w:rsidR="00271F08" w:rsidRPr="00207943" w14:paraId="765A39EE" w14:textId="77777777" w:rsidTr="008B1B7B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16E32A9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B9A3871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673FFA0" w14:textId="77777777" w:rsidR="00271F08" w:rsidRPr="000939F1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B2255EC" w14:textId="051FF941" w:rsidR="00271F08" w:rsidRPr="00271F08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4 190,00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F470C6F" w14:textId="2DD5FE93" w:rsidR="00271F08" w:rsidRPr="00271F08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3B4E606" w14:textId="1C4B4E62" w:rsidR="00271F08" w:rsidRPr="00271F08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DE95D02" w14:textId="09818260" w:rsidR="00271F08" w:rsidRPr="00271F08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4 190,00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CA1CD9F" w14:textId="50B701CE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0,00</w:t>
            </w:r>
          </w:p>
        </w:tc>
      </w:tr>
      <w:tr w:rsidR="00271F08" w:rsidRPr="00207943" w14:paraId="11071F6C" w14:textId="77777777" w:rsidTr="000939F1">
        <w:trPr>
          <w:gridAfter w:val="1"/>
          <w:wAfter w:w="35" w:type="dxa"/>
          <w:trHeight w:val="97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E6D523F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2F94594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FEF20FE" w14:textId="77777777" w:rsidR="00271F08" w:rsidRPr="000939F1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3D1B57F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F2CA17A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E3BA514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138CF59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B77766D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7A844A53" w14:textId="77777777" w:rsidTr="000939F1">
        <w:trPr>
          <w:gridAfter w:val="1"/>
          <w:wAfter w:w="35" w:type="dxa"/>
          <w:trHeight w:val="8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1879AE4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A4DF218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B4D77AE" w14:textId="15E95F1A" w:rsidR="00271F08" w:rsidRPr="000939F1" w:rsidRDefault="00271F08" w:rsidP="00271F08">
            <w:pPr>
              <w:jc w:val="center"/>
              <w:rPr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5F53CCD" w14:textId="3C879EED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C2A8892" w14:textId="39E8B9BF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6C62BDE" w14:textId="302AB173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B8DD3E4" w14:textId="70E6532E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B06AF69" w14:textId="4F11F3B6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56893BF5" w14:textId="77777777" w:rsidTr="008C7C21">
        <w:trPr>
          <w:gridAfter w:val="1"/>
          <w:wAfter w:w="35" w:type="dxa"/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CE6E1F6" w14:textId="326CF059" w:rsidR="00271F08" w:rsidRPr="000939F1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07761D9" w14:textId="184D5157" w:rsidR="00271F08" w:rsidRPr="000939F1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EF1B21C" w14:textId="69362343" w:rsidR="00271F08" w:rsidRPr="000939F1" w:rsidRDefault="00271F08" w:rsidP="00271F08">
            <w:pPr>
              <w:jc w:val="center"/>
              <w:rPr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94AD075" w14:textId="5CF3A511" w:rsidR="00271F08" w:rsidRPr="000939F1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62C151C" w14:textId="0A107451" w:rsidR="00271F08" w:rsidRPr="000939F1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432AFB6" w14:textId="344AF38F" w:rsidR="00271F08" w:rsidRPr="000939F1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78B991B" w14:textId="3A6E8E44" w:rsidR="00271F08" w:rsidRPr="000939F1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17D7F4B" w14:textId="3E548DF6" w:rsidR="00271F08" w:rsidRPr="000939F1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151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271F08" w:rsidRPr="00207943" w14:paraId="5A98ACF2" w14:textId="77777777" w:rsidTr="008C7C21">
        <w:trPr>
          <w:gridAfter w:val="1"/>
          <w:wAfter w:w="35" w:type="dxa"/>
          <w:trHeight w:val="207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94D3452" w14:textId="77777777" w:rsidR="00271F08" w:rsidRPr="000939F1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 xml:space="preserve"> 2.2.7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1DD0F93" w14:textId="668488E5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Капитальный ремонт (устройство скатных крыш) корпусов 3, 4, 5 МАУ ЗАТО Северск ДОЛ «Зеленый мыс» (ДОЛ «Зеленый мыс»)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8AB2F74" w14:textId="77777777" w:rsidR="00271F08" w:rsidRPr="000939F1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A483FB2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0C0763E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284F5A0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1CFD172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CA2BF7C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5B7A150B" w14:textId="77777777" w:rsidTr="008C7C21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E2FA2E5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4890301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7453912" w14:textId="77777777" w:rsidR="00271F08" w:rsidRPr="000939F1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5AB3D2F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556FF27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5875529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3DABF24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9E39939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3E42C0B7" w14:textId="77777777" w:rsidTr="008C7C21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5863211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83BA5AB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34F75BF" w14:textId="77777777" w:rsidR="00271F08" w:rsidRPr="000939F1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A651E6A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44CB648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DF99FAD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C6FA08A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16EAF2A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0B4AB727" w14:textId="77777777" w:rsidTr="008C7C21">
        <w:trPr>
          <w:gridAfter w:val="1"/>
          <w:wAfter w:w="35" w:type="dxa"/>
          <w:trHeight w:val="141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1E7FA09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B6FDEAB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DBE372F" w14:textId="77777777" w:rsidR="00271F08" w:rsidRPr="000939F1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55809F3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D827D22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2072A43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7ED2CEC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0E138BE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4A74BE39" w14:textId="77777777" w:rsidTr="004A66E6">
        <w:trPr>
          <w:gridAfter w:val="1"/>
          <w:wAfter w:w="35" w:type="dxa"/>
          <w:trHeight w:val="9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C611CD2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49B9355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F700510" w14:textId="77777777" w:rsidR="00271F08" w:rsidRPr="000939F1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77F00D8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E5023A1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373A410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669EC14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8929542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17B1C8C1" w14:textId="77777777" w:rsidTr="008C7C21">
        <w:trPr>
          <w:gridAfter w:val="1"/>
          <w:wAfter w:w="35" w:type="dxa"/>
          <w:trHeight w:val="9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BB261DA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560DD89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01F95A0" w14:textId="77777777" w:rsidR="00271F08" w:rsidRPr="000939F1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6BC188F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906DC1F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737779E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5F4A0AB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4C4A9C5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62A50FE9" w14:textId="77777777" w:rsidTr="004A66E6">
        <w:trPr>
          <w:gridAfter w:val="1"/>
          <w:wAfter w:w="35" w:type="dxa"/>
          <w:trHeight w:val="90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D8EBE68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82BA5DF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D875338" w14:textId="42C729F2" w:rsidR="00271F08" w:rsidRPr="000939F1" w:rsidRDefault="00271F08" w:rsidP="00271F08">
            <w:pPr>
              <w:jc w:val="center"/>
              <w:rPr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B908B2B" w14:textId="4AB2FF10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337EC53" w14:textId="4FEFE74C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3722829" w14:textId="41892A52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D7B780D" w14:textId="4629723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4B94551" w14:textId="3F0F8D6F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6351D60E" w14:textId="77777777" w:rsidTr="004A66E6">
        <w:trPr>
          <w:gridAfter w:val="1"/>
          <w:wAfter w:w="35" w:type="dxa"/>
          <w:trHeight w:val="207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95DBBDA" w14:textId="77777777" w:rsidR="00271F08" w:rsidRPr="000939F1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 xml:space="preserve"> 2.2.8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BFC5AC9" w14:textId="0F7C1E62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  <w:r w:rsidRPr="00E21A3D">
              <w:rPr>
                <w:rFonts w:ascii="Times New Roman" w:hAnsi="Times New Roman"/>
                <w:sz w:val="24"/>
                <w:szCs w:val="24"/>
              </w:rPr>
              <w:t>Текущий ремонт здания школы МАУ ЗАТО Северск ДОЛ «Восход»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B339A86" w14:textId="77777777" w:rsidR="00271F08" w:rsidRPr="000939F1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5BBE7CA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4B7F373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00325B2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3C9E9DE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41DB912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40053625" w14:textId="77777777" w:rsidTr="004A66E6">
        <w:trPr>
          <w:gridAfter w:val="1"/>
          <w:wAfter w:w="35" w:type="dxa"/>
          <w:trHeight w:val="14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58DD437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D1328DC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3134276" w14:textId="77777777" w:rsidR="00271F08" w:rsidRPr="000939F1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4E967BC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93D59FB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1B1E559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0B86836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D82DA81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5537BE88" w14:textId="77777777" w:rsidTr="004A66E6">
        <w:trPr>
          <w:gridAfter w:val="1"/>
          <w:wAfter w:w="35" w:type="dxa"/>
          <w:trHeight w:val="23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2FAF486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0836C4F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CDECBF2" w14:textId="77777777" w:rsidR="00271F08" w:rsidRPr="000939F1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A42D410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0CE38C9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2656217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670FBD9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77A9877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6A9FE232" w14:textId="77777777" w:rsidTr="004A66E6">
        <w:trPr>
          <w:gridAfter w:val="1"/>
          <w:wAfter w:w="35" w:type="dxa"/>
          <w:trHeight w:val="20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695552D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9F17D29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05B5142" w14:textId="77777777" w:rsidR="00271F08" w:rsidRPr="000939F1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A490FC4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FEEB448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38733D4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4DC27A7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CEA1120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16681128" w14:textId="77777777" w:rsidTr="004A66E6">
        <w:trPr>
          <w:gridAfter w:val="1"/>
          <w:wAfter w:w="35" w:type="dxa"/>
          <w:trHeight w:val="15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2B595D2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B416437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6AE8465" w14:textId="77777777" w:rsidR="00271F08" w:rsidRPr="000939F1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019FE8B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046EB0C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BB3E8F3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FFC97F5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85E5823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4CDBF52F" w14:textId="77777777" w:rsidTr="008B1B7B">
        <w:trPr>
          <w:gridAfter w:val="1"/>
          <w:wAfter w:w="35" w:type="dxa"/>
          <w:trHeight w:val="104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166E839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3E7B17E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A90FFFE" w14:textId="77777777" w:rsidR="00271F08" w:rsidRPr="000939F1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7B9AF95" w14:textId="61C455C7" w:rsidR="00271F08" w:rsidRPr="00271F08" w:rsidRDefault="001D1D06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6 168,55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991A7CB" w14:textId="0CE4BAEE" w:rsidR="00271F08" w:rsidRPr="00271F08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3DEE739" w14:textId="6F0ADE3E" w:rsidR="00271F08" w:rsidRPr="00271F08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9592C55" w14:textId="45C6414F" w:rsidR="00271F08" w:rsidRPr="00271F08" w:rsidRDefault="001D1D06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6 168,55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D067C51" w14:textId="77777777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19EA7A4C" w14:textId="77777777" w:rsidTr="008B1B7B">
        <w:trPr>
          <w:gridAfter w:val="1"/>
          <w:wAfter w:w="35" w:type="dxa"/>
          <w:trHeight w:val="899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80A5C50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0843C15" w14:textId="77777777" w:rsidR="00271F08" w:rsidRPr="000939F1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C01D55B" w14:textId="00657807" w:rsidR="00271F08" w:rsidRPr="000939F1" w:rsidRDefault="00271F08" w:rsidP="00271F08">
            <w:pPr>
              <w:jc w:val="center"/>
              <w:rPr>
                <w:sz w:val="24"/>
                <w:szCs w:val="24"/>
              </w:rPr>
            </w:pPr>
            <w:r w:rsidRPr="000939F1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D62FB31" w14:textId="32BC038D" w:rsidR="00271F08" w:rsidRPr="00271F08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15 940,49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94B7FD0" w14:textId="5EF54A38" w:rsidR="00271F08" w:rsidRPr="00271F08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0730F87" w14:textId="79FB45E9" w:rsidR="00271F08" w:rsidRPr="00271F08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9277407" w14:textId="5855817E" w:rsidR="00271F08" w:rsidRPr="00271F08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1F08">
              <w:rPr>
                <w:sz w:val="24"/>
                <w:szCs w:val="24"/>
              </w:rPr>
              <w:t>15 940,49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99AFD0C" w14:textId="3F7D4FFF" w:rsidR="00271F08" w:rsidRPr="000939F1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39F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4DE12B78" w14:textId="77777777" w:rsidTr="000939F1">
        <w:trPr>
          <w:gridAfter w:val="1"/>
          <w:wAfter w:w="35" w:type="dxa"/>
          <w:trHeight w:val="239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D59EA09" w14:textId="77777777" w:rsidR="00271F08" w:rsidRPr="004573A4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 xml:space="preserve"> 2.2.9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D742C90" w14:textId="031B229C" w:rsidR="00271F08" w:rsidRPr="004573A4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Капитальный ремонт овощехранилища МАУ ЗАТО Северск ДОЛ «Восход»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CDE9397" w14:textId="77777777" w:rsidR="00271F08" w:rsidRPr="004573A4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1D0C453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1086E08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B72067F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06FE499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FA1665F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10F9034A" w14:textId="77777777" w:rsidTr="000939F1">
        <w:trPr>
          <w:gridAfter w:val="1"/>
          <w:wAfter w:w="35" w:type="dxa"/>
          <w:trHeight w:val="2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24D818B" w14:textId="77777777" w:rsidR="00271F08" w:rsidRPr="004573A4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26FA15E" w14:textId="77777777" w:rsidR="00271F08" w:rsidRPr="004573A4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F8E4DE5" w14:textId="77777777" w:rsidR="00271F08" w:rsidRPr="004573A4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14F0D41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0BC56E6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45E78B1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748EE8C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3F45F4E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466D1B04" w14:textId="77777777" w:rsidTr="000939F1">
        <w:trPr>
          <w:gridAfter w:val="1"/>
          <w:wAfter w:w="35" w:type="dxa"/>
          <w:trHeight w:val="2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BFFDA17" w14:textId="77777777" w:rsidR="00271F08" w:rsidRPr="004573A4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15E84A3" w14:textId="77777777" w:rsidR="00271F08" w:rsidRPr="004573A4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2134AB8" w14:textId="77777777" w:rsidR="00271F08" w:rsidRPr="004573A4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9261EBB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675B405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C87E441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44C738C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3F984EB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67D729FB" w14:textId="77777777" w:rsidTr="000939F1">
        <w:trPr>
          <w:gridAfter w:val="1"/>
          <w:wAfter w:w="35" w:type="dxa"/>
          <w:trHeight w:val="17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2B234CE" w14:textId="77777777" w:rsidR="00271F08" w:rsidRPr="004573A4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9A0A032" w14:textId="77777777" w:rsidR="00271F08" w:rsidRPr="004573A4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22E8471" w14:textId="77777777" w:rsidR="00271F08" w:rsidRPr="004573A4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D9BBA91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A512C82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7255D47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F7855C4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67F2C66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427002BE" w14:textId="77777777" w:rsidTr="000939F1">
        <w:trPr>
          <w:gridAfter w:val="1"/>
          <w:wAfter w:w="35" w:type="dxa"/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47275B9" w14:textId="77777777" w:rsidR="00271F08" w:rsidRPr="004573A4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61B177D" w14:textId="77777777" w:rsidR="00271F08" w:rsidRPr="004573A4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8611C16" w14:textId="77777777" w:rsidR="00271F08" w:rsidRPr="004573A4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07F2D45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9F86929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9E73378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5AE59E3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CBB2465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46842FAE" w14:textId="77777777" w:rsidTr="000939F1">
        <w:trPr>
          <w:gridAfter w:val="1"/>
          <w:wAfter w:w="35" w:type="dxa"/>
          <w:trHeight w:val="91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E261ADF" w14:textId="77777777" w:rsidR="00271F08" w:rsidRPr="004573A4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6E1D3C5" w14:textId="77777777" w:rsidR="00271F08" w:rsidRPr="004573A4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08628F2" w14:textId="77777777" w:rsidR="00271F08" w:rsidRPr="004573A4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5DDB9D5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62F0C20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5F1091C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AF736B5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8FABF27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4B8ADA23" w14:textId="77777777" w:rsidTr="008C7C21">
        <w:trPr>
          <w:gridAfter w:val="1"/>
          <w:wAfter w:w="35" w:type="dxa"/>
          <w:trHeight w:val="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7FE6765" w14:textId="756F78CE" w:rsidR="00271F08" w:rsidRPr="004573A4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5D13BB3" w14:textId="507A667A" w:rsidR="00271F08" w:rsidRPr="004573A4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6EC09BD" w14:textId="02BA490A" w:rsidR="00271F08" w:rsidRPr="004573A4" w:rsidRDefault="00271F08" w:rsidP="00271F08">
            <w:pPr>
              <w:jc w:val="center"/>
              <w:rPr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83E449D" w14:textId="3F90BBA1" w:rsidR="00271F08" w:rsidRPr="004573A4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7DB3AA4" w14:textId="2E7AF5C5" w:rsidR="00271F08" w:rsidRPr="004573A4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06565F2" w14:textId="3E334EB9" w:rsidR="00271F08" w:rsidRPr="004573A4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D04A983" w14:textId="515FE5F9" w:rsidR="00271F08" w:rsidRPr="004573A4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6E7F410" w14:textId="67066855" w:rsidR="00271F08" w:rsidRPr="004573A4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271F08" w:rsidRPr="00207943" w14:paraId="4F45E9BC" w14:textId="77777777" w:rsidTr="000939F1">
        <w:trPr>
          <w:gridAfter w:val="1"/>
          <w:wAfter w:w="35" w:type="dxa"/>
          <w:trHeight w:val="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7457A3E" w14:textId="77777777" w:rsidR="00271F08" w:rsidRPr="004573A4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F6F8A25" w14:textId="77777777" w:rsidR="00271F08" w:rsidRPr="004573A4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5137D51" w14:textId="5CAB5947" w:rsidR="00271F08" w:rsidRPr="004573A4" w:rsidRDefault="00271F08" w:rsidP="00271F08">
            <w:pPr>
              <w:jc w:val="center"/>
              <w:rPr>
                <w:sz w:val="24"/>
                <w:szCs w:val="24"/>
              </w:rPr>
            </w:pPr>
            <w:r w:rsidRPr="004573A4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7BB5808" w14:textId="5420A609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92CE8F2" w14:textId="038E84A2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AF1750A" w14:textId="0D82FAC5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C23D468" w14:textId="74DB08B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598501A" w14:textId="11EA5AAE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19B105B3" w14:textId="77777777" w:rsidTr="004A66E6">
        <w:trPr>
          <w:gridAfter w:val="1"/>
          <w:wAfter w:w="35" w:type="dxa"/>
          <w:trHeight w:val="20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826116F" w14:textId="77777777" w:rsidR="00271F08" w:rsidRPr="004573A4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2.2.10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777A664" w14:textId="79D28A7A" w:rsidR="00271F08" w:rsidRPr="004573A4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Строительство открытого летнего бассейна «МАУ ЗАТО Северск ДОЛ «Восход»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43726B7" w14:textId="77777777" w:rsidR="00271F08" w:rsidRPr="004573A4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2D512E5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342C1EC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3162F55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522BD5A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0C6E7A1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39913C25" w14:textId="77777777" w:rsidTr="004A66E6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7346165" w14:textId="77777777" w:rsidR="00271F08" w:rsidRPr="004573A4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F893076" w14:textId="77777777" w:rsidR="00271F08" w:rsidRPr="004573A4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D1517B9" w14:textId="77777777" w:rsidR="00271F08" w:rsidRPr="004573A4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D3C13F6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4D692AA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6C57CD7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1533253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FBE7B69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538663A0" w14:textId="77777777" w:rsidTr="004A66E6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3BD187B" w14:textId="77777777" w:rsidR="00271F08" w:rsidRPr="004573A4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860F3A2" w14:textId="77777777" w:rsidR="00271F08" w:rsidRPr="004573A4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A6F7C99" w14:textId="77777777" w:rsidR="00271F08" w:rsidRPr="004573A4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20BBEE4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7A70B57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E6AF2A1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7EAE527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965DAC3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1994E1EA" w14:textId="77777777" w:rsidTr="004A66E6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5A8C378" w14:textId="77777777" w:rsidR="00271F08" w:rsidRPr="004573A4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65FC456" w14:textId="77777777" w:rsidR="00271F08" w:rsidRPr="004573A4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2FBE6BD" w14:textId="77777777" w:rsidR="00271F08" w:rsidRPr="004573A4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4CFD626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4574273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29D1D07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06F7B11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FD14018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4851B957" w14:textId="77777777" w:rsidTr="004A66E6">
        <w:trPr>
          <w:gridAfter w:val="1"/>
          <w:wAfter w:w="35" w:type="dxa"/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FAB97F5" w14:textId="77777777" w:rsidR="00271F08" w:rsidRPr="004573A4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4F19CEB" w14:textId="77777777" w:rsidR="00271F08" w:rsidRPr="004573A4" w:rsidRDefault="00271F08" w:rsidP="00271F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41DDA94" w14:textId="77777777" w:rsidR="00271F08" w:rsidRPr="004573A4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8575FAB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AFDFF5D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D3A36E6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D590486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B0F62E4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280D31A5" w14:textId="77777777" w:rsidTr="008C7C21">
        <w:trPr>
          <w:gridAfter w:val="1"/>
          <w:wAfter w:w="35" w:type="dxa"/>
          <w:trHeight w:val="98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24029D5" w14:textId="77777777" w:rsidR="00271F08" w:rsidRPr="004573A4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2918114" w14:textId="77777777" w:rsidR="00271F08" w:rsidRPr="004573A4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311DF04" w14:textId="77777777" w:rsidR="00271F08" w:rsidRPr="004573A4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FA58BDE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CF3C7AC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F3FED6B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2841D35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1612D22" w14:textId="77777777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1F08" w:rsidRPr="00207943" w14:paraId="304A0011" w14:textId="77777777" w:rsidTr="008C7C21">
        <w:trPr>
          <w:gridAfter w:val="1"/>
          <w:wAfter w:w="35" w:type="dxa"/>
          <w:trHeight w:val="979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E57457F" w14:textId="77777777" w:rsidR="00271F08" w:rsidRPr="004573A4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511EDF6" w14:textId="77777777" w:rsidR="00271F08" w:rsidRPr="004573A4" w:rsidRDefault="00271F08" w:rsidP="00271F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BE29B29" w14:textId="63B5FCBA" w:rsidR="00271F08" w:rsidRPr="004573A4" w:rsidRDefault="00271F08" w:rsidP="00271F08">
            <w:pPr>
              <w:jc w:val="center"/>
              <w:rPr>
                <w:sz w:val="24"/>
                <w:szCs w:val="24"/>
              </w:rPr>
            </w:pPr>
            <w:r w:rsidRPr="004573A4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F672E7D" w14:textId="19A8A24A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46F4CE7" w14:textId="7566A10F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CE5E515" w14:textId="7D3DB4C8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A91FBB7" w14:textId="434D5212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D72984F" w14:textId="0852484C" w:rsidR="00271F08" w:rsidRPr="004573A4" w:rsidRDefault="00271F08" w:rsidP="00271F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779FB" w:rsidRPr="00207943" w14:paraId="3A9A08F4" w14:textId="77777777" w:rsidTr="008B1B7B">
        <w:trPr>
          <w:gridAfter w:val="1"/>
          <w:wAfter w:w="35" w:type="dxa"/>
          <w:trHeight w:val="272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5CAF687" w14:textId="6896E9FB" w:rsidR="007779FB" w:rsidRPr="004573A4" w:rsidRDefault="007779FB" w:rsidP="007779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2.2.11</w:t>
            </w:r>
          </w:p>
        </w:tc>
        <w:tc>
          <w:tcPr>
            <w:tcW w:w="387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6606099" w14:textId="555EAB40" w:rsidR="007779FB" w:rsidRPr="004573A4" w:rsidRDefault="007779FB" w:rsidP="007779FB">
            <w:pPr>
              <w:rPr>
                <w:rFonts w:ascii="Times New Roman" w:hAnsi="Times New Roman"/>
                <w:sz w:val="24"/>
                <w:szCs w:val="24"/>
              </w:rPr>
            </w:pPr>
            <w:r w:rsidRPr="0091062A">
              <w:rPr>
                <w:rFonts w:ascii="Times New Roman" w:hAnsi="Times New Roman"/>
                <w:sz w:val="24"/>
                <w:szCs w:val="24"/>
              </w:rPr>
              <w:t>Создание некапитальных объектов (быстровозводимых конструкций) для отдыха детей на территории ДОЛ «Березка» МАУ ЗАТО Северск ДОЛ «Зеленый мыс»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A66B954" w14:textId="52B09712" w:rsidR="007779FB" w:rsidRPr="004573A4" w:rsidRDefault="007779FB" w:rsidP="007779FB">
            <w:pPr>
              <w:jc w:val="center"/>
              <w:rPr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1E0AD27" w14:textId="331C42C7" w:rsidR="007779FB" w:rsidRPr="004573A4" w:rsidRDefault="007779FB" w:rsidP="007779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rFonts w:ascii="Times New Roman" w:hAnsi="Times New Roman"/>
                <w:sz w:val="24"/>
                <w:szCs w:val="24"/>
              </w:rPr>
              <w:t>42 709,72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35F5848" w14:textId="0721A4C6" w:rsidR="007779FB" w:rsidRPr="004573A4" w:rsidRDefault="007779FB" w:rsidP="007779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BCA94F5" w14:textId="0FFEA41C" w:rsidR="007779FB" w:rsidRPr="004573A4" w:rsidRDefault="007779FB" w:rsidP="007779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5C13A78" w14:textId="5E8E4CDA" w:rsidR="007779FB" w:rsidRPr="004573A4" w:rsidRDefault="007779FB" w:rsidP="007779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rFonts w:ascii="Times New Roman" w:hAnsi="Times New Roman"/>
                <w:sz w:val="24"/>
                <w:szCs w:val="24"/>
              </w:rPr>
              <w:t>42 709,72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0ECE1AA" w14:textId="5CF6A376" w:rsidR="007779FB" w:rsidRPr="004573A4" w:rsidRDefault="007779FB" w:rsidP="007779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6F01" w:rsidRPr="00207943" w14:paraId="1FF19B0D" w14:textId="77777777" w:rsidTr="008B1B7B">
        <w:trPr>
          <w:gridAfter w:val="1"/>
          <w:wAfter w:w="35" w:type="dxa"/>
          <w:trHeight w:val="261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5F2CEE4" w14:textId="77777777" w:rsidR="000E6F01" w:rsidRPr="004573A4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EF7DDF7" w14:textId="77777777" w:rsidR="000E6F01" w:rsidRPr="004573A4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60B1E1A" w14:textId="7C8AAFBA" w:rsidR="000E6F01" w:rsidRPr="004573A4" w:rsidRDefault="000E6F01" w:rsidP="000E6F01">
            <w:pPr>
              <w:jc w:val="center"/>
              <w:rPr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38EAF53" w14:textId="37159B18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rFonts w:ascii="Times New Roman" w:hAnsi="Times New Roman"/>
                <w:sz w:val="24"/>
                <w:szCs w:val="24"/>
              </w:rPr>
              <w:t>42 709,72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3E8E1DE" w14:textId="363FE139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82DA58B" w14:textId="3B801203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A347933" w14:textId="18E933DF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rFonts w:ascii="Times New Roman" w:hAnsi="Times New Roman"/>
                <w:sz w:val="24"/>
                <w:szCs w:val="24"/>
              </w:rPr>
              <w:t>42 709,72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A1A59BE" w14:textId="1C9310F2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6F01" w:rsidRPr="00207943" w14:paraId="5A5EA3A3" w14:textId="77777777" w:rsidTr="000E6F01">
        <w:trPr>
          <w:gridAfter w:val="1"/>
          <w:wAfter w:w="35" w:type="dxa"/>
          <w:trHeight w:val="84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035EE4B" w14:textId="77777777" w:rsidR="000E6F01" w:rsidRPr="004573A4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003776E" w14:textId="77777777" w:rsidR="000E6F01" w:rsidRPr="004573A4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0099C0A" w14:textId="50FDCBCF" w:rsidR="000E6F01" w:rsidRPr="004573A4" w:rsidRDefault="000E6F01" w:rsidP="000E6F01">
            <w:pPr>
              <w:jc w:val="center"/>
              <w:rPr>
                <w:sz w:val="24"/>
                <w:szCs w:val="24"/>
              </w:rPr>
            </w:pPr>
            <w:r w:rsidRPr="004573A4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BB406BE" w14:textId="3380B15F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473A26E" w14:textId="6B2155F0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32B3619" w14:textId="78EABC83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BC71248" w14:textId="604EF62F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F152CA6" w14:textId="50474802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6F01" w:rsidRPr="00207943" w14:paraId="27E0D87B" w14:textId="77777777" w:rsidTr="000E6F01">
        <w:trPr>
          <w:gridAfter w:val="1"/>
          <w:wAfter w:w="35" w:type="dxa"/>
          <w:trHeight w:val="703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2F056EF" w14:textId="77777777" w:rsidR="000E6F01" w:rsidRPr="004573A4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944073C" w14:textId="77777777" w:rsidR="000E6F01" w:rsidRPr="004573A4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1D65EAB" w14:textId="59A253E2" w:rsidR="000E6F01" w:rsidRPr="004573A4" w:rsidRDefault="000E6F01" w:rsidP="000E6F01">
            <w:pPr>
              <w:jc w:val="center"/>
              <w:rPr>
                <w:sz w:val="24"/>
                <w:szCs w:val="24"/>
              </w:rPr>
            </w:pPr>
            <w:r w:rsidRPr="004573A4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7FA7FBE" w14:textId="4378F92A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00369A8" w14:textId="12FBA7F6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DF8FD0B" w14:textId="5B674AD4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4104C83" w14:textId="24AE8547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0542A20" w14:textId="563BBB99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6F01" w:rsidRPr="00207943" w14:paraId="54DE0ABF" w14:textId="77777777" w:rsidTr="000E6F01">
        <w:trPr>
          <w:gridAfter w:val="1"/>
          <w:wAfter w:w="35" w:type="dxa"/>
          <w:trHeight w:val="417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326ADC6" w14:textId="708ACFCC" w:rsidR="000E6F01" w:rsidRPr="004573A4" w:rsidRDefault="000E6F01" w:rsidP="000E6F0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2.2.12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DE55E64" w14:textId="5CA6D250" w:rsidR="000E6F01" w:rsidRPr="004573A4" w:rsidRDefault="000E6F01" w:rsidP="000E6F01">
            <w:pPr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rFonts w:ascii="Times New Roman" w:hAnsi="Times New Roman"/>
                <w:sz w:val="24"/>
                <w:szCs w:val="24"/>
              </w:rPr>
              <w:t xml:space="preserve">Капитальный ремонт очистных сооружений бытовых сточных вод МАУ ЗАТО Северск ДОЛ </w:t>
            </w:r>
            <w:r w:rsidR="005661D0">
              <w:rPr>
                <w:rFonts w:ascii="Times New Roman" w:hAnsi="Times New Roman"/>
                <w:sz w:val="24"/>
                <w:szCs w:val="24"/>
              </w:rPr>
              <w:t>«</w:t>
            </w:r>
            <w:r w:rsidRPr="000E6F01">
              <w:rPr>
                <w:rFonts w:ascii="Times New Roman" w:hAnsi="Times New Roman"/>
                <w:sz w:val="24"/>
                <w:szCs w:val="24"/>
              </w:rPr>
              <w:t>Восход</w:t>
            </w:r>
            <w:r w:rsidR="005661D0">
              <w:rPr>
                <w:rFonts w:ascii="Times New Roman" w:hAnsi="Times New Roman"/>
                <w:sz w:val="24"/>
                <w:szCs w:val="24"/>
              </w:rPr>
              <w:t>»</w:t>
            </w:r>
            <w:r w:rsidRPr="000E6F01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Томский район, </w:t>
            </w:r>
            <w:proofErr w:type="spellStart"/>
            <w:r w:rsidRPr="000E6F01">
              <w:rPr>
                <w:rFonts w:ascii="Times New Roman" w:hAnsi="Times New Roman"/>
                <w:sz w:val="24"/>
                <w:szCs w:val="24"/>
              </w:rPr>
              <w:t>д.Большое</w:t>
            </w:r>
            <w:proofErr w:type="spellEnd"/>
            <w:r w:rsidRPr="000E6F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E6F01">
              <w:rPr>
                <w:rFonts w:ascii="Times New Roman" w:hAnsi="Times New Roman"/>
                <w:sz w:val="24"/>
                <w:szCs w:val="24"/>
              </w:rPr>
              <w:t>Протопопово</w:t>
            </w:r>
            <w:proofErr w:type="spellEnd"/>
            <w:r w:rsidRPr="000E6F01">
              <w:rPr>
                <w:rFonts w:ascii="Times New Roman" w:hAnsi="Times New Roman"/>
                <w:sz w:val="24"/>
                <w:szCs w:val="24"/>
              </w:rPr>
              <w:t>, строение 10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3631DE3" w14:textId="32C83236" w:rsidR="000E6F01" w:rsidRPr="004573A4" w:rsidRDefault="000E6F01" w:rsidP="000E6F01">
            <w:pPr>
              <w:jc w:val="center"/>
              <w:rPr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C7E552B" w14:textId="2664942D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rFonts w:ascii="Times New Roman" w:hAnsi="Times New Roman"/>
                <w:sz w:val="24"/>
                <w:szCs w:val="24"/>
              </w:rPr>
              <w:t>4 340,59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5964C4D" w14:textId="7B95372B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1FA2594" w14:textId="26726F00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4805F22" w14:textId="0F190894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BCE4FF4" w14:textId="4E6AC45F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rFonts w:ascii="Times New Roman" w:hAnsi="Times New Roman"/>
                <w:sz w:val="24"/>
                <w:szCs w:val="24"/>
              </w:rPr>
              <w:t>4 340,59</w:t>
            </w:r>
          </w:p>
        </w:tc>
      </w:tr>
      <w:tr w:rsidR="000E6F01" w:rsidRPr="00207943" w14:paraId="31B8578E" w14:textId="77777777" w:rsidTr="000E6F01">
        <w:trPr>
          <w:gridAfter w:val="1"/>
          <w:wAfter w:w="35" w:type="dxa"/>
          <w:trHeight w:val="1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A8E53BF" w14:textId="77777777" w:rsidR="000E6F01" w:rsidRPr="004573A4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12FAF70" w14:textId="77777777" w:rsidR="000E6F01" w:rsidRPr="004573A4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D6A287D" w14:textId="453B19A8" w:rsidR="000E6F01" w:rsidRPr="004573A4" w:rsidRDefault="000E6F01" w:rsidP="000E6F01">
            <w:pPr>
              <w:jc w:val="center"/>
              <w:rPr>
                <w:sz w:val="24"/>
                <w:szCs w:val="24"/>
              </w:rPr>
            </w:pPr>
            <w:r w:rsidRPr="004573A4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CA02438" w14:textId="70FC4999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rFonts w:ascii="Times New Roman" w:hAnsi="Times New Roman"/>
                <w:sz w:val="24"/>
                <w:szCs w:val="24"/>
              </w:rPr>
              <w:t>4 340,59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69A45E6" w14:textId="19A071AA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7783BF5" w14:textId="3B353CA2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AA0F0B6" w14:textId="0463DD56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B3F2D44" w14:textId="062ECE7D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rFonts w:ascii="Times New Roman" w:hAnsi="Times New Roman"/>
                <w:sz w:val="24"/>
                <w:szCs w:val="24"/>
              </w:rPr>
              <w:t>4 340,59</w:t>
            </w:r>
          </w:p>
        </w:tc>
      </w:tr>
      <w:tr w:rsidR="000E6F01" w:rsidRPr="00207943" w14:paraId="480A03B0" w14:textId="77777777" w:rsidTr="000E6F01">
        <w:trPr>
          <w:gridAfter w:val="1"/>
          <w:wAfter w:w="35" w:type="dxa"/>
          <w:trHeight w:val="70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71CA34B" w14:textId="77777777" w:rsidR="000E6F01" w:rsidRPr="004573A4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0B1598E" w14:textId="77777777" w:rsidR="000E6F01" w:rsidRPr="004573A4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EC53FE1" w14:textId="07542C49" w:rsidR="000E6F01" w:rsidRPr="004573A4" w:rsidRDefault="000E6F01" w:rsidP="000E6F01">
            <w:pPr>
              <w:jc w:val="center"/>
              <w:rPr>
                <w:sz w:val="24"/>
                <w:szCs w:val="24"/>
              </w:rPr>
            </w:pPr>
            <w:r w:rsidRPr="004573A4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030636B" w14:textId="4CB44543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B62EC8E" w14:textId="3AD1E97E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D19DC4D" w14:textId="21F74B8F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4255236" w14:textId="271A7D0D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6CFAC18" w14:textId="3E3C15DE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6F01" w:rsidRPr="00207943" w14:paraId="1BA3FD6F" w14:textId="77777777" w:rsidTr="000E6F01">
        <w:trPr>
          <w:gridAfter w:val="1"/>
          <w:wAfter w:w="35" w:type="dxa"/>
          <w:trHeight w:val="70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EF712F5" w14:textId="77777777" w:rsidR="000E6F01" w:rsidRPr="004573A4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79F179F" w14:textId="77777777" w:rsidR="000E6F01" w:rsidRPr="004573A4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D5A07B4" w14:textId="43338F5C" w:rsidR="000E6F01" w:rsidRPr="004573A4" w:rsidRDefault="000E6F01" w:rsidP="000E6F01">
            <w:pPr>
              <w:jc w:val="center"/>
              <w:rPr>
                <w:sz w:val="24"/>
                <w:szCs w:val="24"/>
              </w:rPr>
            </w:pPr>
            <w:r w:rsidRPr="004573A4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1E64F2C" w14:textId="221FBDB1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B78091A" w14:textId="36BCF330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701F42C" w14:textId="09CA41A5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10131FF" w14:textId="2F451C2D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5E7E0B3" w14:textId="3925C5C9" w:rsidR="000E6F01" w:rsidRPr="004573A4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E6F01" w:rsidRPr="00207943" w14:paraId="6944352E" w14:textId="77777777" w:rsidTr="000E6F01">
        <w:trPr>
          <w:gridAfter w:val="1"/>
          <w:wAfter w:w="35" w:type="dxa"/>
          <w:trHeight w:val="27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46DE067" w14:textId="2814AEF7" w:rsidR="000E6F01" w:rsidRPr="004573A4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4B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64697BA" w14:textId="3C890243" w:rsidR="000E6F01" w:rsidRPr="004573A4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4B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D3778E8" w14:textId="6F289795" w:rsidR="000E6F01" w:rsidRPr="004573A4" w:rsidRDefault="000E6F01" w:rsidP="000E6F01">
            <w:pPr>
              <w:jc w:val="center"/>
              <w:rPr>
                <w:sz w:val="24"/>
                <w:szCs w:val="24"/>
              </w:rPr>
            </w:pPr>
            <w:r w:rsidRPr="006B74B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4266147" w14:textId="034C27C4" w:rsidR="000E6F01" w:rsidRPr="000E6F01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74B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F6ECA84" w14:textId="1B9E4EC4" w:rsidR="000E6F01" w:rsidRPr="000E6F01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74B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85C0F1B" w14:textId="23407067" w:rsidR="000E6F01" w:rsidRPr="000E6F01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74B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EBC60E4" w14:textId="7A24D690" w:rsidR="000E6F01" w:rsidRPr="000E6F01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74B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BDDDBC0" w14:textId="72484686" w:rsidR="000E6F01" w:rsidRPr="000E6F01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74B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0E6F01" w:rsidRPr="00207943" w14:paraId="1DBC596C" w14:textId="77777777" w:rsidTr="004A66E6">
        <w:trPr>
          <w:gridAfter w:val="1"/>
          <w:wAfter w:w="35" w:type="dxa"/>
          <w:trHeight w:val="7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D364B94" w14:textId="77777777" w:rsidR="000E6F01" w:rsidRPr="002C42CF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42CF">
              <w:rPr>
                <w:rFonts w:ascii="Times New Roman" w:hAnsi="Times New Roman"/>
                <w:sz w:val="24"/>
                <w:szCs w:val="24"/>
              </w:rPr>
              <w:t xml:space="preserve"> 2.3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6FE2EED" w14:textId="77777777" w:rsidR="000E6F01" w:rsidRPr="002C42CF" w:rsidRDefault="000E6F01" w:rsidP="000E6F01">
            <w:pPr>
              <w:rPr>
                <w:rFonts w:ascii="Times New Roman" w:hAnsi="Times New Roman"/>
                <w:sz w:val="24"/>
                <w:szCs w:val="24"/>
              </w:rPr>
            </w:pPr>
            <w:r w:rsidRPr="002C42CF">
              <w:rPr>
                <w:rFonts w:ascii="Times New Roman" w:hAnsi="Times New Roman"/>
                <w:sz w:val="24"/>
                <w:szCs w:val="24"/>
              </w:rPr>
              <w:t>Основное мероприятие. Предоставление семьям компенсационной выплаты на оплату услуг няни, в т.ч.: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05B22DA" w14:textId="77777777" w:rsidR="000E6F01" w:rsidRPr="002C42CF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42CF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354B61F" w14:textId="32B701A1" w:rsidR="000E6F01" w:rsidRPr="002C42CF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12,00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3DBB48E" w14:textId="3F4046B9" w:rsidR="000E6F01" w:rsidRPr="002C42CF" w:rsidRDefault="000E6F01" w:rsidP="000E6F01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12,00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EAA77A3" w14:textId="77777777" w:rsidR="000E6F01" w:rsidRPr="002C42CF" w:rsidRDefault="000E6F01" w:rsidP="000E6F01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CBC9011" w14:textId="77777777" w:rsidR="000E6F01" w:rsidRPr="002C42CF" w:rsidRDefault="000E6F01" w:rsidP="000E6F01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8EFAC92" w14:textId="77777777" w:rsidR="000E6F01" w:rsidRPr="002C42CF" w:rsidRDefault="000E6F01" w:rsidP="000E6F01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</w:tr>
      <w:tr w:rsidR="000E6F01" w:rsidRPr="00207943" w14:paraId="156A89AC" w14:textId="77777777" w:rsidTr="004A66E6">
        <w:trPr>
          <w:gridAfter w:val="1"/>
          <w:wAfter w:w="35" w:type="dxa"/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DBF4BCA" w14:textId="77777777" w:rsidR="000E6F01" w:rsidRPr="002C42CF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ECB7022" w14:textId="77777777" w:rsidR="000E6F01" w:rsidRPr="002C42CF" w:rsidRDefault="000E6F01" w:rsidP="000E6F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D998379" w14:textId="77777777" w:rsidR="000E6F01" w:rsidRPr="002C42CF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42CF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555787E" w14:textId="77777777" w:rsidR="000E6F01" w:rsidRPr="002C42CF" w:rsidRDefault="000E6F01" w:rsidP="000E6F01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AFC7B2C" w14:textId="77777777" w:rsidR="000E6F01" w:rsidRPr="002C42CF" w:rsidRDefault="000E6F01" w:rsidP="000E6F01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30E3B7F" w14:textId="77777777" w:rsidR="000E6F01" w:rsidRPr="002C42CF" w:rsidRDefault="000E6F01" w:rsidP="000E6F01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40D625D" w14:textId="77777777" w:rsidR="000E6F01" w:rsidRPr="002C42CF" w:rsidRDefault="000E6F01" w:rsidP="000E6F01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0833A91" w14:textId="77777777" w:rsidR="000E6F01" w:rsidRPr="002C42CF" w:rsidRDefault="000E6F01" w:rsidP="000E6F01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</w:tr>
      <w:tr w:rsidR="000E6F01" w:rsidRPr="00207943" w14:paraId="28101CDD" w14:textId="77777777" w:rsidTr="000E6F01">
        <w:trPr>
          <w:gridAfter w:val="1"/>
          <w:wAfter w:w="35" w:type="dxa"/>
          <w:trHeight w:val="546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330396B" w14:textId="77777777" w:rsidR="000E6F01" w:rsidRPr="002C42CF" w:rsidRDefault="000E6F01" w:rsidP="000E6F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C177E9C" w14:textId="77777777" w:rsidR="000E6F01" w:rsidRPr="002C42CF" w:rsidRDefault="000E6F01" w:rsidP="000E6F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C60FE1E" w14:textId="77777777" w:rsidR="000E6F01" w:rsidRPr="002C42CF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42CF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0017768" w14:textId="377A9B90" w:rsidR="000E6F01" w:rsidRPr="002C42CF" w:rsidRDefault="000E6F01" w:rsidP="000E6F01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12,00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34E6E3A" w14:textId="49CF6788" w:rsidR="000E6F01" w:rsidRPr="002C42CF" w:rsidRDefault="000E6F01" w:rsidP="000E6F01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12,00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2E78FAD" w14:textId="77777777" w:rsidR="000E6F01" w:rsidRPr="002C42CF" w:rsidRDefault="000E6F01" w:rsidP="000E6F01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87F90B4" w14:textId="77777777" w:rsidR="000E6F01" w:rsidRPr="002C42CF" w:rsidRDefault="000E6F01" w:rsidP="000E6F01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0DF0D5B" w14:textId="77777777" w:rsidR="000E6F01" w:rsidRPr="002C42CF" w:rsidRDefault="000E6F01" w:rsidP="000E6F01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</w:tr>
      <w:tr w:rsidR="000E6F01" w:rsidRPr="00207943" w14:paraId="5CED52DF" w14:textId="77777777" w:rsidTr="0091062A">
        <w:trPr>
          <w:gridAfter w:val="1"/>
          <w:wAfter w:w="35" w:type="dxa"/>
          <w:trHeight w:val="20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591F861" w14:textId="77777777" w:rsidR="000E6F01" w:rsidRPr="002C42CF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42CF">
              <w:rPr>
                <w:rFonts w:ascii="Times New Roman" w:hAnsi="Times New Roman"/>
                <w:sz w:val="24"/>
                <w:szCs w:val="24"/>
              </w:rPr>
              <w:t xml:space="preserve"> 2.3.1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BF290E2" w14:textId="77777777" w:rsidR="000E6F01" w:rsidRPr="002C42CF" w:rsidRDefault="000E6F01" w:rsidP="000E6F01">
            <w:pPr>
              <w:rPr>
                <w:rFonts w:ascii="Times New Roman" w:hAnsi="Times New Roman"/>
                <w:sz w:val="24"/>
                <w:szCs w:val="24"/>
              </w:rPr>
            </w:pPr>
            <w:r w:rsidRPr="002C42CF">
              <w:rPr>
                <w:rFonts w:ascii="Times New Roman" w:hAnsi="Times New Roman"/>
                <w:sz w:val="24"/>
                <w:szCs w:val="24"/>
              </w:rPr>
              <w:t>Предоставление семьям компенсационной выплаты на оплату услуг няни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3ACFA4F" w14:textId="77777777" w:rsidR="000E6F01" w:rsidRPr="002C42CF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42CF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E0B51C2" w14:textId="67252CB8" w:rsidR="000E6F01" w:rsidRPr="002C42CF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12,00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34C6DFF" w14:textId="3E6C6680" w:rsidR="000E6F01" w:rsidRPr="002C42CF" w:rsidRDefault="000E6F01" w:rsidP="000E6F01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12,00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624A67A" w14:textId="77777777" w:rsidR="000E6F01" w:rsidRPr="002C42CF" w:rsidRDefault="000E6F01" w:rsidP="000E6F01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713842B" w14:textId="77777777" w:rsidR="000E6F01" w:rsidRPr="002C42CF" w:rsidRDefault="000E6F01" w:rsidP="000E6F01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2C2240A" w14:textId="77777777" w:rsidR="000E6F01" w:rsidRPr="002C42CF" w:rsidRDefault="000E6F01" w:rsidP="000E6F01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</w:tr>
      <w:tr w:rsidR="000E6F01" w:rsidRPr="00207943" w14:paraId="69BFE7C4" w14:textId="77777777" w:rsidTr="0091062A">
        <w:trPr>
          <w:gridAfter w:val="1"/>
          <w:wAfter w:w="35" w:type="dxa"/>
          <w:trHeight w:val="2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7911A8B" w14:textId="77777777" w:rsidR="000E6F01" w:rsidRPr="002C42CF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4B3FEB1" w14:textId="77777777" w:rsidR="000E6F01" w:rsidRPr="002C42CF" w:rsidRDefault="000E6F01" w:rsidP="000E6F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83EAEFA" w14:textId="77777777" w:rsidR="000E6F01" w:rsidRPr="002C42CF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42CF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7CBB57E" w14:textId="77777777" w:rsidR="000E6F01" w:rsidRPr="002C42CF" w:rsidRDefault="000E6F01" w:rsidP="000E6F01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CFE623C" w14:textId="77777777" w:rsidR="000E6F01" w:rsidRPr="002C42CF" w:rsidRDefault="000E6F01" w:rsidP="000E6F01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60B923B" w14:textId="77777777" w:rsidR="000E6F01" w:rsidRPr="002C42CF" w:rsidRDefault="000E6F01" w:rsidP="000E6F01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4F5B3C8" w14:textId="77777777" w:rsidR="000E6F01" w:rsidRPr="002C42CF" w:rsidRDefault="000E6F01" w:rsidP="000E6F01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0FECB09" w14:textId="77777777" w:rsidR="000E6F01" w:rsidRPr="002C42CF" w:rsidRDefault="000E6F01" w:rsidP="000E6F01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</w:tr>
      <w:tr w:rsidR="000E6F01" w:rsidRPr="00207943" w14:paraId="7EF50EE3" w14:textId="77777777" w:rsidTr="0091062A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22B3FB2" w14:textId="77777777" w:rsidR="000E6F01" w:rsidRPr="002C42CF" w:rsidRDefault="000E6F01" w:rsidP="000E6F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0373BF2" w14:textId="77777777" w:rsidR="000E6F01" w:rsidRPr="002C42CF" w:rsidRDefault="000E6F01" w:rsidP="000E6F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2039A2A" w14:textId="77777777" w:rsidR="000E6F01" w:rsidRPr="002C42CF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42CF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F3E39A4" w14:textId="77777777" w:rsidR="000E6F01" w:rsidRPr="002C42CF" w:rsidRDefault="000E6F01" w:rsidP="000E6F01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12,00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1361022" w14:textId="77777777" w:rsidR="000E6F01" w:rsidRPr="002C42CF" w:rsidRDefault="000E6F01" w:rsidP="000E6F01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12,00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215D419" w14:textId="77777777" w:rsidR="000E6F01" w:rsidRPr="002C42CF" w:rsidRDefault="000E6F01" w:rsidP="000E6F01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A76A490" w14:textId="77777777" w:rsidR="000E6F01" w:rsidRPr="002C42CF" w:rsidRDefault="000E6F01" w:rsidP="000E6F01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4940E4A" w14:textId="77777777" w:rsidR="000E6F01" w:rsidRPr="002C42CF" w:rsidRDefault="000E6F01" w:rsidP="000E6F01">
            <w:pPr>
              <w:jc w:val="right"/>
              <w:rPr>
                <w:sz w:val="24"/>
                <w:szCs w:val="24"/>
              </w:rPr>
            </w:pPr>
            <w:r w:rsidRPr="002C42CF">
              <w:rPr>
                <w:sz w:val="24"/>
                <w:szCs w:val="24"/>
              </w:rPr>
              <w:t>0,00</w:t>
            </w:r>
          </w:p>
        </w:tc>
      </w:tr>
      <w:tr w:rsidR="000E6F01" w:rsidRPr="00207943" w14:paraId="4CDC1E9D" w14:textId="77777777" w:rsidTr="0055300D">
        <w:trPr>
          <w:gridAfter w:val="1"/>
          <w:wAfter w:w="35" w:type="dxa"/>
          <w:trHeight w:val="204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63B0709" w14:textId="77777777" w:rsidR="000E6F01" w:rsidRPr="006B74BF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4BF">
              <w:rPr>
                <w:rFonts w:ascii="Times New Roman" w:hAnsi="Times New Roman"/>
                <w:sz w:val="24"/>
                <w:szCs w:val="24"/>
              </w:rPr>
              <w:t xml:space="preserve"> 3.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189C84C" w14:textId="56BE2F85" w:rsidR="000E6F01" w:rsidRPr="006B74BF" w:rsidRDefault="000E6F01" w:rsidP="000E6F01">
            <w:pPr>
              <w:rPr>
                <w:rFonts w:ascii="Times New Roman" w:hAnsi="Times New Roman"/>
                <w:sz w:val="24"/>
                <w:szCs w:val="24"/>
              </w:rPr>
            </w:pPr>
            <w:r w:rsidRPr="006B74BF">
              <w:rPr>
                <w:rFonts w:ascii="Times New Roman" w:hAnsi="Times New Roman"/>
                <w:sz w:val="24"/>
                <w:szCs w:val="24"/>
              </w:rPr>
              <w:t>Подпрограмма 3 «Обеспечивающая подпрограмма»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DD5F840" w14:textId="77777777" w:rsidR="000E6F01" w:rsidRPr="006B74BF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4BF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4A1BDFE" w14:textId="34C38E69" w:rsidR="000E6F01" w:rsidRPr="000E6F01" w:rsidRDefault="000E6F01" w:rsidP="000E6F0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E6F01">
              <w:rPr>
                <w:sz w:val="24"/>
                <w:szCs w:val="24"/>
              </w:rPr>
              <w:t>81 055,63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C026DCD" w14:textId="700DCB7F" w:rsidR="000E6F01" w:rsidRPr="000E6F01" w:rsidRDefault="000E6F01" w:rsidP="000E6F01">
            <w:pPr>
              <w:jc w:val="right"/>
              <w:rPr>
                <w:sz w:val="24"/>
                <w:szCs w:val="24"/>
              </w:rPr>
            </w:pPr>
            <w:r w:rsidRPr="000E6F0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43B119D" w14:textId="51BD9319" w:rsidR="000E6F01" w:rsidRPr="000E6F01" w:rsidRDefault="000E6F01" w:rsidP="000E6F01">
            <w:pPr>
              <w:jc w:val="right"/>
              <w:rPr>
                <w:sz w:val="24"/>
                <w:szCs w:val="24"/>
              </w:rPr>
            </w:pPr>
            <w:r w:rsidRPr="000E6F0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91F7A19" w14:textId="39181C09" w:rsidR="000E6F01" w:rsidRPr="000E6F01" w:rsidRDefault="000E6F01" w:rsidP="000E6F01">
            <w:pPr>
              <w:jc w:val="right"/>
              <w:rPr>
                <w:sz w:val="24"/>
                <w:szCs w:val="24"/>
              </w:rPr>
            </w:pPr>
            <w:r w:rsidRPr="000E6F01">
              <w:rPr>
                <w:sz w:val="24"/>
                <w:szCs w:val="24"/>
              </w:rPr>
              <w:t>81 055,63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79BBE31" w14:textId="77777777" w:rsidR="000E6F01" w:rsidRPr="006B74BF" w:rsidRDefault="000E6F01" w:rsidP="000E6F01">
            <w:pPr>
              <w:jc w:val="right"/>
              <w:rPr>
                <w:sz w:val="24"/>
                <w:szCs w:val="24"/>
              </w:rPr>
            </w:pPr>
            <w:r w:rsidRPr="006B74BF">
              <w:rPr>
                <w:sz w:val="24"/>
                <w:szCs w:val="24"/>
              </w:rPr>
              <w:t>0,00</w:t>
            </w:r>
          </w:p>
        </w:tc>
      </w:tr>
      <w:tr w:rsidR="000E6F01" w:rsidRPr="00207943" w14:paraId="50F618F7" w14:textId="77777777" w:rsidTr="008B1B7B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38F4B72" w14:textId="77777777" w:rsidR="000E6F01" w:rsidRPr="006B74BF" w:rsidRDefault="000E6F01" w:rsidP="000E6F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B4E2929" w14:textId="77777777" w:rsidR="000E6F01" w:rsidRPr="006B74BF" w:rsidRDefault="000E6F01" w:rsidP="000E6F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08DCE15" w14:textId="77777777" w:rsidR="000E6F01" w:rsidRPr="006B74BF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4BF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B27BA57" w14:textId="0BFBAE2A" w:rsidR="000E6F01" w:rsidRPr="000E6F01" w:rsidRDefault="000E6F01" w:rsidP="000E6F01">
            <w:pPr>
              <w:jc w:val="right"/>
              <w:rPr>
                <w:sz w:val="24"/>
                <w:szCs w:val="24"/>
              </w:rPr>
            </w:pPr>
            <w:r w:rsidRPr="000E6F01">
              <w:rPr>
                <w:sz w:val="24"/>
                <w:szCs w:val="24"/>
              </w:rPr>
              <w:t>19 328,46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E249D15" w14:textId="4ACF793F" w:rsidR="000E6F01" w:rsidRPr="000E6F01" w:rsidRDefault="000E6F01" w:rsidP="000E6F01">
            <w:pPr>
              <w:jc w:val="right"/>
              <w:rPr>
                <w:sz w:val="24"/>
                <w:szCs w:val="24"/>
              </w:rPr>
            </w:pPr>
            <w:r w:rsidRPr="000E6F0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DAB03AD" w14:textId="7355BEC5" w:rsidR="000E6F01" w:rsidRPr="000E6F01" w:rsidRDefault="000E6F01" w:rsidP="000E6F01">
            <w:pPr>
              <w:jc w:val="right"/>
              <w:rPr>
                <w:sz w:val="24"/>
                <w:szCs w:val="24"/>
              </w:rPr>
            </w:pPr>
            <w:r w:rsidRPr="000E6F0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4B8BD8B" w14:textId="67D8CBF7" w:rsidR="000E6F01" w:rsidRPr="000E6F01" w:rsidRDefault="000E6F01" w:rsidP="000E6F01">
            <w:pPr>
              <w:jc w:val="right"/>
              <w:rPr>
                <w:sz w:val="24"/>
                <w:szCs w:val="24"/>
              </w:rPr>
            </w:pPr>
            <w:r w:rsidRPr="000E6F01">
              <w:rPr>
                <w:sz w:val="24"/>
                <w:szCs w:val="24"/>
              </w:rPr>
              <w:t>19 328,46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E4C5216" w14:textId="77777777" w:rsidR="000E6F01" w:rsidRPr="006B74BF" w:rsidRDefault="000E6F01" w:rsidP="000E6F01">
            <w:pPr>
              <w:jc w:val="right"/>
              <w:rPr>
                <w:sz w:val="24"/>
                <w:szCs w:val="24"/>
              </w:rPr>
            </w:pPr>
            <w:r w:rsidRPr="006B74BF">
              <w:rPr>
                <w:sz w:val="24"/>
                <w:szCs w:val="24"/>
              </w:rPr>
              <w:t>0,00</w:t>
            </w:r>
          </w:p>
        </w:tc>
      </w:tr>
      <w:tr w:rsidR="000E6F01" w:rsidRPr="00207943" w14:paraId="3DDF68AE" w14:textId="77777777" w:rsidTr="008B1B7B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C28A90E" w14:textId="77777777" w:rsidR="000E6F01" w:rsidRPr="006B74BF" w:rsidRDefault="000E6F01" w:rsidP="000E6F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EEA3217" w14:textId="77777777" w:rsidR="000E6F01" w:rsidRPr="006B74BF" w:rsidRDefault="000E6F01" w:rsidP="000E6F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9905214" w14:textId="77777777" w:rsidR="000E6F01" w:rsidRPr="006B74BF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4BF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0A9AC2C" w14:textId="7274588F" w:rsidR="000E6F01" w:rsidRPr="000E6F01" w:rsidRDefault="000E6F01" w:rsidP="000E6F01">
            <w:pPr>
              <w:jc w:val="right"/>
              <w:rPr>
                <w:sz w:val="24"/>
                <w:szCs w:val="24"/>
              </w:rPr>
            </w:pPr>
            <w:r w:rsidRPr="000E6F01">
              <w:rPr>
                <w:sz w:val="24"/>
                <w:szCs w:val="24"/>
              </w:rPr>
              <w:t>18 430,63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83EE4D5" w14:textId="7931DD58" w:rsidR="000E6F01" w:rsidRPr="000E6F01" w:rsidRDefault="000E6F01" w:rsidP="000E6F01">
            <w:pPr>
              <w:jc w:val="right"/>
              <w:rPr>
                <w:sz w:val="24"/>
                <w:szCs w:val="24"/>
              </w:rPr>
            </w:pPr>
            <w:r w:rsidRPr="000E6F0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FDD98D8" w14:textId="2F267FD7" w:rsidR="000E6F01" w:rsidRPr="000E6F01" w:rsidRDefault="000E6F01" w:rsidP="000E6F01">
            <w:pPr>
              <w:jc w:val="right"/>
              <w:rPr>
                <w:sz w:val="24"/>
                <w:szCs w:val="24"/>
              </w:rPr>
            </w:pPr>
            <w:r w:rsidRPr="000E6F0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33D6BA9" w14:textId="5B2D2F71" w:rsidR="000E6F01" w:rsidRPr="000E6F01" w:rsidRDefault="000E6F01" w:rsidP="000E6F01">
            <w:pPr>
              <w:jc w:val="right"/>
              <w:rPr>
                <w:sz w:val="24"/>
                <w:szCs w:val="24"/>
              </w:rPr>
            </w:pPr>
            <w:r w:rsidRPr="000E6F01">
              <w:rPr>
                <w:sz w:val="24"/>
                <w:szCs w:val="24"/>
              </w:rPr>
              <w:t>18 430,63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6582064" w14:textId="77777777" w:rsidR="000E6F01" w:rsidRPr="006B74BF" w:rsidRDefault="000E6F01" w:rsidP="000E6F01">
            <w:pPr>
              <w:jc w:val="right"/>
              <w:rPr>
                <w:sz w:val="24"/>
                <w:szCs w:val="24"/>
              </w:rPr>
            </w:pPr>
            <w:r w:rsidRPr="006B74BF">
              <w:rPr>
                <w:sz w:val="24"/>
                <w:szCs w:val="24"/>
              </w:rPr>
              <w:t>0,00</w:t>
            </w:r>
          </w:p>
        </w:tc>
      </w:tr>
      <w:tr w:rsidR="000E6F01" w:rsidRPr="00207943" w14:paraId="22F1CA1A" w14:textId="77777777" w:rsidTr="008B1B7B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EBFB892" w14:textId="77777777" w:rsidR="000E6F01" w:rsidRPr="006B74BF" w:rsidRDefault="000E6F01" w:rsidP="000E6F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C189F51" w14:textId="77777777" w:rsidR="000E6F01" w:rsidRPr="006B74BF" w:rsidRDefault="000E6F01" w:rsidP="000E6F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7A4BDF1" w14:textId="77777777" w:rsidR="000E6F01" w:rsidRPr="006B74BF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4BF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617A662" w14:textId="64B241EE" w:rsidR="000E6F01" w:rsidRPr="000E6F01" w:rsidRDefault="000E6F01" w:rsidP="000E6F01">
            <w:pPr>
              <w:jc w:val="right"/>
              <w:rPr>
                <w:sz w:val="24"/>
                <w:szCs w:val="24"/>
              </w:rPr>
            </w:pPr>
            <w:r w:rsidRPr="000E6F01">
              <w:rPr>
                <w:sz w:val="24"/>
                <w:szCs w:val="24"/>
              </w:rPr>
              <w:t>20 798,05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456E3A8" w14:textId="587BD60F" w:rsidR="000E6F01" w:rsidRPr="000E6F01" w:rsidRDefault="000E6F01" w:rsidP="000E6F01">
            <w:pPr>
              <w:jc w:val="right"/>
              <w:rPr>
                <w:sz w:val="24"/>
                <w:szCs w:val="24"/>
              </w:rPr>
            </w:pPr>
            <w:r w:rsidRPr="000E6F0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46866A4" w14:textId="3C974E29" w:rsidR="000E6F01" w:rsidRPr="000E6F01" w:rsidRDefault="000E6F01" w:rsidP="000E6F01">
            <w:pPr>
              <w:jc w:val="right"/>
              <w:rPr>
                <w:sz w:val="24"/>
                <w:szCs w:val="24"/>
              </w:rPr>
            </w:pPr>
            <w:r w:rsidRPr="000E6F0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4368DC7" w14:textId="3AFA8F6B" w:rsidR="000E6F01" w:rsidRPr="000E6F01" w:rsidRDefault="000E6F01" w:rsidP="000E6F01">
            <w:pPr>
              <w:jc w:val="right"/>
              <w:rPr>
                <w:sz w:val="24"/>
                <w:szCs w:val="24"/>
              </w:rPr>
            </w:pPr>
            <w:r w:rsidRPr="000E6F01">
              <w:rPr>
                <w:sz w:val="24"/>
                <w:szCs w:val="24"/>
              </w:rPr>
              <w:t>20 798,05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BE9C9DD" w14:textId="77777777" w:rsidR="000E6F01" w:rsidRPr="006B74BF" w:rsidRDefault="000E6F01" w:rsidP="000E6F01">
            <w:pPr>
              <w:jc w:val="right"/>
              <w:rPr>
                <w:sz w:val="24"/>
                <w:szCs w:val="24"/>
              </w:rPr>
            </w:pPr>
            <w:r w:rsidRPr="006B74BF">
              <w:rPr>
                <w:sz w:val="24"/>
                <w:szCs w:val="24"/>
              </w:rPr>
              <w:t>0,00</w:t>
            </w:r>
          </w:p>
        </w:tc>
      </w:tr>
      <w:tr w:rsidR="000E6F01" w:rsidRPr="00207943" w14:paraId="7038787F" w14:textId="77777777" w:rsidTr="008B1B7B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0E2FE5E" w14:textId="77777777" w:rsidR="000E6F01" w:rsidRPr="006B74BF" w:rsidRDefault="000E6F01" w:rsidP="000E6F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F453B76" w14:textId="77777777" w:rsidR="000E6F01" w:rsidRPr="006B74BF" w:rsidRDefault="000E6F01" w:rsidP="000E6F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E06D324" w14:textId="77777777" w:rsidR="000E6F01" w:rsidRPr="006B74BF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4BF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6DEEB8A" w14:textId="3A6B2E2F" w:rsidR="000E6F01" w:rsidRPr="000E6F01" w:rsidRDefault="000E6F01" w:rsidP="000E6F01">
            <w:pPr>
              <w:jc w:val="right"/>
              <w:rPr>
                <w:sz w:val="24"/>
                <w:szCs w:val="24"/>
              </w:rPr>
            </w:pPr>
            <w:r w:rsidRPr="000E6F01">
              <w:rPr>
                <w:sz w:val="24"/>
                <w:szCs w:val="24"/>
              </w:rPr>
              <w:t>22 498,49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0FED07F" w14:textId="376748C8" w:rsidR="000E6F01" w:rsidRPr="000E6F01" w:rsidRDefault="000E6F01" w:rsidP="000E6F01">
            <w:pPr>
              <w:jc w:val="right"/>
              <w:rPr>
                <w:sz w:val="24"/>
                <w:szCs w:val="24"/>
              </w:rPr>
            </w:pPr>
            <w:r w:rsidRPr="000E6F0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A9156ED" w14:textId="4DB4E4D3" w:rsidR="000E6F01" w:rsidRPr="000E6F01" w:rsidRDefault="000E6F01" w:rsidP="000E6F01">
            <w:pPr>
              <w:jc w:val="right"/>
              <w:rPr>
                <w:sz w:val="24"/>
                <w:szCs w:val="24"/>
              </w:rPr>
            </w:pPr>
            <w:r w:rsidRPr="000E6F0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4C0A42E" w14:textId="40864308" w:rsidR="000E6F01" w:rsidRPr="000E6F01" w:rsidRDefault="000E6F01" w:rsidP="000E6F01">
            <w:pPr>
              <w:jc w:val="right"/>
              <w:rPr>
                <w:sz w:val="24"/>
                <w:szCs w:val="24"/>
              </w:rPr>
            </w:pPr>
            <w:r w:rsidRPr="000E6F01">
              <w:rPr>
                <w:sz w:val="24"/>
                <w:szCs w:val="24"/>
              </w:rPr>
              <w:t>22 498,49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D675519" w14:textId="77777777" w:rsidR="000E6F01" w:rsidRPr="006B74BF" w:rsidRDefault="000E6F01" w:rsidP="000E6F01">
            <w:pPr>
              <w:jc w:val="right"/>
              <w:rPr>
                <w:sz w:val="24"/>
                <w:szCs w:val="24"/>
              </w:rPr>
            </w:pPr>
            <w:r w:rsidRPr="006B74BF">
              <w:rPr>
                <w:sz w:val="24"/>
                <w:szCs w:val="24"/>
              </w:rPr>
              <w:t>0,00</w:t>
            </w:r>
          </w:p>
        </w:tc>
      </w:tr>
      <w:tr w:rsidR="000E6F01" w:rsidRPr="00207943" w14:paraId="649A542B" w14:textId="77777777" w:rsidTr="0055300D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17386DD" w14:textId="77777777" w:rsidR="000E6F01" w:rsidRPr="006B74BF" w:rsidRDefault="000E6F01" w:rsidP="000E6F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809A754" w14:textId="77777777" w:rsidR="000E6F01" w:rsidRPr="006B74BF" w:rsidRDefault="000E6F01" w:rsidP="000E6F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564E93A" w14:textId="77777777" w:rsidR="000E6F01" w:rsidRPr="006B74BF" w:rsidRDefault="000E6F01" w:rsidP="000E6F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74BF">
              <w:rPr>
                <w:sz w:val="24"/>
                <w:szCs w:val="24"/>
              </w:rPr>
              <w:t>2025 (прогнозный период)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B543A40" w14:textId="49103D87" w:rsidR="000E6F01" w:rsidRPr="000E6F01" w:rsidRDefault="000E6F01" w:rsidP="000E6F01">
            <w:pPr>
              <w:jc w:val="right"/>
              <w:rPr>
                <w:sz w:val="24"/>
                <w:szCs w:val="24"/>
              </w:rPr>
            </w:pPr>
            <w:r w:rsidRPr="000E6F01">
              <w:rPr>
                <w:sz w:val="24"/>
                <w:szCs w:val="24"/>
              </w:rPr>
              <w:t>17 777,18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94B7D8C" w14:textId="3BEB64AC" w:rsidR="000E6F01" w:rsidRPr="000E6F01" w:rsidRDefault="000E6F01" w:rsidP="000E6F01">
            <w:pPr>
              <w:jc w:val="right"/>
              <w:rPr>
                <w:sz w:val="24"/>
                <w:szCs w:val="24"/>
              </w:rPr>
            </w:pPr>
            <w:r w:rsidRPr="000E6F0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01C2499" w14:textId="23C92E5D" w:rsidR="000E6F01" w:rsidRPr="000E6F01" w:rsidRDefault="000E6F01" w:rsidP="000E6F01">
            <w:pPr>
              <w:jc w:val="right"/>
              <w:rPr>
                <w:sz w:val="24"/>
                <w:szCs w:val="24"/>
              </w:rPr>
            </w:pPr>
            <w:r w:rsidRPr="000E6F0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2B4D906" w14:textId="5A542BD6" w:rsidR="000E6F01" w:rsidRPr="000E6F01" w:rsidRDefault="000E6F01" w:rsidP="000E6F01">
            <w:pPr>
              <w:jc w:val="right"/>
              <w:rPr>
                <w:sz w:val="24"/>
                <w:szCs w:val="24"/>
              </w:rPr>
            </w:pPr>
            <w:r w:rsidRPr="000E6F01">
              <w:rPr>
                <w:sz w:val="24"/>
                <w:szCs w:val="24"/>
              </w:rPr>
              <w:t>17 777,18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EF6940B" w14:textId="77777777" w:rsidR="000E6F01" w:rsidRPr="006B74BF" w:rsidRDefault="000E6F01" w:rsidP="000E6F01">
            <w:pPr>
              <w:jc w:val="right"/>
              <w:rPr>
                <w:sz w:val="24"/>
                <w:szCs w:val="24"/>
              </w:rPr>
            </w:pPr>
            <w:r w:rsidRPr="006B74BF">
              <w:rPr>
                <w:sz w:val="24"/>
                <w:szCs w:val="24"/>
              </w:rPr>
              <w:t>0,00</w:t>
            </w:r>
          </w:p>
        </w:tc>
      </w:tr>
      <w:tr w:rsidR="000E6F01" w:rsidRPr="00207943" w14:paraId="04C0DFB3" w14:textId="77777777" w:rsidTr="008B1B7B">
        <w:trPr>
          <w:gridAfter w:val="1"/>
          <w:wAfter w:w="35" w:type="dxa"/>
          <w:trHeight w:val="315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C78340A" w14:textId="77777777" w:rsidR="000E6F01" w:rsidRPr="006B74BF" w:rsidRDefault="000E6F01" w:rsidP="000E6F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A71590C" w14:textId="77777777" w:rsidR="000E6F01" w:rsidRPr="006B74BF" w:rsidRDefault="000E6F01" w:rsidP="000E6F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971ED1C" w14:textId="04D7F118" w:rsidR="000E6F01" w:rsidRPr="006B74BF" w:rsidRDefault="000E6F01" w:rsidP="000E6F01">
            <w:pPr>
              <w:jc w:val="center"/>
              <w:rPr>
                <w:sz w:val="24"/>
                <w:szCs w:val="24"/>
              </w:rPr>
            </w:pPr>
            <w:r w:rsidRPr="006B74BF">
              <w:rPr>
                <w:sz w:val="24"/>
                <w:szCs w:val="24"/>
              </w:rPr>
              <w:t>2026 (прогнозный период)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2A23D84" w14:textId="4E2A99C3" w:rsidR="000E6F01" w:rsidRPr="000E6F01" w:rsidRDefault="000E6F01" w:rsidP="000E6F01">
            <w:pPr>
              <w:jc w:val="right"/>
              <w:rPr>
                <w:sz w:val="24"/>
                <w:szCs w:val="24"/>
              </w:rPr>
            </w:pPr>
            <w:r w:rsidRPr="000E6F01">
              <w:rPr>
                <w:sz w:val="24"/>
                <w:szCs w:val="24"/>
              </w:rPr>
              <w:t>18 182,43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51EAB79" w14:textId="300CE0B2" w:rsidR="000E6F01" w:rsidRPr="000E6F01" w:rsidRDefault="000E6F01" w:rsidP="000E6F01">
            <w:pPr>
              <w:jc w:val="right"/>
              <w:rPr>
                <w:sz w:val="24"/>
                <w:szCs w:val="24"/>
              </w:rPr>
            </w:pPr>
            <w:r w:rsidRPr="000E6F0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4A5157B" w14:textId="3196B7A4" w:rsidR="000E6F01" w:rsidRPr="000E6F01" w:rsidRDefault="000E6F01" w:rsidP="000E6F01">
            <w:pPr>
              <w:jc w:val="right"/>
              <w:rPr>
                <w:sz w:val="24"/>
                <w:szCs w:val="24"/>
              </w:rPr>
            </w:pPr>
            <w:r w:rsidRPr="000E6F01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C35D5F7" w14:textId="40DBBEFF" w:rsidR="000E6F01" w:rsidRPr="000E6F01" w:rsidRDefault="000E6F01" w:rsidP="000E6F01">
            <w:pPr>
              <w:jc w:val="right"/>
              <w:rPr>
                <w:sz w:val="24"/>
                <w:szCs w:val="24"/>
              </w:rPr>
            </w:pPr>
            <w:r w:rsidRPr="000E6F01">
              <w:rPr>
                <w:sz w:val="24"/>
                <w:szCs w:val="24"/>
              </w:rPr>
              <w:t>18 182,43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85E4D1A" w14:textId="30B471D1" w:rsidR="000E6F01" w:rsidRPr="006B74BF" w:rsidRDefault="000E6F01" w:rsidP="000E6F01">
            <w:pPr>
              <w:jc w:val="right"/>
              <w:rPr>
                <w:sz w:val="24"/>
                <w:szCs w:val="24"/>
              </w:rPr>
            </w:pPr>
            <w:r w:rsidRPr="006B74BF">
              <w:rPr>
                <w:sz w:val="24"/>
                <w:szCs w:val="24"/>
              </w:rPr>
              <w:t>0,00</w:t>
            </w:r>
          </w:p>
        </w:tc>
      </w:tr>
    </w:tbl>
    <w:p w14:paraId="0F9BDE39" w14:textId="77777777" w:rsidR="004438C5" w:rsidRPr="00207943" w:rsidRDefault="004438C5">
      <w:pPr>
        <w:rPr>
          <w:highlight w:val="yellow"/>
        </w:rPr>
      </w:pPr>
    </w:p>
    <w:p w14:paraId="69A8FA0F" w14:textId="77777777" w:rsidR="00856413" w:rsidRPr="00207943" w:rsidRDefault="00856413" w:rsidP="004D4D51">
      <w:pPr>
        <w:rPr>
          <w:sz w:val="24"/>
          <w:highlight w:val="yellow"/>
        </w:rPr>
      </w:pPr>
    </w:p>
    <w:p w14:paraId="128E0AFC" w14:textId="77777777" w:rsidR="009907B2" w:rsidRPr="00207943" w:rsidRDefault="009907B2" w:rsidP="00AB137B">
      <w:pPr>
        <w:rPr>
          <w:sz w:val="24"/>
          <w:highlight w:val="yellow"/>
        </w:rPr>
        <w:sectPr w:rsidR="009907B2" w:rsidRPr="00207943" w:rsidSect="0049242C">
          <w:pgSz w:w="16840" w:h="11907" w:orient="landscape" w:code="9"/>
          <w:pgMar w:top="1701" w:right="1134" w:bottom="567" w:left="1134" w:header="357" w:footer="533" w:gutter="0"/>
          <w:pgNumType w:start="1"/>
          <w:cols w:space="720"/>
          <w:titlePg/>
          <w:docGrid w:linePitch="272"/>
        </w:sectPr>
      </w:pPr>
    </w:p>
    <w:p w14:paraId="6E4830D9" w14:textId="77777777" w:rsidR="008B6A9C" w:rsidRPr="00106780" w:rsidRDefault="008B6A9C" w:rsidP="008B6A9C">
      <w:pPr>
        <w:ind w:left="11199" w:right="-108" w:firstLine="6"/>
        <w:rPr>
          <w:rFonts w:ascii="Times New Roman" w:hAnsi="Times New Roman"/>
          <w:sz w:val="24"/>
          <w:szCs w:val="24"/>
        </w:rPr>
      </w:pPr>
      <w:r w:rsidRPr="00106780">
        <w:rPr>
          <w:rFonts w:ascii="Times New Roman" w:hAnsi="Times New Roman"/>
          <w:sz w:val="24"/>
          <w:szCs w:val="24"/>
        </w:rPr>
        <w:t>Приложение 6</w:t>
      </w:r>
    </w:p>
    <w:p w14:paraId="6286E3B9" w14:textId="77777777" w:rsidR="008B6A9C" w:rsidRPr="00106780" w:rsidRDefault="008B6A9C" w:rsidP="008B6A9C">
      <w:pPr>
        <w:ind w:left="11199" w:right="-108" w:firstLine="6"/>
        <w:jc w:val="both"/>
        <w:rPr>
          <w:rFonts w:ascii="Times New Roman" w:hAnsi="Times New Roman"/>
          <w:sz w:val="24"/>
          <w:szCs w:val="24"/>
        </w:rPr>
      </w:pPr>
      <w:r w:rsidRPr="00106780">
        <w:rPr>
          <w:rFonts w:ascii="Times New Roman" w:hAnsi="Times New Roman"/>
          <w:sz w:val="24"/>
          <w:szCs w:val="24"/>
        </w:rPr>
        <w:t xml:space="preserve">к постановлению </w:t>
      </w:r>
    </w:p>
    <w:p w14:paraId="6BDB29D0" w14:textId="77777777" w:rsidR="008B6A9C" w:rsidRPr="00106780" w:rsidRDefault="008B6A9C" w:rsidP="008B6A9C">
      <w:pPr>
        <w:ind w:left="11199" w:right="-108" w:firstLine="6"/>
        <w:jc w:val="both"/>
        <w:rPr>
          <w:rFonts w:ascii="Times New Roman" w:hAnsi="Times New Roman"/>
          <w:sz w:val="24"/>
          <w:szCs w:val="24"/>
        </w:rPr>
      </w:pPr>
      <w:r w:rsidRPr="00106780">
        <w:rPr>
          <w:rFonts w:ascii="Times New Roman" w:hAnsi="Times New Roman"/>
          <w:sz w:val="24"/>
          <w:szCs w:val="24"/>
        </w:rPr>
        <w:t xml:space="preserve">Администрации ЗАТО Северск </w:t>
      </w:r>
    </w:p>
    <w:p w14:paraId="43288223" w14:textId="77777777" w:rsidR="00EF5703" w:rsidRDefault="008B6A9C" w:rsidP="00EF5703">
      <w:pPr>
        <w:ind w:left="11340" w:right="-483" w:hanging="283"/>
        <w:rPr>
          <w:rFonts w:ascii="Times New Roman" w:eastAsia="Calibri" w:hAnsi="Times New Roman"/>
          <w:sz w:val="22"/>
          <w:szCs w:val="22"/>
          <w:lang w:eastAsia="en-US"/>
        </w:rPr>
      </w:pPr>
      <w:r w:rsidRPr="00106780">
        <w:rPr>
          <w:rFonts w:ascii="Times New Roman" w:hAnsi="Times New Roman"/>
          <w:sz w:val="24"/>
          <w:szCs w:val="24"/>
        </w:rPr>
        <w:t xml:space="preserve">  </w:t>
      </w:r>
      <w:r w:rsidR="00EF5703" w:rsidRPr="0055300D">
        <w:rPr>
          <w:rFonts w:ascii="Times New Roman" w:eastAsia="Calibri" w:hAnsi="Times New Roman"/>
          <w:sz w:val="24"/>
          <w:szCs w:val="24"/>
          <w:lang w:eastAsia="en-US"/>
        </w:rPr>
        <w:t>от _</w:t>
      </w:r>
      <w:r w:rsidR="00EF5703">
        <w:rPr>
          <w:rFonts w:ascii="Times New Roman" w:eastAsia="Calibri" w:hAnsi="Times New Roman"/>
          <w:sz w:val="24"/>
          <w:szCs w:val="24"/>
          <w:lang w:eastAsia="en-US"/>
        </w:rPr>
        <w:t>23.12.2024</w:t>
      </w:r>
      <w:r w:rsidR="00EF5703" w:rsidRPr="0055300D">
        <w:rPr>
          <w:rFonts w:ascii="Times New Roman" w:eastAsia="Calibri" w:hAnsi="Times New Roman"/>
          <w:sz w:val="24"/>
          <w:szCs w:val="24"/>
          <w:lang w:eastAsia="en-US"/>
        </w:rPr>
        <w:t>__ № _</w:t>
      </w:r>
      <w:r w:rsidR="00EF5703">
        <w:rPr>
          <w:rFonts w:ascii="Times New Roman" w:eastAsia="Calibri" w:hAnsi="Times New Roman"/>
          <w:sz w:val="24"/>
          <w:szCs w:val="24"/>
          <w:lang w:eastAsia="en-US"/>
        </w:rPr>
        <w:t>_5158-па</w:t>
      </w:r>
      <w:r w:rsidR="00EF5703" w:rsidRPr="0055300D">
        <w:rPr>
          <w:rFonts w:ascii="Times New Roman" w:eastAsia="Calibri" w:hAnsi="Times New Roman"/>
          <w:sz w:val="24"/>
          <w:szCs w:val="24"/>
          <w:lang w:eastAsia="en-US"/>
        </w:rPr>
        <w:t>__</w:t>
      </w:r>
    </w:p>
    <w:p w14:paraId="49C3FDFF" w14:textId="041562F8" w:rsidR="00BC063E" w:rsidRPr="0055300D" w:rsidRDefault="00BC063E" w:rsidP="00BC063E">
      <w:pPr>
        <w:ind w:left="11340" w:right="-483" w:hanging="283"/>
        <w:rPr>
          <w:rFonts w:ascii="Times New Roman" w:eastAsia="Calibri" w:hAnsi="Times New Roman"/>
          <w:sz w:val="22"/>
          <w:szCs w:val="22"/>
          <w:lang w:eastAsia="en-US"/>
        </w:rPr>
      </w:pPr>
    </w:p>
    <w:p w14:paraId="7EF40529" w14:textId="77777777" w:rsidR="00BC063E" w:rsidRDefault="00BC063E" w:rsidP="00BC063E">
      <w:pPr>
        <w:rPr>
          <w:sz w:val="24"/>
          <w:highlight w:val="yellow"/>
        </w:rPr>
      </w:pPr>
    </w:p>
    <w:p w14:paraId="51E00932" w14:textId="7276FAD1" w:rsidR="008B6A9C" w:rsidRPr="00106780" w:rsidRDefault="008B6A9C" w:rsidP="008B6A9C">
      <w:pPr>
        <w:widowControl w:val="0"/>
        <w:tabs>
          <w:tab w:val="left" w:pos="10348"/>
          <w:tab w:val="left" w:pos="12758"/>
        </w:tabs>
        <w:autoSpaceDE w:val="0"/>
        <w:autoSpaceDN w:val="0"/>
        <w:ind w:left="8505" w:right="-57"/>
        <w:jc w:val="center"/>
        <w:outlineLvl w:val="1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378"/>
        <w:gridCol w:w="3211"/>
        <w:gridCol w:w="1296"/>
        <w:gridCol w:w="1176"/>
        <w:gridCol w:w="1176"/>
        <w:gridCol w:w="1176"/>
        <w:gridCol w:w="1176"/>
        <w:gridCol w:w="1458"/>
        <w:gridCol w:w="1525"/>
      </w:tblGrid>
      <w:tr w:rsidR="009C1462" w:rsidRPr="009C1462" w14:paraId="75CC1087" w14:textId="77777777" w:rsidTr="009C1462">
        <w:trPr>
          <w:trHeight w:val="893"/>
        </w:trPr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D6F6EE" w14:textId="37568A68" w:rsidR="009C1462" w:rsidRPr="009C1462" w:rsidRDefault="00E9158F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8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C1462" w:rsidRPr="00DE68AB">
              <w:rPr>
                <w:rFonts w:ascii="Times New Roman" w:hAnsi="Times New Roman"/>
                <w:sz w:val="24"/>
                <w:szCs w:val="24"/>
              </w:rPr>
              <w:t>П</w:t>
            </w:r>
            <w:r w:rsidR="009C1462" w:rsidRPr="009C1462">
              <w:rPr>
                <w:rFonts w:ascii="Times New Roman" w:hAnsi="Times New Roman"/>
                <w:sz w:val="24"/>
                <w:szCs w:val="24"/>
              </w:rPr>
              <w:t>АСПОРТ</w:t>
            </w:r>
            <w:r w:rsidR="009C1462" w:rsidRPr="009C1462">
              <w:rPr>
                <w:rFonts w:ascii="Times New Roman" w:hAnsi="Times New Roman"/>
                <w:sz w:val="24"/>
                <w:szCs w:val="24"/>
              </w:rPr>
              <w:br/>
              <w:t xml:space="preserve">подпрограммы 1 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«</w:t>
            </w:r>
            <w:r w:rsidR="009C1462" w:rsidRPr="009C1462">
              <w:rPr>
                <w:rFonts w:ascii="Times New Roman" w:hAnsi="Times New Roman"/>
                <w:sz w:val="24"/>
                <w:szCs w:val="24"/>
              </w:rPr>
              <w:t>Молодежь ЗАТО Северск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»</w:t>
            </w:r>
            <w:r w:rsidR="009C1462" w:rsidRPr="009C1462">
              <w:rPr>
                <w:rFonts w:ascii="Times New Roman" w:hAnsi="Times New Roman"/>
                <w:sz w:val="24"/>
                <w:szCs w:val="24"/>
              </w:rPr>
              <w:br/>
              <w:t xml:space="preserve"> муниципальной программы 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«</w:t>
            </w:r>
            <w:r w:rsidR="009C1462" w:rsidRPr="009C1462">
              <w:rPr>
                <w:rFonts w:ascii="Times New Roman" w:hAnsi="Times New Roman"/>
                <w:sz w:val="24"/>
                <w:szCs w:val="24"/>
              </w:rPr>
              <w:t>Молодежная политика в ЗАТО Северск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9C1462" w:rsidRPr="009C1462" w14:paraId="1FB3A550" w14:textId="77777777" w:rsidTr="009C1462">
        <w:trPr>
          <w:trHeight w:val="15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A305DA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244AF1" w14:textId="77777777" w:rsidR="009C1462" w:rsidRPr="009C1462" w:rsidRDefault="009C1462" w:rsidP="009C1462">
            <w:pPr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5BFC16" w14:textId="77777777" w:rsidR="009C1462" w:rsidRPr="009C1462" w:rsidRDefault="009C1462" w:rsidP="009C1462">
            <w:pPr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E28745" w14:textId="77777777" w:rsidR="009C1462" w:rsidRPr="009C1462" w:rsidRDefault="009C1462" w:rsidP="009C1462">
            <w:pPr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6C5383" w14:textId="77777777" w:rsidR="009C1462" w:rsidRPr="009C1462" w:rsidRDefault="009C1462" w:rsidP="009C1462">
            <w:pPr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CC8A9A" w14:textId="77777777" w:rsidR="009C1462" w:rsidRPr="009C1462" w:rsidRDefault="009C1462" w:rsidP="009C1462">
            <w:pPr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EE10C3" w14:textId="77777777" w:rsidR="009C1462" w:rsidRPr="009C1462" w:rsidRDefault="009C1462" w:rsidP="009C1462">
            <w:pPr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05C202" w14:textId="77777777" w:rsidR="009C1462" w:rsidRPr="009C1462" w:rsidRDefault="009C1462" w:rsidP="009C1462">
            <w:pPr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F0B745" w14:textId="77777777" w:rsidR="009C1462" w:rsidRPr="009C1462" w:rsidRDefault="009C1462" w:rsidP="009C1462">
            <w:pPr>
              <w:rPr>
                <w:rFonts w:ascii="Times New Roman" w:hAnsi="Times New Roman"/>
                <w:sz w:val="8"/>
                <w:szCs w:val="8"/>
              </w:rPr>
            </w:pPr>
          </w:p>
        </w:tc>
      </w:tr>
      <w:tr w:rsidR="009C1462" w:rsidRPr="009C1462" w14:paraId="40F9454A" w14:textId="77777777" w:rsidTr="009C1462">
        <w:trPr>
          <w:trHeight w:val="53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9C055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Наименование подпрограммы 1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467A7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Молодежь ЗАТО Северск</w:t>
            </w:r>
          </w:p>
        </w:tc>
      </w:tr>
      <w:tr w:rsidR="009C1462" w:rsidRPr="009C1462" w14:paraId="20714450" w14:textId="77777777" w:rsidTr="009C1462">
        <w:trPr>
          <w:trHeight w:val="45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3F6A2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Срок реализации подпрограммы 1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97B06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2021 - 2024 годы</w:t>
            </w:r>
          </w:p>
        </w:tc>
      </w:tr>
      <w:tr w:rsidR="009C1462" w:rsidRPr="009C1462" w14:paraId="7C54BB1E" w14:textId="77777777" w:rsidTr="009C1462">
        <w:trPr>
          <w:trHeight w:val="138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66E34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EA31E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9C1462" w:rsidRPr="009C1462" w14:paraId="7B0FCB58" w14:textId="77777777" w:rsidTr="009C1462">
        <w:trPr>
          <w:trHeight w:val="56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B6C9A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Участники подпрограммы 1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22FC7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Управление молодежной и семейной политики, культуры и спорта Администрации ЗАТО Северск</w:t>
            </w:r>
          </w:p>
        </w:tc>
      </w:tr>
      <w:tr w:rsidR="009C1462" w:rsidRPr="009C1462" w14:paraId="456E7830" w14:textId="77777777" w:rsidTr="009C1462">
        <w:trPr>
          <w:trHeight w:val="49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8D7F2" w14:textId="77777777" w:rsidR="009C1462" w:rsidRPr="009C1462" w:rsidRDefault="009C1462" w:rsidP="009C1462">
            <w:pPr>
              <w:ind w:right="-178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Цель подпрограммы 1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124D3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Включение молодежи в общественную жизнь ЗАТО Северск через содействие развитию и реализации потенциала молодежи, улучшению жилищных условий молодых семей</w:t>
            </w:r>
          </w:p>
        </w:tc>
      </w:tr>
      <w:tr w:rsidR="009C1462" w:rsidRPr="009C1462" w14:paraId="166D8822" w14:textId="77777777" w:rsidTr="009C1462">
        <w:trPr>
          <w:trHeight w:val="838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5927E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1C970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 xml:space="preserve">Показатели цели, </w:t>
            </w:r>
            <w:r w:rsidRPr="009C1462">
              <w:rPr>
                <w:rFonts w:ascii="Times New Roman" w:hAnsi="Times New Roman"/>
                <w:sz w:val="24"/>
                <w:szCs w:val="24"/>
              </w:rPr>
              <w:br/>
              <w:t>единица измерения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9831D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2020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7B691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3D103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62EFD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58403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65AB5" w14:textId="6A0E501B" w:rsidR="009C1462" w:rsidRPr="009C1462" w:rsidRDefault="009C1462" w:rsidP="009C1462">
            <w:pPr>
              <w:ind w:left="-82" w:right="-3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2025 год (</w:t>
            </w:r>
            <w:r w:rsidRPr="009C1462">
              <w:rPr>
                <w:rFonts w:ascii="Times New Roman" w:hAnsi="Times New Roman"/>
                <w:spacing w:val="-8"/>
                <w:sz w:val="24"/>
                <w:szCs w:val="24"/>
              </w:rPr>
              <w:t>прогнозный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28FA5" w14:textId="7D4DDC8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 xml:space="preserve">2026 год </w:t>
            </w:r>
            <w:r w:rsidRPr="009C1462">
              <w:rPr>
                <w:rFonts w:ascii="Times New Roman" w:hAnsi="Times New Roman"/>
                <w:spacing w:val="-8"/>
                <w:sz w:val="24"/>
                <w:szCs w:val="24"/>
              </w:rPr>
              <w:t>(прогнозный период)</w:t>
            </w:r>
          </w:p>
        </w:tc>
      </w:tr>
      <w:tr w:rsidR="009C1462" w:rsidRPr="009C1462" w14:paraId="722F9F4C" w14:textId="77777777" w:rsidTr="009C1462">
        <w:trPr>
          <w:trHeight w:val="4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C3601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079F1" w14:textId="537F088E" w:rsidR="009C1462" w:rsidRPr="009C1462" w:rsidRDefault="009C1462" w:rsidP="009C1462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pacing w:val="-6"/>
                <w:sz w:val="24"/>
                <w:szCs w:val="24"/>
              </w:rPr>
              <w:t>1. Доля молодежи, участвую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Pr="009C146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щей в деятельности детских и молодежных общественных объединений, от общей численности молодежи от 14 до 30 лет, </w:t>
            </w:r>
            <w:proofErr w:type="spellStart"/>
            <w:r w:rsidRPr="009C1462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2C12A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90B9D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F6CCB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D63C4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91CA3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C6929" w14:textId="3EC239F8" w:rsidR="009C1462" w:rsidRPr="009C1462" w:rsidRDefault="005374D8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B42D5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C1462" w:rsidRPr="009C1462" w14:paraId="50B2447F" w14:textId="77777777" w:rsidTr="009C1462">
        <w:trPr>
          <w:trHeight w:val="225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F101C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9D26B" w14:textId="031A2CE6" w:rsidR="009C1462" w:rsidRPr="009C1462" w:rsidRDefault="009C1462" w:rsidP="009C1462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pacing w:val="-6"/>
                <w:sz w:val="24"/>
                <w:szCs w:val="24"/>
              </w:rPr>
              <w:t>2. Количество рабочих мест, предоставленных для трудоустройства несовершеннолетних граждан ЗАТО Северск (14 - 1</w:t>
            </w:r>
            <w:r w:rsidR="00360C2C">
              <w:rPr>
                <w:rFonts w:ascii="Times New Roman" w:hAnsi="Times New Roman"/>
                <w:spacing w:val="-6"/>
                <w:sz w:val="24"/>
                <w:szCs w:val="24"/>
              </w:rPr>
              <w:t>7</w:t>
            </w:r>
            <w:r w:rsidRPr="009C146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лет) в свободное от учебы время, с возмещением затрат из бюджета ЗАТО Северск, </w:t>
            </w:r>
            <w:proofErr w:type="spellStart"/>
            <w:r w:rsidRPr="009C1462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A4151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89060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224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78572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221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746B3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215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0042A" w14:textId="5398C758" w:rsidR="009C1462" w:rsidRPr="009C1462" w:rsidRDefault="005374D8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C8F81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A364F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C1462" w:rsidRPr="009C1462" w14:paraId="7961E89D" w14:textId="77777777" w:rsidTr="009C1462">
        <w:trPr>
          <w:trHeight w:val="155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FAA722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AABE0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 xml:space="preserve">3. Количество молодых семей, улучшивших жилищные условия с использованием ипотечных жилищных кредитов и займов при получении социальной выплаты, </w:t>
            </w:r>
            <w:proofErr w:type="spellStart"/>
            <w:r w:rsidRPr="009C146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09920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F37EA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0FD4E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23F06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8B109" w14:textId="640740CA" w:rsidR="009C1462" w:rsidRPr="009C1462" w:rsidRDefault="005374D8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C504D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1965B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C1462" w:rsidRPr="009C1462" w14:paraId="2FF6205C" w14:textId="77777777" w:rsidTr="009C1462">
        <w:trPr>
          <w:trHeight w:val="31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3C25BAC8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Задачи подпрограммы 1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B6C4B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1. Реализация молодежной политики ЗАТО Северск</w:t>
            </w:r>
          </w:p>
        </w:tc>
      </w:tr>
      <w:tr w:rsidR="009C1462" w:rsidRPr="009C1462" w14:paraId="0137F1C3" w14:textId="77777777" w:rsidTr="009C1462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443C39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6FF2C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2. Обеспечение временной занятости и трудоустройства несовершеннолетних в возрасте от 14 до 18 лет</w:t>
            </w:r>
          </w:p>
        </w:tc>
      </w:tr>
      <w:tr w:rsidR="009C1462" w:rsidRPr="009C1462" w14:paraId="32F0E84B" w14:textId="77777777" w:rsidTr="009C1462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270D9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018B6" w14:textId="2EC3FB09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 xml:space="preserve">3. Обеспечение предоставления </w:t>
            </w:r>
            <w:r w:rsidRPr="00CB6C67">
              <w:rPr>
                <w:rFonts w:ascii="Times New Roman" w:hAnsi="Times New Roman"/>
                <w:sz w:val="24"/>
                <w:szCs w:val="24"/>
              </w:rPr>
              <w:t xml:space="preserve">молодым семьям </w:t>
            </w:r>
            <w:r w:rsidR="00CB6C67" w:rsidRPr="00CB6C67">
              <w:rPr>
                <w:rFonts w:ascii="Times New Roman" w:hAnsi="Times New Roman"/>
                <w:sz w:val="24"/>
                <w:szCs w:val="24"/>
              </w:rPr>
              <w:t>–</w:t>
            </w:r>
            <w:r w:rsidRPr="00CB6C67">
              <w:rPr>
                <w:rFonts w:ascii="Times New Roman" w:hAnsi="Times New Roman"/>
                <w:sz w:val="24"/>
                <w:szCs w:val="24"/>
              </w:rPr>
              <w:t xml:space="preserve"> участникам Программы социальных выплат на приобретение жилья экономкласса или строительство индивидуального жилого дома экономкласса</w:t>
            </w:r>
          </w:p>
        </w:tc>
      </w:tr>
      <w:tr w:rsidR="009C1462" w:rsidRPr="009C1462" w14:paraId="47842797" w14:textId="77777777" w:rsidTr="00344028">
        <w:trPr>
          <w:trHeight w:val="165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C477B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Ведомственные целевые программы, входящие в состав подпрограммы 1 (далее - ВЦП) (до 31.12.2023)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F2966" w14:textId="254FD4C3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 xml:space="preserve">ВЦП 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«</w:t>
            </w:r>
            <w:r w:rsidRPr="009C1462">
              <w:rPr>
                <w:rFonts w:ascii="Times New Roman" w:hAnsi="Times New Roman"/>
                <w:sz w:val="24"/>
                <w:szCs w:val="24"/>
              </w:rPr>
              <w:t>Реализация молодежной политики ЗАТО Северск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9C1462" w:rsidRPr="009C1462" w14:paraId="6416FB33" w14:textId="77777777" w:rsidTr="008B1B7B">
        <w:trPr>
          <w:trHeight w:val="832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F974F" w14:textId="77777777" w:rsidR="009C1462" w:rsidRPr="009C1462" w:rsidRDefault="009C1462" w:rsidP="009C1462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C882C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Источники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0A49F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86126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3AC2C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0E4C1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4B8FA" w14:textId="77777777" w:rsidR="009C1462" w:rsidRPr="008B1B7B" w:rsidRDefault="009C1462" w:rsidP="009C1462">
            <w:pPr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8B1B7B">
              <w:rPr>
                <w:rFonts w:ascii="Times New Roman" w:hAnsi="Times New Roman"/>
                <w:spacing w:val="-6"/>
                <w:sz w:val="24"/>
                <w:szCs w:val="24"/>
              </w:rPr>
              <w:t>2024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901D9" w14:textId="0E509516" w:rsidR="009C1462" w:rsidRPr="008B1B7B" w:rsidRDefault="009C1462" w:rsidP="009C1462">
            <w:pPr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8B1B7B">
              <w:rPr>
                <w:rFonts w:ascii="Times New Roman" w:hAnsi="Times New Roman"/>
                <w:spacing w:val="-6"/>
                <w:sz w:val="24"/>
                <w:szCs w:val="24"/>
              </w:rPr>
              <w:t>2025 год (прогноз-</w:t>
            </w:r>
            <w:r w:rsidRPr="008B1B7B">
              <w:rPr>
                <w:rFonts w:ascii="Times New Roman" w:hAnsi="Times New Roman"/>
                <w:spacing w:val="-6"/>
                <w:sz w:val="24"/>
                <w:szCs w:val="24"/>
              </w:rPr>
              <w:br/>
            </w:r>
            <w:proofErr w:type="spellStart"/>
            <w:r w:rsidRPr="008B1B7B">
              <w:rPr>
                <w:rFonts w:ascii="Times New Roman" w:hAnsi="Times New Roman"/>
                <w:spacing w:val="-6"/>
                <w:sz w:val="24"/>
                <w:szCs w:val="24"/>
              </w:rPr>
              <w:t>ный</w:t>
            </w:r>
            <w:proofErr w:type="spellEnd"/>
            <w:r w:rsidR="008B1B7B" w:rsidRPr="008B1B7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 w:rsidRPr="008B1B7B">
              <w:rPr>
                <w:rFonts w:ascii="Times New Roman" w:hAnsi="Times New Roman"/>
                <w:spacing w:val="-6"/>
                <w:sz w:val="24"/>
                <w:szCs w:val="24"/>
              </w:rPr>
              <w:t>период)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8B00F" w14:textId="77777777" w:rsidR="009C1462" w:rsidRPr="009C1462" w:rsidRDefault="009C1462" w:rsidP="009C14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2026 год (прогноз-</w:t>
            </w:r>
            <w:r w:rsidRPr="009C146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9C1462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9C1462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</w:tr>
      <w:tr w:rsidR="005374D8" w:rsidRPr="009C1462" w14:paraId="372BF52E" w14:textId="77777777" w:rsidTr="008B1B7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FC5DE" w14:textId="77777777" w:rsidR="005374D8" w:rsidRPr="009C1462" w:rsidRDefault="005374D8" w:rsidP="005374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6B688" w14:textId="77777777" w:rsidR="005374D8" w:rsidRPr="009C1462" w:rsidRDefault="005374D8" w:rsidP="005374D8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553EC" w14:textId="3DB70404" w:rsidR="005374D8" w:rsidRPr="008B1B7B" w:rsidRDefault="005374D8" w:rsidP="005374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sz w:val="24"/>
                <w:szCs w:val="24"/>
              </w:rPr>
              <w:t>22 266,48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180BD" w14:textId="7A4615D9" w:rsidR="005374D8" w:rsidRPr="008B1B7B" w:rsidRDefault="005374D8" w:rsidP="005374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sz w:val="24"/>
                <w:szCs w:val="24"/>
              </w:rPr>
              <w:t>6 287,58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4C42D" w14:textId="26F6AC58" w:rsidR="005374D8" w:rsidRPr="008B1B7B" w:rsidRDefault="005374D8" w:rsidP="005374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sz w:val="24"/>
                <w:szCs w:val="24"/>
              </w:rPr>
              <w:t>7 137,30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6D362" w14:textId="5794FF68" w:rsidR="005374D8" w:rsidRPr="008B1B7B" w:rsidRDefault="005374D8" w:rsidP="005374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sz w:val="24"/>
                <w:szCs w:val="24"/>
              </w:rPr>
              <w:t>4 484,01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812B1" w14:textId="354B8BBE" w:rsidR="005374D8" w:rsidRPr="008B1B7B" w:rsidRDefault="005374D8" w:rsidP="005374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sz w:val="24"/>
                <w:szCs w:val="24"/>
              </w:rPr>
              <w:t>4 357,59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20411" w14:textId="77777777" w:rsidR="005374D8" w:rsidRPr="009C1462" w:rsidRDefault="005374D8" w:rsidP="005374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2CC14" w14:textId="77777777" w:rsidR="005374D8" w:rsidRPr="009C1462" w:rsidRDefault="005374D8" w:rsidP="005374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374D8" w:rsidRPr="009C1462" w14:paraId="31EFDD46" w14:textId="77777777" w:rsidTr="008B1B7B">
        <w:trPr>
          <w:trHeight w:val="23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9BE5A" w14:textId="77777777" w:rsidR="005374D8" w:rsidRPr="009C1462" w:rsidRDefault="005374D8" w:rsidP="005374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857F6" w14:textId="77777777" w:rsidR="005374D8" w:rsidRPr="009C1462" w:rsidRDefault="005374D8" w:rsidP="005374D8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36D55" w14:textId="77777777" w:rsidR="005374D8" w:rsidRPr="008B1B7B" w:rsidRDefault="005374D8" w:rsidP="005374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61E30" w14:textId="77777777" w:rsidR="005374D8" w:rsidRPr="008B1B7B" w:rsidRDefault="005374D8" w:rsidP="005374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0D5C6" w14:textId="77777777" w:rsidR="005374D8" w:rsidRPr="008B1B7B" w:rsidRDefault="005374D8" w:rsidP="005374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611EE" w14:textId="77777777" w:rsidR="005374D8" w:rsidRPr="008B1B7B" w:rsidRDefault="005374D8" w:rsidP="005374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A9AD3" w14:textId="77777777" w:rsidR="005374D8" w:rsidRPr="008B1B7B" w:rsidRDefault="005374D8" w:rsidP="005374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24F71" w14:textId="77777777" w:rsidR="005374D8" w:rsidRPr="009C1462" w:rsidRDefault="005374D8" w:rsidP="005374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E8421" w14:textId="77777777" w:rsidR="005374D8" w:rsidRPr="009C1462" w:rsidRDefault="005374D8" w:rsidP="005374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8B1B7B" w:rsidRPr="009C1462" w14:paraId="0AC2D835" w14:textId="77777777" w:rsidTr="008B1B7B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8A6DC" w14:textId="77777777" w:rsidR="008B1B7B" w:rsidRPr="009C1462" w:rsidRDefault="008B1B7B" w:rsidP="008B1B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63D5C" w14:textId="77777777" w:rsidR="008B1B7B" w:rsidRPr="009C1462" w:rsidRDefault="008B1B7B" w:rsidP="008B1B7B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  <w:r w:rsidRPr="009C1462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CBA6E" w14:textId="22609EFB" w:rsidR="008B1B7B" w:rsidRPr="008B1B7B" w:rsidRDefault="008B1B7B" w:rsidP="008B1B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sz w:val="24"/>
                <w:szCs w:val="24"/>
              </w:rPr>
              <w:t>22 104,79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8D6CA" w14:textId="2D55AEF3" w:rsidR="008B1B7B" w:rsidRPr="008B1B7B" w:rsidRDefault="008B1B7B" w:rsidP="008B1B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sz w:val="24"/>
                <w:szCs w:val="24"/>
              </w:rPr>
              <w:t>7 104,46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4F281" w14:textId="760FF67C" w:rsidR="008B1B7B" w:rsidRPr="008B1B7B" w:rsidRDefault="008B1B7B" w:rsidP="008B1B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sz w:val="24"/>
                <w:szCs w:val="24"/>
              </w:rPr>
              <w:t>7 201,01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800A6" w14:textId="2821CF09" w:rsidR="008B1B7B" w:rsidRPr="008B1B7B" w:rsidRDefault="008B1B7B" w:rsidP="008B1B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sz w:val="24"/>
                <w:szCs w:val="24"/>
              </w:rPr>
              <w:t>5 392,11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DCC94" w14:textId="73E23513" w:rsidR="008B1B7B" w:rsidRPr="008B1B7B" w:rsidRDefault="008B1B7B" w:rsidP="008B1B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sz w:val="24"/>
                <w:szCs w:val="24"/>
              </w:rPr>
              <w:t>2 407,21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E0F4C" w14:textId="77777777" w:rsidR="008B1B7B" w:rsidRPr="009C1462" w:rsidRDefault="008B1B7B" w:rsidP="008B1B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DC607" w14:textId="77777777" w:rsidR="008B1B7B" w:rsidRPr="009C1462" w:rsidRDefault="008B1B7B" w:rsidP="008B1B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B1B7B" w:rsidRPr="009C1462" w14:paraId="28A4E880" w14:textId="77777777" w:rsidTr="008B1B7B">
        <w:trPr>
          <w:trHeight w:val="56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D1EAD" w14:textId="77777777" w:rsidR="008B1B7B" w:rsidRPr="009C1462" w:rsidRDefault="008B1B7B" w:rsidP="008B1B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EC03D" w14:textId="77777777" w:rsidR="008B1B7B" w:rsidRPr="009C1462" w:rsidRDefault="008B1B7B" w:rsidP="008B1B7B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бюджет Томской области</w:t>
            </w:r>
            <w:r w:rsidRPr="009C1462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1EBDC" w14:textId="50E54514" w:rsidR="008B1B7B" w:rsidRPr="008B1B7B" w:rsidRDefault="008B1B7B" w:rsidP="008B1B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sz w:val="24"/>
                <w:szCs w:val="24"/>
              </w:rPr>
              <w:t>9 597,70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2089A" w14:textId="0C928445" w:rsidR="008B1B7B" w:rsidRPr="008B1B7B" w:rsidRDefault="008B1B7B" w:rsidP="008B1B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sz w:val="24"/>
                <w:szCs w:val="24"/>
              </w:rPr>
              <w:t>3 422,48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0BFD5" w14:textId="64434EA0" w:rsidR="008B1B7B" w:rsidRPr="008B1B7B" w:rsidRDefault="008B1B7B" w:rsidP="008B1B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sz w:val="24"/>
                <w:szCs w:val="24"/>
              </w:rPr>
              <w:t>3 270,96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C1795" w14:textId="0A80B856" w:rsidR="008B1B7B" w:rsidRPr="008B1B7B" w:rsidRDefault="008B1B7B" w:rsidP="008B1B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sz w:val="24"/>
                <w:szCs w:val="24"/>
              </w:rPr>
              <w:t>1 870,14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19ABA" w14:textId="502D08AB" w:rsidR="008B1B7B" w:rsidRPr="008B1B7B" w:rsidRDefault="008B1B7B" w:rsidP="008B1B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sz w:val="24"/>
                <w:szCs w:val="24"/>
              </w:rPr>
              <w:t>1 034,12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9A51E" w14:textId="77777777" w:rsidR="008B1B7B" w:rsidRPr="009C1462" w:rsidRDefault="008B1B7B" w:rsidP="008B1B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037AE" w14:textId="77777777" w:rsidR="008B1B7B" w:rsidRPr="009C1462" w:rsidRDefault="008B1B7B" w:rsidP="008B1B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B1B7B" w:rsidRPr="009C1462" w14:paraId="04A34564" w14:textId="77777777" w:rsidTr="008B1B7B">
        <w:trPr>
          <w:trHeight w:val="55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84B9E" w14:textId="77777777" w:rsidR="008B1B7B" w:rsidRPr="009C1462" w:rsidRDefault="008B1B7B" w:rsidP="008B1B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9D36C" w14:textId="77777777" w:rsidR="008B1B7B" w:rsidRPr="009C1462" w:rsidRDefault="008B1B7B" w:rsidP="008B1B7B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  <w:r w:rsidRPr="009C1462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0CD12" w14:textId="77777777" w:rsidR="008B1B7B" w:rsidRPr="008B1B7B" w:rsidRDefault="008B1B7B" w:rsidP="008B1B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rFonts w:ascii="Times New Roman" w:hAnsi="Times New Roman"/>
                <w:sz w:val="24"/>
                <w:szCs w:val="24"/>
              </w:rPr>
              <w:t>222 776,13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808AE" w14:textId="77777777" w:rsidR="008B1B7B" w:rsidRPr="008B1B7B" w:rsidRDefault="008B1B7B" w:rsidP="008B1B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rFonts w:ascii="Times New Roman" w:hAnsi="Times New Roman"/>
                <w:sz w:val="24"/>
                <w:szCs w:val="24"/>
              </w:rPr>
              <w:t>56 677,00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1A638" w14:textId="77777777" w:rsidR="008B1B7B" w:rsidRPr="008B1B7B" w:rsidRDefault="008B1B7B" w:rsidP="008B1B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rFonts w:ascii="Times New Roman" w:hAnsi="Times New Roman"/>
                <w:sz w:val="24"/>
                <w:szCs w:val="24"/>
              </w:rPr>
              <w:t>48 819,20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29639" w14:textId="77777777" w:rsidR="008B1B7B" w:rsidRPr="008B1B7B" w:rsidRDefault="008B1B7B" w:rsidP="008B1B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rFonts w:ascii="Times New Roman" w:hAnsi="Times New Roman"/>
                <w:sz w:val="24"/>
                <w:szCs w:val="24"/>
              </w:rPr>
              <w:t>46 094,66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9E76A" w14:textId="77777777" w:rsidR="008B1B7B" w:rsidRPr="008B1B7B" w:rsidRDefault="008B1B7B" w:rsidP="008B1B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rFonts w:ascii="Times New Roman" w:hAnsi="Times New Roman"/>
                <w:sz w:val="24"/>
                <w:szCs w:val="24"/>
              </w:rPr>
              <w:t>71 185,26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FBE21" w14:textId="77777777" w:rsidR="008B1B7B" w:rsidRPr="009C1462" w:rsidRDefault="008B1B7B" w:rsidP="008B1B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71 185,26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DABC4" w14:textId="77777777" w:rsidR="008B1B7B" w:rsidRPr="009C1462" w:rsidRDefault="008B1B7B" w:rsidP="008B1B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71 185,26</w:t>
            </w:r>
          </w:p>
        </w:tc>
      </w:tr>
      <w:tr w:rsidR="008B1B7B" w:rsidRPr="009C1462" w14:paraId="412B5A6D" w14:textId="77777777" w:rsidTr="008B1B7B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9BB57" w14:textId="77777777" w:rsidR="008B1B7B" w:rsidRPr="009C1462" w:rsidRDefault="008B1B7B" w:rsidP="008B1B7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499F3" w14:textId="77777777" w:rsidR="008B1B7B" w:rsidRPr="009C1462" w:rsidRDefault="008B1B7B" w:rsidP="008B1B7B">
            <w:pPr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2D299" w14:textId="35E7294A" w:rsidR="008B1B7B" w:rsidRPr="008B1B7B" w:rsidRDefault="008B1B7B" w:rsidP="008B1B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sz w:val="24"/>
                <w:szCs w:val="24"/>
              </w:rPr>
              <w:t>276 745,09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610D3" w14:textId="11B7FD78" w:rsidR="008B1B7B" w:rsidRPr="008B1B7B" w:rsidRDefault="008B1B7B" w:rsidP="008B1B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sz w:val="24"/>
                <w:szCs w:val="24"/>
              </w:rPr>
              <w:t>73 491,52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02EF1" w14:textId="08DD6302" w:rsidR="008B1B7B" w:rsidRPr="008B1B7B" w:rsidRDefault="008B1B7B" w:rsidP="008B1B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sz w:val="24"/>
                <w:szCs w:val="24"/>
              </w:rPr>
              <w:t>66 428,47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5A78B" w14:textId="22D9AA81" w:rsidR="008B1B7B" w:rsidRPr="008B1B7B" w:rsidRDefault="008B1B7B" w:rsidP="008B1B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sz w:val="24"/>
                <w:szCs w:val="24"/>
              </w:rPr>
              <w:t>57 840,92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97116" w14:textId="1D215419" w:rsidR="008B1B7B" w:rsidRPr="008B1B7B" w:rsidRDefault="008B1B7B" w:rsidP="008B1B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B7B">
              <w:rPr>
                <w:sz w:val="24"/>
                <w:szCs w:val="24"/>
              </w:rPr>
              <w:t>78 984,18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440EB" w14:textId="77777777" w:rsidR="008B1B7B" w:rsidRPr="009C1462" w:rsidRDefault="008B1B7B" w:rsidP="008B1B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71 185,26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B4ED0" w14:textId="77777777" w:rsidR="008B1B7B" w:rsidRPr="009C1462" w:rsidRDefault="008B1B7B" w:rsidP="008B1B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C1462">
              <w:rPr>
                <w:rFonts w:ascii="Times New Roman" w:hAnsi="Times New Roman"/>
                <w:sz w:val="24"/>
                <w:szCs w:val="24"/>
              </w:rPr>
              <w:t>71 185,26</w:t>
            </w:r>
          </w:p>
        </w:tc>
      </w:tr>
    </w:tbl>
    <w:p w14:paraId="57DB6148" w14:textId="162FF468" w:rsidR="009C1462" w:rsidRDefault="009C1462" w:rsidP="008B6A9C">
      <w:pPr>
        <w:widowControl w:val="0"/>
        <w:tabs>
          <w:tab w:val="left" w:pos="10348"/>
          <w:tab w:val="left" w:pos="12758"/>
        </w:tabs>
        <w:autoSpaceDE w:val="0"/>
        <w:autoSpaceDN w:val="0"/>
        <w:ind w:right="-57"/>
        <w:outlineLvl w:val="1"/>
        <w:rPr>
          <w:rFonts w:ascii="Times New Roman" w:hAnsi="Times New Roman"/>
          <w:color w:val="000000"/>
          <w:spacing w:val="-2"/>
          <w:sz w:val="24"/>
          <w:szCs w:val="24"/>
          <w:highlight w:val="yellow"/>
        </w:rPr>
      </w:pPr>
    </w:p>
    <w:p w14:paraId="48BFE6D0" w14:textId="050699C6" w:rsidR="009C1462" w:rsidRDefault="009C1462" w:rsidP="008B6A9C">
      <w:pPr>
        <w:widowControl w:val="0"/>
        <w:tabs>
          <w:tab w:val="left" w:pos="10348"/>
          <w:tab w:val="left" w:pos="12758"/>
        </w:tabs>
        <w:autoSpaceDE w:val="0"/>
        <w:autoSpaceDN w:val="0"/>
        <w:ind w:right="-57"/>
        <w:outlineLvl w:val="1"/>
        <w:rPr>
          <w:rFonts w:ascii="Times New Roman" w:hAnsi="Times New Roman"/>
          <w:color w:val="000000"/>
          <w:spacing w:val="-2"/>
          <w:sz w:val="24"/>
          <w:szCs w:val="24"/>
          <w:highlight w:val="yellow"/>
        </w:rPr>
      </w:pPr>
    </w:p>
    <w:p w14:paraId="6945FD18" w14:textId="3D0B7C74" w:rsidR="009C1462" w:rsidRDefault="009C1462" w:rsidP="008B6A9C">
      <w:pPr>
        <w:widowControl w:val="0"/>
        <w:tabs>
          <w:tab w:val="left" w:pos="10348"/>
          <w:tab w:val="left" w:pos="12758"/>
        </w:tabs>
        <w:autoSpaceDE w:val="0"/>
        <w:autoSpaceDN w:val="0"/>
        <w:ind w:right="-57"/>
        <w:outlineLvl w:val="1"/>
        <w:rPr>
          <w:rFonts w:ascii="Times New Roman" w:hAnsi="Times New Roman"/>
          <w:color w:val="000000"/>
          <w:spacing w:val="-2"/>
          <w:sz w:val="24"/>
          <w:szCs w:val="24"/>
          <w:highlight w:val="yellow"/>
        </w:rPr>
      </w:pPr>
    </w:p>
    <w:p w14:paraId="39CD6DA9" w14:textId="77777777" w:rsidR="000479BB" w:rsidRPr="00207943" w:rsidRDefault="000479BB" w:rsidP="009907B2">
      <w:pPr>
        <w:spacing w:after="160" w:line="259" w:lineRule="auto"/>
        <w:rPr>
          <w:rFonts w:ascii="Calibri" w:eastAsia="Calibri" w:hAnsi="Calibri"/>
          <w:sz w:val="22"/>
          <w:szCs w:val="22"/>
          <w:highlight w:val="yellow"/>
          <w:lang w:eastAsia="en-US"/>
        </w:rPr>
      </w:pPr>
    </w:p>
    <w:p w14:paraId="18F4C5F0" w14:textId="77777777" w:rsidR="008E42CB" w:rsidRPr="00207943" w:rsidRDefault="008E42CB" w:rsidP="009907B2">
      <w:pPr>
        <w:spacing w:after="160" w:line="259" w:lineRule="auto"/>
        <w:rPr>
          <w:rFonts w:ascii="Calibri" w:eastAsia="Calibri" w:hAnsi="Calibri"/>
          <w:sz w:val="22"/>
          <w:szCs w:val="22"/>
          <w:highlight w:val="yellow"/>
          <w:lang w:eastAsia="en-US"/>
        </w:rPr>
        <w:sectPr w:rsidR="008E42CB" w:rsidRPr="00207943" w:rsidSect="0049242C">
          <w:pgSz w:w="16840" w:h="11907" w:orient="landscape" w:code="9"/>
          <w:pgMar w:top="1701" w:right="1134" w:bottom="142" w:left="1134" w:header="357" w:footer="531" w:gutter="0"/>
          <w:pgNumType w:start="1"/>
          <w:cols w:space="720"/>
          <w:titlePg/>
          <w:docGrid w:linePitch="272"/>
        </w:sectPr>
      </w:pPr>
    </w:p>
    <w:p w14:paraId="015A3DFD" w14:textId="77777777" w:rsidR="008B6A9C" w:rsidRPr="00106780" w:rsidRDefault="008B6A9C" w:rsidP="008B6A9C">
      <w:pPr>
        <w:ind w:left="11199"/>
        <w:rPr>
          <w:rFonts w:ascii="Times New Roman" w:hAnsi="Times New Roman"/>
          <w:sz w:val="24"/>
          <w:szCs w:val="24"/>
        </w:rPr>
      </w:pPr>
      <w:r w:rsidRPr="00106780">
        <w:rPr>
          <w:rFonts w:ascii="Times New Roman" w:hAnsi="Times New Roman"/>
          <w:sz w:val="24"/>
          <w:szCs w:val="24"/>
        </w:rPr>
        <w:t>Приложение 7</w:t>
      </w:r>
    </w:p>
    <w:p w14:paraId="7E08D66B" w14:textId="77777777" w:rsidR="008B6A9C" w:rsidRPr="00106780" w:rsidRDefault="008B6A9C" w:rsidP="008B6A9C">
      <w:pPr>
        <w:ind w:left="11199"/>
        <w:jc w:val="both"/>
        <w:rPr>
          <w:rFonts w:ascii="Times New Roman" w:hAnsi="Times New Roman"/>
          <w:sz w:val="24"/>
          <w:szCs w:val="24"/>
        </w:rPr>
      </w:pPr>
      <w:r w:rsidRPr="00106780">
        <w:rPr>
          <w:rFonts w:ascii="Times New Roman" w:hAnsi="Times New Roman"/>
          <w:sz w:val="24"/>
          <w:szCs w:val="24"/>
        </w:rPr>
        <w:t xml:space="preserve">к постановлению </w:t>
      </w:r>
    </w:p>
    <w:p w14:paraId="3416B9F7" w14:textId="77777777" w:rsidR="008B6A9C" w:rsidRPr="00106780" w:rsidRDefault="008B6A9C" w:rsidP="008B6A9C">
      <w:pPr>
        <w:ind w:left="11199"/>
        <w:jc w:val="both"/>
        <w:rPr>
          <w:rFonts w:ascii="Times New Roman" w:hAnsi="Times New Roman"/>
          <w:sz w:val="24"/>
          <w:szCs w:val="24"/>
        </w:rPr>
      </w:pPr>
      <w:r w:rsidRPr="00106780">
        <w:rPr>
          <w:rFonts w:ascii="Times New Roman" w:hAnsi="Times New Roman"/>
          <w:sz w:val="24"/>
          <w:szCs w:val="24"/>
        </w:rPr>
        <w:t xml:space="preserve">Администрации ЗАТО Северск </w:t>
      </w:r>
    </w:p>
    <w:p w14:paraId="5D81C9EC" w14:textId="77777777" w:rsidR="00EF5703" w:rsidRDefault="00EF5703" w:rsidP="00EF5703">
      <w:pPr>
        <w:ind w:left="11057" w:right="-483" w:firstLine="142"/>
        <w:rPr>
          <w:rFonts w:ascii="Times New Roman" w:eastAsia="Calibri" w:hAnsi="Times New Roman"/>
          <w:sz w:val="22"/>
          <w:szCs w:val="22"/>
          <w:lang w:eastAsia="en-US"/>
        </w:rPr>
      </w:pPr>
      <w:r w:rsidRPr="0055300D">
        <w:rPr>
          <w:rFonts w:ascii="Times New Roman" w:eastAsia="Calibri" w:hAnsi="Times New Roman"/>
          <w:sz w:val="24"/>
          <w:szCs w:val="24"/>
          <w:lang w:eastAsia="en-US"/>
        </w:rPr>
        <w:t>от _</w:t>
      </w:r>
      <w:r>
        <w:rPr>
          <w:rFonts w:ascii="Times New Roman" w:eastAsia="Calibri" w:hAnsi="Times New Roman"/>
          <w:sz w:val="24"/>
          <w:szCs w:val="24"/>
          <w:lang w:eastAsia="en-US"/>
        </w:rPr>
        <w:t>23.12.2024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 № _</w:t>
      </w:r>
      <w:r>
        <w:rPr>
          <w:rFonts w:ascii="Times New Roman" w:eastAsia="Calibri" w:hAnsi="Times New Roman"/>
          <w:sz w:val="24"/>
          <w:szCs w:val="24"/>
          <w:lang w:eastAsia="en-US"/>
        </w:rPr>
        <w:t>_5158-па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</w:t>
      </w:r>
    </w:p>
    <w:p w14:paraId="6B53A379" w14:textId="77777777" w:rsidR="009665F6" w:rsidRPr="00106780" w:rsidRDefault="009665F6">
      <w:pPr>
        <w:rPr>
          <w:sz w:val="2"/>
          <w:szCs w:val="2"/>
        </w:rPr>
      </w:pPr>
    </w:p>
    <w:p w14:paraId="084E0CD6" w14:textId="2B29ED37" w:rsidR="009665F6" w:rsidRPr="00106780" w:rsidRDefault="009665F6" w:rsidP="00C87A08">
      <w:pPr>
        <w:tabs>
          <w:tab w:val="left" w:pos="1020"/>
        </w:tabs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67"/>
        <w:gridCol w:w="3071"/>
        <w:gridCol w:w="695"/>
        <w:gridCol w:w="676"/>
        <w:gridCol w:w="641"/>
        <w:gridCol w:w="637"/>
        <w:gridCol w:w="636"/>
        <w:gridCol w:w="635"/>
        <w:gridCol w:w="634"/>
        <w:gridCol w:w="862"/>
        <w:gridCol w:w="933"/>
        <w:gridCol w:w="1236"/>
        <w:gridCol w:w="1622"/>
        <w:gridCol w:w="1727"/>
      </w:tblGrid>
      <w:tr w:rsidR="004006E4" w:rsidRPr="00106780" w14:paraId="6ED0C693" w14:textId="77777777" w:rsidTr="009B7118">
        <w:trPr>
          <w:trHeight w:val="900"/>
        </w:trPr>
        <w:tc>
          <w:tcPr>
            <w:tcW w:w="14572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C6AF89F" w14:textId="0AFE538A" w:rsidR="004006E4" w:rsidRPr="00106780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3" w:name="_Hlk156490026"/>
            <w:r w:rsidRPr="00106780">
              <w:rPr>
                <w:rFonts w:ascii="Times New Roman" w:hAnsi="Times New Roman"/>
                <w:sz w:val="24"/>
                <w:szCs w:val="24"/>
              </w:rPr>
              <w:t>СВЕДЕНИЯ</w:t>
            </w:r>
            <w:r w:rsidRPr="00106780">
              <w:rPr>
                <w:rFonts w:ascii="Times New Roman" w:hAnsi="Times New Roman"/>
                <w:sz w:val="24"/>
                <w:szCs w:val="24"/>
              </w:rPr>
              <w:br/>
              <w:t xml:space="preserve"> о составе и значениях целевых показателей (индикаторов) результативности подпрограммы 1 </w:t>
            </w:r>
            <w:r w:rsidR="00CF42E0" w:rsidRPr="00106780">
              <w:rPr>
                <w:rFonts w:ascii="Times New Roman" w:hAnsi="Times New Roman"/>
                <w:sz w:val="24"/>
                <w:szCs w:val="24"/>
              </w:rPr>
              <w:t>«</w:t>
            </w:r>
            <w:r w:rsidRPr="00106780">
              <w:rPr>
                <w:rFonts w:ascii="Times New Roman" w:hAnsi="Times New Roman"/>
                <w:sz w:val="24"/>
                <w:szCs w:val="24"/>
              </w:rPr>
              <w:t>Молодежь ЗАТО Северск</w:t>
            </w:r>
            <w:r w:rsidR="00CF42E0" w:rsidRPr="00106780">
              <w:rPr>
                <w:rFonts w:ascii="Times New Roman" w:hAnsi="Times New Roman"/>
                <w:sz w:val="24"/>
                <w:szCs w:val="24"/>
              </w:rPr>
              <w:t>»</w:t>
            </w:r>
            <w:r w:rsidRPr="00106780">
              <w:rPr>
                <w:rFonts w:ascii="Times New Roman" w:hAnsi="Times New Roman"/>
                <w:sz w:val="24"/>
                <w:szCs w:val="24"/>
              </w:rPr>
              <w:br/>
              <w:t xml:space="preserve"> муниципальной программы </w:t>
            </w:r>
            <w:r w:rsidR="00CF42E0" w:rsidRPr="00106780">
              <w:rPr>
                <w:rFonts w:ascii="Times New Roman" w:hAnsi="Times New Roman"/>
                <w:sz w:val="24"/>
                <w:szCs w:val="24"/>
              </w:rPr>
              <w:t>«</w:t>
            </w:r>
            <w:r w:rsidRPr="00106780">
              <w:rPr>
                <w:rFonts w:ascii="Times New Roman" w:hAnsi="Times New Roman"/>
                <w:sz w:val="24"/>
                <w:szCs w:val="24"/>
              </w:rPr>
              <w:t>Молодежная политика в ЗАТО Северск</w:t>
            </w:r>
            <w:r w:rsidR="00CF42E0" w:rsidRPr="0010678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4006E4" w:rsidRPr="004006E4" w14:paraId="3F723232" w14:textId="77777777" w:rsidTr="00215D47">
        <w:trPr>
          <w:trHeight w:val="31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A5ED4EF" w14:textId="77777777" w:rsidR="004006E4" w:rsidRPr="00106780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031BC572" w14:textId="77777777" w:rsidR="004006E4" w:rsidRPr="00106780" w:rsidRDefault="004006E4" w:rsidP="004006E4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B725A1D" w14:textId="77777777" w:rsidR="004006E4" w:rsidRPr="00106780" w:rsidRDefault="004006E4" w:rsidP="004006E4">
            <w:pPr>
              <w:rPr>
                <w:rFonts w:ascii="Times New Roman" w:hAnsi="Times New Roman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CF7F11D" w14:textId="77777777" w:rsidR="004006E4" w:rsidRPr="00106780" w:rsidRDefault="004006E4" w:rsidP="004006E4">
            <w:pPr>
              <w:rPr>
                <w:rFonts w:ascii="Times New Roman" w:hAnsi="Times New Roman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5EE9C990" w14:textId="77777777" w:rsidR="004006E4" w:rsidRPr="00106780" w:rsidRDefault="004006E4" w:rsidP="004006E4">
            <w:pPr>
              <w:rPr>
                <w:rFonts w:ascii="Times New Roman" w:hAnsi="Times New Roman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9E685F5" w14:textId="77777777" w:rsidR="004006E4" w:rsidRPr="00106780" w:rsidRDefault="004006E4" w:rsidP="004006E4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BADF061" w14:textId="77777777" w:rsidR="004006E4" w:rsidRPr="00106780" w:rsidRDefault="004006E4" w:rsidP="004006E4">
            <w:pPr>
              <w:rPr>
                <w:rFonts w:ascii="Times New Roman" w:hAnsi="Times New Roman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AEB940D" w14:textId="77777777" w:rsidR="004006E4" w:rsidRPr="00106780" w:rsidRDefault="004006E4" w:rsidP="004006E4">
            <w:pPr>
              <w:rPr>
                <w:rFonts w:ascii="Times New Roman" w:hAnsi="Times New Roman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A9B9642" w14:textId="77777777" w:rsidR="004006E4" w:rsidRPr="00106780" w:rsidRDefault="004006E4" w:rsidP="004006E4">
            <w:pPr>
              <w:rPr>
                <w:rFonts w:ascii="Times New Roman" w:hAnsi="Times New Roman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4DE02C28" w14:textId="77777777" w:rsidR="004006E4" w:rsidRPr="00106780" w:rsidRDefault="004006E4" w:rsidP="004006E4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C0ACDA1" w14:textId="77777777" w:rsidR="004006E4" w:rsidRPr="00106780" w:rsidRDefault="004006E4" w:rsidP="004006E4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357F5DD3" w14:textId="77777777" w:rsidR="004006E4" w:rsidRPr="00106780" w:rsidRDefault="004006E4" w:rsidP="004006E4">
            <w:pPr>
              <w:rPr>
                <w:rFonts w:ascii="Times New Roman" w:hAnsi="Times New Roman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23F344D" w14:textId="77777777" w:rsidR="004006E4" w:rsidRPr="00106780" w:rsidRDefault="004006E4" w:rsidP="004006E4">
            <w:pPr>
              <w:rPr>
                <w:rFonts w:ascii="Times New Roman" w:hAnsi="Times New Roman"/>
              </w:rPr>
            </w:pPr>
          </w:p>
        </w:tc>
        <w:tc>
          <w:tcPr>
            <w:tcW w:w="1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7DC66734" w14:textId="04CADF54" w:rsidR="004006E4" w:rsidRPr="004006E4" w:rsidRDefault="004006E4" w:rsidP="004006E4">
            <w:pPr>
              <w:jc w:val="right"/>
              <w:rPr>
                <w:rFonts w:ascii="Times New Roman" w:hAnsi="Times New Roman"/>
              </w:rPr>
            </w:pPr>
            <w:r w:rsidRPr="00106780">
              <w:rPr>
                <w:rFonts w:ascii="Times New Roman" w:hAnsi="Times New Roman"/>
                <w:sz w:val="24"/>
                <w:szCs w:val="24"/>
              </w:rPr>
              <w:t>Таблица 5</w:t>
            </w:r>
          </w:p>
        </w:tc>
      </w:tr>
      <w:tr w:rsidR="004006E4" w:rsidRPr="004006E4" w14:paraId="410C08F4" w14:textId="77777777" w:rsidTr="00215D47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AFC8F31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0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60E1B46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639296A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Еди</w:t>
            </w:r>
            <w:proofErr w:type="spellEnd"/>
            <w:r w:rsidRPr="004006E4">
              <w:rPr>
                <w:rFonts w:ascii="Times New Roman" w:hAnsi="Times New Roman"/>
                <w:sz w:val="24"/>
                <w:szCs w:val="24"/>
              </w:rPr>
              <w:t>-</w:t>
            </w:r>
            <w:r w:rsidRPr="004006E4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ница</w:t>
            </w:r>
            <w:proofErr w:type="spellEnd"/>
            <w:r w:rsidRPr="004006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изме</w:t>
            </w:r>
            <w:proofErr w:type="spellEnd"/>
            <w:r w:rsidRPr="004006E4">
              <w:rPr>
                <w:rFonts w:ascii="Times New Roman" w:hAnsi="Times New Roman"/>
                <w:sz w:val="24"/>
                <w:szCs w:val="24"/>
              </w:rPr>
              <w:t>-</w:t>
            </w:r>
            <w:r w:rsidRPr="004006E4">
              <w:rPr>
                <w:rFonts w:ascii="Times New Roman" w:hAnsi="Times New Roman"/>
                <w:sz w:val="24"/>
                <w:szCs w:val="24"/>
              </w:rPr>
              <w:br/>
              <w:t>рения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9F6B14F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7FCE976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Периодич</w:t>
            </w:r>
            <w:proofErr w:type="spellEnd"/>
            <w:r w:rsidRPr="004006E4">
              <w:rPr>
                <w:rFonts w:ascii="Times New Roman" w:hAnsi="Times New Roman"/>
                <w:sz w:val="24"/>
                <w:szCs w:val="24"/>
              </w:rPr>
              <w:t>-</w:t>
            </w:r>
            <w:r w:rsidRPr="004006E4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ность</w:t>
            </w:r>
            <w:proofErr w:type="spellEnd"/>
            <w:r w:rsidRPr="004006E4">
              <w:rPr>
                <w:rFonts w:ascii="Times New Roman" w:hAnsi="Times New Roman"/>
                <w:sz w:val="24"/>
                <w:szCs w:val="24"/>
              </w:rPr>
              <w:t xml:space="preserve"> сбора данных</w:t>
            </w:r>
          </w:p>
        </w:tc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C950B77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Метод сбора информации</w:t>
            </w:r>
          </w:p>
        </w:tc>
        <w:tc>
          <w:tcPr>
            <w:tcW w:w="1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CE5A586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Ответственный за сбор данных по показателю</w:t>
            </w:r>
          </w:p>
        </w:tc>
      </w:tr>
      <w:tr w:rsidR="004006E4" w:rsidRPr="004006E4" w14:paraId="3A9516B9" w14:textId="77777777" w:rsidTr="00215D47">
        <w:trPr>
          <w:trHeight w:val="143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5C05B7A" w14:textId="77777777" w:rsidR="004006E4" w:rsidRPr="004006E4" w:rsidRDefault="004006E4" w:rsidP="004006E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F81FAD6" w14:textId="77777777" w:rsidR="004006E4" w:rsidRPr="004006E4" w:rsidRDefault="004006E4" w:rsidP="004006E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880C153" w14:textId="77777777" w:rsidR="004006E4" w:rsidRPr="004006E4" w:rsidRDefault="004006E4" w:rsidP="004006E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E858855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2019 год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3CC1665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2020 год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78401BA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E42F8AB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A4A5F29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23173B9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E315327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2025 год (</w:t>
            </w: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прог</w:t>
            </w:r>
            <w:proofErr w:type="spellEnd"/>
            <w:r w:rsidRPr="004006E4">
              <w:rPr>
                <w:rFonts w:ascii="Times New Roman" w:hAnsi="Times New Roman"/>
                <w:sz w:val="24"/>
                <w:szCs w:val="24"/>
              </w:rPr>
              <w:t>-</w:t>
            </w:r>
            <w:r w:rsidRPr="004006E4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нозный</w:t>
            </w:r>
            <w:proofErr w:type="spellEnd"/>
            <w:r w:rsidRPr="004006E4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54FDBEE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2026 год (</w:t>
            </w: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прог</w:t>
            </w:r>
            <w:proofErr w:type="spellEnd"/>
            <w:r w:rsidRPr="004006E4">
              <w:rPr>
                <w:rFonts w:ascii="Times New Roman" w:hAnsi="Times New Roman"/>
                <w:sz w:val="24"/>
                <w:szCs w:val="24"/>
              </w:rPr>
              <w:t>-</w:t>
            </w:r>
            <w:r w:rsidRPr="004006E4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нозный</w:t>
            </w:r>
            <w:proofErr w:type="spellEnd"/>
            <w:r w:rsidRPr="004006E4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3B50E5A" w14:textId="77777777" w:rsidR="004006E4" w:rsidRPr="004006E4" w:rsidRDefault="004006E4" w:rsidP="004006E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3F48B2F" w14:textId="77777777" w:rsidR="004006E4" w:rsidRPr="004006E4" w:rsidRDefault="004006E4" w:rsidP="004006E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78C408C" w14:textId="77777777" w:rsidR="004006E4" w:rsidRPr="004006E4" w:rsidRDefault="004006E4" w:rsidP="004006E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06E4" w:rsidRPr="004006E4" w14:paraId="27034A8D" w14:textId="77777777" w:rsidTr="00215D47">
        <w:trPr>
          <w:trHeight w:hRule="exact" w:val="3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4958536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7241F76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FD7F092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A34F0DF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C098111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3A92BC9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C01AA38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6EBE4EA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2B98BD3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335D493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328EAB7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3C123C1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3858293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3EF1B9E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4006E4" w:rsidRPr="004006E4" w14:paraId="43B8C4D3" w14:textId="77777777" w:rsidTr="009B7118">
        <w:trPr>
          <w:trHeight w:val="315"/>
        </w:trPr>
        <w:tc>
          <w:tcPr>
            <w:tcW w:w="1457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44FC802" w14:textId="42CADBC6" w:rsidR="004006E4" w:rsidRPr="004006E4" w:rsidRDefault="004006E4" w:rsidP="004006E4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 xml:space="preserve">Показатели подпрограммы 1 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«</w:t>
            </w:r>
            <w:r w:rsidRPr="004006E4">
              <w:rPr>
                <w:rFonts w:ascii="Times New Roman" w:hAnsi="Times New Roman"/>
                <w:sz w:val="24"/>
                <w:szCs w:val="24"/>
              </w:rPr>
              <w:t>Молодежь ЗАТО Северск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4006E4" w:rsidRPr="004006E4" w14:paraId="6ED62C4A" w14:textId="77777777" w:rsidTr="009B7118">
        <w:trPr>
          <w:trHeight w:val="16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263B32A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 xml:space="preserve"> 1.</w:t>
            </w: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0A8D35A" w14:textId="77777777" w:rsidR="004006E4" w:rsidRDefault="004006E4" w:rsidP="004006E4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Доля молодежи, участвующей в деятельности детских и молодежных общественных объединений, от общей численности молодежи от 14 до 30 лет</w:t>
            </w:r>
          </w:p>
          <w:p w14:paraId="65DD03EF" w14:textId="2FC5C1CE" w:rsidR="009B7118" w:rsidRPr="004006E4" w:rsidRDefault="009B7118" w:rsidP="004006E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AECD212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A43EC1C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AC5B37B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D835032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1A87830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717A419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0FF4B0A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CEEB77E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D023617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8E1D79D" w14:textId="77777777" w:rsidR="004006E4" w:rsidRPr="004006E4" w:rsidRDefault="004006E4" w:rsidP="004006E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B1971E9" w14:textId="77777777" w:rsidR="004006E4" w:rsidRPr="004006E4" w:rsidRDefault="004006E4" w:rsidP="004006E4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A33C33F" w14:textId="77777777" w:rsidR="004006E4" w:rsidRPr="004006E4" w:rsidRDefault="004006E4" w:rsidP="004006E4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4006E4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4006E4" w:rsidRPr="004006E4" w14:paraId="6136A9AB" w14:textId="77777777" w:rsidTr="00CB4C39">
        <w:trPr>
          <w:trHeight w:val="23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96DFC02" w14:textId="2133FD2F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 xml:space="preserve"> 2.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B69AC91" w14:textId="2D27FA61" w:rsidR="00CB4C39" w:rsidRPr="004006E4" w:rsidRDefault="004006E4" w:rsidP="004006E4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Количество рабочих мест, предоставленных для трудоустройства несовершеннолетних граждан ЗАТО Северск (14 - 1</w:t>
            </w:r>
            <w:r w:rsidR="00360C2C">
              <w:rPr>
                <w:rFonts w:ascii="Times New Roman" w:hAnsi="Times New Roman"/>
                <w:sz w:val="24"/>
                <w:szCs w:val="24"/>
              </w:rPr>
              <w:t>7</w:t>
            </w:r>
            <w:r w:rsidRPr="004006E4">
              <w:rPr>
                <w:rFonts w:ascii="Times New Roman" w:hAnsi="Times New Roman"/>
                <w:sz w:val="24"/>
                <w:szCs w:val="24"/>
              </w:rPr>
              <w:t xml:space="preserve"> лет) в свободное от учебы время, с возмещением затрат из бюджета ЗАТО Северск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00E40B2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DD4B69E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46EAFF4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560F456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224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38A7922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221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255EACB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215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51D0E44" w14:textId="5E566D81" w:rsidR="004006E4" w:rsidRPr="004006E4" w:rsidRDefault="00F16426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6B91A1A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62B284A" w14:textId="77777777" w:rsidR="004006E4" w:rsidRPr="004006E4" w:rsidRDefault="004006E4" w:rsidP="00400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0B59EB5" w14:textId="77777777" w:rsidR="004006E4" w:rsidRPr="004006E4" w:rsidRDefault="004006E4" w:rsidP="004006E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2968177" w14:textId="77777777" w:rsidR="004006E4" w:rsidRPr="004006E4" w:rsidRDefault="004006E4" w:rsidP="004006E4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2F16182" w14:textId="77777777" w:rsidR="004006E4" w:rsidRPr="004006E4" w:rsidRDefault="004006E4" w:rsidP="004006E4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4006E4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9B7118" w:rsidRPr="004006E4" w14:paraId="2114A334" w14:textId="77777777" w:rsidTr="008F0AA5">
        <w:trPr>
          <w:trHeight w:val="4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D97E3E1" w14:textId="6A0F5D40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70E1B28" w14:textId="6A796030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334C770" w14:textId="4D6C043A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AD401E8" w14:textId="43EB0966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25A029D" w14:textId="2AD47036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2231901" w14:textId="32E19F82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782F847" w14:textId="14B11A8B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67BAF7C" w14:textId="6953F194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207ECE7" w14:textId="5467A59D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5185759" w14:textId="274952A0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1DBCDDF" w14:textId="42F38EC1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875A400" w14:textId="14B858A9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421727E" w14:textId="7F2DF700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231F1C4" w14:textId="2169B044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9B7118" w:rsidRPr="004006E4" w14:paraId="42AD3881" w14:textId="77777777" w:rsidTr="009B7118">
        <w:trPr>
          <w:trHeight w:val="18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917F61E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 xml:space="preserve"> 3.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7498D13" w14:textId="77777777" w:rsidR="009B7118" w:rsidRPr="004006E4" w:rsidRDefault="009B7118" w:rsidP="009B7118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Количество молодых семей, улучшивших жилищные условия с использованием ипотечных жилищных кредитов и займов при получении социальной выплаты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BB60A3C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1B39535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170044C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1619CC5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8C7FE24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B6D9D58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73A12E3" w14:textId="40D6CD67" w:rsidR="009B7118" w:rsidRPr="004006E4" w:rsidRDefault="00F16426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9F340BE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4078E4A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0EAA1D8" w14:textId="77777777" w:rsidR="009B7118" w:rsidRPr="004006E4" w:rsidRDefault="009B7118" w:rsidP="009B711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44FCA24" w14:textId="77777777" w:rsidR="009B7118" w:rsidRPr="004006E4" w:rsidRDefault="009B7118" w:rsidP="009B7118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40A856C" w14:textId="77777777" w:rsidR="009B7118" w:rsidRPr="004006E4" w:rsidRDefault="009B7118" w:rsidP="009B7118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4006E4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9B7118" w:rsidRPr="004006E4" w14:paraId="4363FDC6" w14:textId="77777777" w:rsidTr="008F0AA5">
        <w:trPr>
          <w:trHeight w:val="454"/>
        </w:trPr>
        <w:tc>
          <w:tcPr>
            <w:tcW w:w="1457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A5D9684" w14:textId="57D1800E" w:rsidR="009B7118" w:rsidRPr="004006E4" w:rsidRDefault="009B7118" w:rsidP="009B7118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 xml:space="preserve">Показатели задачи 1 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«</w:t>
            </w:r>
            <w:r w:rsidRPr="004006E4">
              <w:rPr>
                <w:rFonts w:ascii="Times New Roman" w:hAnsi="Times New Roman"/>
                <w:sz w:val="24"/>
                <w:szCs w:val="24"/>
              </w:rPr>
              <w:t>Реализация молодежной политики ЗАТО Северск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»</w:t>
            </w:r>
            <w:r w:rsidRPr="004006E4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9B7118" w:rsidRPr="004006E4" w14:paraId="7C6F6848" w14:textId="77777777" w:rsidTr="0055300D">
        <w:trPr>
          <w:trHeight w:val="16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E0B7B21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 xml:space="preserve"> 1.1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97F97E6" w14:textId="77777777" w:rsidR="009B7118" w:rsidRPr="009B7118" w:rsidRDefault="009B7118" w:rsidP="009B7118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9B7118">
              <w:rPr>
                <w:rFonts w:ascii="Times New Roman" w:hAnsi="Times New Roman"/>
                <w:spacing w:val="-6"/>
                <w:sz w:val="24"/>
                <w:szCs w:val="24"/>
              </w:rPr>
              <w:t>Количество участников ежегодных областных, региональных, российских и международных мероприятий из числа талантливой молодежи ЗАТО Северск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EF33696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381DEC7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84C3A4D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F659D27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84A9A57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10FC5CA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523831D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E69DA3C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DE607E9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CCA66DD" w14:textId="77777777" w:rsidR="009B7118" w:rsidRPr="004006E4" w:rsidRDefault="009B7118" w:rsidP="009B711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BD8F15E" w14:textId="77777777" w:rsidR="009B7118" w:rsidRPr="004006E4" w:rsidRDefault="009B7118" w:rsidP="009B7118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CB08F1E" w14:textId="77777777" w:rsidR="009B7118" w:rsidRPr="004006E4" w:rsidRDefault="009B7118" w:rsidP="009B7118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4006E4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9B7118" w:rsidRPr="004006E4" w14:paraId="40E795AF" w14:textId="77777777" w:rsidTr="0055300D">
        <w:trPr>
          <w:trHeight w:val="9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900920F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 xml:space="preserve"> 1.2</w:t>
            </w: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5F025B1" w14:textId="77777777" w:rsidR="009B7118" w:rsidRPr="009B7118" w:rsidRDefault="009B7118" w:rsidP="009B7118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9B7118">
              <w:rPr>
                <w:rFonts w:ascii="Times New Roman" w:hAnsi="Times New Roman"/>
                <w:spacing w:val="-6"/>
                <w:sz w:val="24"/>
                <w:szCs w:val="24"/>
              </w:rPr>
              <w:t>Количество мероприятий, направленных на гражданское и патриотическое воспитание детей и молодежи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8E29B6A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871207A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6F7C28A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9EECFEB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9AB5586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CFC9F6B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27C8604" w14:textId="163AD2B4" w:rsidR="009B7118" w:rsidRPr="004006E4" w:rsidRDefault="00F16426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E2E1F7F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A7B0F06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DFC2262" w14:textId="77777777" w:rsidR="009B7118" w:rsidRPr="004006E4" w:rsidRDefault="009B7118" w:rsidP="009B711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CBFF533" w14:textId="77777777" w:rsidR="009B7118" w:rsidRPr="004006E4" w:rsidRDefault="009B7118" w:rsidP="009B7118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B2E7912" w14:textId="77777777" w:rsidR="009B7118" w:rsidRPr="004006E4" w:rsidRDefault="009B7118" w:rsidP="009B7118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4006E4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9B7118" w:rsidRPr="004006E4" w14:paraId="5F0C9725" w14:textId="77777777" w:rsidTr="008F0AA5">
        <w:trPr>
          <w:trHeight w:val="441"/>
        </w:trPr>
        <w:tc>
          <w:tcPr>
            <w:tcW w:w="1457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F663504" w14:textId="31761F06" w:rsidR="009B7118" w:rsidRPr="004006E4" w:rsidRDefault="009B7118" w:rsidP="009B7118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Показатели задачи 2 </w:t>
            </w:r>
            <w:r w:rsidR="00CF42E0">
              <w:rPr>
                <w:rFonts w:ascii="Times New Roman" w:hAnsi="Times New Roman"/>
                <w:spacing w:val="-6"/>
                <w:sz w:val="24"/>
                <w:szCs w:val="24"/>
              </w:rPr>
              <w:t>«</w:t>
            </w:r>
            <w:r w:rsidRPr="004006E4">
              <w:rPr>
                <w:rFonts w:ascii="Times New Roman" w:hAnsi="Times New Roman"/>
                <w:spacing w:val="-6"/>
                <w:sz w:val="24"/>
                <w:szCs w:val="24"/>
              </w:rPr>
              <w:t>Обеспечение временной занятости и трудоустройства несовершеннолетних в возрасте от 14 до 18 лет</w:t>
            </w:r>
            <w:r w:rsidR="00CF42E0">
              <w:rPr>
                <w:rFonts w:ascii="Times New Roman" w:hAnsi="Times New Roman"/>
                <w:spacing w:val="-6"/>
                <w:sz w:val="24"/>
                <w:szCs w:val="24"/>
              </w:rPr>
              <w:t>»</w:t>
            </w:r>
            <w:r w:rsidRPr="004006E4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подпрограммы 1</w:t>
            </w:r>
          </w:p>
        </w:tc>
      </w:tr>
      <w:tr w:rsidR="009B7118" w:rsidRPr="004006E4" w14:paraId="362C5685" w14:textId="77777777" w:rsidTr="009B7118">
        <w:trPr>
          <w:trHeight w:val="5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10F453B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 xml:space="preserve"> 2.1</w:t>
            </w: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663D34A" w14:textId="10ECE193" w:rsidR="009B7118" w:rsidRDefault="009B7118" w:rsidP="009B7118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9B7118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Доля обеспеченности рабочими местами </w:t>
            </w:r>
            <w:proofErr w:type="spellStart"/>
            <w:r w:rsidRPr="009B7118">
              <w:rPr>
                <w:rFonts w:ascii="Times New Roman" w:hAnsi="Times New Roman"/>
                <w:spacing w:val="-6"/>
                <w:sz w:val="24"/>
                <w:szCs w:val="24"/>
              </w:rPr>
              <w:t>несовер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Pr="009B7118">
              <w:rPr>
                <w:rFonts w:ascii="Times New Roman" w:hAnsi="Times New Roman"/>
                <w:spacing w:val="-6"/>
                <w:sz w:val="24"/>
                <w:szCs w:val="24"/>
              </w:rPr>
              <w:t>шеннолетних</w:t>
            </w:r>
            <w:proofErr w:type="spellEnd"/>
            <w:r w:rsidRPr="009B7118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граждан ЗАТО Северск (14 - 1</w:t>
            </w:r>
            <w:r w:rsidR="00360C2C">
              <w:rPr>
                <w:rFonts w:ascii="Times New Roman" w:hAnsi="Times New Roman"/>
                <w:spacing w:val="-6"/>
                <w:sz w:val="24"/>
                <w:szCs w:val="24"/>
              </w:rPr>
              <w:t>7</w:t>
            </w:r>
            <w:r w:rsidRPr="009B7118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лет)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</w:t>
            </w:r>
          </w:p>
          <w:p w14:paraId="41DF934B" w14:textId="4FCA13BB" w:rsidR="00A90AAD" w:rsidRPr="009B7118" w:rsidRDefault="00A90AAD" w:rsidP="009B7118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9227A31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AB675DA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17,4</w:t>
            </w:r>
          </w:p>
        </w:tc>
        <w:tc>
          <w:tcPr>
            <w:tcW w:w="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4D4140C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711E0E9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14,5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3EE083D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12,3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DBECB79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12,5</w:t>
            </w:r>
          </w:p>
        </w:tc>
        <w:tc>
          <w:tcPr>
            <w:tcW w:w="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B90CD75" w14:textId="1DB9E391" w:rsidR="009B7118" w:rsidRPr="008978BE" w:rsidRDefault="00F16426" w:rsidP="009B7118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374DC">
              <w:rPr>
                <w:rFonts w:ascii="Times New Roman" w:hAnsi="Times New Roman"/>
                <w:sz w:val="24"/>
                <w:szCs w:val="24"/>
              </w:rPr>
              <w:t>14,</w:t>
            </w:r>
            <w:r w:rsidR="008978BE" w:rsidRPr="00E374DC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D26B595" w14:textId="500C603A" w:rsidR="009B7118" w:rsidRPr="004006E4" w:rsidRDefault="00AC683D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110D1D1" w14:textId="271505E0" w:rsidR="009B7118" w:rsidRPr="004006E4" w:rsidRDefault="00AC683D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D4E4413" w14:textId="77777777" w:rsidR="009B7118" w:rsidRPr="004006E4" w:rsidRDefault="009B7118" w:rsidP="009B711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E965E33" w14:textId="77777777" w:rsidR="009B7118" w:rsidRPr="004006E4" w:rsidRDefault="009B7118" w:rsidP="009B7118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9A8A770" w14:textId="77777777" w:rsidR="009B7118" w:rsidRPr="004006E4" w:rsidRDefault="009B7118" w:rsidP="009B7118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4006E4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9B7118" w:rsidRPr="004006E4" w14:paraId="4B8BB0A4" w14:textId="77777777" w:rsidTr="009B7118">
        <w:trPr>
          <w:trHeight w:val="4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B29A76B" w14:textId="4F480E21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808AEE8" w14:textId="1A52E1C1" w:rsidR="009B7118" w:rsidRPr="009B7118" w:rsidRDefault="009B7118" w:rsidP="009B7118">
            <w:pPr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02AB7A6" w14:textId="78AB73D0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1D42C15" w14:textId="6486F66F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3ABCDC4" w14:textId="28A8F48A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1018B28" w14:textId="74BA216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34444C9" w14:textId="23A0735E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D0FC942" w14:textId="5D7695DE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1A8B4BC" w14:textId="296052BF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02A35E9" w14:textId="6F532ED8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E630C88" w14:textId="6538FCEB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8E47707" w14:textId="564BA54D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FB7152B" w14:textId="2F116453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DB3F35B" w14:textId="494286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9B7118" w:rsidRPr="004006E4" w14:paraId="3F94B9C0" w14:textId="77777777" w:rsidTr="009B7118">
        <w:trPr>
          <w:trHeight w:val="690"/>
        </w:trPr>
        <w:tc>
          <w:tcPr>
            <w:tcW w:w="1457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DFFF632" w14:textId="20D4CF8E" w:rsidR="009B7118" w:rsidRPr="004006E4" w:rsidRDefault="009B7118" w:rsidP="009B7118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 xml:space="preserve">Показатели задачи 3 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«</w:t>
            </w:r>
            <w:r w:rsidRPr="004006E4">
              <w:rPr>
                <w:rFonts w:ascii="Times New Roman" w:hAnsi="Times New Roman"/>
                <w:sz w:val="24"/>
                <w:szCs w:val="24"/>
              </w:rPr>
              <w:t xml:space="preserve">Обеспечение предоставления молодым </w:t>
            </w:r>
            <w:r w:rsidRPr="00CB6C67">
              <w:rPr>
                <w:rFonts w:ascii="Times New Roman" w:hAnsi="Times New Roman"/>
                <w:sz w:val="24"/>
                <w:szCs w:val="24"/>
              </w:rPr>
              <w:t xml:space="preserve">семьям </w:t>
            </w:r>
            <w:r w:rsidR="008978BE" w:rsidRPr="00CB6C67">
              <w:rPr>
                <w:rFonts w:ascii="Times New Roman" w:hAnsi="Times New Roman"/>
                <w:sz w:val="24"/>
                <w:szCs w:val="24"/>
              </w:rPr>
              <w:t>–</w:t>
            </w:r>
            <w:r w:rsidRPr="00CB6C67">
              <w:rPr>
                <w:rFonts w:ascii="Times New Roman" w:hAnsi="Times New Roman"/>
                <w:sz w:val="24"/>
                <w:szCs w:val="24"/>
              </w:rPr>
              <w:t>участникам</w:t>
            </w:r>
            <w:r w:rsidRPr="004006E4">
              <w:rPr>
                <w:rFonts w:ascii="Times New Roman" w:hAnsi="Times New Roman"/>
                <w:sz w:val="24"/>
                <w:szCs w:val="24"/>
              </w:rPr>
              <w:t xml:space="preserve"> Программы социальных выплат на приобретение жилья экономкласса или строительство индивидуального жилого дома экономкласса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»</w:t>
            </w:r>
            <w:r w:rsidRPr="004006E4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9B7118" w:rsidRPr="004006E4" w14:paraId="42F35839" w14:textId="77777777" w:rsidTr="00215D47">
        <w:trPr>
          <w:trHeight w:val="2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7A6CF92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 xml:space="preserve"> 3.1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575DF31" w14:textId="77777777" w:rsidR="009B7118" w:rsidRPr="004006E4" w:rsidRDefault="009B7118" w:rsidP="009B7118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6003BC1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2015CF8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9584155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9CF05F1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623B187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25E6179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9CE1D72" w14:textId="65A99741" w:rsidR="009B7118" w:rsidRPr="004006E4" w:rsidRDefault="00F16426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34C8AFD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A7CC6F5" w14:textId="77777777" w:rsidR="009B7118" w:rsidRPr="004006E4" w:rsidRDefault="009B7118" w:rsidP="009B71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FE95D95" w14:textId="77777777" w:rsidR="009B7118" w:rsidRPr="004006E4" w:rsidRDefault="009B7118" w:rsidP="009B711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6B7C691" w14:textId="77777777" w:rsidR="009B7118" w:rsidRPr="004006E4" w:rsidRDefault="009B7118" w:rsidP="009B7118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3496D4F" w14:textId="77777777" w:rsidR="009B7118" w:rsidRPr="004006E4" w:rsidRDefault="009B7118" w:rsidP="009B7118">
            <w:pPr>
              <w:rPr>
                <w:rFonts w:ascii="Times New Roman" w:hAnsi="Times New Roman"/>
                <w:sz w:val="24"/>
                <w:szCs w:val="24"/>
              </w:rPr>
            </w:pPr>
            <w:r w:rsidRPr="004006E4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4006E4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4006E4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bookmarkEnd w:id="3"/>
    </w:tbl>
    <w:p w14:paraId="027E206A" w14:textId="3BAE3649" w:rsidR="004006E4" w:rsidRDefault="004006E4" w:rsidP="00C87A08">
      <w:pPr>
        <w:tabs>
          <w:tab w:val="left" w:pos="1020"/>
        </w:tabs>
        <w:rPr>
          <w:rFonts w:ascii="Times New Roman" w:hAnsi="Times New Roman"/>
          <w:sz w:val="24"/>
          <w:szCs w:val="24"/>
          <w:highlight w:val="yellow"/>
        </w:rPr>
      </w:pPr>
    </w:p>
    <w:p w14:paraId="256555B5" w14:textId="3B95BA4D" w:rsidR="004006E4" w:rsidRDefault="004006E4" w:rsidP="00C87A08">
      <w:pPr>
        <w:tabs>
          <w:tab w:val="left" w:pos="1020"/>
        </w:tabs>
        <w:rPr>
          <w:rFonts w:ascii="Times New Roman" w:hAnsi="Times New Roman"/>
          <w:sz w:val="24"/>
          <w:szCs w:val="24"/>
          <w:highlight w:val="yellow"/>
        </w:rPr>
      </w:pPr>
    </w:p>
    <w:p w14:paraId="7A18E2A0" w14:textId="77777777" w:rsidR="004006E4" w:rsidRPr="00207943" w:rsidRDefault="004006E4" w:rsidP="00C87A08">
      <w:pPr>
        <w:tabs>
          <w:tab w:val="left" w:pos="1020"/>
        </w:tabs>
        <w:rPr>
          <w:rFonts w:ascii="Times New Roman" w:hAnsi="Times New Roman"/>
          <w:sz w:val="24"/>
          <w:szCs w:val="24"/>
          <w:highlight w:val="yellow"/>
        </w:rPr>
      </w:pPr>
    </w:p>
    <w:p w14:paraId="354F1CA6" w14:textId="77777777" w:rsidR="00C87A08" w:rsidRPr="00207943" w:rsidRDefault="00C87A08" w:rsidP="008B6A9C">
      <w:pPr>
        <w:tabs>
          <w:tab w:val="left" w:pos="1020"/>
        </w:tabs>
        <w:ind w:left="11199"/>
        <w:rPr>
          <w:rFonts w:ascii="Times New Roman" w:hAnsi="Times New Roman"/>
          <w:sz w:val="24"/>
          <w:szCs w:val="24"/>
          <w:highlight w:val="yellow"/>
        </w:rPr>
        <w:sectPr w:rsidR="00C87A08" w:rsidRPr="00207943" w:rsidSect="0049242C">
          <w:pgSz w:w="16840" w:h="11907" w:orient="landscape" w:code="9"/>
          <w:pgMar w:top="1701" w:right="1134" w:bottom="567" w:left="1134" w:header="357" w:footer="531" w:gutter="0"/>
          <w:pgNumType w:start="1"/>
          <w:cols w:space="720"/>
          <w:titlePg/>
          <w:docGrid w:linePitch="272"/>
        </w:sectPr>
      </w:pPr>
    </w:p>
    <w:p w14:paraId="370ADAE8" w14:textId="77777777" w:rsidR="00715715" w:rsidRPr="00B53B04" w:rsidRDefault="00715715" w:rsidP="00715715">
      <w:pPr>
        <w:ind w:left="11199"/>
        <w:rPr>
          <w:rFonts w:ascii="Times New Roman" w:hAnsi="Times New Roman"/>
          <w:sz w:val="24"/>
          <w:szCs w:val="24"/>
        </w:rPr>
      </w:pPr>
      <w:r w:rsidRPr="00B53B04">
        <w:rPr>
          <w:rFonts w:ascii="Times New Roman" w:hAnsi="Times New Roman"/>
          <w:sz w:val="24"/>
          <w:szCs w:val="24"/>
        </w:rPr>
        <w:t>Приложение 8</w:t>
      </w:r>
    </w:p>
    <w:p w14:paraId="367CBE83" w14:textId="77777777" w:rsidR="00715715" w:rsidRPr="00B53B04" w:rsidRDefault="00715715" w:rsidP="00715715">
      <w:pPr>
        <w:ind w:left="11199"/>
        <w:jc w:val="both"/>
        <w:rPr>
          <w:rFonts w:ascii="Times New Roman" w:hAnsi="Times New Roman"/>
          <w:sz w:val="24"/>
          <w:szCs w:val="24"/>
        </w:rPr>
      </w:pPr>
      <w:r w:rsidRPr="00B53B04">
        <w:rPr>
          <w:rFonts w:ascii="Times New Roman" w:hAnsi="Times New Roman"/>
          <w:sz w:val="24"/>
          <w:szCs w:val="24"/>
        </w:rPr>
        <w:t xml:space="preserve">к постановлению </w:t>
      </w:r>
    </w:p>
    <w:p w14:paraId="6AA58553" w14:textId="77777777" w:rsidR="00715715" w:rsidRPr="00B53B04" w:rsidRDefault="00715715" w:rsidP="00715715">
      <w:pPr>
        <w:ind w:left="11199"/>
        <w:jc w:val="both"/>
        <w:rPr>
          <w:rFonts w:ascii="Times New Roman" w:hAnsi="Times New Roman"/>
          <w:sz w:val="24"/>
          <w:szCs w:val="24"/>
        </w:rPr>
      </w:pPr>
      <w:r w:rsidRPr="00B53B04">
        <w:rPr>
          <w:rFonts w:ascii="Times New Roman" w:hAnsi="Times New Roman"/>
          <w:sz w:val="24"/>
          <w:szCs w:val="24"/>
        </w:rPr>
        <w:t xml:space="preserve">Администрации ЗАТО Северск </w:t>
      </w:r>
    </w:p>
    <w:p w14:paraId="3F8A6C91" w14:textId="77777777" w:rsidR="00EF5703" w:rsidRDefault="00EF5703" w:rsidP="00EF5703">
      <w:pPr>
        <w:ind w:left="11199" w:right="-483"/>
        <w:rPr>
          <w:rFonts w:ascii="Times New Roman" w:eastAsia="Calibri" w:hAnsi="Times New Roman"/>
          <w:sz w:val="22"/>
          <w:szCs w:val="22"/>
          <w:lang w:eastAsia="en-US"/>
        </w:rPr>
      </w:pPr>
      <w:r w:rsidRPr="0055300D">
        <w:rPr>
          <w:rFonts w:ascii="Times New Roman" w:eastAsia="Calibri" w:hAnsi="Times New Roman"/>
          <w:sz w:val="24"/>
          <w:szCs w:val="24"/>
          <w:lang w:eastAsia="en-US"/>
        </w:rPr>
        <w:t>от _</w:t>
      </w:r>
      <w:r>
        <w:rPr>
          <w:rFonts w:ascii="Times New Roman" w:eastAsia="Calibri" w:hAnsi="Times New Roman"/>
          <w:sz w:val="24"/>
          <w:szCs w:val="24"/>
          <w:lang w:eastAsia="en-US"/>
        </w:rPr>
        <w:t>23.12.2024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 № _</w:t>
      </w:r>
      <w:r>
        <w:rPr>
          <w:rFonts w:ascii="Times New Roman" w:eastAsia="Calibri" w:hAnsi="Times New Roman"/>
          <w:sz w:val="24"/>
          <w:szCs w:val="24"/>
          <w:lang w:eastAsia="en-US"/>
        </w:rPr>
        <w:t>_5158-па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</w:t>
      </w:r>
    </w:p>
    <w:p w14:paraId="359F5673" w14:textId="77777777" w:rsidR="00BC063E" w:rsidRDefault="00BC063E" w:rsidP="00BC063E">
      <w:pPr>
        <w:rPr>
          <w:sz w:val="24"/>
          <w:highlight w:val="yellow"/>
        </w:rPr>
      </w:pPr>
    </w:p>
    <w:p w14:paraId="5FB4E48E" w14:textId="77777777" w:rsidR="007D70AB" w:rsidRPr="00207943" w:rsidRDefault="007D70AB" w:rsidP="00AB137B">
      <w:pPr>
        <w:rPr>
          <w:sz w:val="16"/>
          <w:szCs w:val="16"/>
          <w:highlight w:val="yellow"/>
        </w:rPr>
      </w:pPr>
    </w:p>
    <w:tbl>
      <w:tblPr>
        <w:tblW w:w="5000" w:type="pct"/>
        <w:tblLook w:val="0480" w:firstRow="0" w:lastRow="0" w:firstColumn="1" w:lastColumn="0" w:noHBand="0" w:noVBand="1"/>
      </w:tblPr>
      <w:tblGrid>
        <w:gridCol w:w="563"/>
        <w:gridCol w:w="2110"/>
        <w:gridCol w:w="828"/>
        <w:gridCol w:w="1043"/>
        <w:gridCol w:w="1142"/>
        <w:gridCol w:w="1099"/>
        <w:gridCol w:w="1090"/>
        <w:gridCol w:w="1154"/>
        <w:gridCol w:w="1661"/>
        <w:gridCol w:w="3882"/>
      </w:tblGrid>
      <w:tr w:rsidR="0082637C" w:rsidRPr="001218D5" w14:paraId="2D7190DE" w14:textId="77777777" w:rsidTr="00050614">
        <w:trPr>
          <w:trHeight w:val="851"/>
        </w:trPr>
        <w:tc>
          <w:tcPr>
            <w:tcW w:w="5000" w:type="pct"/>
            <w:gridSpan w:val="10"/>
            <w:shd w:val="clear" w:color="auto" w:fill="auto"/>
            <w:tcMar>
              <w:left w:w="57" w:type="dxa"/>
              <w:right w:w="57" w:type="dxa"/>
            </w:tcMar>
            <w:hideMark/>
          </w:tcPr>
          <w:p w14:paraId="4588B13A" w14:textId="77777777" w:rsidR="0024424F" w:rsidRDefault="0082637C" w:rsidP="008263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 xml:space="preserve">ПЕРЕЧЕНЬ </w:t>
            </w:r>
            <w:r w:rsidRPr="001218D5">
              <w:rPr>
                <w:rFonts w:ascii="Times New Roman" w:hAnsi="Times New Roman"/>
                <w:sz w:val="24"/>
                <w:szCs w:val="24"/>
              </w:rPr>
              <w:br/>
            </w:r>
            <w:r w:rsidR="0024424F">
              <w:rPr>
                <w:rFonts w:ascii="Times New Roman" w:hAnsi="Times New Roman"/>
                <w:sz w:val="24"/>
                <w:szCs w:val="24"/>
              </w:rPr>
              <w:t>комплексов процессных мероприятий</w:t>
            </w:r>
            <w:r w:rsidRPr="001218D5">
              <w:rPr>
                <w:rFonts w:ascii="Times New Roman" w:hAnsi="Times New Roman"/>
                <w:sz w:val="24"/>
                <w:szCs w:val="24"/>
              </w:rPr>
              <w:t xml:space="preserve">, основных мероприятий и ресурсное обеспечение подпрограммы 1 </w:t>
            </w:r>
          </w:p>
          <w:p w14:paraId="55F4DA8F" w14:textId="2803E579" w:rsidR="0082637C" w:rsidRPr="001218D5" w:rsidRDefault="00CF42E0" w:rsidP="0024424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82637C" w:rsidRPr="001218D5">
              <w:rPr>
                <w:rFonts w:ascii="Times New Roman" w:hAnsi="Times New Roman"/>
                <w:sz w:val="24"/>
                <w:szCs w:val="24"/>
              </w:rPr>
              <w:t>Молодежь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82637C" w:rsidRPr="001218D5">
              <w:rPr>
                <w:rFonts w:ascii="Times New Roman" w:hAnsi="Times New Roman"/>
                <w:sz w:val="24"/>
                <w:szCs w:val="24"/>
              </w:rPr>
              <w:t xml:space="preserve"> муниципальной программы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82637C" w:rsidRPr="001218D5">
              <w:rPr>
                <w:rFonts w:ascii="Times New Roman" w:hAnsi="Times New Roman"/>
                <w:sz w:val="24"/>
                <w:szCs w:val="24"/>
              </w:rPr>
              <w:t>Молодежная политика в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82637C" w:rsidRPr="001218D5" w14:paraId="62B28736" w14:textId="77777777" w:rsidTr="00715715">
        <w:trPr>
          <w:trHeight w:val="315"/>
        </w:trPr>
        <w:tc>
          <w:tcPr>
            <w:tcW w:w="193" w:type="pc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78CF6438" w14:textId="77777777" w:rsidR="0082637C" w:rsidRPr="001218D5" w:rsidRDefault="0082637C" w:rsidP="008263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4" w:type="pc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4744B4CD" w14:textId="77777777" w:rsidR="0082637C" w:rsidRPr="001218D5" w:rsidRDefault="0082637C" w:rsidP="008263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" w:type="pc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31D8EB13" w14:textId="77777777" w:rsidR="0082637C" w:rsidRPr="001218D5" w:rsidRDefault="0082637C" w:rsidP="008263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" w:type="pc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69BF0022" w14:textId="77777777" w:rsidR="0082637C" w:rsidRPr="001218D5" w:rsidRDefault="0082637C" w:rsidP="008263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2" w:type="pc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5F74F616" w14:textId="77777777" w:rsidR="0082637C" w:rsidRPr="001218D5" w:rsidRDefault="0082637C" w:rsidP="008263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7" w:type="pc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25118CC0" w14:textId="77777777" w:rsidR="0082637C" w:rsidRPr="001218D5" w:rsidRDefault="0082637C" w:rsidP="008263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" w:type="pc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2D5164AA" w14:textId="77777777" w:rsidR="0082637C" w:rsidRPr="001218D5" w:rsidRDefault="0082637C" w:rsidP="008263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pc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268F891A" w14:textId="77777777" w:rsidR="0082637C" w:rsidRPr="001218D5" w:rsidRDefault="0082637C" w:rsidP="008263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0" w:type="pc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6B8B7EE3" w14:textId="77777777" w:rsidR="0082637C" w:rsidRPr="001218D5" w:rsidRDefault="0082637C" w:rsidP="008263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2" w:type="pc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618FBF80" w14:textId="77777777" w:rsidR="0082637C" w:rsidRPr="001218D5" w:rsidRDefault="006B5CF4" w:rsidP="00050614">
            <w:pPr>
              <w:ind w:right="-36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="00050614" w:rsidRPr="001218D5"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Pr="001218D5">
              <w:rPr>
                <w:rFonts w:ascii="Times New Roman" w:hAnsi="Times New Roman"/>
                <w:sz w:val="24"/>
                <w:szCs w:val="24"/>
              </w:rPr>
              <w:t xml:space="preserve">                     </w:t>
            </w:r>
            <w:r w:rsidR="0082637C" w:rsidRPr="001218D5">
              <w:rPr>
                <w:rFonts w:ascii="Times New Roman" w:hAnsi="Times New Roman"/>
                <w:sz w:val="24"/>
                <w:szCs w:val="24"/>
              </w:rPr>
              <w:t>Таблица 6</w:t>
            </w:r>
          </w:p>
        </w:tc>
      </w:tr>
    </w:tbl>
    <w:p w14:paraId="75FA0A2A" w14:textId="77777777" w:rsidR="00492F1E" w:rsidRPr="001218D5" w:rsidRDefault="00492F1E">
      <w:pPr>
        <w:rPr>
          <w:sz w:val="2"/>
          <w:szCs w:val="2"/>
        </w:rPr>
      </w:pPr>
    </w:p>
    <w:p w14:paraId="1464EE83" w14:textId="77777777" w:rsidR="006B5CF4" w:rsidRPr="001218D5" w:rsidRDefault="006B5CF4">
      <w:pPr>
        <w:rPr>
          <w:sz w:val="2"/>
          <w:szCs w:val="2"/>
        </w:rPr>
      </w:pPr>
    </w:p>
    <w:p w14:paraId="7F1ED7CD" w14:textId="77777777" w:rsidR="00F250D4" w:rsidRPr="001218D5" w:rsidRDefault="00F250D4" w:rsidP="00F250D4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80" w:firstRow="0" w:lastRow="0" w:firstColumn="1" w:lastColumn="0" w:noHBand="0" w:noVBand="1"/>
      </w:tblPr>
      <w:tblGrid>
        <w:gridCol w:w="594"/>
        <w:gridCol w:w="2039"/>
        <w:gridCol w:w="751"/>
        <w:gridCol w:w="1194"/>
        <w:gridCol w:w="1107"/>
        <w:gridCol w:w="1115"/>
        <w:gridCol w:w="1016"/>
        <w:gridCol w:w="1270"/>
        <w:gridCol w:w="1771"/>
        <w:gridCol w:w="2691"/>
        <w:gridCol w:w="1014"/>
      </w:tblGrid>
      <w:tr w:rsidR="00852FAE" w:rsidRPr="001218D5" w14:paraId="3E9A1A7C" w14:textId="77777777" w:rsidTr="00852FAE">
        <w:trPr>
          <w:trHeight w:val="832"/>
          <w:tblHeader/>
        </w:trPr>
        <w:tc>
          <w:tcPr>
            <w:tcW w:w="204" w:type="pct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14:paraId="5D49C6DC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700" w:type="pct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14:paraId="725EDBA2" w14:textId="2CD1D0FD" w:rsidR="00852FAE" w:rsidRPr="00066A23" w:rsidRDefault="00066A23" w:rsidP="00066A23">
            <w:pPr>
              <w:ind w:left="-91" w:right="-111"/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066A23">
              <w:rPr>
                <w:rFonts w:ascii="Times New Roman" w:hAnsi="Times New Roman"/>
                <w:spacing w:val="-6"/>
                <w:sz w:val="24"/>
                <w:szCs w:val="24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258" w:type="pct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14:paraId="3C1CBD67" w14:textId="77777777" w:rsidR="00852FAE" w:rsidRPr="001218D5" w:rsidRDefault="00852FAE" w:rsidP="00852FAE">
            <w:pPr>
              <w:ind w:left="-29"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Срок </w:t>
            </w:r>
            <w:proofErr w:type="spellStart"/>
            <w:r w:rsidRPr="001218D5">
              <w:rPr>
                <w:rFonts w:ascii="Times New Roman" w:hAnsi="Times New Roman"/>
                <w:spacing w:val="-2"/>
                <w:sz w:val="24"/>
                <w:szCs w:val="24"/>
              </w:rPr>
              <w:t>реали</w:t>
            </w:r>
            <w:proofErr w:type="spellEnd"/>
            <w:r w:rsidRPr="001218D5">
              <w:rPr>
                <w:rFonts w:ascii="Times New Roman" w:hAnsi="Times New Roman"/>
                <w:spacing w:val="-2"/>
                <w:sz w:val="24"/>
                <w:szCs w:val="24"/>
              </w:rPr>
              <w:t>-</w:t>
            </w:r>
            <w:r w:rsidRPr="001218D5">
              <w:rPr>
                <w:rFonts w:ascii="Times New Roman" w:hAnsi="Times New Roman"/>
                <w:spacing w:val="-2"/>
                <w:sz w:val="24"/>
                <w:szCs w:val="24"/>
              </w:rPr>
              <w:br/>
            </w:r>
            <w:proofErr w:type="spellStart"/>
            <w:r w:rsidRPr="001218D5">
              <w:rPr>
                <w:rFonts w:ascii="Times New Roman" w:hAnsi="Times New Roman"/>
                <w:spacing w:val="-2"/>
                <w:sz w:val="24"/>
                <w:szCs w:val="24"/>
              </w:rPr>
              <w:t>зации</w:t>
            </w:r>
            <w:proofErr w:type="spellEnd"/>
            <w:r w:rsidRPr="001218D5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, </w:t>
            </w:r>
            <w:r w:rsidRPr="001218D5">
              <w:rPr>
                <w:rFonts w:ascii="Times New Roman" w:hAnsi="Times New Roman"/>
                <w:spacing w:val="-2"/>
                <w:sz w:val="24"/>
                <w:szCs w:val="24"/>
              </w:rPr>
              <w:br/>
              <w:t>год</w:t>
            </w:r>
          </w:p>
        </w:tc>
        <w:tc>
          <w:tcPr>
            <w:tcW w:w="410" w:type="pct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14:paraId="359AF375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r w:rsidRPr="001218D5"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 w:rsidRPr="001218D5">
              <w:rPr>
                <w:rFonts w:ascii="Times New Roman" w:hAnsi="Times New Roman"/>
                <w:sz w:val="24"/>
                <w:szCs w:val="24"/>
              </w:rPr>
              <w:t>-сиро-</w:t>
            </w:r>
            <w:r w:rsidRPr="001218D5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1218D5">
              <w:rPr>
                <w:rFonts w:ascii="Times New Roman" w:hAnsi="Times New Roman"/>
                <w:sz w:val="24"/>
                <w:szCs w:val="24"/>
              </w:rPr>
              <w:t>вания</w:t>
            </w:r>
            <w:proofErr w:type="spellEnd"/>
            <w:r w:rsidRPr="001218D5">
              <w:rPr>
                <w:rFonts w:ascii="Times New Roman" w:hAnsi="Times New Roman"/>
                <w:sz w:val="24"/>
                <w:szCs w:val="24"/>
              </w:rPr>
              <w:t>, тыс. руб.</w:t>
            </w:r>
          </w:p>
        </w:tc>
        <w:tc>
          <w:tcPr>
            <w:tcW w:w="1548" w:type="pct"/>
            <w:gridSpan w:val="4"/>
            <w:shd w:val="clear" w:color="auto" w:fill="auto"/>
            <w:tcMar>
              <w:left w:w="57" w:type="dxa"/>
              <w:right w:w="57" w:type="dxa"/>
            </w:tcMar>
          </w:tcPr>
          <w:p w14:paraId="147A9D95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608" w:type="pct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14:paraId="3EFC1AF2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Участники подпрограммы, участники мероприятия</w:t>
            </w:r>
          </w:p>
        </w:tc>
        <w:tc>
          <w:tcPr>
            <w:tcW w:w="1272" w:type="pct"/>
            <w:gridSpan w:val="2"/>
            <w:shd w:val="clear" w:color="auto" w:fill="auto"/>
            <w:tcMar>
              <w:left w:w="57" w:type="dxa"/>
              <w:right w:w="57" w:type="dxa"/>
            </w:tcMar>
          </w:tcPr>
          <w:p w14:paraId="68A28A22" w14:textId="15778BAC" w:rsidR="00852FAE" w:rsidRPr="001218D5" w:rsidRDefault="008F0AA5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0AA5">
              <w:rPr>
                <w:rFonts w:ascii="Times New Roman" w:hAnsi="Times New Roman"/>
                <w:sz w:val="24"/>
                <w:szCs w:val="24"/>
              </w:rPr>
              <w:t>Показатели конечного результата КПМ, основного мероприятия,,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852FAE" w:rsidRPr="001218D5" w14:paraId="129F7833" w14:textId="77777777" w:rsidTr="00852FAE">
        <w:trPr>
          <w:trHeight w:val="315"/>
          <w:tblHeader/>
        </w:trPr>
        <w:tc>
          <w:tcPr>
            <w:tcW w:w="204" w:type="pct"/>
            <w:vMerge/>
            <w:shd w:val="clear" w:color="auto" w:fill="auto"/>
            <w:tcMar>
              <w:left w:w="57" w:type="dxa"/>
              <w:right w:w="57" w:type="dxa"/>
            </w:tcMar>
          </w:tcPr>
          <w:p w14:paraId="38F6E29C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shd w:val="clear" w:color="auto" w:fill="auto"/>
            <w:tcMar>
              <w:left w:w="57" w:type="dxa"/>
              <w:right w:w="57" w:type="dxa"/>
            </w:tcMar>
          </w:tcPr>
          <w:p w14:paraId="72605329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vMerge/>
            <w:shd w:val="clear" w:color="auto" w:fill="auto"/>
            <w:tcMar>
              <w:left w:w="57" w:type="dxa"/>
              <w:right w:w="57" w:type="dxa"/>
            </w:tcMar>
          </w:tcPr>
          <w:p w14:paraId="74633996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" w:type="pct"/>
            <w:vMerge/>
            <w:shd w:val="clear" w:color="auto" w:fill="auto"/>
            <w:tcMar>
              <w:left w:w="57" w:type="dxa"/>
              <w:right w:w="57" w:type="dxa"/>
            </w:tcMar>
          </w:tcPr>
          <w:p w14:paraId="1DA52CB3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" w:type="pct"/>
            <w:shd w:val="clear" w:color="auto" w:fill="auto"/>
            <w:tcMar>
              <w:left w:w="57" w:type="dxa"/>
              <w:right w:w="57" w:type="dxa"/>
            </w:tcMar>
          </w:tcPr>
          <w:p w14:paraId="64B09695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218D5">
              <w:rPr>
                <w:rFonts w:ascii="Times New Roman" w:hAnsi="Times New Roman"/>
                <w:spacing w:val="-4"/>
                <w:sz w:val="24"/>
                <w:szCs w:val="24"/>
              </w:rPr>
              <w:t>федераль</w:t>
            </w:r>
            <w:proofErr w:type="spellEnd"/>
            <w:r w:rsidRPr="001218D5">
              <w:rPr>
                <w:rFonts w:ascii="Times New Roman" w:hAnsi="Times New Roman"/>
                <w:spacing w:val="-4"/>
                <w:sz w:val="24"/>
                <w:szCs w:val="24"/>
              </w:rPr>
              <w:t>-</w:t>
            </w:r>
            <w:r w:rsidRPr="001218D5">
              <w:rPr>
                <w:rFonts w:ascii="Times New Roman" w:hAnsi="Times New Roman"/>
                <w:spacing w:val="-4"/>
                <w:sz w:val="24"/>
                <w:szCs w:val="24"/>
              </w:rPr>
              <w:br/>
            </w:r>
            <w:proofErr w:type="spellStart"/>
            <w:r w:rsidRPr="001218D5">
              <w:rPr>
                <w:rFonts w:ascii="Times New Roman" w:hAnsi="Times New Roman"/>
                <w:spacing w:val="-4"/>
                <w:sz w:val="24"/>
                <w:szCs w:val="24"/>
              </w:rPr>
              <w:t>ного</w:t>
            </w:r>
            <w:proofErr w:type="spellEnd"/>
            <w:r w:rsidRPr="001218D5">
              <w:rPr>
                <w:rFonts w:ascii="Times New Roman" w:hAnsi="Times New Roman"/>
                <w:sz w:val="24"/>
                <w:szCs w:val="24"/>
              </w:rPr>
              <w:t xml:space="preserve"> бюджета (по </w:t>
            </w:r>
            <w:proofErr w:type="spellStart"/>
            <w:r w:rsidRPr="001218D5">
              <w:rPr>
                <w:rFonts w:ascii="Times New Roman" w:hAnsi="Times New Roman"/>
                <w:sz w:val="24"/>
                <w:szCs w:val="24"/>
              </w:rPr>
              <w:t>согласо</w:t>
            </w:r>
            <w:proofErr w:type="spellEnd"/>
            <w:r w:rsidRPr="001218D5">
              <w:rPr>
                <w:rFonts w:ascii="Times New Roman" w:hAnsi="Times New Roman"/>
                <w:sz w:val="24"/>
                <w:szCs w:val="24"/>
              </w:rPr>
              <w:t>-</w:t>
            </w:r>
            <w:r w:rsidRPr="001218D5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1218D5">
              <w:rPr>
                <w:rFonts w:ascii="Times New Roman" w:hAnsi="Times New Roman"/>
                <w:sz w:val="24"/>
                <w:szCs w:val="24"/>
              </w:rPr>
              <w:t>ванию</w:t>
            </w:r>
            <w:proofErr w:type="spellEnd"/>
            <w:r w:rsidRPr="001218D5">
              <w:rPr>
                <w:rFonts w:ascii="Times New Roman" w:hAnsi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383" w:type="pct"/>
            <w:shd w:val="clear" w:color="auto" w:fill="auto"/>
            <w:tcMar>
              <w:left w:w="57" w:type="dxa"/>
              <w:right w:w="57" w:type="dxa"/>
            </w:tcMar>
          </w:tcPr>
          <w:p w14:paraId="658DBDE0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218D5">
              <w:rPr>
                <w:rFonts w:ascii="Times New Roman" w:hAnsi="Times New Roman"/>
                <w:sz w:val="24"/>
                <w:szCs w:val="24"/>
              </w:rPr>
              <w:t>област-ного</w:t>
            </w:r>
            <w:proofErr w:type="spellEnd"/>
            <w:r w:rsidRPr="001218D5">
              <w:rPr>
                <w:rFonts w:ascii="Times New Roman" w:hAnsi="Times New Roman"/>
                <w:sz w:val="24"/>
                <w:szCs w:val="24"/>
              </w:rPr>
              <w:t xml:space="preserve"> бюджета (по </w:t>
            </w:r>
            <w:proofErr w:type="spellStart"/>
            <w:r w:rsidRPr="001218D5">
              <w:rPr>
                <w:rFonts w:ascii="Times New Roman" w:hAnsi="Times New Roman"/>
                <w:sz w:val="24"/>
                <w:szCs w:val="24"/>
              </w:rPr>
              <w:t>согласо</w:t>
            </w:r>
            <w:proofErr w:type="spellEnd"/>
            <w:r w:rsidRPr="001218D5">
              <w:rPr>
                <w:rFonts w:ascii="Times New Roman" w:hAnsi="Times New Roman"/>
                <w:sz w:val="24"/>
                <w:szCs w:val="24"/>
              </w:rPr>
              <w:t>-</w:t>
            </w:r>
            <w:r w:rsidRPr="001218D5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1218D5">
              <w:rPr>
                <w:rFonts w:ascii="Times New Roman" w:hAnsi="Times New Roman"/>
                <w:sz w:val="24"/>
                <w:szCs w:val="24"/>
              </w:rPr>
              <w:t>ванию</w:t>
            </w:r>
            <w:proofErr w:type="spellEnd"/>
            <w:r w:rsidRPr="001218D5">
              <w:rPr>
                <w:rFonts w:ascii="Times New Roman" w:hAnsi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349" w:type="pct"/>
            <w:shd w:val="clear" w:color="auto" w:fill="auto"/>
            <w:tcMar>
              <w:left w:w="57" w:type="dxa"/>
              <w:right w:w="57" w:type="dxa"/>
            </w:tcMar>
          </w:tcPr>
          <w:p w14:paraId="09BA1BDC" w14:textId="77777777" w:rsidR="00852FAE" w:rsidRPr="001218D5" w:rsidRDefault="00852FAE" w:rsidP="00852FAE">
            <w:pPr>
              <w:ind w:left="-50"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pacing w:val="-2"/>
                <w:sz w:val="24"/>
                <w:szCs w:val="24"/>
              </w:rPr>
              <w:t>м</w:t>
            </w:r>
            <w:r w:rsidRPr="001218D5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естного </w:t>
            </w:r>
            <w:r w:rsidRPr="001218D5">
              <w:rPr>
                <w:rFonts w:ascii="Times New Roman" w:hAnsi="Times New Roman"/>
                <w:spacing w:val="-2"/>
                <w:sz w:val="24"/>
                <w:szCs w:val="24"/>
              </w:rPr>
              <w:t>бюджета</w:t>
            </w:r>
          </w:p>
        </w:tc>
        <w:tc>
          <w:tcPr>
            <w:tcW w:w="436" w:type="pct"/>
            <w:shd w:val="clear" w:color="auto" w:fill="auto"/>
            <w:tcMar>
              <w:left w:w="57" w:type="dxa"/>
              <w:right w:w="57" w:type="dxa"/>
            </w:tcMar>
          </w:tcPr>
          <w:p w14:paraId="43CB8676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218D5">
              <w:rPr>
                <w:rFonts w:ascii="Times New Roman" w:hAnsi="Times New Roman"/>
                <w:spacing w:val="-4"/>
                <w:sz w:val="24"/>
                <w:szCs w:val="24"/>
              </w:rPr>
              <w:t>внебюд</w:t>
            </w:r>
            <w:proofErr w:type="spellEnd"/>
            <w:r w:rsidRPr="001218D5">
              <w:rPr>
                <w:rFonts w:ascii="Times New Roman" w:hAnsi="Times New Roman"/>
                <w:spacing w:val="-4"/>
                <w:sz w:val="24"/>
                <w:szCs w:val="24"/>
              </w:rPr>
              <w:t>-</w:t>
            </w:r>
            <w:r w:rsidRPr="001218D5">
              <w:rPr>
                <w:rFonts w:ascii="Times New Roman" w:hAnsi="Times New Roman"/>
                <w:spacing w:val="-4"/>
                <w:sz w:val="24"/>
                <w:szCs w:val="24"/>
              </w:rPr>
              <w:br/>
            </w:r>
            <w:proofErr w:type="spellStart"/>
            <w:r w:rsidRPr="001218D5">
              <w:rPr>
                <w:rFonts w:ascii="Times New Roman" w:hAnsi="Times New Roman"/>
                <w:spacing w:val="-4"/>
                <w:sz w:val="24"/>
                <w:szCs w:val="24"/>
              </w:rPr>
              <w:t>жетных</w:t>
            </w:r>
            <w:proofErr w:type="spellEnd"/>
            <w:r w:rsidRPr="001218D5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источников</w:t>
            </w:r>
            <w:r w:rsidRPr="001218D5">
              <w:rPr>
                <w:rFonts w:ascii="Times New Roman" w:hAnsi="Times New Roman"/>
                <w:sz w:val="24"/>
                <w:szCs w:val="24"/>
              </w:rPr>
              <w:t xml:space="preserve"> (по </w:t>
            </w:r>
            <w:proofErr w:type="spellStart"/>
            <w:r w:rsidRPr="001218D5">
              <w:rPr>
                <w:rFonts w:ascii="Times New Roman" w:hAnsi="Times New Roman"/>
                <w:sz w:val="24"/>
                <w:szCs w:val="24"/>
              </w:rPr>
              <w:t>согласо</w:t>
            </w:r>
            <w:proofErr w:type="spellEnd"/>
            <w:r w:rsidRPr="001218D5">
              <w:rPr>
                <w:rFonts w:ascii="Times New Roman" w:hAnsi="Times New Roman"/>
                <w:sz w:val="24"/>
                <w:szCs w:val="24"/>
              </w:rPr>
              <w:t>-</w:t>
            </w:r>
            <w:r w:rsidRPr="001218D5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1218D5">
              <w:rPr>
                <w:rFonts w:ascii="Times New Roman" w:hAnsi="Times New Roman"/>
                <w:sz w:val="24"/>
                <w:szCs w:val="24"/>
              </w:rPr>
              <w:t>ванию</w:t>
            </w:r>
            <w:proofErr w:type="spellEnd"/>
            <w:r w:rsidRPr="001218D5">
              <w:rPr>
                <w:rFonts w:ascii="Times New Roman" w:hAnsi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608" w:type="pct"/>
            <w:vMerge/>
            <w:shd w:val="clear" w:color="auto" w:fill="auto"/>
            <w:tcMar>
              <w:left w:w="57" w:type="dxa"/>
              <w:right w:w="57" w:type="dxa"/>
            </w:tcMar>
          </w:tcPr>
          <w:p w14:paraId="71F237E7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shd w:val="clear" w:color="auto" w:fill="auto"/>
            <w:tcMar>
              <w:left w:w="57" w:type="dxa"/>
              <w:right w:w="57" w:type="dxa"/>
            </w:tcMar>
          </w:tcPr>
          <w:p w14:paraId="74578D5B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348" w:type="pct"/>
            <w:shd w:val="clear" w:color="auto" w:fill="auto"/>
            <w:tcMar>
              <w:left w:w="57" w:type="dxa"/>
              <w:right w:w="57" w:type="dxa"/>
            </w:tcMar>
          </w:tcPr>
          <w:p w14:paraId="5DD6C063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pacing w:val="-4"/>
                <w:sz w:val="24"/>
                <w:szCs w:val="24"/>
              </w:rPr>
              <w:t>значения</w:t>
            </w:r>
            <w:r w:rsidRPr="001218D5">
              <w:rPr>
                <w:rFonts w:ascii="Times New Roman" w:hAnsi="Times New Roman"/>
                <w:sz w:val="24"/>
                <w:szCs w:val="24"/>
              </w:rPr>
              <w:t xml:space="preserve"> по годам </w:t>
            </w:r>
            <w:proofErr w:type="spellStart"/>
            <w:r w:rsidRPr="001218D5">
              <w:rPr>
                <w:rFonts w:ascii="Times New Roman" w:hAnsi="Times New Roman"/>
                <w:sz w:val="24"/>
                <w:szCs w:val="24"/>
              </w:rPr>
              <w:t>реализа-ции</w:t>
            </w:r>
            <w:proofErr w:type="spellEnd"/>
          </w:p>
        </w:tc>
      </w:tr>
    </w:tbl>
    <w:p w14:paraId="0AD2F507" w14:textId="77777777" w:rsidR="00852FAE" w:rsidRPr="001218D5" w:rsidRDefault="00852FAE">
      <w:pPr>
        <w:rPr>
          <w:sz w:val="2"/>
          <w:szCs w:val="2"/>
        </w:rPr>
      </w:pPr>
    </w:p>
    <w:tbl>
      <w:tblPr>
        <w:tblW w:w="5000" w:type="pct"/>
        <w:tblLayout w:type="fixed"/>
        <w:tblLook w:val="0480" w:firstRow="0" w:lastRow="0" w:firstColumn="1" w:lastColumn="0" w:noHBand="0" w:noVBand="1"/>
      </w:tblPr>
      <w:tblGrid>
        <w:gridCol w:w="594"/>
        <w:gridCol w:w="2039"/>
        <w:gridCol w:w="763"/>
        <w:gridCol w:w="1182"/>
        <w:gridCol w:w="1107"/>
        <w:gridCol w:w="1115"/>
        <w:gridCol w:w="1016"/>
        <w:gridCol w:w="1270"/>
        <w:gridCol w:w="1771"/>
        <w:gridCol w:w="2691"/>
        <w:gridCol w:w="1014"/>
      </w:tblGrid>
      <w:tr w:rsidR="00852FAE" w:rsidRPr="001218D5" w14:paraId="6C1BAA7C" w14:textId="77777777" w:rsidTr="00C421DB">
        <w:trPr>
          <w:trHeight w:val="315"/>
          <w:tblHeader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A0EBF5E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2D07156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198B135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9D3043E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F567BAB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3D30AFD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2596AC5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B61DFC2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4D1E74D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3A335EF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758FE2C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852FAE" w:rsidRPr="001218D5" w14:paraId="362DE6B4" w14:textId="77777777" w:rsidTr="00852FAE">
        <w:trPr>
          <w:trHeight w:val="325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C684257" w14:textId="77777777" w:rsidR="00852FAE" w:rsidRPr="001218D5" w:rsidRDefault="00852FAE" w:rsidP="00852F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 xml:space="preserve"> 1.</w:t>
            </w:r>
          </w:p>
        </w:tc>
        <w:tc>
          <w:tcPr>
            <w:tcW w:w="4796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6C60801" w14:textId="2B38BA0D" w:rsidR="00852FAE" w:rsidRPr="001218D5" w:rsidRDefault="00852FAE" w:rsidP="00852FAE">
            <w:pPr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 xml:space="preserve">Задача 1 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«</w:t>
            </w:r>
            <w:r w:rsidRPr="001218D5">
              <w:rPr>
                <w:rFonts w:ascii="Times New Roman" w:hAnsi="Times New Roman"/>
                <w:sz w:val="24"/>
                <w:szCs w:val="24"/>
              </w:rPr>
              <w:t>Реализация молодежной политики ЗАТО Северск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»</w:t>
            </w:r>
            <w:r w:rsidRPr="001218D5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9B1D1C" w:rsidRPr="001218D5" w14:paraId="6EEA69F1" w14:textId="77777777" w:rsidTr="00C421DB">
        <w:trPr>
          <w:trHeight w:val="99"/>
        </w:trPr>
        <w:tc>
          <w:tcPr>
            <w:tcW w:w="2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9F86727" w14:textId="77777777" w:rsidR="009B1D1C" w:rsidRPr="001218D5" w:rsidRDefault="009B1D1C" w:rsidP="009B1D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 xml:space="preserve"> 1.1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999FBE3" w14:textId="741089D9" w:rsidR="009B1D1C" w:rsidRPr="001218D5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 xml:space="preserve">ВЦП 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«</w:t>
            </w:r>
            <w:r w:rsidRPr="001218D5">
              <w:rPr>
                <w:rFonts w:ascii="Times New Roman" w:hAnsi="Times New Roman"/>
                <w:sz w:val="24"/>
                <w:szCs w:val="24"/>
              </w:rPr>
              <w:t>Реализация молодежной политики ЗАТО Северск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»</w:t>
            </w:r>
            <w:r w:rsidR="009C44FD" w:rsidRPr="001218D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218D5" w:rsidRPr="001218D5">
              <w:rPr>
                <w:rFonts w:ascii="Times New Roman" w:hAnsi="Times New Roman"/>
                <w:sz w:val="24"/>
                <w:szCs w:val="24"/>
              </w:rPr>
              <w:t>(до 31.12.2023)</w:t>
            </w: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361208F" w14:textId="77777777" w:rsidR="009B1D1C" w:rsidRPr="001218D5" w:rsidRDefault="009B1D1C" w:rsidP="009B1D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02AF9C5" w14:textId="77777777" w:rsidR="009B1D1C" w:rsidRPr="001218D5" w:rsidRDefault="009B1D1C" w:rsidP="009B1D1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1 170,10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BBCE305" w14:textId="77777777" w:rsidR="009B1D1C" w:rsidRPr="001218D5" w:rsidRDefault="009B1D1C" w:rsidP="009B1D1C">
            <w:pPr>
              <w:jc w:val="right"/>
              <w:rPr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85DF23C" w14:textId="77777777" w:rsidR="009B1D1C" w:rsidRPr="001218D5" w:rsidRDefault="009B1D1C" w:rsidP="009B1D1C">
            <w:pPr>
              <w:jc w:val="right"/>
              <w:rPr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722C337" w14:textId="77777777" w:rsidR="009B1D1C" w:rsidRPr="001218D5" w:rsidRDefault="009B1D1C" w:rsidP="009B1D1C">
            <w:pPr>
              <w:jc w:val="right"/>
              <w:rPr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1 170,10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BA7B92B" w14:textId="77777777" w:rsidR="009B1D1C" w:rsidRPr="001218D5" w:rsidRDefault="009B1D1C" w:rsidP="009B1D1C">
            <w:pPr>
              <w:jc w:val="right"/>
              <w:rPr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0,00</w:t>
            </w:r>
          </w:p>
        </w:tc>
        <w:tc>
          <w:tcPr>
            <w:tcW w:w="6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C779C8F" w14:textId="3900EEAF" w:rsidR="009B1D1C" w:rsidRPr="001218D5" w:rsidRDefault="009B1D1C" w:rsidP="009B1D1C">
            <w:pPr>
              <w:ind w:right="-51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1218D5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1218D5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</w:t>
            </w:r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образовательные </w:t>
            </w:r>
            <w:r w:rsidRPr="001218D5">
              <w:rPr>
                <w:rFonts w:ascii="Times New Roman" w:hAnsi="Times New Roman"/>
                <w:sz w:val="24"/>
                <w:szCs w:val="24"/>
              </w:rPr>
              <w:t>учреждения, учреждения дополнительно-го образования, учреждения культуры</w:t>
            </w: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3BDF00B" w14:textId="77777777" w:rsidR="009B1D1C" w:rsidRPr="001218D5" w:rsidRDefault="009B1D1C" w:rsidP="009B1D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8AEA485" w14:textId="77777777" w:rsidR="009B1D1C" w:rsidRPr="001218D5" w:rsidRDefault="009B1D1C" w:rsidP="009B1D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B1D1C" w:rsidRPr="00207943" w14:paraId="44D2CB69" w14:textId="77777777" w:rsidTr="00C421DB">
        <w:trPr>
          <w:trHeight w:val="1933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1EF2469" w14:textId="77777777" w:rsidR="009B1D1C" w:rsidRPr="00207943" w:rsidRDefault="009B1D1C" w:rsidP="009B1D1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E548C50" w14:textId="77777777" w:rsidR="009B1D1C" w:rsidRPr="00207943" w:rsidRDefault="009B1D1C" w:rsidP="009B1D1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C97AD6E" w14:textId="77777777" w:rsidR="009B1D1C" w:rsidRPr="001218D5" w:rsidRDefault="009B1D1C" w:rsidP="009B1D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0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1E54307" w14:textId="77777777" w:rsidR="009B1D1C" w:rsidRPr="001218D5" w:rsidRDefault="009B1D1C" w:rsidP="009B1D1C">
            <w:pPr>
              <w:jc w:val="right"/>
              <w:rPr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361,00</w:t>
            </w:r>
          </w:p>
        </w:tc>
        <w:tc>
          <w:tcPr>
            <w:tcW w:w="3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3495D3B" w14:textId="77777777" w:rsidR="009B1D1C" w:rsidRPr="001218D5" w:rsidRDefault="009B1D1C" w:rsidP="009B1D1C">
            <w:pPr>
              <w:jc w:val="right"/>
              <w:rPr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08A5350" w14:textId="77777777" w:rsidR="009B1D1C" w:rsidRPr="001218D5" w:rsidRDefault="009B1D1C" w:rsidP="009B1D1C">
            <w:pPr>
              <w:jc w:val="right"/>
              <w:rPr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5AAE45A" w14:textId="77777777" w:rsidR="009B1D1C" w:rsidRPr="001218D5" w:rsidRDefault="009B1D1C" w:rsidP="009B1D1C">
            <w:pPr>
              <w:jc w:val="right"/>
              <w:rPr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361,00</w:t>
            </w:r>
          </w:p>
        </w:tc>
        <w:tc>
          <w:tcPr>
            <w:tcW w:w="4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8073BB1" w14:textId="77777777" w:rsidR="009B1D1C" w:rsidRPr="001218D5" w:rsidRDefault="009B1D1C" w:rsidP="009B1D1C">
            <w:pPr>
              <w:jc w:val="right"/>
              <w:rPr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889DDD3" w14:textId="77777777" w:rsidR="009B1D1C" w:rsidRPr="001218D5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5BAD6B6" w14:textId="0C378FC6" w:rsidR="009B1D1C" w:rsidRPr="001218D5" w:rsidRDefault="009B1D1C" w:rsidP="001218D5">
            <w:pPr>
              <w:ind w:right="-112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>1. Количество участников ежегодных областных, региональных,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BCBCF0C" w14:textId="77777777" w:rsidR="009B1D1C" w:rsidRPr="001218D5" w:rsidRDefault="009B1D1C" w:rsidP="009B1D1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9B1D1C" w:rsidRPr="00207943" w14:paraId="5ECD68D6" w14:textId="77777777" w:rsidTr="00C421DB">
        <w:trPr>
          <w:trHeight w:val="278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5D262FE" w14:textId="77777777" w:rsidR="009B1D1C" w:rsidRPr="00207943" w:rsidRDefault="009B1D1C" w:rsidP="009B1D1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32CA109" w14:textId="77777777" w:rsidR="009B1D1C" w:rsidRPr="00207943" w:rsidRDefault="009B1D1C" w:rsidP="009B1D1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22AAC49" w14:textId="77777777" w:rsidR="009B1D1C" w:rsidRPr="001218D5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A205A70" w14:textId="77777777" w:rsidR="009B1D1C" w:rsidRPr="001218D5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63A6682" w14:textId="77777777" w:rsidR="009B1D1C" w:rsidRPr="001218D5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97B71AD" w14:textId="77777777" w:rsidR="009B1D1C" w:rsidRPr="001218D5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4FC4DBC7" w14:textId="77777777" w:rsidR="009B1D1C" w:rsidRPr="001218D5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4E304AA4" w14:textId="77777777" w:rsidR="009B1D1C" w:rsidRPr="001218D5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DAC5E41" w14:textId="77777777" w:rsidR="009B1D1C" w:rsidRPr="001218D5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8A8B3F0" w14:textId="4C45D143" w:rsidR="00A829BF" w:rsidRPr="001218D5" w:rsidRDefault="009B1D1C" w:rsidP="001218D5">
            <w:pPr>
              <w:ind w:right="-112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</w:t>
            </w:r>
            <w:proofErr w:type="spellStart"/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>мероприя</w:t>
            </w:r>
            <w:r w:rsidR="001218D5" w:rsidRPr="001218D5"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>тий</w:t>
            </w:r>
            <w:proofErr w:type="spellEnd"/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, направленных на гражданское и </w:t>
            </w:r>
            <w:proofErr w:type="spellStart"/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>патриоти</w:t>
            </w:r>
            <w:r w:rsidR="001218D5" w:rsidRPr="001218D5"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>ческое</w:t>
            </w:r>
            <w:proofErr w:type="spellEnd"/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воспитание детей и молодежи, </w:t>
            </w:r>
            <w:proofErr w:type="spellStart"/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B0BCD3E" w14:textId="77777777" w:rsidR="009B1D1C" w:rsidRPr="001218D5" w:rsidRDefault="009B1D1C" w:rsidP="009B1D1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B1D1C" w:rsidRPr="00207943" w14:paraId="0052A460" w14:textId="77777777" w:rsidTr="00C421DB">
        <w:trPr>
          <w:trHeight w:val="1825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93BC51E" w14:textId="77777777" w:rsidR="009B1D1C" w:rsidRPr="00207943" w:rsidRDefault="009B1D1C" w:rsidP="009B1D1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505CE8A" w14:textId="77777777" w:rsidR="009B1D1C" w:rsidRPr="00207943" w:rsidRDefault="009B1D1C" w:rsidP="009B1D1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AD15847" w14:textId="77777777" w:rsidR="009B1D1C" w:rsidRPr="001218D5" w:rsidRDefault="009B1D1C" w:rsidP="009B1D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0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C3474F6" w14:textId="77777777" w:rsidR="009B1D1C" w:rsidRPr="001218D5" w:rsidRDefault="009B1D1C" w:rsidP="009B1D1C">
            <w:pPr>
              <w:jc w:val="right"/>
              <w:rPr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400,10</w:t>
            </w:r>
          </w:p>
        </w:tc>
        <w:tc>
          <w:tcPr>
            <w:tcW w:w="3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377BAAF" w14:textId="77777777" w:rsidR="009B1D1C" w:rsidRPr="001218D5" w:rsidRDefault="009B1D1C" w:rsidP="009B1D1C">
            <w:pPr>
              <w:jc w:val="right"/>
              <w:rPr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341CA0D" w14:textId="77777777" w:rsidR="009B1D1C" w:rsidRPr="001218D5" w:rsidRDefault="009B1D1C" w:rsidP="009B1D1C">
            <w:pPr>
              <w:jc w:val="right"/>
              <w:rPr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DF145F1" w14:textId="77777777" w:rsidR="009B1D1C" w:rsidRPr="001218D5" w:rsidRDefault="009B1D1C" w:rsidP="009B1D1C">
            <w:pPr>
              <w:jc w:val="right"/>
              <w:rPr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400,10</w:t>
            </w:r>
          </w:p>
        </w:tc>
        <w:tc>
          <w:tcPr>
            <w:tcW w:w="4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C14F3A2" w14:textId="77777777" w:rsidR="009B1D1C" w:rsidRPr="001218D5" w:rsidRDefault="009B1D1C" w:rsidP="009B1D1C">
            <w:pPr>
              <w:jc w:val="right"/>
              <w:rPr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AD379D2" w14:textId="77777777" w:rsidR="009B1D1C" w:rsidRPr="001218D5" w:rsidRDefault="009B1D1C" w:rsidP="009B1D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9FDBD63" w14:textId="7AFC2A06" w:rsidR="009B1D1C" w:rsidRPr="001218D5" w:rsidRDefault="009B1D1C" w:rsidP="001218D5">
            <w:pPr>
              <w:ind w:right="-112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>1. Количество участников ежегодных областных, региональных,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6575B34" w14:textId="77777777" w:rsidR="009B1D1C" w:rsidRPr="001218D5" w:rsidRDefault="009B1D1C" w:rsidP="009B1D1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1218D5" w:rsidRPr="00207943" w14:paraId="50474CAA" w14:textId="77777777" w:rsidTr="00C421DB">
        <w:trPr>
          <w:trHeight w:val="557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D78991D" w14:textId="77777777" w:rsidR="001218D5" w:rsidRPr="00207943" w:rsidRDefault="001218D5" w:rsidP="001218D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696EE1E" w14:textId="77777777" w:rsidR="001218D5" w:rsidRPr="00207943" w:rsidRDefault="001218D5" w:rsidP="001218D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739AB13" w14:textId="77777777" w:rsidR="001218D5" w:rsidRPr="001218D5" w:rsidRDefault="001218D5" w:rsidP="001218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A64B7E4" w14:textId="77777777" w:rsidR="001218D5" w:rsidRPr="001218D5" w:rsidRDefault="001218D5" w:rsidP="001218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44EF8450" w14:textId="77777777" w:rsidR="001218D5" w:rsidRPr="001218D5" w:rsidRDefault="001218D5" w:rsidP="001218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3B3CCC7" w14:textId="77777777" w:rsidR="001218D5" w:rsidRPr="001218D5" w:rsidRDefault="001218D5" w:rsidP="001218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3C3AE5C" w14:textId="77777777" w:rsidR="001218D5" w:rsidRPr="001218D5" w:rsidRDefault="001218D5" w:rsidP="001218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504BE83" w14:textId="77777777" w:rsidR="001218D5" w:rsidRPr="001218D5" w:rsidRDefault="001218D5" w:rsidP="001218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20D7F2F" w14:textId="77777777" w:rsidR="001218D5" w:rsidRPr="001218D5" w:rsidRDefault="001218D5" w:rsidP="001218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AD4EE83" w14:textId="1776CB57" w:rsidR="001218D5" w:rsidRPr="001218D5" w:rsidRDefault="001218D5" w:rsidP="001218D5">
            <w:pPr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</w:t>
            </w:r>
            <w:proofErr w:type="spellStart"/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>мероприя-тий</w:t>
            </w:r>
            <w:proofErr w:type="spellEnd"/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, направленных на гражданское и </w:t>
            </w:r>
            <w:proofErr w:type="spellStart"/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>патриоти-ческое</w:t>
            </w:r>
            <w:proofErr w:type="spellEnd"/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воспитание детей и молодежи, </w:t>
            </w:r>
            <w:proofErr w:type="spellStart"/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5CEF985" w14:textId="77777777" w:rsidR="001218D5" w:rsidRPr="001218D5" w:rsidRDefault="001218D5" w:rsidP="001218D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1218D5" w:rsidRPr="00207943" w14:paraId="2A8D6943" w14:textId="77777777" w:rsidTr="00C421DB">
        <w:trPr>
          <w:trHeight w:val="1971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A54FE6E" w14:textId="77777777" w:rsidR="001218D5" w:rsidRPr="00207943" w:rsidRDefault="001218D5" w:rsidP="001218D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9B1B8A7" w14:textId="77777777" w:rsidR="001218D5" w:rsidRPr="00207943" w:rsidRDefault="001218D5" w:rsidP="001218D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205875C" w14:textId="77777777" w:rsidR="001218D5" w:rsidRPr="001218D5" w:rsidRDefault="001218D5" w:rsidP="001218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0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92679BD" w14:textId="77777777" w:rsidR="001218D5" w:rsidRPr="001218D5" w:rsidRDefault="001218D5" w:rsidP="001218D5">
            <w:pPr>
              <w:jc w:val="right"/>
              <w:rPr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409,00</w:t>
            </w:r>
          </w:p>
        </w:tc>
        <w:tc>
          <w:tcPr>
            <w:tcW w:w="3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4190CAC" w14:textId="77777777" w:rsidR="001218D5" w:rsidRPr="001218D5" w:rsidRDefault="001218D5" w:rsidP="001218D5">
            <w:pPr>
              <w:jc w:val="right"/>
              <w:rPr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007F821" w14:textId="77777777" w:rsidR="001218D5" w:rsidRPr="001218D5" w:rsidRDefault="001218D5" w:rsidP="001218D5">
            <w:pPr>
              <w:jc w:val="right"/>
              <w:rPr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CC6D512" w14:textId="77777777" w:rsidR="001218D5" w:rsidRPr="001218D5" w:rsidRDefault="001218D5" w:rsidP="001218D5">
            <w:pPr>
              <w:jc w:val="right"/>
              <w:rPr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409,00</w:t>
            </w:r>
          </w:p>
        </w:tc>
        <w:tc>
          <w:tcPr>
            <w:tcW w:w="4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2E8C72B" w14:textId="77777777" w:rsidR="001218D5" w:rsidRPr="001218D5" w:rsidRDefault="001218D5" w:rsidP="001218D5">
            <w:pPr>
              <w:jc w:val="right"/>
              <w:rPr>
                <w:sz w:val="24"/>
                <w:szCs w:val="24"/>
              </w:rPr>
            </w:pPr>
            <w:r w:rsidRPr="001218D5">
              <w:rPr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72D75DF" w14:textId="77777777" w:rsidR="001218D5" w:rsidRPr="001218D5" w:rsidRDefault="001218D5" w:rsidP="001218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F18DF15" w14:textId="1829012E" w:rsidR="001218D5" w:rsidRPr="001218D5" w:rsidRDefault="001218D5" w:rsidP="001218D5">
            <w:pPr>
              <w:ind w:right="-112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>1. Количество участников ежегодных областных, региональных,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83313DB" w14:textId="77777777" w:rsidR="001218D5" w:rsidRPr="001218D5" w:rsidRDefault="001218D5" w:rsidP="001218D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1218D5" w:rsidRPr="00207943" w14:paraId="4F19E395" w14:textId="77777777" w:rsidTr="00C421DB">
        <w:trPr>
          <w:trHeight w:val="70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E0C0BBB" w14:textId="77777777" w:rsidR="001218D5" w:rsidRPr="00207943" w:rsidRDefault="001218D5" w:rsidP="001218D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F2AB6FB" w14:textId="77777777" w:rsidR="001218D5" w:rsidRPr="00207943" w:rsidRDefault="001218D5" w:rsidP="001218D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4BAC847" w14:textId="77777777" w:rsidR="001218D5" w:rsidRPr="001218D5" w:rsidRDefault="001218D5" w:rsidP="001218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CA20078" w14:textId="77777777" w:rsidR="001218D5" w:rsidRPr="001218D5" w:rsidRDefault="001218D5" w:rsidP="001218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DF8C9AB" w14:textId="77777777" w:rsidR="001218D5" w:rsidRPr="001218D5" w:rsidRDefault="001218D5" w:rsidP="001218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C5D894D" w14:textId="77777777" w:rsidR="001218D5" w:rsidRPr="001218D5" w:rsidRDefault="001218D5" w:rsidP="001218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B692332" w14:textId="77777777" w:rsidR="001218D5" w:rsidRPr="001218D5" w:rsidRDefault="001218D5" w:rsidP="001218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B77EEEF" w14:textId="77777777" w:rsidR="001218D5" w:rsidRPr="001218D5" w:rsidRDefault="001218D5" w:rsidP="001218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3162263" w14:textId="77777777" w:rsidR="001218D5" w:rsidRPr="001218D5" w:rsidRDefault="001218D5" w:rsidP="001218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3320874" w14:textId="62B091A2" w:rsidR="001218D5" w:rsidRPr="001218D5" w:rsidRDefault="001218D5" w:rsidP="001218D5">
            <w:pPr>
              <w:rPr>
                <w:rFonts w:ascii="Times New Roman" w:hAnsi="Times New Roman"/>
                <w:sz w:val="24"/>
                <w:szCs w:val="24"/>
              </w:rPr>
            </w:pPr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</w:t>
            </w:r>
            <w:proofErr w:type="spellStart"/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>мероприя-тий</w:t>
            </w:r>
            <w:proofErr w:type="spellEnd"/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, направленных на гражданское и </w:t>
            </w:r>
            <w:proofErr w:type="spellStart"/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>патриоти-ческое</w:t>
            </w:r>
            <w:proofErr w:type="spellEnd"/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воспитание детей и молодежи, </w:t>
            </w:r>
            <w:proofErr w:type="spellStart"/>
            <w:r w:rsidRPr="001218D5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17B37D5" w14:textId="44FAB889" w:rsidR="001218D5" w:rsidRPr="001218D5" w:rsidRDefault="001218D5" w:rsidP="001218D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1218D5" w:rsidRPr="00207943" w14:paraId="26F0C071" w14:textId="77777777" w:rsidTr="00C421DB">
        <w:trPr>
          <w:trHeight w:val="227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BA188A7" w14:textId="68349DFF" w:rsidR="001218D5" w:rsidRPr="00C421DB" w:rsidRDefault="001218D5" w:rsidP="00C421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79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BE47888" w14:textId="39719C63" w:rsidR="001218D5" w:rsidRPr="00C421DB" w:rsidRDefault="001218D5" w:rsidP="001218D5">
            <w:pPr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 xml:space="preserve">Задача 1 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«</w:t>
            </w:r>
            <w:r w:rsidRPr="00C421DB">
              <w:rPr>
                <w:rFonts w:ascii="Times New Roman" w:hAnsi="Times New Roman"/>
                <w:sz w:val="24"/>
                <w:szCs w:val="24"/>
              </w:rPr>
              <w:t>Реализация молодежной политики ЗАТО Северск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»</w:t>
            </w:r>
            <w:r w:rsidRPr="00C421DB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C421DB" w:rsidRPr="00207943" w14:paraId="5D96F540" w14:textId="77777777" w:rsidTr="00642B6F">
        <w:trPr>
          <w:trHeight w:val="807"/>
        </w:trPr>
        <w:tc>
          <w:tcPr>
            <w:tcW w:w="2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9FE12A7" w14:textId="57ABC4C3" w:rsidR="00C421DB" w:rsidRPr="00C421DB" w:rsidRDefault="00C421DB" w:rsidP="001218D5">
            <w:pPr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31E8BC7" w14:textId="1FA53EAE" w:rsidR="00C421DB" w:rsidRPr="00C421DB" w:rsidRDefault="00C421DB" w:rsidP="001218D5">
            <w:pPr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«</w:t>
            </w:r>
            <w:r w:rsidRPr="00C421DB">
              <w:rPr>
                <w:rFonts w:ascii="Times New Roman" w:hAnsi="Times New Roman"/>
                <w:sz w:val="24"/>
                <w:szCs w:val="24"/>
              </w:rPr>
              <w:t>Реализация молодежной политики ЗАТО Северск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»</w:t>
            </w:r>
            <w:r w:rsidRPr="00C421DB">
              <w:rPr>
                <w:rFonts w:ascii="Times New Roman" w:hAnsi="Times New Roman"/>
                <w:sz w:val="24"/>
                <w:szCs w:val="24"/>
              </w:rPr>
              <w:t xml:space="preserve"> (с 01.01.2024)</w:t>
            </w: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5E5158D" w14:textId="04224495" w:rsidR="00C421DB" w:rsidRPr="00C421DB" w:rsidRDefault="00C421DB" w:rsidP="001218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078AE46" w14:textId="22CFB253" w:rsidR="00C421DB" w:rsidRPr="00C421DB" w:rsidRDefault="00C421DB" w:rsidP="001218D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sz w:val="24"/>
                <w:szCs w:val="24"/>
              </w:rPr>
              <w:t>671,55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0C2640F" w14:textId="7136B8A6" w:rsidR="00C421DB" w:rsidRPr="00C421DB" w:rsidRDefault="00C421DB" w:rsidP="001218D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C8568DE" w14:textId="5B56BA9B" w:rsidR="00C421DB" w:rsidRPr="00C421DB" w:rsidRDefault="00C421DB" w:rsidP="001218D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514E930" w14:textId="103568D2" w:rsidR="00C421DB" w:rsidRPr="00C421DB" w:rsidRDefault="00C421DB" w:rsidP="001218D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sz w:val="24"/>
                <w:szCs w:val="24"/>
              </w:rPr>
              <w:t>671,55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E42966C" w14:textId="55D7D9C1" w:rsidR="00C421DB" w:rsidRPr="00C421DB" w:rsidRDefault="00C421DB" w:rsidP="001218D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sz w:val="24"/>
                <w:szCs w:val="24"/>
              </w:rPr>
              <w:t>0,00</w:t>
            </w:r>
          </w:p>
        </w:tc>
        <w:tc>
          <w:tcPr>
            <w:tcW w:w="6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B91B215" w14:textId="5E470186" w:rsidR="00C421DB" w:rsidRPr="00C421DB" w:rsidRDefault="00C421DB" w:rsidP="001218D5">
            <w:pPr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C421DB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C421DB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</w:t>
            </w:r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образовательные </w:t>
            </w:r>
            <w:r w:rsidRPr="00C421DB">
              <w:rPr>
                <w:rFonts w:ascii="Times New Roman" w:hAnsi="Times New Roman"/>
                <w:sz w:val="24"/>
                <w:szCs w:val="24"/>
              </w:rPr>
              <w:t>учреждения, учреждения дополнительно-го образования, учреждения культуры</w:t>
            </w: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F69AB6A" w14:textId="7850661A" w:rsidR="00C421DB" w:rsidRPr="00C421DB" w:rsidRDefault="00C421DB" w:rsidP="001218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3E1EEE8" w14:textId="3F69F42C" w:rsidR="00C421DB" w:rsidRPr="00C421DB" w:rsidRDefault="00C421DB" w:rsidP="001218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C421DB" w:rsidRPr="00207943" w14:paraId="1689F805" w14:textId="77777777" w:rsidTr="00143140">
        <w:trPr>
          <w:trHeight w:val="1861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FEEE857" w14:textId="73A84913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B541830" w14:textId="3EBE7A5A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430C752" w14:textId="50A8F4CE" w:rsidR="00C421DB" w:rsidRPr="00C421DB" w:rsidRDefault="00C421DB" w:rsidP="00C421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 xml:space="preserve">2024 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E5B857C" w14:textId="7E866F3E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sz w:val="24"/>
                <w:szCs w:val="24"/>
              </w:rPr>
              <w:t>671,55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81CA0B7" w14:textId="06669809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D4E6EF0" w14:textId="28E34426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502BA97" w14:textId="31BA2618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sz w:val="24"/>
                <w:szCs w:val="24"/>
              </w:rPr>
              <w:t>671,55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4BCFEAF" w14:textId="4D543AB6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1835286" w14:textId="77777777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6019514" w14:textId="40C8F747" w:rsidR="00C421DB" w:rsidRPr="00C421DB" w:rsidRDefault="00C421DB" w:rsidP="00C421DB">
            <w:pPr>
              <w:ind w:right="-112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>1. Количество участников ежегодных областных, региональных,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5C0F529" w14:textId="371D0A31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C421DB" w:rsidRPr="00207943" w14:paraId="4A31254D" w14:textId="77777777" w:rsidTr="00C421DB">
        <w:trPr>
          <w:trHeight w:val="1415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085F01C" w14:textId="77777777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D591B31" w14:textId="77777777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E750967" w14:textId="77777777" w:rsidR="00C421DB" w:rsidRPr="00C421DB" w:rsidRDefault="00C421DB" w:rsidP="00C421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AF6B61F" w14:textId="77777777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5B586ED" w14:textId="77777777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005E666" w14:textId="77777777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D64A8A7" w14:textId="77777777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9A6E117" w14:textId="77777777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21601B3" w14:textId="77777777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14C21C5" w14:textId="69613515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</w:t>
            </w:r>
            <w:proofErr w:type="spellStart"/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>мероприя-тий</w:t>
            </w:r>
            <w:proofErr w:type="spellEnd"/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, направленных на гражданское и </w:t>
            </w:r>
            <w:proofErr w:type="spellStart"/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>патриоти-ческое</w:t>
            </w:r>
            <w:proofErr w:type="spellEnd"/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воспитание детей и молодежи, </w:t>
            </w:r>
            <w:proofErr w:type="spellStart"/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0B85211" w14:textId="019E4A84" w:rsidR="00C421DB" w:rsidRPr="00C421DB" w:rsidRDefault="00AB1FEF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C421DB" w:rsidRPr="00207943" w14:paraId="64CA2D20" w14:textId="77777777" w:rsidTr="00C421DB">
        <w:trPr>
          <w:trHeight w:val="1861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22E10B1" w14:textId="77777777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C434AF7" w14:textId="77777777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C9FB873" w14:textId="2E419B25" w:rsidR="00C421DB" w:rsidRPr="00C421DB" w:rsidRDefault="00C421DB" w:rsidP="00C421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r w:rsidRPr="00C421DB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C421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421DB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C421DB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67401FE" w14:textId="6474EDA9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B7D74E4" w14:textId="7CEBE1FF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6FA4656" w14:textId="69484AAE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A694694" w14:textId="342B510D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3C586FD" w14:textId="4766D93D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BD86F0D" w14:textId="77777777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9292913" w14:textId="0E9E27F0" w:rsidR="00C421DB" w:rsidRPr="00C421DB" w:rsidRDefault="00C421DB" w:rsidP="00C421DB">
            <w:pPr>
              <w:ind w:right="-112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>1. Количество участников ежегодных областных, региональных,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B19B890" w14:textId="732D9C95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C421DB" w:rsidRPr="00207943" w14:paraId="54382837" w14:textId="77777777" w:rsidTr="00C421DB">
        <w:trPr>
          <w:trHeight w:val="1151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D8E56B9" w14:textId="77777777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8A1BE3E" w14:textId="77777777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00C0B7F" w14:textId="77777777" w:rsidR="00C421DB" w:rsidRPr="00C421DB" w:rsidRDefault="00C421DB" w:rsidP="00C421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921B8BD" w14:textId="77777777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DB90DF0" w14:textId="77777777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F58A3E1" w14:textId="77777777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693B399" w14:textId="77777777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B5DCBA7" w14:textId="77777777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85A7BB1" w14:textId="77777777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2480DB8" w14:textId="1BA9600C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</w:t>
            </w:r>
            <w:proofErr w:type="spellStart"/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>мероприя-тий</w:t>
            </w:r>
            <w:proofErr w:type="spellEnd"/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, направленных на гражданское и </w:t>
            </w:r>
            <w:proofErr w:type="spellStart"/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>патриоти-ческое</w:t>
            </w:r>
            <w:proofErr w:type="spellEnd"/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воспитание детей и молодежи, </w:t>
            </w:r>
            <w:proofErr w:type="spellStart"/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1430C36" w14:textId="6B48B4DB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421DB" w:rsidRPr="00207943" w14:paraId="06DAA1DD" w14:textId="77777777" w:rsidTr="00A829BF">
        <w:trPr>
          <w:trHeight w:val="524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1357349" w14:textId="77777777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A945B1B" w14:textId="77777777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87825BB" w14:textId="4CC641B2" w:rsidR="00C421DB" w:rsidRPr="00C421DB" w:rsidRDefault="00C421DB" w:rsidP="00C421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2026 (</w:t>
            </w:r>
            <w:proofErr w:type="spellStart"/>
            <w:r w:rsidRPr="00C421DB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C421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421DB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C421DB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44C2CCF" w14:textId="4FE17B90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95FCBAE" w14:textId="184E11FD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B159AD2" w14:textId="0614E61D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6E11E23" w14:textId="6ACC99C9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54E193B" w14:textId="46349726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02AB137" w14:textId="77777777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0DD8171" w14:textId="09C5BAEB" w:rsidR="00C421DB" w:rsidRPr="00C421DB" w:rsidRDefault="00C421DB" w:rsidP="00C421DB">
            <w:pPr>
              <w:ind w:right="-112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>1. Количество участников ежегодных областных, региональных,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CBBACA2" w14:textId="523329FE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C421DB" w:rsidRPr="00207943" w14:paraId="6D9DA626" w14:textId="77777777" w:rsidTr="00991904">
        <w:trPr>
          <w:trHeight w:val="1343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990D50E" w14:textId="77777777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44A6828" w14:textId="77777777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58A99DA" w14:textId="77777777" w:rsidR="00C421DB" w:rsidRPr="00C421DB" w:rsidRDefault="00C421DB" w:rsidP="00C421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13D196F" w14:textId="77777777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0059DFA" w14:textId="77777777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28A53F8" w14:textId="77777777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FC403E6" w14:textId="77777777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DD647E0" w14:textId="77777777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0904B7E" w14:textId="77777777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AAD0900" w14:textId="7CD387A2" w:rsidR="00C421DB" w:rsidRPr="00C421DB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</w:t>
            </w:r>
            <w:proofErr w:type="spellStart"/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>мероприя-тий</w:t>
            </w:r>
            <w:proofErr w:type="spellEnd"/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, направленных на гражданское и </w:t>
            </w:r>
            <w:proofErr w:type="spellStart"/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>патриоти-ческое</w:t>
            </w:r>
            <w:proofErr w:type="spellEnd"/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воспитание детей и молодежи, </w:t>
            </w:r>
            <w:proofErr w:type="spellStart"/>
            <w:r w:rsidRPr="00C421DB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B3F11E0" w14:textId="7D2767A6" w:rsidR="00C421DB" w:rsidRPr="00C421DB" w:rsidRDefault="00C421DB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21D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421DB" w:rsidRPr="00207943" w14:paraId="719A01F5" w14:textId="77777777" w:rsidTr="00991904">
        <w:trPr>
          <w:trHeight w:val="246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B73CC15" w14:textId="77777777" w:rsidR="00C421DB" w:rsidRPr="00991904" w:rsidRDefault="00C421DB" w:rsidP="00C421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1904">
              <w:rPr>
                <w:rFonts w:ascii="Times New Roman" w:hAnsi="Times New Roman"/>
                <w:sz w:val="24"/>
                <w:szCs w:val="24"/>
              </w:rPr>
              <w:t xml:space="preserve"> 2.</w:t>
            </w:r>
          </w:p>
        </w:tc>
        <w:tc>
          <w:tcPr>
            <w:tcW w:w="479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4692AC1" w14:textId="78793573" w:rsidR="00C421DB" w:rsidRPr="00991904" w:rsidRDefault="00C421DB" w:rsidP="00C421DB">
            <w:pPr>
              <w:rPr>
                <w:rFonts w:ascii="Times New Roman" w:hAnsi="Times New Roman"/>
                <w:sz w:val="24"/>
                <w:szCs w:val="24"/>
              </w:rPr>
            </w:pPr>
            <w:r w:rsidRPr="00991904">
              <w:rPr>
                <w:rFonts w:ascii="Times New Roman" w:hAnsi="Times New Roman"/>
                <w:sz w:val="24"/>
                <w:szCs w:val="24"/>
              </w:rPr>
              <w:t xml:space="preserve">Задача 2 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«</w:t>
            </w:r>
            <w:r w:rsidRPr="00991904">
              <w:rPr>
                <w:rFonts w:ascii="Times New Roman" w:hAnsi="Times New Roman"/>
                <w:sz w:val="24"/>
                <w:szCs w:val="24"/>
              </w:rPr>
              <w:t>Обеспечение временной занятости и трудоустройства несовершеннолетних в возрасте от 14 до 18 лет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»</w:t>
            </w:r>
            <w:r w:rsidRPr="00991904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991904" w:rsidRPr="00207943" w14:paraId="0C10C4CA" w14:textId="77777777" w:rsidTr="00991904">
        <w:trPr>
          <w:trHeight w:val="318"/>
        </w:trPr>
        <w:tc>
          <w:tcPr>
            <w:tcW w:w="2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C49F7A9" w14:textId="77777777" w:rsidR="00991904" w:rsidRPr="00991904" w:rsidRDefault="00991904" w:rsidP="00991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1904">
              <w:rPr>
                <w:rFonts w:ascii="Times New Roman" w:hAnsi="Times New Roman"/>
                <w:sz w:val="24"/>
                <w:szCs w:val="24"/>
              </w:rPr>
              <w:t xml:space="preserve"> 2.1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CAED858" w14:textId="77777777" w:rsidR="00991904" w:rsidRPr="00991904" w:rsidRDefault="00991904" w:rsidP="00991904">
            <w:pPr>
              <w:rPr>
                <w:rFonts w:ascii="Times New Roman" w:hAnsi="Times New Roman"/>
                <w:sz w:val="24"/>
                <w:szCs w:val="24"/>
              </w:rPr>
            </w:pPr>
            <w:r w:rsidRPr="00991904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Обеспечение временной занятости и трудоустройства </w:t>
            </w:r>
            <w:proofErr w:type="spellStart"/>
            <w:r w:rsidRPr="00991904">
              <w:rPr>
                <w:rFonts w:ascii="Times New Roman" w:hAnsi="Times New Roman"/>
                <w:sz w:val="24"/>
                <w:szCs w:val="24"/>
              </w:rPr>
              <w:t>несовершеннолет</w:t>
            </w:r>
            <w:proofErr w:type="spellEnd"/>
            <w:r w:rsidRPr="00991904">
              <w:rPr>
                <w:rFonts w:ascii="Times New Roman" w:hAnsi="Times New Roman"/>
                <w:sz w:val="24"/>
                <w:szCs w:val="24"/>
              </w:rPr>
              <w:t>-них граждан в возрасте от 14 до 18 лет в свободное от учебы время, в т.ч.: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AAEB2E2" w14:textId="77777777" w:rsidR="00991904" w:rsidRPr="00991904" w:rsidRDefault="00991904" w:rsidP="00991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1904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B117F4F" w14:textId="05667753" w:rsidR="00991904" w:rsidRPr="00991904" w:rsidRDefault="00991904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91904">
              <w:rPr>
                <w:sz w:val="24"/>
                <w:szCs w:val="24"/>
              </w:rPr>
              <w:t>12 894,27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94DF986" w14:textId="5A42DE1C" w:rsidR="00991904" w:rsidRPr="00991904" w:rsidRDefault="00991904" w:rsidP="00991904">
            <w:pPr>
              <w:jc w:val="right"/>
              <w:rPr>
                <w:sz w:val="24"/>
                <w:szCs w:val="24"/>
              </w:rPr>
            </w:pPr>
            <w:r w:rsidRPr="00991904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F6A8562" w14:textId="5605736B" w:rsidR="00991904" w:rsidRPr="00991904" w:rsidRDefault="00991904" w:rsidP="00991904">
            <w:pPr>
              <w:jc w:val="right"/>
              <w:rPr>
                <w:sz w:val="24"/>
                <w:szCs w:val="24"/>
              </w:rPr>
            </w:pPr>
            <w:r w:rsidRPr="00991904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48BFC88" w14:textId="1A8BC65D" w:rsidR="00991904" w:rsidRPr="00991904" w:rsidRDefault="00991904" w:rsidP="00991904">
            <w:pPr>
              <w:jc w:val="right"/>
              <w:rPr>
                <w:sz w:val="24"/>
                <w:szCs w:val="24"/>
              </w:rPr>
            </w:pPr>
            <w:r w:rsidRPr="00991904">
              <w:rPr>
                <w:sz w:val="24"/>
                <w:szCs w:val="24"/>
              </w:rPr>
              <w:t>8 864,02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963D807" w14:textId="2A868D27" w:rsidR="00991904" w:rsidRPr="00991904" w:rsidRDefault="00991904" w:rsidP="00991904">
            <w:pPr>
              <w:jc w:val="right"/>
              <w:rPr>
                <w:sz w:val="24"/>
                <w:szCs w:val="24"/>
              </w:rPr>
            </w:pPr>
            <w:r w:rsidRPr="00991904">
              <w:rPr>
                <w:sz w:val="24"/>
                <w:szCs w:val="24"/>
              </w:rPr>
              <w:t>4 030,25</w:t>
            </w:r>
          </w:p>
        </w:tc>
        <w:tc>
          <w:tcPr>
            <w:tcW w:w="6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6637097" w14:textId="77777777" w:rsidR="00991904" w:rsidRPr="00991904" w:rsidRDefault="00991904" w:rsidP="00991904">
            <w:pPr>
              <w:ind w:right="-52"/>
              <w:rPr>
                <w:rFonts w:ascii="Times New Roman" w:hAnsi="Times New Roman"/>
                <w:sz w:val="24"/>
                <w:szCs w:val="24"/>
              </w:rPr>
            </w:pPr>
            <w:r w:rsidRPr="00991904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991904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991904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ОГКУ ЦЗН ЗАТО город Северск, Управление образования 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FE327D9" w14:textId="77777777" w:rsidR="00991904" w:rsidRPr="00991904" w:rsidRDefault="00991904" w:rsidP="00991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1904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87C8540" w14:textId="77777777" w:rsidR="00991904" w:rsidRPr="00991904" w:rsidRDefault="00991904" w:rsidP="00991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1904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91904" w:rsidRPr="00207943" w14:paraId="66C46167" w14:textId="77777777" w:rsidTr="00991904">
        <w:trPr>
          <w:trHeight w:val="524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A5A395E" w14:textId="77777777" w:rsidR="00991904" w:rsidRPr="00991904" w:rsidRDefault="00991904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257CFFE" w14:textId="77777777" w:rsidR="00991904" w:rsidRPr="00991904" w:rsidRDefault="00991904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DD3456D" w14:textId="77777777" w:rsidR="00991904" w:rsidRPr="00991904" w:rsidRDefault="00991904" w:rsidP="00C421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1904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D1B2DB5" w14:textId="77777777" w:rsidR="00991904" w:rsidRPr="00991904" w:rsidRDefault="00991904" w:rsidP="00C421DB">
            <w:pPr>
              <w:jc w:val="right"/>
              <w:rPr>
                <w:sz w:val="24"/>
                <w:szCs w:val="24"/>
              </w:rPr>
            </w:pPr>
            <w:r w:rsidRPr="00991904">
              <w:rPr>
                <w:sz w:val="24"/>
                <w:szCs w:val="24"/>
              </w:rPr>
              <w:t>1 898,00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6B53AB1" w14:textId="77777777" w:rsidR="00991904" w:rsidRPr="00991904" w:rsidRDefault="00991904" w:rsidP="00C421DB">
            <w:pPr>
              <w:jc w:val="right"/>
              <w:rPr>
                <w:sz w:val="24"/>
                <w:szCs w:val="24"/>
              </w:rPr>
            </w:pPr>
            <w:r w:rsidRPr="00991904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1996C25" w14:textId="77777777" w:rsidR="00991904" w:rsidRPr="00991904" w:rsidRDefault="00991904" w:rsidP="00C421DB">
            <w:pPr>
              <w:jc w:val="right"/>
              <w:rPr>
                <w:sz w:val="24"/>
                <w:szCs w:val="24"/>
              </w:rPr>
            </w:pPr>
            <w:r w:rsidRPr="00991904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5D6AB18" w14:textId="77777777" w:rsidR="00991904" w:rsidRPr="00991904" w:rsidRDefault="00991904" w:rsidP="00C421DB">
            <w:pPr>
              <w:jc w:val="right"/>
              <w:rPr>
                <w:sz w:val="24"/>
                <w:szCs w:val="24"/>
              </w:rPr>
            </w:pPr>
            <w:r w:rsidRPr="00991904">
              <w:rPr>
                <w:sz w:val="24"/>
                <w:szCs w:val="24"/>
              </w:rPr>
              <w:t>1 898,00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76EA7E3" w14:textId="77777777" w:rsidR="00991904" w:rsidRPr="00991904" w:rsidRDefault="00991904" w:rsidP="00C421DB">
            <w:pPr>
              <w:jc w:val="right"/>
              <w:rPr>
                <w:sz w:val="24"/>
                <w:szCs w:val="24"/>
              </w:rPr>
            </w:pPr>
            <w:r w:rsidRPr="00991904">
              <w:rPr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B2B8615" w14:textId="77777777" w:rsidR="00991904" w:rsidRPr="00991904" w:rsidRDefault="00991904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FC3AC92" w14:textId="45D85344" w:rsidR="00991904" w:rsidRPr="00991904" w:rsidRDefault="00991904" w:rsidP="00C421DB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991904">
              <w:rPr>
                <w:rFonts w:ascii="Times New Roman" w:hAnsi="Times New Roman"/>
                <w:spacing w:val="-4"/>
                <w:sz w:val="24"/>
                <w:szCs w:val="24"/>
              </w:rPr>
              <w:t>1. Доля обеспеченности рабочими местами несовершеннолетних граждан ЗАТО Северск (14-1</w:t>
            </w:r>
            <w:r w:rsidR="00360C2C">
              <w:rPr>
                <w:rFonts w:ascii="Times New Roman" w:hAnsi="Times New Roman"/>
                <w:spacing w:val="-4"/>
                <w:sz w:val="24"/>
                <w:szCs w:val="24"/>
              </w:rPr>
              <w:t>7</w:t>
            </w:r>
            <w:r w:rsidRPr="00991904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лет) в рамках организации </w:t>
            </w:r>
            <w:proofErr w:type="spellStart"/>
            <w:r w:rsidRPr="00991904">
              <w:rPr>
                <w:rFonts w:ascii="Times New Roman" w:hAnsi="Times New Roman"/>
                <w:spacing w:val="-4"/>
                <w:sz w:val="24"/>
                <w:szCs w:val="24"/>
              </w:rPr>
              <w:t>мероприя-тий</w:t>
            </w:r>
            <w:proofErr w:type="spellEnd"/>
            <w:r w:rsidRPr="00991904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по трудоустройству несовершеннолетних граждан ЗАТО Северск в свободное от учебы время от общей числен-</w:t>
            </w:r>
            <w:proofErr w:type="spellStart"/>
            <w:r w:rsidRPr="00991904">
              <w:rPr>
                <w:rFonts w:ascii="Times New Roman" w:hAnsi="Times New Roman"/>
                <w:spacing w:val="-4"/>
                <w:sz w:val="24"/>
                <w:szCs w:val="24"/>
              </w:rPr>
              <w:t>ности</w:t>
            </w:r>
            <w:proofErr w:type="spellEnd"/>
            <w:r w:rsidRPr="00991904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детей и подростков от 14 до 18 лет, </w:t>
            </w:r>
            <w:proofErr w:type="spellStart"/>
            <w:r w:rsidRPr="00991904">
              <w:rPr>
                <w:rFonts w:ascii="Times New Roman" w:hAnsi="Times New Roman"/>
                <w:spacing w:val="-4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0C027D2" w14:textId="77777777" w:rsidR="00991904" w:rsidRPr="00991904" w:rsidRDefault="00991904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91904">
              <w:rPr>
                <w:rFonts w:ascii="Times New Roman" w:hAnsi="Times New Roman"/>
                <w:sz w:val="24"/>
                <w:szCs w:val="24"/>
                <w:lang w:val="en-US"/>
              </w:rPr>
              <w:t>14,</w:t>
            </w:r>
            <w:r w:rsidRPr="0099190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91904" w:rsidRPr="00207943" w14:paraId="2A1FCA0F" w14:textId="77777777" w:rsidTr="00991904">
        <w:trPr>
          <w:trHeight w:val="240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6D99C84" w14:textId="77777777" w:rsidR="00991904" w:rsidRPr="00991904" w:rsidRDefault="00991904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55628B4" w14:textId="77777777" w:rsidR="00991904" w:rsidRPr="00991904" w:rsidRDefault="00991904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564566F" w14:textId="77777777" w:rsidR="00991904" w:rsidRPr="00991904" w:rsidRDefault="00991904" w:rsidP="00C421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1904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554C062" w14:textId="77777777" w:rsidR="00991904" w:rsidRPr="00991904" w:rsidRDefault="00991904" w:rsidP="00C421DB">
            <w:pPr>
              <w:jc w:val="right"/>
              <w:rPr>
                <w:sz w:val="24"/>
                <w:szCs w:val="24"/>
              </w:rPr>
            </w:pPr>
            <w:r w:rsidRPr="00991904">
              <w:rPr>
                <w:sz w:val="24"/>
                <w:szCs w:val="24"/>
              </w:rPr>
              <w:t>3 415,00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F654433" w14:textId="77777777" w:rsidR="00991904" w:rsidRPr="00991904" w:rsidRDefault="00991904" w:rsidP="00C421DB">
            <w:pPr>
              <w:jc w:val="right"/>
              <w:rPr>
                <w:sz w:val="24"/>
                <w:szCs w:val="24"/>
              </w:rPr>
            </w:pPr>
            <w:r w:rsidRPr="00991904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AF60EC7" w14:textId="77777777" w:rsidR="00991904" w:rsidRPr="00991904" w:rsidRDefault="00991904" w:rsidP="00C421DB">
            <w:pPr>
              <w:jc w:val="right"/>
              <w:rPr>
                <w:sz w:val="24"/>
                <w:szCs w:val="24"/>
              </w:rPr>
            </w:pPr>
            <w:r w:rsidRPr="00991904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CA1AF41" w14:textId="77777777" w:rsidR="00991904" w:rsidRPr="00991904" w:rsidRDefault="00991904" w:rsidP="00C421DB">
            <w:pPr>
              <w:jc w:val="right"/>
              <w:rPr>
                <w:sz w:val="24"/>
                <w:szCs w:val="24"/>
              </w:rPr>
            </w:pPr>
            <w:r w:rsidRPr="00991904">
              <w:rPr>
                <w:sz w:val="24"/>
                <w:szCs w:val="24"/>
              </w:rPr>
              <w:t>2 169,80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1CD049D" w14:textId="77777777" w:rsidR="00991904" w:rsidRPr="00991904" w:rsidRDefault="00991904" w:rsidP="00C421DB">
            <w:pPr>
              <w:jc w:val="right"/>
              <w:rPr>
                <w:sz w:val="24"/>
                <w:szCs w:val="24"/>
              </w:rPr>
            </w:pPr>
            <w:r w:rsidRPr="00991904">
              <w:rPr>
                <w:sz w:val="24"/>
                <w:szCs w:val="24"/>
              </w:rPr>
              <w:t>1 245,20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136D720" w14:textId="77777777" w:rsidR="00991904" w:rsidRPr="00991904" w:rsidRDefault="00991904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FE7A32B" w14:textId="558D9CC0" w:rsidR="00991904" w:rsidRPr="00991904" w:rsidRDefault="00991904" w:rsidP="00C421DB">
            <w:pPr>
              <w:ind w:right="-9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991904">
              <w:rPr>
                <w:rFonts w:ascii="Times New Roman" w:hAnsi="Times New Roman"/>
                <w:spacing w:val="-6"/>
                <w:sz w:val="24"/>
                <w:szCs w:val="24"/>
              </w:rPr>
              <w:t>1. Доля обеспеченности рабочими местами несовершеннолетних граждан ЗАТО Северск    (1</w:t>
            </w:r>
            <w:r w:rsidR="00AC2EC8">
              <w:rPr>
                <w:rFonts w:ascii="Times New Roman" w:hAnsi="Times New Roman"/>
                <w:spacing w:val="-6"/>
                <w:sz w:val="24"/>
                <w:szCs w:val="24"/>
              </w:rPr>
              <w:t>4</w:t>
            </w:r>
            <w:r w:rsidRPr="00991904">
              <w:rPr>
                <w:rFonts w:ascii="Times New Roman" w:hAnsi="Times New Roman"/>
                <w:spacing w:val="-6"/>
                <w:sz w:val="24"/>
                <w:szCs w:val="24"/>
              </w:rPr>
              <w:t>-1</w:t>
            </w:r>
            <w:r w:rsidR="00360C2C">
              <w:rPr>
                <w:rFonts w:ascii="Times New Roman" w:hAnsi="Times New Roman"/>
                <w:spacing w:val="-6"/>
                <w:sz w:val="24"/>
                <w:szCs w:val="24"/>
              </w:rPr>
              <w:t>7</w:t>
            </w:r>
            <w:r w:rsidRPr="00991904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лет)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991904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46B7979" w14:textId="77777777" w:rsidR="00991904" w:rsidRPr="00991904" w:rsidRDefault="00991904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91904">
              <w:rPr>
                <w:rFonts w:ascii="Times New Roman" w:hAnsi="Times New Roman"/>
                <w:sz w:val="24"/>
                <w:szCs w:val="24"/>
              </w:rPr>
              <w:t>12,3</w:t>
            </w:r>
          </w:p>
        </w:tc>
      </w:tr>
      <w:tr w:rsidR="00991904" w:rsidRPr="00207943" w14:paraId="170EA3D7" w14:textId="77777777" w:rsidTr="00991904">
        <w:trPr>
          <w:trHeight w:val="949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09776A5" w14:textId="77777777" w:rsidR="00991904" w:rsidRPr="00207943" w:rsidRDefault="00991904" w:rsidP="00C421D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DAF5F92" w14:textId="77777777" w:rsidR="00991904" w:rsidRPr="00207943" w:rsidRDefault="00991904" w:rsidP="00C421D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BF256C0" w14:textId="77777777" w:rsidR="00991904" w:rsidRPr="00B65C8F" w:rsidRDefault="00991904" w:rsidP="00C421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5C8F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AF7078D" w14:textId="7D7F630E" w:rsidR="00991904" w:rsidRPr="00B65C8F" w:rsidRDefault="00991904" w:rsidP="00C421DB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t>3 554,21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1E9732F" w14:textId="77777777" w:rsidR="00991904" w:rsidRPr="00B65C8F" w:rsidRDefault="00991904" w:rsidP="00C421DB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3F48613" w14:textId="77777777" w:rsidR="00991904" w:rsidRPr="00B65C8F" w:rsidRDefault="00991904" w:rsidP="00C421DB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6C862FE" w14:textId="77777777" w:rsidR="00991904" w:rsidRPr="00B65C8F" w:rsidRDefault="00991904" w:rsidP="00C421DB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t>2 144,30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08A66D1" w14:textId="43E44B30" w:rsidR="00991904" w:rsidRPr="00B65C8F" w:rsidRDefault="00991904" w:rsidP="00C421DB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t>1 409,91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89730C5" w14:textId="77777777" w:rsidR="00991904" w:rsidRPr="00B65C8F" w:rsidRDefault="00991904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B36F565" w14:textId="2E5E2982" w:rsidR="00991904" w:rsidRPr="00B65C8F" w:rsidRDefault="00991904" w:rsidP="00991904">
            <w:pPr>
              <w:ind w:right="-112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B65C8F">
              <w:rPr>
                <w:rFonts w:ascii="Times New Roman" w:hAnsi="Times New Roman"/>
                <w:spacing w:val="-4"/>
                <w:sz w:val="24"/>
                <w:szCs w:val="24"/>
              </w:rPr>
              <w:t>1. Доля обеспеченности рабочими местами несовершеннолетних граждан ЗАТО Северск (14-1</w:t>
            </w:r>
            <w:r w:rsidR="00360C2C">
              <w:rPr>
                <w:rFonts w:ascii="Times New Roman" w:hAnsi="Times New Roman"/>
                <w:spacing w:val="-4"/>
                <w:sz w:val="24"/>
                <w:szCs w:val="24"/>
              </w:rPr>
              <w:t>7</w:t>
            </w:r>
            <w:r w:rsidRPr="00B65C8F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лет)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B65C8F">
              <w:rPr>
                <w:rFonts w:ascii="Times New Roman" w:hAnsi="Times New Roman"/>
                <w:spacing w:val="-4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670F908" w14:textId="14D15717" w:rsidR="00991904" w:rsidRPr="00B65C8F" w:rsidRDefault="00991904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65C8F">
              <w:rPr>
                <w:rFonts w:ascii="Times New Roman" w:hAnsi="Times New Roman"/>
                <w:sz w:val="24"/>
                <w:szCs w:val="24"/>
              </w:rPr>
              <w:t>12,5</w:t>
            </w:r>
          </w:p>
        </w:tc>
      </w:tr>
      <w:tr w:rsidR="00991904" w:rsidRPr="008978BE" w14:paraId="3E159652" w14:textId="77777777" w:rsidTr="00991904">
        <w:trPr>
          <w:trHeight w:val="382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7B03338" w14:textId="77777777" w:rsidR="00991904" w:rsidRPr="00207943" w:rsidRDefault="00991904" w:rsidP="00C421D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DA9A318" w14:textId="77777777" w:rsidR="00991904" w:rsidRPr="00207943" w:rsidRDefault="00991904" w:rsidP="00C421D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FE28896" w14:textId="77777777" w:rsidR="00991904" w:rsidRPr="00B65C8F" w:rsidRDefault="00991904" w:rsidP="00C421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5C8F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09EDD87" w14:textId="68C1B03F" w:rsidR="00991904" w:rsidRPr="00B65C8F" w:rsidRDefault="00991904" w:rsidP="00C421DB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t>4 027,06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9A54143" w14:textId="77777777" w:rsidR="00991904" w:rsidRPr="00B65C8F" w:rsidRDefault="00991904" w:rsidP="00C421DB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3C56A2E" w14:textId="77777777" w:rsidR="00991904" w:rsidRPr="00B65C8F" w:rsidRDefault="00991904" w:rsidP="00C421DB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7871B17" w14:textId="2A420A33" w:rsidR="00991904" w:rsidRPr="00B65C8F" w:rsidRDefault="00991904" w:rsidP="00C421DB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t>2 651,92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526F38F" w14:textId="77777777" w:rsidR="00991904" w:rsidRPr="00B65C8F" w:rsidRDefault="00991904" w:rsidP="00C421DB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t>1 375,14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25A8340" w14:textId="77777777" w:rsidR="00991904" w:rsidRPr="00B65C8F" w:rsidRDefault="00991904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56A00F8" w14:textId="06AB2961" w:rsidR="00991904" w:rsidRPr="00B65C8F" w:rsidRDefault="00991904" w:rsidP="00991904">
            <w:pPr>
              <w:ind w:right="-112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B65C8F">
              <w:rPr>
                <w:rFonts w:ascii="Times New Roman" w:hAnsi="Times New Roman"/>
                <w:spacing w:val="-4"/>
                <w:sz w:val="24"/>
                <w:szCs w:val="24"/>
              </w:rPr>
              <w:t>1. Доля обеспеченности рабочими местами несовершеннолетних граждан ЗАТО Северск (14-1</w:t>
            </w:r>
            <w:r w:rsidR="00360C2C">
              <w:rPr>
                <w:rFonts w:ascii="Times New Roman" w:hAnsi="Times New Roman"/>
                <w:spacing w:val="-4"/>
                <w:sz w:val="24"/>
                <w:szCs w:val="24"/>
              </w:rPr>
              <w:t>7</w:t>
            </w:r>
            <w:r w:rsidRPr="00B65C8F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лет)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B65C8F">
              <w:rPr>
                <w:rFonts w:ascii="Times New Roman" w:hAnsi="Times New Roman"/>
                <w:spacing w:val="-4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EB41850" w14:textId="51C02827" w:rsidR="00991904" w:rsidRPr="008978BE" w:rsidRDefault="000C6A4B" w:rsidP="00C421DB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  <w:r w:rsidRPr="00263118">
              <w:rPr>
                <w:rFonts w:ascii="Times New Roman" w:hAnsi="Times New Roman"/>
                <w:sz w:val="24"/>
                <w:szCs w:val="24"/>
              </w:rPr>
              <w:t>14,</w:t>
            </w:r>
            <w:r w:rsidR="008978BE" w:rsidRPr="00263118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</w:tr>
      <w:tr w:rsidR="00991904" w:rsidRPr="00207943" w14:paraId="4FCC1742" w14:textId="77777777" w:rsidTr="00991904">
        <w:trPr>
          <w:trHeight w:val="382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D3498C9" w14:textId="77777777" w:rsidR="00991904" w:rsidRPr="00207943" w:rsidRDefault="00991904" w:rsidP="00C421D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5D63E6C" w14:textId="77777777" w:rsidR="00991904" w:rsidRPr="00207943" w:rsidRDefault="00991904" w:rsidP="00C421D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7258230" w14:textId="77777777" w:rsidR="00991904" w:rsidRPr="00B65C8F" w:rsidRDefault="00991904" w:rsidP="00C421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5C8F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r w:rsidRPr="00B65C8F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B65C8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8F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B65C8F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50033D2" w14:textId="77777777" w:rsidR="00991904" w:rsidRPr="00B65C8F" w:rsidRDefault="00991904" w:rsidP="00C421DB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t>1 375,14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3D0C498" w14:textId="77777777" w:rsidR="00991904" w:rsidRPr="00B65C8F" w:rsidRDefault="00991904" w:rsidP="00C421DB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B12FC19" w14:textId="77777777" w:rsidR="00991904" w:rsidRPr="00B65C8F" w:rsidRDefault="00991904" w:rsidP="00C421DB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25E0EBF" w14:textId="77777777" w:rsidR="00991904" w:rsidRPr="00B65C8F" w:rsidRDefault="00991904" w:rsidP="00C421DB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D6869B0" w14:textId="77777777" w:rsidR="00991904" w:rsidRPr="00B65C8F" w:rsidRDefault="00991904" w:rsidP="00C421DB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t>1 375,14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9AB5688" w14:textId="77777777" w:rsidR="00991904" w:rsidRPr="00B65C8F" w:rsidRDefault="00991904" w:rsidP="00C421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D239830" w14:textId="03D248D3" w:rsidR="00991904" w:rsidRPr="00B65C8F" w:rsidRDefault="00991904" w:rsidP="00991904">
            <w:pPr>
              <w:ind w:right="-112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B65C8F">
              <w:rPr>
                <w:rFonts w:ascii="Times New Roman" w:hAnsi="Times New Roman"/>
                <w:spacing w:val="-4"/>
                <w:sz w:val="24"/>
                <w:szCs w:val="24"/>
              </w:rPr>
              <w:t>1. Доля обеспеченности рабочими местами несовершеннолетних граждан ЗАТО Северск (14-1</w:t>
            </w:r>
            <w:r w:rsidR="00360C2C">
              <w:rPr>
                <w:rFonts w:ascii="Times New Roman" w:hAnsi="Times New Roman"/>
                <w:spacing w:val="-4"/>
                <w:sz w:val="24"/>
                <w:szCs w:val="24"/>
              </w:rPr>
              <w:t>7</w:t>
            </w:r>
            <w:r w:rsidRPr="00B65C8F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лет)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B65C8F">
              <w:rPr>
                <w:rFonts w:ascii="Times New Roman" w:hAnsi="Times New Roman"/>
                <w:spacing w:val="-4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9926227" w14:textId="4D955D85" w:rsidR="00991904" w:rsidRPr="00B65C8F" w:rsidRDefault="00791589" w:rsidP="00C421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6,6</w:t>
            </w:r>
          </w:p>
        </w:tc>
      </w:tr>
      <w:tr w:rsidR="00991904" w:rsidRPr="00207943" w14:paraId="49B035A2" w14:textId="77777777" w:rsidTr="00010769">
        <w:trPr>
          <w:trHeight w:val="382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CF68425" w14:textId="77777777" w:rsidR="00991904" w:rsidRPr="00207943" w:rsidRDefault="00991904" w:rsidP="00991904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8385D2E" w14:textId="77777777" w:rsidR="00991904" w:rsidRPr="00207943" w:rsidRDefault="00991904" w:rsidP="00991904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55B6A1B" w14:textId="37045543" w:rsidR="00991904" w:rsidRPr="00B65C8F" w:rsidRDefault="00991904" w:rsidP="00991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5C8F">
              <w:rPr>
                <w:rFonts w:ascii="Times New Roman" w:hAnsi="Times New Roman"/>
                <w:sz w:val="24"/>
                <w:szCs w:val="24"/>
              </w:rPr>
              <w:t>2026 (</w:t>
            </w:r>
            <w:proofErr w:type="spellStart"/>
            <w:r w:rsidRPr="00B65C8F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B65C8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65C8F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B65C8F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F0250B8" w14:textId="69FDF28D" w:rsidR="00991904" w:rsidRPr="00B65C8F" w:rsidRDefault="00991904" w:rsidP="00991904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t>1 375,14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6DF848D" w14:textId="4E4EF133" w:rsidR="00991904" w:rsidRPr="00B65C8F" w:rsidRDefault="00991904" w:rsidP="00991904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7ECE9AC" w14:textId="45881389" w:rsidR="00991904" w:rsidRPr="00B65C8F" w:rsidRDefault="00991904" w:rsidP="00991904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6CD13CC" w14:textId="106238BA" w:rsidR="00991904" w:rsidRPr="00B65C8F" w:rsidRDefault="00991904" w:rsidP="00991904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47D4850" w14:textId="2326F5C3" w:rsidR="00991904" w:rsidRPr="00B65C8F" w:rsidRDefault="00991904" w:rsidP="00991904">
            <w:pPr>
              <w:jc w:val="right"/>
              <w:rPr>
                <w:sz w:val="24"/>
                <w:szCs w:val="24"/>
              </w:rPr>
            </w:pPr>
            <w:r w:rsidRPr="00B65C8F">
              <w:rPr>
                <w:sz w:val="24"/>
                <w:szCs w:val="24"/>
              </w:rPr>
              <w:t>1 375,14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54BD84F" w14:textId="77777777" w:rsidR="00991904" w:rsidRPr="00B65C8F" w:rsidRDefault="00991904" w:rsidP="00991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9B65830" w14:textId="2BFD12D9" w:rsidR="00991904" w:rsidRPr="00B65C8F" w:rsidRDefault="00991904" w:rsidP="00991904">
            <w:pPr>
              <w:ind w:right="-112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B65C8F">
              <w:rPr>
                <w:rFonts w:ascii="Times New Roman" w:hAnsi="Times New Roman"/>
                <w:spacing w:val="-4"/>
                <w:sz w:val="24"/>
                <w:szCs w:val="24"/>
              </w:rPr>
              <w:t>1. Доля обеспеченности рабочими местами несовершеннолетних граждан ЗАТО Северск (14-1</w:t>
            </w:r>
            <w:r w:rsidR="00360C2C">
              <w:rPr>
                <w:rFonts w:ascii="Times New Roman" w:hAnsi="Times New Roman"/>
                <w:spacing w:val="-4"/>
                <w:sz w:val="24"/>
                <w:szCs w:val="24"/>
              </w:rPr>
              <w:t>7</w:t>
            </w:r>
            <w:r w:rsidRPr="00B65C8F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лет)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B65C8F">
              <w:rPr>
                <w:rFonts w:ascii="Times New Roman" w:hAnsi="Times New Roman"/>
                <w:spacing w:val="-4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36235A0" w14:textId="478477B9" w:rsidR="00991904" w:rsidRPr="00B65C8F" w:rsidRDefault="0079158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6,5</w:t>
            </w:r>
          </w:p>
        </w:tc>
      </w:tr>
      <w:tr w:rsidR="00010769" w:rsidRPr="00207943" w14:paraId="002AD198" w14:textId="77777777" w:rsidTr="00010769">
        <w:trPr>
          <w:trHeight w:val="275"/>
        </w:trPr>
        <w:tc>
          <w:tcPr>
            <w:tcW w:w="2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3A51571" w14:textId="77777777" w:rsidR="00010769" w:rsidRPr="00010769" w:rsidRDefault="00010769" w:rsidP="00991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2.1.1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F34816B" w14:textId="77777777" w:rsidR="00010769" w:rsidRPr="00010769" w:rsidRDefault="00010769" w:rsidP="00991904">
            <w:pPr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</w:t>
            </w:r>
            <w:proofErr w:type="spellStart"/>
            <w:r w:rsidRPr="00010769">
              <w:rPr>
                <w:rFonts w:ascii="Times New Roman" w:hAnsi="Times New Roman"/>
                <w:sz w:val="24"/>
                <w:szCs w:val="24"/>
              </w:rPr>
              <w:t>профориентацион-ных</w:t>
            </w:r>
            <w:proofErr w:type="spellEnd"/>
            <w:r w:rsidRPr="00010769">
              <w:rPr>
                <w:rFonts w:ascii="Times New Roman" w:hAnsi="Times New Roman"/>
                <w:sz w:val="24"/>
                <w:szCs w:val="24"/>
              </w:rPr>
              <w:t xml:space="preserve"> мероприятий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C55B8E5" w14:textId="77777777" w:rsidR="00010769" w:rsidRPr="00010769" w:rsidRDefault="00010769" w:rsidP="00991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FA2E68E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773CCB9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081A7DB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9113D72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56F23CC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3BCF35F" w14:textId="77777777" w:rsidR="00010769" w:rsidRPr="00010769" w:rsidRDefault="00010769" w:rsidP="00991904">
            <w:pPr>
              <w:ind w:right="-52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010769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010769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Управление образования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2D14812" w14:textId="77777777" w:rsidR="00010769" w:rsidRPr="00010769" w:rsidRDefault="00010769" w:rsidP="00991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1C6BC19" w14:textId="77777777" w:rsidR="00010769" w:rsidRPr="00010769" w:rsidRDefault="00010769" w:rsidP="00991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010769" w:rsidRPr="00207943" w14:paraId="02331DA6" w14:textId="77777777" w:rsidTr="000956A7">
        <w:trPr>
          <w:trHeight w:val="817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5B764C7" w14:textId="77777777" w:rsidR="00010769" w:rsidRPr="00010769" w:rsidRDefault="00010769" w:rsidP="00991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7A1CE61" w14:textId="77777777" w:rsidR="00010769" w:rsidRPr="00010769" w:rsidRDefault="00010769" w:rsidP="00991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5774E45" w14:textId="77777777" w:rsidR="00010769" w:rsidRPr="00010769" w:rsidRDefault="00010769" w:rsidP="00991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D027766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2AB3EBA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E9221A9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7224428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89DA4CB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2C80019" w14:textId="77777777" w:rsidR="00010769" w:rsidRPr="00010769" w:rsidRDefault="00010769" w:rsidP="00991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DB89EC4" w14:textId="359D46BA" w:rsidR="00010769" w:rsidRPr="000956A7" w:rsidRDefault="00010769" w:rsidP="000956A7">
            <w:pPr>
              <w:ind w:right="-112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>1. Количество проведен</w:t>
            </w:r>
            <w:r w:rsidR="000956A7"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proofErr w:type="spellStart"/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>ных</w:t>
            </w:r>
            <w:proofErr w:type="spellEnd"/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профориентационных мероприятий, </w:t>
            </w:r>
            <w:proofErr w:type="spellStart"/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EAF9D52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10769" w:rsidRPr="00207943" w14:paraId="7D764D52" w14:textId="77777777" w:rsidTr="000956A7">
        <w:trPr>
          <w:trHeight w:val="687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E050806" w14:textId="77777777" w:rsidR="00010769" w:rsidRPr="00010769" w:rsidRDefault="00010769" w:rsidP="00991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211BA28" w14:textId="77777777" w:rsidR="00010769" w:rsidRPr="00010769" w:rsidRDefault="00010769" w:rsidP="00991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D1F5132" w14:textId="77777777" w:rsidR="00010769" w:rsidRPr="00010769" w:rsidRDefault="00010769" w:rsidP="00991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57ABBA3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07D3933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F084354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B0BB346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AE96264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670679F" w14:textId="77777777" w:rsidR="00010769" w:rsidRPr="00010769" w:rsidRDefault="00010769" w:rsidP="00991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1444209" w14:textId="6FBE8C99" w:rsidR="00010769" w:rsidRPr="000956A7" w:rsidRDefault="00010769" w:rsidP="000956A7">
            <w:pPr>
              <w:ind w:right="-112"/>
              <w:rPr>
                <w:rFonts w:ascii="Times New Roman" w:hAnsi="Times New Roman"/>
                <w:spacing w:val="-6"/>
                <w:position w:val="2"/>
                <w:sz w:val="24"/>
                <w:szCs w:val="24"/>
              </w:rPr>
            </w:pPr>
            <w:r w:rsidRPr="000956A7">
              <w:rPr>
                <w:rFonts w:ascii="Times New Roman" w:hAnsi="Times New Roman"/>
                <w:spacing w:val="-6"/>
                <w:position w:val="2"/>
                <w:sz w:val="24"/>
                <w:szCs w:val="24"/>
              </w:rPr>
              <w:t>1. Количество проведен</w:t>
            </w:r>
            <w:r w:rsidR="000956A7" w:rsidRPr="000956A7">
              <w:rPr>
                <w:rFonts w:ascii="Times New Roman" w:hAnsi="Times New Roman"/>
                <w:spacing w:val="-6"/>
                <w:position w:val="2"/>
                <w:sz w:val="24"/>
                <w:szCs w:val="24"/>
              </w:rPr>
              <w:t>-</w:t>
            </w:r>
            <w:proofErr w:type="spellStart"/>
            <w:r w:rsidRPr="000956A7">
              <w:rPr>
                <w:rFonts w:ascii="Times New Roman" w:hAnsi="Times New Roman"/>
                <w:spacing w:val="-6"/>
                <w:position w:val="2"/>
                <w:sz w:val="24"/>
                <w:szCs w:val="24"/>
              </w:rPr>
              <w:t>ных</w:t>
            </w:r>
            <w:proofErr w:type="spellEnd"/>
            <w:r w:rsidRPr="000956A7">
              <w:rPr>
                <w:rFonts w:ascii="Times New Roman" w:hAnsi="Times New Roman"/>
                <w:spacing w:val="-6"/>
                <w:position w:val="2"/>
                <w:sz w:val="24"/>
                <w:szCs w:val="24"/>
              </w:rPr>
              <w:t xml:space="preserve"> профориентационных мероприятий, </w:t>
            </w:r>
            <w:proofErr w:type="spellStart"/>
            <w:r w:rsidRPr="000956A7">
              <w:rPr>
                <w:rFonts w:ascii="Times New Roman" w:hAnsi="Times New Roman"/>
                <w:spacing w:val="-6"/>
                <w:position w:val="2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2A6361A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10769" w:rsidRPr="00207943" w14:paraId="7B66903D" w14:textId="77777777" w:rsidTr="00A829BF">
        <w:trPr>
          <w:trHeight w:val="71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E8146BD" w14:textId="77777777" w:rsidR="00010769" w:rsidRPr="00010769" w:rsidRDefault="00010769" w:rsidP="00991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083958F" w14:textId="77777777" w:rsidR="00010769" w:rsidRPr="00010769" w:rsidRDefault="00010769" w:rsidP="00991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30D3AB5" w14:textId="77777777" w:rsidR="00010769" w:rsidRPr="00010769" w:rsidRDefault="00010769" w:rsidP="00991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D920E97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7469E2F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B2F370E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D6006F4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7F78394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D7F7C70" w14:textId="77777777" w:rsidR="00010769" w:rsidRPr="00010769" w:rsidRDefault="00010769" w:rsidP="00991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ED5ACF3" w14:textId="67075A99" w:rsidR="00010769" w:rsidRPr="000956A7" w:rsidRDefault="00010769" w:rsidP="000956A7">
            <w:pPr>
              <w:ind w:right="-112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>1. Количество проведен</w:t>
            </w:r>
            <w:r w:rsidR="000956A7"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proofErr w:type="spellStart"/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>ных</w:t>
            </w:r>
            <w:proofErr w:type="spellEnd"/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профориентационных мероприятий, </w:t>
            </w:r>
            <w:proofErr w:type="spellStart"/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658E56E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10769" w:rsidRPr="00207943" w14:paraId="7AE57E6A" w14:textId="77777777" w:rsidTr="00010769">
        <w:trPr>
          <w:trHeight w:val="807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8B867DA" w14:textId="77777777" w:rsidR="00010769" w:rsidRPr="00010769" w:rsidRDefault="00010769" w:rsidP="00991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574DB0E" w14:textId="77777777" w:rsidR="00010769" w:rsidRPr="00010769" w:rsidRDefault="00010769" w:rsidP="00991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F047F27" w14:textId="77777777" w:rsidR="00010769" w:rsidRPr="00010769" w:rsidRDefault="00010769" w:rsidP="00991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A8ED78E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4F03B01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F1455B9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A299B88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9409E07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EFB426A" w14:textId="77777777" w:rsidR="00010769" w:rsidRPr="00010769" w:rsidRDefault="00010769" w:rsidP="00991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82FCE7A" w14:textId="202B93F3" w:rsidR="00010769" w:rsidRPr="000956A7" w:rsidRDefault="00010769" w:rsidP="000956A7">
            <w:pPr>
              <w:ind w:right="-112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>1. Количество проведен</w:t>
            </w:r>
            <w:r w:rsidR="000956A7"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proofErr w:type="spellStart"/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>ных</w:t>
            </w:r>
            <w:proofErr w:type="spellEnd"/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профориентационных мероприятий, </w:t>
            </w:r>
            <w:proofErr w:type="spellStart"/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D10DC70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10769" w:rsidRPr="00207943" w14:paraId="7BA42C3F" w14:textId="77777777" w:rsidTr="00010769">
        <w:trPr>
          <w:trHeight w:val="807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12F9E85" w14:textId="77777777" w:rsidR="00010769" w:rsidRPr="00010769" w:rsidRDefault="00010769" w:rsidP="00991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AE13174" w14:textId="77777777" w:rsidR="00010769" w:rsidRPr="00010769" w:rsidRDefault="00010769" w:rsidP="00991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C330084" w14:textId="77777777" w:rsidR="00010769" w:rsidRPr="00010769" w:rsidRDefault="00010769" w:rsidP="00991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r w:rsidRPr="00010769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0107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0769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01076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BA78578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4B82B4E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8621996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67C8FEB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3AA1119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E5EC70C" w14:textId="77777777" w:rsidR="00010769" w:rsidRPr="00010769" w:rsidRDefault="00010769" w:rsidP="00991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506DE77" w14:textId="42D78820" w:rsidR="00010769" w:rsidRPr="000956A7" w:rsidRDefault="00010769" w:rsidP="000956A7">
            <w:pPr>
              <w:ind w:right="-112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>1. Количество проведен</w:t>
            </w:r>
            <w:r w:rsidR="000956A7"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proofErr w:type="spellStart"/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>ных</w:t>
            </w:r>
            <w:proofErr w:type="spellEnd"/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профориентационных мероприятий, </w:t>
            </w:r>
            <w:proofErr w:type="spellStart"/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3916389" w14:textId="77777777" w:rsidR="00010769" w:rsidRPr="00010769" w:rsidRDefault="00010769" w:rsidP="00991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10769" w:rsidRPr="00207943" w14:paraId="7B186668" w14:textId="77777777" w:rsidTr="003A247C">
        <w:trPr>
          <w:trHeight w:val="807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F441F0B" w14:textId="77777777" w:rsidR="00010769" w:rsidRPr="00010769" w:rsidRDefault="00010769" w:rsidP="000107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367D976" w14:textId="77777777" w:rsidR="00010769" w:rsidRPr="00010769" w:rsidRDefault="00010769" w:rsidP="000107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20E765B" w14:textId="45CB3F9D" w:rsidR="00010769" w:rsidRPr="00010769" w:rsidRDefault="00010769" w:rsidP="000107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2026 (</w:t>
            </w:r>
            <w:proofErr w:type="spellStart"/>
            <w:r w:rsidRPr="00010769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0107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10769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01076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FDF6FE1" w14:textId="1184D091" w:rsidR="00010769" w:rsidRPr="00010769" w:rsidRDefault="00010769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9D3D705" w14:textId="2F421395" w:rsidR="00010769" w:rsidRPr="00010769" w:rsidRDefault="00010769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EEC8AD9" w14:textId="14F60ADB" w:rsidR="00010769" w:rsidRPr="00010769" w:rsidRDefault="00010769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3976ADD" w14:textId="3E0B313A" w:rsidR="00010769" w:rsidRPr="00010769" w:rsidRDefault="00010769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2EB9DCB" w14:textId="4E6C445A" w:rsidR="00010769" w:rsidRPr="00010769" w:rsidRDefault="00010769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41131CF" w14:textId="77777777" w:rsidR="00010769" w:rsidRPr="00010769" w:rsidRDefault="00010769" w:rsidP="000107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2B0D3D3" w14:textId="618E0BF7" w:rsidR="00010769" w:rsidRPr="000956A7" w:rsidRDefault="00010769" w:rsidP="000956A7">
            <w:pPr>
              <w:ind w:right="-112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>1. Количество проведен</w:t>
            </w:r>
            <w:r w:rsidR="000956A7"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proofErr w:type="spellStart"/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>ных</w:t>
            </w:r>
            <w:proofErr w:type="spellEnd"/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профориентационных мероприятий, </w:t>
            </w:r>
            <w:proofErr w:type="spellStart"/>
            <w:r w:rsidRPr="000956A7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4BB28C8" w14:textId="1BD9A25B" w:rsidR="00010769" w:rsidRPr="00010769" w:rsidRDefault="00010769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1076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A247C" w:rsidRPr="00207943" w14:paraId="6B20CE8F" w14:textId="77777777" w:rsidTr="003A247C">
        <w:trPr>
          <w:trHeight w:val="296"/>
        </w:trPr>
        <w:tc>
          <w:tcPr>
            <w:tcW w:w="2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44276E7" w14:textId="77777777" w:rsidR="003A247C" w:rsidRPr="003A247C" w:rsidRDefault="003A247C" w:rsidP="003A24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>2.1.2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4D86C3C" w14:textId="77777777" w:rsidR="003A247C" w:rsidRPr="003A247C" w:rsidRDefault="003A247C" w:rsidP="003A247C">
            <w:pPr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>Организация временной занятости подростков от 14 до 18 лет в каникулярное время</w:t>
            </w: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DBD1E59" w14:textId="77777777" w:rsidR="003A247C" w:rsidRPr="003A247C" w:rsidRDefault="003A247C" w:rsidP="003A24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B423365" w14:textId="137BB276" w:rsidR="003A247C" w:rsidRPr="003A247C" w:rsidRDefault="003A247C" w:rsidP="003A24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12 894,27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5BA7537" w14:textId="668E42BD" w:rsidR="003A247C" w:rsidRPr="003A247C" w:rsidRDefault="003A247C" w:rsidP="003A247C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D2FC2C8" w14:textId="63BD637E" w:rsidR="003A247C" w:rsidRPr="003A247C" w:rsidRDefault="003A247C" w:rsidP="003A247C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C50399C" w14:textId="2D505F04" w:rsidR="003A247C" w:rsidRPr="003A247C" w:rsidRDefault="003A247C" w:rsidP="003A247C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8 864,02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CBF1666" w14:textId="3584985F" w:rsidR="003A247C" w:rsidRPr="003A247C" w:rsidRDefault="003A247C" w:rsidP="003A247C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4 030,25</w:t>
            </w:r>
          </w:p>
        </w:tc>
        <w:tc>
          <w:tcPr>
            <w:tcW w:w="6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9CB234B" w14:textId="77777777" w:rsidR="003A247C" w:rsidRPr="003A247C" w:rsidRDefault="003A247C" w:rsidP="003A247C">
            <w:pPr>
              <w:ind w:right="-52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3A247C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3A247C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Управление образования</w:t>
            </w: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115BEBA" w14:textId="77777777" w:rsidR="003A247C" w:rsidRPr="003A247C" w:rsidRDefault="003A247C" w:rsidP="003A24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A42AE2C" w14:textId="77777777" w:rsidR="003A247C" w:rsidRPr="003A247C" w:rsidRDefault="003A247C" w:rsidP="003A24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A247C" w:rsidRPr="00207943" w14:paraId="6BE2ED7F" w14:textId="77777777" w:rsidTr="003A247C">
        <w:trPr>
          <w:trHeight w:val="561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4A13876" w14:textId="77777777" w:rsidR="003A247C" w:rsidRPr="003A247C" w:rsidRDefault="003A247C" w:rsidP="000107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7FFF218" w14:textId="77777777" w:rsidR="003A247C" w:rsidRPr="003A247C" w:rsidRDefault="003A247C" w:rsidP="000107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0F7336C" w14:textId="77777777" w:rsidR="003A247C" w:rsidRPr="003A247C" w:rsidRDefault="003A247C" w:rsidP="000107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67C929F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1 898,00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411B62D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686C314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AF68ADD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1 898,00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F3A2DC1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5FA2D6A" w14:textId="77777777" w:rsidR="003A247C" w:rsidRPr="003A247C" w:rsidRDefault="003A247C" w:rsidP="000107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9AD0F5B" w14:textId="2D30B53D" w:rsidR="003A247C" w:rsidRPr="003A247C" w:rsidRDefault="003A247C" w:rsidP="00010769">
            <w:pPr>
              <w:ind w:right="-78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рабочих мест, предоставленных для трудоустройства </w:t>
            </w:r>
            <w:proofErr w:type="spellStart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несовер-шеннолетних</w:t>
            </w:r>
            <w:proofErr w:type="spellEnd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граждан ЗАТО Северск (14-</w:t>
            </w:r>
            <w:r w:rsidR="00AC2EC8">
              <w:rPr>
                <w:rFonts w:ascii="Times New Roman" w:hAnsi="Times New Roman"/>
                <w:spacing w:val="-8"/>
                <w:sz w:val="24"/>
                <w:szCs w:val="24"/>
              </w:rPr>
              <w:t>1</w:t>
            </w:r>
            <w:r w:rsidR="00360C2C">
              <w:rPr>
                <w:rFonts w:ascii="Times New Roman" w:hAnsi="Times New Roman"/>
                <w:spacing w:val="-8"/>
                <w:sz w:val="24"/>
                <w:szCs w:val="24"/>
              </w:rPr>
              <w:t>7</w:t>
            </w: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лет) </w:t>
            </w:r>
            <w:r w:rsidR="00AC2EC8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в свободное от учебы время, с возмещением затрат из бюджета ЗАТО Северск, </w:t>
            </w:r>
            <w:proofErr w:type="spellStart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F32D359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>224</w:t>
            </w:r>
          </w:p>
        </w:tc>
      </w:tr>
      <w:tr w:rsidR="003A247C" w:rsidRPr="00207943" w14:paraId="6DC277A5" w14:textId="77777777" w:rsidTr="00A829BF">
        <w:trPr>
          <w:trHeight w:val="382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BBE1E1D" w14:textId="77777777" w:rsidR="003A247C" w:rsidRPr="00207943" w:rsidRDefault="003A247C" w:rsidP="0001076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47963DD7" w14:textId="77777777" w:rsidR="003A247C" w:rsidRPr="00207943" w:rsidRDefault="003A247C" w:rsidP="0001076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9CF2BF5" w14:textId="77777777" w:rsidR="003A247C" w:rsidRPr="003A247C" w:rsidRDefault="003A247C" w:rsidP="000107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BD64173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3 415,00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599C4BF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71DC9C6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CD28A78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2 169,80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416F9C1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1 245,20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0784AFD" w14:textId="77777777" w:rsidR="003A247C" w:rsidRPr="003A247C" w:rsidRDefault="003A247C" w:rsidP="000107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13E58F1" w14:textId="77777777" w:rsidR="00AC2EC8" w:rsidRDefault="003A247C" w:rsidP="00010769">
            <w:pPr>
              <w:ind w:right="-78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рабочих мест, предоставленных для трудоустройства </w:t>
            </w:r>
            <w:proofErr w:type="spellStart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несовер-шеннолетних</w:t>
            </w:r>
            <w:proofErr w:type="spellEnd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граждан ЗАТО Северск (14-1</w:t>
            </w:r>
            <w:r w:rsidR="00AC2EC8">
              <w:rPr>
                <w:rFonts w:ascii="Times New Roman" w:hAnsi="Times New Roman"/>
                <w:spacing w:val="-8"/>
                <w:sz w:val="24"/>
                <w:szCs w:val="24"/>
              </w:rPr>
              <w:t>7</w:t>
            </w: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лет) </w:t>
            </w:r>
          </w:p>
          <w:p w14:paraId="11E198B7" w14:textId="40A5BC87" w:rsidR="003A247C" w:rsidRPr="003A247C" w:rsidRDefault="003A247C" w:rsidP="00010769">
            <w:pPr>
              <w:ind w:right="-78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в свободное от учебы время, с возмещением затрат из бюджета ЗАТО Северск, </w:t>
            </w:r>
            <w:proofErr w:type="spellStart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6AC5EED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>221</w:t>
            </w:r>
          </w:p>
        </w:tc>
      </w:tr>
      <w:tr w:rsidR="003A247C" w:rsidRPr="00207943" w14:paraId="57C96000" w14:textId="77777777" w:rsidTr="003A247C">
        <w:trPr>
          <w:trHeight w:val="240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874F511" w14:textId="77777777" w:rsidR="003A247C" w:rsidRPr="00207943" w:rsidRDefault="003A247C" w:rsidP="0001076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9EA7E65" w14:textId="77777777" w:rsidR="003A247C" w:rsidRPr="00207943" w:rsidRDefault="003A247C" w:rsidP="0001076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3FFADC6" w14:textId="77777777" w:rsidR="003A247C" w:rsidRPr="003A247C" w:rsidRDefault="003A247C" w:rsidP="000107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2BA70E8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58A1DF2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AB8016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45DCE84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DC887FA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1155C7B" w14:textId="77777777" w:rsidR="003A247C" w:rsidRPr="003A247C" w:rsidRDefault="003A247C" w:rsidP="000107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B89D2A4" w14:textId="77405052" w:rsidR="003A247C" w:rsidRPr="003A247C" w:rsidRDefault="003A247C" w:rsidP="00010769">
            <w:pPr>
              <w:ind w:right="-78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2. Количество рабочих мест, предоставленных для трудоустройства несовершеннолетних граждан ЗАТО Северск (14 -1</w:t>
            </w:r>
            <w:r w:rsidR="00AC2EC8">
              <w:rPr>
                <w:rFonts w:ascii="Times New Roman" w:hAnsi="Times New Roman"/>
                <w:spacing w:val="-8"/>
                <w:sz w:val="24"/>
                <w:szCs w:val="24"/>
              </w:rPr>
              <w:t>7</w:t>
            </w: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лет) в свободное от учебы время, за счет собственных средств работодателей, </w:t>
            </w:r>
            <w:proofErr w:type="spellStart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162D670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>328</w:t>
            </w:r>
          </w:p>
        </w:tc>
      </w:tr>
      <w:tr w:rsidR="003A247C" w:rsidRPr="00207943" w14:paraId="744F95FE" w14:textId="77777777" w:rsidTr="003A247C">
        <w:trPr>
          <w:trHeight w:val="2233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374CD9E" w14:textId="77777777" w:rsidR="003A247C" w:rsidRPr="00207943" w:rsidRDefault="003A247C" w:rsidP="0001076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3011CA3" w14:textId="77777777" w:rsidR="003A247C" w:rsidRPr="00207943" w:rsidRDefault="003A247C" w:rsidP="0001076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CB464D2" w14:textId="77777777" w:rsidR="003A247C" w:rsidRPr="003A247C" w:rsidRDefault="003A247C" w:rsidP="000107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F8C8A55" w14:textId="5B0F5D28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3 554,21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DA3A1A3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97CE459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751072C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2 144,30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A8CD87C" w14:textId="75F3449B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1 409,91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859DB0D" w14:textId="77777777" w:rsidR="003A247C" w:rsidRPr="003A247C" w:rsidRDefault="003A247C" w:rsidP="000107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A353892" w14:textId="48EE91A1" w:rsidR="003A247C" w:rsidRPr="003A247C" w:rsidRDefault="003A247C" w:rsidP="00010769">
            <w:pPr>
              <w:ind w:right="-78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рабочих мест, предоставленных для трудоустройства </w:t>
            </w:r>
            <w:proofErr w:type="spellStart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несовер-шеннолетних</w:t>
            </w:r>
            <w:proofErr w:type="spellEnd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граждан ЗАТО Северск (14-</w:t>
            </w:r>
            <w:r w:rsidR="00AC2EC8">
              <w:rPr>
                <w:rFonts w:ascii="Times New Roman" w:hAnsi="Times New Roman"/>
                <w:spacing w:val="-8"/>
                <w:sz w:val="24"/>
                <w:szCs w:val="24"/>
              </w:rPr>
              <w:t>17</w:t>
            </w: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лет) </w:t>
            </w:r>
            <w:r w:rsidR="00AC2EC8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в свободное от учебы время, с возмещением затрат из бюджета ЗАТО Северск, </w:t>
            </w:r>
            <w:proofErr w:type="spellStart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6C81160" w14:textId="4F4EF098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>215</w:t>
            </w:r>
          </w:p>
        </w:tc>
      </w:tr>
      <w:tr w:rsidR="003A247C" w:rsidRPr="00207943" w14:paraId="5AD37FB4" w14:textId="77777777" w:rsidTr="00AC2EC8">
        <w:trPr>
          <w:trHeight w:val="524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C3A36DF" w14:textId="77777777" w:rsidR="003A247C" w:rsidRPr="00207943" w:rsidRDefault="003A247C" w:rsidP="0001076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057DDC1" w14:textId="77777777" w:rsidR="003A247C" w:rsidRPr="00207943" w:rsidRDefault="003A247C" w:rsidP="0001076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5E31FA9" w14:textId="77777777" w:rsidR="003A247C" w:rsidRPr="003A247C" w:rsidRDefault="003A247C" w:rsidP="000107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5427B7A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287AC11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9E10396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8534B31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E784508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6FD2084" w14:textId="77777777" w:rsidR="003A247C" w:rsidRPr="003A247C" w:rsidRDefault="003A247C" w:rsidP="000107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7D55545" w14:textId="27D18D91" w:rsidR="003A247C" w:rsidRPr="003A247C" w:rsidRDefault="003A247C" w:rsidP="00010769">
            <w:pPr>
              <w:ind w:right="-78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2. Количество рабочих мест, предоставленных для трудоустройства несовершеннолетних граждан ЗАТО Северск (14 -1</w:t>
            </w:r>
            <w:r w:rsidR="00AC2EC8">
              <w:rPr>
                <w:rFonts w:ascii="Times New Roman" w:hAnsi="Times New Roman"/>
                <w:spacing w:val="-8"/>
                <w:sz w:val="24"/>
                <w:szCs w:val="24"/>
              </w:rPr>
              <w:t>7</w:t>
            </w: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лет) в свободное от учебы время, за счет собственных средств работодателей, </w:t>
            </w:r>
            <w:proofErr w:type="spellStart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E3538DD" w14:textId="4C190B4F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>387</w:t>
            </w:r>
          </w:p>
        </w:tc>
      </w:tr>
      <w:tr w:rsidR="003A247C" w:rsidRPr="00207943" w14:paraId="03074D68" w14:textId="77777777" w:rsidTr="003A247C">
        <w:trPr>
          <w:trHeight w:val="240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ED6FB52" w14:textId="77777777" w:rsidR="003A247C" w:rsidRPr="00207943" w:rsidRDefault="003A247C" w:rsidP="0001076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8747E50" w14:textId="77777777" w:rsidR="003A247C" w:rsidRPr="00207943" w:rsidRDefault="003A247C" w:rsidP="0001076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81E90EA" w14:textId="77777777" w:rsidR="003A247C" w:rsidRPr="003A247C" w:rsidRDefault="003A247C" w:rsidP="000107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7AA3048" w14:textId="386F40FD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4 027,06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70B1ABD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00DA3AB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64CBD3F" w14:textId="2AD74ABC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2 651,92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90509D5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1 375,14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156F217" w14:textId="77777777" w:rsidR="003A247C" w:rsidRPr="003A247C" w:rsidRDefault="003A247C" w:rsidP="000107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F9241A9" w14:textId="0219AAD4" w:rsidR="003A247C" w:rsidRPr="003A247C" w:rsidRDefault="003A247C" w:rsidP="00010769">
            <w:pPr>
              <w:ind w:right="-78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рабочих мест, предоставленных для трудоустройства </w:t>
            </w:r>
            <w:proofErr w:type="spellStart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несовер-шеннолетних</w:t>
            </w:r>
            <w:proofErr w:type="spellEnd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граждан ЗАТО Северск (14-</w:t>
            </w:r>
            <w:r w:rsidR="00AC2EC8">
              <w:rPr>
                <w:rFonts w:ascii="Times New Roman" w:hAnsi="Times New Roman"/>
                <w:spacing w:val="-8"/>
                <w:sz w:val="24"/>
                <w:szCs w:val="24"/>
              </w:rPr>
              <w:t>17</w:t>
            </w: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лет) </w:t>
            </w:r>
            <w:r w:rsidR="00AC2EC8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в свободное от учебы время, с возмещением затрат из бюджета ЗАТО Северск, </w:t>
            </w:r>
            <w:proofErr w:type="spellStart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8EDBA0C" w14:textId="1289D5E7" w:rsidR="003A247C" w:rsidRPr="003A247C" w:rsidRDefault="00395D44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</w:t>
            </w:r>
          </w:p>
        </w:tc>
      </w:tr>
      <w:tr w:rsidR="003A247C" w:rsidRPr="00207943" w14:paraId="37AC03EF" w14:textId="77777777" w:rsidTr="003A247C">
        <w:trPr>
          <w:trHeight w:val="240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A31499A" w14:textId="77777777" w:rsidR="003A247C" w:rsidRPr="00207943" w:rsidRDefault="003A247C" w:rsidP="0001076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FE162FA" w14:textId="77777777" w:rsidR="003A247C" w:rsidRPr="00207943" w:rsidRDefault="003A247C" w:rsidP="0001076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49EECFB" w14:textId="77777777" w:rsidR="003A247C" w:rsidRPr="003A247C" w:rsidRDefault="003A247C" w:rsidP="000107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FF6430F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577632D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0248F30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595F61D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50F698F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B51878A" w14:textId="77777777" w:rsidR="003A247C" w:rsidRPr="003A247C" w:rsidRDefault="003A247C" w:rsidP="000107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1C984E3" w14:textId="4ACD8B8C" w:rsidR="003A247C" w:rsidRPr="003A247C" w:rsidRDefault="003A247C" w:rsidP="00010769">
            <w:pPr>
              <w:ind w:right="-78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граждан ЗАТО Северск </w:t>
            </w:r>
            <w:r w:rsidR="00AC2EC8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 </w:t>
            </w: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(14-1</w:t>
            </w:r>
            <w:r w:rsidR="00AC2EC8">
              <w:rPr>
                <w:rFonts w:ascii="Times New Roman" w:hAnsi="Times New Roman"/>
                <w:spacing w:val="-8"/>
                <w:sz w:val="24"/>
                <w:szCs w:val="24"/>
              </w:rPr>
              <w:t>7</w:t>
            </w: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лет) в свободное от учебы время, за счет собственных средств работодателей, </w:t>
            </w:r>
            <w:proofErr w:type="spellStart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AFBC471" w14:textId="1503D9F9" w:rsidR="003A247C" w:rsidRPr="003A247C" w:rsidRDefault="00395D44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498</w:t>
            </w:r>
          </w:p>
        </w:tc>
      </w:tr>
      <w:tr w:rsidR="003A247C" w:rsidRPr="00207943" w14:paraId="771A6156" w14:textId="77777777" w:rsidTr="003A247C">
        <w:trPr>
          <w:trHeight w:val="935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D1FBC58" w14:textId="77777777" w:rsidR="003A247C" w:rsidRPr="00207943" w:rsidRDefault="003A247C" w:rsidP="0001076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589519D" w14:textId="77777777" w:rsidR="003A247C" w:rsidRPr="00207943" w:rsidRDefault="003A247C" w:rsidP="0001076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00CBF1E" w14:textId="77777777" w:rsidR="003A247C" w:rsidRPr="003A247C" w:rsidRDefault="003A247C" w:rsidP="000107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r w:rsidRPr="003A247C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3A24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47C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3A247C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40C9587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1 375,14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1D1154B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D2A8908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3D7C6E2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7F590D1" w14:textId="77777777" w:rsidR="003A247C" w:rsidRPr="003A247C" w:rsidRDefault="003A247C" w:rsidP="00010769">
            <w:pPr>
              <w:jc w:val="right"/>
              <w:rPr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1 375,14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2C144B1" w14:textId="77777777" w:rsidR="003A247C" w:rsidRPr="003A247C" w:rsidRDefault="003A247C" w:rsidP="000107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B751EED" w14:textId="4A6F4CF4" w:rsidR="003A247C" w:rsidRPr="003A247C" w:rsidRDefault="003A247C" w:rsidP="00010769">
            <w:pPr>
              <w:ind w:right="-78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рабочих мест, предоставленных для трудоустройства </w:t>
            </w:r>
            <w:proofErr w:type="spellStart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несовер-шеннолетних</w:t>
            </w:r>
            <w:proofErr w:type="spellEnd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граждан ЗАТО Северск (14-1</w:t>
            </w:r>
            <w:r w:rsidR="00AC2EC8">
              <w:rPr>
                <w:rFonts w:ascii="Times New Roman" w:hAnsi="Times New Roman"/>
                <w:spacing w:val="-8"/>
                <w:sz w:val="24"/>
                <w:szCs w:val="24"/>
              </w:rPr>
              <w:t>7</w:t>
            </w: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лет) </w:t>
            </w:r>
            <w:r w:rsidR="00AC2EC8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в свободное от учебы время, с возмещением затрат из бюджета ЗАТО Северск, </w:t>
            </w:r>
            <w:proofErr w:type="spellStart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7306833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A247C" w:rsidRPr="00207943" w14:paraId="08BD76B2" w14:textId="77777777" w:rsidTr="003A247C">
        <w:trPr>
          <w:trHeight w:val="240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A152743" w14:textId="77777777" w:rsidR="003A247C" w:rsidRPr="00207943" w:rsidRDefault="003A247C" w:rsidP="0001076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8901B78" w14:textId="77777777" w:rsidR="003A247C" w:rsidRPr="00207943" w:rsidRDefault="003A247C" w:rsidP="0001076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B7A942D" w14:textId="77777777" w:rsidR="003A247C" w:rsidRPr="003A247C" w:rsidRDefault="003A247C" w:rsidP="000107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893440F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4A6D8C0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FD62DC5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6A6A753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26DDCF1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BC1CF76" w14:textId="77777777" w:rsidR="003A247C" w:rsidRPr="003A247C" w:rsidRDefault="003A247C" w:rsidP="000107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540A766" w14:textId="3F69F6C5" w:rsidR="003A247C" w:rsidRPr="003A247C" w:rsidRDefault="003A247C" w:rsidP="00010769">
            <w:pPr>
              <w:ind w:right="-78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граждан ЗАТО Северск </w:t>
            </w:r>
            <w:r w:rsidR="00AC2EC8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  </w:t>
            </w: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(14-1</w:t>
            </w:r>
            <w:r w:rsidR="00AC2EC8">
              <w:rPr>
                <w:rFonts w:ascii="Times New Roman" w:hAnsi="Times New Roman"/>
                <w:spacing w:val="-8"/>
                <w:sz w:val="24"/>
                <w:szCs w:val="24"/>
              </w:rPr>
              <w:t>7</w:t>
            </w: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лет) в свободное от учебы время, за счет собственных средств работодателей, </w:t>
            </w:r>
            <w:proofErr w:type="spellStart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C62E379" w14:textId="77777777" w:rsidR="003A247C" w:rsidRPr="003A247C" w:rsidRDefault="003A247C" w:rsidP="0001076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</w:tr>
      <w:tr w:rsidR="003A247C" w:rsidRPr="00207943" w14:paraId="672B9CC8" w14:textId="77777777" w:rsidTr="003A247C">
        <w:trPr>
          <w:trHeight w:val="240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2047146" w14:textId="77777777" w:rsidR="003A247C" w:rsidRPr="00207943" w:rsidRDefault="003A247C" w:rsidP="003A247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F7A6CD0" w14:textId="77777777" w:rsidR="003A247C" w:rsidRPr="00207943" w:rsidRDefault="003A247C" w:rsidP="003A247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6AD2DFE" w14:textId="6B47A479" w:rsidR="003A247C" w:rsidRPr="003A247C" w:rsidRDefault="003A247C" w:rsidP="003A24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>2026 (</w:t>
            </w:r>
            <w:proofErr w:type="spellStart"/>
            <w:r w:rsidRPr="003A247C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3A24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A247C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3A247C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CCA5F96" w14:textId="3704E817" w:rsidR="003A247C" w:rsidRPr="003A247C" w:rsidRDefault="003A247C" w:rsidP="003A24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1 375,14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AC1D011" w14:textId="524898C4" w:rsidR="003A247C" w:rsidRPr="003A247C" w:rsidRDefault="003A247C" w:rsidP="003A24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857D618" w14:textId="46196BF2" w:rsidR="003A247C" w:rsidRPr="003A247C" w:rsidRDefault="003A247C" w:rsidP="003A24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CBD4037" w14:textId="584F0D76" w:rsidR="003A247C" w:rsidRPr="003A247C" w:rsidRDefault="003A247C" w:rsidP="003A24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3557498" w14:textId="6BC44CF1" w:rsidR="003A247C" w:rsidRPr="003A247C" w:rsidRDefault="003A247C" w:rsidP="003A24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sz w:val="24"/>
                <w:szCs w:val="24"/>
              </w:rPr>
              <w:t>1 375,14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066B35F" w14:textId="77777777" w:rsidR="003A247C" w:rsidRPr="003A247C" w:rsidRDefault="003A247C" w:rsidP="003A24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EFC40A5" w14:textId="5F2CC6C5" w:rsidR="003A247C" w:rsidRPr="003A247C" w:rsidRDefault="003A247C" w:rsidP="003A247C">
            <w:pPr>
              <w:ind w:right="-78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рабочих мест, предоставленных для трудоустройства </w:t>
            </w:r>
            <w:proofErr w:type="spellStart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несовер-шеннолетних</w:t>
            </w:r>
            <w:proofErr w:type="spellEnd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граждан ЗАТО Северск (14-1</w:t>
            </w:r>
            <w:r w:rsidR="00AC2EC8">
              <w:rPr>
                <w:rFonts w:ascii="Times New Roman" w:hAnsi="Times New Roman"/>
                <w:spacing w:val="-8"/>
                <w:sz w:val="24"/>
                <w:szCs w:val="24"/>
              </w:rPr>
              <w:t>7</w:t>
            </w: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лет) </w:t>
            </w:r>
            <w:r w:rsidR="00AC2EC8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в свободное от учебы время, с возмещением затрат из бюджета ЗАТО Северск, </w:t>
            </w:r>
            <w:proofErr w:type="spellStart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E48BA9B" w14:textId="03BBD097" w:rsidR="003A247C" w:rsidRPr="003A247C" w:rsidRDefault="003A247C" w:rsidP="003A24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A247C" w:rsidRPr="00207943" w14:paraId="623AD45C" w14:textId="77777777" w:rsidTr="00181033">
        <w:trPr>
          <w:trHeight w:val="240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32235B4" w14:textId="77777777" w:rsidR="003A247C" w:rsidRPr="00207943" w:rsidRDefault="003A247C" w:rsidP="003A247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272F4C3" w14:textId="77777777" w:rsidR="003A247C" w:rsidRPr="00207943" w:rsidRDefault="003A247C" w:rsidP="003A247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F24A36C" w14:textId="77777777" w:rsidR="003A247C" w:rsidRPr="003A247C" w:rsidRDefault="003A247C" w:rsidP="003A24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B9E441F" w14:textId="77777777" w:rsidR="003A247C" w:rsidRPr="003A247C" w:rsidRDefault="003A247C" w:rsidP="003A24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1A82396" w14:textId="77777777" w:rsidR="003A247C" w:rsidRPr="003A247C" w:rsidRDefault="003A247C" w:rsidP="003A24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A6A38E3" w14:textId="77777777" w:rsidR="003A247C" w:rsidRPr="003A247C" w:rsidRDefault="003A247C" w:rsidP="003A24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8153EFF" w14:textId="77777777" w:rsidR="003A247C" w:rsidRPr="003A247C" w:rsidRDefault="003A247C" w:rsidP="003A24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21E9102" w14:textId="77777777" w:rsidR="003A247C" w:rsidRPr="003A247C" w:rsidRDefault="003A247C" w:rsidP="003A24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9ADC170" w14:textId="77777777" w:rsidR="003A247C" w:rsidRPr="003A247C" w:rsidRDefault="003A247C" w:rsidP="003A24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9E292A4" w14:textId="3F0157FA" w:rsidR="003A247C" w:rsidRPr="003A247C" w:rsidRDefault="003A247C" w:rsidP="003A247C">
            <w:pPr>
              <w:ind w:right="-78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граждан ЗАТО Северск </w:t>
            </w:r>
            <w:r w:rsidR="00AC2EC8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 </w:t>
            </w: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(14-1</w:t>
            </w:r>
            <w:r w:rsidR="00AC2EC8">
              <w:rPr>
                <w:rFonts w:ascii="Times New Roman" w:hAnsi="Times New Roman"/>
                <w:spacing w:val="-8"/>
                <w:sz w:val="24"/>
                <w:szCs w:val="24"/>
              </w:rPr>
              <w:t>7</w:t>
            </w:r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лет) в свободное от учебы время, за счет собственных средств работодателей, </w:t>
            </w:r>
            <w:proofErr w:type="spellStart"/>
            <w:r w:rsidRPr="003A247C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4209D2F" w14:textId="7D5BF7D0" w:rsidR="003A247C" w:rsidRPr="003A247C" w:rsidRDefault="003A247C" w:rsidP="003A24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A247C"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</w:tr>
      <w:tr w:rsidR="003A247C" w:rsidRPr="00181033" w14:paraId="5D342420" w14:textId="77777777" w:rsidTr="00143140">
        <w:trPr>
          <w:trHeight w:val="524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77F470E" w14:textId="77777777" w:rsidR="003A247C" w:rsidRPr="00181033" w:rsidRDefault="003A247C" w:rsidP="003A24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 xml:space="preserve"> 3.</w:t>
            </w:r>
          </w:p>
        </w:tc>
        <w:tc>
          <w:tcPr>
            <w:tcW w:w="479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18D5CD5D" w14:textId="6CB08267" w:rsidR="003A247C" w:rsidRPr="00181033" w:rsidRDefault="003A247C" w:rsidP="003A247C">
            <w:pPr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 xml:space="preserve">Задача 3 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«</w:t>
            </w:r>
            <w:r w:rsidRPr="00181033">
              <w:rPr>
                <w:rFonts w:ascii="Times New Roman" w:hAnsi="Times New Roman"/>
                <w:sz w:val="24"/>
                <w:szCs w:val="24"/>
              </w:rPr>
              <w:t>Обеспечение предоставления молодым семьям - участникам Программы социальных выплат на приобретение жилья экономкласса или строительство индивидуального жилого дома экономкласса</w:t>
            </w:r>
            <w:r w:rsidR="00CF42E0">
              <w:rPr>
                <w:rFonts w:ascii="Times New Roman" w:hAnsi="Times New Roman"/>
                <w:sz w:val="24"/>
                <w:szCs w:val="24"/>
              </w:rPr>
              <w:t>»</w:t>
            </w:r>
            <w:r w:rsidRPr="00181033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395D44" w:rsidRPr="00181033" w14:paraId="0A9A340B" w14:textId="77777777" w:rsidTr="00A829BF">
        <w:trPr>
          <w:trHeight w:val="382"/>
        </w:trPr>
        <w:tc>
          <w:tcPr>
            <w:tcW w:w="2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45ADA6F" w14:textId="77777777" w:rsidR="00395D44" w:rsidRPr="00181033" w:rsidRDefault="00395D44" w:rsidP="00395D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 xml:space="preserve"> 3.1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C7AA300" w14:textId="77777777" w:rsidR="00395D44" w:rsidRPr="00181033" w:rsidRDefault="00395D44" w:rsidP="00395D44">
            <w:pPr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Основное мероприятие. Предоставление молодым семьям в установленном порядке социальных выплат на приобретение (строительство) жилья, в т.ч.:</w:t>
            </w: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7CC0633" w14:textId="77777777" w:rsidR="00395D44" w:rsidRPr="00181033" w:rsidRDefault="00395D44" w:rsidP="00395D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916AC24" w14:textId="73A0A386" w:rsidR="00395D44" w:rsidRPr="00395D44" w:rsidRDefault="00395D44" w:rsidP="00395D44">
            <w:pPr>
              <w:jc w:val="right"/>
              <w:rPr>
                <w:spacing w:val="-4"/>
                <w:sz w:val="24"/>
                <w:szCs w:val="24"/>
              </w:rPr>
            </w:pPr>
            <w:r w:rsidRPr="00395D44">
              <w:rPr>
                <w:spacing w:val="-4"/>
                <w:sz w:val="24"/>
                <w:szCs w:val="24"/>
              </w:rPr>
              <w:t>262 009,17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5D6C435" w14:textId="5B7FC76B" w:rsidR="00395D44" w:rsidRPr="00395D44" w:rsidRDefault="00395D44" w:rsidP="00395D44">
            <w:pPr>
              <w:jc w:val="right"/>
              <w:rPr>
                <w:spacing w:val="-4"/>
                <w:sz w:val="24"/>
                <w:szCs w:val="24"/>
              </w:rPr>
            </w:pPr>
            <w:r w:rsidRPr="00395D44">
              <w:rPr>
                <w:spacing w:val="-4"/>
                <w:sz w:val="24"/>
                <w:szCs w:val="24"/>
              </w:rPr>
              <w:t>22 104,79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B320B02" w14:textId="67C90A3F" w:rsidR="00395D44" w:rsidRPr="00395D44" w:rsidRDefault="00395D44" w:rsidP="00395D44">
            <w:pPr>
              <w:jc w:val="right"/>
              <w:rPr>
                <w:spacing w:val="-4"/>
                <w:sz w:val="24"/>
                <w:szCs w:val="24"/>
              </w:rPr>
            </w:pPr>
            <w:r w:rsidRPr="00395D44">
              <w:rPr>
                <w:spacing w:val="-4"/>
                <w:sz w:val="24"/>
                <w:szCs w:val="24"/>
              </w:rPr>
              <w:t>9 597,70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9DD18D4" w14:textId="2615AC95" w:rsidR="00395D44" w:rsidRPr="00395D44" w:rsidRDefault="00395D44" w:rsidP="00395D44">
            <w:pPr>
              <w:ind w:left="-204"/>
              <w:jc w:val="right"/>
              <w:rPr>
                <w:spacing w:val="-4"/>
                <w:sz w:val="24"/>
                <w:szCs w:val="24"/>
              </w:rPr>
            </w:pPr>
            <w:r w:rsidRPr="00395D44">
              <w:rPr>
                <w:spacing w:val="-4"/>
                <w:sz w:val="24"/>
                <w:szCs w:val="24"/>
              </w:rPr>
              <w:t>11 560,81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20E5355" w14:textId="667FD09D" w:rsidR="00395D44" w:rsidRPr="00395D44" w:rsidRDefault="00395D44" w:rsidP="00395D44">
            <w:pPr>
              <w:jc w:val="right"/>
              <w:rPr>
                <w:spacing w:val="-4"/>
                <w:sz w:val="24"/>
                <w:szCs w:val="24"/>
              </w:rPr>
            </w:pPr>
            <w:r w:rsidRPr="00395D44">
              <w:rPr>
                <w:spacing w:val="-4"/>
                <w:sz w:val="24"/>
                <w:szCs w:val="24"/>
              </w:rPr>
              <w:t>218 745,87</w:t>
            </w:r>
          </w:p>
        </w:tc>
        <w:tc>
          <w:tcPr>
            <w:tcW w:w="6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A9FC74F" w14:textId="77777777" w:rsidR="00395D44" w:rsidRPr="00181033" w:rsidRDefault="00395D44" w:rsidP="00395D44">
            <w:pPr>
              <w:ind w:right="-52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181033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181033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молодые семьи ЗАТО Северск</w:t>
            </w: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EADFD09" w14:textId="77777777" w:rsidR="00395D44" w:rsidRPr="00181033" w:rsidRDefault="00395D44" w:rsidP="00395D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3D12C39" w14:textId="77777777" w:rsidR="00395D44" w:rsidRPr="00181033" w:rsidRDefault="00395D44" w:rsidP="00395D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95D44" w:rsidRPr="00181033" w14:paraId="371AE864" w14:textId="77777777" w:rsidTr="00181033">
        <w:trPr>
          <w:trHeight w:val="904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8CB3959" w14:textId="77777777" w:rsidR="00395D44" w:rsidRPr="00181033" w:rsidRDefault="00395D44" w:rsidP="00395D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76403BF" w14:textId="77777777" w:rsidR="00395D44" w:rsidRPr="00181033" w:rsidRDefault="00395D44" w:rsidP="00395D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2F065E5" w14:textId="77777777" w:rsidR="00395D44" w:rsidRPr="00181033" w:rsidRDefault="00395D44" w:rsidP="00395D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B81BBCF" w14:textId="77777777" w:rsidR="00395D44" w:rsidRPr="00181033" w:rsidRDefault="00395D44" w:rsidP="00395D44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71 232,52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B0EE830" w14:textId="77777777" w:rsidR="00395D44" w:rsidRPr="00181033" w:rsidRDefault="00395D44" w:rsidP="00395D44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7 104,46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5EE5A2B" w14:textId="77777777" w:rsidR="00395D44" w:rsidRPr="00181033" w:rsidRDefault="00395D44" w:rsidP="00395D44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3 422,48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4061091" w14:textId="77777777" w:rsidR="00395D44" w:rsidRPr="00181033" w:rsidRDefault="00395D44" w:rsidP="00395D44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4 028,58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7B6688F" w14:textId="77777777" w:rsidR="00395D44" w:rsidRPr="00181033" w:rsidRDefault="00395D44" w:rsidP="00395D44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56 677,00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BD626A5" w14:textId="77777777" w:rsidR="00395D44" w:rsidRPr="00181033" w:rsidRDefault="00395D44" w:rsidP="00395D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195429D" w14:textId="77777777" w:rsidR="00395D44" w:rsidRPr="00181033" w:rsidRDefault="00395D44" w:rsidP="00395D44">
            <w:pPr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1</w:t>
            </w:r>
            <w:r w:rsidRPr="0018103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181033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6293D21" w14:textId="77777777" w:rsidR="00395D44" w:rsidRPr="00181033" w:rsidRDefault="00395D44" w:rsidP="00395D4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95D44" w:rsidRPr="00181033" w14:paraId="6626CD24" w14:textId="77777777" w:rsidTr="00181033">
        <w:trPr>
          <w:trHeight w:val="524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E521028" w14:textId="77777777" w:rsidR="00395D44" w:rsidRPr="00181033" w:rsidRDefault="00395D44" w:rsidP="00395D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4D42A17A" w14:textId="77777777" w:rsidR="00395D44" w:rsidRPr="00181033" w:rsidRDefault="00395D44" w:rsidP="00395D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039A216" w14:textId="77777777" w:rsidR="00395D44" w:rsidRPr="00181033" w:rsidRDefault="00395D44" w:rsidP="00395D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E0BD487" w14:textId="77777777" w:rsidR="00395D44" w:rsidRPr="00181033" w:rsidRDefault="00395D44" w:rsidP="00395D44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62 613,37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6E4EACC" w14:textId="77777777" w:rsidR="00395D44" w:rsidRPr="00181033" w:rsidRDefault="00395D44" w:rsidP="00395D44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7 201,01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710974F" w14:textId="77777777" w:rsidR="00395D44" w:rsidRPr="00181033" w:rsidRDefault="00395D44" w:rsidP="00395D44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3 270,96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2898DA2" w14:textId="77777777" w:rsidR="00395D44" w:rsidRPr="00181033" w:rsidRDefault="00395D44" w:rsidP="00395D44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4 567,40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20B7B2F" w14:textId="77777777" w:rsidR="00395D44" w:rsidRPr="00181033" w:rsidRDefault="00395D44" w:rsidP="00395D44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47 574,00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D81932B" w14:textId="77777777" w:rsidR="00395D44" w:rsidRPr="00181033" w:rsidRDefault="00395D44" w:rsidP="00395D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EF78AFA" w14:textId="77777777" w:rsidR="00395D44" w:rsidRPr="00181033" w:rsidRDefault="00395D44" w:rsidP="00395D44">
            <w:pPr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1</w:t>
            </w:r>
            <w:r w:rsidRPr="0018103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181033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99B4EB2" w14:textId="77777777" w:rsidR="00395D44" w:rsidRPr="00181033" w:rsidRDefault="00395D44" w:rsidP="00395D4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95D44" w:rsidRPr="00181033" w14:paraId="448A2295" w14:textId="77777777" w:rsidTr="00181033">
        <w:trPr>
          <w:trHeight w:val="553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998CD0B" w14:textId="77777777" w:rsidR="00395D44" w:rsidRPr="00181033" w:rsidRDefault="00395D44" w:rsidP="00395D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5FF1F92" w14:textId="77777777" w:rsidR="00395D44" w:rsidRPr="00181033" w:rsidRDefault="00395D44" w:rsidP="00395D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76B188D" w14:textId="77777777" w:rsidR="00395D44" w:rsidRPr="00181033" w:rsidRDefault="00395D44" w:rsidP="00395D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299C472" w14:textId="768CCA53" w:rsidR="00395D44" w:rsidRPr="00181033" w:rsidRDefault="00395D44" w:rsidP="00395D44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53 877,72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012207C" w14:textId="7434CF5B" w:rsidR="00395D44" w:rsidRPr="00181033" w:rsidRDefault="00395D44" w:rsidP="00395D44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5 392,11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274EB11" w14:textId="12C9BF78" w:rsidR="00395D44" w:rsidRPr="00181033" w:rsidRDefault="00395D44" w:rsidP="00395D44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1 870,14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A6AE9F5" w14:textId="3531BE61" w:rsidR="00395D44" w:rsidRPr="00181033" w:rsidRDefault="00395D44" w:rsidP="00395D44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1 930,71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29E1C5E" w14:textId="40AD7C9B" w:rsidR="00395D44" w:rsidRPr="00181033" w:rsidRDefault="00395D44" w:rsidP="00395D44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44 684,75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46B31D1C" w14:textId="77777777" w:rsidR="00395D44" w:rsidRPr="00181033" w:rsidRDefault="00395D44" w:rsidP="00395D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070A8A4" w14:textId="77777777" w:rsidR="00395D44" w:rsidRPr="00181033" w:rsidRDefault="00395D44" w:rsidP="00395D44">
            <w:pPr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1</w:t>
            </w:r>
            <w:r w:rsidRPr="0018103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181033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D0283E0" w14:textId="77777777" w:rsidR="00395D44" w:rsidRPr="00181033" w:rsidRDefault="00395D44" w:rsidP="00395D4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B1FEF" w:rsidRPr="00181033" w14:paraId="15261DDF" w14:textId="77777777" w:rsidTr="00181033">
        <w:trPr>
          <w:trHeight w:val="240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25D91CA" w14:textId="77777777" w:rsidR="00AB1FEF" w:rsidRPr="00181033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AAE95D3" w14:textId="77777777" w:rsidR="00AB1FEF" w:rsidRPr="00181033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6B69645" w14:textId="77777777" w:rsidR="00AB1FEF" w:rsidRPr="00181033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5AFC502" w14:textId="1B091321" w:rsidR="00AB1FEF" w:rsidRPr="00AB1FEF" w:rsidRDefault="00AB1FEF" w:rsidP="00AB1FEF">
            <w:pPr>
              <w:jc w:val="right"/>
              <w:rPr>
                <w:sz w:val="24"/>
                <w:szCs w:val="24"/>
              </w:rPr>
            </w:pPr>
            <w:r w:rsidRPr="00AB1FEF">
              <w:rPr>
                <w:sz w:val="24"/>
                <w:szCs w:val="24"/>
              </w:rPr>
              <w:t>74 285,57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325C5F3" w14:textId="2C0981ED" w:rsidR="00AB1FEF" w:rsidRPr="00AB1FEF" w:rsidRDefault="00AB1FEF" w:rsidP="00AB1FEF">
            <w:pPr>
              <w:jc w:val="right"/>
              <w:rPr>
                <w:sz w:val="24"/>
                <w:szCs w:val="24"/>
              </w:rPr>
            </w:pPr>
            <w:r w:rsidRPr="00AB1FEF">
              <w:rPr>
                <w:sz w:val="24"/>
                <w:szCs w:val="24"/>
              </w:rPr>
              <w:t>2 407,21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B27EE84" w14:textId="7DF0D5A0" w:rsidR="00AB1FEF" w:rsidRPr="00AB1FEF" w:rsidRDefault="00AB1FEF" w:rsidP="00AB1FEF">
            <w:pPr>
              <w:jc w:val="right"/>
              <w:rPr>
                <w:sz w:val="24"/>
                <w:szCs w:val="24"/>
              </w:rPr>
            </w:pPr>
            <w:r w:rsidRPr="00AB1FEF">
              <w:rPr>
                <w:sz w:val="24"/>
                <w:szCs w:val="24"/>
              </w:rPr>
              <w:t>1 034,12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5F625BA" w14:textId="10470878" w:rsidR="00AB1FEF" w:rsidRPr="00AB1FEF" w:rsidRDefault="00AB1FEF" w:rsidP="00AB1FEF">
            <w:pPr>
              <w:jc w:val="right"/>
              <w:rPr>
                <w:sz w:val="24"/>
                <w:szCs w:val="24"/>
              </w:rPr>
            </w:pPr>
            <w:r w:rsidRPr="00AB1FEF">
              <w:rPr>
                <w:sz w:val="24"/>
                <w:szCs w:val="24"/>
              </w:rPr>
              <w:t>1 034,12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F12406F" w14:textId="33D97F57" w:rsidR="00AB1FEF" w:rsidRPr="00AB1FEF" w:rsidRDefault="00AB1FEF" w:rsidP="00AB1FEF">
            <w:pPr>
              <w:jc w:val="right"/>
              <w:rPr>
                <w:sz w:val="24"/>
                <w:szCs w:val="24"/>
              </w:rPr>
            </w:pPr>
            <w:r w:rsidRPr="00AB1FEF">
              <w:rPr>
                <w:sz w:val="24"/>
                <w:szCs w:val="24"/>
              </w:rPr>
              <w:t>69 810,12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A3EE9DE" w14:textId="77777777" w:rsidR="00AB1FEF" w:rsidRPr="00181033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A9EDA1D" w14:textId="77777777" w:rsidR="00AB1FEF" w:rsidRPr="00181033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1</w:t>
            </w:r>
            <w:r w:rsidRPr="0018103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181033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B227D1A" w14:textId="053FFE38" w:rsidR="00AB1FEF" w:rsidRPr="00181033" w:rsidRDefault="00AB1FEF" w:rsidP="00AB1FE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B1FEF" w:rsidRPr="00181033" w14:paraId="33C86457" w14:textId="77777777" w:rsidTr="00181033">
        <w:trPr>
          <w:trHeight w:val="240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254BC2A" w14:textId="77777777" w:rsidR="00AB1FEF" w:rsidRPr="00181033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7C39464" w14:textId="77777777" w:rsidR="00AB1FEF" w:rsidRPr="00181033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52080FD" w14:textId="77777777" w:rsidR="00AB1FEF" w:rsidRPr="00181033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r w:rsidRPr="00181033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1810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81033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181033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B0160BF" w14:textId="25733812" w:rsidR="00AB1FEF" w:rsidRPr="00181033" w:rsidRDefault="00AB1FEF" w:rsidP="00AB1FEF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69 810,12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EE95C5F" w14:textId="7A6B8C1B" w:rsidR="00AB1FEF" w:rsidRPr="00181033" w:rsidRDefault="00AB1FEF" w:rsidP="00AB1FEF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9899250" w14:textId="71046A8F" w:rsidR="00AB1FEF" w:rsidRPr="00181033" w:rsidRDefault="00AB1FEF" w:rsidP="00AB1FEF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DBECCD1" w14:textId="28906F42" w:rsidR="00AB1FEF" w:rsidRPr="00181033" w:rsidRDefault="00AB1FEF" w:rsidP="00AB1FEF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BC47240" w14:textId="1B9838FA" w:rsidR="00AB1FEF" w:rsidRPr="00181033" w:rsidRDefault="00AB1FEF" w:rsidP="00AB1FEF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69 810,12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A5FD2B2" w14:textId="77777777" w:rsidR="00AB1FEF" w:rsidRPr="00181033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922E183" w14:textId="77777777" w:rsidR="00AB1FEF" w:rsidRPr="00181033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1</w:t>
            </w:r>
            <w:r w:rsidRPr="0018103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181033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A32392E" w14:textId="77777777" w:rsidR="00AB1FEF" w:rsidRPr="00181033" w:rsidRDefault="00AB1FEF" w:rsidP="00AB1FE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B1FEF" w:rsidRPr="00181033" w14:paraId="25F44709" w14:textId="77777777" w:rsidTr="00A829BF">
        <w:trPr>
          <w:trHeight w:val="240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16932BA" w14:textId="77777777" w:rsidR="00AB1FEF" w:rsidRPr="00181033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BCBF791" w14:textId="77777777" w:rsidR="00AB1FEF" w:rsidRPr="00181033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AE54207" w14:textId="29414207" w:rsidR="00AB1FEF" w:rsidRPr="00181033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2026 (</w:t>
            </w:r>
            <w:proofErr w:type="spellStart"/>
            <w:r w:rsidRPr="00181033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1810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81033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181033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822E3E7" w14:textId="04B3F5DE" w:rsidR="00AB1FEF" w:rsidRPr="00181033" w:rsidRDefault="00AB1FEF" w:rsidP="00AB1FEF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69 810,12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D8DFB58" w14:textId="06EBF455" w:rsidR="00AB1FEF" w:rsidRPr="00181033" w:rsidRDefault="00AB1FEF" w:rsidP="00AB1FEF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AF0447E" w14:textId="25091A93" w:rsidR="00AB1FEF" w:rsidRPr="00181033" w:rsidRDefault="00AB1FEF" w:rsidP="00AB1FEF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E809AC5" w14:textId="694D4DFF" w:rsidR="00AB1FEF" w:rsidRPr="00181033" w:rsidRDefault="00AB1FEF" w:rsidP="00AB1FEF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6BE614A" w14:textId="55B60C3F" w:rsidR="00AB1FEF" w:rsidRPr="00181033" w:rsidRDefault="00AB1FEF" w:rsidP="00AB1FEF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69 810,12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0A7391C" w14:textId="77777777" w:rsidR="00AB1FEF" w:rsidRPr="00181033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A46D03A" w14:textId="4400BA35" w:rsidR="00AB1FEF" w:rsidRPr="00181033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1</w:t>
            </w:r>
            <w:r w:rsidRPr="0018103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181033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9AEE782" w14:textId="6AF45D9D" w:rsidR="00AB1FEF" w:rsidRPr="00181033" w:rsidRDefault="00AB1FEF" w:rsidP="00AB1FE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B1FEF" w:rsidRPr="00207943" w14:paraId="4451B258" w14:textId="77777777" w:rsidTr="00A829BF">
        <w:trPr>
          <w:trHeight w:val="138"/>
        </w:trPr>
        <w:tc>
          <w:tcPr>
            <w:tcW w:w="2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9BE3426" w14:textId="77777777" w:rsidR="00AB1FEF" w:rsidRPr="00181033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0E367C8" w14:textId="77777777" w:rsidR="00AB1FEF" w:rsidRPr="00181033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Предоставление молодым семьям в установленном порядке социальных выплат на приобретение (строительство) жилья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F110C32" w14:textId="77777777" w:rsidR="00AB1FEF" w:rsidRPr="00181033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C0D97E8" w14:textId="7A7E5CF5" w:rsidR="00AB1FEF" w:rsidRPr="00AB1FEF" w:rsidRDefault="00AB1FEF" w:rsidP="00AB1FEF">
            <w:pPr>
              <w:ind w:right="-1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1FEF">
              <w:rPr>
                <w:sz w:val="24"/>
                <w:szCs w:val="24"/>
              </w:rPr>
              <w:t>262 009,17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0897808" w14:textId="751AC07C" w:rsidR="00AB1FEF" w:rsidRPr="00AB1FEF" w:rsidRDefault="00AB1FEF" w:rsidP="00AB1FEF">
            <w:pPr>
              <w:jc w:val="right"/>
              <w:rPr>
                <w:sz w:val="24"/>
                <w:szCs w:val="24"/>
              </w:rPr>
            </w:pPr>
            <w:r w:rsidRPr="00AB1FEF">
              <w:rPr>
                <w:sz w:val="24"/>
                <w:szCs w:val="24"/>
              </w:rPr>
              <w:t>22 104,79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4CEBDD8" w14:textId="13271B59" w:rsidR="00AB1FEF" w:rsidRPr="00AB1FEF" w:rsidRDefault="00AB1FEF" w:rsidP="00AB1FEF">
            <w:pPr>
              <w:jc w:val="right"/>
              <w:rPr>
                <w:sz w:val="24"/>
                <w:szCs w:val="24"/>
              </w:rPr>
            </w:pPr>
            <w:r w:rsidRPr="00AB1FEF">
              <w:rPr>
                <w:sz w:val="24"/>
                <w:szCs w:val="24"/>
              </w:rPr>
              <w:t>9 597,70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A55F9E2" w14:textId="60355C60" w:rsidR="00AB1FEF" w:rsidRPr="00AB1FEF" w:rsidRDefault="00AB1FEF" w:rsidP="00AB1FEF">
            <w:pPr>
              <w:ind w:left="-63" w:right="-25"/>
              <w:jc w:val="center"/>
              <w:rPr>
                <w:spacing w:val="-6"/>
                <w:sz w:val="24"/>
                <w:szCs w:val="24"/>
              </w:rPr>
            </w:pPr>
            <w:r w:rsidRPr="00AB1FEF">
              <w:rPr>
                <w:sz w:val="24"/>
                <w:szCs w:val="24"/>
              </w:rPr>
              <w:t>11 560,81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F603AF3" w14:textId="1560FCA4" w:rsidR="00AB1FEF" w:rsidRPr="00AB1FEF" w:rsidRDefault="00AB1FEF" w:rsidP="00AB1FEF">
            <w:pPr>
              <w:jc w:val="right"/>
              <w:rPr>
                <w:sz w:val="24"/>
                <w:szCs w:val="24"/>
              </w:rPr>
            </w:pPr>
            <w:r w:rsidRPr="00AB1FEF">
              <w:rPr>
                <w:sz w:val="24"/>
                <w:szCs w:val="24"/>
              </w:rPr>
              <w:t>218 745,87</w:t>
            </w:r>
          </w:p>
        </w:tc>
        <w:tc>
          <w:tcPr>
            <w:tcW w:w="6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9C2730A" w14:textId="77777777" w:rsidR="00AB1FEF" w:rsidRPr="00181033" w:rsidRDefault="00AB1FEF" w:rsidP="00AB1FEF">
            <w:pPr>
              <w:ind w:right="-52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181033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181033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молодые семьи ЗАТО Северск 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3C41CBA" w14:textId="77777777" w:rsidR="00AB1FEF" w:rsidRPr="00181033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58EDA19" w14:textId="77777777" w:rsidR="00AB1FEF" w:rsidRPr="00181033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B1FEF" w:rsidRPr="00207943" w14:paraId="5398FA37" w14:textId="77777777" w:rsidTr="00A829BF">
        <w:trPr>
          <w:trHeight w:val="1901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D33BBD4" w14:textId="77777777" w:rsidR="00AB1FEF" w:rsidRPr="00181033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4B97009" w14:textId="77777777" w:rsidR="00AB1FEF" w:rsidRPr="00181033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90BCFB4" w14:textId="77777777" w:rsidR="00AB1FEF" w:rsidRPr="00181033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52BFC57" w14:textId="2181D946" w:rsidR="00AB1FEF" w:rsidRPr="00181033" w:rsidRDefault="00AB1FEF" w:rsidP="00AB1FEF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71 232,52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37C682D" w14:textId="7B56B3BD" w:rsidR="00AB1FEF" w:rsidRPr="00181033" w:rsidRDefault="00AB1FEF" w:rsidP="00AB1FEF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7 104,46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6B566A2" w14:textId="7E6BA980" w:rsidR="00AB1FEF" w:rsidRPr="00181033" w:rsidRDefault="00AB1FEF" w:rsidP="00AB1FEF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3 422,48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82F17FD" w14:textId="0EE2B5A1" w:rsidR="00AB1FEF" w:rsidRPr="00181033" w:rsidRDefault="00AB1FEF" w:rsidP="00AB1FEF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4 028,58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1B81528" w14:textId="0C90AD5D" w:rsidR="00AB1FEF" w:rsidRPr="00181033" w:rsidRDefault="00AB1FEF" w:rsidP="00AB1FEF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56 677,00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E108DFA" w14:textId="77777777" w:rsidR="00AB1FEF" w:rsidRPr="00181033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C237F9E" w14:textId="77777777" w:rsidR="00AB1FEF" w:rsidRPr="00181033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социальной выплаты, </w:t>
            </w:r>
            <w:proofErr w:type="spellStart"/>
            <w:r w:rsidRPr="0018103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8E3BB65" w14:textId="77777777" w:rsidR="00AB1FEF" w:rsidRPr="00181033" w:rsidRDefault="00AB1FEF" w:rsidP="00AB1FE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AB1FEF" w:rsidRPr="00207943" w14:paraId="55BB5C4F" w14:textId="77777777" w:rsidTr="00A829BF">
        <w:trPr>
          <w:trHeight w:val="70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EC3F8CE" w14:textId="77777777" w:rsidR="00AB1FEF" w:rsidRPr="00181033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F2CD519" w14:textId="77777777" w:rsidR="00AB1FEF" w:rsidRPr="00181033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5F7E6E3" w14:textId="77777777" w:rsidR="00AB1FEF" w:rsidRPr="00181033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2618541" w14:textId="2635FFCF" w:rsidR="00AB1FEF" w:rsidRPr="00181033" w:rsidRDefault="00AB1FEF" w:rsidP="00AB1FEF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62 613,37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241F2F2" w14:textId="1A565B9A" w:rsidR="00AB1FEF" w:rsidRPr="00181033" w:rsidRDefault="00AB1FEF" w:rsidP="00AB1FEF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7 201,01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711E9C8" w14:textId="1DA527C0" w:rsidR="00AB1FEF" w:rsidRPr="00181033" w:rsidRDefault="00AB1FEF" w:rsidP="00AB1FEF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3 270,96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5427C83" w14:textId="71EBB033" w:rsidR="00AB1FEF" w:rsidRPr="00181033" w:rsidRDefault="00AB1FEF" w:rsidP="00AB1FEF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4 567,40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2AFAC25" w14:textId="44DB1D3B" w:rsidR="00AB1FEF" w:rsidRPr="00181033" w:rsidRDefault="00AB1FEF" w:rsidP="00AB1FEF">
            <w:pPr>
              <w:jc w:val="right"/>
              <w:rPr>
                <w:sz w:val="24"/>
                <w:szCs w:val="24"/>
              </w:rPr>
            </w:pPr>
            <w:r w:rsidRPr="00181033">
              <w:rPr>
                <w:sz w:val="24"/>
                <w:szCs w:val="24"/>
              </w:rPr>
              <w:t>47 574,00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86BD943" w14:textId="77777777" w:rsidR="00AB1FEF" w:rsidRPr="00181033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C7AC6AB" w14:textId="77777777" w:rsidR="00AB1FEF" w:rsidRPr="00181033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социальной выплаты, </w:t>
            </w:r>
            <w:proofErr w:type="spellStart"/>
            <w:r w:rsidRPr="0018103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D24541A" w14:textId="77777777" w:rsidR="00AB1FEF" w:rsidRPr="00181033" w:rsidRDefault="00AB1FEF" w:rsidP="00AB1FE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AB1FEF" w:rsidRPr="00207943" w14:paraId="7BBF0053" w14:textId="77777777" w:rsidTr="00A829BF">
        <w:trPr>
          <w:trHeight w:val="524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FD12E00" w14:textId="77777777" w:rsidR="00AB1FEF" w:rsidRPr="00207943" w:rsidRDefault="00AB1FEF" w:rsidP="00AB1FE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6DE6DAB" w14:textId="77777777" w:rsidR="00AB1FEF" w:rsidRPr="00207943" w:rsidRDefault="00AB1FEF" w:rsidP="00AB1FE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E2237BF" w14:textId="77777777" w:rsidR="00AB1FEF" w:rsidRPr="009D153C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53C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1C1998B" w14:textId="2457C295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 w:rsidRPr="009D153C">
              <w:rPr>
                <w:sz w:val="24"/>
                <w:szCs w:val="24"/>
              </w:rPr>
              <w:t>53 877,72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B2C2669" w14:textId="3EB1FED2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 w:rsidRPr="009D153C">
              <w:rPr>
                <w:sz w:val="24"/>
                <w:szCs w:val="24"/>
              </w:rPr>
              <w:t>5 392,11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7CA7DD6" w14:textId="326FFDBB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 w:rsidRPr="009D153C">
              <w:rPr>
                <w:sz w:val="24"/>
                <w:szCs w:val="24"/>
              </w:rPr>
              <w:t>1 870,14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E4A56AD" w14:textId="1324F901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 w:rsidRPr="009D153C">
              <w:rPr>
                <w:sz w:val="24"/>
                <w:szCs w:val="24"/>
              </w:rPr>
              <w:t>1 930,71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4EC262D" w14:textId="727FD90D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 w:rsidRPr="009D153C">
              <w:rPr>
                <w:sz w:val="24"/>
                <w:szCs w:val="24"/>
              </w:rPr>
              <w:t>44 684,75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2818BCD" w14:textId="77777777" w:rsidR="00AB1FEF" w:rsidRPr="009D153C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EDD1030" w14:textId="77777777" w:rsidR="00AB1FEF" w:rsidRPr="009D153C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  <w:r w:rsidRPr="009D153C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социальной выплаты, </w:t>
            </w:r>
            <w:proofErr w:type="spellStart"/>
            <w:r w:rsidRPr="009D153C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1C2DDAD" w14:textId="13B02AF6" w:rsidR="00AB1FEF" w:rsidRPr="009D153C" w:rsidRDefault="00AB1FEF" w:rsidP="00AB1FE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D153C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AB1FEF" w:rsidRPr="00207943" w14:paraId="435A6BD9" w14:textId="77777777" w:rsidTr="00A829BF">
        <w:trPr>
          <w:trHeight w:val="553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97C5F1E" w14:textId="77777777" w:rsidR="00AB1FEF" w:rsidRPr="00207943" w:rsidRDefault="00AB1FEF" w:rsidP="00AB1FE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35A028C" w14:textId="77777777" w:rsidR="00AB1FEF" w:rsidRPr="00207943" w:rsidRDefault="00AB1FEF" w:rsidP="00AB1FE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F20B058" w14:textId="77777777" w:rsidR="00AB1FEF" w:rsidRPr="009D153C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53C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419E0A1" w14:textId="67E6B513" w:rsidR="00AB1FEF" w:rsidRPr="00AB1FEF" w:rsidRDefault="00AB1FEF" w:rsidP="00AB1FEF">
            <w:pPr>
              <w:jc w:val="right"/>
              <w:rPr>
                <w:sz w:val="24"/>
                <w:szCs w:val="24"/>
              </w:rPr>
            </w:pPr>
            <w:r w:rsidRPr="00AB1FEF">
              <w:rPr>
                <w:sz w:val="24"/>
                <w:szCs w:val="24"/>
              </w:rPr>
              <w:t>74 285,57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FCB7754" w14:textId="3ADC85DB" w:rsidR="00AB1FEF" w:rsidRPr="00AB1FEF" w:rsidRDefault="00AB1FEF" w:rsidP="00AB1FEF">
            <w:pPr>
              <w:jc w:val="right"/>
              <w:rPr>
                <w:sz w:val="24"/>
                <w:szCs w:val="24"/>
              </w:rPr>
            </w:pPr>
            <w:r w:rsidRPr="00AB1FEF">
              <w:rPr>
                <w:sz w:val="24"/>
                <w:szCs w:val="24"/>
              </w:rPr>
              <w:t>2 407,21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BAD8849" w14:textId="7FF5230C" w:rsidR="00AB1FEF" w:rsidRPr="00AB1FEF" w:rsidRDefault="00AB1FEF" w:rsidP="00AB1FEF">
            <w:pPr>
              <w:jc w:val="right"/>
              <w:rPr>
                <w:sz w:val="24"/>
                <w:szCs w:val="24"/>
              </w:rPr>
            </w:pPr>
            <w:r w:rsidRPr="00AB1FEF">
              <w:rPr>
                <w:sz w:val="24"/>
                <w:szCs w:val="24"/>
              </w:rPr>
              <w:t>1 034,12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B525042" w14:textId="2E4E3D56" w:rsidR="00AB1FEF" w:rsidRPr="00AB1FEF" w:rsidRDefault="00AB1FEF" w:rsidP="00AB1FEF">
            <w:pPr>
              <w:jc w:val="right"/>
              <w:rPr>
                <w:sz w:val="24"/>
                <w:szCs w:val="24"/>
              </w:rPr>
            </w:pPr>
            <w:r w:rsidRPr="00AB1FEF">
              <w:rPr>
                <w:sz w:val="24"/>
                <w:szCs w:val="24"/>
              </w:rPr>
              <w:t>1 034,12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FDDB17F" w14:textId="6783FE93" w:rsidR="00AB1FEF" w:rsidRPr="00AB1FEF" w:rsidRDefault="00AB1FEF" w:rsidP="00AB1FEF">
            <w:pPr>
              <w:jc w:val="right"/>
              <w:rPr>
                <w:sz w:val="24"/>
                <w:szCs w:val="24"/>
              </w:rPr>
            </w:pPr>
            <w:r w:rsidRPr="00AB1FEF">
              <w:rPr>
                <w:sz w:val="24"/>
                <w:szCs w:val="24"/>
              </w:rPr>
              <w:t>69 810,12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46EF0D7C" w14:textId="77777777" w:rsidR="00AB1FEF" w:rsidRPr="009D153C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BE5184D" w14:textId="77777777" w:rsidR="00AB1FEF" w:rsidRPr="009D153C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  <w:r w:rsidRPr="009D153C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социальной выплаты, </w:t>
            </w:r>
            <w:proofErr w:type="spellStart"/>
            <w:r w:rsidRPr="009D153C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EE21C08" w14:textId="5E442CC5" w:rsidR="00AB1FEF" w:rsidRPr="009D153C" w:rsidRDefault="00AB1FEF" w:rsidP="00AB1FE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AB1FEF" w:rsidRPr="00207943" w14:paraId="11B5446A" w14:textId="77777777" w:rsidTr="001E0556">
        <w:trPr>
          <w:trHeight w:val="553"/>
        </w:trPr>
        <w:tc>
          <w:tcPr>
            <w:tcW w:w="20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EE830EE" w14:textId="77777777" w:rsidR="00AB1FEF" w:rsidRPr="00207943" w:rsidRDefault="00AB1FEF" w:rsidP="00AB1FE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CAA1725" w14:textId="77777777" w:rsidR="00AB1FEF" w:rsidRPr="00207943" w:rsidRDefault="00AB1FEF" w:rsidP="00AB1FE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446A383" w14:textId="77777777" w:rsidR="00AB1FEF" w:rsidRPr="009D153C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53C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r w:rsidRPr="009D153C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9D15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D153C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9D153C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4FB8D7C" w14:textId="56632587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 w:rsidRPr="009D153C">
              <w:rPr>
                <w:sz w:val="24"/>
                <w:szCs w:val="24"/>
              </w:rPr>
              <w:t>69 810,12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16FD763" w14:textId="7F3D2D51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 w:rsidRPr="009D153C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AA6EF37" w14:textId="4F530558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 w:rsidRPr="009D153C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13413BC" w14:textId="21ED854F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 w:rsidRPr="009D153C"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5E5C559" w14:textId="53BA6167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 w:rsidRPr="009D153C">
              <w:rPr>
                <w:sz w:val="24"/>
                <w:szCs w:val="24"/>
              </w:rPr>
              <w:t>69 810,12</w:t>
            </w:r>
          </w:p>
        </w:tc>
        <w:tc>
          <w:tcPr>
            <w:tcW w:w="60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AD0CE0F" w14:textId="77777777" w:rsidR="00AB1FEF" w:rsidRPr="009D153C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77DF069" w14:textId="77777777" w:rsidR="00AB1FEF" w:rsidRPr="009D153C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  <w:r w:rsidRPr="009D153C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социальной выплаты, </w:t>
            </w:r>
            <w:proofErr w:type="spellStart"/>
            <w:r w:rsidRPr="009D153C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57CD99E" w14:textId="77777777" w:rsidR="00AB1FEF" w:rsidRPr="009D153C" w:rsidRDefault="00AB1FEF" w:rsidP="00AB1FE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D153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B1FEF" w:rsidRPr="00207943" w14:paraId="0A08FF05" w14:textId="77777777" w:rsidTr="00E971A1">
        <w:trPr>
          <w:trHeight w:val="553"/>
        </w:trPr>
        <w:tc>
          <w:tcPr>
            <w:tcW w:w="20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FF2213D" w14:textId="77777777" w:rsidR="00AB1FEF" w:rsidRPr="00207943" w:rsidRDefault="00AB1FEF" w:rsidP="00AB1FE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6F1F3A8" w14:textId="77777777" w:rsidR="00AB1FEF" w:rsidRPr="00207943" w:rsidRDefault="00AB1FEF" w:rsidP="00AB1FE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B1D4D58" w14:textId="4F52119C" w:rsidR="00AB1FEF" w:rsidRPr="009D153C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53C">
              <w:rPr>
                <w:rFonts w:ascii="Times New Roman" w:hAnsi="Times New Roman"/>
                <w:sz w:val="24"/>
                <w:szCs w:val="24"/>
              </w:rPr>
              <w:t>2026 (</w:t>
            </w:r>
            <w:proofErr w:type="spellStart"/>
            <w:r w:rsidRPr="009D153C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9D15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D153C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E2D1697" w14:textId="3037952B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 w:rsidRPr="009D153C">
              <w:rPr>
                <w:sz w:val="24"/>
                <w:szCs w:val="24"/>
              </w:rPr>
              <w:t>69 810,12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2C86EBA" w14:textId="5F6269E9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 w:rsidRPr="009D153C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E4CC789" w14:textId="5D8600EF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 w:rsidRPr="009D153C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28FB72D" w14:textId="78DEC33D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 w:rsidRPr="009D153C"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E72FC1B" w14:textId="14F4E304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 w:rsidRPr="009D153C">
              <w:rPr>
                <w:sz w:val="24"/>
                <w:szCs w:val="24"/>
              </w:rPr>
              <w:t>69 810,12</w:t>
            </w:r>
          </w:p>
        </w:tc>
        <w:tc>
          <w:tcPr>
            <w:tcW w:w="6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C3E91F2" w14:textId="77777777" w:rsidR="00AB1FEF" w:rsidRPr="009D153C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771A764" w14:textId="098928D4" w:rsidR="00AB1FEF" w:rsidRPr="009D153C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  <w:r w:rsidRPr="009D153C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социальной выплаты, </w:t>
            </w:r>
            <w:proofErr w:type="spellStart"/>
            <w:r w:rsidRPr="009D153C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E2F5CD4" w14:textId="6DEFF746" w:rsidR="00AB1FEF" w:rsidRPr="009D153C" w:rsidRDefault="00AB1FEF" w:rsidP="00AB1FE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D153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B1FEF" w:rsidRPr="00207943" w14:paraId="25F30711" w14:textId="77777777" w:rsidTr="00E971A1">
        <w:trPr>
          <w:trHeight w:val="256"/>
        </w:trPr>
        <w:tc>
          <w:tcPr>
            <w:tcW w:w="2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EFB6292" w14:textId="7500E9BA" w:rsidR="00AB1FEF" w:rsidRPr="00207943" w:rsidRDefault="00AB1FEF" w:rsidP="00AB1FE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3.1.2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D015554" w14:textId="7F6F1131" w:rsidR="00AB1FEF" w:rsidRPr="00207943" w:rsidRDefault="00AB1FEF" w:rsidP="00AB1FE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Предоставление молодой семье дополнительной социальной выплаты при рождении (усыновлении) одного ребенка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7334CA2" w14:textId="78DE0F14" w:rsidR="00AB1FEF" w:rsidRPr="009D153C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03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60FC9E1" w14:textId="03E71955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6C08D35" w14:textId="40C39200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3F62D9A" w14:textId="797A9B07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64056D2" w14:textId="2250AE02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D4F8305" w14:textId="102A6AF3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6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E620A4B" w14:textId="3C57B155" w:rsidR="00AB1FEF" w:rsidRPr="009D153C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AC49F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AC49F6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, молодые семьи ЗАТО Северск</w:t>
            </w: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231B0EB" w14:textId="4655B8EE" w:rsidR="00AB1FEF" w:rsidRPr="009D153C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75D00C2" w14:textId="61A45554" w:rsidR="00AB1FEF" w:rsidRPr="009D153C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AB1FEF" w:rsidRPr="00207943" w14:paraId="296985DB" w14:textId="77777777" w:rsidTr="00E971A1">
        <w:trPr>
          <w:trHeight w:val="553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B63964F" w14:textId="77777777" w:rsidR="00AB1FEF" w:rsidRPr="00207943" w:rsidRDefault="00AB1FEF" w:rsidP="00AB1FE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68A29AB" w14:textId="77777777" w:rsidR="00AB1FEF" w:rsidRPr="00207943" w:rsidRDefault="00AB1FEF" w:rsidP="00AB1FE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D6D5E37" w14:textId="172A6030" w:rsidR="00AB1FEF" w:rsidRPr="009D153C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53C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7C41656" w14:textId="5D1DACB5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899971F" w14:textId="4356B251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7472462" w14:textId="57E1259D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F4B65D8" w14:textId="33E12BD6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A8EE9AF" w14:textId="3261CD7E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7A7ACB9" w14:textId="77777777" w:rsidR="00AB1FEF" w:rsidRPr="009D153C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69A205A" w14:textId="0F0B0690" w:rsidR="00AB1FEF" w:rsidRPr="009D153C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обратившихся за дополнительной выплатой, </w:t>
            </w:r>
            <w:proofErr w:type="spellStart"/>
            <w:r w:rsidRPr="00AC49F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1D8134F" w14:textId="0474F48B" w:rsidR="00AB1FEF" w:rsidRPr="009D153C" w:rsidRDefault="00AB1FEF" w:rsidP="00AB1FE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B1FEF" w:rsidRPr="00207943" w14:paraId="5E91C058" w14:textId="77777777" w:rsidTr="00E971A1">
        <w:trPr>
          <w:trHeight w:val="553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BE2D03F" w14:textId="77777777" w:rsidR="00AB1FEF" w:rsidRPr="00207943" w:rsidRDefault="00AB1FEF" w:rsidP="00AB1FE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75BE79D" w14:textId="77777777" w:rsidR="00AB1FEF" w:rsidRPr="00207943" w:rsidRDefault="00AB1FEF" w:rsidP="00AB1FE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BD14CFF" w14:textId="69BF77E6" w:rsidR="00AB1FEF" w:rsidRPr="009D153C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53C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r w:rsidRPr="009D153C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9D15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D153C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9D153C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783C01C" w14:textId="4204CE03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46DB430" w14:textId="7C795282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FA649E2" w14:textId="42DAA000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96D6900" w14:textId="1E3CCE9D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561EF41" w14:textId="2EF23E26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9246AAD" w14:textId="77777777" w:rsidR="00AB1FEF" w:rsidRPr="009D153C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51D556E" w14:textId="33B9BA72" w:rsidR="00AB1FEF" w:rsidRPr="009D153C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обратившихся за дополнительной выплатой, </w:t>
            </w:r>
            <w:proofErr w:type="spellStart"/>
            <w:r w:rsidRPr="00AC49F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16303B3" w14:textId="15D62A07" w:rsidR="00AB1FEF" w:rsidRPr="009D153C" w:rsidRDefault="00AB1FEF" w:rsidP="00AB1FE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B1FEF" w:rsidRPr="00207943" w14:paraId="1067A7FC" w14:textId="77777777" w:rsidTr="00EE52EA">
        <w:trPr>
          <w:trHeight w:val="553"/>
        </w:trPr>
        <w:tc>
          <w:tcPr>
            <w:tcW w:w="20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6FE4120" w14:textId="77777777" w:rsidR="00AB1FEF" w:rsidRPr="00207943" w:rsidRDefault="00AB1FEF" w:rsidP="00AB1FE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3155172" w14:textId="77777777" w:rsidR="00AB1FEF" w:rsidRPr="00207943" w:rsidRDefault="00AB1FEF" w:rsidP="00AB1FE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3E2870A" w14:textId="4A178B16" w:rsidR="00AB1FEF" w:rsidRPr="009D153C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53C">
              <w:rPr>
                <w:rFonts w:ascii="Times New Roman" w:hAnsi="Times New Roman"/>
                <w:sz w:val="24"/>
                <w:szCs w:val="24"/>
              </w:rPr>
              <w:t>2026 (</w:t>
            </w:r>
            <w:proofErr w:type="spellStart"/>
            <w:r w:rsidRPr="009D153C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9D15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D153C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4635196" w14:textId="1517D216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13DE839" w14:textId="24526916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F028894" w14:textId="0515A958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F3E869B" w14:textId="5EA7A774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CBED748" w14:textId="269A31CB" w:rsidR="00AB1FEF" w:rsidRPr="009D153C" w:rsidRDefault="00AB1FEF" w:rsidP="00AB1FE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6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0559914" w14:textId="77777777" w:rsidR="00AB1FEF" w:rsidRPr="009D153C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EDE8FBF" w14:textId="60388BA7" w:rsidR="00AB1FEF" w:rsidRPr="009D153C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обратившихся за дополнительной выплатой, </w:t>
            </w:r>
            <w:proofErr w:type="spellStart"/>
            <w:r w:rsidRPr="00AC49F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B3D796A" w14:textId="5417047E" w:rsidR="00AB1FEF" w:rsidRPr="009D153C" w:rsidRDefault="00AB1FEF" w:rsidP="00AB1FE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B1FEF" w:rsidRPr="00207943" w14:paraId="615646C7" w14:textId="77777777" w:rsidTr="00EE52EA">
        <w:trPr>
          <w:trHeight w:val="315"/>
        </w:trPr>
        <w:tc>
          <w:tcPr>
            <w:tcW w:w="2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20E4AF4" w14:textId="77777777" w:rsidR="00AB1FEF" w:rsidRPr="00AC49F6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95E788A" w14:textId="77777777" w:rsidR="00AB1FEF" w:rsidRPr="00AC49F6" w:rsidRDefault="00AB1FEF" w:rsidP="00AB1FEF">
            <w:pPr>
              <w:ind w:right="91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Итого по подпрограмме 1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8431063" w14:textId="77777777" w:rsidR="00AB1FEF" w:rsidRPr="00AC49F6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FD88008" w14:textId="6214E49A" w:rsidR="00AB1FEF" w:rsidRPr="00DE68AB" w:rsidRDefault="00AB1FEF" w:rsidP="00AB1FEF">
            <w:pPr>
              <w:ind w:right="-1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276 745,09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FB4731F" w14:textId="57D345AC" w:rsidR="00AB1FEF" w:rsidRPr="00DE68AB" w:rsidRDefault="00AB1FEF" w:rsidP="00AB1FEF">
            <w:pPr>
              <w:jc w:val="right"/>
              <w:rPr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22 104,79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8B13949" w14:textId="1F96791A" w:rsidR="00AB1FEF" w:rsidRPr="00DE68AB" w:rsidRDefault="00AB1FEF" w:rsidP="00AB1FEF">
            <w:pPr>
              <w:jc w:val="right"/>
              <w:rPr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9 597,70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1EF9B3B" w14:textId="11EB2C4A" w:rsidR="00AB1FEF" w:rsidRPr="00DE68AB" w:rsidRDefault="00AB1FEF" w:rsidP="00AB1FEF">
            <w:pPr>
              <w:ind w:left="-63" w:right="-25"/>
              <w:jc w:val="right"/>
              <w:rPr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22 266,48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0230DFD" w14:textId="0112FB21" w:rsidR="00AB1FEF" w:rsidRPr="00DE68AB" w:rsidRDefault="00AB1FEF" w:rsidP="00AB1FEF">
            <w:pPr>
              <w:jc w:val="right"/>
              <w:rPr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222 776,13</w:t>
            </w:r>
          </w:p>
        </w:tc>
        <w:tc>
          <w:tcPr>
            <w:tcW w:w="6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BDC5796" w14:textId="77777777" w:rsidR="00AB1FEF" w:rsidRPr="00AC49F6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F18E391" w14:textId="77777777" w:rsidR="00AB1FEF" w:rsidRPr="00AC49F6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8DF15DB" w14:textId="77777777" w:rsidR="00AB1FEF" w:rsidRPr="00AC49F6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B1FEF" w:rsidRPr="00207943" w14:paraId="4BA03129" w14:textId="77777777" w:rsidTr="00AB1FEF">
        <w:trPr>
          <w:trHeight w:val="315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45E6206D" w14:textId="77777777" w:rsidR="00AB1FEF" w:rsidRPr="00AC49F6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876D129" w14:textId="77777777" w:rsidR="00AB1FEF" w:rsidRPr="00AC49F6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142EA62" w14:textId="77777777" w:rsidR="00AB1FEF" w:rsidRPr="00AC49F6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F269F4C" w14:textId="3174D14C" w:rsidR="00AB1FEF" w:rsidRPr="00DE68AB" w:rsidRDefault="00AB1FEF" w:rsidP="00AB1FEF">
            <w:pPr>
              <w:jc w:val="right"/>
              <w:rPr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73 491,52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7B9FD73" w14:textId="0E192E4A" w:rsidR="00AB1FEF" w:rsidRPr="00DE68AB" w:rsidRDefault="00AB1FEF" w:rsidP="00AB1FEF">
            <w:pPr>
              <w:jc w:val="right"/>
              <w:rPr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7 104,46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53D12A0" w14:textId="7595B9AB" w:rsidR="00AB1FEF" w:rsidRPr="00DE68AB" w:rsidRDefault="00AB1FEF" w:rsidP="00AB1FEF">
            <w:pPr>
              <w:jc w:val="right"/>
              <w:rPr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3 422,48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30042B2" w14:textId="15EAEF93" w:rsidR="00AB1FEF" w:rsidRPr="00DE68AB" w:rsidRDefault="00AB1FEF" w:rsidP="00AB1FEF">
            <w:pPr>
              <w:jc w:val="right"/>
              <w:rPr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6 287,58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C0B4D7A" w14:textId="1B52F43E" w:rsidR="00AB1FEF" w:rsidRPr="00DE68AB" w:rsidRDefault="00AB1FEF" w:rsidP="00AB1FEF">
            <w:pPr>
              <w:jc w:val="right"/>
              <w:rPr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56 677,00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8A81E9C" w14:textId="77777777" w:rsidR="00AB1FEF" w:rsidRPr="00AC49F6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4AB16A0" w14:textId="77777777" w:rsidR="00AB1FEF" w:rsidRPr="00AC49F6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28FA455" w14:textId="77777777" w:rsidR="00AB1FEF" w:rsidRPr="00AC49F6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B1FEF" w:rsidRPr="00207943" w14:paraId="636C68E2" w14:textId="77777777" w:rsidTr="00AB1FEF">
        <w:trPr>
          <w:trHeight w:val="315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B8ADB64" w14:textId="77777777" w:rsidR="00AB1FEF" w:rsidRPr="00AC49F6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90F81F0" w14:textId="77777777" w:rsidR="00AB1FEF" w:rsidRPr="00AC49F6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2F8C2A1" w14:textId="77777777" w:rsidR="00AB1FEF" w:rsidRPr="00AC49F6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C4F90CC" w14:textId="77B28140" w:rsidR="00AB1FEF" w:rsidRPr="00DE68AB" w:rsidRDefault="00AB1FEF" w:rsidP="00AB1FEF">
            <w:pPr>
              <w:jc w:val="right"/>
              <w:rPr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66 428,47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372DB0C" w14:textId="4EB7282F" w:rsidR="00AB1FEF" w:rsidRPr="00DE68AB" w:rsidRDefault="00AB1FEF" w:rsidP="00AB1FEF">
            <w:pPr>
              <w:jc w:val="right"/>
              <w:rPr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7 201,01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84A156E" w14:textId="41E61235" w:rsidR="00AB1FEF" w:rsidRPr="00DE68AB" w:rsidRDefault="00AB1FEF" w:rsidP="00AB1FEF">
            <w:pPr>
              <w:jc w:val="right"/>
              <w:rPr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3 270,96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D24EE09" w14:textId="0FE1DD8E" w:rsidR="00AB1FEF" w:rsidRPr="00DE68AB" w:rsidRDefault="00AB1FEF" w:rsidP="00AB1FEF">
            <w:pPr>
              <w:jc w:val="right"/>
              <w:rPr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7 137,30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CCC9746" w14:textId="20002AC4" w:rsidR="00AB1FEF" w:rsidRPr="00DE68AB" w:rsidRDefault="00AB1FEF" w:rsidP="00AB1FEF">
            <w:pPr>
              <w:jc w:val="right"/>
              <w:rPr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48 819,20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FD447A0" w14:textId="77777777" w:rsidR="00AB1FEF" w:rsidRPr="00AC49F6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DCC8DE0" w14:textId="77777777" w:rsidR="00AB1FEF" w:rsidRPr="00AC49F6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B6BD8E4" w14:textId="77777777" w:rsidR="00AB1FEF" w:rsidRPr="00AC49F6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B1FEF" w:rsidRPr="00207943" w14:paraId="73BD5A96" w14:textId="77777777" w:rsidTr="00AB1FEF">
        <w:trPr>
          <w:trHeight w:val="315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1009FEF" w14:textId="77777777" w:rsidR="00AB1FEF" w:rsidRPr="00AC49F6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0047B01" w14:textId="77777777" w:rsidR="00AB1FEF" w:rsidRPr="00AC49F6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6EF8D68" w14:textId="77777777" w:rsidR="00AB1FEF" w:rsidRPr="00AC49F6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F10C9E4" w14:textId="51E75336" w:rsidR="00AB1FEF" w:rsidRPr="00DE68AB" w:rsidRDefault="00AB1FEF" w:rsidP="00AB1FEF">
            <w:pPr>
              <w:jc w:val="right"/>
              <w:rPr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57 840,92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21DF404" w14:textId="13BFD726" w:rsidR="00AB1FEF" w:rsidRPr="00DE68AB" w:rsidRDefault="00AB1FEF" w:rsidP="00AB1FEF">
            <w:pPr>
              <w:jc w:val="right"/>
              <w:rPr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5 392,11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226FC2C" w14:textId="3B359844" w:rsidR="00AB1FEF" w:rsidRPr="00DE68AB" w:rsidRDefault="00AB1FEF" w:rsidP="00AB1FEF">
            <w:pPr>
              <w:jc w:val="right"/>
              <w:rPr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1 870,14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CA4D8BC" w14:textId="511B24C4" w:rsidR="00AB1FEF" w:rsidRPr="00DE68AB" w:rsidRDefault="00AB1FEF" w:rsidP="00AB1FEF">
            <w:pPr>
              <w:jc w:val="right"/>
              <w:rPr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4 484,01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B1B7957" w14:textId="53FA76EE" w:rsidR="00AB1FEF" w:rsidRPr="00DE68AB" w:rsidRDefault="00AB1FEF" w:rsidP="00AB1FEF">
            <w:pPr>
              <w:jc w:val="right"/>
              <w:rPr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46 094,66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80ADEAB" w14:textId="77777777" w:rsidR="00AB1FEF" w:rsidRPr="00AC49F6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40CF480" w14:textId="77777777" w:rsidR="00AB1FEF" w:rsidRPr="00AC49F6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00CBD0D" w14:textId="77777777" w:rsidR="00AB1FEF" w:rsidRPr="00AC49F6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B1FEF" w:rsidRPr="00207943" w14:paraId="264EAA35" w14:textId="77777777" w:rsidTr="00AB1FEF">
        <w:trPr>
          <w:trHeight w:val="315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4249158B" w14:textId="77777777" w:rsidR="00AB1FEF" w:rsidRPr="00AC49F6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8CC4273" w14:textId="77777777" w:rsidR="00AB1FEF" w:rsidRPr="00AC49F6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F1DFE29" w14:textId="77777777" w:rsidR="00AB1FEF" w:rsidRPr="00AC49F6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CAC3034" w14:textId="1598AD2B" w:rsidR="00AB1FEF" w:rsidRPr="00DE68AB" w:rsidRDefault="00AB1FEF" w:rsidP="00AB1FEF">
            <w:pPr>
              <w:jc w:val="right"/>
              <w:rPr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78 984,18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4C21567" w14:textId="0A355E93" w:rsidR="00AB1FEF" w:rsidRPr="00DE68AB" w:rsidRDefault="00AB1FEF" w:rsidP="00AB1FEF">
            <w:pPr>
              <w:jc w:val="right"/>
              <w:rPr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2 407,21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4BBFA71" w14:textId="2A225002" w:rsidR="00AB1FEF" w:rsidRPr="00DE68AB" w:rsidRDefault="00AB1FEF" w:rsidP="00AB1FEF">
            <w:pPr>
              <w:jc w:val="right"/>
              <w:rPr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1 034,12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A839BB7" w14:textId="797D6DA7" w:rsidR="00AB1FEF" w:rsidRPr="00DE68AB" w:rsidRDefault="00AB1FEF" w:rsidP="00AB1FEF">
            <w:pPr>
              <w:jc w:val="right"/>
              <w:rPr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4 357,59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5F98D15" w14:textId="68E5189D" w:rsidR="00AB1FEF" w:rsidRPr="00DE68AB" w:rsidRDefault="00AB1FEF" w:rsidP="00AB1FEF">
            <w:pPr>
              <w:jc w:val="right"/>
              <w:rPr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71 185,26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1A60AB0" w14:textId="77777777" w:rsidR="00AB1FEF" w:rsidRPr="00AC49F6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9F4D448" w14:textId="77777777" w:rsidR="00AB1FEF" w:rsidRPr="00AC49F6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080BFE6" w14:textId="77777777" w:rsidR="00AB1FEF" w:rsidRPr="00AC49F6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B1FEF" w:rsidRPr="00207943" w14:paraId="479BF2D1" w14:textId="77777777" w:rsidTr="00EE52EA">
        <w:trPr>
          <w:trHeight w:val="315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2E469F4" w14:textId="77777777" w:rsidR="00AB1FEF" w:rsidRPr="00AC49F6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FC1800A" w14:textId="77777777" w:rsidR="00AB1FEF" w:rsidRPr="00AC49F6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D5A0DFF" w14:textId="77777777" w:rsidR="00AB1FEF" w:rsidRPr="00AC49F6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r w:rsidRPr="00AC49F6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AC49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C49F6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AC49F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2D7CDF9" w14:textId="3327A652" w:rsidR="00AB1FEF" w:rsidRPr="00AC49F6" w:rsidRDefault="00AB1FEF" w:rsidP="00AB1FEF">
            <w:pPr>
              <w:jc w:val="right"/>
              <w:rPr>
                <w:sz w:val="24"/>
                <w:szCs w:val="24"/>
              </w:rPr>
            </w:pPr>
            <w:r w:rsidRPr="00AC49F6">
              <w:rPr>
                <w:sz w:val="24"/>
                <w:szCs w:val="24"/>
              </w:rPr>
              <w:t>71 185,26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C05973B" w14:textId="777E66CA" w:rsidR="00AB1FEF" w:rsidRPr="00AC49F6" w:rsidRDefault="00AB1FEF" w:rsidP="00AB1FEF">
            <w:pPr>
              <w:jc w:val="right"/>
              <w:rPr>
                <w:sz w:val="24"/>
                <w:szCs w:val="24"/>
              </w:rPr>
            </w:pPr>
            <w:r w:rsidRPr="00AC49F6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D87A11B" w14:textId="1FC5BFEF" w:rsidR="00AB1FEF" w:rsidRPr="00AC49F6" w:rsidRDefault="00AB1FEF" w:rsidP="00AB1FEF">
            <w:pPr>
              <w:jc w:val="right"/>
              <w:rPr>
                <w:sz w:val="24"/>
                <w:szCs w:val="24"/>
              </w:rPr>
            </w:pPr>
            <w:r w:rsidRPr="00AC49F6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73C4739" w14:textId="22F4CB5C" w:rsidR="00AB1FEF" w:rsidRPr="00AC49F6" w:rsidRDefault="00AB1FEF" w:rsidP="00AB1FEF">
            <w:pPr>
              <w:jc w:val="right"/>
              <w:rPr>
                <w:sz w:val="24"/>
                <w:szCs w:val="24"/>
              </w:rPr>
            </w:pPr>
            <w:r w:rsidRPr="00AC49F6"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E853B4F" w14:textId="05231147" w:rsidR="00AB1FEF" w:rsidRPr="00AC49F6" w:rsidRDefault="00AB1FEF" w:rsidP="00AB1FEF">
            <w:pPr>
              <w:jc w:val="right"/>
              <w:rPr>
                <w:sz w:val="24"/>
                <w:szCs w:val="24"/>
              </w:rPr>
            </w:pPr>
            <w:r w:rsidRPr="00AC49F6">
              <w:rPr>
                <w:sz w:val="24"/>
                <w:szCs w:val="24"/>
              </w:rPr>
              <w:t>71 185,26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8412B3B" w14:textId="77777777" w:rsidR="00AB1FEF" w:rsidRPr="00AC49F6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7242EB4" w14:textId="77777777" w:rsidR="00AB1FEF" w:rsidRPr="00AC49F6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220990A" w14:textId="77777777" w:rsidR="00AB1FEF" w:rsidRPr="00AC49F6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B1FEF" w:rsidRPr="00207943" w14:paraId="499D31F5" w14:textId="77777777" w:rsidTr="00EE52EA">
        <w:trPr>
          <w:trHeight w:val="315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C2FC957" w14:textId="77777777" w:rsidR="00AB1FEF" w:rsidRPr="00AC49F6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04BEA65" w14:textId="77777777" w:rsidR="00AB1FEF" w:rsidRPr="00AC49F6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B6BEBB9" w14:textId="2DED88D8" w:rsidR="00AB1FEF" w:rsidRPr="00AC49F6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2026 (</w:t>
            </w:r>
            <w:proofErr w:type="spellStart"/>
            <w:r w:rsidRPr="00AC49F6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AC49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C49F6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AC49F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63EF98A" w14:textId="1F6F5F58" w:rsidR="00AB1FEF" w:rsidRPr="00AC49F6" w:rsidRDefault="00AB1FEF" w:rsidP="00AB1FEF">
            <w:pPr>
              <w:jc w:val="right"/>
              <w:rPr>
                <w:sz w:val="24"/>
                <w:szCs w:val="24"/>
              </w:rPr>
            </w:pPr>
            <w:r w:rsidRPr="00AC49F6">
              <w:rPr>
                <w:sz w:val="24"/>
                <w:szCs w:val="24"/>
              </w:rPr>
              <w:t>71 185,26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8F7FB1A" w14:textId="0EA97A3B" w:rsidR="00AB1FEF" w:rsidRPr="00AC49F6" w:rsidRDefault="00AB1FEF" w:rsidP="00AB1FEF">
            <w:pPr>
              <w:jc w:val="right"/>
              <w:rPr>
                <w:sz w:val="24"/>
                <w:szCs w:val="24"/>
              </w:rPr>
            </w:pPr>
            <w:r w:rsidRPr="00AC49F6">
              <w:rPr>
                <w:sz w:val="24"/>
                <w:szCs w:val="24"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C68D15D" w14:textId="16C2D2F2" w:rsidR="00AB1FEF" w:rsidRPr="00AC49F6" w:rsidRDefault="00AB1FEF" w:rsidP="00AB1FEF">
            <w:pPr>
              <w:jc w:val="right"/>
              <w:rPr>
                <w:sz w:val="24"/>
                <w:szCs w:val="24"/>
              </w:rPr>
            </w:pPr>
            <w:r w:rsidRPr="00AC49F6">
              <w:rPr>
                <w:sz w:val="24"/>
                <w:szCs w:val="24"/>
              </w:rP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C34AA1C" w14:textId="4B235984" w:rsidR="00AB1FEF" w:rsidRPr="00AC49F6" w:rsidRDefault="00AB1FEF" w:rsidP="00AB1FEF">
            <w:pPr>
              <w:jc w:val="right"/>
              <w:rPr>
                <w:sz w:val="24"/>
                <w:szCs w:val="24"/>
              </w:rPr>
            </w:pPr>
            <w:r w:rsidRPr="00AC49F6">
              <w:rPr>
                <w:sz w:val="24"/>
                <w:szCs w:val="24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B6EDF65" w14:textId="262E015C" w:rsidR="00AB1FEF" w:rsidRPr="00AC49F6" w:rsidRDefault="00AB1FEF" w:rsidP="00AB1FEF">
            <w:pPr>
              <w:jc w:val="right"/>
              <w:rPr>
                <w:sz w:val="24"/>
                <w:szCs w:val="24"/>
              </w:rPr>
            </w:pPr>
            <w:r w:rsidRPr="00AC49F6">
              <w:rPr>
                <w:sz w:val="24"/>
                <w:szCs w:val="24"/>
              </w:rPr>
              <w:t>71 185,26</w:t>
            </w: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77CFCD6" w14:textId="77777777" w:rsidR="00AB1FEF" w:rsidRPr="00AC49F6" w:rsidRDefault="00AB1FEF" w:rsidP="00AB1F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0FC5ABD" w14:textId="4320FCD4" w:rsidR="00AB1FEF" w:rsidRPr="00AC49F6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C31B297" w14:textId="63903AF6" w:rsidR="00AB1FEF" w:rsidRPr="00AC49F6" w:rsidRDefault="00AB1FEF" w:rsidP="00AB1F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9F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44BF2221" w14:textId="77777777" w:rsidR="00134AD0" w:rsidRPr="00207943" w:rsidRDefault="00134AD0" w:rsidP="00AB137B">
      <w:pPr>
        <w:rPr>
          <w:sz w:val="24"/>
          <w:highlight w:val="yellow"/>
        </w:rPr>
        <w:sectPr w:rsidR="00134AD0" w:rsidRPr="00207943" w:rsidSect="0049242C">
          <w:pgSz w:w="16840" w:h="11907" w:orient="landscape" w:code="9"/>
          <w:pgMar w:top="1701" w:right="1134" w:bottom="567" w:left="1134" w:header="357" w:footer="531" w:gutter="0"/>
          <w:pgNumType w:start="1"/>
          <w:cols w:space="720"/>
          <w:titlePg/>
          <w:docGrid w:linePitch="272"/>
        </w:sectPr>
      </w:pPr>
    </w:p>
    <w:p w14:paraId="738D1C89" w14:textId="77777777" w:rsidR="00272B5D" w:rsidRPr="00BC4D22" w:rsidRDefault="00272B5D" w:rsidP="006D20CF">
      <w:pPr>
        <w:ind w:firstLine="11199"/>
        <w:rPr>
          <w:rFonts w:ascii="Times New Roman" w:hAnsi="Times New Roman"/>
          <w:sz w:val="24"/>
          <w:szCs w:val="24"/>
        </w:rPr>
      </w:pPr>
      <w:r w:rsidRPr="00BC4D22">
        <w:rPr>
          <w:rFonts w:ascii="Times New Roman" w:hAnsi="Times New Roman"/>
          <w:sz w:val="24"/>
          <w:szCs w:val="24"/>
        </w:rPr>
        <w:t>Приложение 9</w:t>
      </w:r>
    </w:p>
    <w:p w14:paraId="078C97BA" w14:textId="77777777" w:rsidR="00272B5D" w:rsidRPr="00BC4D22" w:rsidRDefault="00272B5D" w:rsidP="00272B5D">
      <w:pPr>
        <w:ind w:left="11199"/>
        <w:jc w:val="both"/>
        <w:rPr>
          <w:rFonts w:ascii="Times New Roman" w:hAnsi="Times New Roman"/>
          <w:sz w:val="24"/>
          <w:szCs w:val="24"/>
        </w:rPr>
      </w:pPr>
      <w:r w:rsidRPr="00BC4D22">
        <w:rPr>
          <w:rFonts w:ascii="Times New Roman" w:hAnsi="Times New Roman"/>
          <w:sz w:val="24"/>
          <w:szCs w:val="24"/>
        </w:rPr>
        <w:t xml:space="preserve">к постановлению </w:t>
      </w:r>
    </w:p>
    <w:p w14:paraId="37A57A09" w14:textId="77777777" w:rsidR="00272B5D" w:rsidRPr="00BC4D22" w:rsidRDefault="00272B5D" w:rsidP="00272B5D">
      <w:pPr>
        <w:ind w:left="11199"/>
        <w:jc w:val="both"/>
        <w:rPr>
          <w:rFonts w:ascii="Times New Roman" w:hAnsi="Times New Roman"/>
          <w:sz w:val="24"/>
          <w:szCs w:val="24"/>
        </w:rPr>
      </w:pPr>
      <w:r w:rsidRPr="00BC4D22">
        <w:rPr>
          <w:rFonts w:ascii="Times New Roman" w:hAnsi="Times New Roman"/>
          <w:sz w:val="24"/>
          <w:szCs w:val="24"/>
        </w:rPr>
        <w:t xml:space="preserve">Администрации ЗАТО Северск </w:t>
      </w:r>
    </w:p>
    <w:p w14:paraId="4CE58682" w14:textId="77777777" w:rsidR="00EF5703" w:rsidRDefault="00EF5703" w:rsidP="00EF5703">
      <w:pPr>
        <w:ind w:left="11199" w:right="-483"/>
        <w:rPr>
          <w:rFonts w:ascii="Times New Roman" w:eastAsia="Calibri" w:hAnsi="Times New Roman"/>
          <w:sz w:val="22"/>
          <w:szCs w:val="22"/>
          <w:lang w:eastAsia="en-US"/>
        </w:rPr>
      </w:pPr>
      <w:bookmarkStart w:id="4" w:name="_Hlk183529641"/>
      <w:r w:rsidRPr="0055300D">
        <w:rPr>
          <w:rFonts w:ascii="Times New Roman" w:eastAsia="Calibri" w:hAnsi="Times New Roman"/>
          <w:sz w:val="24"/>
          <w:szCs w:val="24"/>
          <w:lang w:eastAsia="en-US"/>
        </w:rPr>
        <w:t>от _</w:t>
      </w:r>
      <w:r>
        <w:rPr>
          <w:rFonts w:ascii="Times New Roman" w:eastAsia="Calibri" w:hAnsi="Times New Roman"/>
          <w:sz w:val="24"/>
          <w:szCs w:val="24"/>
          <w:lang w:eastAsia="en-US"/>
        </w:rPr>
        <w:t>23.12.2024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 № _</w:t>
      </w:r>
      <w:r>
        <w:rPr>
          <w:rFonts w:ascii="Times New Roman" w:eastAsia="Calibri" w:hAnsi="Times New Roman"/>
          <w:sz w:val="24"/>
          <w:szCs w:val="24"/>
          <w:lang w:eastAsia="en-US"/>
        </w:rPr>
        <w:t>_5158-па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646"/>
        <w:gridCol w:w="3162"/>
        <w:gridCol w:w="1296"/>
        <w:gridCol w:w="1176"/>
        <w:gridCol w:w="1176"/>
        <w:gridCol w:w="1296"/>
        <w:gridCol w:w="1296"/>
        <w:gridCol w:w="1262"/>
        <w:gridCol w:w="1262"/>
      </w:tblGrid>
      <w:tr w:rsidR="00BC4D22" w:rsidRPr="00BC4D22" w14:paraId="2FEE2983" w14:textId="77777777" w:rsidTr="00BC4D22">
        <w:trPr>
          <w:trHeight w:val="1169"/>
        </w:trPr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bookmarkEnd w:id="4"/>
          <w:p w14:paraId="109E9CB3" w14:textId="35F8A8DE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ПАСПОРТ</w:t>
            </w:r>
            <w:r w:rsidRPr="00BC4D22">
              <w:rPr>
                <w:rFonts w:ascii="Times New Roman" w:hAnsi="Times New Roman"/>
                <w:sz w:val="24"/>
                <w:szCs w:val="24"/>
              </w:rPr>
              <w:br/>
              <w:t xml:space="preserve">подпрограммы 2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BC4D22">
              <w:rPr>
                <w:rFonts w:ascii="Times New Roman" w:hAnsi="Times New Roman"/>
                <w:sz w:val="24"/>
                <w:szCs w:val="24"/>
              </w:rPr>
              <w:t>Семейная политика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BC4D22">
              <w:rPr>
                <w:rFonts w:ascii="Times New Roman" w:hAnsi="Times New Roman"/>
                <w:sz w:val="24"/>
                <w:szCs w:val="24"/>
              </w:rPr>
              <w:br/>
              <w:t xml:space="preserve"> муниципальной программы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BC4D22">
              <w:rPr>
                <w:rFonts w:ascii="Times New Roman" w:hAnsi="Times New Roman"/>
                <w:sz w:val="24"/>
                <w:szCs w:val="24"/>
              </w:rPr>
              <w:t>Молодежная политика в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BC4D22" w:rsidRPr="00BC4D22" w14:paraId="3B32FEEB" w14:textId="77777777" w:rsidTr="00BC4D22">
        <w:trPr>
          <w:trHeight w:val="8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BB600D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60CE47" w14:textId="77777777" w:rsidR="00BC4D22" w:rsidRPr="00BC4D22" w:rsidRDefault="00BC4D22" w:rsidP="00BC4D22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D667C9" w14:textId="77777777" w:rsidR="00BC4D22" w:rsidRPr="00BC4D22" w:rsidRDefault="00BC4D22" w:rsidP="00BC4D22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587CBD" w14:textId="77777777" w:rsidR="00BC4D22" w:rsidRPr="00BC4D22" w:rsidRDefault="00BC4D22" w:rsidP="00BC4D22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B615BB" w14:textId="77777777" w:rsidR="00BC4D22" w:rsidRPr="00BC4D22" w:rsidRDefault="00BC4D22" w:rsidP="00BC4D22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6C942E" w14:textId="77777777" w:rsidR="00BC4D22" w:rsidRPr="00BC4D22" w:rsidRDefault="00BC4D22" w:rsidP="00BC4D22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7D7C1A" w14:textId="77777777" w:rsidR="00BC4D22" w:rsidRPr="00BC4D22" w:rsidRDefault="00BC4D22" w:rsidP="00BC4D22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0EF804" w14:textId="77777777" w:rsidR="00BC4D22" w:rsidRPr="00BC4D22" w:rsidRDefault="00BC4D22" w:rsidP="00BC4D22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4D93FD" w14:textId="77777777" w:rsidR="00BC4D22" w:rsidRPr="00BC4D22" w:rsidRDefault="00BC4D22" w:rsidP="00BC4D22">
            <w:pPr>
              <w:rPr>
                <w:rFonts w:ascii="Times New Roman" w:hAnsi="Times New Roman"/>
              </w:rPr>
            </w:pPr>
          </w:p>
        </w:tc>
      </w:tr>
      <w:tr w:rsidR="00BC4D22" w:rsidRPr="00BC4D22" w14:paraId="2C97B1E7" w14:textId="77777777" w:rsidTr="00BC4D22">
        <w:trPr>
          <w:trHeight w:val="4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A4515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Наименование подпрограммы 2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8F1F9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Семейная политика ЗАТО Северск</w:t>
            </w:r>
          </w:p>
        </w:tc>
      </w:tr>
      <w:tr w:rsidR="00BC4D22" w:rsidRPr="00BC4D22" w14:paraId="7284A17C" w14:textId="77777777" w:rsidTr="00BC4D22">
        <w:trPr>
          <w:trHeight w:val="53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0B998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Срок реализации подпрограммы 2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CCB6C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2021 - 2024 годы</w:t>
            </w:r>
          </w:p>
        </w:tc>
      </w:tr>
      <w:tr w:rsidR="00BC4D22" w:rsidRPr="00BC4D22" w14:paraId="783A836A" w14:textId="77777777" w:rsidTr="00BC4D22">
        <w:trPr>
          <w:trHeight w:val="132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3F52D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1A52E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BC4D22" w:rsidRPr="00BC4D22" w14:paraId="3F1E29DF" w14:textId="77777777" w:rsidTr="00BC4D22">
        <w:trPr>
          <w:trHeight w:val="296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77D07210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Участники подпрограммы 2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4DA0F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Администрация ЗАТО Северск</w:t>
            </w:r>
          </w:p>
        </w:tc>
      </w:tr>
      <w:tr w:rsidR="00BC4D22" w:rsidRPr="00BC4D22" w14:paraId="03A0C99E" w14:textId="77777777" w:rsidTr="00BC4D22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39213D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CD0BD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Управление капитального строительства Администрации ЗАТО Северск</w:t>
            </w:r>
          </w:p>
        </w:tc>
      </w:tr>
      <w:tr w:rsidR="00BC4D22" w:rsidRPr="00BC4D22" w14:paraId="58B0BA04" w14:textId="77777777" w:rsidTr="00BC4D22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636C8B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7E889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BC4D22" w:rsidRPr="00BC4D22" w14:paraId="03FF080F" w14:textId="77777777" w:rsidTr="00BC4D22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DD1B06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27A6A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ЗАТО Северск</w:t>
            </w:r>
          </w:p>
        </w:tc>
      </w:tr>
      <w:tr w:rsidR="00BC4D22" w:rsidRPr="00BC4D22" w14:paraId="17AEBA4F" w14:textId="77777777" w:rsidTr="00BC4D22">
        <w:trPr>
          <w:trHeight w:val="6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4C8DD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Цель подпрограммы 2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AC6F1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Укрепление института семьи и брака посредством повышения значимости семейного образа жизни, создания условий для оздоровления и отдыха детей школьного возраста</w:t>
            </w:r>
          </w:p>
        </w:tc>
      </w:tr>
      <w:tr w:rsidR="00BC4D22" w:rsidRPr="00BC4D22" w14:paraId="26CFDC92" w14:textId="77777777" w:rsidTr="00BC4D22">
        <w:trPr>
          <w:trHeight w:val="856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E295D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5A541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 xml:space="preserve">Показатели цели, </w:t>
            </w:r>
            <w:r w:rsidRPr="00BC4D22">
              <w:rPr>
                <w:rFonts w:ascii="Times New Roman" w:hAnsi="Times New Roman"/>
                <w:sz w:val="24"/>
                <w:szCs w:val="24"/>
              </w:rPr>
              <w:br/>
              <w:t>единица измерения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1B1F6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2020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5143E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65B3F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78016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9C41A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4F9E2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2025 год (прогноз-</w:t>
            </w:r>
            <w:r w:rsidRPr="00BC4D2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BC4D22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BC4D22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2FDCF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2026 год (прогноз-</w:t>
            </w:r>
            <w:r w:rsidRPr="00BC4D2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BC4D22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BC4D22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</w:tr>
      <w:tr w:rsidR="00BC4D22" w:rsidRPr="00BC4D22" w14:paraId="0E1FBC78" w14:textId="77777777" w:rsidTr="00642B6F">
        <w:trPr>
          <w:trHeight w:val="54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D95F3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E34A4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 xml:space="preserve">1. Количество детских оздоровительных учреждений, улучшивших материально-технические условия, </w:t>
            </w:r>
            <w:proofErr w:type="spellStart"/>
            <w:r w:rsidRPr="00BC4D2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6353F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5782B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FF1FE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39E87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5612F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E0E22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101D2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BC4D22" w:rsidRPr="00BC4D22" w14:paraId="5A3A0263" w14:textId="77777777" w:rsidTr="00BC4D22">
        <w:trPr>
          <w:trHeight w:val="196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DFFA3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50B52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возрождение семейных традиций, воспитание у молодежи позитивного отношения к семейным традициям, </w:t>
            </w:r>
            <w:proofErr w:type="spellStart"/>
            <w:r w:rsidRPr="00BC4D2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0336A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12F32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C41CA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4DE2A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BCDCB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2CB1A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65C92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BC4D22" w:rsidRPr="00BC4D22" w14:paraId="58F63365" w14:textId="77777777" w:rsidTr="00BC4D22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7E7A7663" w14:textId="77777777" w:rsidR="00BC4D22" w:rsidRPr="00BC4D22" w:rsidRDefault="00BC4D22" w:rsidP="00BC4D22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pacing w:val="-6"/>
                <w:sz w:val="24"/>
                <w:szCs w:val="24"/>
              </w:rPr>
              <w:t>Задачи подпрограммы 2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CBFC8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1. Реализация семейной политики ЗАТО Северск</w:t>
            </w:r>
          </w:p>
        </w:tc>
      </w:tr>
      <w:tr w:rsidR="00BC4D22" w:rsidRPr="00BC4D22" w14:paraId="1C1BB97B" w14:textId="77777777" w:rsidTr="00BC4D22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1E9E6D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0BBA6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2. Обеспечение отдыха и оздоровления детей ЗАТО Северск</w:t>
            </w:r>
          </w:p>
        </w:tc>
      </w:tr>
      <w:tr w:rsidR="00BC4D22" w:rsidRPr="00BC4D22" w14:paraId="7357BD99" w14:textId="77777777" w:rsidTr="00BC4D22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A765EB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DD817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3. Обеспечение поддержки отдельных категорий семей с детьми</w:t>
            </w:r>
          </w:p>
        </w:tc>
      </w:tr>
      <w:tr w:rsidR="00BC4D22" w:rsidRPr="00BC4D22" w14:paraId="132B4E7A" w14:textId="77777777" w:rsidTr="00BC4D22">
        <w:trPr>
          <w:trHeight w:val="142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18F38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Ведомственные целевые программы, входящие в состав подпрограммы 2 (далее - ВЦП) (до 31.12.2023)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01BE8" w14:textId="1522C29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 xml:space="preserve">ВЦП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BC4D22">
              <w:rPr>
                <w:rFonts w:ascii="Times New Roman" w:hAnsi="Times New Roman"/>
                <w:sz w:val="24"/>
                <w:szCs w:val="24"/>
              </w:rPr>
              <w:t>Реализация семейной политики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BC4D22" w:rsidRPr="00BC4D22" w14:paraId="446C05C8" w14:textId="77777777" w:rsidTr="00BC4D22">
        <w:trPr>
          <w:trHeight w:val="1134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E64D3" w14:textId="77777777" w:rsidR="00BC4D22" w:rsidRPr="00BC4D22" w:rsidRDefault="00BC4D22" w:rsidP="00BC4D22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EEFEF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Источники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77246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7C816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3D9F8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DE11A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16C66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8699B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2025 год (прогноз-</w:t>
            </w:r>
            <w:r w:rsidRPr="00BC4D2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BC4D22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BC4D22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85684" w14:textId="77777777" w:rsidR="00BC4D22" w:rsidRPr="00BC4D22" w:rsidRDefault="00BC4D22" w:rsidP="00BC4D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2026 год (прогноз-</w:t>
            </w:r>
            <w:r w:rsidRPr="00BC4D2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BC4D22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BC4D22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</w:tr>
      <w:tr w:rsidR="00DE68AB" w:rsidRPr="00BC4D22" w14:paraId="5700D661" w14:textId="77777777" w:rsidTr="00E13C56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69EFF" w14:textId="77777777" w:rsidR="00DE68AB" w:rsidRPr="00BC4D22" w:rsidRDefault="00DE68AB" w:rsidP="00DE68A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E9892" w14:textId="77777777" w:rsidR="00DE68AB" w:rsidRPr="00BC4D22" w:rsidRDefault="00DE68AB" w:rsidP="00DE68AB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FDD4C" w14:textId="58FB5178" w:rsidR="00DE68AB" w:rsidRPr="00DE68AB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305 579,37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998A7" w14:textId="5FC6913A" w:rsidR="00DE68AB" w:rsidRPr="00DE68AB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63 924,74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23C05" w14:textId="23536AB3" w:rsidR="00DE68AB" w:rsidRPr="00DE68AB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69 051,18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587AC" w14:textId="4375711B" w:rsidR="00DE68AB" w:rsidRPr="00DE68AB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73 831,14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2B4FD" w14:textId="6CB2FE6E" w:rsidR="00DE68AB" w:rsidRPr="00DE68AB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98 772,31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63024" w14:textId="556BB523" w:rsidR="00DE68AB" w:rsidRPr="00DE68AB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49 804,67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1B3EF" w14:textId="45B85D3E" w:rsidR="00DE68AB" w:rsidRPr="00DE68AB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49 804,67</w:t>
            </w:r>
          </w:p>
        </w:tc>
      </w:tr>
      <w:tr w:rsidR="00DE68AB" w:rsidRPr="00BC4D22" w14:paraId="63A4B10C" w14:textId="77777777" w:rsidTr="00BC4D22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D1922" w14:textId="77777777" w:rsidR="00DE68AB" w:rsidRPr="00BC4D22" w:rsidRDefault="00DE68AB" w:rsidP="00DE68A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A1BA6" w14:textId="77777777" w:rsidR="00DE68AB" w:rsidRPr="00BC4D22" w:rsidRDefault="00DE68AB" w:rsidP="00DE68AB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3712B" w14:textId="77777777" w:rsidR="00DE68AB" w:rsidRPr="00BC4D22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94B80" w14:textId="77777777" w:rsidR="00DE68AB" w:rsidRPr="00BC4D22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22EE9" w14:textId="77777777" w:rsidR="00DE68AB" w:rsidRPr="00BC4D22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E9070" w14:textId="77777777" w:rsidR="00DE68AB" w:rsidRPr="00BC4D22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7F2D3" w14:textId="77777777" w:rsidR="00DE68AB" w:rsidRPr="00BC4D22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B7634" w14:textId="77777777" w:rsidR="00DE68AB" w:rsidRPr="00BC4D22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24B70" w14:textId="77777777" w:rsidR="00DE68AB" w:rsidRPr="00BC4D22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DE68AB" w:rsidRPr="00BC4D22" w14:paraId="09531FCF" w14:textId="77777777" w:rsidTr="00E13C56">
        <w:trPr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91462" w14:textId="77777777" w:rsidR="00DE68AB" w:rsidRPr="00BC4D22" w:rsidRDefault="00DE68AB" w:rsidP="00DE68A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FC7E6" w14:textId="77777777" w:rsidR="00DE68AB" w:rsidRPr="00BC4D22" w:rsidRDefault="00DE68AB" w:rsidP="00DE68AB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  <w:r w:rsidRPr="00BC4D22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4834B" w14:textId="5CD22F80" w:rsidR="00DE68AB" w:rsidRPr="00DE68AB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25 552,10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DABB1" w14:textId="59B73B76" w:rsidR="00DE68AB" w:rsidRPr="00DE68AB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06ECE" w14:textId="3A7125B4" w:rsidR="00DE68AB" w:rsidRPr="00DE68AB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7B5F2" w14:textId="6496C4AD" w:rsidR="00DE68AB" w:rsidRPr="00DE68AB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BC7FA" w14:textId="43A5CAB5" w:rsidR="00DE68AB" w:rsidRPr="00DE68AB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25 552,10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38B19" w14:textId="77777777" w:rsidR="00DE68AB" w:rsidRPr="00BC4D22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C30A6" w14:textId="77777777" w:rsidR="00DE68AB" w:rsidRPr="00BC4D22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E68AB" w:rsidRPr="00BC4D22" w14:paraId="780AB829" w14:textId="77777777" w:rsidTr="00E13C56">
        <w:trPr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7F0F6" w14:textId="77777777" w:rsidR="00DE68AB" w:rsidRPr="00BC4D22" w:rsidRDefault="00DE68AB" w:rsidP="00DE68A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3E003" w14:textId="77777777" w:rsidR="00DE68AB" w:rsidRPr="00BC4D22" w:rsidRDefault="00DE68AB" w:rsidP="00DE68AB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бюджет Томской области</w:t>
            </w:r>
            <w:r w:rsidRPr="00BC4D22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5BA58" w14:textId="1F3682FB" w:rsidR="00DE68AB" w:rsidRPr="00DE68AB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99 174,98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A80FB" w14:textId="37040E2A" w:rsidR="00DE68AB" w:rsidRPr="00DE68AB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14 157,73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3142C" w14:textId="696FD21E" w:rsidR="00DE68AB" w:rsidRPr="00DE68AB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13 286,05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9A08C" w14:textId="09C06E4D" w:rsidR="00DE68AB" w:rsidRPr="00DE68AB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27 794,00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0D60D" w14:textId="555E016D" w:rsidR="00DE68AB" w:rsidRPr="00DE68AB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43 937,20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09D97" w14:textId="77777777" w:rsidR="00DE68AB" w:rsidRPr="00BC4D22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26 822,30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AA722" w14:textId="77777777" w:rsidR="00DE68AB" w:rsidRPr="00BC4D22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26 822,30</w:t>
            </w:r>
          </w:p>
        </w:tc>
      </w:tr>
      <w:tr w:rsidR="00DE68AB" w:rsidRPr="00BC4D22" w14:paraId="63EDB2D9" w14:textId="77777777" w:rsidTr="00BC4D22">
        <w:trPr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803FD" w14:textId="77777777" w:rsidR="00DE68AB" w:rsidRPr="00BC4D22" w:rsidRDefault="00DE68AB" w:rsidP="00DE68A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DEDEE" w14:textId="77777777" w:rsidR="00DE68AB" w:rsidRPr="00BC4D22" w:rsidRDefault="00DE68AB" w:rsidP="00DE68AB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  <w:r w:rsidRPr="00BC4D22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DA850" w14:textId="77777777" w:rsidR="00DE68AB" w:rsidRPr="00BC4D22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EF1A3" w14:textId="77777777" w:rsidR="00DE68AB" w:rsidRPr="00BC4D22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8B542" w14:textId="77777777" w:rsidR="00DE68AB" w:rsidRPr="00BC4D22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E83EA" w14:textId="77777777" w:rsidR="00DE68AB" w:rsidRPr="00BC4D22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76C6B" w14:textId="77777777" w:rsidR="00DE68AB" w:rsidRPr="00BC4D22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7187F" w14:textId="77777777" w:rsidR="00DE68AB" w:rsidRPr="00BC4D22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36886" w14:textId="77777777" w:rsidR="00DE68AB" w:rsidRPr="00BC4D22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E68AB" w:rsidRPr="00BC4D22" w14:paraId="254AD4BC" w14:textId="77777777" w:rsidTr="00E13C56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30FCA" w14:textId="77777777" w:rsidR="00DE68AB" w:rsidRPr="00BC4D22" w:rsidRDefault="00DE68AB" w:rsidP="00DE68A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193DE" w14:textId="77777777" w:rsidR="00DE68AB" w:rsidRPr="00BC4D22" w:rsidRDefault="00DE68AB" w:rsidP="00DE68AB">
            <w:pPr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2A388" w14:textId="50067A31" w:rsidR="00DE68AB" w:rsidRPr="00DE68AB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430 306,45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88A3A" w14:textId="147E7587" w:rsidR="00DE68AB" w:rsidRPr="00DE68AB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78 082,47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B833F" w14:textId="1A66385A" w:rsidR="00DE68AB" w:rsidRPr="00DE68AB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82 337,23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70039" w14:textId="4F81DAF8" w:rsidR="00DE68AB" w:rsidRPr="00DE68AB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101 625,14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0599C" w14:textId="581BB5DC" w:rsidR="00DE68AB" w:rsidRPr="00DE68AB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E68AB">
              <w:rPr>
                <w:sz w:val="24"/>
                <w:szCs w:val="24"/>
              </w:rPr>
              <w:t>168 261,61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A736A" w14:textId="77777777" w:rsidR="00DE68AB" w:rsidRPr="00BC4D22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76 626,97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A76C3" w14:textId="77777777" w:rsidR="00DE68AB" w:rsidRPr="00BC4D22" w:rsidRDefault="00DE68AB" w:rsidP="00DE68A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C4D22">
              <w:rPr>
                <w:rFonts w:ascii="Times New Roman" w:hAnsi="Times New Roman"/>
                <w:sz w:val="24"/>
                <w:szCs w:val="24"/>
              </w:rPr>
              <w:t>76 626,97</w:t>
            </w:r>
          </w:p>
        </w:tc>
      </w:tr>
    </w:tbl>
    <w:p w14:paraId="1CDCF99A" w14:textId="64603A8C" w:rsidR="00BC4D22" w:rsidRDefault="00BC4D22" w:rsidP="00272B5D">
      <w:pPr>
        <w:widowControl w:val="0"/>
        <w:pBdr>
          <w:top w:val="nil"/>
          <w:left w:val="nil"/>
          <w:bottom w:val="nil"/>
          <w:right w:val="nil"/>
          <w:between w:val="nil"/>
        </w:pBdr>
        <w:ind w:left="10632" w:firstLine="540"/>
        <w:jc w:val="both"/>
        <w:rPr>
          <w:rFonts w:ascii="Times New Roman" w:hAnsi="Times New Roman"/>
          <w:color w:val="000000"/>
          <w:spacing w:val="-2"/>
          <w:sz w:val="24"/>
          <w:szCs w:val="24"/>
          <w:highlight w:val="yellow"/>
        </w:rPr>
      </w:pPr>
    </w:p>
    <w:p w14:paraId="068269DB" w14:textId="77777777" w:rsidR="008D2B57" w:rsidRPr="00207943" w:rsidRDefault="008D2B57" w:rsidP="00AB137B">
      <w:pPr>
        <w:rPr>
          <w:sz w:val="24"/>
          <w:highlight w:val="yellow"/>
        </w:rPr>
        <w:sectPr w:rsidR="008D2B57" w:rsidRPr="00207943" w:rsidSect="0049242C">
          <w:pgSz w:w="16840" w:h="11907" w:orient="landscape" w:code="9"/>
          <w:pgMar w:top="1701" w:right="1134" w:bottom="567" w:left="1134" w:header="357" w:footer="528" w:gutter="0"/>
          <w:pgNumType w:start="1"/>
          <w:cols w:space="720"/>
          <w:titlePg/>
          <w:docGrid w:linePitch="272"/>
        </w:sectPr>
      </w:pPr>
    </w:p>
    <w:p w14:paraId="5423B426" w14:textId="77777777" w:rsidR="00C36375" w:rsidRPr="00784C32" w:rsidRDefault="00C36375" w:rsidP="00C36375">
      <w:pPr>
        <w:ind w:left="11199"/>
        <w:rPr>
          <w:rFonts w:ascii="Times New Roman" w:hAnsi="Times New Roman"/>
          <w:sz w:val="24"/>
          <w:szCs w:val="24"/>
        </w:rPr>
      </w:pPr>
      <w:r w:rsidRPr="00784C32">
        <w:rPr>
          <w:rFonts w:ascii="Times New Roman" w:hAnsi="Times New Roman"/>
          <w:sz w:val="24"/>
          <w:szCs w:val="24"/>
        </w:rPr>
        <w:t>Приложение 10</w:t>
      </w:r>
    </w:p>
    <w:p w14:paraId="78C2FB7B" w14:textId="77777777" w:rsidR="00C36375" w:rsidRPr="00784C32" w:rsidRDefault="00C36375" w:rsidP="00C36375">
      <w:pPr>
        <w:ind w:left="11199"/>
        <w:jc w:val="both"/>
        <w:rPr>
          <w:rFonts w:ascii="Times New Roman" w:hAnsi="Times New Roman"/>
          <w:sz w:val="24"/>
          <w:szCs w:val="24"/>
        </w:rPr>
      </w:pPr>
      <w:r w:rsidRPr="00784C32">
        <w:rPr>
          <w:rFonts w:ascii="Times New Roman" w:hAnsi="Times New Roman"/>
          <w:sz w:val="24"/>
          <w:szCs w:val="24"/>
        </w:rPr>
        <w:t xml:space="preserve">к постановлению </w:t>
      </w:r>
    </w:p>
    <w:p w14:paraId="6B368A2D" w14:textId="77777777" w:rsidR="00C36375" w:rsidRPr="00784C32" w:rsidRDefault="00C36375" w:rsidP="00C36375">
      <w:pPr>
        <w:ind w:left="11199"/>
        <w:jc w:val="both"/>
        <w:rPr>
          <w:rFonts w:ascii="Times New Roman" w:hAnsi="Times New Roman"/>
          <w:sz w:val="24"/>
          <w:szCs w:val="24"/>
        </w:rPr>
      </w:pPr>
      <w:r w:rsidRPr="00784C32">
        <w:rPr>
          <w:rFonts w:ascii="Times New Roman" w:hAnsi="Times New Roman"/>
          <w:sz w:val="24"/>
          <w:szCs w:val="24"/>
        </w:rPr>
        <w:t xml:space="preserve">Администрации ЗАТО Северск </w:t>
      </w:r>
    </w:p>
    <w:p w14:paraId="3356BFFE" w14:textId="77777777" w:rsidR="00EF5703" w:rsidRDefault="00EF5703" w:rsidP="00EF5703">
      <w:pPr>
        <w:ind w:left="11057" w:right="-483" w:firstLine="142"/>
        <w:rPr>
          <w:rFonts w:ascii="Times New Roman" w:eastAsia="Calibri" w:hAnsi="Times New Roman"/>
          <w:sz w:val="22"/>
          <w:szCs w:val="22"/>
          <w:lang w:eastAsia="en-US"/>
        </w:rPr>
      </w:pPr>
      <w:r w:rsidRPr="0055300D">
        <w:rPr>
          <w:rFonts w:ascii="Times New Roman" w:eastAsia="Calibri" w:hAnsi="Times New Roman"/>
          <w:sz w:val="24"/>
          <w:szCs w:val="24"/>
          <w:lang w:eastAsia="en-US"/>
        </w:rPr>
        <w:t>от _</w:t>
      </w:r>
      <w:r>
        <w:rPr>
          <w:rFonts w:ascii="Times New Roman" w:eastAsia="Calibri" w:hAnsi="Times New Roman"/>
          <w:sz w:val="24"/>
          <w:szCs w:val="24"/>
          <w:lang w:eastAsia="en-US"/>
        </w:rPr>
        <w:t>23.12.2024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 № _</w:t>
      </w:r>
      <w:r>
        <w:rPr>
          <w:rFonts w:ascii="Times New Roman" w:eastAsia="Calibri" w:hAnsi="Times New Roman"/>
          <w:sz w:val="24"/>
          <w:szCs w:val="24"/>
          <w:lang w:eastAsia="en-US"/>
        </w:rPr>
        <w:t>_5158-па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</w:t>
      </w:r>
    </w:p>
    <w:p w14:paraId="265FE127" w14:textId="50464876" w:rsidR="001C1BC0" w:rsidRPr="00784C32" w:rsidRDefault="001C1BC0" w:rsidP="00C36375">
      <w:pPr>
        <w:ind w:left="11199"/>
        <w:rPr>
          <w:sz w:val="2"/>
          <w:szCs w:val="2"/>
        </w:rPr>
      </w:pPr>
      <w:r w:rsidRPr="00784C32">
        <w:rPr>
          <w:sz w:val="2"/>
          <w:szCs w:val="2"/>
        </w:rPr>
        <w:tab/>
      </w:r>
    </w:p>
    <w:p w14:paraId="474D51EF" w14:textId="77777777" w:rsidR="001C1BC0" w:rsidRPr="00784C32" w:rsidRDefault="001C1BC0" w:rsidP="001C1BC0">
      <w:pPr>
        <w:rPr>
          <w:sz w:val="2"/>
          <w:szCs w:val="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9"/>
        <w:gridCol w:w="1199"/>
        <w:gridCol w:w="1077"/>
        <w:gridCol w:w="794"/>
        <w:gridCol w:w="684"/>
        <w:gridCol w:w="684"/>
        <w:gridCol w:w="684"/>
        <w:gridCol w:w="684"/>
        <w:gridCol w:w="684"/>
        <w:gridCol w:w="684"/>
        <w:gridCol w:w="1000"/>
        <w:gridCol w:w="1000"/>
        <w:gridCol w:w="1287"/>
        <w:gridCol w:w="1739"/>
        <w:gridCol w:w="1843"/>
      </w:tblGrid>
      <w:tr w:rsidR="000F5485" w:rsidRPr="00784C32" w14:paraId="365AB1DE" w14:textId="77777777" w:rsidTr="000F5485">
        <w:trPr>
          <w:trHeight w:val="702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37D7597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0" w:type="auto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591AEE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СВЕДЕНИЯ</w:t>
            </w: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br/>
              <w:t xml:space="preserve"> о составе и значениях целевых показателей (индикаторов) результативности подпрограммы 2 </w:t>
            </w:r>
          </w:p>
          <w:p w14:paraId="7C4D2393" w14:textId="1BD4D76C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«Семейная политика ЗАТО Северск» муниципальной программы «Молодежная политика в ЗАТО Северск»</w:t>
            </w:r>
          </w:p>
        </w:tc>
      </w:tr>
      <w:tr w:rsidR="000F5485" w:rsidRPr="00784C32" w14:paraId="039A8A8A" w14:textId="77777777" w:rsidTr="000F5485">
        <w:trPr>
          <w:trHeight w:val="42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66680A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3B23209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636340C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87793B7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E6AA7C7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CB33E08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35F905A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4317F32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9E98B57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F934AD7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9CB1F8E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0AB09D3" w14:textId="2F1528CD" w:rsidR="000F5485" w:rsidRPr="00784C32" w:rsidRDefault="000F5485" w:rsidP="00287C9E">
            <w:pPr>
              <w:rPr>
                <w:rFonts w:ascii="Times New Roman" w:hAnsi="Times New Roman"/>
                <w:spacing w:val="-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CA4B6D3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0687F5" w14:textId="77777777" w:rsidR="000F5485" w:rsidRPr="00784C32" w:rsidRDefault="000F5485" w:rsidP="00287C9E">
            <w:pPr>
              <w:jc w:val="right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Таблица 1</w:t>
            </w:r>
          </w:p>
        </w:tc>
      </w:tr>
      <w:tr w:rsidR="000F5485" w:rsidRPr="00784C32" w14:paraId="6E5015DC" w14:textId="77777777" w:rsidTr="0055300D">
        <w:trPr>
          <w:trHeight w:val="259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17D03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№ п/п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5D4B9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EA7FB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Еди</w:t>
            </w:r>
            <w:proofErr w:type="spellEnd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-</w:t>
            </w: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br/>
            </w: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ница</w:t>
            </w:r>
            <w:proofErr w:type="spellEnd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изме</w:t>
            </w:r>
            <w:proofErr w:type="spellEnd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-</w:t>
            </w: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br/>
              <w:t>рения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A3A09" w14:textId="1D6FEC66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A7C96" w14:textId="608677AE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Периодич</w:t>
            </w:r>
            <w:proofErr w:type="spellEnd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-</w:t>
            </w: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br/>
            </w: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ность</w:t>
            </w:r>
            <w:proofErr w:type="spellEnd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сбора данных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A5CBC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Метод сбора информации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474C3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Ответственный за сбор данных по показателю</w:t>
            </w:r>
          </w:p>
        </w:tc>
      </w:tr>
      <w:tr w:rsidR="000F5485" w:rsidRPr="00784C32" w14:paraId="3D23A45C" w14:textId="77777777" w:rsidTr="000F5485">
        <w:trPr>
          <w:trHeight w:val="139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37B88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6C562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F0430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07923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2019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3E311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2020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AFB97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2021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27F5C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2022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CCC67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2023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A7F7B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2024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97963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2025 год (</w:t>
            </w: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прог</w:t>
            </w:r>
            <w:proofErr w:type="spellEnd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-</w:t>
            </w: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br/>
            </w: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нозный</w:t>
            </w:r>
            <w:proofErr w:type="spellEnd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период)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678FD" w14:textId="6C1196B0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2026 год (прог-</w:t>
            </w:r>
          </w:p>
          <w:p w14:paraId="68B5DDD6" w14:textId="14BC4726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нозный</w:t>
            </w:r>
            <w:proofErr w:type="spellEnd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период)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28D6D" w14:textId="1A812D5C" w:rsidR="000F5485" w:rsidRPr="00784C32" w:rsidRDefault="000F5485" w:rsidP="00287C9E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86CDC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4FABB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</w:p>
        </w:tc>
      </w:tr>
      <w:tr w:rsidR="000F5485" w:rsidRPr="00784C32" w14:paraId="1645754A" w14:textId="77777777" w:rsidTr="000F5485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541C1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844E9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8502B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8844B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8290F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BE902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6D348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45E07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80989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2A231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 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624E0" w14:textId="6FBB94F6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4E7FA" w14:textId="0368A8EF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421D0" w14:textId="78255BE9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1E0AE" w14:textId="6425CA69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14</w:t>
            </w:r>
          </w:p>
        </w:tc>
      </w:tr>
      <w:tr w:rsidR="000F5485" w:rsidRPr="00784C32" w14:paraId="0B87C45F" w14:textId="77777777" w:rsidTr="0055300D">
        <w:trPr>
          <w:trHeight w:val="315"/>
        </w:trPr>
        <w:tc>
          <w:tcPr>
            <w:tcW w:w="0" w:type="auto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157F3" w14:textId="63014E95" w:rsidR="000F5485" w:rsidRPr="00784C32" w:rsidRDefault="000F5485" w:rsidP="00287C9E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Показатели подпрограммы 2 «Семейная политика ЗАТО Северск»</w:t>
            </w:r>
          </w:p>
        </w:tc>
      </w:tr>
      <w:tr w:rsidR="000F5485" w:rsidRPr="00784C32" w14:paraId="7E821244" w14:textId="77777777" w:rsidTr="00D13CEB">
        <w:trPr>
          <w:trHeight w:val="15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521BD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1.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86C4D74" w14:textId="77777777" w:rsidR="000F5485" w:rsidRPr="00784C32" w:rsidRDefault="000F5485" w:rsidP="00287C9E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6"/>
                <w:sz w:val="24"/>
                <w:szCs w:val="24"/>
              </w:rPr>
              <w:t>Количество детских оздоровительных учреждений, улучшивших материально-технические условия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44B28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42CA6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1C489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D6248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04BEE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DD955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74C9F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3592F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55C15" w14:textId="3FB2CE9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14FCA" w14:textId="19739705" w:rsidR="000F5485" w:rsidRPr="00784C32" w:rsidRDefault="000F5485" w:rsidP="00287C9E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EF1FE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66F8C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УМСП </w:t>
            </w: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ФКиС</w:t>
            </w:r>
            <w:proofErr w:type="spellEnd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0F5485" w:rsidRPr="00784C32" w14:paraId="73E92F93" w14:textId="77777777" w:rsidTr="00D13CEB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3B4AF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2.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B03401A" w14:textId="458A0E60" w:rsidR="000F5485" w:rsidRPr="00784C32" w:rsidRDefault="000F5485" w:rsidP="00D13CEB">
            <w:pPr>
              <w:ind w:right="-14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6"/>
                <w:sz w:val="24"/>
                <w:szCs w:val="24"/>
              </w:rPr>
              <w:t>Количество мероприятий, направленных на возрождение семей-</w:t>
            </w:r>
            <w:proofErr w:type="spellStart"/>
            <w:r w:rsidRPr="00784C32">
              <w:rPr>
                <w:rFonts w:ascii="Times New Roman" w:hAnsi="Times New Roman"/>
                <w:spacing w:val="-6"/>
                <w:sz w:val="24"/>
                <w:szCs w:val="24"/>
              </w:rPr>
              <w:t>ных</w:t>
            </w:r>
            <w:proofErr w:type="spellEnd"/>
            <w:r w:rsidRPr="00784C3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традиций, воспитание у молодежи позитив-</w:t>
            </w:r>
            <w:proofErr w:type="spellStart"/>
            <w:r w:rsidRPr="00784C32">
              <w:rPr>
                <w:rFonts w:ascii="Times New Roman" w:hAnsi="Times New Roman"/>
                <w:spacing w:val="-6"/>
                <w:sz w:val="24"/>
                <w:szCs w:val="24"/>
              </w:rPr>
              <w:t>ного</w:t>
            </w:r>
            <w:proofErr w:type="spellEnd"/>
            <w:r w:rsidRPr="00784C3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отношения к семейным традициям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F214C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D6A8E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D8C80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3C5D7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9C3EB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DB6C3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906A5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0BD70" w14:textId="77777777" w:rsidR="000F5485" w:rsidRPr="00784C32" w:rsidRDefault="000F5485" w:rsidP="00287C9E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D80A6" w14:textId="49AC4DB2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02ED4" w14:textId="6B5A4D1F" w:rsidR="000F5485" w:rsidRPr="00784C32" w:rsidRDefault="000F5485" w:rsidP="00287C9E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15D3F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318BF" w14:textId="77777777" w:rsidR="000F5485" w:rsidRPr="00784C32" w:rsidRDefault="000F5485" w:rsidP="00287C9E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УМСП </w:t>
            </w: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ФКиС</w:t>
            </w:r>
            <w:proofErr w:type="spellEnd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0F5485" w:rsidRPr="000F5485" w14:paraId="4A6F9D46" w14:textId="77777777" w:rsidTr="000F5485">
        <w:trPr>
          <w:trHeight w:val="417"/>
        </w:trPr>
        <w:tc>
          <w:tcPr>
            <w:tcW w:w="0" w:type="auto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CEBD1" w14:textId="2E2AEC2A" w:rsidR="000F5485" w:rsidRPr="00784C32" w:rsidRDefault="000F5485" w:rsidP="000F5485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Показатели задачи 1 «Реализация семейной политики ЗАТО Северск» подпрограммы 2</w:t>
            </w:r>
          </w:p>
        </w:tc>
      </w:tr>
      <w:tr w:rsidR="000F5485" w:rsidRPr="000F5485" w14:paraId="33F7918E" w14:textId="77777777" w:rsidTr="000F5485">
        <w:trPr>
          <w:trHeight w:val="40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7CB96" w14:textId="68257F72" w:rsidR="000F5485" w:rsidRPr="000F5485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  <w:highlight w:val="yellow"/>
              </w:rPr>
            </w:pPr>
            <w:r w:rsidRPr="000F5485">
              <w:rPr>
                <w:rFonts w:ascii="Times New Roman" w:hAnsi="Times New Roman"/>
                <w:spacing w:val="-4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A18A7" w14:textId="0197352C" w:rsidR="000F5485" w:rsidRPr="000F5485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  <w:highlight w:val="yellow"/>
              </w:rPr>
            </w:pPr>
            <w:r w:rsidRPr="000F5485">
              <w:rPr>
                <w:rFonts w:ascii="Times New Roman" w:hAnsi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08C5F" w14:textId="20DF9D06" w:rsidR="000F5485" w:rsidRPr="000F5485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  <w:highlight w:val="yellow"/>
              </w:rPr>
            </w:pPr>
            <w:r w:rsidRPr="000F5485">
              <w:rPr>
                <w:rFonts w:ascii="Times New Roman" w:hAnsi="Times New Roman"/>
                <w:spacing w:val="-4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5D9D9" w14:textId="3D979FF6" w:rsidR="000F5485" w:rsidRPr="000F5485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  <w:highlight w:val="yellow"/>
              </w:rPr>
            </w:pPr>
            <w:r w:rsidRPr="000F5485">
              <w:rPr>
                <w:rFonts w:ascii="Times New Roman" w:hAnsi="Times New Roman"/>
                <w:spacing w:val="-4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342A8" w14:textId="7CE068DB" w:rsidR="000F5485" w:rsidRPr="000F5485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  <w:highlight w:val="yellow"/>
              </w:rPr>
            </w:pPr>
            <w:r w:rsidRPr="000F5485">
              <w:rPr>
                <w:rFonts w:ascii="Times New Roman" w:hAnsi="Times New Roman"/>
                <w:spacing w:val="-4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110E9" w14:textId="4823A2D4" w:rsidR="000F5485" w:rsidRPr="000F5485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  <w:highlight w:val="yellow"/>
              </w:rPr>
            </w:pPr>
            <w:r w:rsidRPr="000F5485">
              <w:rPr>
                <w:rFonts w:ascii="Times New Roman" w:hAnsi="Times New Roman"/>
                <w:spacing w:val="-4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26103" w14:textId="1A2A6FDE" w:rsidR="000F5485" w:rsidRPr="000F5485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  <w:highlight w:val="yellow"/>
              </w:rPr>
            </w:pPr>
            <w:r w:rsidRPr="000F5485">
              <w:rPr>
                <w:rFonts w:ascii="Times New Roman" w:hAnsi="Times New Roman"/>
                <w:spacing w:val="-4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06392" w14:textId="69124ABF" w:rsidR="000F5485" w:rsidRPr="000F5485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  <w:highlight w:val="yellow"/>
              </w:rPr>
            </w:pPr>
            <w:r w:rsidRPr="000F5485">
              <w:rPr>
                <w:rFonts w:ascii="Times New Roman" w:hAnsi="Times New Roman"/>
                <w:spacing w:val="-4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8835A" w14:textId="7DCA7CF1" w:rsidR="000F5485" w:rsidRPr="000F5485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  <w:highlight w:val="yellow"/>
              </w:rPr>
            </w:pPr>
            <w:r w:rsidRPr="000F5485">
              <w:rPr>
                <w:rFonts w:ascii="Times New Roman" w:hAnsi="Times New Roman"/>
                <w:spacing w:val="-4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3C6B9" w14:textId="23E4E1E2" w:rsidR="000F5485" w:rsidRPr="000F5485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  <w:highlight w:val="yellow"/>
              </w:rPr>
            </w:pPr>
            <w:r w:rsidRPr="000F5485">
              <w:rPr>
                <w:rFonts w:ascii="Times New Roman" w:hAnsi="Times New Roman"/>
                <w:spacing w:val="-4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B2F20" w14:textId="091C2237" w:rsidR="000F5485" w:rsidRPr="000F5485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  <w:highlight w:val="yellow"/>
              </w:rPr>
            </w:pPr>
            <w:r w:rsidRPr="000F5485">
              <w:rPr>
                <w:rFonts w:ascii="Times New Roman" w:hAnsi="Times New Roman"/>
                <w:spacing w:val="-4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B756E" w14:textId="17594EFB" w:rsidR="000F5485" w:rsidRPr="000F5485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  <w:highlight w:val="yellow"/>
              </w:rPr>
            </w:pPr>
            <w:r w:rsidRPr="000F5485">
              <w:rPr>
                <w:rFonts w:ascii="Times New Roman" w:hAnsi="Times New Roman"/>
                <w:spacing w:val="-4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4EF13" w14:textId="5837B319" w:rsidR="000F5485" w:rsidRPr="000F5485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  <w:highlight w:val="yellow"/>
              </w:rPr>
            </w:pPr>
            <w:r w:rsidRPr="000F5485">
              <w:rPr>
                <w:rFonts w:ascii="Times New Roman" w:hAnsi="Times New Roman"/>
                <w:spacing w:val="-4"/>
                <w:sz w:val="24"/>
                <w:szCs w:val="24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49E3F" w14:textId="6BDE9D99" w:rsidR="000F5485" w:rsidRPr="000F5485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  <w:highlight w:val="yellow"/>
              </w:rPr>
            </w:pPr>
            <w:r w:rsidRPr="000F5485">
              <w:rPr>
                <w:rFonts w:ascii="Times New Roman" w:hAnsi="Times New Roman"/>
                <w:spacing w:val="-4"/>
                <w:sz w:val="24"/>
                <w:szCs w:val="24"/>
              </w:rPr>
              <w:t>14</w:t>
            </w:r>
          </w:p>
        </w:tc>
      </w:tr>
      <w:tr w:rsidR="000F5485" w:rsidRPr="000F5485" w14:paraId="230097E8" w14:textId="77777777" w:rsidTr="000F5485">
        <w:trPr>
          <w:trHeight w:val="97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037EB" w14:textId="3F07C71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1.1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E01A5" w14:textId="286D8C8E" w:rsidR="000F5485" w:rsidRPr="00784C32" w:rsidRDefault="000F5485" w:rsidP="000F5485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Количество информационных материалов по семейной политике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1F787" w14:textId="0DB5FD34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1AEB1" w14:textId="19BF70A9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77C11" w14:textId="6051C2C8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F61C1" w14:textId="3BAA661F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62832" w14:textId="131C8995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0BC09" w14:textId="48D6D632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A961E" w14:textId="74E4176C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D9F4A" w14:textId="6D639393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4C208" w14:textId="20216CA9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4A790" w14:textId="3D52456B" w:rsidR="000F5485" w:rsidRPr="00784C32" w:rsidRDefault="000F5485" w:rsidP="000F5485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D267D" w14:textId="183DF24A" w:rsidR="000F5485" w:rsidRPr="00784C32" w:rsidRDefault="000F5485" w:rsidP="000F5485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A67E5" w14:textId="1B84C140" w:rsidR="000F5485" w:rsidRPr="00784C32" w:rsidRDefault="000F5485" w:rsidP="000F5485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УМСП </w:t>
            </w: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ФКиС</w:t>
            </w:r>
            <w:proofErr w:type="spellEnd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0F5485" w:rsidRPr="000F5485" w14:paraId="15D27796" w14:textId="77777777" w:rsidTr="000F5485">
        <w:trPr>
          <w:trHeight w:val="220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7D70B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1.2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18E66" w14:textId="77777777" w:rsidR="000F5485" w:rsidRPr="00784C32" w:rsidRDefault="000F5485" w:rsidP="000F5485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Количество мероприятий, организованных совместно с общественными организациями (семейными клубами), направленных на пропаганду здорового семейного досуга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0AAE1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8730C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27020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42A29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212A7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26D80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FC9B9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AB2B8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C300C" w14:textId="5980C701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727FD" w14:textId="29BB9BFE" w:rsidR="000F5485" w:rsidRPr="00784C32" w:rsidRDefault="000F5485" w:rsidP="000F5485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60B85" w14:textId="77777777" w:rsidR="000F5485" w:rsidRPr="00784C32" w:rsidRDefault="000F5485" w:rsidP="000F5485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4DBD5" w14:textId="77777777" w:rsidR="000F5485" w:rsidRPr="00784C32" w:rsidRDefault="000F5485" w:rsidP="000F5485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УМСП </w:t>
            </w: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ФКиС</w:t>
            </w:r>
            <w:proofErr w:type="spellEnd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0F5485" w:rsidRPr="000F5485" w14:paraId="7FC4211A" w14:textId="77777777" w:rsidTr="000F5485">
        <w:trPr>
          <w:trHeight w:val="281"/>
        </w:trPr>
        <w:tc>
          <w:tcPr>
            <w:tcW w:w="0" w:type="auto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27D0C" w14:textId="74AC0EDA" w:rsidR="000F5485" w:rsidRPr="00784C32" w:rsidRDefault="000F5485" w:rsidP="000F5485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Показатели задачи 2 «Обеспечение отдыха и оздоровления детей ЗАТО Северск» подпрограммы 2</w:t>
            </w:r>
          </w:p>
        </w:tc>
      </w:tr>
      <w:tr w:rsidR="000F5485" w:rsidRPr="000F5485" w14:paraId="5A210734" w14:textId="77777777" w:rsidTr="000F5485">
        <w:trPr>
          <w:trHeight w:val="12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6EA4B" w14:textId="77777777" w:rsidR="000F5485" w:rsidRPr="008F2358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8F2358">
              <w:rPr>
                <w:rFonts w:ascii="Times New Roman" w:hAnsi="Times New Roman"/>
                <w:spacing w:val="-4"/>
                <w:sz w:val="24"/>
                <w:szCs w:val="24"/>
              </w:rPr>
              <w:t>2.1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6FEDD" w14:textId="77777777" w:rsidR="000F5485" w:rsidRPr="00784C32" w:rsidRDefault="000F5485" w:rsidP="000F5485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Количество функционирующих детских оздоровительных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C1FEF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1B76A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64211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13EE5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6C449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51058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0C222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454BE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3CEB9" w14:textId="3C5F570B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3ADF4" w14:textId="556E18A1" w:rsidR="000F5485" w:rsidRPr="00784C32" w:rsidRDefault="000F5485" w:rsidP="000F5485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53492" w14:textId="77777777" w:rsidR="000F5485" w:rsidRPr="00784C32" w:rsidRDefault="000F5485" w:rsidP="000F5485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E9117" w14:textId="77777777" w:rsidR="000F5485" w:rsidRPr="00784C32" w:rsidRDefault="000F5485" w:rsidP="000F5485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УМСП </w:t>
            </w: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ФКиС</w:t>
            </w:r>
            <w:proofErr w:type="spellEnd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0F5485" w:rsidRPr="000F5485" w14:paraId="656F78AF" w14:textId="77777777" w:rsidTr="000F5485">
        <w:trPr>
          <w:trHeight w:val="407"/>
        </w:trPr>
        <w:tc>
          <w:tcPr>
            <w:tcW w:w="0" w:type="auto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E4CA7" w14:textId="3C0E812C" w:rsidR="000F5485" w:rsidRPr="008F2358" w:rsidRDefault="000F5485" w:rsidP="000F5485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8F2358">
              <w:rPr>
                <w:rFonts w:ascii="Times New Roman" w:hAnsi="Times New Roman"/>
                <w:spacing w:val="-4"/>
                <w:sz w:val="24"/>
                <w:szCs w:val="24"/>
              </w:rPr>
              <w:t>Показатели задачи 3 «Обеспечение поддержки отдельных категорий семей с детьми» подпрограммы 2</w:t>
            </w:r>
          </w:p>
        </w:tc>
      </w:tr>
      <w:tr w:rsidR="000F5485" w:rsidRPr="000F5485" w14:paraId="6E4913A6" w14:textId="77777777" w:rsidTr="000F5485">
        <w:trPr>
          <w:trHeight w:val="9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5BF80" w14:textId="77777777" w:rsidR="000F5485" w:rsidRPr="008F2358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8F2358">
              <w:rPr>
                <w:rFonts w:ascii="Times New Roman" w:hAnsi="Times New Roman"/>
                <w:spacing w:val="-4"/>
                <w:sz w:val="24"/>
                <w:szCs w:val="24"/>
              </w:rPr>
              <w:t>3.1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03085" w14:textId="77777777" w:rsidR="000F5485" w:rsidRPr="00784C32" w:rsidRDefault="000F5485" w:rsidP="000F5485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Число семей с детьми, получивших социальную поддержку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23FCC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66679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6296A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FB248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747C7" w14:textId="77777777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96C0B" w14:textId="466D576D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2B82A" w14:textId="39278C74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FF8C1" w14:textId="77111898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DF403" w14:textId="65E98869" w:rsidR="000F5485" w:rsidRPr="00784C32" w:rsidRDefault="000F5485" w:rsidP="000F5485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6C140" w14:textId="713AF3F5" w:rsidR="000F5485" w:rsidRPr="00784C32" w:rsidRDefault="000F5485" w:rsidP="000F5485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proofErr w:type="spellStart"/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0BCD8" w14:textId="77777777" w:rsidR="000F5485" w:rsidRPr="00784C32" w:rsidRDefault="000F5485" w:rsidP="000F5485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98967" w14:textId="77777777" w:rsidR="000F5485" w:rsidRPr="00784C32" w:rsidRDefault="000F5485" w:rsidP="000F5485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84C32">
              <w:rPr>
                <w:rFonts w:ascii="Times New Roman" w:hAnsi="Times New Roman"/>
                <w:spacing w:val="-4"/>
                <w:sz w:val="24"/>
                <w:szCs w:val="24"/>
              </w:rPr>
              <w:t>Администрация ЗАТО Северск</w:t>
            </w:r>
          </w:p>
        </w:tc>
      </w:tr>
    </w:tbl>
    <w:p w14:paraId="0483C257" w14:textId="77777777" w:rsidR="00A403CE" w:rsidRPr="00207943" w:rsidRDefault="00A403CE" w:rsidP="00AB137B">
      <w:pPr>
        <w:rPr>
          <w:sz w:val="24"/>
          <w:highlight w:val="yellow"/>
        </w:rPr>
      </w:pPr>
    </w:p>
    <w:p w14:paraId="4DC340F9" w14:textId="77777777" w:rsidR="00A403CE" w:rsidRPr="00207943" w:rsidRDefault="00A403CE" w:rsidP="00A403CE">
      <w:pPr>
        <w:rPr>
          <w:sz w:val="24"/>
          <w:highlight w:val="yellow"/>
        </w:rPr>
      </w:pPr>
    </w:p>
    <w:p w14:paraId="56A0613B" w14:textId="77777777" w:rsidR="00A403CE" w:rsidRPr="00207943" w:rsidRDefault="00A403CE" w:rsidP="00A403CE">
      <w:pPr>
        <w:rPr>
          <w:sz w:val="24"/>
          <w:highlight w:val="yellow"/>
        </w:rPr>
      </w:pPr>
    </w:p>
    <w:p w14:paraId="61BEE6EE" w14:textId="77777777" w:rsidR="008D2B57" w:rsidRPr="00207943" w:rsidRDefault="008D2B57" w:rsidP="00A403CE">
      <w:pPr>
        <w:rPr>
          <w:sz w:val="24"/>
          <w:highlight w:val="yellow"/>
        </w:rPr>
        <w:sectPr w:rsidR="008D2B57" w:rsidRPr="00207943" w:rsidSect="0049242C">
          <w:pgSz w:w="16840" w:h="11907" w:orient="landscape" w:code="9"/>
          <w:pgMar w:top="1701" w:right="1134" w:bottom="567" w:left="1134" w:header="357" w:footer="528" w:gutter="0"/>
          <w:pgNumType w:start="1"/>
          <w:cols w:space="720"/>
          <w:titlePg/>
          <w:docGrid w:linePitch="272"/>
        </w:sectPr>
      </w:pPr>
    </w:p>
    <w:p w14:paraId="73AE11C6" w14:textId="77777777" w:rsidR="00A403CE" w:rsidRPr="007C02AF" w:rsidRDefault="00A403CE" w:rsidP="00A403CE">
      <w:pPr>
        <w:ind w:left="11199"/>
        <w:rPr>
          <w:rFonts w:ascii="Times New Roman" w:hAnsi="Times New Roman"/>
          <w:sz w:val="24"/>
          <w:szCs w:val="24"/>
        </w:rPr>
      </w:pPr>
      <w:r w:rsidRPr="007C02AF">
        <w:rPr>
          <w:rFonts w:ascii="Times New Roman" w:hAnsi="Times New Roman"/>
          <w:sz w:val="24"/>
          <w:szCs w:val="24"/>
        </w:rPr>
        <w:t>Приложение 1</w:t>
      </w:r>
      <w:r w:rsidR="00F422C9" w:rsidRPr="007C02AF">
        <w:rPr>
          <w:rFonts w:ascii="Times New Roman" w:hAnsi="Times New Roman"/>
          <w:sz w:val="24"/>
          <w:szCs w:val="24"/>
        </w:rPr>
        <w:t>1</w:t>
      </w:r>
    </w:p>
    <w:p w14:paraId="77ECC68C" w14:textId="77777777" w:rsidR="00A403CE" w:rsidRPr="007C02AF" w:rsidRDefault="00A403CE" w:rsidP="00A403CE">
      <w:pPr>
        <w:ind w:left="11199"/>
        <w:jc w:val="both"/>
        <w:rPr>
          <w:rFonts w:ascii="Times New Roman" w:hAnsi="Times New Roman"/>
          <w:sz w:val="24"/>
          <w:szCs w:val="24"/>
        </w:rPr>
      </w:pPr>
      <w:r w:rsidRPr="007C02AF">
        <w:rPr>
          <w:rFonts w:ascii="Times New Roman" w:hAnsi="Times New Roman"/>
          <w:sz w:val="24"/>
          <w:szCs w:val="24"/>
        </w:rPr>
        <w:t xml:space="preserve">к постановлению </w:t>
      </w:r>
    </w:p>
    <w:p w14:paraId="5189DF2C" w14:textId="77777777" w:rsidR="00A403CE" w:rsidRPr="007C02AF" w:rsidRDefault="00A403CE" w:rsidP="00A403CE">
      <w:pPr>
        <w:ind w:left="11199"/>
        <w:jc w:val="both"/>
        <w:rPr>
          <w:rFonts w:ascii="Times New Roman" w:hAnsi="Times New Roman"/>
          <w:sz w:val="24"/>
          <w:szCs w:val="24"/>
        </w:rPr>
      </w:pPr>
      <w:r w:rsidRPr="007C02AF">
        <w:rPr>
          <w:rFonts w:ascii="Times New Roman" w:hAnsi="Times New Roman"/>
          <w:sz w:val="24"/>
          <w:szCs w:val="24"/>
        </w:rPr>
        <w:t xml:space="preserve">Администрации ЗАТО Северск </w:t>
      </w:r>
    </w:p>
    <w:p w14:paraId="23ECFC2C" w14:textId="77777777" w:rsidR="00EF5703" w:rsidRDefault="00EF5703" w:rsidP="00EF5703">
      <w:pPr>
        <w:ind w:left="11199" w:right="-483"/>
        <w:rPr>
          <w:rFonts w:ascii="Times New Roman" w:eastAsia="Calibri" w:hAnsi="Times New Roman"/>
          <w:sz w:val="22"/>
          <w:szCs w:val="22"/>
          <w:lang w:eastAsia="en-US"/>
        </w:rPr>
      </w:pPr>
      <w:r w:rsidRPr="0055300D">
        <w:rPr>
          <w:rFonts w:ascii="Times New Roman" w:eastAsia="Calibri" w:hAnsi="Times New Roman"/>
          <w:sz w:val="24"/>
          <w:szCs w:val="24"/>
          <w:lang w:eastAsia="en-US"/>
        </w:rPr>
        <w:t>от _</w:t>
      </w:r>
      <w:r>
        <w:rPr>
          <w:rFonts w:ascii="Times New Roman" w:eastAsia="Calibri" w:hAnsi="Times New Roman"/>
          <w:sz w:val="24"/>
          <w:szCs w:val="24"/>
          <w:lang w:eastAsia="en-US"/>
        </w:rPr>
        <w:t>23.12.2024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 № _</w:t>
      </w:r>
      <w:r>
        <w:rPr>
          <w:rFonts w:ascii="Times New Roman" w:eastAsia="Calibri" w:hAnsi="Times New Roman"/>
          <w:sz w:val="24"/>
          <w:szCs w:val="24"/>
          <w:lang w:eastAsia="en-US"/>
        </w:rPr>
        <w:t>_5158-па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50"/>
        <w:gridCol w:w="1999"/>
        <w:gridCol w:w="822"/>
        <w:gridCol w:w="1326"/>
        <w:gridCol w:w="1032"/>
        <w:gridCol w:w="1061"/>
        <w:gridCol w:w="1099"/>
        <w:gridCol w:w="1285"/>
        <w:gridCol w:w="1722"/>
        <w:gridCol w:w="3576"/>
      </w:tblGrid>
      <w:tr w:rsidR="00F173C2" w:rsidRPr="007C02AF" w14:paraId="4BF6E78A" w14:textId="77777777" w:rsidTr="00ED54CB">
        <w:trPr>
          <w:trHeight w:val="833"/>
        </w:trPr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D1A0BE" w14:textId="77777777" w:rsidR="00F422C9" w:rsidRPr="007C02AF" w:rsidRDefault="00F422C9" w:rsidP="00F173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854BD7D" w14:textId="77777777" w:rsidR="00ED50AD" w:rsidRPr="007C02AF" w:rsidRDefault="00F173C2" w:rsidP="00F173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 xml:space="preserve">ПЕРЕЧЕНЬ </w:t>
            </w:r>
            <w:r w:rsidRPr="007C02AF">
              <w:rPr>
                <w:rFonts w:ascii="Times New Roman" w:hAnsi="Times New Roman"/>
                <w:sz w:val="24"/>
                <w:szCs w:val="24"/>
              </w:rPr>
              <w:br/>
            </w:r>
            <w:r w:rsidR="00ED50AD" w:rsidRPr="007C02AF">
              <w:rPr>
                <w:rFonts w:ascii="Times New Roman" w:hAnsi="Times New Roman"/>
                <w:sz w:val="24"/>
                <w:szCs w:val="24"/>
              </w:rPr>
              <w:t>комплексов процессных мероприятий</w:t>
            </w:r>
            <w:r w:rsidRPr="007C02AF">
              <w:rPr>
                <w:rFonts w:ascii="Times New Roman" w:hAnsi="Times New Roman"/>
                <w:sz w:val="24"/>
                <w:szCs w:val="24"/>
              </w:rPr>
              <w:t>, основных мероприятий и ресурсное обеспечение подпрограммы 2</w:t>
            </w:r>
          </w:p>
          <w:p w14:paraId="3F10580A" w14:textId="15F6558E" w:rsidR="00F173C2" w:rsidRPr="007C02AF" w:rsidRDefault="00CF42E0" w:rsidP="00F173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«</w:t>
            </w:r>
            <w:r w:rsidR="00F173C2" w:rsidRPr="007C02AF">
              <w:rPr>
                <w:rFonts w:ascii="Times New Roman" w:hAnsi="Times New Roman"/>
                <w:sz w:val="24"/>
                <w:szCs w:val="24"/>
              </w:rPr>
              <w:t>Семейная политика ЗАТО Северск</w:t>
            </w:r>
            <w:r w:rsidRPr="007C02AF">
              <w:rPr>
                <w:rFonts w:ascii="Times New Roman" w:hAnsi="Times New Roman"/>
                <w:sz w:val="24"/>
                <w:szCs w:val="24"/>
              </w:rPr>
              <w:t>»</w:t>
            </w:r>
            <w:r w:rsidR="00F173C2" w:rsidRPr="007C02AF">
              <w:rPr>
                <w:rFonts w:ascii="Times New Roman" w:hAnsi="Times New Roman"/>
                <w:sz w:val="24"/>
                <w:szCs w:val="24"/>
              </w:rPr>
              <w:t xml:space="preserve"> муниципальной программы </w:t>
            </w:r>
            <w:r w:rsidRPr="007C02AF">
              <w:rPr>
                <w:rFonts w:ascii="Times New Roman" w:hAnsi="Times New Roman"/>
                <w:sz w:val="24"/>
                <w:szCs w:val="24"/>
              </w:rPr>
              <w:t>«</w:t>
            </w:r>
            <w:r w:rsidR="00F173C2" w:rsidRPr="007C02AF">
              <w:rPr>
                <w:rFonts w:ascii="Times New Roman" w:hAnsi="Times New Roman"/>
                <w:sz w:val="24"/>
                <w:szCs w:val="24"/>
              </w:rPr>
              <w:t>Молодежная политика в ЗАТО Северск</w:t>
            </w:r>
            <w:r w:rsidRPr="007C02A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710E4841" w14:textId="77777777" w:rsidR="00F173C2" w:rsidRPr="007C02AF" w:rsidRDefault="00F173C2" w:rsidP="00F173C2">
            <w:pPr>
              <w:jc w:val="center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F173C2" w:rsidRPr="00207943" w14:paraId="167C495F" w14:textId="77777777" w:rsidTr="00ED54CB">
        <w:trPr>
          <w:trHeight w:val="315"/>
        </w:trPr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1D71C6" w14:textId="77777777" w:rsidR="00F173C2" w:rsidRPr="007C02AF" w:rsidRDefault="00F173C2" w:rsidP="00F173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A28E33" w14:textId="77777777" w:rsidR="00F173C2" w:rsidRPr="007C02AF" w:rsidRDefault="00F173C2" w:rsidP="00F173C2">
            <w:pPr>
              <w:rPr>
                <w:rFonts w:ascii="Times New Roman" w:hAnsi="Times New Roman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360921" w14:textId="77777777" w:rsidR="00F173C2" w:rsidRPr="007C02AF" w:rsidRDefault="00F173C2" w:rsidP="00F173C2">
            <w:pPr>
              <w:rPr>
                <w:rFonts w:ascii="Times New Roman" w:hAnsi="Times New Roman"/>
              </w:rPr>
            </w:pPr>
          </w:p>
        </w:tc>
        <w:tc>
          <w:tcPr>
            <w:tcW w:w="4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08FF38" w14:textId="77777777" w:rsidR="00F173C2" w:rsidRPr="007C02AF" w:rsidRDefault="00F173C2" w:rsidP="00F173C2">
            <w:pPr>
              <w:rPr>
                <w:rFonts w:ascii="Times New Roman" w:hAnsi="Times New Roman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33E514" w14:textId="77777777" w:rsidR="00F173C2" w:rsidRPr="007C02AF" w:rsidRDefault="00F173C2" w:rsidP="00F173C2">
            <w:pPr>
              <w:rPr>
                <w:rFonts w:ascii="Times New Roman" w:hAnsi="Times New Roman"/>
              </w:rPr>
            </w:pPr>
          </w:p>
        </w:tc>
        <w:tc>
          <w:tcPr>
            <w:tcW w:w="3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E81305" w14:textId="77777777" w:rsidR="00F173C2" w:rsidRPr="007C02AF" w:rsidRDefault="00F173C2" w:rsidP="00F173C2">
            <w:pPr>
              <w:rPr>
                <w:rFonts w:ascii="Times New Roman" w:hAnsi="Times New Roman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2E9017" w14:textId="77777777" w:rsidR="00F173C2" w:rsidRPr="007C02AF" w:rsidRDefault="00F173C2" w:rsidP="00F173C2">
            <w:pPr>
              <w:rPr>
                <w:rFonts w:ascii="Times New Roman" w:hAnsi="Times New Roman"/>
              </w:rPr>
            </w:pPr>
          </w:p>
        </w:tc>
        <w:tc>
          <w:tcPr>
            <w:tcW w:w="4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5AA411" w14:textId="77777777" w:rsidR="00F173C2" w:rsidRPr="007C02AF" w:rsidRDefault="00F173C2" w:rsidP="00F173C2">
            <w:pPr>
              <w:rPr>
                <w:rFonts w:ascii="Times New Roman" w:hAnsi="Times New Roman"/>
              </w:rPr>
            </w:pPr>
          </w:p>
        </w:tc>
        <w:tc>
          <w:tcPr>
            <w:tcW w:w="5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54CE43" w14:textId="77777777" w:rsidR="00F173C2" w:rsidRPr="007C02AF" w:rsidRDefault="00F173C2" w:rsidP="00F173C2">
            <w:pPr>
              <w:rPr>
                <w:rFonts w:ascii="Times New Roman" w:hAnsi="Times New Roman"/>
              </w:rPr>
            </w:pPr>
          </w:p>
        </w:tc>
        <w:tc>
          <w:tcPr>
            <w:tcW w:w="1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7988A8" w14:textId="77777777" w:rsidR="00F173C2" w:rsidRPr="007C02AF" w:rsidRDefault="00F173C2" w:rsidP="00F173C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Таблица 2</w:t>
            </w:r>
          </w:p>
        </w:tc>
      </w:tr>
    </w:tbl>
    <w:p w14:paraId="39178369" w14:textId="77777777" w:rsidR="00165AE6" w:rsidRPr="00207943" w:rsidRDefault="00165AE6">
      <w:pPr>
        <w:rPr>
          <w:sz w:val="2"/>
          <w:szCs w:val="2"/>
          <w:highlight w:val="yellow"/>
        </w:rPr>
      </w:pPr>
    </w:p>
    <w:p w14:paraId="561936B0" w14:textId="77777777" w:rsidR="00ED54CB" w:rsidRPr="00207943" w:rsidRDefault="00ED54CB">
      <w:pPr>
        <w:rPr>
          <w:sz w:val="2"/>
          <w:szCs w:val="2"/>
          <w:highlight w:val="yellow"/>
        </w:rPr>
      </w:pPr>
    </w:p>
    <w:p w14:paraId="2053D083" w14:textId="77777777" w:rsidR="000A211D" w:rsidRPr="00207943" w:rsidRDefault="000A211D">
      <w:pPr>
        <w:rPr>
          <w:sz w:val="2"/>
          <w:szCs w:val="2"/>
          <w:highlight w:val="yellow"/>
        </w:rPr>
      </w:pP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16"/>
        <w:gridCol w:w="2137"/>
        <w:gridCol w:w="719"/>
        <w:gridCol w:w="1259"/>
        <w:gridCol w:w="1083"/>
        <w:gridCol w:w="1086"/>
        <w:gridCol w:w="1098"/>
        <w:gridCol w:w="1244"/>
        <w:gridCol w:w="1794"/>
        <w:gridCol w:w="2545"/>
        <w:gridCol w:w="981"/>
      </w:tblGrid>
      <w:tr w:rsidR="007C664D" w:rsidRPr="007C02AF" w14:paraId="62D14E43" w14:textId="77777777" w:rsidTr="00256B14">
        <w:trPr>
          <w:trHeight w:val="912"/>
          <w:tblHeader/>
        </w:trPr>
        <w:tc>
          <w:tcPr>
            <w:tcW w:w="2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72EB82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73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5C1C3BA" w14:textId="66698B48" w:rsidR="007C664D" w:rsidRPr="007C02AF" w:rsidRDefault="00256B14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6B14">
              <w:rPr>
                <w:rFonts w:ascii="Times New Roman" w:hAnsi="Times New Roman"/>
                <w:sz w:val="24"/>
                <w:szCs w:val="24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24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57E86D1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реали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>-</w:t>
            </w:r>
            <w:r w:rsidRPr="007C02AF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зации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C02AF">
              <w:rPr>
                <w:rFonts w:ascii="Times New Roman" w:hAnsi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206EE5F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финансиро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>-</w:t>
            </w:r>
            <w:r w:rsidRPr="007C02AF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вания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>, тыс. руб.</w:t>
            </w:r>
          </w:p>
        </w:tc>
        <w:tc>
          <w:tcPr>
            <w:tcW w:w="154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38250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61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EDAFBB1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Участники подпрограммы, участники мероприятия</w:t>
            </w:r>
          </w:p>
        </w:tc>
        <w:tc>
          <w:tcPr>
            <w:tcW w:w="12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6C431" w14:textId="47348964" w:rsidR="007C664D" w:rsidRPr="007C02AF" w:rsidRDefault="00256B14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6B14">
              <w:rPr>
                <w:rFonts w:ascii="Times New Roman" w:hAnsi="Times New Roman"/>
                <w:sz w:val="24"/>
                <w:szCs w:val="24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7C664D" w:rsidRPr="007C02AF" w14:paraId="7F4243B7" w14:textId="77777777" w:rsidTr="00256B14">
        <w:trPr>
          <w:trHeight w:val="315"/>
          <w:tblHeader/>
        </w:trPr>
        <w:tc>
          <w:tcPr>
            <w:tcW w:w="2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43E9A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260C1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6988A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6CA76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1F307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федераль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>-</w:t>
            </w:r>
            <w:r w:rsidRPr="007C02AF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ного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 xml:space="preserve"> бюджета (по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согласо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>-</w:t>
            </w:r>
            <w:r w:rsidRPr="007C02AF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ванию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3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50511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област-ного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 xml:space="preserve"> бюджета (по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согласо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>-</w:t>
            </w:r>
            <w:r w:rsidRPr="007C02AF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ванию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05FDA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9FFA4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внебюд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>-</w:t>
            </w:r>
            <w:r w:rsidRPr="007C02AF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жетных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 xml:space="preserve"> источников (по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согласо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>-</w:t>
            </w:r>
            <w:r w:rsidRPr="007C02AF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ванию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61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1216D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C2D2F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E5512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 xml:space="preserve">значения по годам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реализа-ции</w:t>
            </w:r>
            <w:proofErr w:type="spellEnd"/>
          </w:p>
        </w:tc>
      </w:tr>
    </w:tbl>
    <w:p w14:paraId="2C2CBBD1" w14:textId="77777777" w:rsidR="007C664D" w:rsidRPr="007C02AF" w:rsidRDefault="007C664D">
      <w:pPr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59"/>
        <w:gridCol w:w="2118"/>
        <w:gridCol w:w="684"/>
        <w:gridCol w:w="1229"/>
        <w:gridCol w:w="1124"/>
        <w:gridCol w:w="1054"/>
        <w:gridCol w:w="1136"/>
        <w:gridCol w:w="1217"/>
        <w:gridCol w:w="1832"/>
        <w:gridCol w:w="2557"/>
        <w:gridCol w:w="952"/>
      </w:tblGrid>
      <w:tr w:rsidR="007C664D" w:rsidRPr="007C02AF" w14:paraId="6FE7C5E1" w14:textId="77777777" w:rsidTr="009A1E11">
        <w:trPr>
          <w:trHeight w:val="315"/>
          <w:tblHeader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E0FFA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7B580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AB483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BC43B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3DF93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509EF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ACF4B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F564C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E8A95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76252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3EF14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7C664D" w:rsidRPr="007C02AF" w14:paraId="7F3EBFA3" w14:textId="77777777" w:rsidTr="009A1E11">
        <w:trPr>
          <w:trHeight w:val="201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F2D12" w14:textId="77777777" w:rsidR="007C664D" w:rsidRPr="007C02AF" w:rsidRDefault="007C664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 xml:space="preserve"> 1.</w:t>
            </w:r>
          </w:p>
        </w:tc>
        <w:tc>
          <w:tcPr>
            <w:tcW w:w="4774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0C768" w14:textId="49E009AF" w:rsidR="007C664D" w:rsidRPr="007C02AF" w:rsidRDefault="007C664D" w:rsidP="007C664D">
            <w:pPr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 xml:space="preserve">Задача 1 </w:t>
            </w:r>
            <w:r w:rsidR="00CF42E0" w:rsidRPr="007C02AF">
              <w:rPr>
                <w:rFonts w:ascii="Times New Roman" w:hAnsi="Times New Roman"/>
                <w:sz w:val="24"/>
                <w:szCs w:val="24"/>
              </w:rPr>
              <w:t>«</w:t>
            </w:r>
            <w:r w:rsidRPr="007C02AF">
              <w:rPr>
                <w:rFonts w:ascii="Times New Roman" w:hAnsi="Times New Roman"/>
                <w:sz w:val="24"/>
                <w:szCs w:val="24"/>
              </w:rPr>
              <w:t>Реализация семейной политики ЗАТО Северск</w:t>
            </w:r>
            <w:r w:rsidR="00CF42E0" w:rsidRPr="007C02AF">
              <w:rPr>
                <w:rFonts w:ascii="Times New Roman" w:hAnsi="Times New Roman"/>
                <w:sz w:val="24"/>
                <w:szCs w:val="24"/>
              </w:rPr>
              <w:t>»</w:t>
            </w:r>
            <w:r w:rsidRPr="007C02AF">
              <w:rPr>
                <w:rFonts w:ascii="Times New Roman" w:hAnsi="Times New Roman"/>
                <w:sz w:val="24"/>
                <w:szCs w:val="24"/>
              </w:rPr>
              <w:t xml:space="preserve"> подпрограммы 2</w:t>
            </w:r>
          </w:p>
        </w:tc>
      </w:tr>
      <w:tr w:rsidR="0092229D" w:rsidRPr="007C02AF" w14:paraId="0722F570" w14:textId="77777777" w:rsidTr="009A1E11">
        <w:trPr>
          <w:trHeight w:val="240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ACEC5" w14:textId="77777777" w:rsidR="0092229D" w:rsidRPr="007C02AF" w:rsidRDefault="0092229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 xml:space="preserve"> 1.1</w:t>
            </w:r>
          </w:p>
          <w:p w14:paraId="41EB2D77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63BF629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55F6B1E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89D5136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641736F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7F65BF7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132E946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92BF467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64BE252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8362187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FB12BA8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AE4B05C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F2145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ВЦП «Реализация семейной политики ЗАТО Северск»</w:t>
            </w:r>
            <w:r w:rsidRPr="007C02AF">
              <w:rPr>
                <w:rFonts w:ascii="Times New Roman" w:hAnsi="Times New Roman"/>
                <w:sz w:val="24"/>
                <w:szCs w:val="24"/>
              </w:rPr>
              <w:br/>
              <w:t>(до 31.12.2023)</w:t>
            </w:r>
          </w:p>
          <w:p w14:paraId="0399DA27" w14:textId="77777777" w:rsidR="00344028" w:rsidRPr="007C02AF" w:rsidRDefault="00344028" w:rsidP="00344028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07EBD68" w14:textId="77777777" w:rsidR="00344028" w:rsidRPr="007C02AF" w:rsidRDefault="00344028" w:rsidP="00344028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24E9B95" w14:textId="4052B88D" w:rsidR="00344028" w:rsidRPr="007C02AF" w:rsidRDefault="00344028" w:rsidP="0034402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354A7" w14:textId="77777777" w:rsidR="0092229D" w:rsidRPr="007C02AF" w:rsidRDefault="0092229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38D58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23A6B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7DF5B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080A7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42AF0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FE95F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молодежные и детские общественные объединения, семейные клубы ЗАТО Северск, учреждения культуры, дополнительного образования детей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8A420" w14:textId="77777777" w:rsidR="0092229D" w:rsidRPr="007C02AF" w:rsidRDefault="0092229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D2577" w14:textId="77777777" w:rsidR="0092229D" w:rsidRPr="007C02AF" w:rsidRDefault="0092229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2229D" w:rsidRPr="007C02AF" w14:paraId="2C026CDB" w14:textId="77777777" w:rsidTr="009A1E11">
        <w:trPr>
          <w:trHeight w:val="837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E8DCC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2A939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2A893" w14:textId="77777777" w:rsidR="0092229D" w:rsidRPr="007C02AF" w:rsidRDefault="0092229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A0A70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F27E8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AB21E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003A3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85CC8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C32F5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BB3B9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информа-ционных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 xml:space="preserve"> материалов по семейной политике,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AAE6E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2229D" w:rsidRPr="00207943" w14:paraId="19834057" w14:textId="77777777" w:rsidTr="009A1E11">
        <w:trPr>
          <w:trHeight w:val="837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6DE8E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4E07D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4F70C" w14:textId="77777777" w:rsidR="0092229D" w:rsidRPr="007C02AF" w:rsidRDefault="0092229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666D2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34980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78AB8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178CE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44702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4FF34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F41D0" w14:textId="77777777" w:rsidR="0092229D" w:rsidRPr="007C02AF" w:rsidRDefault="0092229D" w:rsidP="007C664D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2. Количество мероприятий, </w:t>
            </w:r>
            <w:proofErr w:type="spellStart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>организо</w:t>
            </w:r>
            <w:proofErr w:type="spellEnd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-ванных совместно с общественными </w:t>
            </w:r>
            <w:proofErr w:type="spellStart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>органи-зациями</w:t>
            </w:r>
            <w:proofErr w:type="spellEnd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(семейными клубами), направленных на пропаганду здорового семейного досуга, </w:t>
            </w:r>
            <w:proofErr w:type="spellStart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C8CD3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2229D" w:rsidRPr="00207943" w14:paraId="25167A70" w14:textId="77777777" w:rsidTr="009A1E11">
        <w:trPr>
          <w:trHeight w:val="74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7FA3C" w14:textId="77777777" w:rsidR="0092229D" w:rsidRPr="00207943" w:rsidRDefault="0092229D" w:rsidP="007C664D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7A536" w14:textId="77777777" w:rsidR="0092229D" w:rsidRPr="00207943" w:rsidRDefault="0092229D" w:rsidP="007C664D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A0B85" w14:textId="77777777" w:rsidR="0092229D" w:rsidRPr="007C02AF" w:rsidRDefault="0092229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8AD61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047B1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B290B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25960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B6B34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C5C6DA0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674C2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информа-ционных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 xml:space="preserve"> материалов по семейной политике,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A03F3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2229D" w:rsidRPr="00207943" w14:paraId="3CED737A" w14:textId="77777777" w:rsidTr="009A1E11">
        <w:trPr>
          <w:trHeight w:val="74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3E996" w14:textId="77777777" w:rsidR="0092229D" w:rsidRPr="00207943" w:rsidRDefault="0092229D" w:rsidP="007C664D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50399" w14:textId="77777777" w:rsidR="0092229D" w:rsidRPr="00207943" w:rsidRDefault="0092229D" w:rsidP="007C664D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7D1D5" w14:textId="77777777" w:rsidR="0092229D" w:rsidRPr="007C02AF" w:rsidRDefault="0092229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9BCA1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66E0A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851B8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3E2C0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EB098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79B70C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01CB5" w14:textId="77777777" w:rsidR="0092229D" w:rsidRPr="007C02AF" w:rsidRDefault="0092229D" w:rsidP="007C664D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2. Количество мероприятий, </w:t>
            </w:r>
            <w:proofErr w:type="spellStart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>организо</w:t>
            </w:r>
            <w:proofErr w:type="spellEnd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-ванных совместно с общественными </w:t>
            </w:r>
            <w:proofErr w:type="spellStart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>органи-зациями</w:t>
            </w:r>
            <w:proofErr w:type="spellEnd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(семейными клубами), направленных на пропаганду здорового семейного досуга, </w:t>
            </w:r>
            <w:proofErr w:type="spellStart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9FAF5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2229D" w:rsidRPr="00207943" w14:paraId="39D998D4" w14:textId="77777777" w:rsidTr="009A1E11">
        <w:trPr>
          <w:trHeight w:val="786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3ED80" w14:textId="77777777" w:rsidR="0092229D" w:rsidRPr="00207943" w:rsidRDefault="0092229D" w:rsidP="007C664D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B5412" w14:textId="77777777" w:rsidR="0092229D" w:rsidRPr="00207943" w:rsidRDefault="0092229D" w:rsidP="007C664D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4E0B9" w14:textId="77777777" w:rsidR="0092229D" w:rsidRPr="007C02AF" w:rsidRDefault="0092229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DFD2A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5F392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E1488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6A636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32261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FAEF5C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D434F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информа-ционных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 xml:space="preserve"> материалов по семейной политике,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C11F5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2229D" w:rsidRPr="00207943" w14:paraId="3575464B" w14:textId="77777777" w:rsidTr="009A1E11">
        <w:trPr>
          <w:trHeight w:val="786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8D906" w14:textId="77777777" w:rsidR="0092229D" w:rsidRPr="00207943" w:rsidRDefault="0092229D" w:rsidP="007C664D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ABD7C" w14:textId="77777777" w:rsidR="0092229D" w:rsidRPr="00207943" w:rsidRDefault="0092229D" w:rsidP="007C664D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3ECBA" w14:textId="77777777" w:rsidR="0092229D" w:rsidRPr="007C02AF" w:rsidRDefault="0092229D" w:rsidP="007C6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D7BA2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CA414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F963D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38F7A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43C1E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35465" w14:textId="77777777" w:rsidR="0092229D" w:rsidRPr="007C02AF" w:rsidRDefault="0092229D" w:rsidP="007C66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96627" w14:textId="77777777" w:rsidR="0092229D" w:rsidRPr="007C02AF" w:rsidRDefault="0092229D" w:rsidP="007C664D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2. Количество мероприятий, </w:t>
            </w:r>
            <w:proofErr w:type="spellStart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>организо</w:t>
            </w:r>
            <w:proofErr w:type="spellEnd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-ванных совместно с общественными </w:t>
            </w:r>
            <w:proofErr w:type="spellStart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>органи-зациями</w:t>
            </w:r>
            <w:proofErr w:type="spellEnd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(семейными клубами), направленных на пропаганду здорового семейного досуга, </w:t>
            </w:r>
            <w:proofErr w:type="spellStart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0E09A" w14:textId="77777777" w:rsidR="0092229D" w:rsidRPr="007C02AF" w:rsidRDefault="0092229D" w:rsidP="007C664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A1E11" w:rsidRPr="00207943" w14:paraId="38179648" w14:textId="77777777" w:rsidTr="009A1E11">
        <w:trPr>
          <w:trHeight w:val="244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C8680" w14:textId="54952D97" w:rsidR="009A1E11" w:rsidRPr="00207943" w:rsidRDefault="009A1E11" w:rsidP="009A1E1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 xml:space="preserve"> 1.</w:t>
            </w:r>
          </w:p>
        </w:tc>
        <w:tc>
          <w:tcPr>
            <w:tcW w:w="4774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8D6DB" w14:textId="7A02DC28" w:rsidR="009A1E11" w:rsidRPr="007C02AF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Задача 1 «Реализация семейной политики ЗАТО Северск» подпрограммы 2</w:t>
            </w:r>
          </w:p>
        </w:tc>
      </w:tr>
      <w:tr w:rsidR="009A1E11" w:rsidRPr="00207943" w14:paraId="5D78B0AA" w14:textId="77777777" w:rsidTr="00722903">
        <w:trPr>
          <w:trHeight w:val="247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4E2D7" w14:textId="4A226032" w:rsidR="009A1E11" w:rsidRPr="007C02AF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F26B2" w14:textId="5854A972" w:rsidR="009A1E11" w:rsidRPr="007C02AF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 xml:space="preserve">КПМ «Реализация семейной политики ЗАТО Северск»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7C02AF">
              <w:rPr>
                <w:rFonts w:ascii="Times New Roman" w:hAnsi="Times New Roman"/>
                <w:sz w:val="24"/>
                <w:szCs w:val="24"/>
              </w:rPr>
              <w:t>(с 01.01.2024)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C7DA5" w14:textId="38FCBA69" w:rsidR="009A1E11" w:rsidRPr="007C02AF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CC389" w14:textId="52881819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63922" w14:textId="4A115BA3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AA970" w14:textId="16F54CEA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31098" w14:textId="5B947889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06811" w14:textId="69E0FD34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52DA4" w14:textId="6C91D6B0" w:rsidR="009A1E11" w:rsidRPr="007C02AF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молодежные и детские общественные объединения, семейные клубы ЗАТО Северск, учреждения культуры, дополнительного образования детей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4C1C5" w14:textId="15AFBD53" w:rsidR="009A1E11" w:rsidRPr="007C02AF" w:rsidRDefault="009A1E11" w:rsidP="009A1E11">
            <w:pPr>
              <w:jc w:val="center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>Х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A908F" w14:textId="11FEE150" w:rsidR="009A1E11" w:rsidRPr="007C02AF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9A1E11" w:rsidRPr="00207943" w14:paraId="6DBC5846" w14:textId="77777777" w:rsidTr="009A1E11">
        <w:trPr>
          <w:trHeight w:val="109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493A" w14:textId="77777777" w:rsidR="009A1E11" w:rsidRPr="007C02AF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9DD8F" w14:textId="77777777" w:rsidR="009A1E11" w:rsidRPr="007C02AF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58639" w14:textId="3166B061" w:rsidR="009A1E11" w:rsidRPr="007C02AF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B194B" w14:textId="2D889598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60AE5" w14:textId="6BDFA4E9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CB2F5" w14:textId="7DC65D6D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A2A95" w14:textId="3DFB1642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07E34" w14:textId="6491BEF6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67632" w14:textId="77777777" w:rsidR="009A1E11" w:rsidRPr="007C02AF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125D1" w14:textId="3586B3A7" w:rsidR="009A1E11" w:rsidRPr="007C02AF" w:rsidRDefault="009A1E11" w:rsidP="009A1E11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информа-ционных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 xml:space="preserve"> материалов по семейной политике,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4B1F9" w14:textId="0BA6D60D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1ECFAFCD" w14:textId="77777777" w:rsidTr="009A1E11">
        <w:trPr>
          <w:trHeight w:val="2269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923D28" w14:textId="77777777" w:rsidR="009A1E11" w:rsidRPr="007C02AF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40DE15" w14:textId="77777777" w:rsidR="009A1E11" w:rsidRPr="007C02AF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48818" w14:textId="77777777" w:rsidR="009A1E11" w:rsidRPr="007C02AF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5F0F7" w14:textId="77777777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9EAF4" w14:textId="77777777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76776" w14:textId="77777777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8E505" w14:textId="77777777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6D1C5" w14:textId="77777777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5A746A" w14:textId="77777777" w:rsidR="009A1E11" w:rsidRPr="007C02AF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0FE78" w14:textId="1AB2EB6C" w:rsidR="009A1E11" w:rsidRPr="007C02AF" w:rsidRDefault="009A1E11" w:rsidP="009A1E11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2. Количество мероприятий, </w:t>
            </w:r>
            <w:proofErr w:type="spellStart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>организо</w:t>
            </w:r>
            <w:proofErr w:type="spellEnd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-ванных совместно с общественными </w:t>
            </w:r>
            <w:proofErr w:type="spellStart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>органи-зациями</w:t>
            </w:r>
            <w:proofErr w:type="spellEnd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(семейными клубами), направленных на пропаганду здорового семейного досуга, </w:t>
            </w:r>
            <w:proofErr w:type="spellStart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F1405" w14:textId="5CFE51E5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A1E11" w:rsidRPr="00207943" w14:paraId="1B15A699" w14:textId="77777777" w:rsidTr="009A1E11">
        <w:trPr>
          <w:trHeight w:val="786"/>
        </w:trPr>
        <w:tc>
          <w:tcPr>
            <w:tcW w:w="22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BBAD17" w14:textId="77777777" w:rsidR="009A1E11" w:rsidRPr="007C02AF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EC1A2E" w14:textId="77777777" w:rsidR="009A1E11" w:rsidRPr="007C02AF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EB533D9" w14:textId="1B562CB4" w:rsidR="009A1E11" w:rsidRPr="007C02AF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892DD33" w14:textId="3E10EE60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53CF7C5" w14:textId="2A95ADB2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EFA1F59" w14:textId="4B3550D1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C9190EB" w14:textId="576A42E2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7715D50" w14:textId="2294B397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15AD04" w14:textId="77777777" w:rsidR="009A1E11" w:rsidRPr="007C02AF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B3BF5" w14:textId="22FCE64A" w:rsidR="009A1E11" w:rsidRPr="007C02AF" w:rsidRDefault="009A1E11" w:rsidP="009A1E11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информа-ционных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 xml:space="preserve"> материалов по семейной политике,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8071D" w14:textId="5B1B7461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6E47C967" w14:textId="77777777" w:rsidTr="009A1E11">
        <w:trPr>
          <w:trHeight w:val="786"/>
        </w:trPr>
        <w:tc>
          <w:tcPr>
            <w:tcW w:w="22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802B99" w14:textId="77777777" w:rsidR="009A1E11" w:rsidRPr="007C02AF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1575EF" w14:textId="77777777" w:rsidR="009A1E11" w:rsidRPr="007C02AF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A1422" w14:textId="77777777" w:rsidR="009A1E11" w:rsidRPr="007C02AF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3530A" w14:textId="77777777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575AF" w14:textId="77777777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08641" w14:textId="77777777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B30A0" w14:textId="77777777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528C4" w14:textId="77777777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F9BB59" w14:textId="77777777" w:rsidR="009A1E11" w:rsidRPr="007C02AF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51E7F" w14:textId="474CA2BA" w:rsidR="009A1E11" w:rsidRPr="007C02AF" w:rsidRDefault="009A1E11" w:rsidP="009A1E11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2. Количество мероприятий, </w:t>
            </w:r>
            <w:proofErr w:type="spellStart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>организо</w:t>
            </w:r>
            <w:proofErr w:type="spellEnd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-ванных совместно с общественными </w:t>
            </w:r>
            <w:proofErr w:type="spellStart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>органи-зациями</w:t>
            </w:r>
            <w:proofErr w:type="spellEnd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(семейными клубами), направленных на пропаганду здорового семейного досуга, </w:t>
            </w:r>
            <w:proofErr w:type="spellStart"/>
            <w:r w:rsidRPr="007C02AF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FCDD3" w14:textId="620B8C37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A1E11" w:rsidRPr="00207943" w14:paraId="7EDDB87D" w14:textId="77777777" w:rsidTr="009A1E11">
        <w:trPr>
          <w:trHeight w:val="786"/>
        </w:trPr>
        <w:tc>
          <w:tcPr>
            <w:tcW w:w="22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636020" w14:textId="77777777" w:rsidR="009A1E11" w:rsidRPr="007C02AF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6B76EE" w14:textId="77777777" w:rsidR="009A1E11" w:rsidRPr="007C02AF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0BE50FD" w14:textId="3DA29A84" w:rsidR="009A1E11" w:rsidRPr="007C02AF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2026 (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035F386" w14:textId="2F9E6395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0CC0797" w14:textId="6A5F2291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E4BF045" w14:textId="5EBE13E7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24D42B5" w14:textId="3D0E6F18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9050A12" w14:textId="6DC8ADF4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603917" w14:textId="77777777" w:rsidR="009A1E11" w:rsidRPr="007C02AF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B1E6B" w14:textId="449FDC16" w:rsidR="009A1E11" w:rsidRPr="007C02AF" w:rsidRDefault="009A1E11" w:rsidP="009A1E11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информа-ционных</w:t>
            </w:r>
            <w:proofErr w:type="spellEnd"/>
            <w:r w:rsidRPr="007C02AF">
              <w:rPr>
                <w:rFonts w:ascii="Times New Roman" w:hAnsi="Times New Roman"/>
                <w:sz w:val="24"/>
                <w:szCs w:val="24"/>
              </w:rPr>
              <w:t xml:space="preserve"> материалов по семейной политике, </w:t>
            </w:r>
            <w:proofErr w:type="spellStart"/>
            <w:r w:rsidRPr="007C02A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ABA66" w14:textId="43CAFEE0" w:rsidR="009A1E11" w:rsidRPr="007C02AF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02A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1E11" w:rsidRPr="00207943" w14:paraId="5AE24831" w14:textId="77777777" w:rsidTr="009A1E11">
        <w:trPr>
          <w:trHeight w:val="786"/>
        </w:trPr>
        <w:tc>
          <w:tcPr>
            <w:tcW w:w="2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F45F1" w14:textId="77777777" w:rsidR="009A1E11" w:rsidRPr="00207943" w:rsidRDefault="009A1E11" w:rsidP="009A1E1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AE4F3" w14:textId="77777777" w:rsidR="009A1E11" w:rsidRPr="00207943" w:rsidRDefault="009A1E11" w:rsidP="009A1E1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3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E132D" w14:textId="77777777" w:rsidR="009A1E11" w:rsidRPr="00207943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2681B" w14:textId="77777777" w:rsidR="009A1E11" w:rsidRPr="0020794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0CDF2" w14:textId="77777777" w:rsidR="009A1E11" w:rsidRPr="0020794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97363" w14:textId="77777777" w:rsidR="009A1E11" w:rsidRPr="0020794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9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C78D4" w14:textId="77777777" w:rsidR="009A1E11" w:rsidRPr="0020794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1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42B04" w14:textId="77777777" w:rsidR="009A1E11" w:rsidRPr="00207943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315A9" w14:textId="77777777" w:rsidR="009A1E11" w:rsidRPr="00207943" w:rsidRDefault="009A1E11" w:rsidP="009A1E1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AB0E2" w14:textId="77777777" w:rsidR="009A1E11" w:rsidRDefault="009A1E11" w:rsidP="009A1E11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6F5E9C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2. Количество мероприятий, </w:t>
            </w:r>
            <w:proofErr w:type="spellStart"/>
            <w:r w:rsidRPr="006F5E9C">
              <w:rPr>
                <w:rFonts w:ascii="Times New Roman" w:hAnsi="Times New Roman"/>
                <w:spacing w:val="-10"/>
                <w:sz w:val="24"/>
                <w:szCs w:val="24"/>
              </w:rPr>
              <w:t>организо</w:t>
            </w:r>
            <w:proofErr w:type="spellEnd"/>
            <w:r w:rsidRPr="006F5E9C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-ванных совместно с общественными </w:t>
            </w:r>
            <w:proofErr w:type="spellStart"/>
            <w:r w:rsidRPr="006F5E9C">
              <w:rPr>
                <w:rFonts w:ascii="Times New Roman" w:hAnsi="Times New Roman"/>
                <w:spacing w:val="-10"/>
                <w:sz w:val="24"/>
                <w:szCs w:val="24"/>
              </w:rPr>
              <w:t>органи-зациями</w:t>
            </w:r>
            <w:proofErr w:type="spellEnd"/>
            <w:r w:rsidRPr="006F5E9C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(семейными клубами), направленных на пропаганду здорового семейного досуга, </w:t>
            </w:r>
            <w:proofErr w:type="spellStart"/>
            <w:r w:rsidRPr="006F5E9C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  <w:p w14:paraId="0282F31A" w14:textId="42F5682F" w:rsidR="009A1E11" w:rsidRPr="006F5E9C" w:rsidRDefault="009A1E11" w:rsidP="009A1E11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4E5D6" w14:textId="77C427C5" w:rsidR="009A1E11" w:rsidRPr="006F5E9C" w:rsidRDefault="009A1E11" w:rsidP="009A1E1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F5E9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A1E11" w:rsidRPr="00207943" w14:paraId="117A0321" w14:textId="77777777" w:rsidTr="009A1E11">
        <w:trPr>
          <w:trHeight w:val="231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5085E" w14:textId="77777777" w:rsidR="009A1E11" w:rsidRPr="006C0972" w:rsidRDefault="009A1E11" w:rsidP="009A1E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 xml:space="preserve"> 2.</w:t>
            </w:r>
          </w:p>
        </w:tc>
        <w:tc>
          <w:tcPr>
            <w:tcW w:w="47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ED0B8" w14:textId="67DCD234" w:rsidR="009A1E11" w:rsidRPr="006C0972" w:rsidRDefault="009A1E11" w:rsidP="009A1E11">
            <w:pPr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Задача 2 «Обеспечение отдыха и оздоровления детей ЗАТО Северск» подпрограммы 2</w:t>
            </w:r>
          </w:p>
        </w:tc>
      </w:tr>
      <w:tr w:rsidR="005E5340" w:rsidRPr="00207943" w14:paraId="385B18DC" w14:textId="77777777" w:rsidTr="009A1E11">
        <w:trPr>
          <w:trHeight w:val="216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6CC21" w14:textId="77777777" w:rsidR="005E5340" w:rsidRPr="006C0972" w:rsidRDefault="005E5340" w:rsidP="005E53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 xml:space="preserve"> 2.1</w:t>
            </w:r>
          </w:p>
        </w:tc>
        <w:tc>
          <w:tcPr>
            <w:tcW w:w="7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1B7E0" w14:textId="77777777" w:rsidR="005E5340" w:rsidRPr="006C0972" w:rsidRDefault="005E5340" w:rsidP="005E5340">
            <w:pPr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Основное мероприятие. Обеспечение отдыха и оздоровления детей ЗАТО Северск, организация функционирования детских оздоровительных лагерей, в т.ч.: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7D476" w14:textId="77777777" w:rsidR="005E5340" w:rsidRPr="006C0972" w:rsidRDefault="005E5340" w:rsidP="005E53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E5C4E" w14:textId="6D24A5F2" w:rsidR="005E5340" w:rsidRPr="005E5340" w:rsidRDefault="005E5340" w:rsidP="005E53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E5340">
              <w:rPr>
                <w:sz w:val="24"/>
                <w:szCs w:val="24"/>
              </w:rPr>
              <w:t>430 294,45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7E0F9" w14:textId="225B830D" w:rsidR="005E5340" w:rsidRPr="005E5340" w:rsidRDefault="005E5340" w:rsidP="005E5340">
            <w:pPr>
              <w:jc w:val="right"/>
              <w:rPr>
                <w:sz w:val="24"/>
                <w:szCs w:val="24"/>
              </w:rPr>
            </w:pPr>
            <w:r w:rsidRPr="005E5340">
              <w:rPr>
                <w:sz w:val="24"/>
                <w:szCs w:val="24"/>
              </w:rPr>
              <w:t>25 552,10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E729F" w14:textId="63C9719E" w:rsidR="005E5340" w:rsidRPr="005E5340" w:rsidRDefault="005E5340" w:rsidP="005E5340">
            <w:pPr>
              <w:jc w:val="right"/>
              <w:rPr>
                <w:sz w:val="24"/>
                <w:szCs w:val="24"/>
              </w:rPr>
            </w:pPr>
            <w:r w:rsidRPr="005E5340">
              <w:rPr>
                <w:sz w:val="24"/>
                <w:szCs w:val="24"/>
              </w:rPr>
              <w:t>99 174,98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00027" w14:textId="480F2AE3" w:rsidR="005E5340" w:rsidRPr="005E5340" w:rsidRDefault="005E5340" w:rsidP="005E5340">
            <w:pPr>
              <w:jc w:val="right"/>
              <w:rPr>
                <w:sz w:val="24"/>
                <w:szCs w:val="24"/>
              </w:rPr>
            </w:pPr>
            <w:r w:rsidRPr="005E5340">
              <w:rPr>
                <w:sz w:val="24"/>
                <w:szCs w:val="24"/>
              </w:rPr>
              <w:t>305 567,37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28919" w14:textId="139B7B8F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24F04" w14:textId="77777777" w:rsidR="005E5340" w:rsidRPr="006C0972" w:rsidRDefault="005E5340" w:rsidP="005E5340">
            <w:pPr>
              <w:ind w:right="-31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6C0972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6C0972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УКС Администрации ЗАТО Северск, Управление образования, детские оздоровительные лагеря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DF225" w14:textId="77777777" w:rsidR="005E5340" w:rsidRPr="006C0972" w:rsidRDefault="005E5340" w:rsidP="005E53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F36EF" w14:textId="77777777" w:rsidR="005E5340" w:rsidRPr="006C0972" w:rsidRDefault="005E5340" w:rsidP="005E53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E5340" w:rsidRPr="00207943" w14:paraId="37671DDB" w14:textId="77777777" w:rsidTr="009A1E11">
        <w:trPr>
          <w:trHeight w:val="1116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585F1" w14:textId="77777777" w:rsidR="005E5340" w:rsidRPr="006C0972" w:rsidRDefault="005E5340" w:rsidP="005E53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0361C" w14:textId="77777777" w:rsidR="005E5340" w:rsidRPr="006C0972" w:rsidRDefault="005E5340" w:rsidP="005E53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8958E" w14:textId="77777777" w:rsidR="005E5340" w:rsidRPr="006C0972" w:rsidRDefault="005E5340" w:rsidP="005E53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E4A12" w14:textId="77777777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78 082,47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C5414" w14:textId="77777777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25E4D" w14:textId="77777777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14 157,73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8A46A" w14:textId="77777777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63 924,74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83454" w14:textId="77777777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C2860" w14:textId="77777777" w:rsidR="005E5340" w:rsidRPr="006C0972" w:rsidRDefault="005E5340" w:rsidP="005E53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5A4A6" w14:textId="77777777" w:rsidR="005E5340" w:rsidRPr="006C0972" w:rsidRDefault="005E5340" w:rsidP="005E5340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6C0972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A2982" w14:textId="77777777" w:rsidR="005E5340" w:rsidRPr="006C0972" w:rsidRDefault="005E5340" w:rsidP="005E53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5E5340" w:rsidRPr="00207943" w14:paraId="469955E7" w14:textId="77777777" w:rsidTr="009A1E11">
        <w:trPr>
          <w:trHeight w:val="1118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1308B" w14:textId="77777777" w:rsidR="005E5340" w:rsidRPr="006C0972" w:rsidRDefault="005E5340" w:rsidP="005E53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FF55A" w14:textId="77777777" w:rsidR="005E5340" w:rsidRPr="006C0972" w:rsidRDefault="005E5340" w:rsidP="005E53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441A8" w14:textId="77777777" w:rsidR="005E5340" w:rsidRPr="006C0972" w:rsidRDefault="005E5340" w:rsidP="005E53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79A34" w14:textId="77777777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82 325,23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3A45F" w14:textId="77777777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57E12" w14:textId="77777777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13 286,05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23CCD" w14:textId="77777777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69 039,18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3612A" w14:textId="77777777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32FD1" w14:textId="77777777" w:rsidR="005E5340" w:rsidRPr="006C0972" w:rsidRDefault="005E5340" w:rsidP="005E53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E6188" w14:textId="77777777" w:rsidR="005E5340" w:rsidRPr="006C0972" w:rsidRDefault="005E5340" w:rsidP="005E5340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6C0972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07AF2" w14:textId="77777777" w:rsidR="005E5340" w:rsidRPr="006C0972" w:rsidRDefault="005E5340" w:rsidP="005E53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5E5340" w:rsidRPr="00207943" w14:paraId="4AE4FBB1" w14:textId="77777777" w:rsidTr="009A1E11">
        <w:trPr>
          <w:trHeight w:val="992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15D68" w14:textId="77777777" w:rsidR="005E5340" w:rsidRPr="006C0972" w:rsidRDefault="005E5340" w:rsidP="005E53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91422" w14:textId="77777777" w:rsidR="005E5340" w:rsidRPr="006C0972" w:rsidRDefault="005E5340" w:rsidP="005E53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61C6A" w14:textId="77777777" w:rsidR="005E5340" w:rsidRPr="006C0972" w:rsidRDefault="005E5340" w:rsidP="005E53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CF3F7" w14:textId="11902D02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101 625,14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7FBF5" w14:textId="2B42912D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9CCCF" w14:textId="23278A3A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27 794,00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2E83C" w14:textId="61BA82DD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73 831,14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400C4" w14:textId="3AE49171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E372B" w14:textId="77777777" w:rsidR="005E5340" w:rsidRPr="006C0972" w:rsidRDefault="005E5340" w:rsidP="005E53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74FE6" w14:textId="77777777" w:rsidR="005E5340" w:rsidRPr="006C0972" w:rsidRDefault="005E5340" w:rsidP="005E5340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6C0972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11E51" w14:textId="77777777" w:rsidR="005E5340" w:rsidRPr="006C0972" w:rsidRDefault="005E5340" w:rsidP="005E53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5E5340" w:rsidRPr="00207943" w14:paraId="4961203F" w14:textId="77777777" w:rsidTr="009A1E11">
        <w:trPr>
          <w:trHeight w:val="8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88F37" w14:textId="77777777" w:rsidR="005E5340" w:rsidRPr="006C0972" w:rsidRDefault="005E5340" w:rsidP="005E53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B099E" w14:textId="77777777" w:rsidR="005E5340" w:rsidRPr="006C0972" w:rsidRDefault="005E5340" w:rsidP="005E53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CEE08" w14:textId="77777777" w:rsidR="005E5340" w:rsidRPr="006C0972" w:rsidRDefault="005E5340" w:rsidP="005E53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477A8" w14:textId="06B55A3F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5E5340">
              <w:rPr>
                <w:sz w:val="24"/>
                <w:szCs w:val="24"/>
              </w:rPr>
              <w:t>168 261,61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F3E33" w14:textId="06B2DDB9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5E5340">
              <w:rPr>
                <w:sz w:val="24"/>
                <w:szCs w:val="24"/>
              </w:rPr>
              <w:t>25 552,10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20005" w14:textId="2C2EC3F9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5E5340">
              <w:rPr>
                <w:sz w:val="24"/>
                <w:szCs w:val="24"/>
              </w:rPr>
              <w:t>43 937,20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7A352" w14:textId="1D228CFF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5E5340">
              <w:rPr>
                <w:sz w:val="24"/>
                <w:szCs w:val="24"/>
              </w:rPr>
              <w:t>98 772,31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16304" w14:textId="4AD4E4E3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095AD" w14:textId="77777777" w:rsidR="005E5340" w:rsidRPr="006C0972" w:rsidRDefault="005E5340" w:rsidP="005E53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AE630" w14:textId="77777777" w:rsidR="005E5340" w:rsidRPr="006C0972" w:rsidRDefault="005E5340" w:rsidP="005E5340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6C0972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D9F31" w14:textId="77777777" w:rsidR="005E5340" w:rsidRPr="006C0972" w:rsidRDefault="005E5340" w:rsidP="005E53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5E5340" w:rsidRPr="00207943" w14:paraId="33D87CA1" w14:textId="77777777" w:rsidTr="009A1E11">
        <w:trPr>
          <w:trHeight w:val="1008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EFE0F" w14:textId="77777777" w:rsidR="005E5340" w:rsidRPr="00207943" w:rsidRDefault="005E5340" w:rsidP="005E5340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551E0" w14:textId="77777777" w:rsidR="005E5340" w:rsidRPr="00207943" w:rsidRDefault="005E5340" w:rsidP="005E5340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2E2B4" w14:textId="77777777" w:rsidR="005E5340" w:rsidRPr="006C0972" w:rsidRDefault="005E5340" w:rsidP="005E53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r w:rsidRPr="006C0972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6C097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0972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6C097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FF59F" w14:textId="11B90706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76 626,97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EB3A0" w14:textId="30833B1C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DB2F3" w14:textId="7673ECB4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26 822,30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70C77" w14:textId="0E364421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49 804,67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5F233" w14:textId="04EBCF5D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92E25" w14:textId="77777777" w:rsidR="005E5340" w:rsidRPr="006C0972" w:rsidRDefault="005E5340" w:rsidP="005E53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C344F" w14:textId="77777777" w:rsidR="005E5340" w:rsidRPr="006C0972" w:rsidRDefault="005E5340" w:rsidP="005E5340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6C0972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  <w:p w14:paraId="415F8E18" w14:textId="77777777" w:rsidR="005E5340" w:rsidRPr="006C0972" w:rsidRDefault="005E5340" w:rsidP="005E5340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B0EEE" w14:textId="77777777" w:rsidR="005E5340" w:rsidRPr="006C0972" w:rsidRDefault="005E5340" w:rsidP="005E53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5E5340" w:rsidRPr="00207943" w14:paraId="4B7A7711" w14:textId="77777777" w:rsidTr="004275C3">
        <w:trPr>
          <w:trHeight w:val="382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72BA4" w14:textId="77777777" w:rsidR="005E5340" w:rsidRPr="00207943" w:rsidRDefault="005E5340" w:rsidP="005E5340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2127C" w14:textId="77777777" w:rsidR="005E5340" w:rsidRPr="00207943" w:rsidRDefault="005E5340" w:rsidP="005E5340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C0C11" w14:textId="262B50D8" w:rsidR="005E5340" w:rsidRPr="006C0972" w:rsidRDefault="005E5340" w:rsidP="005E53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C0972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6C0972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6C097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0972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6C097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7CD08" w14:textId="657EC5B3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76 626,97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17243" w14:textId="4B735698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963B0" w14:textId="22CDD4A5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26 822,30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20743" w14:textId="4D638619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49 804,67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D9B9C" w14:textId="7E1C43D8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79CB1" w14:textId="77777777" w:rsidR="005E5340" w:rsidRPr="006C0972" w:rsidRDefault="005E5340" w:rsidP="005E53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948B2" w14:textId="77777777" w:rsidR="005E5340" w:rsidRPr="006C0972" w:rsidRDefault="005E5340" w:rsidP="005E5340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6C0972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  <w:p w14:paraId="2E031728" w14:textId="77777777" w:rsidR="005E5340" w:rsidRPr="006C0972" w:rsidRDefault="005E5340" w:rsidP="005E5340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C1FBD" w14:textId="10968359" w:rsidR="005E5340" w:rsidRPr="006C0972" w:rsidRDefault="005E5340" w:rsidP="005E53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D96A50" w:rsidRPr="00207943" w14:paraId="2E495BE5" w14:textId="77777777" w:rsidTr="004275C3">
        <w:trPr>
          <w:trHeight w:val="136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200DC" w14:textId="77777777" w:rsidR="00D96A50" w:rsidRPr="006C0972" w:rsidRDefault="00D96A50" w:rsidP="00D96A50">
            <w:pPr>
              <w:ind w:right="-176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 xml:space="preserve"> 2.1.1</w:t>
            </w:r>
          </w:p>
        </w:tc>
        <w:tc>
          <w:tcPr>
            <w:tcW w:w="7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7BFA2" w14:textId="77777777" w:rsidR="00D96A50" w:rsidRPr="006C0972" w:rsidRDefault="00D96A50" w:rsidP="00D96A50">
            <w:pPr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Организация каникулярного отдыха детей ЗАТО Северск</w:t>
            </w:r>
          </w:p>
          <w:p w14:paraId="415F56CF" w14:textId="77777777" w:rsidR="00D96A50" w:rsidRPr="006C0972" w:rsidRDefault="00D96A50" w:rsidP="00D96A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21C72" w14:textId="77777777" w:rsidR="00D96A50" w:rsidRPr="006C0972" w:rsidRDefault="00D96A50" w:rsidP="00D96A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9E9B9" w14:textId="111DFA6B" w:rsidR="00D96A50" w:rsidRPr="00D96A50" w:rsidRDefault="00D96A50" w:rsidP="00D96A5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96A50">
              <w:rPr>
                <w:sz w:val="24"/>
                <w:szCs w:val="24"/>
              </w:rPr>
              <w:t>117 806,63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853C5" w14:textId="50AA7CB6" w:rsidR="00D96A50" w:rsidRPr="00D96A50" w:rsidRDefault="00D96A50" w:rsidP="00D96A50">
            <w:pPr>
              <w:jc w:val="right"/>
              <w:rPr>
                <w:sz w:val="24"/>
                <w:szCs w:val="24"/>
              </w:rPr>
            </w:pPr>
            <w:r w:rsidRPr="00D96A50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291A6" w14:textId="2447AD5E" w:rsidR="00D96A50" w:rsidRPr="00D96A50" w:rsidRDefault="00D96A50" w:rsidP="00D96A50">
            <w:pPr>
              <w:jc w:val="right"/>
              <w:rPr>
                <w:sz w:val="24"/>
                <w:szCs w:val="24"/>
              </w:rPr>
            </w:pPr>
            <w:r w:rsidRPr="00D96A50">
              <w:rPr>
                <w:sz w:val="24"/>
                <w:szCs w:val="24"/>
              </w:rPr>
              <w:t>52 060,08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A420F" w14:textId="6BD1B676" w:rsidR="00D96A50" w:rsidRPr="00D96A50" w:rsidRDefault="00D96A50" w:rsidP="00D96A50">
            <w:pPr>
              <w:jc w:val="right"/>
              <w:rPr>
                <w:sz w:val="24"/>
                <w:szCs w:val="24"/>
              </w:rPr>
            </w:pPr>
            <w:r w:rsidRPr="00D96A50">
              <w:rPr>
                <w:sz w:val="24"/>
                <w:szCs w:val="24"/>
              </w:rPr>
              <w:t>65 746,55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4E822" w14:textId="7F48865C" w:rsidR="00D96A50" w:rsidRPr="006C0972" w:rsidRDefault="00D96A50" w:rsidP="00D96A5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A1A0D" w14:textId="77777777" w:rsidR="00D96A50" w:rsidRPr="006C0972" w:rsidRDefault="00D96A50" w:rsidP="00D96A50">
            <w:pPr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6C0972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6C0972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Управление образования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612F5" w14:textId="77777777" w:rsidR="00D96A50" w:rsidRPr="006C0972" w:rsidRDefault="00D96A50" w:rsidP="00D96A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20E3F" w14:textId="77777777" w:rsidR="00D96A50" w:rsidRPr="006C0972" w:rsidRDefault="00D96A50" w:rsidP="00D96A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E5340" w:rsidRPr="00207943" w14:paraId="14C8FE07" w14:textId="77777777" w:rsidTr="009A1E11">
        <w:trPr>
          <w:trHeight w:val="1625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7299F" w14:textId="77777777" w:rsidR="005E5340" w:rsidRPr="006C0972" w:rsidRDefault="005E5340" w:rsidP="005E53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492E6" w14:textId="77777777" w:rsidR="005E5340" w:rsidRPr="006C0972" w:rsidRDefault="005E5340" w:rsidP="005E53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46F1A" w14:textId="77777777" w:rsidR="005E5340" w:rsidRPr="006C0972" w:rsidRDefault="005E5340" w:rsidP="005E53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70159" w14:textId="77777777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27 174,68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BA96B" w14:textId="77777777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F51E6" w14:textId="77777777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14 157,73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5D134" w14:textId="77777777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13 016,95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779E7" w14:textId="77777777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C6DBB" w14:textId="77777777" w:rsidR="005E5340" w:rsidRPr="006C0972" w:rsidRDefault="005E5340" w:rsidP="005E53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A7E77" w14:textId="77777777" w:rsidR="005E5340" w:rsidRPr="006C0972" w:rsidRDefault="005E5340" w:rsidP="005E5340">
            <w:pPr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28BC6" w14:textId="77777777" w:rsidR="005E5340" w:rsidRPr="006C0972" w:rsidRDefault="005E5340" w:rsidP="005E53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3783</w:t>
            </w:r>
          </w:p>
        </w:tc>
      </w:tr>
      <w:tr w:rsidR="005E5340" w:rsidRPr="00207943" w14:paraId="6F3E45EE" w14:textId="77777777" w:rsidTr="009A1E11">
        <w:trPr>
          <w:trHeight w:val="240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616E0" w14:textId="77777777" w:rsidR="005E5340" w:rsidRPr="006C0972" w:rsidRDefault="005E5340" w:rsidP="005E53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88264" w14:textId="77777777" w:rsidR="005E5340" w:rsidRPr="006C0972" w:rsidRDefault="005E5340" w:rsidP="005E53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F0946" w14:textId="77777777" w:rsidR="005E5340" w:rsidRPr="006C0972" w:rsidRDefault="005E5340" w:rsidP="005E53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39F32" w14:textId="77777777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28 077,25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EEFB1" w14:textId="77777777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E51C9" w14:textId="77777777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13 286,05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468DB" w14:textId="77777777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14 791,20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7756B" w14:textId="77777777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07E3C" w14:textId="77777777" w:rsidR="005E5340" w:rsidRPr="006C0972" w:rsidRDefault="005E5340" w:rsidP="005E53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7A102" w14:textId="77777777" w:rsidR="005E5340" w:rsidRPr="006C0972" w:rsidRDefault="005E5340" w:rsidP="005E5340">
            <w:pPr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8A212" w14:textId="77777777" w:rsidR="005E5340" w:rsidRPr="006C0972" w:rsidRDefault="005E5340" w:rsidP="005E53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4027</w:t>
            </w:r>
          </w:p>
        </w:tc>
      </w:tr>
      <w:tr w:rsidR="005E5340" w:rsidRPr="00207943" w14:paraId="2173659B" w14:textId="77777777" w:rsidTr="009A1E11">
        <w:trPr>
          <w:trHeight w:val="167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DC0E9" w14:textId="77777777" w:rsidR="005E5340" w:rsidRPr="006C0972" w:rsidRDefault="005E5340" w:rsidP="005E53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E7175" w14:textId="77777777" w:rsidR="005E5340" w:rsidRPr="006C0972" w:rsidRDefault="005E5340" w:rsidP="005E53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33B92" w14:textId="77777777" w:rsidR="005E5340" w:rsidRPr="006C0972" w:rsidRDefault="005E5340" w:rsidP="005E53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10E01" w14:textId="5E6D46D8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29 117,68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33585" w14:textId="3C0DADD6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92482" w14:textId="7736E086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12 794,00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A4601" w14:textId="1A33EFC9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16 323,68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C3F60" w14:textId="1238D21C" w:rsidR="005E5340" w:rsidRPr="006C0972" w:rsidRDefault="005E5340" w:rsidP="005E534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80364" w14:textId="77777777" w:rsidR="005E5340" w:rsidRPr="006C0972" w:rsidRDefault="005E5340" w:rsidP="005E53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6F209" w14:textId="77777777" w:rsidR="005E5340" w:rsidRPr="006C0972" w:rsidRDefault="005E5340" w:rsidP="005E5340">
            <w:pPr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033E3" w14:textId="17B9AFF7" w:rsidR="005E5340" w:rsidRPr="006C0972" w:rsidRDefault="005E5340" w:rsidP="005E53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4143</w:t>
            </w:r>
          </w:p>
        </w:tc>
      </w:tr>
      <w:tr w:rsidR="00D96A50" w:rsidRPr="00207943" w14:paraId="5EB16BD7" w14:textId="77777777" w:rsidTr="009A1E11">
        <w:trPr>
          <w:trHeight w:val="8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DB27D" w14:textId="77777777" w:rsidR="00D96A50" w:rsidRPr="006C0972" w:rsidRDefault="00D96A50" w:rsidP="00D96A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554AE" w14:textId="77777777" w:rsidR="00D96A50" w:rsidRPr="006C0972" w:rsidRDefault="00D96A50" w:rsidP="00D96A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E66EF" w14:textId="77777777" w:rsidR="00D96A50" w:rsidRPr="006C0972" w:rsidRDefault="00D96A50" w:rsidP="00D96A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FC2DB" w14:textId="0158090B" w:rsidR="00D96A50" w:rsidRPr="00D96A50" w:rsidRDefault="00D96A50" w:rsidP="00D96A50">
            <w:pPr>
              <w:jc w:val="right"/>
              <w:rPr>
                <w:sz w:val="24"/>
                <w:szCs w:val="24"/>
              </w:rPr>
            </w:pPr>
            <w:r w:rsidRPr="00D96A50">
              <w:rPr>
                <w:sz w:val="24"/>
                <w:szCs w:val="24"/>
              </w:rPr>
              <w:t>33 437,02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311D7" w14:textId="563DC363" w:rsidR="00D96A50" w:rsidRPr="00D96A50" w:rsidRDefault="00D96A50" w:rsidP="00D96A50">
            <w:pPr>
              <w:jc w:val="right"/>
              <w:rPr>
                <w:sz w:val="24"/>
                <w:szCs w:val="24"/>
              </w:rPr>
            </w:pPr>
            <w:r w:rsidRPr="00D96A50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04D7A" w14:textId="5B93FB06" w:rsidR="00D96A50" w:rsidRPr="00D96A50" w:rsidRDefault="00D96A50" w:rsidP="00D96A50">
            <w:pPr>
              <w:jc w:val="right"/>
              <w:rPr>
                <w:sz w:val="24"/>
                <w:szCs w:val="24"/>
              </w:rPr>
            </w:pPr>
            <w:r w:rsidRPr="00D96A50">
              <w:rPr>
                <w:sz w:val="24"/>
                <w:szCs w:val="24"/>
              </w:rPr>
              <w:t>11 822,30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94280" w14:textId="689AC700" w:rsidR="00D96A50" w:rsidRPr="00D96A50" w:rsidRDefault="00D96A50" w:rsidP="00D96A50">
            <w:pPr>
              <w:jc w:val="right"/>
              <w:rPr>
                <w:sz w:val="24"/>
                <w:szCs w:val="24"/>
              </w:rPr>
            </w:pPr>
            <w:r w:rsidRPr="00D96A50">
              <w:rPr>
                <w:sz w:val="24"/>
                <w:szCs w:val="24"/>
              </w:rPr>
              <w:t>21 614,72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8E1AB" w14:textId="58EAA74E" w:rsidR="00D96A50" w:rsidRPr="006C0972" w:rsidRDefault="00D96A50" w:rsidP="00D96A5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64DAA" w14:textId="77777777" w:rsidR="00D96A50" w:rsidRPr="006C0972" w:rsidRDefault="00D96A50" w:rsidP="00D96A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E45DB" w14:textId="77777777" w:rsidR="00D96A50" w:rsidRPr="006C0972" w:rsidRDefault="00D96A50" w:rsidP="00D96A50">
            <w:pPr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AA6E5" w14:textId="06DB92F4" w:rsidR="00D96A50" w:rsidRPr="006C0972" w:rsidRDefault="00D96A50" w:rsidP="00D96A5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4166</w:t>
            </w:r>
          </w:p>
        </w:tc>
      </w:tr>
      <w:tr w:rsidR="00D96A50" w:rsidRPr="00207943" w14:paraId="21235444" w14:textId="77777777" w:rsidTr="004275C3">
        <w:trPr>
          <w:trHeight w:val="52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31057" w14:textId="77777777" w:rsidR="00D96A50" w:rsidRPr="006C0972" w:rsidRDefault="00D96A50" w:rsidP="00D96A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6AF66" w14:textId="77777777" w:rsidR="00D96A50" w:rsidRPr="006C0972" w:rsidRDefault="00D96A50" w:rsidP="00D96A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3B512" w14:textId="77777777" w:rsidR="00D96A50" w:rsidRPr="006C0972" w:rsidRDefault="00D96A50" w:rsidP="00D96A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r w:rsidRPr="006C0972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6C097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0972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6C097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6454A" w14:textId="3D9775CE" w:rsidR="00D96A50" w:rsidRPr="006C0972" w:rsidRDefault="00D96A50" w:rsidP="00D96A5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24 261,83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CE1E0" w14:textId="6F6DD5F9" w:rsidR="00D96A50" w:rsidRPr="006C0972" w:rsidRDefault="00D96A50" w:rsidP="00D96A5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23ED8" w14:textId="72F87012" w:rsidR="00D96A50" w:rsidRPr="006C0972" w:rsidRDefault="00D96A50" w:rsidP="00D96A5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11 822,30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1B099" w14:textId="00E12931" w:rsidR="00D96A50" w:rsidRPr="006C0972" w:rsidRDefault="00D96A50" w:rsidP="00D96A5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12 439,53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0A60B" w14:textId="6B66641D" w:rsidR="00D96A50" w:rsidRPr="006C0972" w:rsidRDefault="00D96A50" w:rsidP="00D96A5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E99E8" w14:textId="77777777" w:rsidR="00D96A50" w:rsidRPr="006C0972" w:rsidRDefault="00D96A50" w:rsidP="00D96A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35609" w14:textId="77777777" w:rsidR="00D96A50" w:rsidRPr="006C0972" w:rsidRDefault="00D96A50" w:rsidP="00D96A50">
            <w:pPr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881AB" w14:textId="77777777" w:rsidR="00D96A50" w:rsidRPr="006C0972" w:rsidRDefault="00D96A50" w:rsidP="00D96A5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4160</w:t>
            </w:r>
          </w:p>
        </w:tc>
      </w:tr>
      <w:tr w:rsidR="00D96A50" w:rsidRPr="00207943" w14:paraId="082F88EB" w14:textId="77777777" w:rsidTr="009A1E11">
        <w:trPr>
          <w:trHeight w:val="382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B648C" w14:textId="77777777" w:rsidR="00D96A50" w:rsidRPr="006C0972" w:rsidRDefault="00D96A50" w:rsidP="00D96A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D2A58" w14:textId="77777777" w:rsidR="00D96A50" w:rsidRPr="006C0972" w:rsidRDefault="00D96A50" w:rsidP="00D96A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E69DC" w14:textId="2FD2D177" w:rsidR="00D96A50" w:rsidRPr="006C0972" w:rsidRDefault="00D96A50" w:rsidP="00D96A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2026 (</w:t>
            </w:r>
            <w:proofErr w:type="spellStart"/>
            <w:r w:rsidRPr="006C0972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6C097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0972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6C097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FC203" w14:textId="521BA2FF" w:rsidR="00D96A50" w:rsidRPr="006C0972" w:rsidRDefault="00D96A50" w:rsidP="00D96A5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24 261,83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2C390" w14:textId="0948F139" w:rsidR="00D96A50" w:rsidRPr="006C0972" w:rsidRDefault="00D96A50" w:rsidP="00D96A5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51E56" w14:textId="4E5AD05A" w:rsidR="00D96A50" w:rsidRPr="006C0972" w:rsidRDefault="00D96A50" w:rsidP="00D96A5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11 822,30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9BDD6" w14:textId="0CF7F2D3" w:rsidR="00D96A50" w:rsidRPr="006C0972" w:rsidRDefault="00D96A50" w:rsidP="00D96A5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12 439,53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46022" w14:textId="1F2B523C" w:rsidR="00D96A50" w:rsidRPr="006C0972" w:rsidRDefault="00D96A50" w:rsidP="00D96A50">
            <w:pPr>
              <w:jc w:val="right"/>
              <w:rPr>
                <w:sz w:val="24"/>
                <w:szCs w:val="24"/>
              </w:rPr>
            </w:pPr>
            <w:r w:rsidRPr="006C0972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8C454" w14:textId="77777777" w:rsidR="00D96A50" w:rsidRPr="006C0972" w:rsidRDefault="00D96A50" w:rsidP="00D96A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0AB67" w14:textId="220B7E2B" w:rsidR="00D96A50" w:rsidRPr="006C0972" w:rsidRDefault="00D96A50" w:rsidP="00D96A50">
            <w:pPr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C3CA7" w14:textId="2DF400AD" w:rsidR="00D96A50" w:rsidRPr="006C0972" w:rsidRDefault="00D96A50" w:rsidP="00D96A5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0972">
              <w:rPr>
                <w:rFonts w:ascii="Times New Roman" w:hAnsi="Times New Roman"/>
                <w:sz w:val="24"/>
                <w:szCs w:val="24"/>
              </w:rPr>
              <w:t>4160</w:t>
            </w:r>
          </w:p>
        </w:tc>
      </w:tr>
      <w:tr w:rsidR="0028205D" w:rsidRPr="00207943" w14:paraId="601D834A" w14:textId="77777777" w:rsidTr="009A1E11">
        <w:trPr>
          <w:trHeight w:val="277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471B1" w14:textId="77777777" w:rsidR="0028205D" w:rsidRPr="00D825E7" w:rsidRDefault="0028205D" w:rsidP="002820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z w:val="24"/>
                <w:szCs w:val="24"/>
              </w:rPr>
              <w:t xml:space="preserve"> 2.1.2</w:t>
            </w:r>
          </w:p>
        </w:tc>
        <w:tc>
          <w:tcPr>
            <w:tcW w:w="7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A8DF6" w14:textId="77777777" w:rsidR="0028205D" w:rsidRPr="00D825E7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z w:val="24"/>
                <w:szCs w:val="24"/>
              </w:rPr>
              <w:t>Организация функционирования детских лагерей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4D71B" w14:textId="77777777" w:rsidR="0028205D" w:rsidRPr="00D825E7" w:rsidRDefault="0028205D" w:rsidP="002820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CFE40" w14:textId="506D3585" w:rsidR="0028205D" w:rsidRPr="0028205D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205D">
              <w:rPr>
                <w:sz w:val="24"/>
                <w:szCs w:val="24"/>
              </w:rPr>
              <w:t>233 556,53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2B61D" w14:textId="2600C465" w:rsidR="0028205D" w:rsidRPr="0028205D" w:rsidRDefault="0028205D" w:rsidP="0028205D">
            <w:pPr>
              <w:jc w:val="right"/>
              <w:rPr>
                <w:sz w:val="24"/>
                <w:szCs w:val="24"/>
              </w:rPr>
            </w:pPr>
            <w:r w:rsidRPr="0028205D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160B6" w14:textId="396463BE" w:rsidR="0028205D" w:rsidRPr="0028205D" w:rsidRDefault="0028205D" w:rsidP="0028205D">
            <w:pPr>
              <w:jc w:val="right"/>
              <w:rPr>
                <w:sz w:val="24"/>
                <w:szCs w:val="24"/>
              </w:rPr>
            </w:pPr>
            <w:r w:rsidRPr="0028205D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7E85A" w14:textId="238AC8E0" w:rsidR="0028205D" w:rsidRPr="0028205D" w:rsidRDefault="0028205D" w:rsidP="0028205D">
            <w:pPr>
              <w:jc w:val="right"/>
              <w:rPr>
                <w:sz w:val="24"/>
                <w:szCs w:val="24"/>
              </w:rPr>
            </w:pPr>
            <w:r w:rsidRPr="0028205D">
              <w:rPr>
                <w:sz w:val="24"/>
                <w:szCs w:val="24"/>
              </w:rPr>
              <w:t>233 556,53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9B46A" w14:textId="37FFC3CA" w:rsidR="0028205D" w:rsidRPr="00D825E7" w:rsidRDefault="0028205D" w:rsidP="0028205D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B19AF" w14:textId="77777777" w:rsidR="0028205D" w:rsidRPr="00D825E7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D825E7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D825E7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детские оздоровительные лагеря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4F383" w14:textId="77777777" w:rsidR="0028205D" w:rsidRPr="00D825E7" w:rsidRDefault="0028205D" w:rsidP="002820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ED77C" w14:textId="77777777" w:rsidR="0028205D" w:rsidRPr="00D825E7" w:rsidRDefault="0028205D" w:rsidP="002820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28205D" w:rsidRPr="00207943" w14:paraId="56B88F29" w14:textId="77777777" w:rsidTr="009A1E11">
        <w:trPr>
          <w:trHeight w:val="870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2A684" w14:textId="77777777" w:rsidR="0028205D" w:rsidRPr="00D825E7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B00BB" w14:textId="77777777" w:rsidR="0028205D" w:rsidRPr="00D825E7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7B330" w14:textId="77777777" w:rsidR="0028205D" w:rsidRPr="00D825E7" w:rsidRDefault="0028205D" w:rsidP="002820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22D8E" w14:textId="77777777" w:rsidR="0028205D" w:rsidRPr="00D825E7" w:rsidRDefault="0028205D" w:rsidP="0028205D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50 907,79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A6766" w14:textId="77777777" w:rsidR="0028205D" w:rsidRPr="00D825E7" w:rsidRDefault="0028205D" w:rsidP="0028205D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D5A1E" w14:textId="77777777" w:rsidR="0028205D" w:rsidRPr="00D825E7" w:rsidRDefault="0028205D" w:rsidP="0028205D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7153C" w14:textId="77777777" w:rsidR="0028205D" w:rsidRPr="00D825E7" w:rsidRDefault="0028205D" w:rsidP="0028205D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50 907,79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64B3B" w14:textId="77777777" w:rsidR="0028205D" w:rsidRPr="00D825E7" w:rsidRDefault="0028205D" w:rsidP="0028205D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0E542" w14:textId="77777777" w:rsidR="0028205D" w:rsidRPr="00D825E7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7F21E" w14:textId="77777777" w:rsidR="0028205D" w:rsidRPr="00D825E7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D825E7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013E9" w14:textId="77777777" w:rsidR="0028205D" w:rsidRPr="00D825E7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28205D" w:rsidRPr="00207943" w14:paraId="5CAA3436" w14:textId="77777777" w:rsidTr="009A1E11">
        <w:trPr>
          <w:trHeight w:val="990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8F69C" w14:textId="77777777" w:rsidR="0028205D" w:rsidRPr="00D825E7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96290" w14:textId="77777777" w:rsidR="0028205D" w:rsidRPr="00D825E7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70861" w14:textId="77777777" w:rsidR="0028205D" w:rsidRPr="00D825E7" w:rsidRDefault="0028205D" w:rsidP="002820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93CEB" w14:textId="77777777" w:rsidR="0028205D" w:rsidRPr="00D825E7" w:rsidRDefault="0028205D" w:rsidP="0028205D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54 247,98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2C861" w14:textId="77777777" w:rsidR="0028205D" w:rsidRPr="00D825E7" w:rsidRDefault="0028205D" w:rsidP="0028205D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E163E" w14:textId="77777777" w:rsidR="0028205D" w:rsidRPr="00D825E7" w:rsidRDefault="0028205D" w:rsidP="0028205D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81CAB" w14:textId="77777777" w:rsidR="0028205D" w:rsidRPr="00D825E7" w:rsidRDefault="0028205D" w:rsidP="0028205D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54 247,98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0A549" w14:textId="77777777" w:rsidR="0028205D" w:rsidRPr="00D825E7" w:rsidRDefault="0028205D" w:rsidP="0028205D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1C135" w14:textId="77777777" w:rsidR="0028205D" w:rsidRPr="00D825E7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DC001" w14:textId="77777777" w:rsidR="0028205D" w:rsidRPr="00D825E7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D825E7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BD795" w14:textId="77777777" w:rsidR="0028205D" w:rsidRPr="00D825E7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28205D" w:rsidRPr="00207943" w14:paraId="449495AC" w14:textId="77777777" w:rsidTr="009A1E11">
        <w:trPr>
          <w:trHeight w:val="52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1E798" w14:textId="77777777" w:rsidR="0028205D" w:rsidRPr="00D825E7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E5BE1" w14:textId="77777777" w:rsidR="0028205D" w:rsidRPr="00D825E7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7A047" w14:textId="77777777" w:rsidR="0028205D" w:rsidRPr="00D825E7" w:rsidRDefault="0028205D" w:rsidP="002820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C9FF4" w14:textId="054D2941" w:rsidR="0028205D" w:rsidRPr="00D825E7" w:rsidRDefault="0028205D" w:rsidP="0028205D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56 566,97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13D83" w14:textId="7D81716A" w:rsidR="0028205D" w:rsidRPr="00D825E7" w:rsidRDefault="0028205D" w:rsidP="0028205D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1BDC1" w14:textId="26F379DE" w:rsidR="0028205D" w:rsidRPr="00D825E7" w:rsidRDefault="0028205D" w:rsidP="0028205D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975FE" w14:textId="6DB42C86" w:rsidR="0028205D" w:rsidRPr="00D825E7" w:rsidRDefault="0028205D" w:rsidP="0028205D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56 566,97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08C3B" w14:textId="560A0EB8" w:rsidR="0028205D" w:rsidRPr="00D825E7" w:rsidRDefault="0028205D" w:rsidP="0028205D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0901F" w14:textId="77777777" w:rsidR="0028205D" w:rsidRPr="00D825E7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5C330" w14:textId="77777777" w:rsidR="0028205D" w:rsidRPr="00D825E7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D825E7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DDEAE" w14:textId="77777777" w:rsidR="0028205D" w:rsidRPr="00D825E7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28205D" w:rsidRPr="00207943" w14:paraId="73752E64" w14:textId="77777777" w:rsidTr="009A1E11">
        <w:trPr>
          <w:trHeight w:val="24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EC6DF" w14:textId="77777777" w:rsidR="0028205D" w:rsidRPr="00D825E7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01540" w14:textId="77777777" w:rsidR="0028205D" w:rsidRPr="00D825E7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C39F4" w14:textId="77777777" w:rsidR="0028205D" w:rsidRPr="00D825E7" w:rsidRDefault="0028205D" w:rsidP="002820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80939" w14:textId="49384254" w:rsidR="0028205D" w:rsidRPr="0028205D" w:rsidRDefault="0028205D" w:rsidP="0028205D">
            <w:pPr>
              <w:jc w:val="right"/>
              <w:rPr>
                <w:sz w:val="24"/>
                <w:szCs w:val="24"/>
              </w:rPr>
            </w:pPr>
            <w:r w:rsidRPr="0028205D">
              <w:rPr>
                <w:sz w:val="24"/>
                <w:szCs w:val="24"/>
              </w:rPr>
              <w:t>71 833,79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6C9C5" w14:textId="7F95D9F1" w:rsidR="0028205D" w:rsidRPr="0028205D" w:rsidRDefault="0028205D" w:rsidP="0028205D">
            <w:pPr>
              <w:jc w:val="right"/>
              <w:rPr>
                <w:sz w:val="24"/>
                <w:szCs w:val="24"/>
              </w:rPr>
            </w:pPr>
            <w:r w:rsidRPr="0028205D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750ED" w14:textId="7CFD52E8" w:rsidR="0028205D" w:rsidRPr="0028205D" w:rsidRDefault="0028205D" w:rsidP="0028205D">
            <w:pPr>
              <w:jc w:val="right"/>
              <w:rPr>
                <w:sz w:val="24"/>
                <w:szCs w:val="24"/>
              </w:rPr>
            </w:pPr>
            <w:r w:rsidRPr="0028205D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85D14" w14:textId="67AAEC1B" w:rsidR="0028205D" w:rsidRPr="0028205D" w:rsidRDefault="0028205D" w:rsidP="0028205D">
            <w:pPr>
              <w:jc w:val="right"/>
              <w:rPr>
                <w:sz w:val="24"/>
                <w:szCs w:val="24"/>
              </w:rPr>
            </w:pPr>
            <w:r w:rsidRPr="0028205D">
              <w:rPr>
                <w:sz w:val="24"/>
                <w:szCs w:val="24"/>
              </w:rPr>
              <w:t>71 833,79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79EF5" w14:textId="79DABBB7" w:rsidR="0028205D" w:rsidRPr="00D825E7" w:rsidRDefault="0028205D" w:rsidP="0028205D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9FCEA" w14:textId="77777777" w:rsidR="0028205D" w:rsidRPr="00D825E7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863AA" w14:textId="77777777" w:rsidR="0028205D" w:rsidRPr="00D825E7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D825E7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4559D" w14:textId="77777777" w:rsidR="0028205D" w:rsidRPr="00D825E7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28205D" w:rsidRPr="00207943" w14:paraId="1B4898C9" w14:textId="77777777" w:rsidTr="009A1E11">
        <w:trPr>
          <w:trHeight w:val="24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1A1AB" w14:textId="77777777" w:rsidR="0028205D" w:rsidRPr="00D825E7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41A54" w14:textId="77777777" w:rsidR="0028205D" w:rsidRPr="00D825E7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52E49" w14:textId="5214FB47" w:rsidR="0028205D" w:rsidRPr="00D825E7" w:rsidRDefault="0028205D" w:rsidP="002820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r w:rsidRPr="00D825E7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D825E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825E7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D825E7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D8800" w14:textId="2B9FBA74" w:rsidR="0028205D" w:rsidRPr="0028205D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205D">
              <w:rPr>
                <w:sz w:val="24"/>
                <w:szCs w:val="24"/>
              </w:rPr>
              <w:t>36 424,65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74DE8" w14:textId="62E1DC6B" w:rsidR="0028205D" w:rsidRPr="0028205D" w:rsidRDefault="0028205D" w:rsidP="0028205D">
            <w:pPr>
              <w:jc w:val="right"/>
              <w:rPr>
                <w:sz w:val="24"/>
                <w:szCs w:val="24"/>
              </w:rPr>
            </w:pPr>
            <w:r w:rsidRPr="0028205D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471F5" w14:textId="45588943" w:rsidR="0028205D" w:rsidRPr="0028205D" w:rsidRDefault="0028205D" w:rsidP="0028205D">
            <w:pPr>
              <w:jc w:val="right"/>
              <w:rPr>
                <w:sz w:val="24"/>
                <w:szCs w:val="24"/>
              </w:rPr>
            </w:pPr>
            <w:r w:rsidRPr="0028205D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49216" w14:textId="60356C40" w:rsidR="0028205D" w:rsidRPr="0028205D" w:rsidRDefault="0028205D" w:rsidP="0028205D">
            <w:pPr>
              <w:jc w:val="right"/>
              <w:rPr>
                <w:sz w:val="24"/>
                <w:szCs w:val="24"/>
              </w:rPr>
            </w:pPr>
            <w:r w:rsidRPr="0028205D">
              <w:rPr>
                <w:sz w:val="24"/>
                <w:szCs w:val="24"/>
              </w:rPr>
              <w:t>36 424,65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4F8F2" w14:textId="1D8F81C9" w:rsidR="0028205D" w:rsidRPr="00D825E7" w:rsidRDefault="0028205D" w:rsidP="0028205D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F3EC8" w14:textId="77777777" w:rsidR="0028205D" w:rsidRPr="00D825E7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86AC7" w14:textId="77777777" w:rsidR="0028205D" w:rsidRPr="00D825E7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D825E7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53254" w14:textId="77777777" w:rsidR="0028205D" w:rsidRPr="00D825E7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28205D" w:rsidRPr="00207943" w14:paraId="1CF6BF31" w14:textId="77777777" w:rsidTr="004275C3">
        <w:trPr>
          <w:trHeight w:val="24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5CD77" w14:textId="77777777" w:rsidR="0028205D" w:rsidRPr="00D825E7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8290C" w14:textId="77777777" w:rsidR="0028205D" w:rsidRPr="00D825E7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B6A87" w14:textId="242C0CBA" w:rsidR="0028205D" w:rsidRPr="00D825E7" w:rsidRDefault="0028205D" w:rsidP="002820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z w:val="24"/>
                <w:szCs w:val="24"/>
              </w:rPr>
              <w:t>2026 (</w:t>
            </w:r>
            <w:proofErr w:type="spellStart"/>
            <w:r w:rsidRPr="00D825E7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D825E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825E7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D825E7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2AD96" w14:textId="58180117" w:rsidR="0028205D" w:rsidRPr="0028205D" w:rsidRDefault="0028205D" w:rsidP="0028205D">
            <w:pPr>
              <w:jc w:val="right"/>
              <w:rPr>
                <w:sz w:val="24"/>
                <w:szCs w:val="24"/>
              </w:rPr>
            </w:pPr>
            <w:r w:rsidRPr="0028205D">
              <w:rPr>
                <w:sz w:val="24"/>
                <w:szCs w:val="24"/>
              </w:rPr>
              <w:t>36 424,65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A2697" w14:textId="02670098" w:rsidR="0028205D" w:rsidRPr="0028205D" w:rsidRDefault="0028205D" w:rsidP="0028205D">
            <w:pPr>
              <w:jc w:val="right"/>
              <w:rPr>
                <w:sz w:val="24"/>
                <w:szCs w:val="24"/>
              </w:rPr>
            </w:pPr>
            <w:r w:rsidRPr="0028205D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73332" w14:textId="26AA2B80" w:rsidR="0028205D" w:rsidRPr="0028205D" w:rsidRDefault="0028205D" w:rsidP="0028205D">
            <w:pPr>
              <w:jc w:val="right"/>
              <w:rPr>
                <w:sz w:val="24"/>
                <w:szCs w:val="24"/>
              </w:rPr>
            </w:pPr>
            <w:r w:rsidRPr="0028205D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3AB75" w14:textId="445F5ECB" w:rsidR="0028205D" w:rsidRPr="0028205D" w:rsidRDefault="0028205D" w:rsidP="0028205D">
            <w:pPr>
              <w:jc w:val="right"/>
              <w:rPr>
                <w:sz w:val="24"/>
                <w:szCs w:val="24"/>
              </w:rPr>
            </w:pPr>
            <w:r w:rsidRPr="0028205D">
              <w:rPr>
                <w:sz w:val="24"/>
                <w:szCs w:val="24"/>
              </w:rPr>
              <w:t>36 424,65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55402" w14:textId="54CFDDE0" w:rsidR="0028205D" w:rsidRPr="00D825E7" w:rsidRDefault="0028205D" w:rsidP="0028205D">
            <w:pPr>
              <w:jc w:val="right"/>
              <w:rPr>
                <w:sz w:val="24"/>
                <w:szCs w:val="24"/>
              </w:rPr>
            </w:pPr>
            <w:r w:rsidRPr="00D825E7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4CCE2" w14:textId="77777777" w:rsidR="0028205D" w:rsidRPr="00D825E7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4D330" w14:textId="50636E46" w:rsidR="0028205D" w:rsidRPr="00D825E7" w:rsidRDefault="0028205D" w:rsidP="0028205D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D825E7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6D784" w14:textId="118A5331" w:rsidR="0028205D" w:rsidRPr="00D825E7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825E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28205D" w:rsidRPr="00207943" w14:paraId="012EB9A3" w14:textId="77777777" w:rsidTr="009A1E11">
        <w:trPr>
          <w:trHeight w:val="248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A0972" w14:textId="77777777" w:rsidR="0028205D" w:rsidRPr="004275C3" w:rsidRDefault="0028205D" w:rsidP="002820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 xml:space="preserve"> 2.1.3</w:t>
            </w:r>
          </w:p>
        </w:tc>
        <w:tc>
          <w:tcPr>
            <w:tcW w:w="7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93D9F" w14:textId="3D0AD5DA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Текущие ремонты ДОЛ «Березка» МАУ ЗАТО Северск ДОЛ «Зеленый мыс»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DC31E" w14:textId="77777777" w:rsidR="0028205D" w:rsidRPr="004275C3" w:rsidRDefault="0028205D" w:rsidP="002820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3453F" w14:textId="6D1B9AFF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2 072,22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43238" w14:textId="07605AE9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747E3" w14:textId="1E217B80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2 072,22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DBC7D" w14:textId="42D7B2B7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4C5FB" w14:textId="18194ACD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BD4FF" w14:textId="5BDAB262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4275C3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4275C3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МАУ ЗАТО Северск ДОЛ «Зеленый мыс»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717EC" w14:textId="77777777" w:rsidR="0028205D" w:rsidRPr="004275C3" w:rsidRDefault="0028205D" w:rsidP="002820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D980B" w14:textId="77777777" w:rsidR="0028205D" w:rsidRPr="004275C3" w:rsidRDefault="0028205D" w:rsidP="002820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28205D" w:rsidRPr="00207943" w14:paraId="3E830FAC" w14:textId="77777777" w:rsidTr="009A1E11">
        <w:trPr>
          <w:trHeight w:val="64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45B4F" w14:textId="77777777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FCF46" w14:textId="77777777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F9343" w14:textId="77777777" w:rsidR="0028205D" w:rsidRPr="004275C3" w:rsidRDefault="0028205D" w:rsidP="002820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13B4A" w14:textId="77777777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C90CD" w14:textId="77777777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BD952" w14:textId="77777777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CF841" w14:textId="77777777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CAACE" w14:textId="77777777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18ED5" w14:textId="77777777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14DBA" w14:textId="77777777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4275C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FDC4C" w14:textId="77777777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8205D" w:rsidRPr="00207943" w14:paraId="2E980BD2" w14:textId="77777777" w:rsidTr="009A1E11">
        <w:trPr>
          <w:trHeight w:val="825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D1EF0" w14:textId="77777777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8B4C7" w14:textId="77777777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C1D19" w14:textId="77777777" w:rsidR="0028205D" w:rsidRPr="004275C3" w:rsidRDefault="0028205D" w:rsidP="002820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503A7" w14:textId="77777777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9E0A8" w14:textId="77777777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C4F58" w14:textId="77777777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CB34B" w14:textId="77777777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7134D" w14:textId="77777777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C1649" w14:textId="77777777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FD9E5" w14:textId="77777777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4275C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6FBD5" w14:textId="77777777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8205D" w:rsidRPr="00207943" w14:paraId="7BBF1B59" w14:textId="77777777" w:rsidTr="004275C3">
        <w:trPr>
          <w:trHeight w:val="738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A516E" w14:textId="77777777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2B025" w14:textId="77777777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C4459" w14:textId="77777777" w:rsidR="0028205D" w:rsidRPr="004275C3" w:rsidRDefault="0028205D" w:rsidP="002820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6DA0E" w14:textId="77777777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82F1D" w14:textId="77777777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4582F" w14:textId="77777777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7C53C" w14:textId="77777777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6778C" w14:textId="77777777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50D4C" w14:textId="77777777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C1BD6" w14:textId="77777777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4275C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4CB11" w14:textId="77777777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8205D" w:rsidRPr="00207943" w14:paraId="4BDF0B1E" w14:textId="77777777" w:rsidTr="009A1E11">
        <w:trPr>
          <w:trHeight w:val="646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90CCE" w14:textId="77777777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D3532" w14:textId="77777777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E8A78" w14:textId="77777777" w:rsidR="0028205D" w:rsidRPr="004275C3" w:rsidRDefault="0028205D" w:rsidP="002820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2E620" w14:textId="4A77DCE3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2 072,22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32CDE" w14:textId="0CB44051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D3948" w14:textId="71B956D3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2 072,22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B6A15" w14:textId="68289CA2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162E5" w14:textId="23B7277D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BDF07" w14:textId="77777777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808B3" w14:textId="77777777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4275C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2B036" w14:textId="76C1FE24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28205D" w:rsidRPr="00207943" w14:paraId="4F9D85A7" w14:textId="77777777" w:rsidTr="009A1E11">
        <w:trPr>
          <w:trHeight w:val="646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B3299" w14:textId="77777777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0C60A" w14:textId="77777777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A38CA" w14:textId="77777777" w:rsidR="0028205D" w:rsidRPr="004275C3" w:rsidRDefault="0028205D" w:rsidP="002820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157FA" w14:textId="77777777" w:rsidR="0028205D" w:rsidRPr="004275C3" w:rsidRDefault="0028205D" w:rsidP="0028205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8ED4F" w14:textId="77777777" w:rsidR="0028205D" w:rsidRPr="004275C3" w:rsidRDefault="0028205D" w:rsidP="0028205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4C139" w14:textId="77777777" w:rsidR="0028205D" w:rsidRPr="004275C3" w:rsidRDefault="0028205D" w:rsidP="0028205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57329" w14:textId="77777777" w:rsidR="0028205D" w:rsidRPr="004275C3" w:rsidRDefault="0028205D" w:rsidP="0028205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FC25D" w14:textId="77777777" w:rsidR="0028205D" w:rsidRPr="004275C3" w:rsidRDefault="0028205D" w:rsidP="0028205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034CA" w14:textId="77777777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5FC67" w14:textId="408DF993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4275C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0DF25" w14:textId="15F8B690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D06" w:rsidRPr="00207943" w14:paraId="64F4B7BA" w14:textId="77777777" w:rsidTr="00E13C56">
        <w:trPr>
          <w:trHeight w:val="646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A4F58" w14:textId="77777777" w:rsidR="001D1D06" w:rsidRPr="004275C3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2CDD0" w14:textId="77777777" w:rsidR="001D1D06" w:rsidRPr="004275C3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EA583" w14:textId="77777777" w:rsidR="001D1D06" w:rsidRPr="004275C3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r w:rsidRPr="004275C3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4275C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275C3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4275C3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083A9" w14:textId="6BC56AF1" w:rsidR="001D1D06" w:rsidRPr="001D1D06" w:rsidRDefault="001D1D06" w:rsidP="001D1D06">
            <w:pPr>
              <w:jc w:val="right"/>
              <w:rPr>
                <w:sz w:val="24"/>
                <w:szCs w:val="24"/>
              </w:rPr>
            </w:pPr>
            <w:r w:rsidRPr="001D1D06">
              <w:rPr>
                <w:sz w:val="24"/>
                <w:szCs w:val="24"/>
              </w:rPr>
              <w:t>2 881,17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7A18A" w14:textId="35CE8C1C" w:rsidR="001D1D06" w:rsidRPr="001D1D06" w:rsidRDefault="001D1D06" w:rsidP="001D1D06">
            <w:pPr>
              <w:jc w:val="right"/>
              <w:rPr>
                <w:sz w:val="24"/>
                <w:szCs w:val="24"/>
              </w:rPr>
            </w:pPr>
            <w:r w:rsidRPr="001D1D06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D1F5A" w14:textId="28692E72" w:rsidR="001D1D06" w:rsidRPr="001D1D06" w:rsidRDefault="001D1D06" w:rsidP="001D1D06">
            <w:pPr>
              <w:jc w:val="right"/>
              <w:rPr>
                <w:sz w:val="24"/>
                <w:szCs w:val="24"/>
              </w:rPr>
            </w:pPr>
            <w:r w:rsidRPr="001D1D06">
              <w:rPr>
                <w:sz w:val="24"/>
                <w:szCs w:val="24"/>
              </w:rPr>
              <w:t>2 881,17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868AE" w14:textId="77777777" w:rsidR="001D1D06" w:rsidRPr="004275C3" w:rsidRDefault="001D1D06" w:rsidP="001D1D06">
            <w:pPr>
              <w:jc w:val="right"/>
              <w:rPr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4C2C2" w14:textId="77777777" w:rsidR="001D1D06" w:rsidRPr="004275C3" w:rsidRDefault="001D1D06" w:rsidP="001D1D06">
            <w:pPr>
              <w:jc w:val="right"/>
              <w:rPr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08DBB" w14:textId="77777777" w:rsidR="001D1D06" w:rsidRPr="004275C3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9FF25" w14:textId="77777777" w:rsidR="001D1D06" w:rsidRPr="004275C3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4275C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E21D5" w14:textId="2289D2B3" w:rsidR="001D1D06" w:rsidRPr="004275C3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8205D" w:rsidRPr="00207943" w14:paraId="3D6D1639" w14:textId="77777777" w:rsidTr="004275C3">
        <w:trPr>
          <w:trHeight w:val="646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53BF2" w14:textId="77777777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98F87" w14:textId="77777777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3F500" w14:textId="77777777" w:rsidR="0028205D" w:rsidRPr="004275C3" w:rsidRDefault="0028205D" w:rsidP="002820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ADB5E" w14:textId="77777777" w:rsidR="0028205D" w:rsidRPr="004275C3" w:rsidRDefault="0028205D" w:rsidP="0028205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E5AE0" w14:textId="77777777" w:rsidR="0028205D" w:rsidRPr="004275C3" w:rsidRDefault="0028205D" w:rsidP="0028205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0FFEA" w14:textId="77777777" w:rsidR="0028205D" w:rsidRPr="004275C3" w:rsidRDefault="0028205D" w:rsidP="0028205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6AB38" w14:textId="77777777" w:rsidR="0028205D" w:rsidRPr="004275C3" w:rsidRDefault="0028205D" w:rsidP="0028205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35CD0" w14:textId="77777777" w:rsidR="0028205D" w:rsidRPr="004275C3" w:rsidRDefault="0028205D" w:rsidP="0028205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C4664" w14:textId="77777777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55853" w14:textId="2669E51A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4275C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A3482" w14:textId="4AC55AA7" w:rsidR="0028205D" w:rsidRPr="004275C3" w:rsidRDefault="001D1D06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8205D" w:rsidRPr="00207943" w14:paraId="2D6C31FF" w14:textId="77777777" w:rsidTr="004275C3">
        <w:trPr>
          <w:trHeight w:val="646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5532E" w14:textId="77777777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4BBF8" w14:textId="77777777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BCBAB" w14:textId="5A5FE4C5" w:rsidR="0028205D" w:rsidRPr="004275C3" w:rsidRDefault="0028205D" w:rsidP="002820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2026 (</w:t>
            </w:r>
            <w:proofErr w:type="spellStart"/>
            <w:r w:rsidRPr="004275C3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4275C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275C3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4275C3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15043" w14:textId="44981255" w:rsidR="0028205D" w:rsidRPr="004275C3" w:rsidRDefault="0028205D" w:rsidP="0028205D">
            <w:pPr>
              <w:jc w:val="right"/>
              <w:rPr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0FEF7" w14:textId="19042E0F" w:rsidR="0028205D" w:rsidRPr="004275C3" w:rsidRDefault="0028205D" w:rsidP="0028205D">
            <w:pPr>
              <w:jc w:val="right"/>
              <w:rPr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247C3" w14:textId="5067AD7F" w:rsidR="0028205D" w:rsidRPr="004275C3" w:rsidRDefault="0028205D" w:rsidP="0028205D">
            <w:pPr>
              <w:jc w:val="right"/>
              <w:rPr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7CB65" w14:textId="3477B5E2" w:rsidR="0028205D" w:rsidRPr="004275C3" w:rsidRDefault="0028205D" w:rsidP="0028205D">
            <w:pPr>
              <w:jc w:val="right"/>
              <w:rPr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2CD70" w14:textId="6F896349" w:rsidR="0028205D" w:rsidRPr="004275C3" w:rsidRDefault="0028205D" w:rsidP="0028205D">
            <w:pPr>
              <w:jc w:val="right"/>
              <w:rPr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0232C" w14:textId="77777777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20E85" w14:textId="38301D37" w:rsidR="0028205D" w:rsidRPr="004275C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4275C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405B8" w14:textId="123377A9" w:rsidR="0028205D" w:rsidRPr="004275C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8205D" w:rsidRPr="00207943" w14:paraId="210A2EF0" w14:textId="77777777" w:rsidTr="004275C3">
        <w:trPr>
          <w:trHeight w:val="82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CACD7" w14:textId="77777777" w:rsidR="0028205D" w:rsidRPr="00C756EC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F8BFF" w14:textId="77777777" w:rsidR="0028205D" w:rsidRPr="00C756EC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A91F3" w14:textId="77777777" w:rsidR="0028205D" w:rsidRPr="00C756EC" w:rsidRDefault="0028205D" w:rsidP="002820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DE8B9" w14:textId="77777777" w:rsidR="0028205D" w:rsidRPr="00C756EC" w:rsidRDefault="0028205D" w:rsidP="0028205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5EC0E" w14:textId="77777777" w:rsidR="0028205D" w:rsidRPr="00C756EC" w:rsidRDefault="0028205D" w:rsidP="0028205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DAFAD" w14:textId="77777777" w:rsidR="0028205D" w:rsidRPr="00C756EC" w:rsidRDefault="0028205D" w:rsidP="0028205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94A7A" w14:textId="77777777" w:rsidR="0028205D" w:rsidRPr="00C756EC" w:rsidRDefault="0028205D" w:rsidP="0028205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B00DC" w14:textId="77777777" w:rsidR="0028205D" w:rsidRPr="00C756EC" w:rsidRDefault="0028205D" w:rsidP="0028205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CF042" w14:textId="77777777" w:rsidR="0028205D" w:rsidRPr="00C756EC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9E2E1" w14:textId="133D77F8" w:rsidR="0028205D" w:rsidRPr="00C756EC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  <w:r w:rsidRPr="00C756EC">
              <w:rPr>
                <w:rFonts w:ascii="Times New Roman" w:hAnsi="Times New Roman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C756EC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18F7B" w14:textId="4552E9FF" w:rsidR="0028205D" w:rsidRPr="00C756EC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756E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7D179966" w14:textId="77777777" w:rsidTr="004275C3">
        <w:trPr>
          <w:trHeight w:val="264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94220" w14:textId="77777777" w:rsidR="004275C3" w:rsidRPr="00E45613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 xml:space="preserve"> 2.1.4</w:t>
            </w:r>
          </w:p>
        </w:tc>
        <w:tc>
          <w:tcPr>
            <w:tcW w:w="7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A7A25" w14:textId="0811FBE2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Текущие ремонты ДОЛ «Зеленый мыс» МАУ ЗАТО Северск ДОЛ «Зеленый мыс»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CEA4E" w14:textId="77777777" w:rsidR="004275C3" w:rsidRPr="00E45613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59EC3" w14:textId="0C4B5CC9" w:rsidR="004275C3" w:rsidRPr="004275C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8 444,85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84C06" w14:textId="45A060E6" w:rsidR="004275C3" w:rsidRPr="004275C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949F7" w14:textId="34EC8C8B" w:rsidR="004275C3" w:rsidRPr="004275C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7 883,98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73CA8" w14:textId="197C8B39" w:rsidR="004275C3" w:rsidRPr="004275C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560,87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ECE26" w14:textId="58F5C361" w:rsidR="004275C3" w:rsidRPr="00E4561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76ED5" w14:textId="066C2905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E45613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E45613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МАУ ЗАТО Северск ДОЛ «Зеленый мыс»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3B1ED" w14:textId="77777777" w:rsidR="004275C3" w:rsidRPr="00E45613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DB50E" w14:textId="77777777" w:rsidR="004275C3" w:rsidRPr="00E45613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28205D" w:rsidRPr="00207943" w14:paraId="5C97D03E" w14:textId="77777777" w:rsidTr="009A1E11">
        <w:trPr>
          <w:trHeight w:val="71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4CA8E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B74BD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A579F" w14:textId="77777777" w:rsidR="0028205D" w:rsidRPr="00E45613" w:rsidRDefault="0028205D" w:rsidP="002820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02408" w14:textId="77777777" w:rsidR="0028205D" w:rsidRPr="00E4561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34CBA" w14:textId="77777777" w:rsidR="0028205D" w:rsidRPr="00E4561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3654C" w14:textId="77777777" w:rsidR="0028205D" w:rsidRPr="00E4561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1D367" w14:textId="77777777" w:rsidR="0028205D" w:rsidRPr="00E4561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7D223" w14:textId="77777777" w:rsidR="0028205D" w:rsidRPr="00E4561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559A4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CA2A7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E4561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88B61" w14:textId="77777777" w:rsidR="0028205D" w:rsidRPr="00E4561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8205D" w:rsidRPr="00207943" w14:paraId="7E3B9C85" w14:textId="77777777" w:rsidTr="009A1E11">
        <w:trPr>
          <w:trHeight w:val="868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CC9B8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3609A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DB5BD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1B334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4BDCB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1CE72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999A5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82B8D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BAD8A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D87F0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водогрейных котлов, </w:t>
            </w:r>
            <w:proofErr w:type="spellStart"/>
            <w:r w:rsidRPr="00E4561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4BEE1" w14:textId="77777777" w:rsidR="0028205D" w:rsidRPr="00E4561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8205D" w:rsidRPr="00207943" w14:paraId="07952A2F" w14:textId="77777777" w:rsidTr="009A1E11">
        <w:trPr>
          <w:trHeight w:val="689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091E7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A20DC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B7EE0" w14:textId="77777777" w:rsidR="0028205D" w:rsidRPr="00E45613" w:rsidRDefault="0028205D" w:rsidP="002820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F20E0" w14:textId="77777777" w:rsidR="0028205D" w:rsidRPr="00E4561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D38D8" w14:textId="77777777" w:rsidR="0028205D" w:rsidRPr="00E4561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A9FE4" w14:textId="77777777" w:rsidR="0028205D" w:rsidRPr="00E4561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4DD78" w14:textId="77777777" w:rsidR="0028205D" w:rsidRPr="00E4561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13728" w14:textId="77777777" w:rsidR="0028205D" w:rsidRPr="00E4561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DEF65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5C4E5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E4561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F3872" w14:textId="77777777" w:rsidR="0028205D" w:rsidRPr="00E4561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8205D" w:rsidRPr="00207943" w14:paraId="5A40C744" w14:textId="77777777" w:rsidTr="009A1E11">
        <w:trPr>
          <w:trHeight w:val="856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00C78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AFE55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BD932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8420E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B0CB2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2DB02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8CD78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F4418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41BD7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D001E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водогрейных котлов, </w:t>
            </w:r>
            <w:proofErr w:type="spellStart"/>
            <w:r w:rsidRPr="00E4561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A3FDD" w14:textId="77777777" w:rsidR="0028205D" w:rsidRPr="00E4561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8205D" w:rsidRPr="00207943" w14:paraId="3F88ECD9" w14:textId="77777777" w:rsidTr="009A1E11">
        <w:trPr>
          <w:trHeight w:val="685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96E93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39BFA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37D7E" w14:textId="77777777" w:rsidR="0028205D" w:rsidRPr="00E45613" w:rsidRDefault="0028205D" w:rsidP="002820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23A07" w14:textId="795C74D8" w:rsidR="0028205D" w:rsidRPr="00E4561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sz w:val="24"/>
                <w:szCs w:val="24"/>
              </w:rPr>
              <w:t>5 312,71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92BC9" w14:textId="4AF0F357" w:rsidR="0028205D" w:rsidRPr="00E4561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180A1" w14:textId="50EA3ED0" w:rsidR="0028205D" w:rsidRPr="00E4561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sz w:val="24"/>
                <w:szCs w:val="24"/>
              </w:rPr>
              <w:t>5 172,33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08CB0" w14:textId="3CBC7DC3" w:rsidR="0028205D" w:rsidRPr="00E4561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sz w:val="24"/>
                <w:szCs w:val="24"/>
              </w:rPr>
              <w:t>140,38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1FA80" w14:textId="53B31043" w:rsidR="0028205D" w:rsidRPr="00E4561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3F40B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600EA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E4561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E16AF" w14:textId="3D559871" w:rsidR="0028205D" w:rsidRPr="00E4561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28205D" w:rsidRPr="00207943" w14:paraId="342022B3" w14:textId="77777777" w:rsidTr="009A1E11">
        <w:trPr>
          <w:trHeight w:val="838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3204B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AA075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A7FB9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2B72B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9DA18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08CA7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0DCE0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66107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539B5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3D1D0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водогрейных котлов, </w:t>
            </w:r>
            <w:proofErr w:type="spellStart"/>
            <w:r w:rsidRPr="00E4561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4D22F" w14:textId="77777777" w:rsidR="0028205D" w:rsidRPr="00E4561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8205D" w:rsidRPr="00207943" w14:paraId="7455A6EB" w14:textId="77777777" w:rsidTr="009A1E11">
        <w:trPr>
          <w:trHeight w:val="838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8744E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2BAC3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3B04B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F04FD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F2C48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2C635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AC95B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B6354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E5AFE" w14:textId="77777777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59511" w14:textId="4602FBAA" w:rsidR="0028205D" w:rsidRPr="00E45613" w:rsidRDefault="0028205D" w:rsidP="0028205D">
            <w:pPr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 xml:space="preserve">3. Количество установленных комплексов, </w:t>
            </w:r>
            <w:proofErr w:type="spellStart"/>
            <w:r w:rsidRPr="00E4561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4A25D" w14:textId="7B7D8FEE" w:rsidR="0028205D" w:rsidRPr="00E45613" w:rsidRDefault="0028205D" w:rsidP="0028205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4275C3" w:rsidRPr="00207943" w14:paraId="57C50B00" w14:textId="77777777" w:rsidTr="009A1E11">
        <w:trPr>
          <w:trHeight w:val="99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00DC2" w14:textId="77777777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CB86C" w14:textId="77777777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BE520" w14:textId="77777777" w:rsidR="004275C3" w:rsidRPr="00E45613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1A098" w14:textId="55B70506" w:rsidR="004275C3" w:rsidRPr="004275C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3 132,14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AA1E2" w14:textId="23403857" w:rsidR="004275C3" w:rsidRPr="004275C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163EB" w14:textId="25F36484" w:rsidR="004275C3" w:rsidRPr="004275C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2 711,65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32249" w14:textId="6449DBE7" w:rsidR="004275C3" w:rsidRPr="004275C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420,49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7244A" w14:textId="27D66DB7" w:rsidR="004275C3" w:rsidRPr="00E4561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7CF3A" w14:textId="77777777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59B37" w14:textId="77777777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E4561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08EDA" w14:textId="5F09647C" w:rsidR="004275C3" w:rsidRPr="00E4561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4275C3" w:rsidRPr="00207943" w14:paraId="6AC60595" w14:textId="77777777" w:rsidTr="009A1E11">
        <w:trPr>
          <w:trHeight w:val="85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3D59E" w14:textId="77777777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6E756" w14:textId="77777777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5BF61" w14:textId="77777777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BF73B" w14:textId="77777777" w:rsidR="004275C3" w:rsidRPr="004275C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86A2E" w14:textId="77777777" w:rsidR="004275C3" w:rsidRPr="004275C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E0EBA" w14:textId="77777777" w:rsidR="004275C3" w:rsidRPr="004275C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7A8E7" w14:textId="77777777" w:rsidR="004275C3" w:rsidRPr="004275C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75A4C" w14:textId="77777777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FC7D0" w14:textId="77777777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144DD" w14:textId="77777777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водогрейных котлов, </w:t>
            </w:r>
            <w:proofErr w:type="spellStart"/>
            <w:r w:rsidRPr="00E4561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BA502" w14:textId="77777777" w:rsidR="004275C3" w:rsidRPr="00E4561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580CCA91" w14:textId="77777777" w:rsidTr="009A1E11">
        <w:trPr>
          <w:trHeight w:val="85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80D32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F10A0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DC5AE" w14:textId="77777777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59247" w14:textId="77777777" w:rsidR="004275C3" w:rsidRPr="004275C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9A779" w14:textId="77777777" w:rsidR="004275C3" w:rsidRPr="004275C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ACC8E" w14:textId="77777777" w:rsidR="004275C3" w:rsidRPr="004275C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670AC" w14:textId="77777777" w:rsidR="004275C3" w:rsidRPr="004275C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D77E4" w14:textId="77777777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D0D9E" w14:textId="77777777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02B2E" w14:textId="69AAEBA1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 xml:space="preserve">3. Количество установленных комплексов, </w:t>
            </w:r>
            <w:proofErr w:type="spellStart"/>
            <w:r w:rsidRPr="00E4561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57A2D" w14:textId="1F03DC16" w:rsidR="004275C3" w:rsidRPr="00E4561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4D846BDA" w14:textId="77777777" w:rsidTr="009A1E11">
        <w:trPr>
          <w:trHeight w:val="513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C51A5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4E74E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A764C" w14:textId="77777777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92F15" w14:textId="77777777" w:rsidR="004275C3" w:rsidRPr="004275C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FFA90" w14:textId="77777777" w:rsidR="004275C3" w:rsidRPr="004275C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C6086" w14:textId="77777777" w:rsidR="004275C3" w:rsidRPr="004275C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FB20B" w14:textId="77777777" w:rsidR="004275C3" w:rsidRPr="004275C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E4721" w14:textId="77777777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BB5FF" w14:textId="77777777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1DEF6" w14:textId="7B76D171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E9459A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4. Количество корпусов, в которых заменены окна, </w:t>
            </w:r>
            <w:proofErr w:type="spellStart"/>
            <w:r w:rsidRPr="00E9459A">
              <w:rPr>
                <w:rFonts w:ascii="Times New Roman" w:hAnsi="Times New Roman"/>
                <w:spacing w:val="-12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36FCA" w14:textId="4B4385F3" w:rsidR="004275C3" w:rsidRPr="00E4561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1BD76DE5" w14:textId="77777777" w:rsidTr="004275C3">
        <w:trPr>
          <w:trHeight w:val="85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10663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ED51C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28882" w14:textId="77777777" w:rsidR="004275C3" w:rsidRPr="00E45613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r w:rsidRPr="00E45613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E456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45613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E45613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BCE72" w14:textId="33813256" w:rsidR="004275C3" w:rsidRPr="004275C3" w:rsidRDefault="004275C3" w:rsidP="004275C3">
            <w:pPr>
              <w:jc w:val="right"/>
              <w:rPr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2 555,97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BE8D8" w14:textId="634E0AC5" w:rsidR="004275C3" w:rsidRPr="004275C3" w:rsidRDefault="004275C3" w:rsidP="004275C3">
            <w:pPr>
              <w:jc w:val="right"/>
              <w:rPr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08301" w14:textId="51C0E7BE" w:rsidR="004275C3" w:rsidRPr="004275C3" w:rsidRDefault="004275C3" w:rsidP="004275C3">
            <w:pPr>
              <w:jc w:val="right"/>
              <w:rPr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2 555,97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EA3B6" w14:textId="102C0FA6" w:rsidR="004275C3" w:rsidRPr="004275C3" w:rsidRDefault="004275C3" w:rsidP="004275C3">
            <w:pPr>
              <w:jc w:val="right"/>
              <w:rPr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B81F8" w14:textId="77777777" w:rsidR="004275C3" w:rsidRPr="00E45613" w:rsidRDefault="004275C3" w:rsidP="004275C3">
            <w:pPr>
              <w:jc w:val="right"/>
              <w:rPr>
                <w:sz w:val="24"/>
                <w:szCs w:val="24"/>
              </w:rPr>
            </w:pPr>
            <w:r w:rsidRPr="00E45613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5BC84" w14:textId="77777777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E015A" w14:textId="77777777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E4561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6ABBE" w14:textId="3D48B654" w:rsidR="004275C3" w:rsidRPr="00E4561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4275C3" w:rsidRPr="00207943" w14:paraId="31442A15" w14:textId="77777777" w:rsidTr="004275C3">
        <w:trPr>
          <w:trHeight w:val="85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FA3D0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C3030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1822C" w14:textId="77777777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B9892" w14:textId="77777777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8D08F" w14:textId="77777777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5EEA4" w14:textId="77777777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0EA9C" w14:textId="77777777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54522" w14:textId="77777777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9D064" w14:textId="77777777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C5828" w14:textId="77777777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водогрейных котлов, </w:t>
            </w:r>
            <w:proofErr w:type="spellStart"/>
            <w:r w:rsidRPr="00E4561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EC97B" w14:textId="77777777" w:rsidR="004275C3" w:rsidRPr="00E4561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7A6228CF" w14:textId="77777777" w:rsidTr="004275C3">
        <w:trPr>
          <w:trHeight w:val="85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ED804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1EDEA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10965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223F0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9632A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E05D8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3032A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D37FA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943DD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D7184" w14:textId="14E74234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 xml:space="preserve">3. Количество установленных комплексов, </w:t>
            </w:r>
            <w:proofErr w:type="spellStart"/>
            <w:r w:rsidRPr="00E4561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8B4F0" w14:textId="20D04044" w:rsidR="004275C3" w:rsidRPr="00E4561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61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7AE79BF7" w14:textId="77777777" w:rsidTr="004275C3">
        <w:trPr>
          <w:trHeight w:val="473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F82BB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70D31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1BF54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5F200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1C6D7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5DB9B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69750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78EE9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258FD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C9B4F" w14:textId="09ADF0EC" w:rsidR="004275C3" w:rsidRPr="00E4561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E9459A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4. Количество корпусов, в которых заменены окна, </w:t>
            </w:r>
            <w:proofErr w:type="spellStart"/>
            <w:r w:rsidRPr="00E9459A">
              <w:rPr>
                <w:rFonts w:ascii="Times New Roman" w:hAnsi="Times New Roman"/>
                <w:spacing w:val="-12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EDE6D" w14:textId="7ADE5390" w:rsidR="004275C3" w:rsidRPr="00E4561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275C3" w:rsidRPr="00207943" w14:paraId="486CFD0E" w14:textId="77777777" w:rsidTr="004275C3">
        <w:trPr>
          <w:trHeight w:val="757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CAD67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52BC7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D1F39" w14:textId="303B20CF" w:rsidR="004275C3" w:rsidRPr="004E799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4E799B">
              <w:rPr>
                <w:rFonts w:ascii="Times New Roman" w:hAnsi="Times New Roman"/>
                <w:sz w:val="24"/>
                <w:szCs w:val="24"/>
              </w:rPr>
              <w:t>2026 (</w:t>
            </w:r>
            <w:proofErr w:type="spellStart"/>
            <w:r w:rsidRPr="004E799B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4E799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E799B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4E799B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3B4CF" w14:textId="32D1646E" w:rsidR="004275C3" w:rsidRPr="004E799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799B">
              <w:rPr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C40A4" w14:textId="2606B172" w:rsidR="004275C3" w:rsidRPr="004E799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799B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8AC71" w14:textId="69D221F3" w:rsidR="004275C3" w:rsidRPr="004E799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799B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C553A" w14:textId="3D6D68AE" w:rsidR="004275C3" w:rsidRPr="004E799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799B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E5461" w14:textId="2955A94A" w:rsidR="004275C3" w:rsidRPr="004E799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799B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803EC" w14:textId="77777777" w:rsidR="004275C3" w:rsidRPr="004E799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B6A25" w14:textId="748C8726" w:rsidR="004275C3" w:rsidRPr="004E799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4E799B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4E799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3FF7C" w14:textId="4E29A5EE" w:rsidR="004275C3" w:rsidRPr="004E799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799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69FA10A8" w14:textId="77777777" w:rsidTr="004275C3">
        <w:trPr>
          <w:trHeight w:val="755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1F808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4FF35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F65D9" w14:textId="77777777" w:rsidR="004275C3" w:rsidRPr="004E799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32E9D" w14:textId="77777777" w:rsidR="004275C3" w:rsidRPr="004E799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035C0" w14:textId="77777777" w:rsidR="004275C3" w:rsidRPr="004E799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AABC4" w14:textId="77777777" w:rsidR="004275C3" w:rsidRPr="004E799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C4DB3" w14:textId="77777777" w:rsidR="004275C3" w:rsidRPr="004E799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DD885" w14:textId="77777777" w:rsidR="004275C3" w:rsidRPr="004E799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82FFA" w14:textId="77777777" w:rsidR="004275C3" w:rsidRPr="004E799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52C23" w14:textId="2ECF6F4F" w:rsidR="004275C3" w:rsidRPr="004E799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4E799B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водогрейных котлов, </w:t>
            </w:r>
            <w:proofErr w:type="spellStart"/>
            <w:r w:rsidRPr="004E799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B1BE5" w14:textId="66EDE6FD" w:rsidR="004275C3" w:rsidRPr="004E799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799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3F681B07" w14:textId="77777777" w:rsidTr="004275C3">
        <w:trPr>
          <w:trHeight w:val="85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23E64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075F1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982E2" w14:textId="77777777" w:rsidR="004275C3" w:rsidRPr="004E799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ED3E6" w14:textId="77777777" w:rsidR="004275C3" w:rsidRPr="004E799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3D016" w14:textId="77777777" w:rsidR="004275C3" w:rsidRPr="004E799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29D70" w14:textId="77777777" w:rsidR="004275C3" w:rsidRPr="004E799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ED825" w14:textId="77777777" w:rsidR="004275C3" w:rsidRPr="004E799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6EED1" w14:textId="77777777" w:rsidR="004275C3" w:rsidRPr="004E799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486A4" w14:textId="77777777" w:rsidR="004275C3" w:rsidRPr="004E799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E1CB1" w14:textId="4FC36814" w:rsidR="004275C3" w:rsidRPr="004E799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4E799B">
              <w:rPr>
                <w:rFonts w:ascii="Times New Roman" w:hAnsi="Times New Roman"/>
                <w:sz w:val="24"/>
                <w:szCs w:val="24"/>
              </w:rPr>
              <w:t xml:space="preserve">3. Количество установленных комплексов, </w:t>
            </w:r>
            <w:proofErr w:type="spellStart"/>
            <w:r w:rsidRPr="004E799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F8758" w14:textId="167C9DE3" w:rsidR="004275C3" w:rsidRPr="004E799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799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095916DE" w14:textId="77777777" w:rsidTr="004275C3">
        <w:trPr>
          <w:trHeight w:val="906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D1AD4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B1DF8" w14:textId="77777777" w:rsidR="004275C3" w:rsidRPr="00207943" w:rsidRDefault="004275C3" w:rsidP="004275C3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98AFD" w14:textId="77777777" w:rsidR="004275C3" w:rsidRPr="004E799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5C1DC" w14:textId="77777777" w:rsidR="004275C3" w:rsidRPr="004E799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AE660" w14:textId="77777777" w:rsidR="004275C3" w:rsidRPr="004E799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48F00" w14:textId="77777777" w:rsidR="004275C3" w:rsidRPr="004E799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EA73A" w14:textId="77777777" w:rsidR="004275C3" w:rsidRPr="004E799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23513" w14:textId="77777777" w:rsidR="004275C3" w:rsidRPr="004E799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B02BB" w14:textId="77777777" w:rsidR="004275C3" w:rsidRPr="004E799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477D4" w14:textId="45C1C00B" w:rsidR="004275C3" w:rsidRPr="004E799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E9459A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4. Количество корпусов, в которых заменены окна, </w:t>
            </w:r>
            <w:proofErr w:type="spellStart"/>
            <w:r w:rsidRPr="00E9459A">
              <w:rPr>
                <w:rFonts w:ascii="Times New Roman" w:hAnsi="Times New Roman"/>
                <w:spacing w:val="-12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5ED30" w14:textId="34F130C7" w:rsidR="004275C3" w:rsidRPr="004E799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799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2DFB490A" w14:textId="77777777" w:rsidTr="009A1E11">
        <w:trPr>
          <w:trHeight w:val="309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F3C86" w14:textId="77777777" w:rsidR="004275C3" w:rsidRPr="00400463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 xml:space="preserve"> 2.1.5</w:t>
            </w:r>
          </w:p>
        </w:tc>
        <w:tc>
          <w:tcPr>
            <w:tcW w:w="7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1B2CE" w14:textId="778D7BA6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Текущие ремонты ДОЛ «Восход» МАУ ЗАТО Северск ДОЛ «Восход»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53F4F" w14:textId="77777777" w:rsidR="004275C3" w:rsidRPr="00400463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A9590" w14:textId="736620D7" w:rsidR="004275C3" w:rsidRPr="004275C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13 138,94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88351" w14:textId="1015925A" w:rsidR="004275C3" w:rsidRPr="004275C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27147" w14:textId="51FAA0F5" w:rsidR="004275C3" w:rsidRPr="004275C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12 345,28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062C6" w14:textId="1FB7E626" w:rsidR="004275C3" w:rsidRPr="004275C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793,66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9FF53" w14:textId="168BD3C0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4F23D" w14:textId="79809B5C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400463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400463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МАУ ЗАТО Северск ДОЛ «Восход»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DE065" w14:textId="77777777" w:rsidR="004275C3" w:rsidRPr="00400463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656C3" w14:textId="77777777" w:rsidR="004275C3" w:rsidRPr="00400463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275C3" w:rsidRPr="00207943" w14:paraId="091F92E0" w14:textId="77777777" w:rsidTr="009A1E11">
        <w:trPr>
          <w:trHeight w:val="765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DC214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B2AA5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FCA50" w14:textId="77777777" w:rsidR="004275C3" w:rsidRPr="00400463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15F1D" w14:textId="77777777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AC5A3" w14:textId="77777777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CB97B" w14:textId="77777777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49785" w14:textId="77777777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5C27A" w14:textId="77777777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29138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9F572" w14:textId="77777777" w:rsidR="004275C3" w:rsidRPr="00400463" w:rsidRDefault="004275C3" w:rsidP="004275C3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A0A07" w14:textId="77777777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39D05A65" w14:textId="77777777" w:rsidTr="009A1E11">
        <w:trPr>
          <w:trHeight w:val="56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2573F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9C462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FBBCA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42C91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E9E01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05259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3ECD6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192AE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4D4E3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7BA5E" w14:textId="77777777" w:rsidR="004275C3" w:rsidRPr="00400463" w:rsidRDefault="004275C3" w:rsidP="004275C3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E9459A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E9459A">
              <w:rPr>
                <w:rFonts w:ascii="Times New Roman" w:hAnsi="Times New Roman"/>
                <w:spacing w:val="-12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580F1" w14:textId="77777777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4FDF626B" w14:textId="77777777" w:rsidTr="009A1E11">
        <w:trPr>
          <w:trHeight w:val="569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89B0E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11916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C5940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8DA9E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7CEAC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045D8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4537F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41BC8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AB009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FFDB9" w14:textId="77777777" w:rsidR="004275C3" w:rsidRPr="00400463" w:rsidRDefault="004275C3" w:rsidP="004275C3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3. Количество замененных шкафов, </w:t>
            </w:r>
            <w:proofErr w:type="spellStart"/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55B60" w14:textId="77777777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6C599A54" w14:textId="77777777" w:rsidTr="009A1E11">
        <w:trPr>
          <w:trHeight w:val="845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F761E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32F2B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56F66" w14:textId="77777777" w:rsidR="004275C3" w:rsidRPr="00400463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F4964" w14:textId="77777777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F30AE" w14:textId="77777777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B7B9F" w14:textId="77777777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258B4" w14:textId="77777777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1D857" w14:textId="77777777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57179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F1025" w14:textId="77777777" w:rsidR="004275C3" w:rsidRPr="00400463" w:rsidRDefault="004275C3" w:rsidP="004275C3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AFF1C" w14:textId="77777777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6717F6CC" w14:textId="77777777" w:rsidTr="009A1E11">
        <w:trPr>
          <w:trHeight w:val="495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27B75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7038E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0466F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B0717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BAD03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913A5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38CB1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91D6C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A77C6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1C1F7" w14:textId="77777777" w:rsidR="004275C3" w:rsidRPr="00E9459A" w:rsidRDefault="004275C3" w:rsidP="004275C3">
            <w:pPr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E9459A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E9459A">
              <w:rPr>
                <w:rFonts w:ascii="Times New Roman" w:hAnsi="Times New Roman"/>
                <w:spacing w:val="-12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B152B" w14:textId="77777777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2D73EC1F" w14:textId="77777777" w:rsidTr="009A1E11">
        <w:trPr>
          <w:trHeight w:val="555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3EAB2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F6870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645E3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3EDF4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C9757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69515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23479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3EABD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113E6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54415" w14:textId="77777777" w:rsidR="004275C3" w:rsidRPr="00400463" w:rsidRDefault="004275C3" w:rsidP="004275C3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3. Количество замененных шкафов, </w:t>
            </w:r>
            <w:proofErr w:type="spellStart"/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1B831" w14:textId="77777777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2AD0DB71" w14:textId="77777777" w:rsidTr="009A1E11">
        <w:trPr>
          <w:trHeight w:val="798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61D34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B39B7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21BE9" w14:textId="77777777" w:rsidR="004275C3" w:rsidRPr="00400463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5B235" w14:textId="3B458031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sz w:val="24"/>
                <w:szCs w:val="24"/>
              </w:rPr>
              <w:t>6 592,81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258C5" w14:textId="49F81092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45C47" w14:textId="43A6C64F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sz w:val="24"/>
                <w:szCs w:val="24"/>
              </w:rPr>
              <w:t>6 292,70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4DA0C" w14:textId="17418FD2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sz w:val="24"/>
                <w:szCs w:val="24"/>
              </w:rPr>
              <w:t>300,11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DD86D" w14:textId="66D166C4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48DD0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13198" w14:textId="77777777" w:rsidR="004275C3" w:rsidRPr="00400463" w:rsidRDefault="004275C3" w:rsidP="004275C3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83D35" w14:textId="1E9C1348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275C3" w:rsidRPr="00207943" w14:paraId="16C43FC0" w14:textId="77777777" w:rsidTr="009A1E11">
        <w:trPr>
          <w:trHeight w:val="563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F58F1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3D5B1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9AD5B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C75E4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39327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12B96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21354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C3E55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FFAEE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A2AD8" w14:textId="77777777" w:rsidR="004275C3" w:rsidRPr="00400463" w:rsidRDefault="004275C3" w:rsidP="004275C3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E9459A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E9459A">
              <w:rPr>
                <w:rFonts w:ascii="Times New Roman" w:hAnsi="Times New Roman"/>
                <w:spacing w:val="-12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A64A7" w14:textId="77777777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4BD5100F" w14:textId="77777777" w:rsidTr="009A1E11">
        <w:trPr>
          <w:trHeight w:val="525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E5D81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5CC8B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4D08E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1C330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9B59F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95C8C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01AC9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06624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B33BE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CD080" w14:textId="77777777" w:rsidR="004275C3" w:rsidRPr="00400463" w:rsidRDefault="004275C3" w:rsidP="004275C3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3. Количество замененных шкафов, </w:t>
            </w:r>
            <w:proofErr w:type="spellStart"/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7751F" w14:textId="77777777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336D2076" w14:textId="77777777" w:rsidTr="009A1E11">
        <w:trPr>
          <w:trHeight w:val="738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5FB92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0EDFF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7474C" w14:textId="77777777" w:rsidR="004275C3" w:rsidRPr="00400463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70B98" w14:textId="2A2AE491" w:rsidR="004275C3" w:rsidRPr="004275C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6 546,13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4B004" w14:textId="75D8391A" w:rsidR="004275C3" w:rsidRPr="004275C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17593" w14:textId="228AFF32" w:rsidR="004275C3" w:rsidRPr="004275C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6 052,58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8665C" w14:textId="6F3A9F58" w:rsidR="004275C3" w:rsidRPr="004275C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493,55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BCF15" w14:textId="1C2022C0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4359E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9B1D5" w14:textId="77777777" w:rsidR="004275C3" w:rsidRPr="00400463" w:rsidRDefault="004275C3" w:rsidP="004275C3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82480" w14:textId="63C88F92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4275C3" w:rsidRPr="00207943" w14:paraId="7D8E1EB7" w14:textId="77777777" w:rsidTr="004275C3">
        <w:trPr>
          <w:trHeight w:val="56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32029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5C82B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CFC74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DB805" w14:textId="77777777" w:rsidR="004275C3" w:rsidRPr="004275C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97568" w14:textId="77777777" w:rsidR="004275C3" w:rsidRPr="004275C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9C53C" w14:textId="77777777" w:rsidR="004275C3" w:rsidRPr="004275C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08050" w14:textId="77777777" w:rsidR="004275C3" w:rsidRPr="004275C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77505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139AE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E7B3D" w14:textId="77777777" w:rsidR="004275C3" w:rsidRPr="00400463" w:rsidRDefault="004275C3" w:rsidP="004275C3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E9459A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E9459A">
              <w:rPr>
                <w:rFonts w:ascii="Times New Roman" w:hAnsi="Times New Roman"/>
                <w:spacing w:val="-12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AA162" w14:textId="77777777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3A4681F6" w14:textId="77777777" w:rsidTr="004275C3">
        <w:trPr>
          <w:trHeight w:val="52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D44D2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60D52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9E540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C6F4A" w14:textId="77777777" w:rsidR="004275C3" w:rsidRPr="004275C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635B6" w14:textId="77777777" w:rsidR="004275C3" w:rsidRPr="004275C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75A11" w14:textId="77777777" w:rsidR="004275C3" w:rsidRPr="004275C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6F493" w14:textId="77777777" w:rsidR="004275C3" w:rsidRPr="004275C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1804B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3B5BC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FA3C6" w14:textId="77777777" w:rsidR="004275C3" w:rsidRPr="00400463" w:rsidRDefault="004275C3" w:rsidP="004275C3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3. Количество замененных шкафов, </w:t>
            </w:r>
            <w:proofErr w:type="spellStart"/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A986E" w14:textId="361DD5B8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1554A35D" w14:textId="77777777" w:rsidTr="00FF4A93">
        <w:trPr>
          <w:trHeight w:val="666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49794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7E11B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3A892" w14:textId="77777777" w:rsidR="004275C3" w:rsidRPr="00400463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r w:rsidRPr="00400463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40046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0463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400463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6A1E9" w14:textId="1420B0BC" w:rsidR="004275C3" w:rsidRPr="004275C3" w:rsidRDefault="004275C3" w:rsidP="004275C3">
            <w:pPr>
              <w:jc w:val="right"/>
              <w:rPr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4 334,80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E3C50" w14:textId="4AB1C55A" w:rsidR="004275C3" w:rsidRPr="004275C3" w:rsidRDefault="004275C3" w:rsidP="004275C3">
            <w:pPr>
              <w:jc w:val="right"/>
              <w:rPr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CACA5" w14:textId="396D3C1C" w:rsidR="004275C3" w:rsidRPr="004275C3" w:rsidRDefault="004275C3" w:rsidP="004275C3">
            <w:pPr>
              <w:jc w:val="right"/>
              <w:rPr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4 334,80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7F8C7" w14:textId="760E742B" w:rsidR="004275C3" w:rsidRPr="004275C3" w:rsidRDefault="004275C3" w:rsidP="004275C3">
            <w:pPr>
              <w:jc w:val="right"/>
              <w:rPr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FC508" w14:textId="0B8736D7" w:rsidR="004275C3" w:rsidRPr="00400463" w:rsidRDefault="004275C3" w:rsidP="004275C3">
            <w:pPr>
              <w:jc w:val="right"/>
              <w:rPr>
                <w:sz w:val="24"/>
                <w:szCs w:val="24"/>
              </w:rPr>
            </w:pPr>
            <w:r w:rsidRPr="00400463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69C7A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062B2" w14:textId="44F1CD8E" w:rsidR="004275C3" w:rsidRPr="00400463" w:rsidRDefault="004275C3" w:rsidP="004275C3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734E3" w14:textId="19DCF328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4275C3" w:rsidRPr="00207943" w14:paraId="271FEFE9" w14:textId="77777777" w:rsidTr="004275C3">
        <w:trPr>
          <w:trHeight w:val="52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BD16B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DEAEE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DA73DD" w14:textId="77777777" w:rsidR="004275C3" w:rsidRPr="00400463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BE976" w14:textId="77777777" w:rsidR="004275C3" w:rsidRPr="00400463" w:rsidRDefault="004275C3" w:rsidP="004275C3">
            <w:pPr>
              <w:jc w:val="right"/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8173A" w14:textId="77777777" w:rsidR="004275C3" w:rsidRPr="00400463" w:rsidRDefault="004275C3" w:rsidP="004275C3">
            <w:pPr>
              <w:jc w:val="right"/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FF13A" w14:textId="77777777" w:rsidR="004275C3" w:rsidRPr="00400463" w:rsidRDefault="004275C3" w:rsidP="004275C3">
            <w:pPr>
              <w:jc w:val="right"/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5F9C9" w14:textId="77777777" w:rsidR="004275C3" w:rsidRPr="00400463" w:rsidRDefault="004275C3" w:rsidP="004275C3">
            <w:pPr>
              <w:jc w:val="right"/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C8B4F" w14:textId="77777777" w:rsidR="004275C3" w:rsidRPr="00400463" w:rsidRDefault="004275C3" w:rsidP="004275C3">
            <w:pPr>
              <w:jc w:val="right"/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590FC5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A6096" w14:textId="14BBD63B" w:rsidR="004275C3" w:rsidRPr="00400463" w:rsidRDefault="004275C3" w:rsidP="004275C3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E9459A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E9459A">
              <w:rPr>
                <w:rFonts w:ascii="Times New Roman" w:hAnsi="Times New Roman"/>
                <w:spacing w:val="-12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82353" w14:textId="72E34ADC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275C3" w:rsidRPr="00207943" w14:paraId="3D75ADE0" w14:textId="77777777" w:rsidTr="00E13C56">
        <w:trPr>
          <w:trHeight w:val="52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37F6F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C8B3C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64254" w14:textId="77777777" w:rsidR="004275C3" w:rsidRPr="00400463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B7FEE" w14:textId="77777777" w:rsidR="004275C3" w:rsidRPr="00400463" w:rsidRDefault="004275C3" w:rsidP="004275C3">
            <w:pPr>
              <w:jc w:val="right"/>
            </w:pPr>
          </w:p>
        </w:tc>
        <w:tc>
          <w:tcPr>
            <w:tcW w:w="38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7D17C" w14:textId="77777777" w:rsidR="004275C3" w:rsidRPr="00400463" w:rsidRDefault="004275C3" w:rsidP="004275C3">
            <w:pPr>
              <w:jc w:val="right"/>
            </w:pPr>
          </w:p>
        </w:tc>
        <w:tc>
          <w:tcPr>
            <w:tcW w:w="3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C5DFC" w14:textId="77777777" w:rsidR="004275C3" w:rsidRPr="00400463" w:rsidRDefault="004275C3" w:rsidP="004275C3">
            <w:pPr>
              <w:jc w:val="right"/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E6184" w14:textId="77777777" w:rsidR="004275C3" w:rsidRPr="00400463" w:rsidRDefault="004275C3" w:rsidP="004275C3">
            <w:pPr>
              <w:jc w:val="right"/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FDE0B" w14:textId="77777777" w:rsidR="004275C3" w:rsidRPr="00400463" w:rsidRDefault="004275C3" w:rsidP="004275C3">
            <w:pPr>
              <w:jc w:val="right"/>
            </w:pP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9624B6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10B8A" w14:textId="0516561A" w:rsidR="004275C3" w:rsidRPr="00400463" w:rsidRDefault="004275C3" w:rsidP="004275C3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3. Количество замененных шкафов, </w:t>
            </w:r>
            <w:proofErr w:type="spellStart"/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475BD" w14:textId="6D628906" w:rsidR="004275C3" w:rsidRPr="00400463" w:rsidRDefault="00FF4A9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</w:t>
            </w:r>
          </w:p>
        </w:tc>
      </w:tr>
      <w:tr w:rsidR="004275C3" w:rsidRPr="00207943" w14:paraId="52C60613" w14:textId="77777777" w:rsidTr="009A1E11">
        <w:trPr>
          <w:trHeight w:val="52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2467E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71B86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7D605" w14:textId="56DC9B9B" w:rsidR="004275C3" w:rsidRPr="00400463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2026 (</w:t>
            </w:r>
            <w:proofErr w:type="spellStart"/>
            <w:r w:rsidRPr="00400463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40046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0463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400463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A5EB2" w14:textId="1D5F0312" w:rsidR="004275C3" w:rsidRPr="00400463" w:rsidRDefault="004275C3" w:rsidP="004275C3">
            <w:pPr>
              <w:jc w:val="right"/>
            </w:pPr>
            <w:r w:rsidRPr="00400463">
              <w:rPr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FCD8C" w14:textId="401C593F" w:rsidR="004275C3" w:rsidRPr="00400463" w:rsidRDefault="004275C3" w:rsidP="004275C3">
            <w:pPr>
              <w:jc w:val="right"/>
            </w:pPr>
            <w:r w:rsidRPr="00400463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D4981" w14:textId="5FCAD7CD" w:rsidR="004275C3" w:rsidRPr="00400463" w:rsidRDefault="004275C3" w:rsidP="004275C3">
            <w:pPr>
              <w:jc w:val="right"/>
            </w:pPr>
            <w:r w:rsidRPr="00400463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9A4F1" w14:textId="6AAAA5F5" w:rsidR="004275C3" w:rsidRPr="00400463" w:rsidRDefault="004275C3" w:rsidP="004275C3">
            <w:pPr>
              <w:jc w:val="right"/>
            </w:pPr>
            <w:r w:rsidRPr="00400463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98B8B" w14:textId="2FAD9CE5" w:rsidR="004275C3" w:rsidRPr="00400463" w:rsidRDefault="004275C3" w:rsidP="004275C3">
            <w:pPr>
              <w:jc w:val="right"/>
            </w:pPr>
            <w:r w:rsidRPr="00400463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CB0CBE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4A62B" w14:textId="1DB7E087" w:rsidR="004275C3" w:rsidRPr="00400463" w:rsidRDefault="004275C3" w:rsidP="004275C3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7B4F6" w14:textId="66858B48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5B30A677" w14:textId="77777777" w:rsidTr="009A1E11">
        <w:trPr>
          <w:trHeight w:val="52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30E19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09D4F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FE3CD" w14:textId="77777777" w:rsidR="004275C3" w:rsidRPr="00400463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2EBF0" w14:textId="77777777" w:rsidR="004275C3" w:rsidRPr="00400463" w:rsidRDefault="004275C3" w:rsidP="004275C3">
            <w:pPr>
              <w:jc w:val="right"/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2466E" w14:textId="77777777" w:rsidR="004275C3" w:rsidRPr="00400463" w:rsidRDefault="004275C3" w:rsidP="004275C3">
            <w:pPr>
              <w:jc w:val="right"/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4C7B2" w14:textId="77777777" w:rsidR="004275C3" w:rsidRPr="00400463" w:rsidRDefault="004275C3" w:rsidP="004275C3">
            <w:pPr>
              <w:jc w:val="right"/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DDA6B" w14:textId="77777777" w:rsidR="004275C3" w:rsidRPr="00400463" w:rsidRDefault="004275C3" w:rsidP="004275C3">
            <w:pPr>
              <w:jc w:val="right"/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12426" w14:textId="77777777" w:rsidR="004275C3" w:rsidRPr="00400463" w:rsidRDefault="004275C3" w:rsidP="004275C3">
            <w:pPr>
              <w:jc w:val="right"/>
            </w:pP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E48126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B6340" w14:textId="0F919156" w:rsidR="004275C3" w:rsidRPr="00E9459A" w:rsidRDefault="004275C3" w:rsidP="004275C3">
            <w:pPr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E9459A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E9459A">
              <w:rPr>
                <w:rFonts w:ascii="Times New Roman" w:hAnsi="Times New Roman"/>
                <w:spacing w:val="-12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B6B4F" w14:textId="420F6FD1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7EDB8CB3" w14:textId="77777777" w:rsidTr="009A1E11">
        <w:trPr>
          <w:trHeight w:val="52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34E9A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B4A4E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E5C71" w14:textId="77777777" w:rsidR="004275C3" w:rsidRPr="00400463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D272D" w14:textId="77777777" w:rsidR="004275C3" w:rsidRPr="00400463" w:rsidRDefault="004275C3" w:rsidP="004275C3">
            <w:pPr>
              <w:jc w:val="right"/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4D82B" w14:textId="77777777" w:rsidR="004275C3" w:rsidRPr="00400463" w:rsidRDefault="004275C3" w:rsidP="004275C3">
            <w:pPr>
              <w:jc w:val="right"/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5B5E6" w14:textId="77777777" w:rsidR="004275C3" w:rsidRPr="00400463" w:rsidRDefault="004275C3" w:rsidP="004275C3">
            <w:pPr>
              <w:jc w:val="right"/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00EF3" w14:textId="77777777" w:rsidR="004275C3" w:rsidRPr="00400463" w:rsidRDefault="004275C3" w:rsidP="004275C3">
            <w:pPr>
              <w:jc w:val="right"/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A444F" w14:textId="77777777" w:rsidR="004275C3" w:rsidRPr="00400463" w:rsidRDefault="004275C3" w:rsidP="004275C3">
            <w:pPr>
              <w:jc w:val="right"/>
            </w:pPr>
          </w:p>
        </w:tc>
        <w:tc>
          <w:tcPr>
            <w:tcW w:w="6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B8835" w14:textId="77777777" w:rsidR="004275C3" w:rsidRPr="00400463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51652" w14:textId="20C1F380" w:rsidR="004275C3" w:rsidRPr="00400463" w:rsidRDefault="004275C3" w:rsidP="004275C3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3. Количество замененных шкафов, </w:t>
            </w:r>
            <w:proofErr w:type="spellStart"/>
            <w:r w:rsidRPr="00400463">
              <w:rPr>
                <w:rFonts w:ascii="Times New Roman" w:hAnsi="Times New Roman"/>
                <w:spacing w:val="-6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6230E" w14:textId="4BA73590" w:rsidR="004275C3" w:rsidRPr="0040046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046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6A16C6CE" w14:textId="77777777" w:rsidTr="009A1E11">
        <w:trPr>
          <w:trHeight w:val="84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C3886" w14:textId="77777777" w:rsidR="004275C3" w:rsidRPr="008F23BB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 xml:space="preserve"> 2.1.6</w:t>
            </w:r>
          </w:p>
        </w:tc>
        <w:tc>
          <w:tcPr>
            <w:tcW w:w="7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157D5" w14:textId="16528E39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Текущие ремонты СОЛ «Юность» МАУ ЗАТО Северск ДОЛ «Восход»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3301E" w14:textId="77777777" w:rsidR="004275C3" w:rsidRPr="008F23BB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9A90B" w14:textId="538EBF8E" w:rsidR="004275C3" w:rsidRPr="004275C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8 224,97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6E30A" w14:textId="05CDE34B" w:rsidR="004275C3" w:rsidRPr="004275C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0BA84" w14:textId="6AB38D28" w:rsidR="004275C3" w:rsidRPr="004275C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7 698,52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04985" w14:textId="47F365B7" w:rsidR="004275C3" w:rsidRPr="004275C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526,45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15EEA" w14:textId="72F774FC" w:rsidR="004275C3" w:rsidRPr="008F23B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30A8D" w14:textId="7C84B6BF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8F23BB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8F23BB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МАУ ЗАТО Северск ДОЛ «Восход»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8B15F" w14:textId="77777777" w:rsidR="004275C3" w:rsidRPr="008F23BB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93D70" w14:textId="77777777" w:rsidR="004275C3" w:rsidRPr="008F23BB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275C3" w:rsidRPr="00207943" w14:paraId="4B03AE17" w14:textId="77777777" w:rsidTr="009A1E11">
        <w:trPr>
          <w:trHeight w:val="656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5B3DE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1F5C2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DF076" w14:textId="77777777" w:rsidR="004275C3" w:rsidRPr="008F23BB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EC8AB" w14:textId="77777777" w:rsidR="004275C3" w:rsidRPr="008F23B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50DE2" w14:textId="77777777" w:rsidR="004275C3" w:rsidRPr="008F23B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24EB4" w14:textId="77777777" w:rsidR="004275C3" w:rsidRPr="008F23B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1FA54" w14:textId="77777777" w:rsidR="004275C3" w:rsidRPr="008F23B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D1F0F" w14:textId="77777777" w:rsidR="004275C3" w:rsidRPr="008F23B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D8BA5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31148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8F23B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AD6EB" w14:textId="77777777" w:rsidR="004275C3" w:rsidRPr="008F23B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47ABFCFC" w14:textId="77777777" w:rsidTr="009A1E11">
        <w:trPr>
          <w:trHeight w:val="745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A9573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44899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1FE08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B5AB1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2ED5A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86040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146D3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6E2BE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587E8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BDD46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8F23B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48200" w14:textId="77777777" w:rsidR="004275C3" w:rsidRPr="008F23B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30DB33D9" w14:textId="77777777" w:rsidTr="009A1E11">
        <w:trPr>
          <w:trHeight w:val="787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53839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AB308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308F5" w14:textId="77777777" w:rsidR="004275C3" w:rsidRPr="008F23BB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B6AAF" w14:textId="77777777" w:rsidR="004275C3" w:rsidRPr="008F23B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88095" w14:textId="77777777" w:rsidR="004275C3" w:rsidRPr="008F23B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9B921" w14:textId="77777777" w:rsidR="004275C3" w:rsidRPr="008F23B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0217F" w14:textId="77777777" w:rsidR="004275C3" w:rsidRPr="008F23B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1DE61" w14:textId="77777777" w:rsidR="004275C3" w:rsidRPr="008F23B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CEF87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DE20A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8F23B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564DD" w14:textId="77777777" w:rsidR="004275C3" w:rsidRPr="008F23B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5B5ECE0C" w14:textId="77777777" w:rsidTr="009A1E11">
        <w:trPr>
          <w:trHeight w:val="829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0E332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8ED6C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93688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DC144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C40F1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44579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A30B0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AA1D6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F56AC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CECB6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8F23B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1CEFE" w14:textId="77777777" w:rsidR="004275C3" w:rsidRPr="008F23B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7C0F606B" w14:textId="77777777" w:rsidTr="009A1E11">
        <w:trPr>
          <w:trHeight w:val="856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39227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ABC4F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6E9E2" w14:textId="77777777" w:rsidR="004275C3" w:rsidRPr="008F23BB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74C01" w14:textId="6E632864" w:rsidR="004275C3" w:rsidRPr="008F23B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sz w:val="24"/>
                <w:szCs w:val="24"/>
              </w:rPr>
              <w:t>4 034,97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BB874" w14:textId="51D46139" w:rsidR="004275C3" w:rsidRPr="008F23B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FF7CE" w14:textId="08CBCD28" w:rsidR="004275C3" w:rsidRPr="008F23B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sz w:val="24"/>
                <w:szCs w:val="24"/>
              </w:rPr>
              <w:t>3 534,97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2867B" w14:textId="089AFDA9" w:rsidR="004275C3" w:rsidRPr="008F23B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sz w:val="24"/>
                <w:szCs w:val="24"/>
              </w:rPr>
              <w:t>500,00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E0535" w14:textId="0F87023D" w:rsidR="004275C3" w:rsidRPr="008F23B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AAB00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F1CA7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8F23B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B23F5" w14:textId="77777777" w:rsidR="004275C3" w:rsidRPr="008F23B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232AF6C9" w14:textId="77777777" w:rsidTr="009A1E11">
        <w:trPr>
          <w:trHeight w:val="757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2D0CB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0F98E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26F2A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F690A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D62BF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2297B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E2355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E50F1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3F7F5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C33A5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8F23B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5F8E9" w14:textId="6ACEEB72" w:rsidR="004275C3" w:rsidRPr="008F23B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4275C3" w:rsidRPr="00207943" w14:paraId="576A438A" w14:textId="77777777" w:rsidTr="009A1E11">
        <w:trPr>
          <w:trHeight w:val="837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A457A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82599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734F9" w14:textId="77777777" w:rsidR="004275C3" w:rsidRPr="008F23BB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81EDC" w14:textId="36195792" w:rsidR="004275C3" w:rsidRPr="004275C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4 190,00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48EB4" w14:textId="345223E3" w:rsidR="004275C3" w:rsidRPr="004275C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34C62" w14:textId="4644F90D" w:rsidR="004275C3" w:rsidRPr="004275C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4 163,55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61FE5" w14:textId="7F2635BC" w:rsidR="004275C3" w:rsidRPr="004275C3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275C3">
              <w:rPr>
                <w:sz w:val="24"/>
                <w:szCs w:val="24"/>
              </w:rPr>
              <w:t>26,45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27B4B" w14:textId="45167FB9" w:rsidR="004275C3" w:rsidRPr="008F23B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0C3B1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00FCE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8F23B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B15A5" w14:textId="1D7C216A" w:rsidR="004275C3" w:rsidRPr="008F23BB" w:rsidRDefault="00A3254B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4275C3" w:rsidRPr="00207943" w14:paraId="2FE5376F" w14:textId="77777777" w:rsidTr="009A1E11">
        <w:trPr>
          <w:trHeight w:val="82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DF4DA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7225F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E3B73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B99AD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32EBB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48E35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04BA9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38C61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D4B10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59F40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8F23B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B0615" w14:textId="77777777" w:rsidR="004275C3" w:rsidRPr="008F23B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428ACBC2" w14:textId="77777777" w:rsidTr="009A1E11">
        <w:trPr>
          <w:trHeight w:val="82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C7512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3DB8D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A89EA" w14:textId="77777777" w:rsidR="004275C3" w:rsidRPr="008F23BB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r w:rsidRPr="008F23BB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8F23B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F23BB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8F23BB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999BF" w14:textId="77777777" w:rsidR="004275C3" w:rsidRPr="008F23BB" w:rsidRDefault="004275C3" w:rsidP="004275C3">
            <w:pPr>
              <w:jc w:val="right"/>
              <w:rPr>
                <w:sz w:val="24"/>
                <w:szCs w:val="24"/>
              </w:rPr>
            </w:pPr>
            <w:r w:rsidRPr="008F23BB">
              <w:rPr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BEFA7" w14:textId="77777777" w:rsidR="004275C3" w:rsidRPr="008F23BB" w:rsidRDefault="004275C3" w:rsidP="004275C3">
            <w:pPr>
              <w:jc w:val="right"/>
              <w:rPr>
                <w:sz w:val="24"/>
                <w:szCs w:val="24"/>
              </w:rPr>
            </w:pPr>
            <w:r w:rsidRPr="008F23BB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5CD82" w14:textId="77777777" w:rsidR="004275C3" w:rsidRPr="008F23BB" w:rsidRDefault="004275C3" w:rsidP="004275C3">
            <w:pPr>
              <w:jc w:val="right"/>
              <w:rPr>
                <w:sz w:val="24"/>
                <w:szCs w:val="24"/>
              </w:rPr>
            </w:pPr>
            <w:r w:rsidRPr="008F23BB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9C72B" w14:textId="77777777" w:rsidR="004275C3" w:rsidRPr="008F23BB" w:rsidRDefault="004275C3" w:rsidP="004275C3">
            <w:pPr>
              <w:jc w:val="right"/>
              <w:rPr>
                <w:sz w:val="24"/>
                <w:szCs w:val="24"/>
              </w:rPr>
            </w:pPr>
            <w:r w:rsidRPr="008F23BB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ABFBE" w14:textId="77777777" w:rsidR="004275C3" w:rsidRPr="008F23BB" w:rsidRDefault="004275C3" w:rsidP="004275C3">
            <w:pPr>
              <w:jc w:val="right"/>
              <w:rPr>
                <w:sz w:val="24"/>
                <w:szCs w:val="24"/>
              </w:rPr>
            </w:pPr>
            <w:r w:rsidRPr="008F23BB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AD76E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77705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8F23B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DCF69" w14:textId="77777777" w:rsidR="004275C3" w:rsidRPr="008F23B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14ADCA87" w14:textId="77777777" w:rsidTr="009A1E11">
        <w:trPr>
          <w:trHeight w:val="82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7986F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FB4B0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3A007" w14:textId="77777777" w:rsidR="004275C3" w:rsidRPr="008F23BB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EE915" w14:textId="77777777" w:rsidR="004275C3" w:rsidRPr="008F23BB" w:rsidRDefault="004275C3" w:rsidP="004275C3">
            <w:pPr>
              <w:jc w:val="right"/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0C1D7" w14:textId="77777777" w:rsidR="004275C3" w:rsidRPr="008F23BB" w:rsidRDefault="004275C3" w:rsidP="004275C3">
            <w:pPr>
              <w:jc w:val="right"/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93A2E" w14:textId="77777777" w:rsidR="004275C3" w:rsidRPr="008F23BB" w:rsidRDefault="004275C3" w:rsidP="004275C3">
            <w:pPr>
              <w:jc w:val="right"/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9F843" w14:textId="77777777" w:rsidR="004275C3" w:rsidRPr="008F23BB" w:rsidRDefault="004275C3" w:rsidP="004275C3">
            <w:pPr>
              <w:jc w:val="right"/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5FE6E" w14:textId="77777777" w:rsidR="004275C3" w:rsidRPr="008F23BB" w:rsidRDefault="004275C3" w:rsidP="004275C3">
            <w:pPr>
              <w:jc w:val="right"/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E7E81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A7E95" w14:textId="72840868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8F23B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6EF7A" w14:textId="77777777" w:rsidR="004275C3" w:rsidRPr="008F23B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5F644130" w14:textId="77777777" w:rsidTr="009A1E11">
        <w:trPr>
          <w:trHeight w:val="82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0CAF9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78F72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6CBD9" w14:textId="0232682B" w:rsidR="004275C3" w:rsidRPr="008F23BB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2026 (</w:t>
            </w:r>
            <w:proofErr w:type="spellStart"/>
            <w:r w:rsidRPr="008F23BB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8F23B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F23BB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8F23BB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72FF4" w14:textId="1D3EDC47" w:rsidR="004275C3" w:rsidRPr="008F23BB" w:rsidRDefault="004275C3" w:rsidP="004275C3">
            <w:pPr>
              <w:jc w:val="right"/>
            </w:pPr>
            <w:r w:rsidRPr="008F23BB">
              <w:rPr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781AD" w14:textId="0F955421" w:rsidR="004275C3" w:rsidRPr="008F23BB" w:rsidRDefault="004275C3" w:rsidP="004275C3">
            <w:pPr>
              <w:jc w:val="right"/>
            </w:pPr>
            <w:r w:rsidRPr="008F23BB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6A21D" w14:textId="6EC942A3" w:rsidR="004275C3" w:rsidRPr="008F23BB" w:rsidRDefault="004275C3" w:rsidP="004275C3">
            <w:pPr>
              <w:jc w:val="right"/>
            </w:pPr>
            <w:r w:rsidRPr="008F23BB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60B53" w14:textId="3A0E6073" w:rsidR="004275C3" w:rsidRPr="008F23BB" w:rsidRDefault="004275C3" w:rsidP="004275C3">
            <w:pPr>
              <w:jc w:val="right"/>
            </w:pPr>
            <w:r w:rsidRPr="008F23BB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D525B" w14:textId="5496F1B8" w:rsidR="004275C3" w:rsidRPr="008F23BB" w:rsidRDefault="004275C3" w:rsidP="004275C3">
            <w:pPr>
              <w:jc w:val="right"/>
            </w:pPr>
            <w:r w:rsidRPr="008F23BB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D59C8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A16A3" w14:textId="76499E66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8F23B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341E9" w14:textId="014EADFD" w:rsidR="004275C3" w:rsidRPr="008F23B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646E20C1" w14:textId="77777777" w:rsidTr="009A1E11">
        <w:trPr>
          <w:trHeight w:val="82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6C421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F0B23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B4629" w14:textId="77777777" w:rsidR="004275C3" w:rsidRPr="008F23BB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F63E5" w14:textId="77777777" w:rsidR="004275C3" w:rsidRPr="008F23BB" w:rsidRDefault="004275C3" w:rsidP="004275C3">
            <w:pPr>
              <w:jc w:val="right"/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8093C" w14:textId="77777777" w:rsidR="004275C3" w:rsidRPr="008F23BB" w:rsidRDefault="004275C3" w:rsidP="004275C3">
            <w:pPr>
              <w:jc w:val="right"/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6E964" w14:textId="77777777" w:rsidR="004275C3" w:rsidRPr="008F23BB" w:rsidRDefault="004275C3" w:rsidP="004275C3">
            <w:pPr>
              <w:jc w:val="right"/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44ED9" w14:textId="77777777" w:rsidR="004275C3" w:rsidRPr="008F23BB" w:rsidRDefault="004275C3" w:rsidP="004275C3">
            <w:pPr>
              <w:jc w:val="right"/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1AECB" w14:textId="77777777" w:rsidR="004275C3" w:rsidRPr="008F23BB" w:rsidRDefault="004275C3" w:rsidP="004275C3">
            <w:pPr>
              <w:jc w:val="right"/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B5659" w14:textId="77777777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C5B71" w14:textId="2CC3E70F" w:rsidR="004275C3" w:rsidRPr="008F23BB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8F23B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CBFFC" w14:textId="2D96994C" w:rsidR="004275C3" w:rsidRPr="008F23BB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4A48BE" w14:paraId="0C965615" w14:textId="77777777" w:rsidTr="00722903">
        <w:trPr>
          <w:trHeight w:val="298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F6127" w14:textId="77777777" w:rsidR="004275C3" w:rsidRPr="004A48BE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 xml:space="preserve"> 2.1.7</w:t>
            </w:r>
          </w:p>
        </w:tc>
        <w:tc>
          <w:tcPr>
            <w:tcW w:w="7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EF348" w14:textId="23E9150B" w:rsidR="004275C3" w:rsidRPr="004A48BE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Капитальный ремонт (устройство скатных крыш) корпусов 3, 4, 5 МАУ ЗАТО Северск ДОЛ «Зеленый мыс» (ДОЛ «Зеленый мыс»)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7CA07" w14:textId="77777777" w:rsidR="004275C3" w:rsidRPr="004A48BE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E4336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55232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F315E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59787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2C83F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8F2B0" w14:textId="77777777" w:rsidR="004275C3" w:rsidRPr="004A48BE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32B58" w14:textId="77777777" w:rsidR="004275C3" w:rsidRPr="004A48BE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2ADE8" w14:textId="77777777" w:rsidR="004275C3" w:rsidRPr="004A48BE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275C3" w:rsidRPr="004A48BE" w14:paraId="15EEEFC0" w14:textId="77777777" w:rsidTr="00722903">
        <w:trPr>
          <w:trHeight w:val="698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10AF6" w14:textId="77777777" w:rsidR="004275C3" w:rsidRPr="004A48BE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E8D6E" w14:textId="77777777" w:rsidR="004275C3" w:rsidRPr="004A48BE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49DCA" w14:textId="77777777" w:rsidR="004275C3" w:rsidRPr="004A48BE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60647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BBEF7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9D628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9A0DD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CFA13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2A928" w14:textId="77777777" w:rsidR="004275C3" w:rsidRPr="004A48BE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03FEB" w14:textId="77777777" w:rsidR="004275C3" w:rsidRPr="004A48BE" w:rsidRDefault="004275C3" w:rsidP="004275C3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4A48BE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0F2C9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4A48BE" w14:paraId="392AA5EB" w14:textId="77777777" w:rsidTr="009A1E11">
        <w:trPr>
          <w:trHeight w:val="722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04D5A" w14:textId="77777777" w:rsidR="004275C3" w:rsidRPr="004A48BE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43CCE" w14:textId="77777777" w:rsidR="004275C3" w:rsidRPr="004A48BE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D6CC5" w14:textId="77777777" w:rsidR="004275C3" w:rsidRPr="004A48BE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2BBC7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A7E95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70A4C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2F33A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9EE4F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81873" w14:textId="77777777" w:rsidR="004275C3" w:rsidRPr="004A48BE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EE61E" w14:textId="77777777" w:rsidR="004275C3" w:rsidRPr="004A48BE" w:rsidRDefault="004275C3" w:rsidP="004275C3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4A48BE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EEDEF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4A48BE" w14:paraId="74F4865B" w14:textId="77777777" w:rsidTr="009A1E11">
        <w:trPr>
          <w:trHeight w:val="82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BF5C6" w14:textId="77777777" w:rsidR="004275C3" w:rsidRPr="004A48BE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078C3" w14:textId="77777777" w:rsidR="004275C3" w:rsidRPr="004A48BE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57D6B" w14:textId="77777777" w:rsidR="004275C3" w:rsidRPr="004A48BE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974FE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A2FAF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40658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43988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FEEE6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CB4E2" w14:textId="77777777" w:rsidR="004275C3" w:rsidRPr="004A48BE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43F4E" w14:textId="77777777" w:rsidR="004275C3" w:rsidRPr="004A48BE" w:rsidRDefault="004275C3" w:rsidP="004275C3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4A48BE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D8141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4A48BE" w14:paraId="43328192" w14:textId="77777777" w:rsidTr="009A1E11">
        <w:trPr>
          <w:trHeight w:val="73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358E7" w14:textId="77777777" w:rsidR="004275C3" w:rsidRPr="004A48BE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67BE5" w14:textId="77777777" w:rsidR="004275C3" w:rsidRPr="004A48BE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BE233" w14:textId="77777777" w:rsidR="004275C3" w:rsidRPr="004A48BE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1887B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DBB3C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4E3DC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63A74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D2B38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FA3DC" w14:textId="77777777" w:rsidR="004275C3" w:rsidRPr="004A48BE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E28AF" w14:textId="77777777" w:rsidR="004275C3" w:rsidRPr="004A48BE" w:rsidRDefault="004275C3" w:rsidP="004275C3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4A48BE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B89CE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4A48BE" w14:paraId="2123634B" w14:textId="77777777" w:rsidTr="009A1E11">
        <w:trPr>
          <w:trHeight w:val="73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1A0CC" w14:textId="77777777" w:rsidR="004275C3" w:rsidRPr="004A48BE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27505" w14:textId="77777777" w:rsidR="004275C3" w:rsidRPr="004A48BE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02285" w14:textId="77777777" w:rsidR="004275C3" w:rsidRPr="004A48BE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r w:rsidRPr="004A48BE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4A48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A48BE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4A48BE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9431F" w14:textId="77777777" w:rsidR="004275C3" w:rsidRPr="004A48BE" w:rsidRDefault="004275C3" w:rsidP="004275C3">
            <w:pPr>
              <w:jc w:val="right"/>
              <w:rPr>
                <w:sz w:val="24"/>
                <w:szCs w:val="24"/>
              </w:rPr>
            </w:pPr>
            <w:r w:rsidRPr="004A48BE">
              <w:rPr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0F160" w14:textId="77777777" w:rsidR="004275C3" w:rsidRPr="004A48BE" w:rsidRDefault="004275C3" w:rsidP="004275C3">
            <w:pPr>
              <w:jc w:val="right"/>
              <w:rPr>
                <w:sz w:val="24"/>
                <w:szCs w:val="24"/>
              </w:rPr>
            </w:pPr>
            <w:r w:rsidRPr="004A48BE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8C60A" w14:textId="77777777" w:rsidR="004275C3" w:rsidRPr="004A48BE" w:rsidRDefault="004275C3" w:rsidP="004275C3">
            <w:pPr>
              <w:jc w:val="right"/>
              <w:rPr>
                <w:sz w:val="24"/>
                <w:szCs w:val="24"/>
              </w:rPr>
            </w:pPr>
            <w:r w:rsidRPr="004A48BE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2697E" w14:textId="77777777" w:rsidR="004275C3" w:rsidRPr="004A48BE" w:rsidRDefault="004275C3" w:rsidP="004275C3">
            <w:pPr>
              <w:jc w:val="right"/>
              <w:rPr>
                <w:sz w:val="24"/>
                <w:szCs w:val="24"/>
              </w:rPr>
            </w:pPr>
            <w:r w:rsidRPr="004A48BE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5C3EA" w14:textId="77777777" w:rsidR="004275C3" w:rsidRPr="004A48BE" w:rsidRDefault="004275C3" w:rsidP="004275C3">
            <w:pPr>
              <w:jc w:val="right"/>
              <w:rPr>
                <w:sz w:val="24"/>
                <w:szCs w:val="24"/>
              </w:rPr>
            </w:pPr>
            <w:r w:rsidRPr="004A48BE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9CA3C" w14:textId="77777777" w:rsidR="004275C3" w:rsidRPr="004A48BE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06505" w14:textId="77777777" w:rsidR="004275C3" w:rsidRPr="004A48BE" w:rsidRDefault="004275C3" w:rsidP="004275C3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4A48BE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04927" w14:textId="77777777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403693A9" w14:textId="77777777" w:rsidTr="009A1E11">
        <w:trPr>
          <w:trHeight w:val="73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DB025" w14:textId="77777777" w:rsidR="004275C3" w:rsidRPr="004A48BE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B1F08" w14:textId="77777777" w:rsidR="004275C3" w:rsidRPr="004A48BE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25A76" w14:textId="590D9A45" w:rsidR="004275C3" w:rsidRPr="004A48BE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2026 (</w:t>
            </w:r>
            <w:proofErr w:type="spellStart"/>
            <w:r w:rsidRPr="004A48BE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4A48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A48BE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4A48BE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53191" w14:textId="5DEEB396" w:rsidR="004275C3" w:rsidRPr="004A48BE" w:rsidRDefault="004275C3" w:rsidP="004275C3">
            <w:pPr>
              <w:jc w:val="right"/>
              <w:rPr>
                <w:sz w:val="24"/>
                <w:szCs w:val="24"/>
              </w:rPr>
            </w:pPr>
            <w:r w:rsidRPr="004A48BE">
              <w:rPr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B5335" w14:textId="296C691F" w:rsidR="004275C3" w:rsidRPr="004A48BE" w:rsidRDefault="004275C3" w:rsidP="004275C3">
            <w:pPr>
              <w:jc w:val="right"/>
              <w:rPr>
                <w:sz w:val="24"/>
                <w:szCs w:val="24"/>
              </w:rPr>
            </w:pPr>
            <w:r w:rsidRPr="004A48BE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3CF53" w14:textId="3F0985C1" w:rsidR="004275C3" w:rsidRPr="004A48BE" w:rsidRDefault="004275C3" w:rsidP="004275C3">
            <w:pPr>
              <w:jc w:val="right"/>
              <w:rPr>
                <w:sz w:val="24"/>
                <w:szCs w:val="24"/>
              </w:rPr>
            </w:pPr>
            <w:r w:rsidRPr="004A48BE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59066" w14:textId="6B5D1F7E" w:rsidR="004275C3" w:rsidRPr="004A48BE" w:rsidRDefault="004275C3" w:rsidP="004275C3">
            <w:pPr>
              <w:jc w:val="right"/>
              <w:rPr>
                <w:sz w:val="24"/>
                <w:szCs w:val="24"/>
              </w:rPr>
            </w:pPr>
            <w:r w:rsidRPr="004A48BE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16C99" w14:textId="6E8E1191" w:rsidR="004275C3" w:rsidRPr="004A48BE" w:rsidRDefault="004275C3" w:rsidP="004275C3">
            <w:pPr>
              <w:jc w:val="right"/>
              <w:rPr>
                <w:sz w:val="24"/>
                <w:szCs w:val="24"/>
              </w:rPr>
            </w:pPr>
            <w:r w:rsidRPr="004A48BE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017BA" w14:textId="77777777" w:rsidR="004275C3" w:rsidRPr="004A48BE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B14DB" w14:textId="5B44DDFC" w:rsidR="004275C3" w:rsidRPr="004A48BE" w:rsidRDefault="004275C3" w:rsidP="004275C3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4A48BE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C110A" w14:textId="7C05058D" w:rsidR="004275C3" w:rsidRPr="004A48BE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48B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5E2CFD3B" w14:textId="77777777" w:rsidTr="009A1E11">
        <w:trPr>
          <w:trHeight w:val="307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4ED1D" w14:textId="77777777" w:rsidR="004275C3" w:rsidRPr="005C4DD4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 xml:space="preserve"> 2.1.8</w:t>
            </w:r>
          </w:p>
        </w:tc>
        <w:tc>
          <w:tcPr>
            <w:tcW w:w="7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96C92" w14:textId="7540898B" w:rsidR="004275C3" w:rsidRPr="005C4DD4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Текущий </w:t>
            </w:r>
            <w:r w:rsidRPr="005C4DD4">
              <w:rPr>
                <w:rFonts w:ascii="Times New Roman" w:hAnsi="Times New Roman"/>
                <w:sz w:val="24"/>
                <w:szCs w:val="24"/>
              </w:rPr>
              <w:t>ремонт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здания</w:t>
            </w:r>
            <w:r w:rsidRPr="005C4DD4">
              <w:rPr>
                <w:rFonts w:ascii="Times New Roman" w:hAnsi="Times New Roman"/>
                <w:sz w:val="24"/>
                <w:szCs w:val="24"/>
              </w:rPr>
              <w:t xml:space="preserve"> школы МАУ ЗАТО Северск ДОЛ «Восход»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6DA41" w14:textId="77777777" w:rsidR="004275C3" w:rsidRPr="005C4DD4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FD8D1" w14:textId="77777777" w:rsidR="004275C3" w:rsidRPr="005C4DD4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D954D" w14:textId="77777777" w:rsidR="004275C3" w:rsidRPr="005C4DD4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5A0D5" w14:textId="77777777" w:rsidR="004275C3" w:rsidRPr="005C4DD4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800F1" w14:textId="77777777" w:rsidR="004275C3" w:rsidRPr="005C4DD4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8F72B" w14:textId="77777777" w:rsidR="004275C3" w:rsidRPr="005C4DD4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EE964" w14:textId="0869C4B1" w:rsidR="004275C3" w:rsidRPr="005C4DD4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  <w:r w:rsidRPr="008F23BB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8F23BB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8F23BB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МАУ ЗАТО Северск ДОЛ «Восход»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C60B8" w14:textId="77777777" w:rsidR="004275C3" w:rsidRPr="005C4DD4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73FF3" w14:textId="77777777" w:rsidR="004275C3" w:rsidRPr="005C4DD4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275C3" w:rsidRPr="00207943" w14:paraId="26E7F32F" w14:textId="77777777" w:rsidTr="009A1E11">
        <w:trPr>
          <w:trHeight w:val="83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BA3DC" w14:textId="77777777" w:rsidR="004275C3" w:rsidRPr="005C4DD4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A308D" w14:textId="77777777" w:rsidR="004275C3" w:rsidRPr="005C4DD4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54DFD" w14:textId="77777777" w:rsidR="004275C3" w:rsidRPr="005C4DD4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DC8A9" w14:textId="77777777" w:rsidR="004275C3" w:rsidRPr="005C4DD4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7EEDC" w14:textId="77777777" w:rsidR="004275C3" w:rsidRPr="005C4DD4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34451" w14:textId="77777777" w:rsidR="004275C3" w:rsidRPr="005C4DD4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09B77" w14:textId="77777777" w:rsidR="004275C3" w:rsidRPr="005C4DD4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8D502" w14:textId="77777777" w:rsidR="004275C3" w:rsidRPr="005C4DD4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09115" w14:textId="77777777" w:rsidR="004275C3" w:rsidRPr="005C4DD4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AA6ED" w14:textId="77777777" w:rsidR="004275C3" w:rsidRPr="005C4DD4" w:rsidRDefault="004275C3" w:rsidP="004275C3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5C4DD4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292D5" w14:textId="77777777" w:rsidR="004275C3" w:rsidRPr="005C4DD4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4C464311" w14:textId="77777777" w:rsidTr="009A1E11">
        <w:trPr>
          <w:trHeight w:val="77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92B04" w14:textId="77777777" w:rsidR="004275C3" w:rsidRPr="005C4DD4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4033A" w14:textId="77777777" w:rsidR="004275C3" w:rsidRPr="005C4DD4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CD2EA" w14:textId="77777777" w:rsidR="004275C3" w:rsidRPr="005C4DD4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424D0" w14:textId="77777777" w:rsidR="004275C3" w:rsidRPr="005C4DD4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5162D" w14:textId="77777777" w:rsidR="004275C3" w:rsidRPr="005C4DD4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0BBA7" w14:textId="77777777" w:rsidR="004275C3" w:rsidRPr="005C4DD4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BC085" w14:textId="77777777" w:rsidR="004275C3" w:rsidRPr="005C4DD4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599C3" w14:textId="77777777" w:rsidR="004275C3" w:rsidRPr="005C4DD4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8B9D0" w14:textId="77777777" w:rsidR="004275C3" w:rsidRPr="005C4DD4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D3097" w14:textId="77777777" w:rsidR="004275C3" w:rsidRPr="005C4DD4" w:rsidRDefault="004275C3" w:rsidP="004275C3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5C4DD4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DC408" w14:textId="77777777" w:rsidR="004275C3" w:rsidRPr="005C4DD4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29BC3D8C" w14:textId="77777777" w:rsidTr="009A1E11">
        <w:trPr>
          <w:trHeight w:val="382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7CD0D" w14:textId="77777777" w:rsidR="004275C3" w:rsidRPr="005C4DD4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23872" w14:textId="77777777" w:rsidR="004275C3" w:rsidRPr="005C4DD4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C6D9D" w14:textId="77777777" w:rsidR="004275C3" w:rsidRPr="005C4DD4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61825" w14:textId="77777777" w:rsidR="004275C3" w:rsidRPr="005C4DD4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923DF" w14:textId="77777777" w:rsidR="004275C3" w:rsidRPr="005C4DD4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21972" w14:textId="77777777" w:rsidR="004275C3" w:rsidRPr="005C4DD4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718C9" w14:textId="77777777" w:rsidR="004275C3" w:rsidRPr="005C4DD4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E9FD9" w14:textId="77777777" w:rsidR="004275C3" w:rsidRPr="005C4DD4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736F4" w14:textId="77777777" w:rsidR="004275C3" w:rsidRPr="005C4DD4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3F06D" w14:textId="77777777" w:rsidR="004275C3" w:rsidRPr="005C4DD4" w:rsidRDefault="004275C3" w:rsidP="004275C3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5C4DD4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B71DE" w14:textId="77777777" w:rsidR="004275C3" w:rsidRPr="005C4DD4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275C3" w:rsidRPr="00207943" w14:paraId="6A247027" w14:textId="77777777" w:rsidTr="009A1E11">
        <w:trPr>
          <w:trHeight w:val="728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1ECEA" w14:textId="77777777" w:rsidR="004275C3" w:rsidRPr="005C4DD4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AAAAB" w14:textId="77777777" w:rsidR="004275C3" w:rsidRPr="005C4DD4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23DE8" w14:textId="77777777" w:rsidR="004275C3" w:rsidRPr="005C4DD4" w:rsidRDefault="004275C3" w:rsidP="004275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DDAAE" w14:textId="77777777" w:rsidR="004275C3" w:rsidRPr="005C4DD4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B002E" w14:textId="77777777" w:rsidR="004275C3" w:rsidRPr="005C4DD4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2BCAE" w14:textId="77777777" w:rsidR="004275C3" w:rsidRPr="005C4DD4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D1C21" w14:textId="77777777" w:rsidR="004275C3" w:rsidRPr="005C4DD4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CEB51" w14:textId="77777777" w:rsidR="004275C3" w:rsidRPr="005C4DD4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C4749" w14:textId="77777777" w:rsidR="004275C3" w:rsidRPr="005C4DD4" w:rsidRDefault="004275C3" w:rsidP="004275C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79296" w14:textId="77777777" w:rsidR="004275C3" w:rsidRPr="005C4DD4" w:rsidRDefault="004275C3" w:rsidP="004275C3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5C4DD4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F60E1" w14:textId="77777777" w:rsidR="004275C3" w:rsidRPr="005C4DD4" w:rsidRDefault="004275C3" w:rsidP="004275C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D06" w:rsidRPr="00207943" w14:paraId="671C8BF7" w14:textId="77777777" w:rsidTr="00E13C56">
        <w:trPr>
          <w:trHeight w:val="728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F6EE6" w14:textId="77777777" w:rsidR="001D1D06" w:rsidRPr="005C4DD4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E2228" w14:textId="77777777" w:rsidR="001D1D06" w:rsidRPr="005C4DD4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11FA4" w14:textId="77777777" w:rsidR="001D1D06" w:rsidRPr="005C4DD4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r w:rsidRPr="005C4DD4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5C4D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C4DD4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5C4DD4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79884" w14:textId="6795FBEC" w:rsidR="001D1D06" w:rsidRPr="001D1D06" w:rsidRDefault="001D1D06" w:rsidP="001D1D06">
            <w:pPr>
              <w:jc w:val="right"/>
              <w:rPr>
                <w:sz w:val="24"/>
                <w:szCs w:val="24"/>
              </w:rPr>
            </w:pPr>
            <w:r w:rsidRPr="001D1D06">
              <w:rPr>
                <w:sz w:val="24"/>
                <w:szCs w:val="24"/>
              </w:rPr>
              <w:t>6 168,55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2D3CC" w14:textId="7923D896" w:rsidR="001D1D06" w:rsidRPr="001D1D06" w:rsidRDefault="001D1D06" w:rsidP="001D1D06">
            <w:pPr>
              <w:jc w:val="right"/>
              <w:rPr>
                <w:sz w:val="24"/>
                <w:szCs w:val="24"/>
              </w:rPr>
            </w:pPr>
            <w:r w:rsidRPr="001D1D06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41CC3" w14:textId="7689EAFF" w:rsidR="001D1D06" w:rsidRPr="001D1D06" w:rsidRDefault="001D1D06" w:rsidP="001D1D06">
            <w:pPr>
              <w:jc w:val="right"/>
              <w:rPr>
                <w:sz w:val="24"/>
                <w:szCs w:val="24"/>
              </w:rPr>
            </w:pPr>
            <w:r w:rsidRPr="001D1D06">
              <w:rPr>
                <w:sz w:val="24"/>
                <w:szCs w:val="24"/>
              </w:rPr>
              <w:t>5 228,06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05502" w14:textId="0CEE0EDC" w:rsidR="001D1D06" w:rsidRPr="001D1D06" w:rsidRDefault="001D1D06" w:rsidP="001D1D06">
            <w:pPr>
              <w:jc w:val="right"/>
              <w:rPr>
                <w:sz w:val="24"/>
                <w:szCs w:val="24"/>
              </w:rPr>
            </w:pPr>
            <w:r w:rsidRPr="001D1D06">
              <w:rPr>
                <w:sz w:val="24"/>
                <w:szCs w:val="24"/>
              </w:rPr>
              <w:t>940,49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A046C" w14:textId="77777777" w:rsidR="001D1D06" w:rsidRPr="005C4DD4" w:rsidRDefault="001D1D06" w:rsidP="001D1D06">
            <w:pPr>
              <w:jc w:val="right"/>
              <w:rPr>
                <w:sz w:val="24"/>
                <w:szCs w:val="24"/>
              </w:rPr>
            </w:pPr>
            <w:r w:rsidRPr="005C4DD4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85CC9" w14:textId="77777777" w:rsidR="001D1D06" w:rsidRPr="005C4DD4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C2B50" w14:textId="77777777" w:rsidR="001D1D06" w:rsidRPr="005C4DD4" w:rsidRDefault="001D1D06" w:rsidP="001D1D06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5C4DD4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680EB" w14:textId="6C30A674" w:rsidR="001D1D06" w:rsidRPr="005C4DD4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1D06" w:rsidRPr="00207943" w14:paraId="7BDBA370" w14:textId="77777777" w:rsidTr="00E13C56">
        <w:trPr>
          <w:trHeight w:val="728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46424" w14:textId="77777777" w:rsidR="001D1D06" w:rsidRPr="005C4DD4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27E16" w14:textId="77777777" w:rsidR="001D1D06" w:rsidRPr="005C4DD4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BF6FE" w14:textId="746E75D9" w:rsidR="001D1D06" w:rsidRPr="005C4DD4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5C4DD4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5C4DD4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5C4D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C4DD4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5C4DD4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F68C9" w14:textId="70ECA2E5" w:rsidR="001D1D06" w:rsidRPr="009A7B01" w:rsidRDefault="001D1D06" w:rsidP="001D1D06">
            <w:pPr>
              <w:jc w:val="right"/>
              <w:rPr>
                <w:sz w:val="24"/>
                <w:szCs w:val="24"/>
              </w:rPr>
            </w:pPr>
            <w:r w:rsidRPr="009A7B01">
              <w:rPr>
                <w:sz w:val="24"/>
                <w:szCs w:val="24"/>
              </w:rPr>
              <w:t>15 940,49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399E5" w14:textId="38061509" w:rsidR="001D1D06" w:rsidRPr="009A7B01" w:rsidRDefault="001D1D06" w:rsidP="001D1D06">
            <w:pPr>
              <w:jc w:val="right"/>
              <w:rPr>
                <w:sz w:val="24"/>
                <w:szCs w:val="24"/>
              </w:rPr>
            </w:pPr>
            <w:r w:rsidRPr="009A7B01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3CCD8" w14:textId="305524DF" w:rsidR="001D1D06" w:rsidRPr="009A7B01" w:rsidRDefault="001D1D06" w:rsidP="001D1D06">
            <w:pPr>
              <w:jc w:val="right"/>
              <w:rPr>
                <w:sz w:val="24"/>
                <w:szCs w:val="24"/>
              </w:rPr>
            </w:pPr>
            <w:r w:rsidRPr="009A7B01">
              <w:rPr>
                <w:sz w:val="24"/>
                <w:szCs w:val="24"/>
              </w:rPr>
              <w:t>15 000,00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64E77" w14:textId="00BB74D1" w:rsidR="001D1D06" w:rsidRPr="009A7B01" w:rsidRDefault="001D1D06" w:rsidP="001D1D06">
            <w:pPr>
              <w:jc w:val="right"/>
              <w:rPr>
                <w:sz w:val="24"/>
                <w:szCs w:val="24"/>
              </w:rPr>
            </w:pPr>
            <w:r w:rsidRPr="009A7B01">
              <w:rPr>
                <w:sz w:val="24"/>
                <w:szCs w:val="24"/>
              </w:rPr>
              <w:t>940,49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CF675" w14:textId="1EB90C15" w:rsidR="001D1D06" w:rsidRPr="005C4DD4" w:rsidRDefault="001D1D06" w:rsidP="001D1D06">
            <w:pPr>
              <w:jc w:val="right"/>
              <w:rPr>
                <w:sz w:val="24"/>
                <w:szCs w:val="24"/>
              </w:rPr>
            </w:pPr>
            <w:r w:rsidRPr="005C4DD4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7CE6D" w14:textId="77777777" w:rsidR="001D1D06" w:rsidRPr="005C4DD4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72954" w14:textId="3C1155C6" w:rsidR="001D1D06" w:rsidRPr="005C4DD4" w:rsidRDefault="001D1D06" w:rsidP="001D1D06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5C4DD4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94D69" w14:textId="108E5099" w:rsidR="001D1D06" w:rsidRPr="005C4DD4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4DD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1D06" w:rsidRPr="00207943" w14:paraId="7F71981C" w14:textId="77777777" w:rsidTr="009A1E11">
        <w:trPr>
          <w:trHeight w:val="297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25F57" w14:textId="77777777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 xml:space="preserve"> 2.1.9</w:t>
            </w:r>
          </w:p>
        </w:tc>
        <w:tc>
          <w:tcPr>
            <w:tcW w:w="7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079EE" w14:textId="63D1F05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Капитальный ремонт овощехранилища МАУ ЗАТО Северск ДОЛ «Восход»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25375" w14:textId="77777777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8B1F4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FC09E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D6B94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4E21C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321BE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23A22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D0877" w14:textId="77777777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A761A" w14:textId="77777777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D1D06" w:rsidRPr="00207943" w14:paraId="065C575A" w14:textId="77777777" w:rsidTr="009A1E11">
        <w:trPr>
          <w:trHeight w:val="829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5741D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465CF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297E8" w14:textId="77777777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A73BA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6753F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CC116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8429B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01770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00970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70128" w14:textId="59201035" w:rsidR="001D1D06" w:rsidRPr="007B7929" w:rsidRDefault="001D1D06" w:rsidP="001D1D06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>1. Количество выполнен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proofErr w:type="spellStart"/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>ных</w:t>
            </w:r>
            <w:proofErr w:type="spellEnd"/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40B8F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D06" w:rsidRPr="00207943" w14:paraId="0CE0D692" w14:textId="77777777" w:rsidTr="009A1E11">
        <w:trPr>
          <w:trHeight w:val="846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FC87A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AAD4F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7AA5C" w14:textId="77777777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F4C29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99855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5F41B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29A21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FDA86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F2E29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A8873" w14:textId="3E1A9D44" w:rsidR="001D1D06" w:rsidRPr="007B7929" w:rsidRDefault="001D1D06" w:rsidP="001D1D06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>1. Количество выполнен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proofErr w:type="spellStart"/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>ных</w:t>
            </w:r>
            <w:proofErr w:type="spellEnd"/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18E66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D06" w:rsidRPr="00207943" w14:paraId="55088EBE" w14:textId="77777777" w:rsidTr="009A1E11">
        <w:trPr>
          <w:trHeight w:val="86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447BA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0763F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53A42" w14:textId="77777777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8DAFB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5A354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7A6AE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240E4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0694F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4C68E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1FAAC" w14:textId="1E1015A4" w:rsidR="001D1D06" w:rsidRPr="007B7929" w:rsidRDefault="001D1D06" w:rsidP="001D1D06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>1. Количество выполнен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proofErr w:type="spellStart"/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>ных</w:t>
            </w:r>
            <w:proofErr w:type="spellEnd"/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A5E18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D06" w:rsidRPr="00207943" w14:paraId="6F42CD05" w14:textId="77777777" w:rsidTr="009A1E11">
        <w:trPr>
          <w:trHeight w:val="830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8E890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EB87A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7E3D4" w14:textId="77777777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C2F1B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7F8A5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AC9FA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35536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8C6D9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11839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B0EB0" w14:textId="6A1B098B" w:rsidR="001D1D06" w:rsidRPr="007B7929" w:rsidRDefault="001D1D06" w:rsidP="001D1D06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>1. Количество выполнен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proofErr w:type="spellStart"/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>ных</w:t>
            </w:r>
            <w:proofErr w:type="spellEnd"/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F3074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D06" w:rsidRPr="00207943" w14:paraId="29FF7BCA" w14:textId="77777777" w:rsidTr="00B60ED7">
        <w:trPr>
          <w:trHeight w:val="1805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34D2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74DCF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0B8DE" w14:textId="77777777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0FF1B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77C36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4EF72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2BB5C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A9530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A00F7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3FC37" w14:textId="2A4A18F3" w:rsidR="001D1D06" w:rsidRPr="007B7929" w:rsidRDefault="001D1D06" w:rsidP="001D1D06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>1. Количество выполнен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proofErr w:type="spellStart"/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>ных</w:t>
            </w:r>
            <w:proofErr w:type="spellEnd"/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FA6D2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D06" w:rsidRPr="00207943" w14:paraId="51614E14" w14:textId="77777777" w:rsidTr="00B60ED7">
        <w:trPr>
          <w:trHeight w:val="1658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4A06F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BA348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3DCA5" w14:textId="4CB376BC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2026 (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47776" w14:textId="6E0BE8D9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7DBAF" w14:textId="59F0B894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39F1E" w14:textId="02E5E76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C13DE" w14:textId="48EB0188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320EA" w14:textId="7AA69133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26ED3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268DE" w14:textId="77ABFAFD" w:rsidR="001D1D06" w:rsidRPr="007B7929" w:rsidRDefault="001D1D06" w:rsidP="001D1D06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>1. Количество выполнен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proofErr w:type="spellStart"/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>ных</w:t>
            </w:r>
            <w:proofErr w:type="spellEnd"/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7B7929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E1326" w14:textId="78A12FFC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D06" w:rsidRPr="00207943" w14:paraId="14919C77" w14:textId="77777777" w:rsidTr="009A1E11">
        <w:trPr>
          <w:trHeight w:val="219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CC262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2.1.10</w:t>
            </w:r>
          </w:p>
        </w:tc>
        <w:tc>
          <w:tcPr>
            <w:tcW w:w="7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A06D0" w14:textId="2DF31153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Строительство открытого летнего бассейна МАУ ЗАТО Северск ДОЛ «Восход»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431E8" w14:textId="77777777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B4AAD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CADEF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9708E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FE368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3F53C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3BA37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BAB65" w14:textId="77777777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B0C3F" w14:textId="77777777" w:rsidR="001D1D06" w:rsidRPr="007B7929" w:rsidRDefault="001D1D06" w:rsidP="001D1D06">
            <w:pPr>
              <w:jc w:val="center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X</w:t>
            </w:r>
          </w:p>
        </w:tc>
      </w:tr>
      <w:tr w:rsidR="001D1D06" w:rsidRPr="00207943" w14:paraId="49FD564B" w14:textId="77777777" w:rsidTr="009A1E11">
        <w:trPr>
          <w:trHeight w:val="830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C30F6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F1BE5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DE174" w14:textId="77777777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F0100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61905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A9B3F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2B632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4952D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BA050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1E30B" w14:textId="77777777" w:rsidR="001D1D06" w:rsidRPr="007B7929" w:rsidRDefault="001D1D06" w:rsidP="001D1D06">
            <w:pPr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7B7929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00FDC" w14:textId="77777777" w:rsidR="001D1D06" w:rsidRPr="007B7929" w:rsidRDefault="001D1D06" w:rsidP="001D1D06">
            <w:pPr>
              <w:jc w:val="right"/>
              <w:rPr>
                <w:spacing w:val="-8"/>
                <w:sz w:val="24"/>
                <w:szCs w:val="24"/>
              </w:rPr>
            </w:pPr>
            <w:r w:rsidRPr="007B7929">
              <w:rPr>
                <w:spacing w:val="-8"/>
                <w:sz w:val="24"/>
                <w:szCs w:val="24"/>
              </w:rPr>
              <w:t>0</w:t>
            </w:r>
          </w:p>
        </w:tc>
      </w:tr>
      <w:tr w:rsidR="001D1D06" w:rsidRPr="00207943" w14:paraId="52999295" w14:textId="77777777" w:rsidTr="009A1E11">
        <w:trPr>
          <w:trHeight w:val="830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46054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02B44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8A4BF" w14:textId="77777777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51372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7D102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A1657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7CE90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C44AD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37CF0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CBFBB" w14:textId="77777777" w:rsidR="001D1D06" w:rsidRPr="007B7929" w:rsidRDefault="001D1D06" w:rsidP="001D1D06">
            <w:pPr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7B7929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439C9" w14:textId="77777777" w:rsidR="001D1D06" w:rsidRPr="007B7929" w:rsidRDefault="001D1D06" w:rsidP="001D1D06">
            <w:pPr>
              <w:jc w:val="right"/>
              <w:rPr>
                <w:spacing w:val="-8"/>
                <w:sz w:val="24"/>
                <w:szCs w:val="24"/>
              </w:rPr>
            </w:pPr>
            <w:r w:rsidRPr="007B7929">
              <w:rPr>
                <w:spacing w:val="-8"/>
                <w:sz w:val="24"/>
                <w:szCs w:val="24"/>
              </w:rPr>
              <w:t>0</w:t>
            </w:r>
          </w:p>
        </w:tc>
      </w:tr>
      <w:tr w:rsidR="001D1D06" w:rsidRPr="00207943" w14:paraId="5DB05B67" w14:textId="77777777" w:rsidTr="009A1E11">
        <w:trPr>
          <w:trHeight w:val="830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951AB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EEA68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37716" w14:textId="77777777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C88FE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057CF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56A61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EDE55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44D95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0F36B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722BF" w14:textId="77777777" w:rsidR="001D1D06" w:rsidRPr="007B7929" w:rsidRDefault="001D1D06" w:rsidP="001D1D06">
            <w:pPr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7B7929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CB674" w14:textId="77777777" w:rsidR="001D1D06" w:rsidRPr="007B7929" w:rsidRDefault="001D1D06" w:rsidP="001D1D06">
            <w:pPr>
              <w:jc w:val="right"/>
              <w:rPr>
                <w:spacing w:val="-8"/>
                <w:sz w:val="24"/>
                <w:szCs w:val="24"/>
              </w:rPr>
            </w:pPr>
            <w:r w:rsidRPr="007B7929">
              <w:rPr>
                <w:spacing w:val="-8"/>
                <w:sz w:val="24"/>
                <w:szCs w:val="24"/>
              </w:rPr>
              <w:t>0</w:t>
            </w:r>
          </w:p>
        </w:tc>
      </w:tr>
      <w:tr w:rsidR="001D1D06" w:rsidRPr="00207943" w14:paraId="3FF28A9F" w14:textId="77777777" w:rsidTr="009A1E11">
        <w:trPr>
          <w:trHeight w:val="830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F6166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85DDF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6095C" w14:textId="77777777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1BDA0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48D99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904B2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5D989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73171" w14:textId="77777777" w:rsidR="001D1D06" w:rsidRPr="007B792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084BC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0DB1D" w14:textId="77777777" w:rsidR="001D1D06" w:rsidRPr="007B7929" w:rsidRDefault="001D1D06" w:rsidP="001D1D06">
            <w:pPr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7B7929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2D7ED" w14:textId="77777777" w:rsidR="001D1D06" w:rsidRPr="007B7929" w:rsidRDefault="001D1D06" w:rsidP="001D1D06">
            <w:pPr>
              <w:jc w:val="right"/>
              <w:rPr>
                <w:spacing w:val="-8"/>
                <w:sz w:val="24"/>
                <w:szCs w:val="24"/>
              </w:rPr>
            </w:pPr>
            <w:r w:rsidRPr="007B7929">
              <w:rPr>
                <w:spacing w:val="-8"/>
                <w:sz w:val="24"/>
                <w:szCs w:val="24"/>
              </w:rPr>
              <w:t>0</w:t>
            </w:r>
          </w:p>
        </w:tc>
      </w:tr>
      <w:tr w:rsidR="001D1D06" w:rsidRPr="00207943" w14:paraId="5A64B734" w14:textId="77777777" w:rsidTr="009A1E11">
        <w:trPr>
          <w:trHeight w:val="830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CC26A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B2F61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57207" w14:textId="77777777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475EC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CB07C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B3F0B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E531B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6D893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F47DC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4A633" w14:textId="77777777" w:rsidR="001D1D06" w:rsidRPr="007B7929" w:rsidRDefault="001D1D06" w:rsidP="001D1D06">
            <w:pPr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7B7929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8E638" w14:textId="77777777" w:rsidR="001D1D06" w:rsidRPr="007B7929" w:rsidRDefault="001D1D06" w:rsidP="001D1D06">
            <w:pPr>
              <w:jc w:val="right"/>
              <w:rPr>
                <w:spacing w:val="-8"/>
                <w:sz w:val="24"/>
                <w:szCs w:val="24"/>
              </w:rPr>
            </w:pPr>
            <w:r w:rsidRPr="007B7929">
              <w:rPr>
                <w:spacing w:val="-8"/>
                <w:sz w:val="24"/>
                <w:szCs w:val="24"/>
              </w:rPr>
              <w:t>0</w:t>
            </w:r>
          </w:p>
        </w:tc>
      </w:tr>
      <w:tr w:rsidR="001D1D06" w:rsidRPr="00207943" w14:paraId="6C52559D" w14:textId="77777777" w:rsidTr="009A1E11">
        <w:trPr>
          <w:trHeight w:val="830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C7CC3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B23B3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56237" w14:textId="7EC4ECBD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2026 (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5D02B" w14:textId="70F49D3C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FC296" w14:textId="7340F9A9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8BA7A" w14:textId="1EB6B3C5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6A6D2" w14:textId="621B4B48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AB197" w14:textId="4C23E445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BA587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A044F" w14:textId="17F9001D" w:rsidR="001D1D06" w:rsidRPr="007B7929" w:rsidRDefault="001D1D06" w:rsidP="001D1D06">
            <w:pPr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7B7929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4237D" w14:textId="4686123B" w:rsidR="001D1D06" w:rsidRPr="007B7929" w:rsidRDefault="001D1D06" w:rsidP="001D1D06">
            <w:pPr>
              <w:jc w:val="right"/>
              <w:rPr>
                <w:spacing w:val="-8"/>
                <w:sz w:val="24"/>
                <w:szCs w:val="24"/>
              </w:rPr>
            </w:pPr>
            <w:r w:rsidRPr="007B7929">
              <w:rPr>
                <w:spacing w:val="-8"/>
                <w:sz w:val="24"/>
                <w:szCs w:val="24"/>
              </w:rPr>
              <w:t>0</w:t>
            </w:r>
          </w:p>
        </w:tc>
      </w:tr>
      <w:tr w:rsidR="001D1D06" w:rsidRPr="00207943" w14:paraId="7A94B023" w14:textId="77777777" w:rsidTr="00E13C56">
        <w:trPr>
          <w:trHeight w:val="301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D7A7C" w14:textId="7B9D037A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2.1.11</w:t>
            </w:r>
          </w:p>
        </w:tc>
        <w:tc>
          <w:tcPr>
            <w:tcW w:w="7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0AB87" w14:textId="7A319DDA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Создание некапитальных объектов (быстровозводимых конструкций) для отдыха детей на территории ДОЛ «Березка» МАУ ЗАТО Северск ДОЛ «Зеленый мыс»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15AFF" w14:textId="182B0572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Всего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CB357" w14:textId="30FAECA3" w:rsidR="001D1D06" w:rsidRPr="009A7B01" w:rsidRDefault="001D1D06" w:rsidP="001D1D06">
            <w:pPr>
              <w:jc w:val="right"/>
              <w:rPr>
                <w:sz w:val="24"/>
                <w:szCs w:val="24"/>
              </w:rPr>
            </w:pPr>
            <w:r w:rsidRPr="009A7B01">
              <w:rPr>
                <w:sz w:val="24"/>
                <w:szCs w:val="24"/>
              </w:rPr>
              <w:t>42 709,72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8EE1F" w14:textId="497A00B9" w:rsidR="001D1D06" w:rsidRPr="009A7B01" w:rsidRDefault="001D1D06" w:rsidP="001D1D06">
            <w:pPr>
              <w:jc w:val="right"/>
              <w:rPr>
                <w:sz w:val="24"/>
                <w:szCs w:val="24"/>
              </w:rPr>
            </w:pPr>
            <w:r w:rsidRPr="009A7B01">
              <w:rPr>
                <w:sz w:val="24"/>
                <w:szCs w:val="24"/>
              </w:rPr>
              <w:t>25 552,10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3C2C0" w14:textId="4225BC7F" w:rsidR="001D1D06" w:rsidRPr="009A7B01" w:rsidRDefault="001D1D06" w:rsidP="001D1D06">
            <w:pPr>
              <w:jc w:val="right"/>
              <w:rPr>
                <w:sz w:val="24"/>
                <w:szCs w:val="24"/>
              </w:rPr>
            </w:pPr>
            <w:r w:rsidRPr="009A7B01">
              <w:rPr>
                <w:sz w:val="24"/>
                <w:szCs w:val="24"/>
              </w:rPr>
              <w:t>17 114,90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30F07" w14:textId="40042838" w:rsidR="001D1D06" w:rsidRPr="009A7B01" w:rsidRDefault="001D1D06" w:rsidP="001D1D06">
            <w:pPr>
              <w:jc w:val="right"/>
              <w:rPr>
                <w:sz w:val="24"/>
                <w:szCs w:val="24"/>
              </w:rPr>
            </w:pPr>
            <w:r w:rsidRPr="009A7B01">
              <w:rPr>
                <w:sz w:val="24"/>
                <w:szCs w:val="24"/>
              </w:rPr>
              <w:t>42,72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439C3" w14:textId="7FFA2CB4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8CCD9" w14:textId="35D3CD45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  <w:r w:rsidRPr="002628F2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2628F2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2628F2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МАУ ЗАТО Северск ДОЛ «Зеленый мыс»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786F5" w14:textId="18603411" w:rsidR="001D1D06" w:rsidRPr="007B7929" w:rsidRDefault="001D1D06" w:rsidP="001D1D06">
            <w:pPr>
              <w:jc w:val="center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154F3" w14:textId="3DBA37F5" w:rsidR="001D1D06" w:rsidRPr="007B7929" w:rsidRDefault="001D1D06" w:rsidP="001D1D06">
            <w:pPr>
              <w:jc w:val="center"/>
              <w:rPr>
                <w:spacing w:val="-8"/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X</w:t>
            </w:r>
          </w:p>
        </w:tc>
      </w:tr>
      <w:tr w:rsidR="001D1D06" w:rsidRPr="00207943" w14:paraId="246CA391" w14:textId="77777777" w:rsidTr="00E13C56">
        <w:trPr>
          <w:trHeight w:val="830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794D1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4D4CB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4326E" w14:textId="449DAFE6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F9920" w14:textId="5B671E5B" w:rsidR="001D1D06" w:rsidRPr="009A7B01" w:rsidRDefault="001D1D06" w:rsidP="001D1D06">
            <w:pPr>
              <w:jc w:val="right"/>
              <w:rPr>
                <w:sz w:val="24"/>
                <w:szCs w:val="24"/>
              </w:rPr>
            </w:pPr>
            <w:r w:rsidRPr="009A7B01">
              <w:rPr>
                <w:sz w:val="24"/>
                <w:szCs w:val="24"/>
              </w:rPr>
              <w:t>42 709,72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2586F" w14:textId="2BC2A72A" w:rsidR="001D1D06" w:rsidRPr="009A7B01" w:rsidRDefault="001D1D06" w:rsidP="001D1D06">
            <w:pPr>
              <w:jc w:val="right"/>
              <w:rPr>
                <w:sz w:val="24"/>
                <w:szCs w:val="24"/>
              </w:rPr>
            </w:pPr>
            <w:r w:rsidRPr="009A7B01">
              <w:rPr>
                <w:sz w:val="24"/>
                <w:szCs w:val="24"/>
              </w:rPr>
              <w:t>25 552,10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78540" w14:textId="70C8D617" w:rsidR="001D1D06" w:rsidRPr="009A7B01" w:rsidRDefault="001D1D06" w:rsidP="001D1D06">
            <w:pPr>
              <w:jc w:val="right"/>
              <w:rPr>
                <w:sz w:val="24"/>
                <w:szCs w:val="24"/>
              </w:rPr>
            </w:pPr>
            <w:r w:rsidRPr="009A7B01">
              <w:rPr>
                <w:sz w:val="24"/>
                <w:szCs w:val="24"/>
              </w:rPr>
              <w:t>17 114,90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FA372" w14:textId="5D0F22A1" w:rsidR="001D1D06" w:rsidRPr="009A7B01" w:rsidRDefault="001D1D06" w:rsidP="001D1D06">
            <w:pPr>
              <w:jc w:val="right"/>
              <w:rPr>
                <w:sz w:val="24"/>
                <w:szCs w:val="24"/>
              </w:rPr>
            </w:pPr>
            <w:r w:rsidRPr="009A7B01">
              <w:rPr>
                <w:sz w:val="24"/>
                <w:szCs w:val="24"/>
              </w:rPr>
              <w:t>42,72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E12EB" w14:textId="790C8CBF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8BEA7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6DB1F" w14:textId="1B564CB9" w:rsidR="001D1D06" w:rsidRPr="007B7929" w:rsidRDefault="001D1D06" w:rsidP="001D1D06">
            <w:pPr>
              <w:rPr>
                <w:spacing w:val="-6"/>
                <w:sz w:val="24"/>
                <w:szCs w:val="24"/>
              </w:rPr>
            </w:pPr>
            <w:r w:rsidRPr="007B7929">
              <w:rPr>
                <w:spacing w:val="-6"/>
                <w:sz w:val="24"/>
                <w:szCs w:val="24"/>
              </w:rPr>
              <w:t>1. Количество возведен-</w:t>
            </w:r>
            <w:proofErr w:type="spellStart"/>
            <w:r w:rsidRPr="007B7929">
              <w:rPr>
                <w:spacing w:val="-6"/>
                <w:sz w:val="24"/>
                <w:szCs w:val="24"/>
              </w:rPr>
              <w:t>ных</w:t>
            </w:r>
            <w:proofErr w:type="spellEnd"/>
            <w:r w:rsidRPr="007B7929">
              <w:rPr>
                <w:spacing w:val="-6"/>
                <w:sz w:val="24"/>
                <w:szCs w:val="24"/>
              </w:rPr>
              <w:t xml:space="preserve"> некапитальных объектов (</w:t>
            </w:r>
            <w:proofErr w:type="spellStart"/>
            <w:r w:rsidRPr="007B7929">
              <w:rPr>
                <w:spacing w:val="-6"/>
                <w:sz w:val="24"/>
                <w:szCs w:val="24"/>
              </w:rPr>
              <w:t>быстровозво-димых</w:t>
            </w:r>
            <w:proofErr w:type="spellEnd"/>
            <w:r w:rsidRPr="007B7929">
              <w:rPr>
                <w:spacing w:val="-6"/>
                <w:sz w:val="24"/>
                <w:szCs w:val="24"/>
              </w:rPr>
              <w:t xml:space="preserve"> конструкций), </w:t>
            </w:r>
            <w:proofErr w:type="spellStart"/>
            <w:r w:rsidRPr="007B7929">
              <w:rPr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0EE8E" w14:textId="12685C67" w:rsidR="001D1D06" w:rsidRPr="007B7929" w:rsidRDefault="001D1D06" w:rsidP="001D1D06">
            <w:pPr>
              <w:jc w:val="right"/>
              <w:rPr>
                <w:spacing w:val="-8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D1D06" w:rsidRPr="00207943" w14:paraId="4986DE93" w14:textId="77777777" w:rsidTr="009A1E11">
        <w:trPr>
          <w:trHeight w:val="830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57F12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8B60B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CC266" w14:textId="77777777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AAD4D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7528A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663BB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CD07A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6C677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89DAB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58C2D" w14:textId="3AA88B00" w:rsidR="001D1D06" w:rsidRPr="007B7929" w:rsidRDefault="001D1D06" w:rsidP="001D1D06">
            <w:pPr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 xml:space="preserve">2. Вместимость </w:t>
            </w:r>
            <w:proofErr w:type="spellStart"/>
            <w:r w:rsidRPr="007B7929">
              <w:rPr>
                <w:sz w:val="24"/>
                <w:szCs w:val="24"/>
              </w:rPr>
              <w:t>некапи-тальных</w:t>
            </w:r>
            <w:proofErr w:type="spellEnd"/>
            <w:r w:rsidRPr="007B7929">
              <w:rPr>
                <w:sz w:val="24"/>
                <w:szCs w:val="24"/>
              </w:rPr>
              <w:t xml:space="preserve"> объектов (быстровозводимых конструкций), мест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F7922" w14:textId="7326D8FC" w:rsidR="001D1D06" w:rsidRPr="007B7929" w:rsidRDefault="001D1D06" w:rsidP="001D1D06">
            <w:pPr>
              <w:jc w:val="right"/>
              <w:rPr>
                <w:spacing w:val="-8"/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1D1D06" w:rsidRPr="00207943" w14:paraId="6B5F6302" w14:textId="77777777" w:rsidTr="009A1E11">
        <w:trPr>
          <w:trHeight w:val="830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4E110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B0F4F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72424" w14:textId="6B314E7F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235C5" w14:textId="5D9D60E3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5A55A" w14:textId="799ABCF4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53EEC" w14:textId="404FCA56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B9350" w14:textId="50121C15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F4B05" w14:textId="61CC3F79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DA21B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0D4DB" w14:textId="0D023968" w:rsidR="001D1D06" w:rsidRPr="007B7929" w:rsidRDefault="001D1D06" w:rsidP="001D1D06">
            <w:pPr>
              <w:rPr>
                <w:sz w:val="24"/>
                <w:szCs w:val="24"/>
              </w:rPr>
            </w:pPr>
            <w:r w:rsidRPr="007B7929">
              <w:rPr>
                <w:spacing w:val="-6"/>
                <w:sz w:val="24"/>
                <w:szCs w:val="24"/>
              </w:rPr>
              <w:t>1. Количество возведен-</w:t>
            </w:r>
            <w:proofErr w:type="spellStart"/>
            <w:r w:rsidRPr="007B7929">
              <w:rPr>
                <w:spacing w:val="-6"/>
                <w:sz w:val="24"/>
                <w:szCs w:val="24"/>
              </w:rPr>
              <w:t>ных</w:t>
            </w:r>
            <w:proofErr w:type="spellEnd"/>
            <w:r w:rsidRPr="007B7929">
              <w:rPr>
                <w:spacing w:val="-6"/>
                <w:sz w:val="24"/>
                <w:szCs w:val="24"/>
              </w:rPr>
              <w:t xml:space="preserve"> некапитальных объектов (</w:t>
            </w:r>
            <w:proofErr w:type="spellStart"/>
            <w:r w:rsidRPr="007B7929">
              <w:rPr>
                <w:spacing w:val="-6"/>
                <w:sz w:val="24"/>
                <w:szCs w:val="24"/>
              </w:rPr>
              <w:t>быстровозво-димых</w:t>
            </w:r>
            <w:proofErr w:type="spellEnd"/>
            <w:r w:rsidRPr="007B7929">
              <w:rPr>
                <w:spacing w:val="-6"/>
                <w:sz w:val="24"/>
                <w:szCs w:val="24"/>
              </w:rPr>
              <w:t xml:space="preserve"> конструкций), </w:t>
            </w:r>
            <w:proofErr w:type="spellStart"/>
            <w:r w:rsidRPr="007B7929">
              <w:rPr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29086" w14:textId="0C7C53D2" w:rsidR="001D1D06" w:rsidRPr="007B7929" w:rsidRDefault="001D1D06" w:rsidP="001D1D06">
            <w:pPr>
              <w:jc w:val="right"/>
              <w:rPr>
                <w:spacing w:val="-8"/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</w:t>
            </w:r>
          </w:p>
        </w:tc>
      </w:tr>
      <w:tr w:rsidR="001D1D06" w:rsidRPr="00207943" w14:paraId="47E5F215" w14:textId="77777777" w:rsidTr="00D33CDF">
        <w:trPr>
          <w:trHeight w:val="986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8A9F4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CC570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F44AF" w14:textId="77777777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AD619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465D4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373D2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F183A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15A37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EAE3F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F7E8D" w14:textId="0BEC4158" w:rsidR="001D1D06" w:rsidRPr="007B7929" w:rsidRDefault="001D1D06" w:rsidP="001D1D06">
            <w:pPr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 xml:space="preserve">2. Вместимость </w:t>
            </w:r>
            <w:proofErr w:type="spellStart"/>
            <w:r w:rsidRPr="007B7929">
              <w:rPr>
                <w:sz w:val="24"/>
                <w:szCs w:val="24"/>
              </w:rPr>
              <w:t>некапи-тальных</w:t>
            </w:r>
            <w:proofErr w:type="spellEnd"/>
            <w:r w:rsidRPr="007B7929">
              <w:rPr>
                <w:sz w:val="24"/>
                <w:szCs w:val="24"/>
              </w:rPr>
              <w:t xml:space="preserve"> объектов (быстровозводимых конструкций), мест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6D4FE" w14:textId="14C44F4B" w:rsidR="001D1D06" w:rsidRPr="007B7929" w:rsidRDefault="001D1D06" w:rsidP="001D1D06">
            <w:pPr>
              <w:jc w:val="right"/>
              <w:rPr>
                <w:spacing w:val="-8"/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</w:t>
            </w:r>
          </w:p>
        </w:tc>
      </w:tr>
      <w:tr w:rsidR="001D1D06" w:rsidRPr="00207943" w14:paraId="2B41B0E0" w14:textId="77777777" w:rsidTr="00D33CDF">
        <w:trPr>
          <w:trHeight w:val="114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A6645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20DFB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F1067" w14:textId="4730F19F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2026 (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51E6D" w14:textId="3BB23A74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D21BA" w14:textId="3F7937E0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3A627" w14:textId="28616E02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9E7E1" w14:textId="3CC61034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1880A" w14:textId="15686DB0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CD7A6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9EA6D" w14:textId="25BF0985" w:rsidR="001D1D06" w:rsidRPr="007B7929" w:rsidRDefault="001D1D06" w:rsidP="001D1D06">
            <w:pPr>
              <w:rPr>
                <w:sz w:val="24"/>
                <w:szCs w:val="24"/>
              </w:rPr>
            </w:pPr>
            <w:r w:rsidRPr="007B7929">
              <w:rPr>
                <w:spacing w:val="-6"/>
                <w:sz w:val="24"/>
                <w:szCs w:val="24"/>
              </w:rPr>
              <w:t>1. Количество возведен-</w:t>
            </w:r>
            <w:proofErr w:type="spellStart"/>
            <w:r w:rsidRPr="007B7929">
              <w:rPr>
                <w:spacing w:val="-6"/>
                <w:sz w:val="24"/>
                <w:szCs w:val="24"/>
              </w:rPr>
              <w:t>ных</w:t>
            </w:r>
            <w:proofErr w:type="spellEnd"/>
            <w:r w:rsidRPr="007B7929">
              <w:rPr>
                <w:spacing w:val="-6"/>
                <w:sz w:val="24"/>
                <w:szCs w:val="24"/>
              </w:rPr>
              <w:t xml:space="preserve"> некапитальных объектов (</w:t>
            </w:r>
            <w:proofErr w:type="spellStart"/>
            <w:r w:rsidRPr="007B7929">
              <w:rPr>
                <w:spacing w:val="-6"/>
                <w:sz w:val="24"/>
                <w:szCs w:val="24"/>
              </w:rPr>
              <w:t>быстровозво-димых</w:t>
            </w:r>
            <w:proofErr w:type="spellEnd"/>
            <w:r w:rsidRPr="007B7929">
              <w:rPr>
                <w:spacing w:val="-6"/>
                <w:sz w:val="24"/>
                <w:szCs w:val="24"/>
              </w:rPr>
              <w:t xml:space="preserve"> конструкций), </w:t>
            </w:r>
            <w:proofErr w:type="spellStart"/>
            <w:r w:rsidRPr="007B7929">
              <w:rPr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31962" w14:textId="35D31A46" w:rsidR="001D1D06" w:rsidRPr="007B7929" w:rsidRDefault="001D1D06" w:rsidP="001D1D06">
            <w:pPr>
              <w:jc w:val="right"/>
              <w:rPr>
                <w:spacing w:val="-8"/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</w:t>
            </w:r>
          </w:p>
        </w:tc>
      </w:tr>
      <w:tr w:rsidR="001D1D06" w:rsidRPr="00207943" w14:paraId="2B07D199" w14:textId="77777777" w:rsidTr="00722903">
        <w:trPr>
          <w:trHeight w:val="113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87235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204D8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07EAD" w14:textId="77777777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89321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1427D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085A9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46C7A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2541E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1EDE5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052B7" w14:textId="6D64629D" w:rsidR="001D1D06" w:rsidRPr="007B7929" w:rsidRDefault="001D1D06" w:rsidP="001D1D06">
            <w:pPr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 xml:space="preserve">2. Вместимость </w:t>
            </w:r>
            <w:proofErr w:type="spellStart"/>
            <w:r w:rsidRPr="007B7929">
              <w:rPr>
                <w:sz w:val="24"/>
                <w:szCs w:val="24"/>
              </w:rPr>
              <w:t>некапи-тальных</w:t>
            </w:r>
            <w:proofErr w:type="spellEnd"/>
            <w:r w:rsidRPr="007B7929">
              <w:rPr>
                <w:sz w:val="24"/>
                <w:szCs w:val="24"/>
              </w:rPr>
              <w:t xml:space="preserve"> объектов (быстровозводимых конструкций), мест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21F4E" w14:textId="00200377" w:rsidR="001D1D06" w:rsidRPr="007B7929" w:rsidRDefault="001D1D06" w:rsidP="001D1D06">
            <w:pPr>
              <w:jc w:val="right"/>
              <w:rPr>
                <w:spacing w:val="-8"/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0</w:t>
            </w:r>
          </w:p>
        </w:tc>
      </w:tr>
      <w:tr w:rsidR="001D1D06" w:rsidRPr="00207943" w14:paraId="3FC776D3" w14:textId="77777777" w:rsidTr="00722903">
        <w:trPr>
          <w:trHeight w:val="256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6D089" w14:textId="5294DCA9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2.1.12</w:t>
            </w:r>
          </w:p>
        </w:tc>
        <w:tc>
          <w:tcPr>
            <w:tcW w:w="7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B12BB" w14:textId="5521D14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  <w:r w:rsidRPr="00D33CDF">
              <w:rPr>
                <w:rFonts w:ascii="Times New Roman" w:hAnsi="Times New Roman"/>
                <w:sz w:val="24"/>
                <w:szCs w:val="24"/>
              </w:rPr>
              <w:t xml:space="preserve">Капитальный ремонт очистных сооружений бытовых сточных вод МАУ ЗАТО Северск ДОЛ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D33CDF">
              <w:rPr>
                <w:rFonts w:ascii="Times New Roman" w:hAnsi="Times New Roman"/>
                <w:sz w:val="24"/>
                <w:szCs w:val="24"/>
              </w:rPr>
              <w:t>Восход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D33CDF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Томский район, </w:t>
            </w:r>
            <w:proofErr w:type="spellStart"/>
            <w:r w:rsidRPr="00D33CDF">
              <w:rPr>
                <w:rFonts w:ascii="Times New Roman" w:hAnsi="Times New Roman"/>
                <w:sz w:val="24"/>
                <w:szCs w:val="24"/>
              </w:rPr>
              <w:t>д.Большое</w:t>
            </w:r>
            <w:proofErr w:type="spellEnd"/>
            <w:r w:rsidRPr="00D33CD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3CDF">
              <w:rPr>
                <w:rFonts w:ascii="Times New Roman" w:hAnsi="Times New Roman"/>
                <w:sz w:val="24"/>
                <w:szCs w:val="24"/>
              </w:rPr>
              <w:t>Протопопово</w:t>
            </w:r>
            <w:proofErr w:type="spellEnd"/>
            <w:r w:rsidRPr="00D33CDF">
              <w:rPr>
                <w:rFonts w:ascii="Times New Roman" w:hAnsi="Times New Roman"/>
                <w:sz w:val="24"/>
                <w:szCs w:val="24"/>
              </w:rPr>
              <w:t>, строение 10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A4641" w14:textId="7A881041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070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61FE7" w14:textId="4BC1EB34" w:rsidR="001D1D06" w:rsidRPr="00D33CDF" w:rsidRDefault="001D1D06" w:rsidP="001D1D06">
            <w:pPr>
              <w:jc w:val="right"/>
              <w:rPr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>4 340,59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2B728" w14:textId="696900F5" w:rsidR="001D1D06" w:rsidRPr="00D33CDF" w:rsidRDefault="001D1D06" w:rsidP="001D1D06">
            <w:pPr>
              <w:jc w:val="right"/>
              <w:rPr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97C5C" w14:textId="7C569363" w:rsidR="001D1D06" w:rsidRPr="00D33CDF" w:rsidRDefault="001D1D06" w:rsidP="001D1D06">
            <w:pPr>
              <w:jc w:val="right"/>
              <w:rPr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48E97" w14:textId="20613BBF" w:rsidR="001D1D06" w:rsidRPr="00D33CDF" w:rsidRDefault="001D1D06" w:rsidP="001D1D06">
            <w:pPr>
              <w:jc w:val="right"/>
              <w:rPr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>4 340,59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F2767" w14:textId="5980C9A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DB5050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74727" w14:textId="19155F41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  <w:r w:rsidRPr="00D33CDF">
              <w:rPr>
                <w:rFonts w:ascii="Times New Roman" w:hAnsi="Times New Roman"/>
                <w:sz w:val="24"/>
                <w:szCs w:val="24"/>
              </w:rPr>
              <w:t xml:space="preserve">УКС Администрации ЗАТО Северск, МАУ ЗАТО Северск ДОЛ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D33CDF">
              <w:rPr>
                <w:rFonts w:ascii="Times New Roman" w:hAnsi="Times New Roman"/>
                <w:sz w:val="24"/>
                <w:szCs w:val="24"/>
              </w:rPr>
              <w:t>Восход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16781" w14:textId="7F403280" w:rsidR="001D1D06" w:rsidRPr="007B7929" w:rsidRDefault="001D1D06" w:rsidP="001D1D06">
            <w:pPr>
              <w:jc w:val="center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C8C83" w14:textId="5CDE5C39" w:rsidR="001D1D06" w:rsidRPr="007B7929" w:rsidRDefault="001D1D06" w:rsidP="001D1D06">
            <w:pPr>
              <w:jc w:val="center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X</w:t>
            </w:r>
          </w:p>
        </w:tc>
      </w:tr>
      <w:tr w:rsidR="001D1D06" w:rsidRPr="00207943" w14:paraId="00B15A46" w14:textId="77777777" w:rsidTr="00722903">
        <w:trPr>
          <w:trHeight w:val="82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F6324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B4EDE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D7EF9" w14:textId="2BE40799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D1EF9" w14:textId="4D3DCEC0" w:rsidR="001D1D06" w:rsidRPr="00D33CDF" w:rsidRDefault="001D1D06" w:rsidP="001D1D06">
            <w:pPr>
              <w:jc w:val="right"/>
              <w:rPr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>4 340,59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A34DD" w14:textId="573176B6" w:rsidR="001D1D06" w:rsidRPr="00D33CDF" w:rsidRDefault="001D1D06" w:rsidP="001D1D06">
            <w:pPr>
              <w:jc w:val="right"/>
              <w:rPr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AC63F" w14:textId="1FA41197" w:rsidR="001D1D06" w:rsidRPr="00D33CDF" w:rsidRDefault="001D1D06" w:rsidP="001D1D06">
            <w:pPr>
              <w:jc w:val="right"/>
              <w:rPr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42F0F" w14:textId="74438FCA" w:rsidR="001D1D06" w:rsidRPr="00D33CDF" w:rsidRDefault="001D1D06" w:rsidP="001D1D06">
            <w:pPr>
              <w:jc w:val="right"/>
              <w:rPr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>4 340,59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E39EC" w14:textId="49F48188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  <w:r w:rsidRPr="00DB5050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10D04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D3D13" w14:textId="03DDC5C9" w:rsidR="001D1D06" w:rsidRPr="00AC6209" w:rsidRDefault="001D1D06" w:rsidP="001D1D06">
            <w:pPr>
              <w:rPr>
                <w:spacing w:val="-6"/>
                <w:sz w:val="24"/>
                <w:szCs w:val="24"/>
              </w:rPr>
            </w:pPr>
            <w:r w:rsidRPr="00AC6209">
              <w:rPr>
                <w:spacing w:val="-6"/>
                <w:sz w:val="24"/>
                <w:szCs w:val="24"/>
              </w:rPr>
              <w:t>1. Количество выполнен</w:t>
            </w:r>
            <w:r>
              <w:rPr>
                <w:spacing w:val="-6"/>
                <w:sz w:val="24"/>
                <w:szCs w:val="24"/>
              </w:rPr>
              <w:t>-</w:t>
            </w:r>
            <w:proofErr w:type="spellStart"/>
            <w:r w:rsidRPr="00AC6209">
              <w:rPr>
                <w:spacing w:val="-6"/>
                <w:sz w:val="24"/>
                <w:szCs w:val="24"/>
              </w:rPr>
              <w:t>ных</w:t>
            </w:r>
            <w:proofErr w:type="spellEnd"/>
            <w:r w:rsidRPr="00AC6209">
              <w:rPr>
                <w:spacing w:val="-6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AC6209">
              <w:rPr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CEDF3" w14:textId="406D3333" w:rsidR="001D1D06" w:rsidRPr="00D33CDF" w:rsidRDefault="001D1D06" w:rsidP="001D1D06">
            <w:pPr>
              <w:jc w:val="right"/>
              <w:rPr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>0</w:t>
            </w:r>
          </w:p>
        </w:tc>
      </w:tr>
      <w:tr w:rsidR="001D1D06" w:rsidRPr="00207943" w14:paraId="7AD287BA" w14:textId="77777777" w:rsidTr="00722903">
        <w:trPr>
          <w:trHeight w:val="547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4A2E2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977DD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8493B" w14:textId="77777777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E1E4B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D167C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47AF9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E79D2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4658D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89A3A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19243" w14:textId="385213FA" w:rsidR="001D1D06" w:rsidRPr="00D33CDF" w:rsidRDefault="001D1D06" w:rsidP="001D1D06">
            <w:pPr>
              <w:rPr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 xml:space="preserve">2. Количество разработанной ПСД, </w:t>
            </w:r>
            <w:proofErr w:type="spellStart"/>
            <w:r w:rsidRPr="00D33CDF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50375" w14:textId="3FD53F9A" w:rsidR="001D1D06" w:rsidRPr="00D33CDF" w:rsidRDefault="001D1D06" w:rsidP="001D1D06">
            <w:pPr>
              <w:jc w:val="right"/>
              <w:rPr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>1</w:t>
            </w:r>
          </w:p>
        </w:tc>
      </w:tr>
      <w:tr w:rsidR="001D1D06" w:rsidRPr="00207943" w14:paraId="7E124AF6" w14:textId="77777777" w:rsidTr="00722903">
        <w:trPr>
          <w:trHeight w:val="854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0949A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1DA52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157B9" w14:textId="66044D66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F4F8B" w14:textId="3D473845" w:rsidR="001D1D06" w:rsidRPr="00DB5050" w:rsidRDefault="001D1D06" w:rsidP="001D1D06">
            <w:pPr>
              <w:jc w:val="right"/>
              <w:rPr>
                <w:sz w:val="24"/>
                <w:szCs w:val="24"/>
              </w:rPr>
            </w:pPr>
            <w:r w:rsidRPr="00DB5050">
              <w:rPr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B3A60" w14:textId="704690D8" w:rsidR="001D1D06" w:rsidRPr="00DB5050" w:rsidRDefault="001D1D06" w:rsidP="001D1D06">
            <w:pPr>
              <w:jc w:val="right"/>
              <w:rPr>
                <w:sz w:val="24"/>
                <w:szCs w:val="24"/>
              </w:rPr>
            </w:pPr>
            <w:r w:rsidRPr="00DB5050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B3529" w14:textId="5E2FB03E" w:rsidR="001D1D06" w:rsidRPr="00DB5050" w:rsidRDefault="001D1D06" w:rsidP="001D1D06">
            <w:pPr>
              <w:jc w:val="right"/>
              <w:rPr>
                <w:sz w:val="24"/>
                <w:szCs w:val="24"/>
              </w:rPr>
            </w:pPr>
            <w:r w:rsidRPr="00DB5050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36042" w14:textId="66892B70" w:rsidR="001D1D06" w:rsidRPr="00DB5050" w:rsidRDefault="001D1D06" w:rsidP="001D1D06">
            <w:pPr>
              <w:jc w:val="right"/>
              <w:rPr>
                <w:sz w:val="24"/>
                <w:szCs w:val="24"/>
              </w:rPr>
            </w:pPr>
            <w:r w:rsidRPr="00DB5050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068EA" w14:textId="3A989938" w:rsidR="001D1D06" w:rsidRPr="00DB5050" w:rsidRDefault="001D1D06" w:rsidP="001D1D06">
            <w:pPr>
              <w:jc w:val="right"/>
              <w:rPr>
                <w:sz w:val="24"/>
                <w:szCs w:val="24"/>
              </w:rPr>
            </w:pPr>
            <w:r w:rsidRPr="00DB5050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5C7E8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2BC29" w14:textId="0A007A87" w:rsidR="001D1D06" w:rsidRPr="00D33CDF" w:rsidRDefault="001D1D06" w:rsidP="001D1D06">
            <w:pPr>
              <w:rPr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>1</w:t>
            </w:r>
            <w:r w:rsidRPr="00AC6209">
              <w:rPr>
                <w:spacing w:val="-6"/>
                <w:sz w:val="24"/>
                <w:szCs w:val="24"/>
              </w:rPr>
              <w:t>. Количество выполнен</w:t>
            </w:r>
            <w:r>
              <w:rPr>
                <w:spacing w:val="-6"/>
                <w:sz w:val="24"/>
                <w:szCs w:val="24"/>
              </w:rPr>
              <w:t>-</w:t>
            </w:r>
            <w:proofErr w:type="spellStart"/>
            <w:r w:rsidRPr="00AC6209">
              <w:rPr>
                <w:spacing w:val="-6"/>
                <w:sz w:val="24"/>
                <w:szCs w:val="24"/>
              </w:rPr>
              <w:t>ных</w:t>
            </w:r>
            <w:proofErr w:type="spellEnd"/>
            <w:r w:rsidRPr="00AC6209">
              <w:rPr>
                <w:spacing w:val="-6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AC6209">
              <w:rPr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96987" w14:textId="2E5CBCD3" w:rsidR="001D1D06" w:rsidRPr="00D33CDF" w:rsidRDefault="001D1D06" w:rsidP="001D1D06">
            <w:pPr>
              <w:jc w:val="right"/>
              <w:rPr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>0</w:t>
            </w:r>
          </w:p>
        </w:tc>
      </w:tr>
      <w:tr w:rsidR="001D1D06" w:rsidRPr="00207943" w14:paraId="01CD421C" w14:textId="77777777" w:rsidTr="00722903">
        <w:trPr>
          <w:trHeight w:val="499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F138B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D7351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DD0A1" w14:textId="77777777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9980A" w14:textId="77777777" w:rsidR="001D1D06" w:rsidRPr="00DB5050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A92AC" w14:textId="77777777" w:rsidR="001D1D06" w:rsidRPr="00DB5050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99E90" w14:textId="77777777" w:rsidR="001D1D06" w:rsidRPr="00DB5050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4B821" w14:textId="77777777" w:rsidR="001D1D06" w:rsidRPr="00DB5050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89E36" w14:textId="77777777" w:rsidR="001D1D06" w:rsidRPr="00DB5050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A3763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BAC88" w14:textId="36C4A865" w:rsidR="001D1D06" w:rsidRPr="00D33CDF" w:rsidRDefault="001D1D06" w:rsidP="001D1D06">
            <w:pPr>
              <w:rPr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 xml:space="preserve">2. Количество разработанной ПСД, </w:t>
            </w:r>
            <w:proofErr w:type="spellStart"/>
            <w:r w:rsidRPr="00D33CDF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68F89" w14:textId="0DD305B4" w:rsidR="001D1D06" w:rsidRPr="00D33CDF" w:rsidRDefault="001D1D06" w:rsidP="001D1D0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D1D06" w:rsidRPr="00207943" w14:paraId="032B9DAC" w14:textId="77777777" w:rsidTr="00722903">
        <w:trPr>
          <w:trHeight w:val="1131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002EDD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129C84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B51B0" w14:textId="4E1A3392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2026 (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9AFB2" w14:textId="3680B700" w:rsidR="001D1D06" w:rsidRPr="00DB5050" w:rsidRDefault="001D1D06" w:rsidP="001D1D06">
            <w:pPr>
              <w:jc w:val="right"/>
              <w:rPr>
                <w:sz w:val="24"/>
                <w:szCs w:val="24"/>
              </w:rPr>
            </w:pPr>
            <w:r w:rsidRPr="00DB5050">
              <w:rPr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60293" w14:textId="02F946E8" w:rsidR="001D1D06" w:rsidRPr="00DB5050" w:rsidRDefault="001D1D06" w:rsidP="001D1D06">
            <w:pPr>
              <w:jc w:val="right"/>
              <w:rPr>
                <w:sz w:val="24"/>
                <w:szCs w:val="24"/>
              </w:rPr>
            </w:pPr>
            <w:r w:rsidRPr="00DB5050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DA31C" w14:textId="3021E5D5" w:rsidR="001D1D06" w:rsidRPr="00DB5050" w:rsidRDefault="001D1D06" w:rsidP="001D1D06">
            <w:pPr>
              <w:jc w:val="right"/>
              <w:rPr>
                <w:sz w:val="24"/>
                <w:szCs w:val="24"/>
              </w:rPr>
            </w:pPr>
            <w:r w:rsidRPr="00DB5050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73D9E" w14:textId="1F7AF506" w:rsidR="001D1D06" w:rsidRPr="00DB5050" w:rsidRDefault="001D1D06" w:rsidP="001D1D06">
            <w:pPr>
              <w:jc w:val="right"/>
              <w:rPr>
                <w:sz w:val="24"/>
                <w:szCs w:val="24"/>
              </w:rPr>
            </w:pPr>
            <w:r w:rsidRPr="00DB5050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3A514" w14:textId="4B16AD16" w:rsidR="001D1D06" w:rsidRPr="00DB5050" w:rsidRDefault="001D1D06" w:rsidP="001D1D06">
            <w:pPr>
              <w:jc w:val="right"/>
              <w:rPr>
                <w:sz w:val="24"/>
                <w:szCs w:val="24"/>
              </w:rPr>
            </w:pPr>
            <w:r w:rsidRPr="00DB5050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0991B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E5410" w14:textId="67B32998" w:rsidR="001D1D06" w:rsidRPr="00D33CDF" w:rsidRDefault="001D1D06" w:rsidP="001D1D06">
            <w:pPr>
              <w:rPr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>1</w:t>
            </w:r>
            <w:r w:rsidRPr="00AC6209">
              <w:rPr>
                <w:spacing w:val="-6"/>
                <w:sz w:val="24"/>
                <w:szCs w:val="24"/>
              </w:rPr>
              <w:t>. Количество выполнен</w:t>
            </w:r>
            <w:r>
              <w:rPr>
                <w:spacing w:val="-6"/>
                <w:sz w:val="24"/>
                <w:szCs w:val="24"/>
              </w:rPr>
              <w:t>-</w:t>
            </w:r>
            <w:proofErr w:type="spellStart"/>
            <w:r w:rsidRPr="00AC6209">
              <w:rPr>
                <w:spacing w:val="-6"/>
                <w:sz w:val="24"/>
                <w:szCs w:val="24"/>
              </w:rPr>
              <w:t>ных</w:t>
            </w:r>
            <w:proofErr w:type="spellEnd"/>
            <w:r w:rsidRPr="00AC6209">
              <w:rPr>
                <w:spacing w:val="-6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AC6209">
              <w:rPr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BB214" w14:textId="3090BBCF" w:rsidR="001D1D06" w:rsidRPr="00D33CDF" w:rsidRDefault="001D1D06" w:rsidP="001D1D06">
            <w:pPr>
              <w:jc w:val="right"/>
              <w:rPr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>0</w:t>
            </w:r>
          </w:p>
        </w:tc>
      </w:tr>
      <w:tr w:rsidR="001D1D06" w:rsidRPr="00207943" w14:paraId="638A25DF" w14:textId="77777777" w:rsidTr="00722903">
        <w:trPr>
          <w:trHeight w:val="509"/>
        </w:trPr>
        <w:tc>
          <w:tcPr>
            <w:tcW w:w="2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71B91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978CB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BEBE6" w14:textId="77777777" w:rsidR="001D1D06" w:rsidRPr="007B792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59C77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046C4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79643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C3FA4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22C01" w14:textId="77777777" w:rsidR="001D1D06" w:rsidRPr="007B7929" w:rsidRDefault="001D1D06" w:rsidP="001D1D0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EE965" w14:textId="77777777" w:rsidR="001D1D06" w:rsidRPr="007B792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CA905" w14:textId="3B81B550" w:rsidR="001D1D06" w:rsidRPr="00D33CDF" w:rsidRDefault="001D1D06" w:rsidP="001D1D06">
            <w:pPr>
              <w:rPr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 xml:space="preserve">2. Количество разработанной ПСД, </w:t>
            </w:r>
            <w:proofErr w:type="spellStart"/>
            <w:r w:rsidRPr="00D33CDF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D2326" w14:textId="3E2EABEC" w:rsidR="001D1D06" w:rsidRPr="00D33CDF" w:rsidRDefault="001D1D06" w:rsidP="001D1D0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D1D06" w:rsidRPr="00207943" w14:paraId="3CEF37BE" w14:textId="77777777" w:rsidTr="00722903">
        <w:trPr>
          <w:trHeight w:val="243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51CF5" w14:textId="77777777" w:rsidR="001D1D06" w:rsidRPr="009B070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0709">
              <w:rPr>
                <w:rFonts w:ascii="Times New Roman" w:hAnsi="Times New Roman"/>
                <w:sz w:val="24"/>
                <w:szCs w:val="24"/>
                <w:lang w:val="en-US"/>
              </w:rPr>
              <w:t>3.</w:t>
            </w:r>
          </w:p>
        </w:tc>
        <w:tc>
          <w:tcPr>
            <w:tcW w:w="47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4BF64" w14:textId="2BCD89FE" w:rsidR="001D1D06" w:rsidRPr="009B0709" w:rsidRDefault="001D1D06" w:rsidP="001D1D06">
            <w:pPr>
              <w:rPr>
                <w:spacing w:val="-8"/>
                <w:sz w:val="24"/>
                <w:szCs w:val="24"/>
              </w:rPr>
            </w:pPr>
            <w:r w:rsidRPr="009B0709">
              <w:rPr>
                <w:spacing w:val="-8"/>
                <w:sz w:val="24"/>
                <w:szCs w:val="24"/>
              </w:rPr>
              <w:t xml:space="preserve"> Задача 3 «Обеспечение поддержки отдельных категорий семей с детьми» подпрограммы 2</w:t>
            </w:r>
          </w:p>
        </w:tc>
      </w:tr>
      <w:tr w:rsidR="001D1D06" w:rsidRPr="00207943" w14:paraId="0D594DDE" w14:textId="77777777" w:rsidTr="009A1E11">
        <w:trPr>
          <w:trHeight w:val="124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3A5AC0" w14:textId="77777777" w:rsidR="001D1D06" w:rsidRPr="009B070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0709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7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B852B7" w14:textId="77777777" w:rsidR="001D1D06" w:rsidRPr="009B070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  <w:r w:rsidRPr="009B0709">
              <w:rPr>
                <w:rFonts w:ascii="Times New Roman" w:hAnsi="Times New Roman"/>
                <w:sz w:val="24"/>
                <w:szCs w:val="24"/>
              </w:rPr>
              <w:t>Основное мероприятие. Предоставление семьям компенсационной выплаты на оплату услуг няни, в т.ч.: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9FD96" w14:textId="77777777" w:rsidR="001D1D06" w:rsidRPr="009B070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070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24BCA" w14:textId="7E3EFC59" w:rsidR="001D1D06" w:rsidRPr="009B070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27E97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F4A82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A4D66" w14:textId="6C60CA20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7F24F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A799A4" w14:textId="3B4D6CB8" w:rsidR="001D1D06" w:rsidRPr="009B070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  <w:r w:rsidRPr="009B0709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9B0709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9B0709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Администрация ЗАТО Северск, МКУ «Ресурс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9B0709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9B0709">
              <w:rPr>
                <w:rFonts w:ascii="Times New Roman" w:hAnsi="Times New Roman"/>
                <w:sz w:val="24"/>
                <w:szCs w:val="24"/>
              </w:rPr>
              <w:t xml:space="preserve"> центр»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DF35C" w14:textId="77777777" w:rsidR="001D1D06" w:rsidRPr="009B070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DCE8A" w14:textId="77777777" w:rsidR="001D1D06" w:rsidRPr="009B0709" w:rsidRDefault="001D1D06" w:rsidP="001D1D06">
            <w:pPr>
              <w:jc w:val="center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X</w:t>
            </w:r>
          </w:p>
        </w:tc>
      </w:tr>
      <w:tr w:rsidR="001D1D06" w:rsidRPr="00207943" w14:paraId="110E48B9" w14:textId="77777777" w:rsidTr="009A1E11">
        <w:trPr>
          <w:trHeight w:val="830"/>
        </w:trPr>
        <w:tc>
          <w:tcPr>
            <w:tcW w:w="22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0CE6EF" w14:textId="77777777" w:rsidR="001D1D06" w:rsidRPr="009B070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043BE3" w14:textId="77777777" w:rsidR="001D1D06" w:rsidRPr="009B070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A3DDE" w14:textId="77777777" w:rsidR="001D1D06" w:rsidRPr="009B070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0709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455A5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69FA4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7246D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D5F3C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B6189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B964FE" w14:textId="77777777" w:rsidR="001D1D06" w:rsidRPr="009B070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41BCB" w14:textId="77777777" w:rsidR="001D1D06" w:rsidRPr="009B0709" w:rsidRDefault="001D1D06" w:rsidP="001D1D06">
            <w:pPr>
              <w:rPr>
                <w:spacing w:val="-6"/>
                <w:sz w:val="24"/>
                <w:szCs w:val="24"/>
              </w:rPr>
            </w:pPr>
            <w:r w:rsidRPr="009B0709">
              <w:rPr>
                <w:spacing w:val="-6"/>
                <w:sz w:val="24"/>
                <w:szCs w:val="24"/>
              </w:rPr>
              <w:t xml:space="preserve">1. Число семей с детьми, получивших социальную поддержку, </w:t>
            </w:r>
            <w:proofErr w:type="spellStart"/>
            <w:r w:rsidRPr="009B0709">
              <w:rPr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B2B70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</w:t>
            </w:r>
          </w:p>
        </w:tc>
      </w:tr>
      <w:tr w:rsidR="001D1D06" w:rsidRPr="00207943" w14:paraId="2D8E3159" w14:textId="77777777" w:rsidTr="009A1E11">
        <w:trPr>
          <w:trHeight w:val="830"/>
        </w:trPr>
        <w:tc>
          <w:tcPr>
            <w:tcW w:w="2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89D4C" w14:textId="77777777" w:rsidR="001D1D06" w:rsidRPr="009B070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76060" w14:textId="77777777" w:rsidR="001D1D06" w:rsidRPr="009B070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90EC7" w14:textId="77777777" w:rsidR="001D1D06" w:rsidRPr="009B070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0709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8C235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12,00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F43E6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C7D76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5E678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12,00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751D3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AE963" w14:textId="77777777" w:rsidR="001D1D06" w:rsidRPr="009B070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85DB8" w14:textId="77777777" w:rsidR="001D1D06" w:rsidRPr="009B0709" w:rsidRDefault="001D1D06" w:rsidP="001D1D06">
            <w:pPr>
              <w:rPr>
                <w:spacing w:val="-6"/>
                <w:sz w:val="24"/>
                <w:szCs w:val="24"/>
              </w:rPr>
            </w:pPr>
            <w:r w:rsidRPr="009B0709">
              <w:rPr>
                <w:spacing w:val="-6"/>
                <w:sz w:val="24"/>
                <w:szCs w:val="24"/>
              </w:rPr>
              <w:t xml:space="preserve">1. Число семей с детьми, получивших социальную поддержку, </w:t>
            </w:r>
            <w:proofErr w:type="spellStart"/>
            <w:r w:rsidRPr="009B0709">
              <w:rPr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04544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</w:t>
            </w:r>
          </w:p>
        </w:tc>
      </w:tr>
      <w:tr w:rsidR="001D1D06" w:rsidRPr="00207943" w14:paraId="0B01BEC4" w14:textId="77777777" w:rsidTr="00722903">
        <w:trPr>
          <w:trHeight w:val="235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4682B" w14:textId="77777777" w:rsidR="001D1D06" w:rsidRPr="009B070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0709"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7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D0D64" w14:textId="77777777" w:rsidR="001D1D06" w:rsidRPr="009B070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  <w:r w:rsidRPr="009B0709">
              <w:rPr>
                <w:rFonts w:ascii="Times New Roman" w:hAnsi="Times New Roman"/>
                <w:sz w:val="24"/>
                <w:szCs w:val="24"/>
              </w:rPr>
              <w:t>Предоставление семьям компенсационной выплаты на оплату услуг няни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79203" w14:textId="77777777" w:rsidR="001D1D06" w:rsidRPr="009B070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070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97160" w14:textId="56FE638D" w:rsidR="001D1D06" w:rsidRPr="009B070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F6C7B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18738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D55B2" w14:textId="250B4C9B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D6C25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AC984" w14:textId="23C9FFD5" w:rsidR="001D1D06" w:rsidRPr="009B070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  <w:r w:rsidRPr="009B0709">
              <w:rPr>
                <w:rFonts w:ascii="Times New Roman" w:hAnsi="Times New Roman"/>
                <w:sz w:val="24"/>
                <w:szCs w:val="24"/>
              </w:rPr>
              <w:t>Администрация ЗАТО Северск, МКУ «Ресурсный центр»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1B361" w14:textId="77777777" w:rsidR="001D1D06" w:rsidRPr="009B070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B75C3" w14:textId="77777777" w:rsidR="001D1D06" w:rsidRPr="009B0709" w:rsidRDefault="001D1D06" w:rsidP="001D1D06">
            <w:pPr>
              <w:jc w:val="center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X</w:t>
            </w:r>
          </w:p>
        </w:tc>
      </w:tr>
      <w:tr w:rsidR="001D1D06" w:rsidRPr="00207943" w14:paraId="7528F2C3" w14:textId="77777777" w:rsidTr="009A1E11">
        <w:trPr>
          <w:trHeight w:val="830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021AB" w14:textId="77777777" w:rsidR="001D1D06" w:rsidRPr="009B070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88D5D" w14:textId="77777777" w:rsidR="001D1D06" w:rsidRPr="009B070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4065E" w14:textId="77777777" w:rsidR="001D1D06" w:rsidRPr="009B070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0709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53F55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B6B08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5F2DC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2E3ED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EB444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6853E" w14:textId="77777777" w:rsidR="001D1D06" w:rsidRPr="009B070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2A072" w14:textId="77777777" w:rsidR="001D1D06" w:rsidRPr="009B0709" w:rsidRDefault="001D1D06" w:rsidP="001D1D06">
            <w:pPr>
              <w:rPr>
                <w:spacing w:val="-8"/>
                <w:sz w:val="24"/>
                <w:szCs w:val="24"/>
              </w:rPr>
            </w:pPr>
            <w:r w:rsidRPr="009B0709">
              <w:rPr>
                <w:spacing w:val="-8"/>
                <w:sz w:val="24"/>
                <w:szCs w:val="24"/>
              </w:rPr>
              <w:t xml:space="preserve">1. Численность граждан, получивших </w:t>
            </w:r>
            <w:proofErr w:type="spellStart"/>
            <w:r w:rsidRPr="009B0709">
              <w:rPr>
                <w:spacing w:val="-8"/>
                <w:sz w:val="24"/>
                <w:szCs w:val="24"/>
              </w:rPr>
              <w:t>компен-сацию</w:t>
            </w:r>
            <w:proofErr w:type="spellEnd"/>
            <w:r w:rsidRPr="009B0709">
              <w:rPr>
                <w:spacing w:val="-8"/>
                <w:sz w:val="24"/>
                <w:szCs w:val="24"/>
              </w:rPr>
              <w:t xml:space="preserve"> услуг няни, чел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2183F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</w:t>
            </w:r>
          </w:p>
        </w:tc>
      </w:tr>
      <w:tr w:rsidR="001D1D06" w:rsidRPr="00207943" w14:paraId="0596BFD0" w14:textId="77777777" w:rsidTr="009A1E11">
        <w:trPr>
          <w:trHeight w:val="830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626CA" w14:textId="77777777" w:rsidR="001D1D06" w:rsidRPr="009B070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AE848" w14:textId="77777777" w:rsidR="001D1D06" w:rsidRPr="009B070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DBDEA" w14:textId="77777777" w:rsidR="001D1D06" w:rsidRPr="009B0709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0709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B96D8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12,00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6B855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A62E1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02EF4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12,00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5F89E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FA528" w14:textId="77777777" w:rsidR="001D1D06" w:rsidRPr="009B0709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FCE9D" w14:textId="77777777" w:rsidR="001D1D06" w:rsidRPr="009B0709" w:rsidRDefault="001D1D06" w:rsidP="001D1D06">
            <w:pPr>
              <w:rPr>
                <w:spacing w:val="-8"/>
                <w:sz w:val="24"/>
                <w:szCs w:val="24"/>
              </w:rPr>
            </w:pPr>
            <w:r w:rsidRPr="009B0709">
              <w:rPr>
                <w:spacing w:val="-8"/>
                <w:sz w:val="24"/>
                <w:szCs w:val="24"/>
              </w:rPr>
              <w:t xml:space="preserve">1. Численность граждан, получивших </w:t>
            </w:r>
            <w:proofErr w:type="spellStart"/>
            <w:r w:rsidRPr="009B0709">
              <w:rPr>
                <w:spacing w:val="-8"/>
                <w:sz w:val="24"/>
                <w:szCs w:val="24"/>
              </w:rPr>
              <w:t>компен-сацию</w:t>
            </w:r>
            <w:proofErr w:type="spellEnd"/>
            <w:r w:rsidRPr="009B0709">
              <w:rPr>
                <w:spacing w:val="-8"/>
                <w:sz w:val="24"/>
                <w:szCs w:val="24"/>
              </w:rPr>
              <w:t xml:space="preserve"> услуг няни, чел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64A21" w14:textId="77777777" w:rsidR="001D1D06" w:rsidRPr="009B0709" w:rsidRDefault="001D1D06" w:rsidP="001D1D06">
            <w:pPr>
              <w:jc w:val="right"/>
              <w:rPr>
                <w:sz w:val="24"/>
                <w:szCs w:val="24"/>
              </w:rPr>
            </w:pPr>
            <w:r w:rsidRPr="009B0709">
              <w:rPr>
                <w:sz w:val="24"/>
                <w:szCs w:val="24"/>
              </w:rPr>
              <w:t>0</w:t>
            </w:r>
          </w:p>
        </w:tc>
      </w:tr>
      <w:tr w:rsidR="001D1D06" w:rsidRPr="00207943" w14:paraId="2A9CC644" w14:textId="77777777" w:rsidTr="009A1E11">
        <w:trPr>
          <w:trHeight w:val="315"/>
        </w:trPr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06D06" w14:textId="77777777" w:rsidR="001D1D06" w:rsidRPr="0013689C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3775E" w14:textId="77777777" w:rsidR="001D1D06" w:rsidRPr="0013689C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Итого по подпрограмме 2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7121D" w14:textId="77777777" w:rsidR="001D1D06" w:rsidRPr="0013689C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EA884" w14:textId="561E28F7" w:rsidR="001D1D06" w:rsidRPr="00AC6209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C6209">
              <w:rPr>
                <w:sz w:val="24"/>
                <w:szCs w:val="24"/>
              </w:rPr>
              <w:t>430 306,45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3C2D2" w14:textId="1C0FA60B" w:rsidR="001D1D06" w:rsidRPr="00AC6209" w:rsidRDefault="001D1D06" w:rsidP="001D1D06">
            <w:pPr>
              <w:jc w:val="right"/>
              <w:rPr>
                <w:sz w:val="24"/>
                <w:szCs w:val="24"/>
              </w:rPr>
            </w:pPr>
            <w:r w:rsidRPr="00AC6209">
              <w:rPr>
                <w:sz w:val="24"/>
                <w:szCs w:val="24"/>
              </w:rPr>
              <w:t>25 552,10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5B73A" w14:textId="7FEFA3CC" w:rsidR="001D1D06" w:rsidRPr="00AC6209" w:rsidRDefault="001D1D06" w:rsidP="001D1D06">
            <w:pPr>
              <w:jc w:val="right"/>
              <w:rPr>
                <w:sz w:val="24"/>
                <w:szCs w:val="24"/>
              </w:rPr>
            </w:pPr>
            <w:r w:rsidRPr="00AC6209">
              <w:rPr>
                <w:sz w:val="24"/>
                <w:szCs w:val="24"/>
              </w:rPr>
              <w:t>99 174,98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2E3BE" w14:textId="6EBA80ED" w:rsidR="001D1D06" w:rsidRPr="00AC6209" w:rsidRDefault="001D1D06" w:rsidP="001D1D06">
            <w:pPr>
              <w:jc w:val="right"/>
              <w:rPr>
                <w:sz w:val="24"/>
                <w:szCs w:val="24"/>
              </w:rPr>
            </w:pPr>
            <w:r w:rsidRPr="00AC6209">
              <w:rPr>
                <w:sz w:val="24"/>
                <w:szCs w:val="24"/>
              </w:rPr>
              <w:t>305 579,37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7C849" w14:textId="7DAFD717" w:rsidR="001D1D06" w:rsidRPr="0013689C" w:rsidRDefault="001D1D06" w:rsidP="001D1D06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B97AD" w14:textId="77777777" w:rsidR="001D1D06" w:rsidRPr="0013689C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684C3" w14:textId="77777777" w:rsidR="001D1D06" w:rsidRPr="0013689C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02088" w14:textId="77777777" w:rsidR="001D1D06" w:rsidRPr="0013689C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D1D06" w:rsidRPr="00207943" w14:paraId="4A0E5FB4" w14:textId="77777777" w:rsidTr="009A1E11">
        <w:trPr>
          <w:trHeight w:val="315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EF5C5" w14:textId="77777777" w:rsidR="001D1D06" w:rsidRPr="0013689C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762F4" w14:textId="77777777" w:rsidR="001D1D06" w:rsidRPr="0013689C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C030E" w14:textId="77777777" w:rsidR="001D1D06" w:rsidRPr="0013689C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E16D0" w14:textId="47ECDA10" w:rsidR="001D1D06" w:rsidRPr="00AC6209" w:rsidRDefault="001D1D06" w:rsidP="001D1D06">
            <w:pPr>
              <w:jc w:val="right"/>
              <w:rPr>
                <w:sz w:val="24"/>
                <w:szCs w:val="24"/>
              </w:rPr>
            </w:pPr>
            <w:r w:rsidRPr="00AC6209">
              <w:rPr>
                <w:sz w:val="24"/>
                <w:szCs w:val="24"/>
              </w:rPr>
              <w:t>78 082,47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E0486" w14:textId="2E494CF9" w:rsidR="001D1D06" w:rsidRPr="00AC6209" w:rsidRDefault="001D1D06" w:rsidP="001D1D06">
            <w:pPr>
              <w:jc w:val="right"/>
              <w:rPr>
                <w:sz w:val="24"/>
                <w:szCs w:val="24"/>
              </w:rPr>
            </w:pPr>
            <w:r w:rsidRPr="00AC6209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07626" w14:textId="13566FE7" w:rsidR="001D1D06" w:rsidRPr="00AC6209" w:rsidRDefault="001D1D06" w:rsidP="001D1D06">
            <w:pPr>
              <w:jc w:val="right"/>
              <w:rPr>
                <w:sz w:val="24"/>
                <w:szCs w:val="24"/>
              </w:rPr>
            </w:pPr>
            <w:r w:rsidRPr="00AC6209">
              <w:rPr>
                <w:sz w:val="24"/>
                <w:szCs w:val="24"/>
              </w:rPr>
              <w:t>14 157,73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1781A" w14:textId="516A6521" w:rsidR="001D1D06" w:rsidRPr="00AC6209" w:rsidRDefault="001D1D06" w:rsidP="001D1D06">
            <w:pPr>
              <w:jc w:val="right"/>
              <w:rPr>
                <w:sz w:val="24"/>
                <w:szCs w:val="24"/>
              </w:rPr>
            </w:pPr>
            <w:r w:rsidRPr="00AC6209">
              <w:rPr>
                <w:sz w:val="24"/>
                <w:szCs w:val="24"/>
              </w:rPr>
              <w:t>63 924,74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977A7" w14:textId="6AA00E83" w:rsidR="001D1D06" w:rsidRPr="0013689C" w:rsidRDefault="001D1D06" w:rsidP="001D1D06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02553" w14:textId="77777777" w:rsidR="001D1D06" w:rsidRPr="0013689C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4AAF6" w14:textId="77777777" w:rsidR="001D1D06" w:rsidRPr="0013689C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F4F9E" w14:textId="77777777" w:rsidR="001D1D06" w:rsidRPr="0013689C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D1D06" w:rsidRPr="00207943" w14:paraId="7E71A6BF" w14:textId="77777777" w:rsidTr="009A1E11">
        <w:trPr>
          <w:trHeight w:val="315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A473F" w14:textId="77777777" w:rsidR="001D1D06" w:rsidRPr="0013689C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C00FA" w14:textId="77777777" w:rsidR="001D1D06" w:rsidRPr="0013689C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E1611" w14:textId="77777777" w:rsidR="001D1D06" w:rsidRPr="0013689C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15A33" w14:textId="1D85EB1E" w:rsidR="001D1D06" w:rsidRPr="0013689C" w:rsidRDefault="001D1D06" w:rsidP="001D1D06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82 337,23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E4711" w14:textId="5FFA9B14" w:rsidR="001D1D06" w:rsidRPr="0013689C" w:rsidRDefault="001D1D06" w:rsidP="001D1D06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950A3" w14:textId="52C7BC9D" w:rsidR="001D1D06" w:rsidRPr="0013689C" w:rsidRDefault="001D1D06" w:rsidP="001D1D06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13 286,05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7418E" w14:textId="16831C34" w:rsidR="001D1D06" w:rsidRPr="0013689C" w:rsidRDefault="001D1D06" w:rsidP="001D1D06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69 051,18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A8ADF" w14:textId="5C75806F" w:rsidR="001D1D06" w:rsidRPr="0013689C" w:rsidRDefault="001D1D06" w:rsidP="001D1D06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E863F" w14:textId="77777777" w:rsidR="001D1D06" w:rsidRPr="0013689C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0F4D4" w14:textId="77777777" w:rsidR="001D1D06" w:rsidRPr="0013689C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D4FF7" w14:textId="77777777" w:rsidR="001D1D06" w:rsidRPr="0013689C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D1D06" w:rsidRPr="00207943" w14:paraId="0DC5A389" w14:textId="77777777" w:rsidTr="009A1E11">
        <w:trPr>
          <w:trHeight w:val="315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6DC6E" w14:textId="77777777" w:rsidR="001D1D06" w:rsidRPr="0013689C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3494B" w14:textId="77777777" w:rsidR="001D1D06" w:rsidRPr="0013689C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F9A36" w14:textId="77777777" w:rsidR="001D1D06" w:rsidRPr="0013689C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BECE6" w14:textId="30794053" w:rsidR="001D1D06" w:rsidRPr="0013689C" w:rsidRDefault="001D1D06" w:rsidP="001D1D06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101 625,14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C00E1" w14:textId="03675818" w:rsidR="001D1D06" w:rsidRPr="0013689C" w:rsidRDefault="001D1D06" w:rsidP="001D1D06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AA2F7" w14:textId="7A4A5082" w:rsidR="001D1D06" w:rsidRPr="0013689C" w:rsidRDefault="001D1D06" w:rsidP="001D1D06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27 794,00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A8E6F" w14:textId="56CBECC8" w:rsidR="001D1D06" w:rsidRPr="0013689C" w:rsidRDefault="001D1D06" w:rsidP="001D1D06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73 831,14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714B6" w14:textId="1B1B9C5B" w:rsidR="001D1D06" w:rsidRPr="0013689C" w:rsidRDefault="001D1D06" w:rsidP="001D1D06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26289" w14:textId="77777777" w:rsidR="001D1D06" w:rsidRPr="0013689C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AE222" w14:textId="77777777" w:rsidR="001D1D06" w:rsidRPr="0013689C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20D50" w14:textId="77777777" w:rsidR="001D1D06" w:rsidRPr="0013689C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D1D06" w:rsidRPr="00207943" w14:paraId="49854F4A" w14:textId="77777777" w:rsidTr="009A1E11">
        <w:trPr>
          <w:trHeight w:val="315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F80C7" w14:textId="77777777" w:rsidR="001D1D06" w:rsidRPr="0013689C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C5378" w14:textId="77777777" w:rsidR="001D1D06" w:rsidRPr="0013689C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B0221" w14:textId="77777777" w:rsidR="001D1D06" w:rsidRPr="0013689C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D762B" w14:textId="03A3AFB1" w:rsidR="001D1D06" w:rsidRPr="00AC6209" w:rsidRDefault="001D1D06" w:rsidP="001D1D06">
            <w:pPr>
              <w:jc w:val="right"/>
              <w:rPr>
                <w:sz w:val="24"/>
                <w:szCs w:val="24"/>
              </w:rPr>
            </w:pPr>
            <w:r w:rsidRPr="00AC6209">
              <w:rPr>
                <w:sz w:val="24"/>
                <w:szCs w:val="24"/>
              </w:rPr>
              <w:t>168 261,61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B22B7" w14:textId="10699687" w:rsidR="001D1D06" w:rsidRPr="00AC6209" w:rsidRDefault="001D1D06" w:rsidP="001D1D06">
            <w:pPr>
              <w:jc w:val="right"/>
              <w:rPr>
                <w:sz w:val="24"/>
                <w:szCs w:val="24"/>
              </w:rPr>
            </w:pPr>
            <w:r w:rsidRPr="00AC6209">
              <w:rPr>
                <w:sz w:val="24"/>
                <w:szCs w:val="24"/>
              </w:rPr>
              <w:t>25 552,10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FB12E" w14:textId="1AE7924B" w:rsidR="001D1D06" w:rsidRPr="00AC6209" w:rsidRDefault="001D1D06" w:rsidP="001D1D06">
            <w:pPr>
              <w:jc w:val="right"/>
              <w:rPr>
                <w:sz w:val="24"/>
                <w:szCs w:val="24"/>
              </w:rPr>
            </w:pPr>
            <w:r w:rsidRPr="00AC6209">
              <w:rPr>
                <w:sz w:val="24"/>
                <w:szCs w:val="24"/>
              </w:rPr>
              <w:t>43 937,20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CFE5D" w14:textId="04B1C169" w:rsidR="001D1D06" w:rsidRPr="00AC6209" w:rsidRDefault="001D1D06" w:rsidP="001D1D06">
            <w:pPr>
              <w:jc w:val="right"/>
              <w:rPr>
                <w:sz w:val="24"/>
                <w:szCs w:val="24"/>
              </w:rPr>
            </w:pPr>
            <w:r w:rsidRPr="00AC6209">
              <w:rPr>
                <w:sz w:val="24"/>
                <w:szCs w:val="24"/>
              </w:rPr>
              <w:t>98 772,31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708A9" w14:textId="0D95B154" w:rsidR="001D1D06" w:rsidRPr="0013689C" w:rsidRDefault="001D1D06" w:rsidP="001D1D06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3EAD4" w14:textId="77777777" w:rsidR="001D1D06" w:rsidRPr="0013689C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479AB" w14:textId="77777777" w:rsidR="001D1D06" w:rsidRPr="0013689C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C7DDD" w14:textId="77777777" w:rsidR="001D1D06" w:rsidRPr="0013689C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D1D06" w:rsidRPr="00207943" w14:paraId="43F51C6F" w14:textId="77777777" w:rsidTr="009A1E11">
        <w:trPr>
          <w:trHeight w:val="315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FB914" w14:textId="77777777" w:rsidR="001D1D06" w:rsidRPr="0013689C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BFD06" w14:textId="77777777" w:rsidR="001D1D06" w:rsidRPr="0013689C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690F7" w14:textId="77777777" w:rsidR="001D1D06" w:rsidRPr="0013689C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r w:rsidRPr="0013689C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1368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3689C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13689C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44000" w14:textId="7455DE72" w:rsidR="001D1D06" w:rsidRPr="0013689C" w:rsidRDefault="001D1D06" w:rsidP="001D1D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76 626,97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82BF9" w14:textId="4B75C314" w:rsidR="001D1D06" w:rsidRPr="0013689C" w:rsidRDefault="001D1D06" w:rsidP="001D1D06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BBF7B" w14:textId="76A3F6EB" w:rsidR="001D1D06" w:rsidRPr="0013689C" w:rsidRDefault="001D1D06" w:rsidP="001D1D06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26 822,30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DAB39" w14:textId="6033C545" w:rsidR="001D1D06" w:rsidRPr="0013689C" w:rsidRDefault="001D1D06" w:rsidP="001D1D06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49 804,67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E85DF" w14:textId="222B77ED" w:rsidR="001D1D06" w:rsidRPr="0013689C" w:rsidRDefault="001D1D06" w:rsidP="001D1D06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27F86" w14:textId="77777777" w:rsidR="001D1D06" w:rsidRPr="0013689C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30469" w14:textId="77777777" w:rsidR="001D1D06" w:rsidRPr="0013689C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CE39F" w14:textId="77777777" w:rsidR="001D1D06" w:rsidRPr="0013689C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D1D06" w:rsidRPr="00207943" w14:paraId="05BAB591" w14:textId="77777777" w:rsidTr="009A1E11">
        <w:trPr>
          <w:trHeight w:val="315"/>
        </w:trPr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5AC44" w14:textId="77777777" w:rsidR="001D1D06" w:rsidRPr="0013689C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E863E" w14:textId="77777777" w:rsidR="001D1D06" w:rsidRPr="0013689C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0D4AF" w14:textId="52286A22" w:rsidR="001D1D06" w:rsidRPr="0013689C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r w:rsidRPr="0013689C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1368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3689C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13689C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C2772" w14:textId="78A4872D" w:rsidR="001D1D06" w:rsidRPr="0013689C" w:rsidRDefault="001D1D06" w:rsidP="001D1D06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76 626,97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23380" w14:textId="5AE2BF82" w:rsidR="001D1D06" w:rsidRPr="0013689C" w:rsidRDefault="001D1D06" w:rsidP="001D1D06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0,00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EB5B3" w14:textId="47D9C94D" w:rsidR="001D1D06" w:rsidRPr="0013689C" w:rsidRDefault="001D1D06" w:rsidP="001D1D06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26 822,30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D8C10" w14:textId="090C581B" w:rsidR="001D1D06" w:rsidRPr="0013689C" w:rsidRDefault="001D1D06" w:rsidP="001D1D06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49 804,67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31B5B" w14:textId="399CC213" w:rsidR="001D1D06" w:rsidRPr="0013689C" w:rsidRDefault="001D1D06" w:rsidP="001D1D06">
            <w:pPr>
              <w:jc w:val="right"/>
              <w:rPr>
                <w:sz w:val="24"/>
                <w:szCs w:val="24"/>
              </w:rPr>
            </w:pPr>
            <w:r w:rsidRPr="0013689C">
              <w:rPr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D27DC" w14:textId="77777777" w:rsidR="001D1D06" w:rsidRPr="0013689C" w:rsidRDefault="001D1D06" w:rsidP="001D1D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EE66F" w14:textId="4C4AE5C9" w:rsidR="001D1D06" w:rsidRPr="0013689C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AFD0D" w14:textId="705E3D7D" w:rsidR="001D1D06" w:rsidRPr="0013689C" w:rsidRDefault="001D1D06" w:rsidP="001D1D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89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2D50B337" w14:textId="77777777" w:rsidR="00410EAA" w:rsidRPr="00207943" w:rsidRDefault="00410EAA" w:rsidP="00AB137B">
      <w:pPr>
        <w:rPr>
          <w:sz w:val="24"/>
          <w:highlight w:val="yellow"/>
        </w:rPr>
      </w:pPr>
    </w:p>
    <w:p w14:paraId="0BF821E5" w14:textId="77777777" w:rsidR="0091159A" w:rsidRPr="00207943" w:rsidRDefault="0091159A" w:rsidP="00AB137B">
      <w:pPr>
        <w:rPr>
          <w:sz w:val="24"/>
          <w:highlight w:val="yellow"/>
        </w:rPr>
        <w:sectPr w:rsidR="0091159A" w:rsidRPr="00207943" w:rsidSect="0049242C">
          <w:pgSz w:w="16840" w:h="11907" w:orient="landscape" w:code="9"/>
          <w:pgMar w:top="1701" w:right="1134" w:bottom="567" w:left="1134" w:header="357" w:footer="528" w:gutter="0"/>
          <w:pgNumType w:start="1"/>
          <w:cols w:space="720"/>
          <w:titlePg/>
          <w:docGrid w:linePitch="272"/>
        </w:sectPr>
      </w:pPr>
    </w:p>
    <w:p w14:paraId="49390AA9" w14:textId="77777777" w:rsidR="000B23B8" w:rsidRPr="00AB27E1" w:rsidRDefault="00B00F40" w:rsidP="000B23B8">
      <w:pPr>
        <w:ind w:left="10773"/>
        <w:rPr>
          <w:rFonts w:ascii="Times New Roman" w:hAnsi="Times New Roman"/>
          <w:sz w:val="24"/>
          <w:szCs w:val="24"/>
        </w:rPr>
      </w:pPr>
      <w:r w:rsidRPr="00AB27E1">
        <w:rPr>
          <w:rFonts w:ascii="Times New Roman" w:hAnsi="Times New Roman"/>
          <w:sz w:val="24"/>
          <w:szCs w:val="24"/>
        </w:rPr>
        <w:t>Приложение 12</w:t>
      </w:r>
    </w:p>
    <w:p w14:paraId="2C5ABF46" w14:textId="77777777" w:rsidR="000B23B8" w:rsidRPr="00AB27E1" w:rsidRDefault="000B23B8" w:rsidP="000B23B8">
      <w:pPr>
        <w:ind w:left="10773"/>
        <w:jc w:val="both"/>
        <w:rPr>
          <w:rFonts w:ascii="Times New Roman" w:hAnsi="Times New Roman"/>
          <w:sz w:val="24"/>
          <w:szCs w:val="24"/>
        </w:rPr>
      </w:pPr>
      <w:r w:rsidRPr="00AB27E1">
        <w:rPr>
          <w:rFonts w:ascii="Times New Roman" w:hAnsi="Times New Roman"/>
          <w:sz w:val="24"/>
          <w:szCs w:val="24"/>
        </w:rPr>
        <w:t xml:space="preserve">к постановлению </w:t>
      </w:r>
    </w:p>
    <w:p w14:paraId="3068BE04" w14:textId="77777777" w:rsidR="000B23B8" w:rsidRPr="00AB27E1" w:rsidRDefault="000B23B8" w:rsidP="000B23B8">
      <w:pPr>
        <w:ind w:left="10773"/>
        <w:jc w:val="both"/>
        <w:rPr>
          <w:rFonts w:ascii="Times New Roman" w:hAnsi="Times New Roman"/>
          <w:sz w:val="24"/>
          <w:szCs w:val="24"/>
        </w:rPr>
      </w:pPr>
      <w:r w:rsidRPr="00AB27E1">
        <w:rPr>
          <w:rFonts w:ascii="Times New Roman" w:hAnsi="Times New Roman"/>
          <w:sz w:val="24"/>
          <w:szCs w:val="24"/>
        </w:rPr>
        <w:t xml:space="preserve">Администрации ЗАТО Северск </w:t>
      </w:r>
    </w:p>
    <w:p w14:paraId="02D9720B" w14:textId="77777777" w:rsidR="00EF5703" w:rsidRDefault="00EF5703" w:rsidP="00EF5703">
      <w:pPr>
        <w:ind w:left="10773" w:right="-483"/>
        <w:rPr>
          <w:rFonts w:ascii="Times New Roman" w:eastAsia="Calibri" w:hAnsi="Times New Roman"/>
          <w:sz w:val="22"/>
          <w:szCs w:val="22"/>
          <w:lang w:eastAsia="en-US"/>
        </w:rPr>
      </w:pPr>
      <w:r w:rsidRPr="0055300D">
        <w:rPr>
          <w:rFonts w:ascii="Times New Roman" w:eastAsia="Calibri" w:hAnsi="Times New Roman"/>
          <w:sz w:val="24"/>
          <w:szCs w:val="24"/>
          <w:lang w:eastAsia="en-US"/>
        </w:rPr>
        <w:t>от _</w:t>
      </w:r>
      <w:r>
        <w:rPr>
          <w:rFonts w:ascii="Times New Roman" w:eastAsia="Calibri" w:hAnsi="Times New Roman"/>
          <w:sz w:val="24"/>
          <w:szCs w:val="24"/>
          <w:lang w:eastAsia="en-US"/>
        </w:rPr>
        <w:t>23.12.2024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 № _</w:t>
      </w:r>
      <w:r>
        <w:rPr>
          <w:rFonts w:ascii="Times New Roman" w:eastAsia="Calibri" w:hAnsi="Times New Roman"/>
          <w:sz w:val="24"/>
          <w:szCs w:val="24"/>
          <w:lang w:eastAsia="en-US"/>
        </w:rPr>
        <w:t>_5158-па</w:t>
      </w:r>
      <w:r w:rsidRPr="0055300D">
        <w:rPr>
          <w:rFonts w:ascii="Times New Roman" w:eastAsia="Calibri" w:hAnsi="Times New Roman"/>
          <w:sz w:val="24"/>
          <w:szCs w:val="24"/>
          <w:lang w:eastAsia="en-US"/>
        </w:rPr>
        <w:t>__</w:t>
      </w:r>
    </w:p>
    <w:p w14:paraId="01857117" w14:textId="77777777" w:rsidR="001923C6" w:rsidRPr="00AB27E1" w:rsidRDefault="001923C6" w:rsidP="001021DF">
      <w:pPr>
        <w:tabs>
          <w:tab w:val="left" w:pos="11057"/>
          <w:tab w:val="left" w:pos="12049"/>
        </w:tabs>
        <w:ind w:left="10773" w:firstLine="10"/>
        <w:rPr>
          <w:rFonts w:ascii="Times New Roman" w:hAnsi="Times New Roman"/>
          <w:sz w:val="24"/>
          <w:szCs w:val="24"/>
        </w:rPr>
      </w:pPr>
      <w:r w:rsidRPr="00AB27E1">
        <w:rPr>
          <w:rFonts w:ascii="Times New Roman" w:hAnsi="Times New Roman"/>
          <w:sz w:val="24"/>
          <w:szCs w:val="24"/>
        </w:rPr>
        <w:t>Приложение 3</w:t>
      </w:r>
    </w:p>
    <w:p w14:paraId="7750347A" w14:textId="77777777" w:rsidR="001923C6" w:rsidRPr="00AB27E1" w:rsidRDefault="001923C6" w:rsidP="001021DF">
      <w:pPr>
        <w:tabs>
          <w:tab w:val="left" w:pos="11057"/>
        </w:tabs>
        <w:ind w:left="10773" w:firstLine="10"/>
        <w:rPr>
          <w:rFonts w:ascii="Times New Roman" w:hAnsi="Times New Roman"/>
          <w:sz w:val="24"/>
          <w:szCs w:val="24"/>
        </w:rPr>
      </w:pPr>
      <w:r w:rsidRPr="00AB27E1">
        <w:rPr>
          <w:rFonts w:ascii="Times New Roman" w:hAnsi="Times New Roman"/>
          <w:sz w:val="24"/>
          <w:szCs w:val="24"/>
        </w:rPr>
        <w:t>к муниципальной программе</w:t>
      </w:r>
    </w:p>
    <w:p w14:paraId="5AFA2435" w14:textId="1756ED5A" w:rsidR="001923C6" w:rsidRPr="00AB27E1" w:rsidRDefault="00CF42E0" w:rsidP="007B5E56">
      <w:pPr>
        <w:ind w:left="10773" w:firstLine="10"/>
        <w:rPr>
          <w:rFonts w:ascii="Times New Roman" w:hAnsi="Times New Roman"/>
          <w:sz w:val="24"/>
          <w:szCs w:val="24"/>
        </w:rPr>
      </w:pPr>
      <w:r w:rsidRPr="00AB27E1">
        <w:rPr>
          <w:rFonts w:ascii="Times New Roman" w:hAnsi="Times New Roman"/>
          <w:sz w:val="24"/>
          <w:szCs w:val="24"/>
        </w:rPr>
        <w:t>«</w:t>
      </w:r>
      <w:r w:rsidR="001923C6" w:rsidRPr="00AB27E1">
        <w:rPr>
          <w:rFonts w:ascii="Times New Roman" w:hAnsi="Times New Roman"/>
          <w:sz w:val="24"/>
          <w:szCs w:val="24"/>
        </w:rPr>
        <w:t xml:space="preserve">Молодежная политика </w:t>
      </w:r>
    </w:p>
    <w:p w14:paraId="494BDC3F" w14:textId="2BB05A7C" w:rsidR="005A52B9" w:rsidRPr="00AB27E1" w:rsidRDefault="00DC112C" w:rsidP="00ED3223">
      <w:pPr>
        <w:tabs>
          <w:tab w:val="left" w:pos="11057"/>
        </w:tabs>
        <w:ind w:left="10206" w:firstLine="10"/>
        <w:jc w:val="center"/>
        <w:rPr>
          <w:rFonts w:ascii="Times New Roman" w:hAnsi="Times New Roman"/>
          <w:spacing w:val="-2"/>
          <w:sz w:val="24"/>
          <w:szCs w:val="24"/>
        </w:rPr>
      </w:pPr>
      <w:r w:rsidRPr="00AB27E1">
        <w:rPr>
          <w:rFonts w:ascii="Times New Roman" w:hAnsi="Times New Roman"/>
          <w:sz w:val="24"/>
          <w:szCs w:val="24"/>
        </w:rPr>
        <w:t xml:space="preserve">         </w:t>
      </w:r>
      <w:r w:rsidR="001923C6" w:rsidRPr="00AB27E1">
        <w:rPr>
          <w:rFonts w:ascii="Times New Roman" w:hAnsi="Times New Roman"/>
          <w:spacing w:val="-2"/>
          <w:sz w:val="24"/>
          <w:szCs w:val="24"/>
        </w:rPr>
        <w:t>в ЗАТО Северск</w:t>
      </w:r>
      <w:r w:rsidR="00CF42E0" w:rsidRPr="00AB27E1">
        <w:rPr>
          <w:rFonts w:ascii="Times New Roman" w:hAnsi="Times New Roman"/>
          <w:spacing w:val="-2"/>
          <w:sz w:val="24"/>
          <w:szCs w:val="24"/>
        </w:rPr>
        <w:t>»</w:t>
      </w:r>
      <w:r w:rsidRPr="00AB27E1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1923C6" w:rsidRPr="00AB27E1">
        <w:rPr>
          <w:rFonts w:ascii="Times New Roman" w:hAnsi="Times New Roman"/>
          <w:spacing w:val="-2"/>
          <w:sz w:val="24"/>
          <w:szCs w:val="24"/>
        </w:rPr>
        <w:t>на 2021</w:t>
      </w:r>
      <w:r w:rsidR="003945D3" w:rsidRPr="00AB27E1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1923C6" w:rsidRPr="00AB27E1">
        <w:rPr>
          <w:rFonts w:ascii="Times New Roman" w:hAnsi="Times New Roman"/>
          <w:spacing w:val="-2"/>
          <w:sz w:val="24"/>
          <w:szCs w:val="24"/>
        </w:rPr>
        <w:t>-</w:t>
      </w:r>
      <w:r w:rsidR="003945D3" w:rsidRPr="00AB27E1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1923C6" w:rsidRPr="00AB27E1">
        <w:rPr>
          <w:rFonts w:ascii="Times New Roman" w:hAnsi="Times New Roman"/>
          <w:spacing w:val="-2"/>
          <w:sz w:val="24"/>
          <w:szCs w:val="24"/>
        </w:rPr>
        <w:t>2024 годы</w:t>
      </w:r>
    </w:p>
    <w:p w14:paraId="7E4D324D" w14:textId="77777777" w:rsidR="00ED3223" w:rsidRPr="00207943" w:rsidRDefault="00ED3223" w:rsidP="00ED3223">
      <w:pPr>
        <w:rPr>
          <w:sz w:val="24"/>
          <w:highlight w:val="yellow"/>
        </w:rPr>
      </w:pP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572"/>
      </w:tblGrid>
      <w:tr w:rsidR="00ED3223" w:rsidRPr="00207943" w14:paraId="59DA798A" w14:textId="77777777" w:rsidTr="00C7700D">
        <w:trPr>
          <w:trHeight w:val="712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8FB6DF" w14:textId="47D9688D" w:rsidR="00ED3223" w:rsidRPr="00AB27E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27E1">
              <w:rPr>
                <w:rFonts w:ascii="Times New Roman" w:hAnsi="Times New Roman"/>
                <w:sz w:val="24"/>
                <w:szCs w:val="24"/>
              </w:rPr>
              <w:t>ОБЩАЯ ПОТРЕБНОСТЬ</w:t>
            </w:r>
            <w:r w:rsidRPr="00AB27E1">
              <w:rPr>
                <w:rFonts w:ascii="Times New Roman" w:hAnsi="Times New Roman"/>
                <w:sz w:val="24"/>
                <w:szCs w:val="24"/>
              </w:rPr>
              <w:br/>
              <w:t xml:space="preserve"> в ресурсном обеспечении реализации муниципальной программы </w:t>
            </w:r>
            <w:r w:rsidR="00CF42E0" w:rsidRPr="00AB27E1">
              <w:rPr>
                <w:rFonts w:ascii="Times New Roman" w:hAnsi="Times New Roman"/>
                <w:sz w:val="24"/>
                <w:szCs w:val="24"/>
              </w:rPr>
              <w:t>«</w:t>
            </w:r>
            <w:r w:rsidRPr="00AB27E1">
              <w:rPr>
                <w:rFonts w:ascii="Times New Roman" w:hAnsi="Times New Roman"/>
                <w:sz w:val="24"/>
                <w:szCs w:val="24"/>
              </w:rPr>
              <w:t>Молодежная политика в ЗАТО Северск</w:t>
            </w:r>
            <w:r w:rsidR="00CF42E0" w:rsidRPr="00AB27E1">
              <w:rPr>
                <w:rFonts w:ascii="Times New Roman" w:hAnsi="Times New Roman"/>
                <w:sz w:val="24"/>
                <w:szCs w:val="24"/>
              </w:rPr>
              <w:t>»</w:t>
            </w:r>
            <w:r w:rsidRPr="00AB27E1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14:paraId="0E676F71" w14:textId="77777777" w:rsidR="00ED3223" w:rsidRPr="00AB27E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27E1">
              <w:rPr>
                <w:rFonts w:ascii="Times New Roman" w:hAnsi="Times New Roman"/>
                <w:sz w:val="24"/>
                <w:szCs w:val="24"/>
              </w:rPr>
              <w:t>включая прогнозную оценку расходов</w:t>
            </w:r>
          </w:p>
          <w:p w14:paraId="312B0137" w14:textId="77777777" w:rsidR="00ED3223" w:rsidRPr="00207943" w:rsidRDefault="00ED3223" w:rsidP="00C7700D">
            <w:pPr>
              <w:jc w:val="center"/>
              <w:rPr>
                <w:rFonts w:ascii="Times New Roman" w:hAnsi="Times New Roman"/>
                <w:sz w:val="6"/>
                <w:szCs w:val="6"/>
                <w:highlight w:val="yellow"/>
              </w:rPr>
            </w:pPr>
          </w:p>
        </w:tc>
      </w:tr>
    </w:tbl>
    <w:p w14:paraId="2D7585D1" w14:textId="77777777" w:rsidR="00ED3223" w:rsidRPr="00207943" w:rsidRDefault="00ED3223" w:rsidP="00ED3223">
      <w:pPr>
        <w:rPr>
          <w:sz w:val="2"/>
          <w:szCs w:val="2"/>
          <w:highlight w:val="yellow"/>
        </w:rPr>
      </w:pPr>
    </w:p>
    <w:p w14:paraId="109B5EDF" w14:textId="77777777" w:rsidR="00ED3223" w:rsidRPr="00207943" w:rsidRDefault="00ED3223" w:rsidP="00ED3223">
      <w:pPr>
        <w:rPr>
          <w:sz w:val="2"/>
          <w:szCs w:val="2"/>
          <w:highlight w:val="yellow"/>
        </w:rPr>
      </w:pPr>
    </w:p>
    <w:tbl>
      <w:tblPr>
        <w:tblW w:w="5042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0"/>
        <w:gridCol w:w="2262"/>
        <w:gridCol w:w="718"/>
        <w:gridCol w:w="1259"/>
        <w:gridCol w:w="1095"/>
        <w:gridCol w:w="1208"/>
        <w:gridCol w:w="1127"/>
        <w:gridCol w:w="1118"/>
        <w:gridCol w:w="1920"/>
        <w:gridCol w:w="2296"/>
        <w:gridCol w:w="981"/>
      </w:tblGrid>
      <w:tr w:rsidR="00ED3223" w:rsidRPr="00207943" w14:paraId="3473725B" w14:textId="77777777" w:rsidTr="00DC112C">
        <w:trPr>
          <w:trHeight w:val="315"/>
          <w:tblHeader/>
        </w:trPr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93507A" w14:textId="77777777" w:rsidR="00ED3223" w:rsidRPr="00AB27E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27E1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77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5832C64" w14:textId="52728813" w:rsidR="00ED3223" w:rsidRPr="00AB27E1" w:rsidRDefault="00E24A54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4A54">
              <w:rPr>
                <w:rFonts w:ascii="Times New Roman" w:hAnsi="Times New Roman"/>
                <w:sz w:val="24"/>
                <w:szCs w:val="24"/>
              </w:rPr>
              <w:t>Наименование подпрограммы, задачи подпрограммы, КПМ, основного мероприятия, мероприятия муниципальной программы</w:t>
            </w:r>
          </w:p>
        </w:tc>
        <w:tc>
          <w:tcPr>
            <w:tcW w:w="23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44ACA87" w14:textId="77777777" w:rsidR="00ED3223" w:rsidRPr="00AB27E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27E1"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proofErr w:type="spellStart"/>
            <w:r w:rsidRPr="00AB27E1">
              <w:rPr>
                <w:rFonts w:ascii="Times New Roman" w:hAnsi="Times New Roman"/>
                <w:sz w:val="24"/>
                <w:szCs w:val="24"/>
              </w:rPr>
              <w:t>реали-зации</w:t>
            </w:r>
            <w:proofErr w:type="spellEnd"/>
            <w:r w:rsidRPr="00AB27E1">
              <w:rPr>
                <w:rFonts w:ascii="Times New Roman" w:hAnsi="Times New Roman"/>
                <w:sz w:val="24"/>
                <w:szCs w:val="24"/>
              </w:rPr>
              <w:t>, год</w:t>
            </w:r>
          </w:p>
        </w:tc>
        <w:tc>
          <w:tcPr>
            <w:tcW w:w="43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4485A7C" w14:textId="77777777" w:rsidR="00ED3223" w:rsidRPr="00AB27E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27E1"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r w:rsidRPr="00AB27E1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r w:rsidRPr="00AB27E1">
              <w:rPr>
                <w:rFonts w:ascii="Times New Roman" w:hAnsi="Times New Roman"/>
                <w:sz w:val="24"/>
                <w:szCs w:val="24"/>
              </w:rPr>
              <w:t>, тыс. руб.</w:t>
            </w:r>
          </w:p>
        </w:tc>
        <w:tc>
          <w:tcPr>
            <w:tcW w:w="155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41ECA" w14:textId="77777777" w:rsidR="00ED3223" w:rsidRPr="00AB27E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27E1">
              <w:rPr>
                <w:rFonts w:ascii="Times New Roman" w:hAnsi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65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CDDF9C2" w14:textId="77777777" w:rsidR="00ED3223" w:rsidRPr="00AB27E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27E1">
              <w:rPr>
                <w:rFonts w:ascii="Times New Roman" w:hAnsi="Times New Roman"/>
                <w:sz w:val="24"/>
                <w:szCs w:val="24"/>
              </w:rPr>
              <w:t>Участники Программы, участники мероприятия</w:t>
            </w:r>
          </w:p>
        </w:tc>
        <w:tc>
          <w:tcPr>
            <w:tcW w:w="11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3612A" w14:textId="6B15C382" w:rsidR="00ED3223" w:rsidRPr="00AB27E1" w:rsidRDefault="00E24A54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4A54">
              <w:rPr>
                <w:rFonts w:ascii="Times New Roman" w:hAnsi="Times New Roman"/>
                <w:sz w:val="24"/>
                <w:szCs w:val="24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ED3223" w:rsidRPr="00207943" w14:paraId="48CDED97" w14:textId="77777777" w:rsidTr="00ED3223">
        <w:trPr>
          <w:trHeight w:val="315"/>
          <w:tblHeader/>
        </w:trPr>
        <w:tc>
          <w:tcPr>
            <w:tcW w:w="24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6EEB1" w14:textId="77777777" w:rsidR="00ED3223" w:rsidRPr="00AB27E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FC9C6" w14:textId="77777777" w:rsidR="00ED3223" w:rsidRPr="00AB27E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CAA16" w14:textId="77777777" w:rsidR="00ED3223" w:rsidRPr="00AB27E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6032F" w14:textId="77777777" w:rsidR="00ED3223" w:rsidRPr="00AB27E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4D8DA" w14:textId="77777777" w:rsidR="00ED3223" w:rsidRPr="00AB27E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B27E1">
              <w:rPr>
                <w:rFonts w:ascii="Times New Roman" w:hAnsi="Times New Roman"/>
                <w:sz w:val="24"/>
                <w:szCs w:val="24"/>
              </w:rPr>
              <w:t>федераль</w:t>
            </w:r>
            <w:proofErr w:type="spellEnd"/>
            <w:r w:rsidRPr="00AB27E1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AB27E1">
              <w:rPr>
                <w:rFonts w:ascii="Times New Roman" w:hAnsi="Times New Roman"/>
                <w:sz w:val="24"/>
                <w:szCs w:val="24"/>
              </w:rPr>
              <w:t>ного</w:t>
            </w:r>
            <w:proofErr w:type="spellEnd"/>
            <w:r w:rsidRPr="00AB27E1">
              <w:rPr>
                <w:rFonts w:ascii="Times New Roman" w:hAnsi="Times New Roman"/>
                <w:sz w:val="24"/>
                <w:szCs w:val="24"/>
              </w:rPr>
              <w:t xml:space="preserve"> бюджета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FCE34" w14:textId="77777777" w:rsidR="00ED3223" w:rsidRPr="00AB27E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27E1">
              <w:rPr>
                <w:rFonts w:ascii="Times New Roman" w:hAnsi="Times New Roman"/>
                <w:sz w:val="24"/>
                <w:szCs w:val="24"/>
              </w:rPr>
              <w:t>областного бюджета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684C4" w14:textId="77777777" w:rsidR="00ED3223" w:rsidRPr="00AB27E1" w:rsidRDefault="00ED3223" w:rsidP="00C7700D">
            <w:pPr>
              <w:ind w:right="-11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27E1">
              <w:rPr>
                <w:rFonts w:ascii="Times New Roman" w:hAnsi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05847" w14:textId="77777777" w:rsidR="00ED3223" w:rsidRPr="00AB27E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B27E1">
              <w:rPr>
                <w:rFonts w:ascii="Times New Roman" w:hAnsi="Times New Roman"/>
                <w:sz w:val="24"/>
                <w:szCs w:val="24"/>
              </w:rPr>
              <w:t>внебюд</w:t>
            </w:r>
            <w:proofErr w:type="spellEnd"/>
            <w:r w:rsidRPr="00AB27E1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AB27E1">
              <w:rPr>
                <w:rFonts w:ascii="Times New Roman" w:hAnsi="Times New Roman"/>
                <w:sz w:val="24"/>
                <w:szCs w:val="24"/>
              </w:rPr>
              <w:t>жетных</w:t>
            </w:r>
            <w:proofErr w:type="spellEnd"/>
            <w:r w:rsidRPr="00AB27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B27E1">
              <w:rPr>
                <w:rFonts w:ascii="Times New Roman" w:hAnsi="Times New Roman"/>
                <w:sz w:val="24"/>
                <w:szCs w:val="24"/>
              </w:rPr>
              <w:t>источ</w:t>
            </w:r>
            <w:proofErr w:type="spellEnd"/>
            <w:r w:rsidRPr="00AB27E1">
              <w:rPr>
                <w:rFonts w:ascii="Times New Roman" w:hAnsi="Times New Roman"/>
                <w:sz w:val="24"/>
                <w:szCs w:val="24"/>
              </w:rPr>
              <w:t>-ников</w:t>
            </w:r>
          </w:p>
        </w:tc>
        <w:tc>
          <w:tcPr>
            <w:tcW w:w="65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7660D" w14:textId="77777777" w:rsidR="00ED3223" w:rsidRPr="00AB27E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2B46C" w14:textId="77777777" w:rsidR="00ED3223" w:rsidRPr="00AB27E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27E1">
              <w:rPr>
                <w:rFonts w:ascii="Times New Roman" w:hAnsi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079CF" w14:textId="77777777" w:rsidR="00ED3223" w:rsidRPr="00AB27E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27E1">
              <w:rPr>
                <w:rFonts w:ascii="Times New Roman" w:hAnsi="Times New Roman"/>
                <w:sz w:val="24"/>
                <w:szCs w:val="24"/>
              </w:rPr>
              <w:t xml:space="preserve">значения по годам </w:t>
            </w:r>
            <w:proofErr w:type="spellStart"/>
            <w:r w:rsidRPr="00AB27E1">
              <w:rPr>
                <w:rFonts w:ascii="Times New Roman" w:hAnsi="Times New Roman"/>
                <w:sz w:val="24"/>
                <w:szCs w:val="24"/>
              </w:rPr>
              <w:t>реализа-ции</w:t>
            </w:r>
            <w:proofErr w:type="spellEnd"/>
          </w:p>
        </w:tc>
      </w:tr>
    </w:tbl>
    <w:p w14:paraId="1F208935" w14:textId="77777777" w:rsidR="00ED3223" w:rsidRPr="00207943" w:rsidRDefault="00ED3223" w:rsidP="00ED3223">
      <w:pPr>
        <w:rPr>
          <w:sz w:val="2"/>
          <w:szCs w:val="2"/>
          <w:highlight w:val="yellow"/>
        </w:rPr>
      </w:pPr>
    </w:p>
    <w:tbl>
      <w:tblPr>
        <w:tblW w:w="50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57"/>
        <w:gridCol w:w="2310"/>
        <w:gridCol w:w="740"/>
        <w:gridCol w:w="1243"/>
        <w:gridCol w:w="1084"/>
        <w:gridCol w:w="1196"/>
        <w:gridCol w:w="1137"/>
        <w:gridCol w:w="1137"/>
        <w:gridCol w:w="1904"/>
        <w:gridCol w:w="2310"/>
        <w:gridCol w:w="972"/>
      </w:tblGrid>
      <w:tr w:rsidR="00ED3223" w:rsidRPr="00207943" w14:paraId="1BDC2D71" w14:textId="77777777" w:rsidTr="0004364C">
        <w:trPr>
          <w:trHeight w:val="315"/>
          <w:tblHeader/>
        </w:trPr>
        <w:tc>
          <w:tcPr>
            <w:tcW w:w="224" w:type="pct"/>
            <w:shd w:val="clear" w:color="auto" w:fill="auto"/>
            <w:vAlign w:val="center"/>
          </w:tcPr>
          <w:p w14:paraId="3E3C7771" w14:textId="77777777" w:rsidR="00ED3223" w:rsidRPr="00771DA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86" w:type="pct"/>
            <w:shd w:val="clear" w:color="auto" w:fill="auto"/>
            <w:vAlign w:val="center"/>
          </w:tcPr>
          <w:p w14:paraId="30BF04F1" w14:textId="77777777" w:rsidR="00ED3223" w:rsidRPr="00771DA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2" w:type="pct"/>
            <w:shd w:val="clear" w:color="auto" w:fill="auto"/>
            <w:vAlign w:val="center"/>
          </w:tcPr>
          <w:p w14:paraId="2B2D51B1" w14:textId="77777777" w:rsidR="00ED3223" w:rsidRPr="00771DA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3" w:type="pct"/>
            <w:shd w:val="clear" w:color="auto" w:fill="auto"/>
            <w:vAlign w:val="center"/>
          </w:tcPr>
          <w:p w14:paraId="04A3B95D" w14:textId="77777777" w:rsidR="00ED3223" w:rsidRPr="00771DA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69" w:type="pct"/>
            <w:shd w:val="clear" w:color="auto" w:fill="auto"/>
            <w:vAlign w:val="center"/>
          </w:tcPr>
          <w:p w14:paraId="180AD1E5" w14:textId="77777777" w:rsidR="00ED3223" w:rsidRPr="00771DA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07" w:type="pct"/>
            <w:shd w:val="clear" w:color="auto" w:fill="auto"/>
            <w:vAlign w:val="center"/>
          </w:tcPr>
          <w:p w14:paraId="7222FF00" w14:textId="77777777" w:rsidR="00ED3223" w:rsidRPr="00771DA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7" w:type="pct"/>
            <w:shd w:val="clear" w:color="auto" w:fill="auto"/>
            <w:vAlign w:val="center"/>
          </w:tcPr>
          <w:p w14:paraId="439DA7C6" w14:textId="77777777" w:rsidR="00ED3223" w:rsidRPr="00771DA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7" w:type="pct"/>
            <w:shd w:val="clear" w:color="auto" w:fill="auto"/>
            <w:vAlign w:val="center"/>
          </w:tcPr>
          <w:p w14:paraId="123A2BAD" w14:textId="77777777" w:rsidR="00ED3223" w:rsidRPr="00771DA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48" w:type="pct"/>
            <w:shd w:val="clear" w:color="auto" w:fill="auto"/>
            <w:vAlign w:val="center"/>
          </w:tcPr>
          <w:p w14:paraId="5CAA5008" w14:textId="77777777" w:rsidR="00ED3223" w:rsidRPr="00771DA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86" w:type="pct"/>
            <w:shd w:val="clear" w:color="auto" w:fill="auto"/>
            <w:vAlign w:val="center"/>
          </w:tcPr>
          <w:p w14:paraId="0CCD27FD" w14:textId="77777777" w:rsidR="00ED3223" w:rsidRPr="00771DA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31" w:type="pct"/>
            <w:shd w:val="clear" w:color="auto" w:fill="auto"/>
            <w:vAlign w:val="center"/>
          </w:tcPr>
          <w:p w14:paraId="3583C9A9" w14:textId="77777777" w:rsidR="00ED3223" w:rsidRPr="00771DA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ED3223" w:rsidRPr="00207943" w14:paraId="5BF7D0FB" w14:textId="77777777" w:rsidTr="00DE4AA8">
        <w:trPr>
          <w:trHeight w:val="384"/>
        </w:trPr>
        <w:tc>
          <w:tcPr>
            <w:tcW w:w="5000" w:type="pct"/>
            <w:gridSpan w:val="11"/>
            <w:shd w:val="clear" w:color="auto" w:fill="auto"/>
            <w:vAlign w:val="center"/>
            <w:hideMark/>
          </w:tcPr>
          <w:p w14:paraId="68C801BE" w14:textId="3319E2EA" w:rsidR="00ED3223" w:rsidRPr="00771DA1" w:rsidRDefault="00ED3223" w:rsidP="00C7700D">
            <w:pPr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 xml:space="preserve">Подпрограмма 1 </w:t>
            </w:r>
            <w:r w:rsidR="00CF42E0" w:rsidRPr="00771DA1">
              <w:rPr>
                <w:rFonts w:ascii="Times New Roman" w:hAnsi="Times New Roman"/>
                <w:sz w:val="24"/>
                <w:szCs w:val="24"/>
              </w:rPr>
              <w:t>«</w:t>
            </w:r>
            <w:r w:rsidRPr="00771DA1">
              <w:rPr>
                <w:rFonts w:ascii="Times New Roman" w:hAnsi="Times New Roman"/>
                <w:sz w:val="24"/>
                <w:szCs w:val="24"/>
              </w:rPr>
              <w:t>Молодежь ЗАТО Северск</w:t>
            </w:r>
            <w:r w:rsidR="00CF42E0" w:rsidRPr="00771DA1">
              <w:rPr>
                <w:rFonts w:ascii="Times New Roman" w:hAnsi="Times New Roman"/>
                <w:sz w:val="24"/>
                <w:szCs w:val="24"/>
              </w:rPr>
              <w:t>»</w:t>
            </w:r>
            <w:r w:rsidRPr="00771DA1">
              <w:rPr>
                <w:rFonts w:ascii="Times New Roman" w:hAnsi="Times New Roman"/>
                <w:sz w:val="24"/>
                <w:szCs w:val="24"/>
              </w:rPr>
              <w:t xml:space="preserve"> Программы</w:t>
            </w:r>
          </w:p>
        </w:tc>
      </w:tr>
      <w:tr w:rsidR="00ED3223" w:rsidRPr="00207943" w14:paraId="2451CC8B" w14:textId="77777777" w:rsidTr="00DE4AA8">
        <w:trPr>
          <w:trHeight w:val="246"/>
        </w:trPr>
        <w:tc>
          <w:tcPr>
            <w:tcW w:w="224" w:type="pct"/>
            <w:shd w:val="clear" w:color="auto" w:fill="auto"/>
            <w:hideMark/>
          </w:tcPr>
          <w:p w14:paraId="4D1909CB" w14:textId="77777777" w:rsidR="00ED3223" w:rsidRPr="00771DA1" w:rsidRDefault="00ED3223" w:rsidP="00C770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 xml:space="preserve"> 1.</w:t>
            </w:r>
          </w:p>
        </w:tc>
        <w:tc>
          <w:tcPr>
            <w:tcW w:w="4776" w:type="pct"/>
            <w:gridSpan w:val="10"/>
            <w:shd w:val="clear" w:color="auto" w:fill="auto"/>
            <w:hideMark/>
          </w:tcPr>
          <w:p w14:paraId="54999E11" w14:textId="7CFE83ED" w:rsidR="00ED3223" w:rsidRPr="00771DA1" w:rsidRDefault="00ED3223" w:rsidP="00C7700D">
            <w:pPr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 xml:space="preserve">Задача 1 </w:t>
            </w:r>
            <w:r w:rsidR="00CF42E0" w:rsidRPr="00771DA1">
              <w:rPr>
                <w:rFonts w:ascii="Times New Roman" w:hAnsi="Times New Roman"/>
                <w:sz w:val="24"/>
                <w:szCs w:val="24"/>
              </w:rPr>
              <w:t>«</w:t>
            </w:r>
            <w:r w:rsidRPr="00771DA1">
              <w:rPr>
                <w:rFonts w:ascii="Times New Roman" w:hAnsi="Times New Roman"/>
                <w:sz w:val="24"/>
                <w:szCs w:val="24"/>
              </w:rPr>
              <w:t>Реализация молодежной политики ЗАТО Северск</w:t>
            </w:r>
            <w:r w:rsidR="00CF42E0" w:rsidRPr="00771DA1">
              <w:rPr>
                <w:rFonts w:ascii="Times New Roman" w:hAnsi="Times New Roman"/>
                <w:sz w:val="24"/>
                <w:szCs w:val="24"/>
              </w:rPr>
              <w:t>»</w:t>
            </w:r>
            <w:r w:rsidRPr="00771DA1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AB27E1" w:rsidRPr="00207943" w14:paraId="563778EE" w14:textId="77777777" w:rsidTr="004F3338">
        <w:trPr>
          <w:trHeight w:val="1091"/>
        </w:trPr>
        <w:tc>
          <w:tcPr>
            <w:tcW w:w="224" w:type="pct"/>
            <w:vMerge w:val="restart"/>
            <w:shd w:val="clear" w:color="auto" w:fill="auto"/>
            <w:hideMark/>
          </w:tcPr>
          <w:p w14:paraId="7120A638" w14:textId="77777777" w:rsidR="00AB27E1" w:rsidRPr="00771DA1" w:rsidRDefault="00AB27E1" w:rsidP="00AB27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 xml:space="preserve"> 1.1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0C959541" w14:textId="7D178F26" w:rsidR="00AB27E1" w:rsidRPr="00771DA1" w:rsidRDefault="00AB27E1" w:rsidP="00AB27E1">
            <w:pPr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 xml:space="preserve">ВЦП  «Реализация молодежной политики ЗАТО Северск» </w:t>
            </w:r>
            <w:r w:rsidRPr="00771DA1">
              <w:rPr>
                <w:rFonts w:ascii="Times New Roman" w:hAnsi="Times New Roman"/>
                <w:sz w:val="24"/>
                <w:szCs w:val="24"/>
              </w:rPr>
              <w:br/>
              <w:t>(до 31.12.2023)</w:t>
            </w:r>
          </w:p>
        </w:tc>
        <w:tc>
          <w:tcPr>
            <w:tcW w:w="252" w:type="pct"/>
            <w:shd w:val="clear" w:color="auto" w:fill="auto"/>
            <w:hideMark/>
          </w:tcPr>
          <w:p w14:paraId="618B8919" w14:textId="77777777" w:rsidR="00AB27E1" w:rsidRPr="00771DA1" w:rsidRDefault="00AB27E1" w:rsidP="00AB27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75D8C" w14:textId="2F80E4EA" w:rsidR="00AB27E1" w:rsidRPr="00771DA1" w:rsidRDefault="00AB27E1" w:rsidP="00AB27E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1 170,10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C990E" w14:textId="29AA3311" w:rsidR="00AB27E1" w:rsidRPr="00771DA1" w:rsidRDefault="00AB27E1" w:rsidP="00AB27E1">
            <w:pPr>
              <w:jc w:val="right"/>
              <w:rPr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875B8" w14:textId="1F2D3C83" w:rsidR="00AB27E1" w:rsidRPr="00771DA1" w:rsidRDefault="00AB27E1" w:rsidP="00AB27E1">
            <w:pPr>
              <w:jc w:val="right"/>
              <w:rPr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8E032" w14:textId="6AF96FC5" w:rsidR="00AB27E1" w:rsidRPr="00771DA1" w:rsidRDefault="00AB27E1" w:rsidP="00AB27E1">
            <w:pPr>
              <w:jc w:val="right"/>
              <w:rPr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1 170,10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DBB86" w14:textId="3F5DDCD4" w:rsidR="00AB27E1" w:rsidRPr="00771DA1" w:rsidRDefault="00AB27E1" w:rsidP="00AB27E1">
            <w:pPr>
              <w:jc w:val="right"/>
              <w:rPr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215FE9F6" w14:textId="77777777" w:rsidR="00AB27E1" w:rsidRPr="00771DA1" w:rsidRDefault="00AB27E1" w:rsidP="00AB27E1">
            <w:pPr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771DA1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771DA1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образовательные учреждения, учреждения дополнительного образования, учреждения культуры</w:t>
            </w:r>
          </w:p>
        </w:tc>
        <w:tc>
          <w:tcPr>
            <w:tcW w:w="786" w:type="pct"/>
            <w:shd w:val="clear" w:color="auto" w:fill="auto"/>
            <w:hideMark/>
          </w:tcPr>
          <w:p w14:paraId="779F3384" w14:textId="77777777" w:rsidR="00AB27E1" w:rsidRPr="00771DA1" w:rsidRDefault="00AB27E1" w:rsidP="00AB27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  <w:hideMark/>
          </w:tcPr>
          <w:p w14:paraId="31885527" w14:textId="77777777" w:rsidR="00AB27E1" w:rsidRPr="00771DA1" w:rsidRDefault="00AB27E1" w:rsidP="00AB27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F3B47" w:rsidRPr="00207943" w14:paraId="329D7DD7" w14:textId="77777777" w:rsidTr="0004364C">
        <w:trPr>
          <w:cantSplit/>
          <w:trHeight w:val="2508"/>
        </w:trPr>
        <w:tc>
          <w:tcPr>
            <w:tcW w:w="224" w:type="pct"/>
            <w:vMerge/>
            <w:vAlign w:val="center"/>
            <w:hideMark/>
          </w:tcPr>
          <w:p w14:paraId="29273268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5FC5817E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3705A414" w14:textId="77777777" w:rsidR="00CF3B47" w:rsidRPr="00771DA1" w:rsidRDefault="00CF3B47" w:rsidP="00CF3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vMerge w:val="restart"/>
            <w:shd w:val="clear" w:color="auto" w:fill="auto"/>
            <w:hideMark/>
          </w:tcPr>
          <w:p w14:paraId="6E745CEB" w14:textId="77777777" w:rsidR="00CF3B47" w:rsidRPr="00771DA1" w:rsidRDefault="00CF3B47" w:rsidP="00CF3B47">
            <w:pPr>
              <w:jc w:val="right"/>
              <w:rPr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361,00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14:paraId="011D926B" w14:textId="77777777" w:rsidR="00CF3B47" w:rsidRPr="00771DA1" w:rsidRDefault="00CF3B47" w:rsidP="00CF3B47">
            <w:pPr>
              <w:jc w:val="right"/>
              <w:rPr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14:paraId="6686CDD6" w14:textId="77777777" w:rsidR="00CF3B47" w:rsidRPr="00771DA1" w:rsidRDefault="00CF3B47" w:rsidP="00CF3B47">
            <w:pPr>
              <w:jc w:val="right"/>
              <w:rPr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5C938912" w14:textId="77777777" w:rsidR="00CF3B47" w:rsidRPr="00771DA1" w:rsidRDefault="00CF3B47" w:rsidP="00CF3B47">
            <w:pPr>
              <w:jc w:val="right"/>
              <w:rPr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361,00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22FE6649" w14:textId="77777777" w:rsidR="00CF3B47" w:rsidRPr="00771DA1" w:rsidRDefault="00CF3B47" w:rsidP="00CF3B47">
            <w:pPr>
              <w:jc w:val="right"/>
              <w:rPr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14A6C3D5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5CB37687" w14:textId="5FBD68E0" w:rsidR="00CF3B47" w:rsidRPr="00771DA1" w:rsidRDefault="00CF3B47" w:rsidP="00CF3B47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участников ежегодных областных, </w:t>
            </w:r>
            <w:proofErr w:type="spellStart"/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региональ</w:t>
            </w:r>
            <w:r w:rsidR="00B3488C"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ных</w:t>
            </w:r>
            <w:proofErr w:type="spellEnd"/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331" w:type="pct"/>
            <w:shd w:val="clear" w:color="auto" w:fill="auto"/>
            <w:hideMark/>
          </w:tcPr>
          <w:p w14:paraId="6BD70310" w14:textId="77777777" w:rsidR="00CF3B47" w:rsidRPr="00771DA1" w:rsidRDefault="00CF3B47" w:rsidP="00CF3B47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CF3B47" w:rsidRPr="00207943" w14:paraId="708DC48B" w14:textId="77777777" w:rsidTr="0004364C">
        <w:trPr>
          <w:trHeight w:val="524"/>
        </w:trPr>
        <w:tc>
          <w:tcPr>
            <w:tcW w:w="224" w:type="pct"/>
            <w:vMerge/>
            <w:vAlign w:val="center"/>
            <w:hideMark/>
          </w:tcPr>
          <w:p w14:paraId="5EF172DA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FCFF58D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180C12B1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14:paraId="2235DC81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14:paraId="0759104B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7ED2AF09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7391E966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3FB3D515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7102572D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01D73D4E" w14:textId="77777777" w:rsidR="00CF3B47" w:rsidRPr="00771DA1" w:rsidRDefault="00CF3B47" w:rsidP="00CF3B47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2. Количество мероприятий, направленных на гражданское и патриотическое воспитание детей и молодежи, </w:t>
            </w:r>
            <w:proofErr w:type="spellStart"/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395798CD" w14:textId="77777777" w:rsidR="00CF3B47" w:rsidRPr="00771DA1" w:rsidRDefault="00CF3B47" w:rsidP="00CF3B47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71DA1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</w:tr>
      <w:tr w:rsidR="00CF3B47" w:rsidRPr="00207943" w14:paraId="163BC9B2" w14:textId="77777777" w:rsidTr="0004364C">
        <w:trPr>
          <w:trHeight w:val="2160"/>
        </w:trPr>
        <w:tc>
          <w:tcPr>
            <w:tcW w:w="224" w:type="pct"/>
            <w:vMerge/>
            <w:vAlign w:val="center"/>
            <w:hideMark/>
          </w:tcPr>
          <w:p w14:paraId="09B9F1B3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3D7A1467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0F6D8BFD" w14:textId="77777777" w:rsidR="00CF3B47" w:rsidRPr="00771DA1" w:rsidRDefault="00CF3B47" w:rsidP="00CF3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vMerge w:val="restart"/>
            <w:shd w:val="clear" w:color="auto" w:fill="auto"/>
            <w:hideMark/>
          </w:tcPr>
          <w:p w14:paraId="78A010D8" w14:textId="77777777" w:rsidR="00CF3B47" w:rsidRPr="00771DA1" w:rsidRDefault="00CF3B47" w:rsidP="00CF3B47">
            <w:pPr>
              <w:jc w:val="right"/>
              <w:rPr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400,10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14:paraId="2FB3278E" w14:textId="77777777" w:rsidR="00CF3B47" w:rsidRPr="00771DA1" w:rsidRDefault="00CF3B47" w:rsidP="00CF3B47">
            <w:pPr>
              <w:jc w:val="right"/>
              <w:rPr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14:paraId="07013A72" w14:textId="77777777" w:rsidR="00CF3B47" w:rsidRPr="00771DA1" w:rsidRDefault="00CF3B47" w:rsidP="00CF3B47">
            <w:pPr>
              <w:jc w:val="right"/>
              <w:rPr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552BE24F" w14:textId="77777777" w:rsidR="00CF3B47" w:rsidRPr="00771DA1" w:rsidRDefault="00CF3B47" w:rsidP="00CF3B47">
            <w:pPr>
              <w:jc w:val="right"/>
              <w:rPr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400,10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0F95C1B3" w14:textId="77777777" w:rsidR="00CF3B47" w:rsidRPr="00771DA1" w:rsidRDefault="00CF3B47" w:rsidP="00CF3B47">
            <w:pPr>
              <w:jc w:val="right"/>
              <w:rPr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7F34B110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2379A621" w14:textId="38A1AF44" w:rsidR="00CF3B47" w:rsidRPr="00771DA1" w:rsidRDefault="00CF3B47" w:rsidP="00CF3B47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участников ежегодных областных, </w:t>
            </w:r>
            <w:proofErr w:type="spellStart"/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региональ</w:t>
            </w:r>
            <w:r w:rsidR="00B3488C"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ных</w:t>
            </w:r>
            <w:proofErr w:type="spellEnd"/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331" w:type="pct"/>
            <w:shd w:val="clear" w:color="auto" w:fill="auto"/>
            <w:hideMark/>
          </w:tcPr>
          <w:p w14:paraId="0CE70873" w14:textId="77777777" w:rsidR="00CF3B47" w:rsidRPr="00771DA1" w:rsidRDefault="00CF3B47" w:rsidP="00CF3B4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CF3B47" w:rsidRPr="00207943" w14:paraId="3B19C0F6" w14:textId="77777777" w:rsidTr="0004364C">
        <w:trPr>
          <w:trHeight w:val="240"/>
        </w:trPr>
        <w:tc>
          <w:tcPr>
            <w:tcW w:w="224" w:type="pct"/>
            <w:vMerge/>
            <w:vAlign w:val="center"/>
            <w:hideMark/>
          </w:tcPr>
          <w:p w14:paraId="0EB561B2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5F71ADB3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2721832C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14:paraId="4BB1EBFA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14:paraId="03B6AA1E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11A901A4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1BB0A1A9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623682E5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6048755D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56CB5962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гражданское и патриотическое воспитание детей и молодежи, </w:t>
            </w:r>
            <w:proofErr w:type="spellStart"/>
            <w:r w:rsidRPr="00771DA1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5230F452" w14:textId="77777777" w:rsidR="00CF3B47" w:rsidRPr="00771DA1" w:rsidRDefault="00CF3B47" w:rsidP="00CF3B47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71DA1"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</w:tr>
      <w:tr w:rsidR="00CF3B47" w:rsidRPr="00207943" w14:paraId="059F8D77" w14:textId="77777777" w:rsidTr="0004364C">
        <w:trPr>
          <w:trHeight w:val="2225"/>
        </w:trPr>
        <w:tc>
          <w:tcPr>
            <w:tcW w:w="224" w:type="pct"/>
            <w:vMerge/>
            <w:vAlign w:val="center"/>
            <w:hideMark/>
          </w:tcPr>
          <w:p w14:paraId="660C68AB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05185705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11CF07B4" w14:textId="77777777" w:rsidR="00CF3B47" w:rsidRPr="00771DA1" w:rsidRDefault="00CF3B47" w:rsidP="00CF3B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vMerge w:val="restart"/>
            <w:shd w:val="clear" w:color="auto" w:fill="auto"/>
            <w:hideMark/>
          </w:tcPr>
          <w:p w14:paraId="4E67304C" w14:textId="701C86D4" w:rsidR="00CF3B47" w:rsidRPr="00771DA1" w:rsidRDefault="00AB27E1" w:rsidP="00CF3B47">
            <w:pPr>
              <w:jc w:val="right"/>
              <w:rPr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409</w:t>
            </w:r>
            <w:r w:rsidR="00CF3B47" w:rsidRPr="00771DA1">
              <w:rPr>
                <w:sz w:val="24"/>
                <w:szCs w:val="24"/>
              </w:rPr>
              <w:t>,00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14:paraId="67B4BE61" w14:textId="77777777" w:rsidR="00CF3B47" w:rsidRPr="00771DA1" w:rsidRDefault="00CF3B47" w:rsidP="00CF3B47">
            <w:pPr>
              <w:jc w:val="right"/>
              <w:rPr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14:paraId="1BF88939" w14:textId="77777777" w:rsidR="00CF3B47" w:rsidRPr="00771DA1" w:rsidRDefault="00CF3B47" w:rsidP="00CF3B47">
            <w:pPr>
              <w:jc w:val="right"/>
              <w:rPr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28B51E75" w14:textId="6D9F699A" w:rsidR="00CF3B47" w:rsidRPr="00771DA1" w:rsidRDefault="00AB27E1" w:rsidP="00CF3B47">
            <w:pPr>
              <w:jc w:val="right"/>
              <w:rPr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409</w:t>
            </w:r>
            <w:r w:rsidR="00CF3B47" w:rsidRPr="00771DA1">
              <w:rPr>
                <w:sz w:val="24"/>
                <w:szCs w:val="24"/>
              </w:rPr>
              <w:t>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475E44AC" w14:textId="77777777" w:rsidR="00CF3B47" w:rsidRPr="00771DA1" w:rsidRDefault="00CF3B47" w:rsidP="00CF3B47">
            <w:pPr>
              <w:jc w:val="right"/>
              <w:rPr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067D4FFB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10720D54" w14:textId="54676446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участников ежегодных областных, </w:t>
            </w:r>
            <w:proofErr w:type="spellStart"/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региональ</w:t>
            </w:r>
            <w:r w:rsidR="00B3488C"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ных</w:t>
            </w:r>
            <w:proofErr w:type="spellEnd"/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331" w:type="pct"/>
            <w:shd w:val="clear" w:color="auto" w:fill="auto"/>
            <w:hideMark/>
          </w:tcPr>
          <w:p w14:paraId="02760B63" w14:textId="55134E76" w:rsidR="00CF3B47" w:rsidRPr="00771DA1" w:rsidRDefault="00AB27E1" w:rsidP="00CF3B4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CF3B47" w:rsidRPr="00207943" w14:paraId="2433397C" w14:textId="77777777" w:rsidTr="0004364C">
        <w:trPr>
          <w:trHeight w:val="240"/>
        </w:trPr>
        <w:tc>
          <w:tcPr>
            <w:tcW w:w="224" w:type="pct"/>
            <w:vMerge/>
            <w:vAlign w:val="center"/>
            <w:hideMark/>
          </w:tcPr>
          <w:p w14:paraId="5502C00F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58EE843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367147AE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14:paraId="32D7A2EC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14:paraId="159200DE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1D3802EB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08D4A2AD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60718E41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7F6B316C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4E53E5F5" w14:textId="77777777" w:rsidR="00CF3B47" w:rsidRPr="00771DA1" w:rsidRDefault="00CF3B47" w:rsidP="00CF3B47">
            <w:pPr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гражданское и патриотическое воспитание детей и молодежи, </w:t>
            </w:r>
            <w:proofErr w:type="spellStart"/>
            <w:r w:rsidRPr="00771DA1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03A9CD3C" w14:textId="77777777" w:rsidR="00CF3B47" w:rsidRPr="00771DA1" w:rsidRDefault="00CF3B47" w:rsidP="00CF3B47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71DA1"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</w:tr>
      <w:tr w:rsidR="00AB27E1" w:rsidRPr="00207943" w14:paraId="24301E32" w14:textId="77777777" w:rsidTr="00DE4AA8">
        <w:trPr>
          <w:trHeight w:val="240"/>
        </w:trPr>
        <w:tc>
          <w:tcPr>
            <w:tcW w:w="5000" w:type="pct"/>
            <w:gridSpan w:val="11"/>
            <w:vAlign w:val="center"/>
          </w:tcPr>
          <w:p w14:paraId="5579293E" w14:textId="477B63B4" w:rsidR="00AB27E1" w:rsidRPr="00771DA1" w:rsidRDefault="00AB27E1" w:rsidP="00AB27E1">
            <w:pPr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Задача 1 «Реализация молодежной политики ЗАТО Северск» подпрограммы 1</w:t>
            </w:r>
          </w:p>
        </w:tc>
      </w:tr>
      <w:tr w:rsidR="00533809" w:rsidRPr="00207943" w14:paraId="3A85642E" w14:textId="77777777" w:rsidTr="00E13C56">
        <w:trPr>
          <w:trHeight w:val="240"/>
        </w:trPr>
        <w:tc>
          <w:tcPr>
            <w:tcW w:w="224" w:type="pct"/>
            <w:vMerge w:val="restart"/>
          </w:tcPr>
          <w:p w14:paraId="16C48B17" w14:textId="6F831041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786" w:type="pct"/>
            <w:vMerge w:val="restart"/>
          </w:tcPr>
          <w:p w14:paraId="0D18A7C2" w14:textId="7025308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КПМ «Реализация молодежной политики ЗАТО Северск»</w:t>
            </w:r>
            <w:r w:rsidRPr="00771DA1">
              <w:rPr>
                <w:rFonts w:ascii="Times New Roman" w:hAnsi="Times New Roman"/>
                <w:sz w:val="24"/>
                <w:szCs w:val="24"/>
              </w:rPr>
              <w:br/>
              <w:t>(с 01.01.2024)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86C03" w14:textId="18B87189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45AD9" w14:textId="2670D16D" w:rsidR="00533809" w:rsidRPr="00533809" w:rsidRDefault="00533809" w:rsidP="005338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3809">
              <w:rPr>
                <w:sz w:val="24"/>
                <w:szCs w:val="24"/>
              </w:rPr>
              <w:t>671,55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E13AB" w14:textId="312E2AE3" w:rsidR="00533809" w:rsidRPr="00533809" w:rsidRDefault="00533809" w:rsidP="005338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3809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562FC" w14:textId="76E152B0" w:rsidR="00533809" w:rsidRPr="00533809" w:rsidRDefault="00533809" w:rsidP="005338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3809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32B8C" w14:textId="2E3062F8" w:rsidR="00533809" w:rsidRPr="00533809" w:rsidRDefault="00533809" w:rsidP="005338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3809">
              <w:rPr>
                <w:sz w:val="24"/>
                <w:szCs w:val="24"/>
              </w:rPr>
              <w:t>671,55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A7713" w14:textId="148FB4AD" w:rsidR="00533809" w:rsidRPr="00771DA1" w:rsidRDefault="00533809" w:rsidP="005338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</w:tcPr>
          <w:p w14:paraId="7EB6C5E0" w14:textId="6A1BCD51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771DA1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771DA1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образовательные учреждения, учреждения дополнительного образования, учреждения культуры</w:t>
            </w:r>
          </w:p>
        </w:tc>
        <w:tc>
          <w:tcPr>
            <w:tcW w:w="786" w:type="pct"/>
            <w:shd w:val="clear" w:color="auto" w:fill="auto"/>
          </w:tcPr>
          <w:p w14:paraId="44D2287F" w14:textId="70500E46" w:rsidR="00533809" w:rsidRPr="00771DA1" w:rsidRDefault="00533809" w:rsidP="005338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</w:tcPr>
          <w:p w14:paraId="4D686F5F" w14:textId="4A4085EB" w:rsidR="00533809" w:rsidRPr="00771DA1" w:rsidRDefault="00533809" w:rsidP="0053380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33809" w:rsidRPr="00207943" w14:paraId="4A9ADCD6" w14:textId="77777777" w:rsidTr="00E13C56">
        <w:trPr>
          <w:trHeight w:val="240"/>
        </w:trPr>
        <w:tc>
          <w:tcPr>
            <w:tcW w:w="224" w:type="pct"/>
            <w:vMerge/>
            <w:vAlign w:val="center"/>
          </w:tcPr>
          <w:p w14:paraId="7F47F3F9" w14:textId="68C88429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06678322" w14:textId="60EB6BE9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</w:tcPr>
          <w:p w14:paraId="4C1E6394" w14:textId="6475E50F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EEF65" w14:textId="11EDA2FD" w:rsidR="00533809" w:rsidRPr="00533809" w:rsidRDefault="00533809" w:rsidP="005338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3809">
              <w:rPr>
                <w:sz w:val="24"/>
                <w:szCs w:val="24"/>
              </w:rPr>
              <w:t>671,55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2CC3C" w14:textId="6206621E" w:rsidR="00533809" w:rsidRPr="00533809" w:rsidRDefault="00533809" w:rsidP="005338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3809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1EBC5" w14:textId="52192958" w:rsidR="00533809" w:rsidRPr="00533809" w:rsidRDefault="00533809" w:rsidP="005338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3809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EB377" w14:textId="72843B48" w:rsidR="00533809" w:rsidRPr="00533809" w:rsidRDefault="00533809" w:rsidP="005338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3809">
              <w:rPr>
                <w:sz w:val="24"/>
                <w:szCs w:val="24"/>
              </w:rPr>
              <w:t>671,55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7C055" w14:textId="32CC5479" w:rsidR="00533809" w:rsidRPr="00771DA1" w:rsidRDefault="00533809" w:rsidP="005338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620A707E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458A761A" w14:textId="438B01F1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участников ежегодных областных, </w:t>
            </w:r>
            <w:proofErr w:type="spellStart"/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региональ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ных</w:t>
            </w:r>
            <w:proofErr w:type="spellEnd"/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331" w:type="pct"/>
            <w:shd w:val="clear" w:color="auto" w:fill="auto"/>
          </w:tcPr>
          <w:p w14:paraId="6BE1A599" w14:textId="5BE6FF58" w:rsidR="00533809" w:rsidRPr="00771DA1" w:rsidRDefault="00C1425A" w:rsidP="00533809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533809" w:rsidRPr="00207943" w14:paraId="426D6CDD" w14:textId="77777777" w:rsidTr="0004364C">
        <w:trPr>
          <w:trHeight w:val="240"/>
        </w:trPr>
        <w:tc>
          <w:tcPr>
            <w:tcW w:w="224" w:type="pct"/>
            <w:vMerge/>
            <w:vAlign w:val="center"/>
          </w:tcPr>
          <w:p w14:paraId="371918C2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58D7AE5B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14:paraId="6548B7C4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ECAD2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7B459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EC746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F9589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858B9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095094A4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73630C7A" w14:textId="27BF58A9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2. Количество мероприятий, направленных на гражданское и патриотическое воспитание детей и молодежи, </w:t>
            </w:r>
            <w:proofErr w:type="spellStart"/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39E2874D" w14:textId="0E00738B" w:rsidR="00533809" w:rsidRPr="00771DA1" w:rsidRDefault="00533809" w:rsidP="005338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533809" w:rsidRPr="00207943" w14:paraId="1793540D" w14:textId="77777777" w:rsidTr="0004364C">
        <w:trPr>
          <w:trHeight w:val="240"/>
        </w:trPr>
        <w:tc>
          <w:tcPr>
            <w:tcW w:w="224" w:type="pct"/>
            <w:vMerge/>
            <w:vAlign w:val="center"/>
          </w:tcPr>
          <w:p w14:paraId="515B88E1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3F9EF395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</w:tcPr>
          <w:p w14:paraId="4FF37EC8" w14:textId="3F93C1B2" w:rsidR="00533809" w:rsidRPr="00771DA1" w:rsidRDefault="00533809" w:rsidP="005338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r w:rsidRPr="00771DA1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771DA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71DA1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771DA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3AED3" w14:textId="7666B53D" w:rsidR="00533809" w:rsidRPr="00771DA1" w:rsidRDefault="00533809" w:rsidP="005338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1 240,50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6AB44" w14:textId="5D43E31D" w:rsidR="00533809" w:rsidRPr="00771DA1" w:rsidRDefault="00533809" w:rsidP="005338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54F01" w14:textId="106CB66A" w:rsidR="00533809" w:rsidRPr="00771DA1" w:rsidRDefault="00533809" w:rsidP="005338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4CA82" w14:textId="359EC30C" w:rsidR="00533809" w:rsidRPr="00771DA1" w:rsidRDefault="00533809" w:rsidP="005338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1 240,50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99B58" w14:textId="26AD623A" w:rsidR="00533809" w:rsidRPr="00771DA1" w:rsidRDefault="00533809" w:rsidP="005338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2A1948B3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2706CAAE" w14:textId="46D649C0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участников ежегодных областных, </w:t>
            </w:r>
            <w:proofErr w:type="spellStart"/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региональ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ных</w:t>
            </w:r>
            <w:proofErr w:type="spellEnd"/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331" w:type="pct"/>
            <w:shd w:val="clear" w:color="auto" w:fill="auto"/>
          </w:tcPr>
          <w:p w14:paraId="4A9A2BE9" w14:textId="34116819" w:rsidR="00533809" w:rsidRPr="00771DA1" w:rsidRDefault="00533809" w:rsidP="00533809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</w:tr>
      <w:tr w:rsidR="00533809" w:rsidRPr="00207943" w14:paraId="6DC40225" w14:textId="77777777" w:rsidTr="0004364C">
        <w:trPr>
          <w:trHeight w:val="240"/>
        </w:trPr>
        <w:tc>
          <w:tcPr>
            <w:tcW w:w="224" w:type="pct"/>
            <w:vMerge/>
            <w:vAlign w:val="center"/>
          </w:tcPr>
          <w:p w14:paraId="327274F4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6BFD9273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14:paraId="79E82F7F" w14:textId="77777777" w:rsidR="00533809" w:rsidRPr="00771DA1" w:rsidRDefault="00533809" w:rsidP="005338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326BA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96B1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EFE6F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3C52A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F91C2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1B078D7B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0BCB5E89" w14:textId="6DA0164A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2. Количество мероприятий, направленных на гражданское и патриотическое воспитание детей и молодежи, </w:t>
            </w:r>
            <w:proofErr w:type="spellStart"/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13F65FC0" w14:textId="3D38F02B" w:rsidR="00533809" w:rsidRPr="00771DA1" w:rsidRDefault="00533809" w:rsidP="005338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533809" w:rsidRPr="00207943" w14:paraId="244DBE18" w14:textId="77777777" w:rsidTr="0004364C">
        <w:trPr>
          <w:trHeight w:val="240"/>
        </w:trPr>
        <w:tc>
          <w:tcPr>
            <w:tcW w:w="224" w:type="pct"/>
            <w:vMerge/>
            <w:vAlign w:val="center"/>
          </w:tcPr>
          <w:p w14:paraId="1A4A1232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26A8C53C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</w:tcPr>
          <w:p w14:paraId="33A343B3" w14:textId="75F9B423" w:rsidR="00533809" w:rsidRPr="00771DA1" w:rsidRDefault="00533809" w:rsidP="005338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z w:val="24"/>
                <w:szCs w:val="24"/>
              </w:rPr>
              <w:t>2026 (</w:t>
            </w:r>
            <w:proofErr w:type="spellStart"/>
            <w:r w:rsidRPr="00771DA1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771DA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71DA1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771DA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8E6A6" w14:textId="53B4B34C" w:rsidR="00533809" w:rsidRPr="00771DA1" w:rsidRDefault="00533809" w:rsidP="005338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1 240,50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51FC1" w14:textId="564F4652" w:rsidR="00533809" w:rsidRPr="00771DA1" w:rsidRDefault="00533809" w:rsidP="005338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02AD3" w14:textId="3A499E37" w:rsidR="00533809" w:rsidRPr="00771DA1" w:rsidRDefault="00533809" w:rsidP="005338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78FDB" w14:textId="3547896F" w:rsidR="00533809" w:rsidRPr="00771DA1" w:rsidRDefault="00533809" w:rsidP="005338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1 240,50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6AF08" w14:textId="14703EEB" w:rsidR="00533809" w:rsidRPr="00771DA1" w:rsidRDefault="00533809" w:rsidP="005338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3585A418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62F4EC8E" w14:textId="25D8245E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участников ежегодных областных, </w:t>
            </w:r>
            <w:proofErr w:type="spellStart"/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региональ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ных</w:t>
            </w:r>
            <w:proofErr w:type="spellEnd"/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331" w:type="pct"/>
            <w:shd w:val="clear" w:color="auto" w:fill="auto"/>
          </w:tcPr>
          <w:p w14:paraId="6923FA7F" w14:textId="31B349B2" w:rsidR="00533809" w:rsidRPr="00771DA1" w:rsidRDefault="00533809" w:rsidP="00533809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771DA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533809" w:rsidRPr="00207943" w14:paraId="6E4A3863" w14:textId="77777777" w:rsidTr="0004364C">
        <w:trPr>
          <w:trHeight w:val="240"/>
        </w:trPr>
        <w:tc>
          <w:tcPr>
            <w:tcW w:w="224" w:type="pct"/>
            <w:vMerge/>
            <w:vAlign w:val="center"/>
          </w:tcPr>
          <w:p w14:paraId="7419B0DF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18A342B7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14:paraId="4A4328F1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683D0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B895E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1CDF1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65485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52E1C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51F6C010" w14:textId="77777777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146284C3" w14:textId="77777777" w:rsidR="00533809" w:rsidRDefault="00533809" w:rsidP="00533809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2. Количество мероприятий, направленных на гражданское и патриотическое воспитание детей и молодежи, </w:t>
            </w:r>
            <w:proofErr w:type="spellStart"/>
            <w:r w:rsidRPr="00771DA1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  <w:p w14:paraId="02330221" w14:textId="6FF7E6EA" w:rsidR="00533809" w:rsidRPr="00771DA1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1" w:type="pct"/>
            <w:shd w:val="clear" w:color="auto" w:fill="auto"/>
          </w:tcPr>
          <w:p w14:paraId="79E55712" w14:textId="625641E7" w:rsidR="00533809" w:rsidRPr="00771DA1" w:rsidRDefault="00533809" w:rsidP="0053380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533809" w:rsidRPr="00207943" w14:paraId="1C3AFC83" w14:textId="77777777" w:rsidTr="00DE4AA8">
        <w:trPr>
          <w:trHeight w:val="275"/>
        </w:trPr>
        <w:tc>
          <w:tcPr>
            <w:tcW w:w="224" w:type="pct"/>
            <w:shd w:val="clear" w:color="auto" w:fill="auto"/>
            <w:hideMark/>
          </w:tcPr>
          <w:p w14:paraId="0EF1B23A" w14:textId="77777777" w:rsidR="00533809" w:rsidRPr="00B3488C" w:rsidRDefault="00533809" w:rsidP="005338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8C">
              <w:rPr>
                <w:rFonts w:ascii="Times New Roman" w:hAnsi="Times New Roman"/>
                <w:sz w:val="24"/>
                <w:szCs w:val="24"/>
              </w:rPr>
              <w:t xml:space="preserve"> 2.</w:t>
            </w:r>
          </w:p>
        </w:tc>
        <w:tc>
          <w:tcPr>
            <w:tcW w:w="4776" w:type="pct"/>
            <w:gridSpan w:val="10"/>
            <w:shd w:val="clear" w:color="auto" w:fill="auto"/>
            <w:hideMark/>
          </w:tcPr>
          <w:p w14:paraId="694F2493" w14:textId="5ED7F0A3" w:rsidR="00533809" w:rsidRPr="00B3488C" w:rsidRDefault="00533809" w:rsidP="00533809">
            <w:pPr>
              <w:rPr>
                <w:rFonts w:ascii="Times New Roman" w:hAnsi="Times New Roman"/>
                <w:sz w:val="24"/>
                <w:szCs w:val="24"/>
              </w:rPr>
            </w:pPr>
            <w:r w:rsidRPr="00B3488C">
              <w:rPr>
                <w:rFonts w:ascii="Times New Roman" w:hAnsi="Times New Roman"/>
                <w:sz w:val="24"/>
                <w:szCs w:val="24"/>
              </w:rPr>
              <w:t>Задача 2 «Обеспечение временной занятости и трудоустройства несовершеннолетних в возрасте от 14 до 18 лет» подпрограммы 1</w:t>
            </w:r>
          </w:p>
        </w:tc>
      </w:tr>
      <w:tr w:rsidR="00C1425A" w:rsidRPr="00207943" w14:paraId="05DC859A" w14:textId="77777777" w:rsidTr="0004364C">
        <w:trPr>
          <w:trHeight w:val="234"/>
        </w:trPr>
        <w:tc>
          <w:tcPr>
            <w:tcW w:w="224" w:type="pct"/>
            <w:vMerge w:val="restart"/>
            <w:shd w:val="clear" w:color="auto" w:fill="auto"/>
            <w:hideMark/>
          </w:tcPr>
          <w:p w14:paraId="1DF5F0A7" w14:textId="77777777" w:rsidR="00C1425A" w:rsidRPr="00B3488C" w:rsidRDefault="00C1425A" w:rsidP="00C14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8C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7F1DFFF2" w14:textId="77777777" w:rsidR="00C1425A" w:rsidRPr="00B3488C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  <w:r w:rsidRPr="00B3488C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Обеспечение временной занятости и трудоустройства несовершеннолетних граждан в возрасте от 14 до 18 лет в свободное от учебы время, в т.ч.: </w:t>
            </w:r>
          </w:p>
        </w:tc>
        <w:tc>
          <w:tcPr>
            <w:tcW w:w="252" w:type="pct"/>
            <w:shd w:val="clear" w:color="auto" w:fill="auto"/>
            <w:hideMark/>
          </w:tcPr>
          <w:p w14:paraId="3CF0D97B" w14:textId="77777777" w:rsidR="00C1425A" w:rsidRPr="00B3488C" w:rsidRDefault="00C1425A" w:rsidP="00C14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8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4132E" w14:textId="0B5FF41C" w:rsidR="00C1425A" w:rsidRPr="00C1425A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12 894,27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0C133" w14:textId="46061CDA" w:rsidR="00C1425A" w:rsidRPr="00C1425A" w:rsidRDefault="00C1425A" w:rsidP="00C1425A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0942D" w14:textId="1F76E4CE" w:rsidR="00C1425A" w:rsidRPr="00C1425A" w:rsidRDefault="00C1425A" w:rsidP="00C1425A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1433C" w14:textId="08CFD688" w:rsidR="00C1425A" w:rsidRPr="00C1425A" w:rsidRDefault="00C1425A" w:rsidP="00C1425A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8 864,02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D3A2C" w14:textId="6460C4E5" w:rsidR="00C1425A" w:rsidRPr="00C1425A" w:rsidRDefault="00C1425A" w:rsidP="00C1425A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4 030,25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1D5DA0F9" w14:textId="77777777" w:rsidR="00C1425A" w:rsidRPr="00B3488C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  <w:r w:rsidRPr="00B3488C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B3488C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B3488C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ОГКУ ЦЗН ЗАТО город Северск, Управление образования</w:t>
            </w:r>
          </w:p>
        </w:tc>
        <w:tc>
          <w:tcPr>
            <w:tcW w:w="786" w:type="pct"/>
            <w:shd w:val="clear" w:color="auto" w:fill="auto"/>
            <w:hideMark/>
          </w:tcPr>
          <w:p w14:paraId="2BF53505" w14:textId="77777777" w:rsidR="00C1425A" w:rsidRPr="00B3488C" w:rsidRDefault="00C1425A" w:rsidP="00C14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8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  <w:hideMark/>
          </w:tcPr>
          <w:p w14:paraId="78FFBC02" w14:textId="77777777" w:rsidR="00C1425A" w:rsidRPr="00B3488C" w:rsidRDefault="00C1425A" w:rsidP="00C14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8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1425A" w:rsidRPr="00207943" w14:paraId="79F876CB" w14:textId="77777777" w:rsidTr="0004364C">
        <w:trPr>
          <w:trHeight w:val="84"/>
        </w:trPr>
        <w:tc>
          <w:tcPr>
            <w:tcW w:w="224" w:type="pct"/>
            <w:vMerge/>
            <w:vAlign w:val="center"/>
            <w:hideMark/>
          </w:tcPr>
          <w:p w14:paraId="77FE1592" w14:textId="77777777" w:rsidR="00C1425A" w:rsidRPr="00B3488C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98E7DD2" w14:textId="77777777" w:rsidR="00C1425A" w:rsidRPr="00B3488C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1A7DBDD4" w14:textId="77777777" w:rsidR="00C1425A" w:rsidRPr="00B3488C" w:rsidRDefault="00C1425A" w:rsidP="00C14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8C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shd w:val="clear" w:color="auto" w:fill="auto"/>
            <w:hideMark/>
          </w:tcPr>
          <w:p w14:paraId="64E82E01" w14:textId="77777777" w:rsidR="00C1425A" w:rsidRPr="00B3488C" w:rsidRDefault="00C1425A" w:rsidP="00C1425A">
            <w:pPr>
              <w:jc w:val="right"/>
              <w:rPr>
                <w:sz w:val="24"/>
                <w:szCs w:val="24"/>
              </w:rPr>
            </w:pPr>
            <w:r w:rsidRPr="00B3488C">
              <w:rPr>
                <w:sz w:val="24"/>
                <w:szCs w:val="24"/>
              </w:rPr>
              <w:t>1 898,00</w:t>
            </w:r>
          </w:p>
        </w:tc>
        <w:tc>
          <w:tcPr>
            <w:tcW w:w="369" w:type="pct"/>
            <w:shd w:val="clear" w:color="auto" w:fill="auto"/>
            <w:hideMark/>
          </w:tcPr>
          <w:p w14:paraId="3A39BAD9" w14:textId="77777777" w:rsidR="00C1425A" w:rsidRPr="00B3488C" w:rsidRDefault="00C1425A" w:rsidP="00C1425A">
            <w:pPr>
              <w:jc w:val="right"/>
              <w:rPr>
                <w:sz w:val="24"/>
                <w:szCs w:val="24"/>
              </w:rPr>
            </w:pPr>
            <w:r w:rsidRPr="00B3488C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53C1F28B" w14:textId="77777777" w:rsidR="00C1425A" w:rsidRPr="00B3488C" w:rsidRDefault="00C1425A" w:rsidP="00C1425A">
            <w:pPr>
              <w:jc w:val="right"/>
              <w:rPr>
                <w:sz w:val="24"/>
                <w:szCs w:val="24"/>
              </w:rPr>
            </w:pPr>
            <w:r w:rsidRPr="00B3488C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5282A4EC" w14:textId="77777777" w:rsidR="00C1425A" w:rsidRPr="00B3488C" w:rsidRDefault="00C1425A" w:rsidP="00C1425A">
            <w:pPr>
              <w:jc w:val="right"/>
              <w:rPr>
                <w:sz w:val="24"/>
                <w:szCs w:val="24"/>
              </w:rPr>
            </w:pPr>
            <w:r w:rsidRPr="00B3488C">
              <w:rPr>
                <w:sz w:val="24"/>
                <w:szCs w:val="24"/>
              </w:rPr>
              <w:t>1 898,00</w:t>
            </w:r>
          </w:p>
        </w:tc>
        <w:tc>
          <w:tcPr>
            <w:tcW w:w="387" w:type="pct"/>
            <w:shd w:val="clear" w:color="auto" w:fill="auto"/>
            <w:hideMark/>
          </w:tcPr>
          <w:p w14:paraId="78FDD72F" w14:textId="77777777" w:rsidR="00C1425A" w:rsidRPr="00B3488C" w:rsidRDefault="00C1425A" w:rsidP="00C1425A">
            <w:pPr>
              <w:jc w:val="right"/>
              <w:rPr>
                <w:sz w:val="24"/>
                <w:szCs w:val="24"/>
              </w:rPr>
            </w:pPr>
            <w:r w:rsidRPr="00B3488C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3D352407" w14:textId="77777777" w:rsidR="00C1425A" w:rsidRPr="00B3488C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3AB4076C" w14:textId="44D8DC2F" w:rsidR="00C1425A" w:rsidRPr="00B3488C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Доля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обеспеченнос-ти</w:t>
            </w:r>
            <w:proofErr w:type="spellEnd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рабочими местами несовершеннолетних граждан ЗАТО Северск (14-1</w:t>
            </w:r>
            <w:r w:rsidR="00FF4A93">
              <w:rPr>
                <w:rFonts w:ascii="Times New Roman" w:hAnsi="Times New Roman"/>
                <w:spacing w:val="-8"/>
                <w:sz w:val="24"/>
                <w:szCs w:val="24"/>
              </w:rPr>
              <w:t>7</w:t>
            </w:r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лет) в рамках организации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мероприя-тий</w:t>
            </w:r>
            <w:proofErr w:type="spellEnd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по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трудоустройст-ву</w:t>
            </w:r>
            <w:proofErr w:type="spellEnd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несовершеннолет</w:t>
            </w:r>
            <w:proofErr w:type="spellEnd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-них 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278D7CC6" w14:textId="77777777" w:rsidR="00C1425A" w:rsidRPr="00B3488C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488C">
              <w:rPr>
                <w:rFonts w:ascii="Times New Roman" w:hAnsi="Times New Roman"/>
                <w:sz w:val="24"/>
                <w:szCs w:val="24"/>
              </w:rPr>
              <w:t>14,5</w:t>
            </w:r>
          </w:p>
        </w:tc>
      </w:tr>
      <w:tr w:rsidR="00C1425A" w:rsidRPr="00207943" w14:paraId="02C063A1" w14:textId="77777777" w:rsidTr="0004364C">
        <w:trPr>
          <w:trHeight w:val="3643"/>
        </w:trPr>
        <w:tc>
          <w:tcPr>
            <w:tcW w:w="224" w:type="pct"/>
            <w:vMerge/>
            <w:vAlign w:val="center"/>
            <w:hideMark/>
          </w:tcPr>
          <w:p w14:paraId="4BF232CC" w14:textId="77777777" w:rsidR="00C1425A" w:rsidRPr="00B3488C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5938910" w14:textId="77777777" w:rsidR="00C1425A" w:rsidRPr="00B3488C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27FDF332" w14:textId="77777777" w:rsidR="00C1425A" w:rsidRPr="00B3488C" w:rsidRDefault="00C1425A" w:rsidP="00C14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8C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shd w:val="clear" w:color="auto" w:fill="auto"/>
            <w:hideMark/>
          </w:tcPr>
          <w:p w14:paraId="54678A79" w14:textId="77777777" w:rsidR="00C1425A" w:rsidRPr="00B3488C" w:rsidRDefault="00C1425A" w:rsidP="00C1425A">
            <w:pPr>
              <w:jc w:val="right"/>
              <w:rPr>
                <w:sz w:val="24"/>
                <w:szCs w:val="24"/>
              </w:rPr>
            </w:pPr>
            <w:r w:rsidRPr="00B3488C">
              <w:rPr>
                <w:sz w:val="24"/>
                <w:szCs w:val="24"/>
              </w:rPr>
              <w:t>3 415,00</w:t>
            </w:r>
          </w:p>
        </w:tc>
        <w:tc>
          <w:tcPr>
            <w:tcW w:w="369" w:type="pct"/>
            <w:shd w:val="clear" w:color="auto" w:fill="auto"/>
            <w:hideMark/>
          </w:tcPr>
          <w:p w14:paraId="23381E79" w14:textId="77777777" w:rsidR="00C1425A" w:rsidRPr="00B3488C" w:rsidRDefault="00C1425A" w:rsidP="00C1425A">
            <w:pPr>
              <w:jc w:val="right"/>
              <w:rPr>
                <w:sz w:val="24"/>
                <w:szCs w:val="24"/>
              </w:rPr>
            </w:pPr>
            <w:r w:rsidRPr="00B3488C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3AF5CB9E" w14:textId="77777777" w:rsidR="00C1425A" w:rsidRPr="00B3488C" w:rsidRDefault="00C1425A" w:rsidP="00C1425A">
            <w:pPr>
              <w:jc w:val="right"/>
              <w:rPr>
                <w:sz w:val="24"/>
                <w:szCs w:val="24"/>
              </w:rPr>
            </w:pPr>
            <w:r w:rsidRPr="00B3488C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02914711" w14:textId="77777777" w:rsidR="00C1425A" w:rsidRPr="00B3488C" w:rsidRDefault="00C1425A" w:rsidP="00C1425A">
            <w:pPr>
              <w:jc w:val="right"/>
              <w:rPr>
                <w:sz w:val="24"/>
                <w:szCs w:val="24"/>
              </w:rPr>
            </w:pPr>
            <w:r w:rsidRPr="00B3488C">
              <w:rPr>
                <w:sz w:val="24"/>
                <w:szCs w:val="24"/>
              </w:rPr>
              <w:t>2 169,80</w:t>
            </w:r>
          </w:p>
        </w:tc>
        <w:tc>
          <w:tcPr>
            <w:tcW w:w="387" w:type="pct"/>
            <w:shd w:val="clear" w:color="auto" w:fill="auto"/>
            <w:hideMark/>
          </w:tcPr>
          <w:p w14:paraId="1A600269" w14:textId="77777777" w:rsidR="00C1425A" w:rsidRPr="00B3488C" w:rsidRDefault="00C1425A" w:rsidP="00C1425A">
            <w:pPr>
              <w:jc w:val="right"/>
              <w:rPr>
                <w:sz w:val="24"/>
                <w:szCs w:val="24"/>
              </w:rPr>
            </w:pPr>
            <w:r w:rsidRPr="00B3488C">
              <w:rPr>
                <w:sz w:val="24"/>
                <w:szCs w:val="24"/>
              </w:rPr>
              <w:t>1 245,20</w:t>
            </w:r>
          </w:p>
        </w:tc>
        <w:tc>
          <w:tcPr>
            <w:tcW w:w="648" w:type="pct"/>
            <w:vMerge/>
            <w:vAlign w:val="center"/>
            <w:hideMark/>
          </w:tcPr>
          <w:p w14:paraId="70494891" w14:textId="77777777" w:rsidR="00C1425A" w:rsidRPr="00B3488C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4671CC06" w14:textId="73A67353" w:rsidR="00C1425A" w:rsidRPr="00B3488C" w:rsidRDefault="00C1425A" w:rsidP="00C1425A"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Доля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обеспеченнос-ти</w:t>
            </w:r>
            <w:proofErr w:type="spellEnd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рабочими местами несовершеннолетних граждан ЗАТО Северск </w:t>
            </w:r>
            <w:r w:rsidR="00FF4A93" w:rsidRPr="00FF4A93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(14-17 лет) </w:t>
            </w:r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в рамках организации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мероприя-тий</w:t>
            </w:r>
            <w:proofErr w:type="spellEnd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по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трудоустройст-ву</w:t>
            </w:r>
            <w:proofErr w:type="spellEnd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несовершеннолет</w:t>
            </w:r>
            <w:proofErr w:type="spellEnd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-них 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16ACEB02" w14:textId="77777777" w:rsidR="00C1425A" w:rsidRPr="00B3488C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488C">
              <w:rPr>
                <w:rFonts w:ascii="Times New Roman" w:hAnsi="Times New Roman"/>
                <w:sz w:val="24"/>
                <w:szCs w:val="24"/>
              </w:rPr>
              <w:t>12,3</w:t>
            </w:r>
          </w:p>
        </w:tc>
      </w:tr>
      <w:tr w:rsidR="00C1425A" w:rsidRPr="00207943" w14:paraId="4F12E103" w14:textId="77777777" w:rsidTr="0004364C">
        <w:trPr>
          <w:trHeight w:val="382"/>
        </w:trPr>
        <w:tc>
          <w:tcPr>
            <w:tcW w:w="224" w:type="pct"/>
            <w:vMerge/>
            <w:vAlign w:val="center"/>
            <w:hideMark/>
          </w:tcPr>
          <w:p w14:paraId="29BAB7EF" w14:textId="77777777" w:rsidR="00C1425A" w:rsidRPr="00207943" w:rsidRDefault="00C1425A" w:rsidP="00C1425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7B2F1840" w14:textId="77777777" w:rsidR="00C1425A" w:rsidRPr="00207943" w:rsidRDefault="00C1425A" w:rsidP="00C1425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58C24A95" w14:textId="77777777" w:rsidR="00C1425A" w:rsidRPr="00B3488C" w:rsidRDefault="00C1425A" w:rsidP="00C14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8C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40F5F" w14:textId="0DFBD520" w:rsidR="00C1425A" w:rsidRPr="0064567E" w:rsidRDefault="00C1425A" w:rsidP="00C1425A">
            <w:pPr>
              <w:jc w:val="right"/>
              <w:rPr>
                <w:sz w:val="24"/>
                <w:szCs w:val="24"/>
              </w:rPr>
            </w:pPr>
            <w:r w:rsidRPr="0064567E">
              <w:rPr>
                <w:sz w:val="24"/>
                <w:szCs w:val="24"/>
              </w:rPr>
              <w:t>3 554,21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E6FCE" w14:textId="5E8B5139" w:rsidR="00C1425A" w:rsidRPr="0064567E" w:rsidRDefault="00C1425A" w:rsidP="00C1425A">
            <w:pPr>
              <w:jc w:val="right"/>
              <w:rPr>
                <w:sz w:val="24"/>
                <w:szCs w:val="24"/>
              </w:rPr>
            </w:pPr>
            <w:r w:rsidRPr="0064567E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3DF77" w14:textId="26E2B785" w:rsidR="00C1425A" w:rsidRPr="0064567E" w:rsidRDefault="00C1425A" w:rsidP="00C1425A">
            <w:pPr>
              <w:jc w:val="right"/>
              <w:rPr>
                <w:sz w:val="24"/>
                <w:szCs w:val="24"/>
              </w:rPr>
            </w:pPr>
            <w:r w:rsidRPr="0064567E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0C9D3" w14:textId="444418AA" w:rsidR="00C1425A" w:rsidRPr="0064567E" w:rsidRDefault="00C1425A" w:rsidP="00C1425A">
            <w:pPr>
              <w:jc w:val="right"/>
              <w:rPr>
                <w:sz w:val="24"/>
                <w:szCs w:val="24"/>
              </w:rPr>
            </w:pPr>
            <w:r w:rsidRPr="0064567E">
              <w:rPr>
                <w:sz w:val="24"/>
                <w:szCs w:val="24"/>
              </w:rPr>
              <w:t>2 144,30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B6537" w14:textId="6CA28001" w:rsidR="00C1425A" w:rsidRPr="0064567E" w:rsidRDefault="00C1425A" w:rsidP="00C1425A">
            <w:pPr>
              <w:jc w:val="right"/>
              <w:rPr>
                <w:sz w:val="24"/>
                <w:szCs w:val="24"/>
              </w:rPr>
            </w:pPr>
            <w:r w:rsidRPr="0064567E">
              <w:rPr>
                <w:sz w:val="24"/>
                <w:szCs w:val="24"/>
              </w:rPr>
              <w:t>1 409,91</w:t>
            </w:r>
          </w:p>
        </w:tc>
        <w:tc>
          <w:tcPr>
            <w:tcW w:w="648" w:type="pct"/>
            <w:vMerge/>
            <w:vAlign w:val="center"/>
            <w:hideMark/>
          </w:tcPr>
          <w:p w14:paraId="3F26C659" w14:textId="77777777" w:rsidR="00C1425A" w:rsidRPr="00B3488C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4D94163A" w14:textId="18DBB815" w:rsidR="00C1425A" w:rsidRPr="00B3488C" w:rsidRDefault="00C1425A" w:rsidP="00C1425A"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Доля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обеспеченнос-ти</w:t>
            </w:r>
            <w:proofErr w:type="spellEnd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рабочими местами несовершеннолетних граждан ЗАТО Северск </w:t>
            </w:r>
            <w:r w:rsidR="00FF4A93" w:rsidRPr="00FF4A93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(14-17 лет) </w:t>
            </w:r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в рамках организации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мероприя-тий</w:t>
            </w:r>
            <w:proofErr w:type="spellEnd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по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трудоустройст-ву</w:t>
            </w:r>
            <w:proofErr w:type="spellEnd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несовершеннолет</w:t>
            </w:r>
            <w:proofErr w:type="spellEnd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-них 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45259D5D" w14:textId="71D091DF" w:rsidR="00C1425A" w:rsidRPr="00B3488C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488C">
              <w:rPr>
                <w:rFonts w:ascii="Times New Roman" w:hAnsi="Times New Roman"/>
                <w:sz w:val="24"/>
                <w:szCs w:val="24"/>
              </w:rPr>
              <w:t>12,5</w:t>
            </w:r>
          </w:p>
        </w:tc>
      </w:tr>
      <w:tr w:rsidR="00C1425A" w:rsidRPr="00207943" w14:paraId="2ACFD316" w14:textId="77777777" w:rsidTr="00CA5BA5">
        <w:trPr>
          <w:trHeight w:val="85"/>
        </w:trPr>
        <w:tc>
          <w:tcPr>
            <w:tcW w:w="224" w:type="pct"/>
            <w:vMerge/>
            <w:vAlign w:val="center"/>
            <w:hideMark/>
          </w:tcPr>
          <w:p w14:paraId="224EFCF8" w14:textId="77777777" w:rsidR="00C1425A" w:rsidRPr="00207943" w:rsidRDefault="00C1425A" w:rsidP="00C1425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4B4B7781" w14:textId="77777777" w:rsidR="00C1425A" w:rsidRPr="00207943" w:rsidRDefault="00C1425A" w:rsidP="00C1425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29347FA8" w14:textId="77777777" w:rsidR="00C1425A" w:rsidRPr="00B3488C" w:rsidRDefault="00C1425A" w:rsidP="00C14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8C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22A2B" w14:textId="41289185" w:rsidR="00C1425A" w:rsidRPr="00C1425A" w:rsidRDefault="00C1425A" w:rsidP="00C1425A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4 027,06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8A12A" w14:textId="1BC97147" w:rsidR="00C1425A" w:rsidRPr="00C1425A" w:rsidRDefault="00C1425A" w:rsidP="00C1425A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BB786" w14:textId="45B01318" w:rsidR="00C1425A" w:rsidRPr="00C1425A" w:rsidRDefault="00C1425A" w:rsidP="00C1425A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C85D7" w14:textId="4597FA3D" w:rsidR="00C1425A" w:rsidRPr="00C1425A" w:rsidRDefault="00C1425A" w:rsidP="00C1425A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2 651,92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7742D" w14:textId="14109CC3" w:rsidR="00C1425A" w:rsidRPr="00C1425A" w:rsidRDefault="00C1425A" w:rsidP="00C1425A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1 375,14</w:t>
            </w:r>
          </w:p>
        </w:tc>
        <w:tc>
          <w:tcPr>
            <w:tcW w:w="648" w:type="pct"/>
            <w:vMerge/>
            <w:vAlign w:val="center"/>
            <w:hideMark/>
          </w:tcPr>
          <w:p w14:paraId="6F60D1D7" w14:textId="77777777" w:rsidR="00C1425A" w:rsidRPr="00B3488C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705F09BB" w14:textId="07BDF594" w:rsidR="00C1425A" w:rsidRPr="00B3488C" w:rsidRDefault="00C1425A" w:rsidP="00C1425A"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Доля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обеспеченнос-ти</w:t>
            </w:r>
            <w:proofErr w:type="spellEnd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рабочими местами несовершеннолетних граждан ЗАТО Северск </w:t>
            </w:r>
            <w:r w:rsidR="00FF4A93" w:rsidRPr="00FF4A93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(14-17 лет) </w:t>
            </w:r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в рамках организации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мероприя-тий</w:t>
            </w:r>
            <w:proofErr w:type="spellEnd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по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трудоустройст-ву</w:t>
            </w:r>
            <w:proofErr w:type="spellEnd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несовершеннолет</w:t>
            </w:r>
            <w:proofErr w:type="spellEnd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-них 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B3488C">
              <w:rPr>
                <w:rFonts w:ascii="Times New Roman" w:hAnsi="Times New Roman"/>
                <w:spacing w:val="-8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0905490B" w14:textId="4D0959D1" w:rsidR="00C1425A" w:rsidRPr="008978BE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63118">
              <w:rPr>
                <w:rFonts w:ascii="Times New Roman" w:hAnsi="Times New Roman"/>
                <w:sz w:val="24"/>
                <w:szCs w:val="24"/>
              </w:rPr>
              <w:t>14,</w:t>
            </w:r>
            <w:r w:rsidR="008978BE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</w:tr>
      <w:tr w:rsidR="00C1425A" w:rsidRPr="00207943" w14:paraId="33A58680" w14:textId="77777777" w:rsidTr="00CA5BA5">
        <w:trPr>
          <w:trHeight w:val="1516"/>
        </w:trPr>
        <w:tc>
          <w:tcPr>
            <w:tcW w:w="224" w:type="pct"/>
            <w:vMerge/>
            <w:vAlign w:val="center"/>
          </w:tcPr>
          <w:p w14:paraId="01E1AD4A" w14:textId="77777777" w:rsidR="00C1425A" w:rsidRPr="00207943" w:rsidRDefault="00C1425A" w:rsidP="00C1425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49C1AF7F" w14:textId="77777777" w:rsidR="00C1425A" w:rsidRPr="00207943" w:rsidRDefault="00C1425A" w:rsidP="00C1425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shd w:val="clear" w:color="auto" w:fill="auto"/>
          </w:tcPr>
          <w:p w14:paraId="26767D26" w14:textId="77777777" w:rsidR="00C1425A" w:rsidRPr="0064567E" w:rsidRDefault="00C1425A" w:rsidP="00C14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567E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r w:rsidRPr="0064567E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6456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4567E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64567E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BD566" w14:textId="39B87530" w:rsidR="00C1425A" w:rsidRPr="00B65B9F" w:rsidRDefault="00C1425A" w:rsidP="00C1425A">
            <w:pPr>
              <w:jc w:val="right"/>
              <w:rPr>
                <w:sz w:val="24"/>
                <w:szCs w:val="24"/>
              </w:rPr>
            </w:pPr>
            <w:r w:rsidRPr="00B65B9F">
              <w:rPr>
                <w:sz w:val="24"/>
                <w:szCs w:val="24"/>
              </w:rPr>
              <w:t>4 826,98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6858B" w14:textId="365E8FA8" w:rsidR="00C1425A" w:rsidRPr="00B65B9F" w:rsidRDefault="00C1425A" w:rsidP="00C1425A">
            <w:pPr>
              <w:jc w:val="right"/>
              <w:rPr>
                <w:sz w:val="24"/>
                <w:szCs w:val="24"/>
              </w:rPr>
            </w:pPr>
            <w:r w:rsidRPr="00B65B9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DF704" w14:textId="4ABCD3D3" w:rsidR="00C1425A" w:rsidRPr="00B65B9F" w:rsidRDefault="00C1425A" w:rsidP="00C1425A">
            <w:pPr>
              <w:jc w:val="right"/>
              <w:rPr>
                <w:sz w:val="24"/>
                <w:szCs w:val="24"/>
              </w:rPr>
            </w:pPr>
            <w:r w:rsidRPr="00B65B9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A4646" w14:textId="191F9F6E" w:rsidR="00C1425A" w:rsidRPr="00B65B9F" w:rsidRDefault="00C1425A" w:rsidP="00C1425A">
            <w:pPr>
              <w:jc w:val="right"/>
              <w:rPr>
                <w:sz w:val="24"/>
                <w:szCs w:val="24"/>
              </w:rPr>
            </w:pPr>
            <w:r w:rsidRPr="00B65B9F">
              <w:rPr>
                <w:sz w:val="24"/>
                <w:szCs w:val="24"/>
              </w:rPr>
              <w:t>3 451,84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69B89" w14:textId="7C250D26" w:rsidR="00C1425A" w:rsidRPr="00B65B9F" w:rsidRDefault="00C1425A" w:rsidP="00C1425A">
            <w:pPr>
              <w:jc w:val="right"/>
              <w:rPr>
                <w:sz w:val="24"/>
                <w:szCs w:val="24"/>
              </w:rPr>
            </w:pPr>
            <w:r w:rsidRPr="00B65B9F">
              <w:rPr>
                <w:sz w:val="24"/>
                <w:szCs w:val="24"/>
              </w:rPr>
              <w:t>1 375,14</w:t>
            </w:r>
          </w:p>
        </w:tc>
        <w:tc>
          <w:tcPr>
            <w:tcW w:w="648" w:type="pct"/>
            <w:vMerge/>
            <w:vAlign w:val="center"/>
          </w:tcPr>
          <w:p w14:paraId="64C9A1C5" w14:textId="77777777" w:rsidR="00C1425A" w:rsidRPr="0064567E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264FFBF4" w14:textId="6C5FA9A4" w:rsidR="00C1425A" w:rsidRPr="0064567E" w:rsidRDefault="00C1425A" w:rsidP="00C1425A"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Доля </w:t>
            </w:r>
            <w:proofErr w:type="spellStart"/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>обеспеченнос-ти</w:t>
            </w:r>
            <w:proofErr w:type="spellEnd"/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рабочими местами несовершеннолетних граждан ЗАТО Северск (</w:t>
            </w:r>
            <w:r w:rsidR="00FF4A93" w:rsidRPr="00FF4A93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14-17 лет) </w:t>
            </w:r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в рамках организации </w:t>
            </w:r>
            <w:proofErr w:type="spellStart"/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>мероприя-тий</w:t>
            </w:r>
            <w:proofErr w:type="spellEnd"/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по </w:t>
            </w:r>
            <w:proofErr w:type="spellStart"/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>трудоустройст-ву</w:t>
            </w:r>
            <w:proofErr w:type="spellEnd"/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>несовершеннолет</w:t>
            </w:r>
            <w:proofErr w:type="spellEnd"/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-них 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65817D01" w14:textId="177E8E2C" w:rsidR="00C1425A" w:rsidRPr="0064567E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13,9</w:t>
            </w:r>
          </w:p>
        </w:tc>
      </w:tr>
      <w:tr w:rsidR="00C1425A" w:rsidRPr="00207943" w14:paraId="2A4FAA28" w14:textId="77777777" w:rsidTr="00CA5BA5">
        <w:trPr>
          <w:trHeight w:val="3643"/>
        </w:trPr>
        <w:tc>
          <w:tcPr>
            <w:tcW w:w="224" w:type="pct"/>
            <w:vMerge/>
            <w:vAlign w:val="center"/>
          </w:tcPr>
          <w:p w14:paraId="3BADB9BF" w14:textId="77777777" w:rsidR="00C1425A" w:rsidRPr="00207943" w:rsidRDefault="00C1425A" w:rsidP="00C1425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12BB9E92" w14:textId="77777777" w:rsidR="00C1425A" w:rsidRPr="00207943" w:rsidRDefault="00C1425A" w:rsidP="00C1425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shd w:val="clear" w:color="auto" w:fill="auto"/>
          </w:tcPr>
          <w:p w14:paraId="42BEF3C5" w14:textId="0EE60B1E" w:rsidR="00C1425A" w:rsidRPr="0064567E" w:rsidRDefault="00C1425A" w:rsidP="00C14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567E">
              <w:rPr>
                <w:rFonts w:ascii="Times New Roman" w:hAnsi="Times New Roman"/>
                <w:sz w:val="24"/>
                <w:szCs w:val="24"/>
              </w:rPr>
              <w:t>2026 (</w:t>
            </w:r>
            <w:proofErr w:type="spellStart"/>
            <w:r w:rsidRPr="0064567E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6456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4567E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64567E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AB744" w14:textId="5CA4CC51" w:rsidR="00C1425A" w:rsidRPr="00B65B9F" w:rsidRDefault="00C1425A" w:rsidP="00C1425A">
            <w:pPr>
              <w:jc w:val="right"/>
              <w:rPr>
                <w:sz w:val="24"/>
                <w:szCs w:val="24"/>
              </w:rPr>
            </w:pPr>
            <w:r w:rsidRPr="00B65B9F">
              <w:rPr>
                <w:sz w:val="24"/>
                <w:szCs w:val="24"/>
              </w:rPr>
              <w:t>4 826,98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5785A" w14:textId="478D76C9" w:rsidR="00C1425A" w:rsidRPr="00B65B9F" w:rsidRDefault="00C1425A" w:rsidP="00C1425A">
            <w:pPr>
              <w:jc w:val="right"/>
              <w:rPr>
                <w:sz w:val="24"/>
                <w:szCs w:val="24"/>
              </w:rPr>
            </w:pPr>
            <w:r w:rsidRPr="00B65B9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70DEE" w14:textId="0250CD08" w:rsidR="00C1425A" w:rsidRPr="00B65B9F" w:rsidRDefault="00C1425A" w:rsidP="00C1425A">
            <w:pPr>
              <w:jc w:val="right"/>
              <w:rPr>
                <w:sz w:val="24"/>
                <w:szCs w:val="24"/>
              </w:rPr>
            </w:pPr>
            <w:r w:rsidRPr="00B65B9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E3968" w14:textId="68362562" w:rsidR="00C1425A" w:rsidRPr="00B65B9F" w:rsidRDefault="00C1425A" w:rsidP="00C1425A">
            <w:pPr>
              <w:jc w:val="right"/>
              <w:rPr>
                <w:sz w:val="24"/>
                <w:szCs w:val="24"/>
              </w:rPr>
            </w:pPr>
            <w:r w:rsidRPr="00B65B9F">
              <w:rPr>
                <w:sz w:val="24"/>
                <w:szCs w:val="24"/>
              </w:rPr>
              <w:t>3 451,84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D0B5F" w14:textId="71CCCCC5" w:rsidR="00C1425A" w:rsidRPr="00B65B9F" w:rsidRDefault="00C1425A" w:rsidP="00C1425A">
            <w:pPr>
              <w:jc w:val="right"/>
              <w:rPr>
                <w:sz w:val="24"/>
                <w:szCs w:val="24"/>
              </w:rPr>
            </w:pPr>
            <w:r w:rsidRPr="00B65B9F">
              <w:rPr>
                <w:sz w:val="24"/>
                <w:szCs w:val="24"/>
              </w:rPr>
              <w:t>1 375,14</w:t>
            </w:r>
          </w:p>
        </w:tc>
        <w:tc>
          <w:tcPr>
            <w:tcW w:w="648" w:type="pct"/>
            <w:vMerge/>
            <w:vAlign w:val="center"/>
          </w:tcPr>
          <w:p w14:paraId="49DA0504" w14:textId="77777777" w:rsidR="00C1425A" w:rsidRPr="0064567E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4BFF4B8F" w14:textId="4F87500D" w:rsidR="00C1425A" w:rsidRPr="0064567E" w:rsidRDefault="00C1425A" w:rsidP="00C1425A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Доля </w:t>
            </w:r>
            <w:proofErr w:type="spellStart"/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>обеспеченнос-ти</w:t>
            </w:r>
            <w:proofErr w:type="spellEnd"/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рабочими местами несовершеннолетних граждан ЗАТО Северск </w:t>
            </w:r>
            <w:r w:rsidR="00FF4A93" w:rsidRPr="00FF4A93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(14-17 лет) </w:t>
            </w:r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в рамках организации </w:t>
            </w:r>
            <w:proofErr w:type="spellStart"/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>мероприя-тий</w:t>
            </w:r>
            <w:proofErr w:type="spellEnd"/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по </w:t>
            </w:r>
            <w:proofErr w:type="spellStart"/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>трудоустройст-ву</w:t>
            </w:r>
            <w:proofErr w:type="spellEnd"/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>несовершеннолет</w:t>
            </w:r>
            <w:proofErr w:type="spellEnd"/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-них 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64567E">
              <w:rPr>
                <w:rFonts w:ascii="Times New Roman" w:hAnsi="Times New Roman"/>
                <w:spacing w:val="-8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1C029660" w14:textId="42B2CB9E" w:rsidR="00C1425A" w:rsidRPr="0064567E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13,5</w:t>
            </w:r>
          </w:p>
        </w:tc>
      </w:tr>
      <w:tr w:rsidR="00C1425A" w:rsidRPr="00207943" w14:paraId="6C80BA89" w14:textId="77777777" w:rsidTr="0004364C">
        <w:trPr>
          <w:trHeight w:val="181"/>
        </w:trPr>
        <w:tc>
          <w:tcPr>
            <w:tcW w:w="224" w:type="pct"/>
            <w:vMerge w:val="restart"/>
            <w:shd w:val="clear" w:color="auto" w:fill="auto"/>
            <w:hideMark/>
          </w:tcPr>
          <w:p w14:paraId="7025AEFE" w14:textId="77777777" w:rsidR="00C1425A" w:rsidRPr="00327E50" w:rsidRDefault="00C1425A" w:rsidP="00C14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2.1.1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70B745F3" w14:textId="77777777" w:rsidR="00C1425A" w:rsidRPr="00327E50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Организация и проведение профориентационных мероприятий</w:t>
            </w:r>
          </w:p>
        </w:tc>
        <w:tc>
          <w:tcPr>
            <w:tcW w:w="252" w:type="pct"/>
            <w:shd w:val="clear" w:color="auto" w:fill="auto"/>
            <w:hideMark/>
          </w:tcPr>
          <w:p w14:paraId="420368E6" w14:textId="77777777" w:rsidR="00C1425A" w:rsidRPr="00327E50" w:rsidRDefault="00C1425A" w:rsidP="00C14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shd w:val="clear" w:color="auto" w:fill="auto"/>
            <w:hideMark/>
          </w:tcPr>
          <w:p w14:paraId="17DC0F82" w14:textId="39DAD6A3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327E50">
              <w:rPr>
                <w:sz w:val="24"/>
                <w:szCs w:val="24"/>
              </w:rPr>
              <w:t>,00</w:t>
            </w:r>
          </w:p>
        </w:tc>
        <w:tc>
          <w:tcPr>
            <w:tcW w:w="369" w:type="pct"/>
            <w:shd w:val="clear" w:color="auto" w:fill="auto"/>
            <w:hideMark/>
          </w:tcPr>
          <w:p w14:paraId="704B9A6E" w14:textId="77777777" w:rsidR="00C1425A" w:rsidRPr="00327E50" w:rsidRDefault="00C1425A" w:rsidP="00C1425A">
            <w:pPr>
              <w:jc w:val="right"/>
              <w:rPr>
                <w:sz w:val="24"/>
                <w:szCs w:val="24"/>
              </w:rPr>
            </w:pPr>
            <w:r w:rsidRPr="00327E50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1F70749C" w14:textId="77777777" w:rsidR="00C1425A" w:rsidRPr="00327E50" w:rsidRDefault="00C1425A" w:rsidP="00C1425A">
            <w:pPr>
              <w:jc w:val="right"/>
              <w:rPr>
                <w:sz w:val="24"/>
                <w:szCs w:val="24"/>
              </w:rPr>
            </w:pPr>
            <w:r w:rsidRPr="00327E50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383647E2" w14:textId="248117F4" w:rsidR="00C1425A" w:rsidRPr="00327E50" w:rsidRDefault="00C1425A" w:rsidP="00C1425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327E50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15708052" w14:textId="77777777" w:rsidR="00C1425A" w:rsidRPr="00327E50" w:rsidRDefault="00C1425A" w:rsidP="00C1425A">
            <w:pPr>
              <w:jc w:val="right"/>
              <w:rPr>
                <w:sz w:val="24"/>
                <w:szCs w:val="24"/>
              </w:rPr>
            </w:pPr>
            <w:r w:rsidRPr="00327E50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17F78DC0" w14:textId="77777777" w:rsidR="00C1425A" w:rsidRPr="00327E50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327E50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327E50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Управление образования</w:t>
            </w:r>
          </w:p>
        </w:tc>
        <w:tc>
          <w:tcPr>
            <w:tcW w:w="786" w:type="pct"/>
            <w:shd w:val="clear" w:color="auto" w:fill="auto"/>
            <w:hideMark/>
          </w:tcPr>
          <w:p w14:paraId="0F05CEED" w14:textId="77777777" w:rsidR="00C1425A" w:rsidRPr="00327E50" w:rsidRDefault="00C1425A" w:rsidP="00C14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  <w:hideMark/>
          </w:tcPr>
          <w:p w14:paraId="6CE01B35" w14:textId="77777777" w:rsidR="00C1425A" w:rsidRPr="00327E50" w:rsidRDefault="00C1425A" w:rsidP="00C14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1425A" w:rsidRPr="00207943" w14:paraId="015C0AD3" w14:textId="77777777" w:rsidTr="0004364C">
        <w:trPr>
          <w:trHeight w:val="1128"/>
        </w:trPr>
        <w:tc>
          <w:tcPr>
            <w:tcW w:w="224" w:type="pct"/>
            <w:vMerge/>
            <w:vAlign w:val="center"/>
            <w:hideMark/>
          </w:tcPr>
          <w:p w14:paraId="21810465" w14:textId="77777777" w:rsidR="00C1425A" w:rsidRPr="00327E50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D925C72" w14:textId="77777777" w:rsidR="00C1425A" w:rsidRPr="00327E50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22F185BD" w14:textId="77777777" w:rsidR="00C1425A" w:rsidRPr="00327E50" w:rsidRDefault="00C1425A" w:rsidP="00C14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shd w:val="clear" w:color="auto" w:fill="auto"/>
            <w:hideMark/>
          </w:tcPr>
          <w:p w14:paraId="26A4751C" w14:textId="77777777" w:rsidR="00C1425A" w:rsidRPr="00327E50" w:rsidRDefault="00C1425A" w:rsidP="00C1425A">
            <w:pPr>
              <w:jc w:val="right"/>
              <w:rPr>
                <w:sz w:val="24"/>
                <w:szCs w:val="24"/>
              </w:rPr>
            </w:pPr>
            <w:r w:rsidRPr="00327E50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0E2D77A9" w14:textId="77777777" w:rsidR="00C1425A" w:rsidRPr="00327E50" w:rsidRDefault="00C1425A" w:rsidP="00C1425A">
            <w:pPr>
              <w:jc w:val="right"/>
              <w:rPr>
                <w:sz w:val="24"/>
                <w:szCs w:val="24"/>
              </w:rPr>
            </w:pPr>
            <w:r w:rsidRPr="00327E50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015442A0" w14:textId="77777777" w:rsidR="00C1425A" w:rsidRPr="00327E50" w:rsidRDefault="00C1425A" w:rsidP="00C1425A">
            <w:pPr>
              <w:jc w:val="right"/>
              <w:rPr>
                <w:sz w:val="24"/>
                <w:szCs w:val="24"/>
              </w:rPr>
            </w:pPr>
            <w:r w:rsidRPr="00327E50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188C9865" w14:textId="77777777" w:rsidR="00C1425A" w:rsidRPr="00327E50" w:rsidRDefault="00C1425A" w:rsidP="00C1425A">
            <w:pPr>
              <w:jc w:val="right"/>
              <w:rPr>
                <w:sz w:val="24"/>
                <w:szCs w:val="24"/>
              </w:rPr>
            </w:pPr>
            <w:r w:rsidRPr="00327E50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64BF0ADF" w14:textId="77777777" w:rsidR="00C1425A" w:rsidRPr="00327E50" w:rsidRDefault="00C1425A" w:rsidP="00C1425A">
            <w:pPr>
              <w:jc w:val="right"/>
              <w:rPr>
                <w:sz w:val="24"/>
                <w:szCs w:val="24"/>
              </w:rPr>
            </w:pPr>
            <w:r w:rsidRPr="00327E50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1010EA7D" w14:textId="77777777" w:rsidR="00C1425A" w:rsidRPr="00327E50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7400748E" w14:textId="77777777" w:rsidR="00C1425A" w:rsidRPr="00327E50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 xml:space="preserve">1. Количество проведенных профориентационных мероприятий, </w:t>
            </w:r>
            <w:proofErr w:type="spellStart"/>
            <w:r w:rsidRPr="00327E50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50845FCD" w14:textId="77777777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425A" w:rsidRPr="00207943" w14:paraId="2A945513" w14:textId="77777777" w:rsidTr="0004364C">
        <w:trPr>
          <w:trHeight w:val="382"/>
        </w:trPr>
        <w:tc>
          <w:tcPr>
            <w:tcW w:w="224" w:type="pct"/>
            <w:vMerge/>
            <w:vAlign w:val="center"/>
            <w:hideMark/>
          </w:tcPr>
          <w:p w14:paraId="431801D7" w14:textId="77777777" w:rsidR="00C1425A" w:rsidRPr="00327E50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0B0B7000" w14:textId="77777777" w:rsidR="00C1425A" w:rsidRPr="00327E50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50D4553D" w14:textId="77777777" w:rsidR="00C1425A" w:rsidRPr="00327E50" w:rsidRDefault="00C1425A" w:rsidP="00C14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shd w:val="clear" w:color="auto" w:fill="auto"/>
            <w:hideMark/>
          </w:tcPr>
          <w:p w14:paraId="7CD6E990" w14:textId="77777777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5BCB226F" w14:textId="77777777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1AF4F689" w14:textId="77777777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42A2A310" w14:textId="77777777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7456669D" w14:textId="77777777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31AB9204" w14:textId="77777777" w:rsidR="00C1425A" w:rsidRPr="00327E50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1E0D7C65" w14:textId="77777777" w:rsidR="00C1425A" w:rsidRPr="00327E50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 xml:space="preserve">1. Количество проведенных профориентационных мероприятий, </w:t>
            </w:r>
            <w:proofErr w:type="spellStart"/>
            <w:r w:rsidRPr="00327E50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0669F979" w14:textId="77777777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425A" w:rsidRPr="00207943" w14:paraId="09225C9A" w14:textId="77777777" w:rsidTr="0004364C">
        <w:trPr>
          <w:trHeight w:val="524"/>
        </w:trPr>
        <w:tc>
          <w:tcPr>
            <w:tcW w:w="224" w:type="pct"/>
            <w:vMerge/>
            <w:vAlign w:val="center"/>
            <w:hideMark/>
          </w:tcPr>
          <w:p w14:paraId="179083A2" w14:textId="77777777" w:rsidR="00C1425A" w:rsidRPr="00327E50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1E16AD81" w14:textId="77777777" w:rsidR="00C1425A" w:rsidRPr="00327E50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670AE48F" w14:textId="77777777" w:rsidR="00C1425A" w:rsidRPr="00327E50" w:rsidRDefault="00C1425A" w:rsidP="00C14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shd w:val="clear" w:color="auto" w:fill="auto"/>
            <w:hideMark/>
          </w:tcPr>
          <w:p w14:paraId="27EF32B8" w14:textId="6639386B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1E797E7C" w14:textId="77777777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35F61305" w14:textId="77777777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3C447498" w14:textId="6410A5E0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2939B387" w14:textId="77777777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25A90063" w14:textId="77777777" w:rsidR="00C1425A" w:rsidRPr="00327E50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5F808E3C" w14:textId="77777777" w:rsidR="00C1425A" w:rsidRPr="00327E50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 xml:space="preserve">1. Количество проведенных профориентационных мероприятий, </w:t>
            </w:r>
            <w:proofErr w:type="spellStart"/>
            <w:r w:rsidRPr="00327E50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61DD7D72" w14:textId="1F0CB8AA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425A" w:rsidRPr="00207943" w14:paraId="5A663DE3" w14:textId="77777777" w:rsidTr="0004364C">
        <w:trPr>
          <w:trHeight w:val="1128"/>
        </w:trPr>
        <w:tc>
          <w:tcPr>
            <w:tcW w:w="224" w:type="pct"/>
            <w:vMerge/>
            <w:vAlign w:val="center"/>
            <w:hideMark/>
          </w:tcPr>
          <w:p w14:paraId="06473FCA" w14:textId="77777777" w:rsidR="00C1425A" w:rsidRPr="00327E50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7666D290" w14:textId="77777777" w:rsidR="00C1425A" w:rsidRPr="00327E50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61A8E8A1" w14:textId="77777777" w:rsidR="00C1425A" w:rsidRPr="00327E50" w:rsidRDefault="00C1425A" w:rsidP="00C14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shd w:val="clear" w:color="auto" w:fill="auto"/>
            <w:hideMark/>
          </w:tcPr>
          <w:p w14:paraId="27F14E51" w14:textId="15E2AAB0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6F564D7E" w14:textId="77777777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5CE7D355" w14:textId="77777777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44A347C2" w14:textId="33BAF170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4704BC30" w14:textId="77777777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1BB447B2" w14:textId="77777777" w:rsidR="00C1425A" w:rsidRPr="00327E50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6E2F2B5D" w14:textId="77777777" w:rsidR="00C1425A" w:rsidRPr="00327E50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 xml:space="preserve">1. Количество проведенных профориентационных мероприятий, </w:t>
            </w:r>
            <w:proofErr w:type="spellStart"/>
            <w:r w:rsidRPr="00327E50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229F755D" w14:textId="6EBAF8AB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425A" w:rsidRPr="00207943" w14:paraId="1629C0C5" w14:textId="77777777" w:rsidTr="0004364C">
        <w:trPr>
          <w:trHeight w:val="1128"/>
        </w:trPr>
        <w:tc>
          <w:tcPr>
            <w:tcW w:w="224" w:type="pct"/>
            <w:vMerge/>
            <w:vAlign w:val="center"/>
          </w:tcPr>
          <w:p w14:paraId="1F6103C9" w14:textId="77777777" w:rsidR="00C1425A" w:rsidRPr="00327E50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67DAF316" w14:textId="77777777" w:rsidR="00C1425A" w:rsidRPr="00327E50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55AC6E41" w14:textId="77777777" w:rsidR="00C1425A" w:rsidRPr="00327E50" w:rsidRDefault="00C1425A" w:rsidP="00C14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r w:rsidRPr="00327E50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327E5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27E50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327E50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shd w:val="clear" w:color="auto" w:fill="auto"/>
          </w:tcPr>
          <w:p w14:paraId="530E9698" w14:textId="77777777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369" w:type="pct"/>
            <w:shd w:val="clear" w:color="auto" w:fill="auto"/>
          </w:tcPr>
          <w:p w14:paraId="71B41D08" w14:textId="77777777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</w:tcPr>
          <w:p w14:paraId="25CAB79D" w14:textId="77777777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6CF2D7AD" w14:textId="77777777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387" w:type="pct"/>
            <w:shd w:val="clear" w:color="auto" w:fill="auto"/>
          </w:tcPr>
          <w:p w14:paraId="3B48F94A" w14:textId="77777777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79906605" w14:textId="77777777" w:rsidR="00C1425A" w:rsidRPr="00327E50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33A6BB5D" w14:textId="77777777" w:rsidR="00C1425A" w:rsidRPr="00327E50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 xml:space="preserve">1. Количество проведенных профориентационных мероприятий, </w:t>
            </w:r>
            <w:proofErr w:type="spellStart"/>
            <w:r w:rsidRPr="00327E50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1E6EA7D8" w14:textId="77777777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27E50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C1425A" w:rsidRPr="00207943" w14:paraId="62424FEF" w14:textId="77777777" w:rsidTr="0004364C">
        <w:trPr>
          <w:trHeight w:val="1128"/>
        </w:trPr>
        <w:tc>
          <w:tcPr>
            <w:tcW w:w="224" w:type="pct"/>
            <w:vMerge/>
            <w:vAlign w:val="center"/>
          </w:tcPr>
          <w:p w14:paraId="5206307B" w14:textId="77777777" w:rsidR="00C1425A" w:rsidRPr="00327E50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527EC8FE" w14:textId="77777777" w:rsidR="00C1425A" w:rsidRPr="00327E50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64F1A8AA" w14:textId="1C8C3AE0" w:rsidR="00C1425A" w:rsidRPr="00327E50" w:rsidRDefault="00C1425A" w:rsidP="00C14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2026 (</w:t>
            </w:r>
            <w:proofErr w:type="spellStart"/>
            <w:r w:rsidRPr="00327E50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327E5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27E50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327E50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shd w:val="clear" w:color="auto" w:fill="auto"/>
          </w:tcPr>
          <w:p w14:paraId="25E06D48" w14:textId="11228468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369" w:type="pct"/>
            <w:shd w:val="clear" w:color="auto" w:fill="auto"/>
          </w:tcPr>
          <w:p w14:paraId="2DCD2FBC" w14:textId="743E3D7B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</w:tcPr>
          <w:p w14:paraId="33AD0B33" w14:textId="12C97E43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10937D72" w14:textId="56FD9D71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387" w:type="pct"/>
            <w:shd w:val="clear" w:color="auto" w:fill="auto"/>
          </w:tcPr>
          <w:p w14:paraId="054030B2" w14:textId="5A8DCE5E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0A98CB93" w14:textId="77777777" w:rsidR="00C1425A" w:rsidRPr="00327E50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22C66EA4" w14:textId="0D32CF95" w:rsidR="00C1425A" w:rsidRPr="00327E50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  <w:r w:rsidRPr="00327E50">
              <w:rPr>
                <w:rFonts w:ascii="Times New Roman" w:hAnsi="Times New Roman"/>
                <w:sz w:val="24"/>
                <w:szCs w:val="24"/>
              </w:rPr>
              <w:t xml:space="preserve">1. Количество проведенных профориентационных мероприятий, </w:t>
            </w:r>
            <w:proofErr w:type="spellStart"/>
            <w:r w:rsidRPr="00327E50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318F51CF" w14:textId="71523C07" w:rsidR="00C1425A" w:rsidRPr="00327E50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27E50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C1425A" w:rsidRPr="00207943" w14:paraId="079B1F15" w14:textId="77777777" w:rsidTr="0004364C">
        <w:trPr>
          <w:trHeight w:val="229"/>
        </w:trPr>
        <w:tc>
          <w:tcPr>
            <w:tcW w:w="224" w:type="pct"/>
            <w:vMerge w:val="restart"/>
            <w:shd w:val="clear" w:color="auto" w:fill="auto"/>
            <w:hideMark/>
          </w:tcPr>
          <w:p w14:paraId="5AD4FAFD" w14:textId="77777777" w:rsidR="00C1425A" w:rsidRPr="00A247C5" w:rsidRDefault="00C1425A" w:rsidP="00C14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47C5">
              <w:rPr>
                <w:rFonts w:ascii="Times New Roman" w:hAnsi="Times New Roman"/>
                <w:sz w:val="24"/>
                <w:szCs w:val="24"/>
              </w:rPr>
              <w:t xml:space="preserve"> 2.1.2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37ADA94E" w14:textId="77777777" w:rsidR="00C1425A" w:rsidRPr="00A247C5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  <w:r w:rsidRPr="00A247C5">
              <w:rPr>
                <w:rFonts w:ascii="Times New Roman" w:hAnsi="Times New Roman"/>
                <w:sz w:val="24"/>
                <w:szCs w:val="24"/>
              </w:rPr>
              <w:t>Организация временной занятости подростков от 14 до 18 лет в каникулярное время</w:t>
            </w:r>
          </w:p>
        </w:tc>
        <w:tc>
          <w:tcPr>
            <w:tcW w:w="252" w:type="pct"/>
            <w:shd w:val="clear" w:color="auto" w:fill="auto"/>
            <w:hideMark/>
          </w:tcPr>
          <w:p w14:paraId="1C44F6AC" w14:textId="77777777" w:rsidR="00C1425A" w:rsidRPr="00A247C5" w:rsidRDefault="00C1425A" w:rsidP="00C14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47C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7D617" w14:textId="7AC14014" w:rsidR="00C1425A" w:rsidRPr="00C1425A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12 894,27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CED45" w14:textId="1EFA2260" w:rsidR="00C1425A" w:rsidRPr="00C1425A" w:rsidRDefault="00C1425A" w:rsidP="00C1425A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763C1" w14:textId="57F878BB" w:rsidR="00C1425A" w:rsidRPr="00C1425A" w:rsidRDefault="00C1425A" w:rsidP="00C1425A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ACE56" w14:textId="18FEC83D" w:rsidR="00C1425A" w:rsidRPr="00C1425A" w:rsidRDefault="00C1425A" w:rsidP="00C1425A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8 864,02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A904E" w14:textId="209D6E4E" w:rsidR="00C1425A" w:rsidRPr="00C1425A" w:rsidRDefault="00C1425A" w:rsidP="00C1425A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4 030,25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235F0316" w14:textId="77777777" w:rsidR="00C1425A" w:rsidRPr="00A247C5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  <w:r w:rsidRPr="00A247C5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A247C5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A247C5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Управление образования</w:t>
            </w:r>
          </w:p>
        </w:tc>
        <w:tc>
          <w:tcPr>
            <w:tcW w:w="786" w:type="pct"/>
            <w:shd w:val="clear" w:color="auto" w:fill="auto"/>
            <w:hideMark/>
          </w:tcPr>
          <w:p w14:paraId="0F063B7C" w14:textId="77777777" w:rsidR="00C1425A" w:rsidRPr="00A247C5" w:rsidRDefault="00C1425A" w:rsidP="00C14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47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  <w:hideMark/>
          </w:tcPr>
          <w:p w14:paraId="7D24CB60" w14:textId="77777777" w:rsidR="00C1425A" w:rsidRPr="00A247C5" w:rsidRDefault="00C1425A" w:rsidP="00C14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47C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1425A" w:rsidRPr="00207943" w14:paraId="427E3B14" w14:textId="77777777" w:rsidTr="0004364C">
        <w:trPr>
          <w:trHeight w:val="2949"/>
        </w:trPr>
        <w:tc>
          <w:tcPr>
            <w:tcW w:w="224" w:type="pct"/>
            <w:vMerge/>
            <w:vAlign w:val="center"/>
            <w:hideMark/>
          </w:tcPr>
          <w:p w14:paraId="6504302F" w14:textId="77777777" w:rsidR="00C1425A" w:rsidRPr="00A247C5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CB966D2" w14:textId="77777777" w:rsidR="00C1425A" w:rsidRPr="00A247C5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1FAA67C6" w14:textId="77777777" w:rsidR="00C1425A" w:rsidRPr="00A247C5" w:rsidRDefault="00C1425A" w:rsidP="00C14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47C5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shd w:val="clear" w:color="auto" w:fill="auto"/>
            <w:hideMark/>
          </w:tcPr>
          <w:p w14:paraId="675BD68B" w14:textId="77777777" w:rsidR="00C1425A" w:rsidRPr="00A247C5" w:rsidRDefault="00C1425A" w:rsidP="00C1425A">
            <w:pPr>
              <w:jc w:val="right"/>
              <w:rPr>
                <w:sz w:val="24"/>
                <w:szCs w:val="24"/>
              </w:rPr>
            </w:pPr>
            <w:r w:rsidRPr="00A247C5">
              <w:rPr>
                <w:sz w:val="24"/>
                <w:szCs w:val="24"/>
              </w:rPr>
              <w:t>1 898,00</w:t>
            </w:r>
          </w:p>
        </w:tc>
        <w:tc>
          <w:tcPr>
            <w:tcW w:w="369" w:type="pct"/>
            <w:shd w:val="clear" w:color="auto" w:fill="auto"/>
            <w:hideMark/>
          </w:tcPr>
          <w:p w14:paraId="49427481" w14:textId="77777777" w:rsidR="00C1425A" w:rsidRPr="00A247C5" w:rsidRDefault="00C1425A" w:rsidP="00C1425A">
            <w:pPr>
              <w:jc w:val="right"/>
              <w:rPr>
                <w:sz w:val="24"/>
                <w:szCs w:val="24"/>
              </w:rPr>
            </w:pPr>
            <w:r w:rsidRPr="00A247C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157C42D2" w14:textId="77777777" w:rsidR="00C1425A" w:rsidRPr="00A247C5" w:rsidRDefault="00C1425A" w:rsidP="00C1425A">
            <w:pPr>
              <w:jc w:val="right"/>
              <w:rPr>
                <w:sz w:val="24"/>
                <w:szCs w:val="24"/>
              </w:rPr>
            </w:pPr>
            <w:r w:rsidRPr="00A247C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5B1C307A" w14:textId="77777777" w:rsidR="00C1425A" w:rsidRPr="00A247C5" w:rsidRDefault="00C1425A" w:rsidP="00C1425A">
            <w:pPr>
              <w:jc w:val="right"/>
              <w:rPr>
                <w:sz w:val="24"/>
                <w:szCs w:val="24"/>
              </w:rPr>
            </w:pPr>
            <w:r w:rsidRPr="00A247C5">
              <w:rPr>
                <w:sz w:val="24"/>
                <w:szCs w:val="24"/>
              </w:rPr>
              <w:t>1 898,00</w:t>
            </w:r>
          </w:p>
        </w:tc>
        <w:tc>
          <w:tcPr>
            <w:tcW w:w="387" w:type="pct"/>
            <w:shd w:val="clear" w:color="auto" w:fill="auto"/>
            <w:hideMark/>
          </w:tcPr>
          <w:p w14:paraId="637CAF61" w14:textId="77777777" w:rsidR="00C1425A" w:rsidRPr="00A247C5" w:rsidRDefault="00C1425A" w:rsidP="00C1425A">
            <w:pPr>
              <w:jc w:val="right"/>
              <w:rPr>
                <w:sz w:val="24"/>
                <w:szCs w:val="24"/>
              </w:rPr>
            </w:pPr>
            <w:r w:rsidRPr="00A247C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41610E21" w14:textId="77777777" w:rsidR="00C1425A" w:rsidRPr="00A247C5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4367E56D" w14:textId="2D5671D0" w:rsidR="00C1425A" w:rsidRPr="00645112" w:rsidRDefault="00C1425A" w:rsidP="00C1425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5C43A2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5C43A2">
              <w:rPr>
                <w:rFonts w:ascii="Times New Roman" w:hAnsi="Times New Roman"/>
                <w:spacing w:val="-8"/>
                <w:sz w:val="24"/>
                <w:szCs w:val="24"/>
              </w:rPr>
              <w:t>Количество рабочих</w:t>
            </w:r>
            <w:r w:rsidRPr="005C43A2">
              <w:rPr>
                <w:rFonts w:ascii="Times New Roman" w:hAnsi="Times New Roman"/>
                <w:sz w:val="24"/>
                <w:szCs w:val="24"/>
              </w:rPr>
              <w:t xml:space="preserve"> мест, </w:t>
            </w:r>
            <w:r w:rsidRPr="005C43A2">
              <w:rPr>
                <w:rFonts w:ascii="Times New Roman" w:hAnsi="Times New Roman"/>
                <w:spacing w:val="-6"/>
                <w:sz w:val="24"/>
                <w:szCs w:val="24"/>
              </w:rPr>
              <w:t>предоставлен</w:t>
            </w:r>
            <w:r w:rsidR="00FF4A93" w:rsidRPr="005C43A2"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proofErr w:type="spellStart"/>
            <w:r w:rsidRPr="005C43A2">
              <w:rPr>
                <w:rFonts w:ascii="Times New Roman" w:hAnsi="Times New Roman"/>
                <w:spacing w:val="-6"/>
                <w:sz w:val="24"/>
                <w:szCs w:val="24"/>
              </w:rPr>
              <w:t>ных</w:t>
            </w:r>
            <w:proofErr w:type="spellEnd"/>
            <w:r w:rsidRPr="005C43A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для </w:t>
            </w:r>
            <w:proofErr w:type="spellStart"/>
            <w:r w:rsidRPr="005C43A2">
              <w:rPr>
                <w:rFonts w:ascii="Times New Roman" w:hAnsi="Times New Roman"/>
                <w:spacing w:val="-6"/>
                <w:sz w:val="24"/>
                <w:szCs w:val="24"/>
              </w:rPr>
              <w:t>трудоуст</w:t>
            </w:r>
            <w:r w:rsidR="00FF4A93" w:rsidRPr="005C43A2"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Pr="005C43A2">
              <w:rPr>
                <w:rFonts w:ascii="Times New Roman" w:hAnsi="Times New Roman"/>
                <w:spacing w:val="-6"/>
                <w:sz w:val="24"/>
                <w:szCs w:val="24"/>
              </w:rPr>
              <w:t>ройства</w:t>
            </w:r>
            <w:proofErr w:type="spellEnd"/>
            <w:r w:rsidRPr="005C43A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C43A2">
              <w:rPr>
                <w:rFonts w:ascii="Times New Roman" w:hAnsi="Times New Roman"/>
                <w:sz w:val="24"/>
                <w:szCs w:val="24"/>
              </w:rPr>
              <w:t>несовершен</w:t>
            </w:r>
            <w:r w:rsidR="00FF4A93" w:rsidRPr="005C43A2">
              <w:rPr>
                <w:rFonts w:ascii="Times New Roman" w:hAnsi="Times New Roman"/>
                <w:sz w:val="24"/>
                <w:szCs w:val="24"/>
              </w:rPr>
              <w:t>-</w:t>
            </w:r>
            <w:r w:rsidRPr="005C43A2">
              <w:rPr>
                <w:rFonts w:ascii="Times New Roman" w:hAnsi="Times New Roman"/>
                <w:sz w:val="24"/>
                <w:szCs w:val="24"/>
              </w:rPr>
              <w:t>нолетних</w:t>
            </w:r>
            <w:proofErr w:type="spellEnd"/>
            <w:r w:rsidRPr="005C43A2">
              <w:rPr>
                <w:rFonts w:ascii="Times New Roman" w:hAnsi="Times New Roman"/>
                <w:sz w:val="24"/>
                <w:szCs w:val="24"/>
              </w:rPr>
              <w:t xml:space="preserve"> граждан ЗАТО Северск </w:t>
            </w:r>
            <w:r w:rsidR="00FF4A93" w:rsidRPr="005C43A2">
              <w:rPr>
                <w:rFonts w:ascii="Times New Roman" w:hAnsi="Times New Roman"/>
                <w:sz w:val="24"/>
                <w:szCs w:val="24"/>
              </w:rPr>
              <w:t xml:space="preserve">(14-17 лет) </w:t>
            </w:r>
            <w:r w:rsidRPr="005C43A2">
              <w:rPr>
                <w:rFonts w:ascii="Times New Roman" w:hAnsi="Times New Roman"/>
                <w:sz w:val="24"/>
                <w:szCs w:val="24"/>
              </w:rPr>
              <w:t xml:space="preserve">в свободное от учебы время, с возмещением затрат из бюджета ЗАТО Северск, </w:t>
            </w:r>
            <w:proofErr w:type="spellStart"/>
            <w:r w:rsidRPr="005C43A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03D94D7C" w14:textId="77777777" w:rsidR="00C1425A" w:rsidRPr="00A247C5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247C5">
              <w:rPr>
                <w:rFonts w:ascii="Times New Roman" w:hAnsi="Times New Roman"/>
                <w:sz w:val="24"/>
                <w:szCs w:val="24"/>
              </w:rPr>
              <w:t>224</w:t>
            </w:r>
          </w:p>
        </w:tc>
      </w:tr>
      <w:tr w:rsidR="00C1425A" w:rsidRPr="00207943" w14:paraId="6AC5B6B2" w14:textId="77777777" w:rsidTr="0004364C">
        <w:trPr>
          <w:trHeight w:val="807"/>
        </w:trPr>
        <w:tc>
          <w:tcPr>
            <w:tcW w:w="224" w:type="pct"/>
            <w:vMerge/>
            <w:vAlign w:val="center"/>
            <w:hideMark/>
          </w:tcPr>
          <w:p w14:paraId="7FAD4E78" w14:textId="77777777" w:rsidR="00C1425A" w:rsidRPr="00207943" w:rsidRDefault="00C1425A" w:rsidP="00C1425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36A85A7D" w14:textId="77777777" w:rsidR="00C1425A" w:rsidRPr="00207943" w:rsidRDefault="00C1425A" w:rsidP="00C1425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73A441DA" w14:textId="77777777" w:rsidR="00C1425A" w:rsidRPr="00A247C5" w:rsidRDefault="00C1425A" w:rsidP="00C14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47C5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vMerge w:val="restart"/>
            <w:shd w:val="clear" w:color="auto" w:fill="auto"/>
            <w:hideMark/>
          </w:tcPr>
          <w:p w14:paraId="7F7F3D3B" w14:textId="77777777" w:rsidR="00C1425A" w:rsidRPr="00A247C5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247C5">
              <w:rPr>
                <w:rFonts w:ascii="Times New Roman" w:hAnsi="Times New Roman"/>
                <w:sz w:val="24"/>
                <w:szCs w:val="24"/>
              </w:rPr>
              <w:t>3 415,00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14:paraId="4F5CF625" w14:textId="77777777" w:rsidR="00C1425A" w:rsidRPr="00A247C5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247C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14:paraId="3C5BD111" w14:textId="77777777" w:rsidR="00C1425A" w:rsidRPr="00A247C5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247C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29705B09" w14:textId="77777777" w:rsidR="00C1425A" w:rsidRPr="00A247C5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247C5">
              <w:rPr>
                <w:rFonts w:ascii="Times New Roman" w:hAnsi="Times New Roman"/>
                <w:sz w:val="24"/>
                <w:szCs w:val="24"/>
              </w:rPr>
              <w:t>2 169,80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56612449" w14:textId="77777777" w:rsidR="00C1425A" w:rsidRPr="00A247C5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247C5">
              <w:rPr>
                <w:rFonts w:ascii="Times New Roman" w:hAnsi="Times New Roman"/>
                <w:sz w:val="24"/>
                <w:szCs w:val="24"/>
              </w:rPr>
              <w:t>1 245,20</w:t>
            </w:r>
          </w:p>
        </w:tc>
        <w:tc>
          <w:tcPr>
            <w:tcW w:w="648" w:type="pct"/>
            <w:vMerge/>
            <w:vAlign w:val="center"/>
            <w:hideMark/>
          </w:tcPr>
          <w:p w14:paraId="67B9F150" w14:textId="77777777" w:rsidR="00C1425A" w:rsidRPr="00A247C5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636B805F" w14:textId="069F9715" w:rsidR="00C1425A" w:rsidRPr="005C43A2" w:rsidRDefault="005C43A2" w:rsidP="00C1425A">
            <w:pPr>
              <w:rPr>
                <w:rFonts w:ascii="Times New Roman" w:hAnsi="Times New Roman"/>
                <w:spacing w:val="-8"/>
                <w:sz w:val="24"/>
                <w:szCs w:val="24"/>
                <w:highlight w:val="yellow"/>
              </w:rPr>
            </w:pPr>
            <w:r w:rsidRPr="005C43A2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рабочих мест, предоставленных для трудоустройства несовершеннолетних граждан ЗАТО Северск (14-17 лет) в свободное от учебы время, с возмещением затрат из бюджета ЗАТО Северск, </w:t>
            </w:r>
            <w:proofErr w:type="spellStart"/>
            <w:r w:rsidRPr="005C43A2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2E28B573" w14:textId="77777777" w:rsidR="00C1425A" w:rsidRPr="00A247C5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247C5">
              <w:rPr>
                <w:rFonts w:ascii="Times New Roman" w:hAnsi="Times New Roman"/>
                <w:sz w:val="24"/>
                <w:szCs w:val="24"/>
              </w:rPr>
              <w:t>221</w:t>
            </w:r>
          </w:p>
        </w:tc>
      </w:tr>
      <w:tr w:rsidR="00C1425A" w:rsidRPr="00207943" w14:paraId="3A858BE7" w14:textId="77777777" w:rsidTr="0004364C">
        <w:trPr>
          <w:trHeight w:val="807"/>
        </w:trPr>
        <w:tc>
          <w:tcPr>
            <w:tcW w:w="224" w:type="pct"/>
            <w:vMerge/>
            <w:vAlign w:val="center"/>
          </w:tcPr>
          <w:p w14:paraId="3DFEB42A" w14:textId="77777777" w:rsidR="00C1425A" w:rsidRPr="00207943" w:rsidRDefault="00C1425A" w:rsidP="00C1425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6F527F81" w14:textId="77777777" w:rsidR="00C1425A" w:rsidRPr="00207943" w:rsidRDefault="00C1425A" w:rsidP="00C1425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shd w:val="clear" w:color="auto" w:fill="auto"/>
          </w:tcPr>
          <w:p w14:paraId="4AF2664F" w14:textId="77777777" w:rsidR="00C1425A" w:rsidRPr="00A247C5" w:rsidRDefault="00C1425A" w:rsidP="00C14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shd w:val="clear" w:color="auto" w:fill="auto"/>
          </w:tcPr>
          <w:p w14:paraId="504BB4A6" w14:textId="77777777" w:rsidR="00C1425A" w:rsidRPr="00A247C5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14:paraId="035E16E1" w14:textId="77777777" w:rsidR="00C1425A" w:rsidRPr="00A247C5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shd w:val="clear" w:color="auto" w:fill="auto"/>
          </w:tcPr>
          <w:p w14:paraId="4BA06FA8" w14:textId="77777777" w:rsidR="00C1425A" w:rsidRPr="00A247C5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64E86987" w14:textId="77777777" w:rsidR="00C1425A" w:rsidRPr="00A247C5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432556A8" w14:textId="77777777" w:rsidR="00C1425A" w:rsidRPr="00A247C5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0A7A331E" w14:textId="77777777" w:rsidR="00C1425A" w:rsidRPr="00A247C5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0D07AF56" w14:textId="46C610A6" w:rsidR="00C1425A" w:rsidRPr="00645112" w:rsidRDefault="00FF4A93" w:rsidP="00C1425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F4A93">
              <w:rPr>
                <w:rFonts w:ascii="Times New Roman" w:hAnsi="Times New Roman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граждан ЗАТО Северск (14-17 лет) в свободное от учебы время, за счет собственных средств работодателей, </w:t>
            </w:r>
            <w:proofErr w:type="spellStart"/>
            <w:r w:rsidRPr="00FF4A9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7ADE3AE0" w14:textId="77777777" w:rsidR="00C1425A" w:rsidRPr="00A247C5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247C5">
              <w:rPr>
                <w:rFonts w:ascii="Times New Roman" w:hAnsi="Times New Roman"/>
                <w:sz w:val="24"/>
                <w:szCs w:val="24"/>
              </w:rPr>
              <w:t>328</w:t>
            </w:r>
          </w:p>
        </w:tc>
      </w:tr>
      <w:tr w:rsidR="00C1425A" w:rsidRPr="00207943" w14:paraId="7BC34BCB" w14:textId="77777777" w:rsidTr="004F3338">
        <w:trPr>
          <w:trHeight w:val="524"/>
        </w:trPr>
        <w:tc>
          <w:tcPr>
            <w:tcW w:w="224" w:type="pct"/>
            <w:vMerge/>
            <w:vAlign w:val="center"/>
            <w:hideMark/>
          </w:tcPr>
          <w:p w14:paraId="3054DF61" w14:textId="77777777" w:rsidR="00C1425A" w:rsidRPr="00207943" w:rsidRDefault="00C1425A" w:rsidP="00C1425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430A6A80" w14:textId="77777777" w:rsidR="00C1425A" w:rsidRPr="00207943" w:rsidRDefault="00C1425A" w:rsidP="00C1425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01A47750" w14:textId="77777777" w:rsidR="00C1425A" w:rsidRPr="001966AF" w:rsidRDefault="00C1425A" w:rsidP="00C14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6AF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1DE21" w14:textId="51BB9DE8" w:rsidR="00C1425A" w:rsidRPr="001966AF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6AF">
              <w:rPr>
                <w:sz w:val="24"/>
                <w:szCs w:val="24"/>
              </w:rPr>
              <w:t>3 554,21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355F5" w14:textId="5E28EC05" w:rsidR="00C1425A" w:rsidRPr="001966AF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6A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55F4C" w14:textId="2E464764" w:rsidR="00C1425A" w:rsidRPr="001966AF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6A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5CD26" w14:textId="455C0E00" w:rsidR="00C1425A" w:rsidRPr="001966AF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6AF">
              <w:rPr>
                <w:sz w:val="24"/>
                <w:szCs w:val="24"/>
              </w:rPr>
              <w:t>2 144,30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C0791" w14:textId="36D2C3F3" w:rsidR="00C1425A" w:rsidRPr="001966AF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6AF">
              <w:rPr>
                <w:sz w:val="24"/>
                <w:szCs w:val="24"/>
              </w:rPr>
              <w:t>1 409,91</w:t>
            </w:r>
          </w:p>
        </w:tc>
        <w:tc>
          <w:tcPr>
            <w:tcW w:w="648" w:type="pct"/>
            <w:vMerge/>
            <w:vAlign w:val="center"/>
            <w:hideMark/>
          </w:tcPr>
          <w:p w14:paraId="542B1A92" w14:textId="77777777" w:rsidR="00C1425A" w:rsidRPr="001966AF" w:rsidRDefault="00C1425A" w:rsidP="00C14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14A7252A" w14:textId="77D2D0F1" w:rsidR="00C1425A" w:rsidRPr="00645112" w:rsidRDefault="00FF4A93" w:rsidP="00C1425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F4A93">
              <w:rPr>
                <w:rFonts w:ascii="Times New Roman" w:hAnsi="Times New Roman"/>
                <w:sz w:val="24"/>
                <w:szCs w:val="24"/>
              </w:rPr>
              <w:t xml:space="preserve">1. Количество рабочих мест, предоставленных для трудоустройства несовершеннолетних граждан ЗАТО Северск (14-17 лет) в свободное от учебы </w:t>
            </w:r>
            <w:r w:rsidRPr="005C43A2">
              <w:rPr>
                <w:rFonts w:ascii="Times New Roman" w:hAnsi="Times New Roman"/>
                <w:spacing w:val="-4"/>
                <w:sz w:val="24"/>
                <w:szCs w:val="24"/>
              </w:rPr>
              <w:t>время, с возмещением</w:t>
            </w:r>
            <w:r w:rsidRPr="00FF4A93">
              <w:rPr>
                <w:rFonts w:ascii="Times New Roman" w:hAnsi="Times New Roman"/>
                <w:sz w:val="24"/>
                <w:szCs w:val="24"/>
              </w:rPr>
              <w:t xml:space="preserve"> затрат из бюджета ЗАТО Северск, </w:t>
            </w:r>
            <w:proofErr w:type="spellStart"/>
            <w:r w:rsidRPr="00FF4A9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6B4972BA" w14:textId="2A05B191" w:rsidR="00C1425A" w:rsidRPr="001966AF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6AF">
              <w:rPr>
                <w:rFonts w:ascii="Times New Roman" w:hAnsi="Times New Roman"/>
                <w:sz w:val="24"/>
                <w:szCs w:val="24"/>
              </w:rPr>
              <w:t>215</w:t>
            </w:r>
          </w:p>
        </w:tc>
      </w:tr>
      <w:tr w:rsidR="00C1425A" w:rsidRPr="00207943" w14:paraId="553A6FE4" w14:textId="77777777" w:rsidTr="0004364C">
        <w:trPr>
          <w:trHeight w:val="382"/>
        </w:trPr>
        <w:tc>
          <w:tcPr>
            <w:tcW w:w="224" w:type="pct"/>
            <w:vMerge/>
            <w:vAlign w:val="center"/>
          </w:tcPr>
          <w:p w14:paraId="0E3F9F43" w14:textId="77777777" w:rsidR="00C1425A" w:rsidRPr="00207943" w:rsidRDefault="00C1425A" w:rsidP="00C1425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39CD9233" w14:textId="77777777" w:rsidR="00C1425A" w:rsidRPr="00207943" w:rsidRDefault="00C1425A" w:rsidP="00C1425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shd w:val="clear" w:color="auto" w:fill="auto"/>
          </w:tcPr>
          <w:p w14:paraId="1E6E8599" w14:textId="77777777" w:rsidR="00C1425A" w:rsidRPr="00207943" w:rsidRDefault="00C1425A" w:rsidP="00C1425A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3" w:type="pct"/>
            <w:vMerge/>
            <w:shd w:val="clear" w:color="auto" w:fill="auto"/>
          </w:tcPr>
          <w:p w14:paraId="1107F49C" w14:textId="77777777" w:rsidR="00C1425A" w:rsidRPr="00207943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14:paraId="793FB6B9" w14:textId="77777777" w:rsidR="00C1425A" w:rsidRPr="00207943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07" w:type="pct"/>
            <w:vMerge/>
            <w:shd w:val="clear" w:color="auto" w:fill="auto"/>
          </w:tcPr>
          <w:p w14:paraId="1C51BDF0" w14:textId="77777777" w:rsidR="00C1425A" w:rsidRPr="00207943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06F054DE" w14:textId="77777777" w:rsidR="00C1425A" w:rsidRPr="00207943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4CF4705C" w14:textId="77777777" w:rsidR="00C1425A" w:rsidRPr="00207943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48" w:type="pct"/>
            <w:vMerge/>
            <w:vAlign w:val="center"/>
          </w:tcPr>
          <w:p w14:paraId="58875D9A" w14:textId="77777777" w:rsidR="00C1425A" w:rsidRPr="00207943" w:rsidRDefault="00C1425A" w:rsidP="00C1425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shd w:val="clear" w:color="auto" w:fill="auto"/>
          </w:tcPr>
          <w:p w14:paraId="5C1EB12A" w14:textId="5B8F4004" w:rsidR="00C1425A" w:rsidRPr="00645112" w:rsidRDefault="00FF4A93" w:rsidP="00C1425A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F4A93">
              <w:rPr>
                <w:rFonts w:ascii="Times New Roman" w:hAnsi="Times New Roman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граждан ЗАТО Северск (14-17 лет) в свободное от учебы время, за счет собственных средств работодателей, </w:t>
            </w:r>
            <w:proofErr w:type="spellStart"/>
            <w:r w:rsidRPr="00FF4A9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207F7865" w14:textId="46DEA526" w:rsidR="00C1425A" w:rsidRPr="001966AF" w:rsidRDefault="00C1425A" w:rsidP="00C14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6AF">
              <w:rPr>
                <w:rFonts w:ascii="Times New Roman" w:hAnsi="Times New Roman"/>
                <w:sz w:val="24"/>
                <w:szCs w:val="24"/>
              </w:rPr>
              <w:t>387</w:t>
            </w:r>
          </w:p>
        </w:tc>
      </w:tr>
      <w:tr w:rsidR="005C43A2" w:rsidRPr="00207943" w14:paraId="2AAF486E" w14:textId="77777777" w:rsidTr="00CA5BA5">
        <w:trPr>
          <w:trHeight w:val="2862"/>
        </w:trPr>
        <w:tc>
          <w:tcPr>
            <w:tcW w:w="224" w:type="pct"/>
            <w:vMerge/>
            <w:vAlign w:val="center"/>
            <w:hideMark/>
          </w:tcPr>
          <w:p w14:paraId="3DE35652" w14:textId="77777777" w:rsidR="005C43A2" w:rsidRPr="00207943" w:rsidRDefault="005C43A2" w:rsidP="005C43A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55734F1F" w14:textId="77777777" w:rsidR="005C43A2" w:rsidRPr="00207943" w:rsidRDefault="005C43A2" w:rsidP="005C43A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43AF2F1B" w14:textId="77777777" w:rsidR="005C43A2" w:rsidRPr="001966AF" w:rsidRDefault="005C43A2" w:rsidP="005C43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6AF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EE64B" w14:textId="3769AF0D" w:rsidR="005C43A2" w:rsidRPr="00C1425A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4 027,06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589A8" w14:textId="37C78DB7" w:rsidR="005C43A2" w:rsidRPr="00C1425A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EFE00" w14:textId="42055F92" w:rsidR="005C43A2" w:rsidRPr="00C1425A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3052B" w14:textId="49D75409" w:rsidR="005C43A2" w:rsidRPr="00C1425A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2 651,92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9FAD2" w14:textId="2967C447" w:rsidR="005C43A2" w:rsidRPr="00C1425A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1 375,14</w:t>
            </w:r>
          </w:p>
        </w:tc>
        <w:tc>
          <w:tcPr>
            <w:tcW w:w="648" w:type="pct"/>
            <w:vMerge/>
            <w:vAlign w:val="center"/>
            <w:hideMark/>
          </w:tcPr>
          <w:p w14:paraId="24E8069C" w14:textId="77777777" w:rsidR="005C43A2" w:rsidRPr="001966AF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74524A9D" w14:textId="4A73A591" w:rsidR="005C43A2" w:rsidRPr="00645112" w:rsidRDefault="005C43A2" w:rsidP="005C43A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F4A93">
              <w:rPr>
                <w:rFonts w:ascii="Times New Roman" w:hAnsi="Times New Roman"/>
                <w:sz w:val="24"/>
                <w:szCs w:val="24"/>
              </w:rPr>
              <w:t xml:space="preserve">1. Количество рабочих мест, предоставленных для трудоустройства несовершеннолетних граждан ЗАТО Северск (14-17 лет) в свободное от учебы время, с возмещением затрат из бюджета ЗАТО Северск, </w:t>
            </w:r>
            <w:proofErr w:type="spellStart"/>
            <w:r w:rsidRPr="00FF4A9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14054EDE" w14:textId="44FD869F" w:rsidR="005C43A2" w:rsidRPr="00C1425A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</w:t>
            </w:r>
          </w:p>
        </w:tc>
      </w:tr>
      <w:tr w:rsidR="005C43A2" w:rsidRPr="00207943" w14:paraId="04F520E9" w14:textId="77777777" w:rsidTr="001E09CC">
        <w:trPr>
          <w:trHeight w:val="524"/>
        </w:trPr>
        <w:tc>
          <w:tcPr>
            <w:tcW w:w="224" w:type="pct"/>
            <w:vMerge/>
            <w:vAlign w:val="center"/>
          </w:tcPr>
          <w:p w14:paraId="217A7D21" w14:textId="77777777" w:rsidR="005C43A2" w:rsidRPr="00207943" w:rsidRDefault="005C43A2" w:rsidP="005C43A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731F144E" w14:textId="77777777" w:rsidR="005C43A2" w:rsidRPr="00207943" w:rsidRDefault="005C43A2" w:rsidP="005C43A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shd w:val="clear" w:color="auto" w:fill="auto"/>
          </w:tcPr>
          <w:p w14:paraId="0A5AF2D2" w14:textId="77777777" w:rsidR="005C43A2" w:rsidRPr="001966AF" w:rsidRDefault="005C43A2" w:rsidP="005C43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shd w:val="clear" w:color="auto" w:fill="auto"/>
          </w:tcPr>
          <w:p w14:paraId="5E2206C7" w14:textId="77777777" w:rsidR="005C43A2" w:rsidRPr="001966AF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14:paraId="5A6AEBBD" w14:textId="77777777" w:rsidR="005C43A2" w:rsidRPr="001966AF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shd w:val="clear" w:color="auto" w:fill="auto"/>
          </w:tcPr>
          <w:p w14:paraId="52E29DA2" w14:textId="77777777" w:rsidR="005C43A2" w:rsidRPr="001966AF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5AC61FE0" w14:textId="77777777" w:rsidR="005C43A2" w:rsidRPr="001966AF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7DC1ADE9" w14:textId="77777777" w:rsidR="005C43A2" w:rsidRPr="001966AF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0A39C62C" w14:textId="77777777" w:rsidR="005C43A2" w:rsidRPr="001966AF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657449A5" w14:textId="09711653" w:rsidR="005C43A2" w:rsidRPr="00645112" w:rsidRDefault="005C43A2" w:rsidP="005C43A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F4A93">
              <w:rPr>
                <w:rFonts w:ascii="Times New Roman" w:hAnsi="Times New Roman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граждан ЗАТО Северск (14-17 лет) в свободное от учебы время, за счет собственных средств работодателей, </w:t>
            </w:r>
            <w:proofErr w:type="spellStart"/>
            <w:r w:rsidRPr="00FF4A9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393A199B" w14:textId="0FAD33E2" w:rsidR="005C43A2" w:rsidRPr="001966AF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498</w:t>
            </w:r>
          </w:p>
        </w:tc>
      </w:tr>
      <w:tr w:rsidR="005C43A2" w:rsidRPr="00207943" w14:paraId="27A043D1" w14:textId="77777777" w:rsidTr="00CA5BA5">
        <w:trPr>
          <w:trHeight w:val="2862"/>
        </w:trPr>
        <w:tc>
          <w:tcPr>
            <w:tcW w:w="224" w:type="pct"/>
            <w:vMerge/>
            <w:vAlign w:val="center"/>
          </w:tcPr>
          <w:p w14:paraId="4AFC36B4" w14:textId="77777777" w:rsidR="005C43A2" w:rsidRPr="00207943" w:rsidRDefault="005C43A2" w:rsidP="005C43A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48CB69BD" w14:textId="77777777" w:rsidR="005C43A2" w:rsidRPr="00207943" w:rsidRDefault="005C43A2" w:rsidP="005C43A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</w:tcPr>
          <w:p w14:paraId="3EA4430A" w14:textId="77777777" w:rsidR="005C43A2" w:rsidRPr="001966AF" w:rsidRDefault="005C43A2" w:rsidP="005C43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6AF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r w:rsidRPr="001966AF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1966A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966AF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1966AF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CA622" w14:textId="65C6238B" w:rsidR="005C43A2" w:rsidRPr="0092092F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2092F">
              <w:rPr>
                <w:sz w:val="24"/>
                <w:szCs w:val="24"/>
              </w:rPr>
              <w:t>4 776,98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E357B" w14:textId="43C90375" w:rsidR="005C43A2" w:rsidRPr="0092092F" w:rsidRDefault="005C43A2" w:rsidP="005C43A2">
            <w:pPr>
              <w:jc w:val="right"/>
              <w:rPr>
                <w:sz w:val="24"/>
                <w:szCs w:val="24"/>
              </w:rPr>
            </w:pPr>
            <w:r w:rsidRPr="0092092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65BF8" w14:textId="546F3A01" w:rsidR="005C43A2" w:rsidRPr="0092092F" w:rsidRDefault="005C43A2" w:rsidP="005C43A2">
            <w:pPr>
              <w:jc w:val="right"/>
              <w:rPr>
                <w:sz w:val="24"/>
                <w:szCs w:val="24"/>
              </w:rPr>
            </w:pPr>
            <w:r w:rsidRPr="0092092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2F9FB" w14:textId="0AB2350D" w:rsidR="005C43A2" w:rsidRPr="0092092F" w:rsidRDefault="005C43A2" w:rsidP="005C43A2">
            <w:pPr>
              <w:jc w:val="right"/>
              <w:rPr>
                <w:sz w:val="24"/>
                <w:szCs w:val="24"/>
              </w:rPr>
            </w:pPr>
            <w:r w:rsidRPr="0092092F">
              <w:rPr>
                <w:sz w:val="24"/>
                <w:szCs w:val="24"/>
              </w:rPr>
              <w:t>3 401,84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D0310" w14:textId="1E341FE9" w:rsidR="005C43A2" w:rsidRPr="0092092F" w:rsidRDefault="005C43A2" w:rsidP="005C43A2">
            <w:pPr>
              <w:jc w:val="right"/>
              <w:rPr>
                <w:sz w:val="24"/>
                <w:szCs w:val="24"/>
              </w:rPr>
            </w:pPr>
            <w:r w:rsidRPr="0092092F">
              <w:rPr>
                <w:sz w:val="24"/>
                <w:szCs w:val="24"/>
              </w:rPr>
              <w:t>1 375,14</w:t>
            </w:r>
          </w:p>
        </w:tc>
        <w:tc>
          <w:tcPr>
            <w:tcW w:w="648" w:type="pct"/>
            <w:vMerge/>
            <w:vAlign w:val="center"/>
          </w:tcPr>
          <w:p w14:paraId="5AAB5C1F" w14:textId="77777777" w:rsidR="005C43A2" w:rsidRPr="001966AF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7AF9ECE5" w14:textId="263150BE" w:rsidR="005C43A2" w:rsidRPr="00645112" w:rsidRDefault="005C43A2" w:rsidP="005C43A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F4A93">
              <w:rPr>
                <w:rFonts w:ascii="Times New Roman" w:hAnsi="Times New Roman"/>
                <w:sz w:val="24"/>
                <w:szCs w:val="24"/>
              </w:rPr>
              <w:t xml:space="preserve">1. Количество рабочих мест, предоставленных для трудоустройства несовершеннолетних граждан ЗАТО Северск (14-17 лет) в свободное от учебы время, с возмещением затрат из бюджета ЗАТО Северск, </w:t>
            </w:r>
            <w:proofErr w:type="spellStart"/>
            <w:r w:rsidRPr="00FF4A9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61021303" w14:textId="77777777" w:rsidR="005C43A2" w:rsidRPr="001966AF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6A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</w:tr>
      <w:tr w:rsidR="005C43A2" w:rsidRPr="00207943" w14:paraId="1C69C712" w14:textId="77777777" w:rsidTr="0004364C">
        <w:trPr>
          <w:trHeight w:val="2862"/>
        </w:trPr>
        <w:tc>
          <w:tcPr>
            <w:tcW w:w="224" w:type="pct"/>
            <w:vMerge/>
            <w:vAlign w:val="center"/>
          </w:tcPr>
          <w:p w14:paraId="4A5667B7" w14:textId="77777777" w:rsidR="005C43A2" w:rsidRPr="00207943" w:rsidRDefault="005C43A2" w:rsidP="005C43A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6FD5B98F" w14:textId="77777777" w:rsidR="005C43A2" w:rsidRPr="00207943" w:rsidRDefault="005C43A2" w:rsidP="005C43A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shd w:val="clear" w:color="auto" w:fill="auto"/>
          </w:tcPr>
          <w:p w14:paraId="753C9A3B" w14:textId="77777777" w:rsidR="005C43A2" w:rsidRPr="001966AF" w:rsidRDefault="005C43A2" w:rsidP="005C43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</w:tcPr>
          <w:p w14:paraId="30F5D03B" w14:textId="77777777" w:rsidR="005C43A2" w:rsidRPr="001966AF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</w:tcPr>
          <w:p w14:paraId="61423894" w14:textId="77777777" w:rsidR="005C43A2" w:rsidRPr="001966AF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</w:tcPr>
          <w:p w14:paraId="44817B1A" w14:textId="77777777" w:rsidR="005C43A2" w:rsidRPr="001966AF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14:paraId="365C7F85" w14:textId="77777777" w:rsidR="005C43A2" w:rsidRPr="001966AF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14:paraId="1594DA73" w14:textId="77777777" w:rsidR="005C43A2" w:rsidRPr="001966AF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0A8D2C0C" w14:textId="77777777" w:rsidR="005C43A2" w:rsidRPr="001966AF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64DF79A9" w14:textId="2CAC51EC" w:rsidR="005C43A2" w:rsidRPr="00645112" w:rsidRDefault="005C43A2" w:rsidP="005C43A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F4A93">
              <w:rPr>
                <w:rFonts w:ascii="Times New Roman" w:hAnsi="Times New Roman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граждан ЗАТО Северск (14-17 лет) в свободное от учебы время, за счет собственных средств работодателей, </w:t>
            </w:r>
            <w:proofErr w:type="spellStart"/>
            <w:r w:rsidRPr="00FF4A9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6C4B3629" w14:textId="77777777" w:rsidR="005C43A2" w:rsidRPr="001966AF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6AF">
              <w:rPr>
                <w:rFonts w:ascii="Times New Roman" w:hAnsi="Times New Roman"/>
                <w:sz w:val="24"/>
                <w:szCs w:val="24"/>
              </w:rPr>
              <w:t>430</w:t>
            </w:r>
          </w:p>
        </w:tc>
      </w:tr>
      <w:tr w:rsidR="005C43A2" w:rsidRPr="00207943" w14:paraId="34518D8B" w14:textId="77777777" w:rsidTr="00CA5BA5">
        <w:trPr>
          <w:trHeight w:val="1091"/>
        </w:trPr>
        <w:tc>
          <w:tcPr>
            <w:tcW w:w="224" w:type="pct"/>
            <w:vMerge/>
            <w:vAlign w:val="center"/>
          </w:tcPr>
          <w:p w14:paraId="11C96D9A" w14:textId="77777777" w:rsidR="005C43A2" w:rsidRPr="00207943" w:rsidRDefault="005C43A2" w:rsidP="005C43A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777E7240" w14:textId="77777777" w:rsidR="005C43A2" w:rsidRPr="00207943" w:rsidRDefault="005C43A2" w:rsidP="005C43A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</w:tcPr>
          <w:p w14:paraId="48F20220" w14:textId="230C08BC" w:rsidR="005C43A2" w:rsidRPr="001966AF" w:rsidRDefault="005C43A2" w:rsidP="005C43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6AF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1966AF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1966AF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1966A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966AF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1966AF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86FA7" w14:textId="52859D6C" w:rsidR="005C43A2" w:rsidRPr="0092092F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2092F">
              <w:rPr>
                <w:sz w:val="24"/>
                <w:szCs w:val="24"/>
              </w:rPr>
              <w:t>4 776,98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00DF9" w14:textId="58DCBC64" w:rsidR="005C43A2" w:rsidRPr="0092092F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2092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4B4B2" w14:textId="157FE3C3" w:rsidR="005C43A2" w:rsidRPr="0092092F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2092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4BCBA" w14:textId="5D6CD44D" w:rsidR="005C43A2" w:rsidRPr="0092092F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2092F">
              <w:rPr>
                <w:sz w:val="24"/>
                <w:szCs w:val="24"/>
              </w:rPr>
              <w:t>3 401,84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8E30F" w14:textId="71F8197D" w:rsidR="005C43A2" w:rsidRPr="0092092F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2092F">
              <w:rPr>
                <w:sz w:val="24"/>
                <w:szCs w:val="24"/>
              </w:rPr>
              <w:t>1 375,14</w:t>
            </w:r>
          </w:p>
        </w:tc>
        <w:tc>
          <w:tcPr>
            <w:tcW w:w="648" w:type="pct"/>
            <w:vMerge/>
            <w:vAlign w:val="center"/>
          </w:tcPr>
          <w:p w14:paraId="735B6A1C" w14:textId="77777777" w:rsidR="005C43A2" w:rsidRPr="001966AF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1502AA73" w14:textId="7EFDC34B" w:rsidR="005C43A2" w:rsidRPr="00645112" w:rsidRDefault="005C43A2" w:rsidP="005C43A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F4A93">
              <w:rPr>
                <w:rFonts w:ascii="Times New Roman" w:hAnsi="Times New Roman"/>
                <w:sz w:val="24"/>
                <w:szCs w:val="24"/>
              </w:rPr>
              <w:t xml:space="preserve">1. Количество рабочих мест, предоставленных для трудоустройства несовершеннолетних граждан ЗАТО Северск (14-17 лет) в свободное от учебы время, с возмещением затрат из бюджета ЗАТО Северск, </w:t>
            </w:r>
            <w:proofErr w:type="spellStart"/>
            <w:r w:rsidRPr="00FF4A9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2251B9CC" w14:textId="611BD1A2" w:rsidR="005C43A2" w:rsidRPr="001966AF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6A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</w:tr>
      <w:tr w:rsidR="005C43A2" w:rsidRPr="00207943" w14:paraId="2CC69144" w14:textId="77777777" w:rsidTr="0004364C">
        <w:trPr>
          <w:trHeight w:val="2862"/>
        </w:trPr>
        <w:tc>
          <w:tcPr>
            <w:tcW w:w="224" w:type="pct"/>
            <w:vMerge/>
            <w:vAlign w:val="center"/>
          </w:tcPr>
          <w:p w14:paraId="6F8A1C91" w14:textId="77777777" w:rsidR="005C43A2" w:rsidRPr="00207943" w:rsidRDefault="005C43A2" w:rsidP="005C43A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2076DE57" w14:textId="77777777" w:rsidR="005C43A2" w:rsidRPr="00207943" w:rsidRDefault="005C43A2" w:rsidP="005C43A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shd w:val="clear" w:color="auto" w:fill="auto"/>
          </w:tcPr>
          <w:p w14:paraId="0B3C663B" w14:textId="394D6794" w:rsidR="005C43A2" w:rsidRPr="001966AF" w:rsidRDefault="005C43A2" w:rsidP="005C43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</w:tcPr>
          <w:p w14:paraId="272AA8DF" w14:textId="1D21EB52" w:rsidR="005C43A2" w:rsidRPr="001966AF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</w:tcPr>
          <w:p w14:paraId="2A9D38C6" w14:textId="4F12BE78" w:rsidR="005C43A2" w:rsidRPr="001966AF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</w:tcPr>
          <w:p w14:paraId="6C97BB86" w14:textId="78F0F5CD" w:rsidR="005C43A2" w:rsidRPr="001966AF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14:paraId="1401FB58" w14:textId="6D8DEE04" w:rsidR="005C43A2" w:rsidRPr="001966AF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14:paraId="2B141598" w14:textId="1FB7E9B8" w:rsidR="005C43A2" w:rsidRPr="001966AF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3C8D2BA8" w14:textId="77777777" w:rsidR="005C43A2" w:rsidRPr="001966AF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0ED091CB" w14:textId="159A03D6" w:rsidR="005C43A2" w:rsidRPr="00645112" w:rsidRDefault="005C43A2" w:rsidP="005C43A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F4A93">
              <w:rPr>
                <w:rFonts w:ascii="Times New Roman" w:hAnsi="Times New Roman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граждан ЗАТО Северск (14-17 лет) в свободное от учебы время, за счет собственных средств работодателей, </w:t>
            </w:r>
            <w:proofErr w:type="spellStart"/>
            <w:r w:rsidRPr="00FF4A9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7275D057" w14:textId="35AFA11F" w:rsidR="005C43A2" w:rsidRPr="001966AF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66AF">
              <w:rPr>
                <w:rFonts w:ascii="Times New Roman" w:hAnsi="Times New Roman"/>
                <w:sz w:val="24"/>
                <w:szCs w:val="24"/>
              </w:rPr>
              <w:t>430</w:t>
            </w:r>
          </w:p>
        </w:tc>
      </w:tr>
      <w:tr w:rsidR="005C43A2" w:rsidRPr="002278CB" w14:paraId="32BDF145" w14:textId="77777777" w:rsidTr="00E24A54">
        <w:trPr>
          <w:trHeight w:val="525"/>
        </w:trPr>
        <w:tc>
          <w:tcPr>
            <w:tcW w:w="224" w:type="pct"/>
          </w:tcPr>
          <w:p w14:paraId="1E742988" w14:textId="7401FB6F" w:rsidR="005C43A2" w:rsidRPr="002278CB" w:rsidRDefault="005C43A2" w:rsidP="005C43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78CB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776" w:type="pct"/>
            <w:gridSpan w:val="10"/>
            <w:vAlign w:val="center"/>
          </w:tcPr>
          <w:p w14:paraId="76E4632F" w14:textId="2AE26784" w:rsidR="005C43A2" w:rsidRPr="002278CB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  <w:r w:rsidRPr="002278CB">
              <w:rPr>
                <w:rFonts w:ascii="Times New Roman" w:hAnsi="Times New Roman"/>
                <w:sz w:val="24"/>
                <w:szCs w:val="24"/>
              </w:rPr>
              <w:t>Задача 3 «Обеспечение предоставления молодым семьям - участникам Программы социальных выплат на приобретение жилья экономкласса или строительство индивидуального жилого дома экономкласса» подпрограммы 1</w:t>
            </w:r>
          </w:p>
        </w:tc>
      </w:tr>
      <w:tr w:rsidR="005C43A2" w:rsidRPr="002278CB" w14:paraId="79CC321C" w14:textId="77777777" w:rsidTr="0004364C">
        <w:trPr>
          <w:trHeight w:val="209"/>
        </w:trPr>
        <w:tc>
          <w:tcPr>
            <w:tcW w:w="224" w:type="pct"/>
            <w:vMerge w:val="restart"/>
            <w:shd w:val="clear" w:color="auto" w:fill="auto"/>
            <w:hideMark/>
          </w:tcPr>
          <w:p w14:paraId="07183BAB" w14:textId="77777777" w:rsidR="005C43A2" w:rsidRPr="002278CB" w:rsidRDefault="005C43A2" w:rsidP="005C43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78CB">
              <w:rPr>
                <w:rFonts w:ascii="Times New Roman" w:hAnsi="Times New Roman"/>
                <w:sz w:val="24"/>
                <w:szCs w:val="24"/>
              </w:rPr>
              <w:t xml:space="preserve"> 3.1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47B5C931" w14:textId="77777777" w:rsidR="005C43A2" w:rsidRPr="002278CB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  <w:r w:rsidRPr="002278CB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Предоставление молодым семьям в установленном порядке социальных выплат на приобретение (строительство) жилья, в т.ч.: </w:t>
            </w:r>
          </w:p>
        </w:tc>
        <w:tc>
          <w:tcPr>
            <w:tcW w:w="252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23F42DE0" w14:textId="77777777" w:rsidR="005C43A2" w:rsidRPr="002278CB" w:rsidRDefault="005C43A2" w:rsidP="005C43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78C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6990B261" w14:textId="4176DBFE" w:rsidR="005C43A2" w:rsidRPr="00C1425A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262 009,17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6F18226E" w14:textId="176112CB" w:rsidR="005C43A2" w:rsidRPr="00C1425A" w:rsidRDefault="005C43A2" w:rsidP="005C43A2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22 104,79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0BEDC515" w14:textId="57BD54A2" w:rsidR="005C43A2" w:rsidRPr="00C1425A" w:rsidRDefault="005C43A2" w:rsidP="005C43A2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9 597,70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3BAE787E" w14:textId="50068EDF" w:rsidR="005C43A2" w:rsidRPr="00C1425A" w:rsidRDefault="005C43A2" w:rsidP="005C43A2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11 560,81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2F5146A7" w14:textId="7AB5E4D5" w:rsidR="005C43A2" w:rsidRPr="00C1425A" w:rsidRDefault="005C43A2" w:rsidP="005C43A2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218 745,87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5C103614" w14:textId="77777777" w:rsidR="005C43A2" w:rsidRPr="002278CB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  <w:r w:rsidRPr="002278CB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2278CB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2278CB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молодые семьи ЗАТО Северск</w:t>
            </w:r>
          </w:p>
        </w:tc>
        <w:tc>
          <w:tcPr>
            <w:tcW w:w="786" w:type="pct"/>
            <w:shd w:val="clear" w:color="auto" w:fill="auto"/>
            <w:hideMark/>
          </w:tcPr>
          <w:p w14:paraId="74F78D0E" w14:textId="77777777" w:rsidR="005C43A2" w:rsidRPr="002278CB" w:rsidRDefault="005C43A2" w:rsidP="005C43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78C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  <w:hideMark/>
          </w:tcPr>
          <w:p w14:paraId="57EB5296" w14:textId="77777777" w:rsidR="005C43A2" w:rsidRPr="002278CB" w:rsidRDefault="005C43A2" w:rsidP="005C43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78C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C43A2" w:rsidRPr="002278CB" w14:paraId="115E8032" w14:textId="77777777" w:rsidTr="0004364C">
        <w:trPr>
          <w:trHeight w:val="70"/>
        </w:trPr>
        <w:tc>
          <w:tcPr>
            <w:tcW w:w="224" w:type="pct"/>
            <w:vMerge/>
            <w:vAlign w:val="center"/>
            <w:hideMark/>
          </w:tcPr>
          <w:p w14:paraId="29AB5269" w14:textId="77777777" w:rsidR="005C43A2" w:rsidRPr="002278CB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C8551E6" w14:textId="77777777" w:rsidR="005C43A2" w:rsidRPr="002278CB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11A3B089" w14:textId="77777777" w:rsidR="005C43A2" w:rsidRPr="002278CB" w:rsidRDefault="005C43A2" w:rsidP="005C43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78CB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4FB8324A" w14:textId="77777777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71 232,52</w:t>
            </w:r>
          </w:p>
        </w:tc>
        <w:tc>
          <w:tcPr>
            <w:tcW w:w="369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686E1566" w14:textId="77777777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6237E60F" w14:textId="77777777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3 422,48</w:t>
            </w:r>
          </w:p>
        </w:tc>
        <w:tc>
          <w:tcPr>
            <w:tcW w:w="387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1581BEE5" w14:textId="77777777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4 028,58</w:t>
            </w:r>
          </w:p>
        </w:tc>
        <w:tc>
          <w:tcPr>
            <w:tcW w:w="387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2D850AD2" w14:textId="77777777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56 677,00</w:t>
            </w:r>
          </w:p>
        </w:tc>
        <w:tc>
          <w:tcPr>
            <w:tcW w:w="648" w:type="pct"/>
            <w:vMerge/>
            <w:vAlign w:val="center"/>
            <w:hideMark/>
          </w:tcPr>
          <w:p w14:paraId="63FCD388" w14:textId="77777777" w:rsidR="005C43A2" w:rsidRPr="002278CB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754BFFEA" w14:textId="04187279" w:rsidR="005C43A2" w:rsidRPr="002278CB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  <w:r w:rsidRPr="002278CB">
              <w:rPr>
                <w:rFonts w:ascii="Times New Roman" w:hAnsi="Times New Roman"/>
                <w:sz w:val="24"/>
                <w:szCs w:val="24"/>
              </w:rPr>
              <w:t xml:space="preserve">1.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2278CB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7FA5A958" w14:textId="77777777" w:rsidR="005C43A2" w:rsidRPr="002278CB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278CB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  <w:r w:rsidRPr="002278C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C43A2" w:rsidRPr="002278CB" w14:paraId="09EA2986" w14:textId="77777777" w:rsidTr="0004364C">
        <w:trPr>
          <w:trHeight w:val="524"/>
        </w:trPr>
        <w:tc>
          <w:tcPr>
            <w:tcW w:w="224" w:type="pct"/>
            <w:vMerge/>
            <w:vAlign w:val="center"/>
            <w:hideMark/>
          </w:tcPr>
          <w:p w14:paraId="7168AEF1" w14:textId="77777777" w:rsidR="005C43A2" w:rsidRPr="002278CB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580C36E8" w14:textId="77777777" w:rsidR="005C43A2" w:rsidRPr="002278CB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67A336B9" w14:textId="77777777" w:rsidR="005C43A2" w:rsidRPr="002278CB" w:rsidRDefault="005C43A2" w:rsidP="005C43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78C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7B774C3E" w14:textId="77777777" w:rsidR="005C43A2" w:rsidRPr="002278CB" w:rsidRDefault="005C43A2" w:rsidP="005C43A2">
            <w:pPr>
              <w:jc w:val="right"/>
              <w:rPr>
                <w:sz w:val="24"/>
                <w:szCs w:val="24"/>
              </w:rPr>
            </w:pPr>
            <w:r w:rsidRPr="002278CB">
              <w:rPr>
                <w:sz w:val="24"/>
                <w:szCs w:val="24"/>
              </w:rPr>
              <w:t>62 613,37</w:t>
            </w:r>
          </w:p>
        </w:tc>
        <w:tc>
          <w:tcPr>
            <w:tcW w:w="369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2AB4DC16" w14:textId="77777777" w:rsidR="005C43A2" w:rsidRPr="002278CB" w:rsidRDefault="005C43A2" w:rsidP="005C43A2">
            <w:pPr>
              <w:jc w:val="right"/>
              <w:rPr>
                <w:sz w:val="24"/>
                <w:szCs w:val="24"/>
              </w:rPr>
            </w:pPr>
            <w:r w:rsidRPr="002278CB">
              <w:rPr>
                <w:sz w:val="24"/>
                <w:szCs w:val="24"/>
              </w:rPr>
              <w:t>7 201,01</w:t>
            </w:r>
          </w:p>
        </w:tc>
        <w:tc>
          <w:tcPr>
            <w:tcW w:w="407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776C11AE" w14:textId="77777777" w:rsidR="005C43A2" w:rsidRPr="002278CB" w:rsidRDefault="005C43A2" w:rsidP="005C43A2">
            <w:pPr>
              <w:jc w:val="right"/>
              <w:rPr>
                <w:sz w:val="24"/>
                <w:szCs w:val="24"/>
              </w:rPr>
            </w:pPr>
            <w:r w:rsidRPr="002278CB">
              <w:rPr>
                <w:sz w:val="24"/>
                <w:szCs w:val="24"/>
              </w:rPr>
              <w:t>3 270,96</w:t>
            </w:r>
          </w:p>
        </w:tc>
        <w:tc>
          <w:tcPr>
            <w:tcW w:w="387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07EF2A50" w14:textId="77777777" w:rsidR="005C43A2" w:rsidRPr="002278CB" w:rsidRDefault="005C43A2" w:rsidP="005C43A2">
            <w:pPr>
              <w:jc w:val="right"/>
              <w:rPr>
                <w:sz w:val="24"/>
                <w:szCs w:val="24"/>
              </w:rPr>
            </w:pPr>
            <w:r w:rsidRPr="002278CB">
              <w:rPr>
                <w:sz w:val="24"/>
                <w:szCs w:val="24"/>
              </w:rPr>
              <w:t>4 567,40</w:t>
            </w:r>
          </w:p>
        </w:tc>
        <w:tc>
          <w:tcPr>
            <w:tcW w:w="387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7D36FA54" w14:textId="77777777" w:rsidR="005C43A2" w:rsidRPr="002278CB" w:rsidRDefault="005C43A2" w:rsidP="005C43A2">
            <w:pPr>
              <w:jc w:val="right"/>
              <w:rPr>
                <w:sz w:val="24"/>
                <w:szCs w:val="24"/>
              </w:rPr>
            </w:pPr>
            <w:r w:rsidRPr="002278CB">
              <w:rPr>
                <w:sz w:val="24"/>
                <w:szCs w:val="24"/>
              </w:rPr>
              <w:t>47 574,00</w:t>
            </w:r>
          </w:p>
        </w:tc>
        <w:tc>
          <w:tcPr>
            <w:tcW w:w="648" w:type="pct"/>
            <w:vMerge/>
            <w:vAlign w:val="center"/>
            <w:hideMark/>
          </w:tcPr>
          <w:p w14:paraId="412E5C5B" w14:textId="77777777" w:rsidR="005C43A2" w:rsidRPr="002278CB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2A99E201" w14:textId="77777777" w:rsidR="005C43A2" w:rsidRPr="002278CB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  <w:r w:rsidRPr="002278CB">
              <w:rPr>
                <w:rFonts w:ascii="Times New Roman" w:hAnsi="Times New Roman"/>
                <w:sz w:val="24"/>
                <w:szCs w:val="24"/>
              </w:rPr>
              <w:t xml:space="preserve">1.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2278CB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6C801D1F" w14:textId="77777777" w:rsidR="005C43A2" w:rsidRPr="002278CB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278CB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  <w:r w:rsidRPr="002278C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C43A2" w:rsidRPr="00207943" w14:paraId="07DC3483" w14:textId="77777777" w:rsidTr="0004364C">
        <w:trPr>
          <w:trHeight w:val="382"/>
        </w:trPr>
        <w:tc>
          <w:tcPr>
            <w:tcW w:w="224" w:type="pct"/>
            <w:vMerge/>
            <w:vAlign w:val="center"/>
            <w:hideMark/>
          </w:tcPr>
          <w:p w14:paraId="7747A582" w14:textId="77777777" w:rsidR="005C43A2" w:rsidRPr="00207943" w:rsidRDefault="005C43A2" w:rsidP="005C43A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12A57666" w14:textId="77777777" w:rsidR="005C43A2" w:rsidRPr="00207943" w:rsidRDefault="005C43A2" w:rsidP="005C43A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70BBD86E" w14:textId="77777777" w:rsidR="005C43A2" w:rsidRPr="00971FFC" w:rsidRDefault="005C43A2" w:rsidP="005C43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716AE8B2" w14:textId="725013E7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53 877,71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2D6DF4DE" w14:textId="19C03C1D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5 392,11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6E57BA65" w14:textId="61E849C0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1 870,14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3696950D" w14:textId="7C47B955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1 930,71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49E0DDFA" w14:textId="548ADF4E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44 684,75</w:t>
            </w:r>
          </w:p>
        </w:tc>
        <w:tc>
          <w:tcPr>
            <w:tcW w:w="648" w:type="pct"/>
            <w:vMerge/>
            <w:vAlign w:val="center"/>
            <w:hideMark/>
          </w:tcPr>
          <w:p w14:paraId="52B099E2" w14:textId="77777777" w:rsidR="005C43A2" w:rsidRPr="002278CB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5C0C59AD" w14:textId="77777777" w:rsidR="005C43A2" w:rsidRPr="002278CB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  <w:r w:rsidRPr="002278CB">
              <w:rPr>
                <w:rFonts w:ascii="Times New Roman" w:hAnsi="Times New Roman"/>
                <w:sz w:val="24"/>
                <w:szCs w:val="24"/>
              </w:rPr>
              <w:t xml:space="preserve">1.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2278CB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60D9353C" w14:textId="77777777" w:rsidR="005C43A2" w:rsidRPr="002278CB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278CB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  <w:r w:rsidRPr="002278C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C43A2" w:rsidRPr="00207943" w14:paraId="537626DE" w14:textId="77777777" w:rsidTr="0004364C">
        <w:trPr>
          <w:trHeight w:val="240"/>
        </w:trPr>
        <w:tc>
          <w:tcPr>
            <w:tcW w:w="224" w:type="pct"/>
            <w:vMerge/>
            <w:vAlign w:val="center"/>
            <w:hideMark/>
          </w:tcPr>
          <w:p w14:paraId="25D746C8" w14:textId="77777777" w:rsidR="005C43A2" w:rsidRPr="00207943" w:rsidRDefault="005C43A2" w:rsidP="005C43A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4EC31B2E" w14:textId="77777777" w:rsidR="005C43A2" w:rsidRPr="00207943" w:rsidRDefault="005C43A2" w:rsidP="005C43A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2DF69A37" w14:textId="77777777" w:rsidR="005C43A2" w:rsidRPr="00971FFC" w:rsidRDefault="005C43A2" w:rsidP="005C43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6886F609" w14:textId="10F45BBA" w:rsidR="005C43A2" w:rsidRPr="00C1425A" w:rsidRDefault="005C43A2" w:rsidP="005C43A2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74 285,57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1C99B11B" w14:textId="1A9A18AE" w:rsidR="005C43A2" w:rsidRPr="00C1425A" w:rsidRDefault="005C43A2" w:rsidP="005C43A2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2 407,21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4F2C199F" w14:textId="4B5B34D2" w:rsidR="005C43A2" w:rsidRPr="00C1425A" w:rsidRDefault="005C43A2" w:rsidP="005C43A2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1 034,12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69DFC72B" w14:textId="5ADE7B95" w:rsidR="005C43A2" w:rsidRPr="00C1425A" w:rsidRDefault="005C43A2" w:rsidP="005C43A2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1 034,12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48E8B7BA" w14:textId="0DCBCBC7" w:rsidR="005C43A2" w:rsidRPr="00C1425A" w:rsidRDefault="005C43A2" w:rsidP="005C43A2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69 810,12</w:t>
            </w:r>
          </w:p>
        </w:tc>
        <w:tc>
          <w:tcPr>
            <w:tcW w:w="648" w:type="pct"/>
            <w:vMerge/>
            <w:vAlign w:val="center"/>
            <w:hideMark/>
          </w:tcPr>
          <w:p w14:paraId="22DD451F" w14:textId="77777777" w:rsidR="005C43A2" w:rsidRPr="00971FFC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1DB174FB" w14:textId="77777777" w:rsidR="005C43A2" w:rsidRPr="00971FFC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 xml:space="preserve">1.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3BE175EF" w14:textId="77777777" w:rsidR="005C43A2" w:rsidRPr="00971FFC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71FFC"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5C43A2" w:rsidRPr="00207943" w14:paraId="4954956D" w14:textId="77777777" w:rsidTr="0004364C">
        <w:trPr>
          <w:trHeight w:val="240"/>
        </w:trPr>
        <w:tc>
          <w:tcPr>
            <w:tcW w:w="224" w:type="pct"/>
            <w:vMerge/>
            <w:vAlign w:val="center"/>
          </w:tcPr>
          <w:p w14:paraId="76BDF2B4" w14:textId="77777777" w:rsidR="005C43A2" w:rsidRPr="00207943" w:rsidRDefault="005C43A2" w:rsidP="005C43A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7014DE58" w14:textId="77777777" w:rsidR="005C43A2" w:rsidRPr="00207943" w:rsidRDefault="005C43A2" w:rsidP="005C43A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shd w:val="clear" w:color="auto" w:fill="auto"/>
            <w:tcMar>
              <w:left w:w="0" w:type="dxa"/>
              <w:right w:w="0" w:type="dxa"/>
            </w:tcMar>
          </w:tcPr>
          <w:p w14:paraId="6BA2D904" w14:textId="77777777" w:rsidR="005C43A2" w:rsidRPr="00971FFC" w:rsidRDefault="005C43A2" w:rsidP="005C43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971F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971FFC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616C62D1" w14:textId="40AD6A48" w:rsidR="005C43A2" w:rsidRPr="00645112" w:rsidRDefault="005C43A2" w:rsidP="005C43A2">
            <w:pPr>
              <w:jc w:val="right"/>
              <w:rPr>
                <w:sz w:val="24"/>
                <w:szCs w:val="24"/>
              </w:rPr>
            </w:pPr>
            <w:r w:rsidRPr="00645112">
              <w:rPr>
                <w:sz w:val="24"/>
                <w:szCs w:val="24"/>
              </w:rPr>
              <w:t>85 941,04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1617C937" w14:textId="59FDFDF7" w:rsidR="005C43A2" w:rsidRPr="00645112" w:rsidRDefault="005C43A2" w:rsidP="005C43A2">
            <w:pPr>
              <w:jc w:val="right"/>
              <w:rPr>
                <w:sz w:val="24"/>
                <w:szCs w:val="24"/>
              </w:rPr>
            </w:pPr>
            <w:r w:rsidRPr="00645112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298EFBED" w14:textId="516DEA48" w:rsidR="005C43A2" w:rsidRPr="00645112" w:rsidRDefault="005C43A2" w:rsidP="005C43A2">
            <w:pPr>
              <w:jc w:val="right"/>
              <w:rPr>
                <w:sz w:val="24"/>
                <w:szCs w:val="24"/>
              </w:rPr>
            </w:pPr>
            <w:r w:rsidRPr="00645112">
              <w:rPr>
                <w:sz w:val="24"/>
                <w:szCs w:val="24"/>
              </w:rPr>
              <w:t>4 435,53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6D638EBC" w14:textId="1FAE0B50" w:rsidR="005C43A2" w:rsidRPr="00645112" w:rsidRDefault="005C43A2" w:rsidP="005C43A2">
            <w:pPr>
              <w:jc w:val="right"/>
              <w:rPr>
                <w:sz w:val="24"/>
                <w:szCs w:val="24"/>
              </w:rPr>
            </w:pPr>
            <w:r w:rsidRPr="00645112">
              <w:rPr>
                <w:sz w:val="24"/>
                <w:szCs w:val="24"/>
              </w:rPr>
              <w:t>4 590,93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1F67A1C2" w14:textId="302A3C5E" w:rsidR="005C43A2" w:rsidRPr="00645112" w:rsidRDefault="005C43A2" w:rsidP="005C43A2">
            <w:pPr>
              <w:jc w:val="right"/>
              <w:rPr>
                <w:sz w:val="24"/>
                <w:szCs w:val="24"/>
              </w:rPr>
            </w:pPr>
            <w:r w:rsidRPr="00645112">
              <w:rPr>
                <w:sz w:val="24"/>
                <w:szCs w:val="24"/>
              </w:rPr>
              <w:t>69 810,12</w:t>
            </w:r>
          </w:p>
        </w:tc>
        <w:tc>
          <w:tcPr>
            <w:tcW w:w="648" w:type="pct"/>
            <w:vMerge/>
            <w:vAlign w:val="center"/>
          </w:tcPr>
          <w:p w14:paraId="65B552D6" w14:textId="77777777" w:rsidR="005C43A2" w:rsidRPr="00971FFC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7837C0E4" w14:textId="77777777" w:rsidR="005C43A2" w:rsidRPr="00971FFC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 xml:space="preserve">1.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0DEFF347" w14:textId="77777777" w:rsidR="005C43A2" w:rsidRPr="00971FFC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71FFC"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5C43A2" w:rsidRPr="00207943" w14:paraId="7365430E" w14:textId="77777777" w:rsidTr="0004364C">
        <w:trPr>
          <w:trHeight w:val="240"/>
        </w:trPr>
        <w:tc>
          <w:tcPr>
            <w:tcW w:w="224" w:type="pct"/>
            <w:vMerge/>
            <w:vAlign w:val="center"/>
          </w:tcPr>
          <w:p w14:paraId="72EC7840" w14:textId="77777777" w:rsidR="005C43A2" w:rsidRPr="00207943" w:rsidRDefault="005C43A2" w:rsidP="005C43A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74CE18F9" w14:textId="77777777" w:rsidR="005C43A2" w:rsidRPr="00207943" w:rsidRDefault="005C43A2" w:rsidP="005C43A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shd w:val="clear" w:color="auto" w:fill="auto"/>
            <w:tcMar>
              <w:left w:w="0" w:type="dxa"/>
              <w:right w:w="0" w:type="dxa"/>
            </w:tcMar>
          </w:tcPr>
          <w:p w14:paraId="21A0F93A" w14:textId="36F8E782" w:rsidR="005C43A2" w:rsidRPr="00971FFC" w:rsidRDefault="005C43A2" w:rsidP="005C43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>2026 (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971F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971FFC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3785E7C9" w14:textId="7A30C580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85 941,04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2719C8F6" w14:textId="274326C4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233F4F06" w14:textId="7BCAC362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4 435,53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4EC761DC" w14:textId="7252B383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4 590,93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5202161A" w14:textId="2B2F6F03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69 810,12</w:t>
            </w:r>
          </w:p>
        </w:tc>
        <w:tc>
          <w:tcPr>
            <w:tcW w:w="648" w:type="pct"/>
            <w:vMerge/>
            <w:vAlign w:val="center"/>
          </w:tcPr>
          <w:p w14:paraId="3516D3D7" w14:textId="77777777" w:rsidR="005C43A2" w:rsidRPr="00971FFC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47C9A444" w14:textId="55C280FC" w:rsidR="005C43A2" w:rsidRPr="00971FFC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 xml:space="preserve">1.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1DAF9148" w14:textId="21DB148C" w:rsidR="005C43A2" w:rsidRPr="00971FFC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71FFC"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5C43A2" w:rsidRPr="00207943" w14:paraId="66224D8F" w14:textId="77777777" w:rsidTr="0004364C">
        <w:trPr>
          <w:trHeight w:val="373"/>
        </w:trPr>
        <w:tc>
          <w:tcPr>
            <w:tcW w:w="224" w:type="pct"/>
            <w:vMerge w:val="restart"/>
            <w:shd w:val="clear" w:color="auto" w:fill="auto"/>
            <w:hideMark/>
          </w:tcPr>
          <w:p w14:paraId="4CF55E00" w14:textId="77777777" w:rsidR="005C43A2" w:rsidRPr="00971FFC" w:rsidRDefault="005C43A2" w:rsidP="005C43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 xml:space="preserve"> 3.1.1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7C23F2F3" w14:textId="77777777" w:rsidR="005C43A2" w:rsidRPr="00971FFC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>Предоставление молодым семьям в установленном порядке социальных выплат на приобретение (строительство) жилья</w:t>
            </w:r>
          </w:p>
        </w:tc>
        <w:tc>
          <w:tcPr>
            <w:tcW w:w="252" w:type="pct"/>
            <w:shd w:val="clear" w:color="auto" w:fill="auto"/>
            <w:hideMark/>
          </w:tcPr>
          <w:p w14:paraId="0A2C4306" w14:textId="77777777" w:rsidR="005C43A2" w:rsidRPr="00971FFC" w:rsidRDefault="005C43A2" w:rsidP="005C43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402A3" w14:textId="1B0EDC31" w:rsidR="005C43A2" w:rsidRPr="00C1425A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262 009,17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60FAB" w14:textId="4A2E8164" w:rsidR="005C43A2" w:rsidRPr="00C1425A" w:rsidRDefault="005C43A2" w:rsidP="005C43A2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22 104,79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3CE89" w14:textId="680D91CB" w:rsidR="005C43A2" w:rsidRPr="00C1425A" w:rsidRDefault="005C43A2" w:rsidP="005C43A2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9 597,70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75F8C" w14:textId="4D0F27AE" w:rsidR="005C43A2" w:rsidRPr="00C1425A" w:rsidRDefault="005C43A2" w:rsidP="005C43A2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11 560,81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2539486A" w14:textId="08D7FEFC" w:rsidR="005C43A2" w:rsidRPr="00C1425A" w:rsidRDefault="005C43A2" w:rsidP="005C43A2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218 745,87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219BDA15" w14:textId="77777777" w:rsidR="005C43A2" w:rsidRPr="00971FFC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971FFC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молодые семьи ЗАТО Северск</w:t>
            </w:r>
          </w:p>
        </w:tc>
        <w:tc>
          <w:tcPr>
            <w:tcW w:w="786" w:type="pct"/>
            <w:shd w:val="clear" w:color="auto" w:fill="auto"/>
            <w:hideMark/>
          </w:tcPr>
          <w:p w14:paraId="730A2DB8" w14:textId="77777777" w:rsidR="005C43A2" w:rsidRPr="00971FFC" w:rsidRDefault="005C43A2" w:rsidP="005C43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  <w:hideMark/>
          </w:tcPr>
          <w:p w14:paraId="6888E0BB" w14:textId="77777777" w:rsidR="005C43A2" w:rsidRPr="00971FFC" w:rsidRDefault="005C43A2" w:rsidP="005C43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C43A2" w:rsidRPr="00207943" w14:paraId="035DCBCF" w14:textId="77777777" w:rsidTr="001E09CC">
        <w:trPr>
          <w:trHeight w:val="524"/>
        </w:trPr>
        <w:tc>
          <w:tcPr>
            <w:tcW w:w="224" w:type="pct"/>
            <w:vMerge/>
            <w:vAlign w:val="center"/>
            <w:hideMark/>
          </w:tcPr>
          <w:p w14:paraId="4D0648CE" w14:textId="77777777" w:rsidR="005C43A2" w:rsidRPr="00971FFC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0523E938" w14:textId="77777777" w:rsidR="005C43A2" w:rsidRPr="00971FFC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4DB6CFC7" w14:textId="77777777" w:rsidR="005C43A2" w:rsidRPr="00971FFC" w:rsidRDefault="005C43A2" w:rsidP="005C43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shd w:val="clear" w:color="auto" w:fill="auto"/>
            <w:hideMark/>
          </w:tcPr>
          <w:p w14:paraId="794DD53D" w14:textId="658D7F9F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71 232,52</w:t>
            </w:r>
          </w:p>
        </w:tc>
        <w:tc>
          <w:tcPr>
            <w:tcW w:w="369" w:type="pct"/>
            <w:shd w:val="clear" w:color="auto" w:fill="auto"/>
            <w:hideMark/>
          </w:tcPr>
          <w:p w14:paraId="39FA7E18" w14:textId="5F873884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shd w:val="clear" w:color="auto" w:fill="auto"/>
            <w:hideMark/>
          </w:tcPr>
          <w:p w14:paraId="59C43F26" w14:textId="70232A9D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3 422,48</w:t>
            </w:r>
          </w:p>
        </w:tc>
        <w:tc>
          <w:tcPr>
            <w:tcW w:w="387" w:type="pct"/>
            <w:shd w:val="clear" w:color="auto" w:fill="auto"/>
            <w:hideMark/>
          </w:tcPr>
          <w:p w14:paraId="58B78C3D" w14:textId="3A2B6488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4 028,58</w:t>
            </w:r>
          </w:p>
        </w:tc>
        <w:tc>
          <w:tcPr>
            <w:tcW w:w="387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148BEE88" w14:textId="36125296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56 677,00</w:t>
            </w:r>
          </w:p>
        </w:tc>
        <w:tc>
          <w:tcPr>
            <w:tcW w:w="648" w:type="pct"/>
            <w:vMerge/>
            <w:vAlign w:val="center"/>
            <w:hideMark/>
          </w:tcPr>
          <w:p w14:paraId="574AA03C" w14:textId="77777777" w:rsidR="005C43A2" w:rsidRPr="00971FFC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64F20CEA" w14:textId="77777777" w:rsidR="005C43A2" w:rsidRPr="00971FFC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971FFC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34E65529" w14:textId="77777777" w:rsidR="005C43A2" w:rsidRPr="00971FFC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5C43A2" w:rsidRPr="00207943" w14:paraId="7024566F" w14:textId="77777777" w:rsidTr="0004364C">
        <w:trPr>
          <w:trHeight w:val="84"/>
        </w:trPr>
        <w:tc>
          <w:tcPr>
            <w:tcW w:w="224" w:type="pct"/>
            <w:vMerge/>
            <w:vAlign w:val="center"/>
            <w:hideMark/>
          </w:tcPr>
          <w:p w14:paraId="4060635F" w14:textId="77777777" w:rsidR="005C43A2" w:rsidRPr="00971FFC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4CD0FC91" w14:textId="77777777" w:rsidR="005C43A2" w:rsidRPr="00971FFC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08762457" w14:textId="77777777" w:rsidR="005C43A2" w:rsidRPr="00971FFC" w:rsidRDefault="005C43A2" w:rsidP="005C43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shd w:val="clear" w:color="auto" w:fill="auto"/>
            <w:hideMark/>
          </w:tcPr>
          <w:p w14:paraId="375CD308" w14:textId="5B8D747E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62 613,37</w:t>
            </w:r>
          </w:p>
        </w:tc>
        <w:tc>
          <w:tcPr>
            <w:tcW w:w="369" w:type="pct"/>
            <w:shd w:val="clear" w:color="auto" w:fill="auto"/>
            <w:hideMark/>
          </w:tcPr>
          <w:p w14:paraId="7F18A0EF" w14:textId="0B23B90D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7 201,01</w:t>
            </w:r>
          </w:p>
        </w:tc>
        <w:tc>
          <w:tcPr>
            <w:tcW w:w="407" w:type="pct"/>
            <w:shd w:val="clear" w:color="auto" w:fill="auto"/>
            <w:hideMark/>
          </w:tcPr>
          <w:p w14:paraId="6EE2F884" w14:textId="42D13802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3 270,96</w:t>
            </w:r>
          </w:p>
        </w:tc>
        <w:tc>
          <w:tcPr>
            <w:tcW w:w="387" w:type="pct"/>
            <w:shd w:val="clear" w:color="auto" w:fill="auto"/>
            <w:hideMark/>
          </w:tcPr>
          <w:p w14:paraId="1464DE5C" w14:textId="17585048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4 567,40</w:t>
            </w:r>
          </w:p>
        </w:tc>
        <w:tc>
          <w:tcPr>
            <w:tcW w:w="387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7CB33361" w14:textId="2834BF6B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47 574,00</w:t>
            </w:r>
          </w:p>
        </w:tc>
        <w:tc>
          <w:tcPr>
            <w:tcW w:w="648" w:type="pct"/>
            <w:vMerge/>
            <w:vAlign w:val="center"/>
            <w:hideMark/>
          </w:tcPr>
          <w:p w14:paraId="01C706C7" w14:textId="77777777" w:rsidR="005C43A2" w:rsidRPr="00971FFC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4B5BC18E" w14:textId="77777777" w:rsidR="005C43A2" w:rsidRPr="00971FFC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971FFC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1A1D4673" w14:textId="77777777" w:rsidR="005C43A2" w:rsidRPr="00971FFC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5C43A2" w:rsidRPr="00207943" w14:paraId="4851602D" w14:textId="77777777" w:rsidTr="0004364C">
        <w:trPr>
          <w:trHeight w:val="807"/>
        </w:trPr>
        <w:tc>
          <w:tcPr>
            <w:tcW w:w="224" w:type="pct"/>
            <w:vMerge/>
            <w:vAlign w:val="center"/>
            <w:hideMark/>
          </w:tcPr>
          <w:p w14:paraId="3D14C40E" w14:textId="77777777" w:rsidR="005C43A2" w:rsidRPr="00971FFC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0B21DEF" w14:textId="77777777" w:rsidR="005C43A2" w:rsidRPr="00971FFC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2C33334A" w14:textId="77777777" w:rsidR="005C43A2" w:rsidRPr="00971FFC" w:rsidRDefault="005C43A2" w:rsidP="005C43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37314" w14:textId="41546C27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53 877,71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28DE7" w14:textId="6906A2E1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5 392,11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A7CE8" w14:textId="243F5AEE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1 870,14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6ADA4" w14:textId="10017F57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1 930,71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404052DB" w14:textId="30C3AA2F" w:rsidR="005C43A2" w:rsidRPr="00971FFC" w:rsidRDefault="005C43A2" w:rsidP="005C43A2">
            <w:pPr>
              <w:jc w:val="right"/>
              <w:rPr>
                <w:sz w:val="24"/>
                <w:szCs w:val="24"/>
              </w:rPr>
            </w:pPr>
            <w:r w:rsidRPr="00971FFC">
              <w:rPr>
                <w:sz w:val="24"/>
                <w:szCs w:val="24"/>
              </w:rPr>
              <w:t>44 684,75</w:t>
            </w:r>
          </w:p>
        </w:tc>
        <w:tc>
          <w:tcPr>
            <w:tcW w:w="648" w:type="pct"/>
            <w:vMerge/>
            <w:vAlign w:val="center"/>
            <w:hideMark/>
          </w:tcPr>
          <w:p w14:paraId="7EB77312" w14:textId="77777777" w:rsidR="005C43A2" w:rsidRPr="00971FFC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5EC67FBC" w14:textId="77777777" w:rsidR="005C43A2" w:rsidRPr="00971FFC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971FFC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001F356E" w14:textId="5087ED36" w:rsidR="005C43A2" w:rsidRPr="00971FFC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5C43A2" w:rsidRPr="00207943" w14:paraId="2CFACD2B" w14:textId="77777777" w:rsidTr="0004364C">
        <w:trPr>
          <w:trHeight w:val="2520"/>
        </w:trPr>
        <w:tc>
          <w:tcPr>
            <w:tcW w:w="224" w:type="pct"/>
            <w:vMerge/>
            <w:vAlign w:val="center"/>
            <w:hideMark/>
          </w:tcPr>
          <w:p w14:paraId="74E3866C" w14:textId="77777777" w:rsidR="005C43A2" w:rsidRPr="00971FFC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57A8D0EC" w14:textId="77777777" w:rsidR="005C43A2" w:rsidRPr="00971FFC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0263D8F6" w14:textId="77777777" w:rsidR="005C43A2" w:rsidRPr="00971FFC" w:rsidRDefault="005C43A2" w:rsidP="005C43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70612" w14:textId="57CB9287" w:rsidR="005C43A2" w:rsidRPr="00C1425A" w:rsidRDefault="005C43A2" w:rsidP="005C43A2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74 285,57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0BCEE" w14:textId="0A84EAD7" w:rsidR="005C43A2" w:rsidRPr="00C1425A" w:rsidRDefault="005C43A2" w:rsidP="005C43A2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2 407,21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CBF84" w14:textId="20516956" w:rsidR="005C43A2" w:rsidRPr="00C1425A" w:rsidRDefault="005C43A2" w:rsidP="005C43A2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1 034,12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C089D" w14:textId="120E492C" w:rsidR="005C43A2" w:rsidRPr="00C1425A" w:rsidRDefault="005C43A2" w:rsidP="005C43A2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1 034,12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2E534AD3" w14:textId="00A97629" w:rsidR="005C43A2" w:rsidRPr="00C1425A" w:rsidRDefault="005C43A2" w:rsidP="005C43A2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69 810,12</w:t>
            </w:r>
          </w:p>
        </w:tc>
        <w:tc>
          <w:tcPr>
            <w:tcW w:w="648" w:type="pct"/>
            <w:vMerge/>
            <w:vAlign w:val="center"/>
            <w:hideMark/>
          </w:tcPr>
          <w:p w14:paraId="4C6A47AF" w14:textId="77777777" w:rsidR="005C43A2" w:rsidRPr="00971FFC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244CE5E8" w14:textId="77777777" w:rsidR="005C43A2" w:rsidRPr="00971FFC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971FFC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351CCD40" w14:textId="201E9218" w:rsidR="005C43A2" w:rsidRPr="00971FFC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5C43A2" w:rsidRPr="00207943" w14:paraId="5517CE6C" w14:textId="77777777" w:rsidTr="0004364C">
        <w:trPr>
          <w:trHeight w:val="935"/>
        </w:trPr>
        <w:tc>
          <w:tcPr>
            <w:tcW w:w="224" w:type="pct"/>
            <w:vMerge/>
            <w:vAlign w:val="center"/>
          </w:tcPr>
          <w:p w14:paraId="2C9DB7F3" w14:textId="77777777" w:rsidR="005C43A2" w:rsidRPr="00971FFC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39A6AA23" w14:textId="77777777" w:rsidR="005C43A2" w:rsidRPr="00971FFC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49D9D7C8" w14:textId="77777777" w:rsidR="005C43A2" w:rsidRPr="00971FFC" w:rsidRDefault="005C43A2" w:rsidP="005C43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971F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971FFC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7F00B" w14:textId="2BE4FE46" w:rsidR="005C43A2" w:rsidRPr="001E09CC" w:rsidRDefault="001E09CC" w:rsidP="005C43A2">
            <w:pPr>
              <w:jc w:val="right"/>
              <w:rPr>
                <w:sz w:val="24"/>
                <w:szCs w:val="24"/>
              </w:rPr>
            </w:pPr>
            <w:r w:rsidRPr="001E09CC">
              <w:rPr>
                <w:sz w:val="24"/>
                <w:szCs w:val="24"/>
              </w:rPr>
              <w:t>85 785,64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0AE6A" w14:textId="7643F5D8" w:rsidR="005C43A2" w:rsidRPr="001E09CC" w:rsidRDefault="005C43A2" w:rsidP="005C43A2">
            <w:pPr>
              <w:jc w:val="right"/>
              <w:rPr>
                <w:sz w:val="24"/>
                <w:szCs w:val="24"/>
              </w:rPr>
            </w:pPr>
            <w:r w:rsidRPr="001E09CC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FD8DF" w14:textId="053D246A" w:rsidR="005C43A2" w:rsidRPr="001E09CC" w:rsidRDefault="005C43A2" w:rsidP="005C43A2">
            <w:pPr>
              <w:jc w:val="right"/>
              <w:rPr>
                <w:sz w:val="24"/>
                <w:szCs w:val="24"/>
              </w:rPr>
            </w:pPr>
            <w:r w:rsidRPr="001E09CC">
              <w:rPr>
                <w:sz w:val="24"/>
                <w:szCs w:val="24"/>
              </w:rPr>
              <w:t>4 435,53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FBDFB" w14:textId="7D9F493D" w:rsidR="005C43A2" w:rsidRPr="001E09CC" w:rsidRDefault="001E09CC" w:rsidP="005C43A2">
            <w:pPr>
              <w:jc w:val="right"/>
              <w:rPr>
                <w:sz w:val="24"/>
                <w:szCs w:val="24"/>
              </w:rPr>
            </w:pPr>
            <w:r w:rsidRPr="001E09CC">
              <w:rPr>
                <w:sz w:val="24"/>
                <w:szCs w:val="24"/>
              </w:rPr>
              <w:t>4 435,53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5C47E6ED" w14:textId="32107816" w:rsidR="005C43A2" w:rsidRPr="001E09CC" w:rsidRDefault="005C43A2" w:rsidP="005C43A2">
            <w:pPr>
              <w:jc w:val="right"/>
              <w:rPr>
                <w:sz w:val="24"/>
                <w:szCs w:val="24"/>
              </w:rPr>
            </w:pPr>
            <w:r w:rsidRPr="001E09CC">
              <w:rPr>
                <w:sz w:val="24"/>
                <w:szCs w:val="24"/>
              </w:rPr>
              <w:t>69 810,12</w:t>
            </w:r>
          </w:p>
        </w:tc>
        <w:tc>
          <w:tcPr>
            <w:tcW w:w="648" w:type="pct"/>
            <w:vMerge/>
            <w:vAlign w:val="center"/>
          </w:tcPr>
          <w:p w14:paraId="4D72FA66" w14:textId="77777777" w:rsidR="005C43A2" w:rsidRPr="00971FFC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4EFCEEE6" w14:textId="77777777" w:rsidR="005C43A2" w:rsidRPr="00971FFC" w:rsidRDefault="005C43A2" w:rsidP="005C43A2">
            <w:pPr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971FFC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5865D135" w14:textId="77777777" w:rsidR="005C43A2" w:rsidRPr="00971FFC" w:rsidRDefault="005C43A2" w:rsidP="005C43A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1E09CC" w:rsidRPr="00207943" w14:paraId="72D8924F" w14:textId="77777777" w:rsidTr="0004364C">
        <w:trPr>
          <w:trHeight w:val="935"/>
        </w:trPr>
        <w:tc>
          <w:tcPr>
            <w:tcW w:w="224" w:type="pct"/>
            <w:vMerge/>
            <w:vAlign w:val="center"/>
          </w:tcPr>
          <w:p w14:paraId="72A38D83" w14:textId="77777777" w:rsidR="001E09CC" w:rsidRPr="00971FFC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0778CCB6" w14:textId="77777777" w:rsidR="001E09CC" w:rsidRPr="00971FFC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405207CE" w14:textId="7F13DDF2" w:rsidR="001E09CC" w:rsidRPr="00971FFC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>2026 (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971F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971FFC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251B0" w14:textId="6EB3D56E" w:rsidR="001E09CC" w:rsidRPr="001E09CC" w:rsidRDefault="001E09CC" w:rsidP="001E09CC">
            <w:pPr>
              <w:jc w:val="right"/>
              <w:rPr>
                <w:sz w:val="24"/>
                <w:szCs w:val="24"/>
              </w:rPr>
            </w:pPr>
            <w:r w:rsidRPr="001E09CC">
              <w:rPr>
                <w:sz w:val="24"/>
                <w:szCs w:val="24"/>
              </w:rPr>
              <w:t>85 785,64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49D56" w14:textId="2C367901" w:rsidR="001E09CC" w:rsidRPr="001E09CC" w:rsidRDefault="001E09CC" w:rsidP="001E09CC">
            <w:pPr>
              <w:jc w:val="right"/>
              <w:rPr>
                <w:sz w:val="24"/>
                <w:szCs w:val="24"/>
              </w:rPr>
            </w:pPr>
            <w:r w:rsidRPr="001E09CC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4C243" w14:textId="0E4A0735" w:rsidR="001E09CC" w:rsidRPr="001E09CC" w:rsidRDefault="001E09CC" w:rsidP="001E09CC">
            <w:pPr>
              <w:jc w:val="right"/>
              <w:rPr>
                <w:sz w:val="24"/>
                <w:szCs w:val="24"/>
              </w:rPr>
            </w:pPr>
            <w:r w:rsidRPr="001E09CC">
              <w:rPr>
                <w:sz w:val="24"/>
                <w:szCs w:val="24"/>
              </w:rPr>
              <w:t>4 435,53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D4BE6" w14:textId="1D9DC454" w:rsidR="001E09CC" w:rsidRPr="001E09CC" w:rsidRDefault="001E09CC" w:rsidP="001E09CC">
            <w:pPr>
              <w:jc w:val="right"/>
              <w:rPr>
                <w:sz w:val="24"/>
                <w:szCs w:val="24"/>
              </w:rPr>
            </w:pPr>
            <w:r w:rsidRPr="001E09CC">
              <w:rPr>
                <w:sz w:val="24"/>
                <w:szCs w:val="24"/>
              </w:rPr>
              <w:t>4 435,53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6D057BF0" w14:textId="2B73F220" w:rsidR="001E09CC" w:rsidRPr="001E09CC" w:rsidRDefault="001E09CC" w:rsidP="001E09CC">
            <w:pPr>
              <w:jc w:val="right"/>
              <w:rPr>
                <w:sz w:val="24"/>
                <w:szCs w:val="24"/>
              </w:rPr>
            </w:pPr>
            <w:r w:rsidRPr="001E09CC">
              <w:rPr>
                <w:sz w:val="24"/>
                <w:szCs w:val="24"/>
              </w:rPr>
              <w:t>69 810,12</w:t>
            </w:r>
          </w:p>
        </w:tc>
        <w:tc>
          <w:tcPr>
            <w:tcW w:w="648" w:type="pct"/>
            <w:vMerge/>
            <w:vAlign w:val="center"/>
          </w:tcPr>
          <w:p w14:paraId="067087AC" w14:textId="77777777" w:rsidR="001E09CC" w:rsidRPr="00971FFC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2611911A" w14:textId="2FEC98F6" w:rsidR="001E09CC" w:rsidRPr="00971FFC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971FFC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971FFC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0AF84E18" w14:textId="22B4E1DF" w:rsidR="001E09CC" w:rsidRPr="00971FFC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71FFC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1E09CC" w:rsidRPr="00207943" w14:paraId="7AC66F76" w14:textId="77777777" w:rsidTr="0004364C">
        <w:trPr>
          <w:trHeight w:val="361"/>
        </w:trPr>
        <w:tc>
          <w:tcPr>
            <w:tcW w:w="224" w:type="pct"/>
            <w:vMerge w:val="restart"/>
          </w:tcPr>
          <w:p w14:paraId="5F29D24E" w14:textId="5AEACCF9" w:rsidR="001E09CC" w:rsidRPr="00F718C3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F718C3">
              <w:rPr>
                <w:rFonts w:ascii="Times New Roman" w:hAnsi="Times New Roman"/>
                <w:sz w:val="24"/>
                <w:szCs w:val="24"/>
              </w:rPr>
              <w:t>3.1.2</w:t>
            </w:r>
          </w:p>
        </w:tc>
        <w:tc>
          <w:tcPr>
            <w:tcW w:w="786" w:type="pct"/>
            <w:vMerge w:val="restart"/>
          </w:tcPr>
          <w:p w14:paraId="6275EFF9" w14:textId="60CA5520" w:rsidR="001E09CC" w:rsidRPr="00F718C3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F718C3">
              <w:rPr>
                <w:rFonts w:ascii="Times New Roman" w:hAnsi="Times New Roman"/>
                <w:sz w:val="24"/>
                <w:szCs w:val="24"/>
              </w:rPr>
              <w:t>Предоставление молодой семье дополнительной социальной выплаты при рождении (усыновлении) одного ребенка</w:t>
            </w:r>
          </w:p>
        </w:tc>
        <w:tc>
          <w:tcPr>
            <w:tcW w:w="252" w:type="pct"/>
            <w:shd w:val="clear" w:color="auto" w:fill="auto"/>
          </w:tcPr>
          <w:p w14:paraId="6184040A" w14:textId="7479B9F1" w:rsidR="001E09CC" w:rsidRPr="00F718C3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18C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BD2A5" w14:textId="6AE54252" w:rsidR="001E09CC" w:rsidRPr="00C1425A" w:rsidRDefault="001E09CC" w:rsidP="001E09CC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CC3B5" w14:textId="1EFF3AF6" w:rsidR="001E09CC" w:rsidRPr="00C1425A" w:rsidRDefault="001E09CC" w:rsidP="001E09CC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CC055" w14:textId="63297A1A" w:rsidR="001E09CC" w:rsidRPr="00C1425A" w:rsidRDefault="001E09CC" w:rsidP="001E09CC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B64F5" w14:textId="710102F6" w:rsidR="001E09CC" w:rsidRPr="00C1425A" w:rsidRDefault="001E09CC" w:rsidP="001E09CC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7C2CC9F1" w14:textId="5502BF72" w:rsidR="001E09CC" w:rsidRPr="00C1425A" w:rsidRDefault="001E09CC" w:rsidP="001E09CC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  <w:shd w:val="clear" w:color="auto" w:fill="auto"/>
          </w:tcPr>
          <w:p w14:paraId="5D4C1291" w14:textId="561DE761" w:rsidR="001E09CC" w:rsidRPr="00F718C3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F718C3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F718C3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F718C3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молодые семьи ЗАТО Северск</w:t>
            </w:r>
          </w:p>
        </w:tc>
        <w:tc>
          <w:tcPr>
            <w:tcW w:w="786" w:type="pct"/>
            <w:shd w:val="clear" w:color="auto" w:fill="auto"/>
          </w:tcPr>
          <w:p w14:paraId="4A7133CB" w14:textId="54424CF4" w:rsidR="001E09CC" w:rsidRPr="00F718C3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18C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</w:tcPr>
          <w:p w14:paraId="73DCDAE5" w14:textId="0E8F08E1" w:rsidR="001E09CC" w:rsidRPr="00F718C3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18C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E09CC" w:rsidRPr="00207943" w14:paraId="32901E75" w14:textId="77777777" w:rsidTr="00E13C56">
        <w:trPr>
          <w:trHeight w:val="935"/>
        </w:trPr>
        <w:tc>
          <w:tcPr>
            <w:tcW w:w="224" w:type="pct"/>
            <w:vMerge/>
            <w:vAlign w:val="center"/>
          </w:tcPr>
          <w:p w14:paraId="6846E397" w14:textId="77777777" w:rsidR="001E09CC" w:rsidRPr="00F718C3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02960FAB" w14:textId="77777777" w:rsidR="001E09CC" w:rsidRPr="00F718C3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51E3D79B" w14:textId="0A17A492" w:rsidR="001E09CC" w:rsidRPr="00F718C3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18C3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32FE7" w14:textId="30055D7B" w:rsidR="001E09CC" w:rsidRPr="00C1425A" w:rsidRDefault="001E09CC" w:rsidP="001E09CC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16C30" w14:textId="266EFA77" w:rsidR="001E09CC" w:rsidRPr="00C1425A" w:rsidRDefault="001E09CC" w:rsidP="001E09CC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03AEA" w14:textId="244B0811" w:rsidR="001E09CC" w:rsidRPr="00C1425A" w:rsidRDefault="001E09CC" w:rsidP="001E09CC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0F5CE" w14:textId="12C63635" w:rsidR="001E09CC" w:rsidRPr="00C1425A" w:rsidRDefault="001E09CC" w:rsidP="001E09CC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6F42AEA8" w14:textId="625EB07F" w:rsidR="001E09CC" w:rsidRPr="00C1425A" w:rsidRDefault="001E09CC" w:rsidP="001E09CC">
            <w:pPr>
              <w:jc w:val="right"/>
              <w:rPr>
                <w:sz w:val="24"/>
                <w:szCs w:val="24"/>
              </w:rPr>
            </w:pPr>
            <w:r w:rsidRPr="00C1425A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6C336687" w14:textId="77777777" w:rsidR="001E09CC" w:rsidRPr="00F718C3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0AF140DB" w14:textId="120785E3" w:rsidR="001E09CC" w:rsidRPr="00F718C3" w:rsidRDefault="001E09CC" w:rsidP="001E09CC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F718C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молодых семей, обратившихся за дополнительной выплатой, </w:t>
            </w:r>
            <w:proofErr w:type="spellStart"/>
            <w:r w:rsidRPr="00F718C3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6451D61E" w14:textId="30A56BB1" w:rsidR="001E09CC" w:rsidRPr="00F718C3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60BF9054" w14:textId="77777777" w:rsidTr="0004364C">
        <w:trPr>
          <w:trHeight w:val="935"/>
        </w:trPr>
        <w:tc>
          <w:tcPr>
            <w:tcW w:w="224" w:type="pct"/>
            <w:vMerge/>
            <w:vAlign w:val="center"/>
          </w:tcPr>
          <w:p w14:paraId="70031C2D" w14:textId="62C9EBF7" w:rsidR="001E09CC" w:rsidRPr="00F718C3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425CD891" w14:textId="77777777" w:rsidR="001E09CC" w:rsidRPr="00F718C3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7EED1401" w14:textId="40476FC1" w:rsidR="001E09CC" w:rsidRPr="00F718C3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18C3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r w:rsidRPr="00F718C3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F718C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718C3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F718C3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568B1" w14:textId="50C8169B" w:rsidR="001E09CC" w:rsidRPr="00F718C3" w:rsidRDefault="001E09CC" w:rsidP="001E09CC">
            <w:pPr>
              <w:jc w:val="right"/>
              <w:rPr>
                <w:sz w:val="24"/>
                <w:szCs w:val="24"/>
              </w:rPr>
            </w:pPr>
            <w:r w:rsidRPr="00F718C3">
              <w:rPr>
                <w:sz w:val="24"/>
                <w:szCs w:val="24"/>
              </w:rPr>
              <w:t>155,40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E31BA" w14:textId="6154CF49" w:rsidR="001E09CC" w:rsidRPr="00F718C3" w:rsidRDefault="001E09CC" w:rsidP="001E09CC">
            <w:pPr>
              <w:jc w:val="right"/>
              <w:rPr>
                <w:sz w:val="24"/>
                <w:szCs w:val="24"/>
              </w:rPr>
            </w:pPr>
            <w:r w:rsidRPr="00F718C3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6AE32" w14:textId="76F8E380" w:rsidR="001E09CC" w:rsidRPr="00F718C3" w:rsidRDefault="001E09CC" w:rsidP="001E09CC">
            <w:pPr>
              <w:jc w:val="right"/>
              <w:rPr>
                <w:sz w:val="24"/>
                <w:szCs w:val="24"/>
              </w:rPr>
            </w:pPr>
            <w:r w:rsidRPr="00F718C3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5974B" w14:textId="42350192" w:rsidR="001E09CC" w:rsidRPr="00F718C3" w:rsidRDefault="001E09CC" w:rsidP="001E09CC">
            <w:pPr>
              <w:jc w:val="right"/>
              <w:rPr>
                <w:sz w:val="24"/>
                <w:szCs w:val="24"/>
              </w:rPr>
            </w:pPr>
            <w:r w:rsidRPr="00F718C3">
              <w:rPr>
                <w:sz w:val="24"/>
                <w:szCs w:val="24"/>
              </w:rPr>
              <w:t>155,40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4849FE00" w14:textId="78EE597D" w:rsidR="001E09CC" w:rsidRPr="00F718C3" w:rsidRDefault="001E09CC" w:rsidP="001E09CC">
            <w:pPr>
              <w:jc w:val="right"/>
              <w:rPr>
                <w:sz w:val="24"/>
                <w:szCs w:val="24"/>
              </w:rPr>
            </w:pPr>
            <w:r w:rsidRPr="00F718C3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59A2131A" w14:textId="77777777" w:rsidR="001E09CC" w:rsidRPr="00F718C3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39C3A2C3" w14:textId="234A51A0" w:rsidR="001E09CC" w:rsidRPr="00F718C3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F718C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молодых семей, обратившихся за дополнительной выплатой, </w:t>
            </w:r>
            <w:proofErr w:type="spellStart"/>
            <w:r w:rsidRPr="00F718C3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2147F646" w14:textId="752A363F" w:rsidR="001E09CC" w:rsidRPr="00F718C3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718C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E09CC" w:rsidRPr="00207943" w14:paraId="48B86E5E" w14:textId="77777777" w:rsidTr="0004364C">
        <w:trPr>
          <w:trHeight w:val="935"/>
        </w:trPr>
        <w:tc>
          <w:tcPr>
            <w:tcW w:w="224" w:type="pct"/>
            <w:vMerge/>
            <w:vAlign w:val="center"/>
          </w:tcPr>
          <w:p w14:paraId="2F094253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114223B3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shd w:val="clear" w:color="auto" w:fill="auto"/>
          </w:tcPr>
          <w:p w14:paraId="316050B0" w14:textId="68EF6551" w:rsidR="001E09CC" w:rsidRPr="00F718C3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18C3">
              <w:rPr>
                <w:rFonts w:ascii="Times New Roman" w:hAnsi="Times New Roman"/>
                <w:sz w:val="24"/>
                <w:szCs w:val="24"/>
              </w:rPr>
              <w:t>2026 (</w:t>
            </w:r>
            <w:proofErr w:type="spellStart"/>
            <w:r w:rsidRPr="00F718C3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F718C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718C3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F718C3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42E6D" w14:textId="0B93208C" w:rsidR="001E09CC" w:rsidRPr="00F718C3" w:rsidRDefault="001E09CC" w:rsidP="001E09CC">
            <w:pPr>
              <w:jc w:val="right"/>
              <w:rPr>
                <w:sz w:val="24"/>
                <w:szCs w:val="24"/>
              </w:rPr>
            </w:pPr>
            <w:r w:rsidRPr="00F718C3">
              <w:rPr>
                <w:sz w:val="24"/>
                <w:szCs w:val="24"/>
              </w:rPr>
              <w:t>155,40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5F82B" w14:textId="0A23185E" w:rsidR="001E09CC" w:rsidRPr="00F718C3" w:rsidRDefault="001E09CC" w:rsidP="001E09CC">
            <w:pPr>
              <w:jc w:val="right"/>
              <w:rPr>
                <w:sz w:val="24"/>
                <w:szCs w:val="24"/>
              </w:rPr>
            </w:pPr>
            <w:r w:rsidRPr="00F718C3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E6B08" w14:textId="34E75E31" w:rsidR="001E09CC" w:rsidRPr="00F718C3" w:rsidRDefault="001E09CC" w:rsidP="001E09CC">
            <w:pPr>
              <w:jc w:val="right"/>
              <w:rPr>
                <w:sz w:val="24"/>
                <w:szCs w:val="24"/>
              </w:rPr>
            </w:pPr>
            <w:r w:rsidRPr="00F718C3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CCA7A" w14:textId="6DD87459" w:rsidR="001E09CC" w:rsidRPr="00F718C3" w:rsidRDefault="001E09CC" w:rsidP="001E09CC">
            <w:pPr>
              <w:jc w:val="right"/>
              <w:rPr>
                <w:sz w:val="24"/>
                <w:szCs w:val="24"/>
              </w:rPr>
            </w:pPr>
            <w:r w:rsidRPr="00F718C3">
              <w:rPr>
                <w:sz w:val="24"/>
                <w:szCs w:val="24"/>
              </w:rPr>
              <w:t>155,40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3590897B" w14:textId="75A8E488" w:rsidR="001E09CC" w:rsidRPr="00F718C3" w:rsidRDefault="001E09CC" w:rsidP="001E09CC">
            <w:pPr>
              <w:jc w:val="right"/>
              <w:rPr>
                <w:sz w:val="24"/>
                <w:szCs w:val="24"/>
              </w:rPr>
            </w:pPr>
            <w:r w:rsidRPr="00F718C3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04F70163" w14:textId="77777777" w:rsidR="001E09CC" w:rsidRPr="00F718C3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12FCF44E" w14:textId="3C84D825" w:rsidR="001E09CC" w:rsidRPr="00F718C3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F718C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молодых семей, обратившихся за дополнительной выплатой, </w:t>
            </w:r>
            <w:proofErr w:type="spellStart"/>
            <w:r w:rsidRPr="00F718C3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0D3516CD" w14:textId="4F64E1DA" w:rsidR="001E09CC" w:rsidRPr="00F718C3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718C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E09CC" w:rsidRPr="00207943" w14:paraId="08F131A9" w14:textId="77777777" w:rsidTr="0004364C">
        <w:trPr>
          <w:trHeight w:val="315"/>
        </w:trPr>
        <w:tc>
          <w:tcPr>
            <w:tcW w:w="224" w:type="pct"/>
            <w:vMerge w:val="restart"/>
            <w:shd w:val="clear" w:color="auto" w:fill="auto"/>
            <w:hideMark/>
          </w:tcPr>
          <w:p w14:paraId="0D56DBDB" w14:textId="77777777" w:rsidR="001E09CC" w:rsidRPr="00DD3DFF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583D1322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Итого по подпрограмме 1</w:t>
            </w:r>
          </w:p>
        </w:tc>
        <w:tc>
          <w:tcPr>
            <w:tcW w:w="252" w:type="pct"/>
            <w:shd w:val="clear" w:color="auto" w:fill="auto"/>
            <w:hideMark/>
          </w:tcPr>
          <w:p w14:paraId="3A13F07E" w14:textId="77777777" w:rsidR="001E09CC" w:rsidRPr="00DD3DFF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DF641" w14:textId="41941A6A" w:rsidR="001E09CC" w:rsidRPr="008B6E1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6E1B">
              <w:rPr>
                <w:sz w:val="24"/>
                <w:szCs w:val="24"/>
              </w:rPr>
              <w:t>276 745,09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CE559" w14:textId="744E6E18" w:rsidR="001E09CC" w:rsidRPr="008B6E1B" w:rsidRDefault="001E09CC" w:rsidP="001E09CC">
            <w:pPr>
              <w:jc w:val="right"/>
              <w:rPr>
                <w:sz w:val="24"/>
                <w:szCs w:val="24"/>
              </w:rPr>
            </w:pPr>
            <w:r w:rsidRPr="008B6E1B">
              <w:rPr>
                <w:sz w:val="24"/>
                <w:szCs w:val="24"/>
              </w:rPr>
              <w:t>22 104,79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7309E" w14:textId="30473448" w:rsidR="001E09CC" w:rsidRPr="008B6E1B" w:rsidRDefault="001E09CC" w:rsidP="001E09CC">
            <w:pPr>
              <w:jc w:val="right"/>
              <w:rPr>
                <w:sz w:val="24"/>
                <w:szCs w:val="24"/>
              </w:rPr>
            </w:pPr>
            <w:r w:rsidRPr="008B6E1B">
              <w:rPr>
                <w:sz w:val="24"/>
                <w:szCs w:val="24"/>
              </w:rPr>
              <w:t>9 597,70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0FA75" w14:textId="36813EC3" w:rsidR="001E09CC" w:rsidRPr="008B6E1B" w:rsidRDefault="001E09CC" w:rsidP="001E09CC">
            <w:pPr>
              <w:jc w:val="right"/>
              <w:rPr>
                <w:sz w:val="24"/>
                <w:szCs w:val="24"/>
              </w:rPr>
            </w:pPr>
            <w:r w:rsidRPr="008B6E1B">
              <w:rPr>
                <w:sz w:val="24"/>
                <w:szCs w:val="24"/>
              </w:rPr>
              <w:t>22 266,48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39C54B46" w14:textId="30D3D774" w:rsidR="001E09CC" w:rsidRPr="008B6E1B" w:rsidRDefault="001E09CC" w:rsidP="001E09CC">
            <w:pPr>
              <w:jc w:val="right"/>
              <w:rPr>
                <w:sz w:val="24"/>
                <w:szCs w:val="24"/>
              </w:rPr>
            </w:pPr>
            <w:r w:rsidRPr="008B6E1B">
              <w:rPr>
                <w:sz w:val="24"/>
                <w:szCs w:val="24"/>
              </w:rPr>
              <w:t>222 776,13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60E57E24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86" w:type="pct"/>
            <w:shd w:val="clear" w:color="auto" w:fill="auto"/>
            <w:hideMark/>
          </w:tcPr>
          <w:p w14:paraId="5F251061" w14:textId="77777777" w:rsidR="001E09CC" w:rsidRPr="00DD3DFF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31" w:type="pct"/>
            <w:shd w:val="clear" w:color="auto" w:fill="auto"/>
            <w:hideMark/>
          </w:tcPr>
          <w:p w14:paraId="2BF24942" w14:textId="77777777" w:rsidR="001E09CC" w:rsidRPr="00DD3DFF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1E09CC" w:rsidRPr="00207943" w14:paraId="1C7B70D5" w14:textId="77777777" w:rsidTr="0004364C">
        <w:trPr>
          <w:trHeight w:val="2520"/>
        </w:trPr>
        <w:tc>
          <w:tcPr>
            <w:tcW w:w="224" w:type="pct"/>
            <w:vMerge/>
            <w:vAlign w:val="center"/>
            <w:hideMark/>
          </w:tcPr>
          <w:p w14:paraId="280ADB37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43889702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6A16133F" w14:textId="77777777" w:rsidR="001E09CC" w:rsidRPr="00DD3DFF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D4AD3" w14:textId="77777777" w:rsidR="001E09CC" w:rsidRPr="00DD3DFF" w:rsidRDefault="001E09CC" w:rsidP="001E09CC">
            <w:pPr>
              <w:jc w:val="right"/>
              <w:rPr>
                <w:sz w:val="24"/>
                <w:szCs w:val="24"/>
              </w:rPr>
            </w:pPr>
            <w:r w:rsidRPr="00DD3DFF">
              <w:rPr>
                <w:sz w:val="24"/>
                <w:szCs w:val="24"/>
              </w:rPr>
              <w:t>73 491,52</w:t>
            </w:r>
          </w:p>
        </w:tc>
        <w:tc>
          <w:tcPr>
            <w:tcW w:w="3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C72EC" w14:textId="77777777" w:rsidR="001E09CC" w:rsidRPr="00DD3DFF" w:rsidRDefault="001E09CC" w:rsidP="001E09CC">
            <w:pPr>
              <w:jc w:val="right"/>
              <w:rPr>
                <w:sz w:val="24"/>
                <w:szCs w:val="24"/>
              </w:rPr>
            </w:pPr>
            <w:r w:rsidRPr="00DD3DFF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17B5C" w14:textId="77777777" w:rsidR="001E09CC" w:rsidRPr="00DD3DFF" w:rsidRDefault="001E09CC" w:rsidP="001E09CC">
            <w:pPr>
              <w:jc w:val="right"/>
              <w:rPr>
                <w:sz w:val="24"/>
                <w:szCs w:val="24"/>
              </w:rPr>
            </w:pPr>
            <w:r w:rsidRPr="00DD3DFF">
              <w:rPr>
                <w:sz w:val="24"/>
                <w:szCs w:val="24"/>
              </w:rPr>
              <w:t>3 422,48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65808" w14:textId="77777777" w:rsidR="001E09CC" w:rsidRPr="00DD3DFF" w:rsidRDefault="001E09CC" w:rsidP="001E09CC">
            <w:pPr>
              <w:jc w:val="right"/>
              <w:rPr>
                <w:sz w:val="24"/>
                <w:szCs w:val="24"/>
              </w:rPr>
            </w:pPr>
            <w:r w:rsidRPr="00DD3DFF">
              <w:rPr>
                <w:sz w:val="24"/>
                <w:szCs w:val="24"/>
              </w:rPr>
              <w:t>6 287,58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4AFBFC0E" w14:textId="77777777" w:rsidR="001E09CC" w:rsidRPr="00DD3DFF" w:rsidRDefault="001E09CC" w:rsidP="001E09CC">
            <w:pPr>
              <w:jc w:val="right"/>
              <w:rPr>
                <w:sz w:val="24"/>
                <w:szCs w:val="24"/>
              </w:rPr>
            </w:pPr>
            <w:r w:rsidRPr="00DD3DFF">
              <w:rPr>
                <w:sz w:val="24"/>
                <w:szCs w:val="24"/>
              </w:rPr>
              <w:t>56 677,00</w:t>
            </w:r>
          </w:p>
        </w:tc>
        <w:tc>
          <w:tcPr>
            <w:tcW w:w="648" w:type="pct"/>
            <w:vMerge/>
            <w:vAlign w:val="center"/>
            <w:hideMark/>
          </w:tcPr>
          <w:p w14:paraId="40017410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12CE4E86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 xml:space="preserve">1. Доля молодежи, участвующей в деятельности детских и молодежных общественных объединений, от общей численности молодежи от 14 до 30 лет,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0FA733D0" w14:textId="77777777" w:rsidR="001E09CC" w:rsidRPr="00DD3DFF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1E09CC" w:rsidRPr="00207943" w14:paraId="7883EE62" w14:textId="77777777" w:rsidTr="0004364C">
        <w:trPr>
          <w:trHeight w:val="666"/>
        </w:trPr>
        <w:tc>
          <w:tcPr>
            <w:tcW w:w="224" w:type="pct"/>
            <w:vMerge/>
            <w:vAlign w:val="center"/>
            <w:hideMark/>
          </w:tcPr>
          <w:p w14:paraId="46A44CAF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81E9CFC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397926FF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9C7FF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A66C9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6359D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3A6F9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95754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1F680630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74C21CA7" w14:textId="7EC56F7F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2. Количество рабочих мест, предоставленных для трудоустройства несовершеннолетних граждан ЗАТО Северск (14-</w:t>
            </w: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DD3DFF">
              <w:rPr>
                <w:rFonts w:ascii="Times New Roman" w:hAnsi="Times New Roman"/>
                <w:sz w:val="24"/>
                <w:szCs w:val="24"/>
              </w:rPr>
              <w:t xml:space="preserve"> лет) в свободное от учебы время, с возмещением затрат из бюджета ЗАТО Северск,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55D21BDE" w14:textId="77777777" w:rsidR="001E09CC" w:rsidRPr="00DD3DFF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224</w:t>
            </w:r>
          </w:p>
        </w:tc>
      </w:tr>
      <w:tr w:rsidR="001E09CC" w:rsidRPr="00207943" w14:paraId="1C3F4C60" w14:textId="77777777" w:rsidTr="0004364C">
        <w:trPr>
          <w:trHeight w:val="84"/>
        </w:trPr>
        <w:tc>
          <w:tcPr>
            <w:tcW w:w="224" w:type="pct"/>
            <w:vMerge/>
            <w:vAlign w:val="center"/>
            <w:hideMark/>
          </w:tcPr>
          <w:p w14:paraId="785D2487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84F43DC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03EB094C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048D4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6CAE6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2CA52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893CA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A8AB9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4578829F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3B37D611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 xml:space="preserve">3. Количество молодых семей, улучшивших жилищные условия с использованием ипотечных жилищных кредитов и займов при получении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DD3DFF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681C2EE1" w14:textId="77777777" w:rsidR="001E09CC" w:rsidRPr="00DD3DFF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1E09CC" w:rsidRPr="00207943" w14:paraId="3C762865" w14:textId="77777777" w:rsidTr="0004364C">
        <w:trPr>
          <w:trHeight w:val="2562"/>
        </w:trPr>
        <w:tc>
          <w:tcPr>
            <w:tcW w:w="224" w:type="pct"/>
            <w:vMerge/>
            <w:vAlign w:val="center"/>
            <w:hideMark/>
          </w:tcPr>
          <w:p w14:paraId="4361C229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18627D15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15654E79" w14:textId="77777777" w:rsidR="001E09CC" w:rsidRPr="00DD3DFF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02224" w14:textId="77777777" w:rsidR="001E09CC" w:rsidRPr="00DD3DFF" w:rsidRDefault="001E09CC" w:rsidP="001E09CC">
            <w:pPr>
              <w:jc w:val="right"/>
              <w:rPr>
                <w:sz w:val="24"/>
                <w:szCs w:val="24"/>
              </w:rPr>
            </w:pPr>
            <w:r w:rsidRPr="00DD3DFF">
              <w:rPr>
                <w:sz w:val="24"/>
                <w:szCs w:val="24"/>
              </w:rPr>
              <w:t>66 428,47</w:t>
            </w:r>
          </w:p>
        </w:tc>
        <w:tc>
          <w:tcPr>
            <w:tcW w:w="3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AA308" w14:textId="77777777" w:rsidR="001E09CC" w:rsidRPr="00DD3DFF" w:rsidRDefault="001E09CC" w:rsidP="001E09CC">
            <w:pPr>
              <w:jc w:val="right"/>
              <w:rPr>
                <w:sz w:val="24"/>
                <w:szCs w:val="24"/>
              </w:rPr>
            </w:pPr>
            <w:r w:rsidRPr="00DD3DFF">
              <w:rPr>
                <w:sz w:val="24"/>
                <w:szCs w:val="24"/>
              </w:rPr>
              <w:t>7 201,01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D4F96" w14:textId="77777777" w:rsidR="001E09CC" w:rsidRPr="00DD3DFF" w:rsidRDefault="001E09CC" w:rsidP="001E09CC">
            <w:pPr>
              <w:jc w:val="right"/>
              <w:rPr>
                <w:sz w:val="24"/>
                <w:szCs w:val="24"/>
              </w:rPr>
            </w:pPr>
            <w:r w:rsidRPr="00DD3DFF">
              <w:rPr>
                <w:sz w:val="24"/>
                <w:szCs w:val="24"/>
              </w:rPr>
              <w:t>3 270,96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2F39F" w14:textId="77777777" w:rsidR="001E09CC" w:rsidRPr="00DD3DFF" w:rsidRDefault="001E09CC" w:rsidP="001E09CC">
            <w:pPr>
              <w:jc w:val="right"/>
              <w:rPr>
                <w:sz w:val="24"/>
                <w:szCs w:val="24"/>
              </w:rPr>
            </w:pPr>
            <w:r w:rsidRPr="00DD3DFF">
              <w:rPr>
                <w:sz w:val="24"/>
                <w:szCs w:val="24"/>
              </w:rPr>
              <w:t>7 137,30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91B8F" w14:textId="77777777" w:rsidR="001E09CC" w:rsidRPr="00DD3DFF" w:rsidRDefault="001E09CC" w:rsidP="001E09CC">
            <w:pPr>
              <w:jc w:val="right"/>
              <w:rPr>
                <w:sz w:val="24"/>
                <w:szCs w:val="24"/>
              </w:rPr>
            </w:pPr>
            <w:r w:rsidRPr="00DD3DFF">
              <w:rPr>
                <w:sz w:val="24"/>
                <w:szCs w:val="24"/>
              </w:rPr>
              <w:t>48 819,20</w:t>
            </w:r>
          </w:p>
        </w:tc>
        <w:tc>
          <w:tcPr>
            <w:tcW w:w="648" w:type="pct"/>
            <w:vMerge/>
            <w:vAlign w:val="center"/>
            <w:hideMark/>
          </w:tcPr>
          <w:p w14:paraId="38D34672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1C4242E1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 xml:space="preserve">1. Доля молодежи, участвующей в деятельности детских и молодежных общественных объединений, от общей численности молодежи от 14 до 30 лет,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350C85CF" w14:textId="77777777" w:rsidR="001E09CC" w:rsidRPr="00DD3DFF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1E09CC" w:rsidRPr="00207943" w14:paraId="5BF37CAE" w14:textId="77777777" w:rsidTr="0004364C">
        <w:trPr>
          <w:trHeight w:val="240"/>
        </w:trPr>
        <w:tc>
          <w:tcPr>
            <w:tcW w:w="224" w:type="pct"/>
            <w:vMerge/>
            <w:vAlign w:val="center"/>
            <w:hideMark/>
          </w:tcPr>
          <w:p w14:paraId="1BF88E80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97F75E1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19DA071E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FBD39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B1DCD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34977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64E24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0BB47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56FD8AE7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57C6A046" w14:textId="5749C2C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2. Количество рабочих мест, предоставленных для трудоустройства несовершеннолетних граждан ЗАТО Северск (14-1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DD3DFF">
              <w:rPr>
                <w:rFonts w:ascii="Times New Roman" w:hAnsi="Times New Roman"/>
                <w:sz w:val="24"/>
                <w:szCs w:val="24"/>
              </w:rPr>
              <w:t xml:space="preserve"> лет) в свободное от учебы время, с возмещением затрат из бюджета ЗАТО Северск,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79FF8DE5" w14:textId="77777777" w:rsidR="001E09CC" w:rsidRPr="00DD3DFF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221</w:t>
            </w:r>
          </w:p>
        </w:tc>
      </w:tr>
      <w:tr w:rsidR="001E09CC" w:rsidRPr="00207943" w14:paraId="1DD5C170" w14:textId="77777777" w:rsidTr="0004364C">
        <w:trPr>
          <w:trHeight w:val="666"/>
        </w:trPr>
        <w:tc>
          <w:tcPr>
            <w:tcW w:w="224" w:type="pct"/>
            <w:vMerge/>
            <w:vAlign w:val="center"/>
            <w:hideMark/>
          </w:tcPr>
          <w:p w14:paraId="27030E08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3B3E152F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57BF8277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CF9A0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16CA1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13FD7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B15C3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EC105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472F94DD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076EB708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 xml:space="preserve">3. Количество молодых семей, улучшивших жилищные условия с использованием ипотечных жилищных кредитов и займов при получении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DD3DFF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3D707217" w14:textId="77777777" w:rsidR="001E09CC" w:rsidRPr="00DD3DFF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1E09CC" w:rsidRPr="00207943" w14:paraId="10991AD1" w14:textId="77777777" w:rsidTr="0004364C">
        <w:trPr>
          <w:trHeight w:val="2528"/>
        </w:trPr>
        <w:tc>
          <w:tcPr>
            <w:tcW w:w="224" w:type="pct"/>
            <w:vMerge/>
            <w:vAlign w:val="center"/>
            <w:hideMark/>
          </w:tcPr>
          <w:p w14:paraId="2C6A9A70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10B38FBC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539DD8FE" w14:textId="77777777" w:rsidR="001E09CC" w:rsidRPr="00DD3DFF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A5CDE" w14:textId="23B4522A" w:rsidR="001E09CC" w:rsidRPr="00DD3DFF" w:rsidRDefault="001E09CC" w:rsidP="001E09CC">
            <w:pPr>
              <w:jc w:val="right"/>
              <w:rPr>
                <w:sz w:val="24"/>
                <w:szCs w:val="24"/>
              </w:rPr>
            </w:pPr>
            <w:r w:rsidRPr="00DD3DFF">
              <w:rPr>
                <w:sz w:val="24"/>
                <w:szCs w:val="24"/>
              </w:rPr>
              <w:t>57 840,92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98D42" w14:textId="1D3FFF2C" w:rsidR="001E09CC" w:rsidRPr="00DD3DFF" w:rsidRDefault="001E09CC" w:rsidP="001E09CC">
            <w:pPr>
              <w:jc w:val="right"/>
              <w:rPr>
                <w:sz w:val="24"/>
                <w:szCs w:val="24"/>
              </w:rPr>
            </w:pPr>
            <w:r w:rsidRPr="00DD3DFF">
              <w:rPr>
                <w:sz w:val="24"/>
                <w:szCs w:val="24"/>
              </w:rPr>
              <w:t>5 392,11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D0A4C" w14:textId="4A26041A" w:rsidR="001E09CC" w:rsidRPr="00DD3DFF" w:rsidRDefault="001E09CC" w:rsidP="001E09CC">
            <w:pPr>
              <w:jc w:val="right"/>
              <w:rPr>
                <w:sz w:val="24"/>
                <w:szCs w:val="24"/>
              </w:rPr>
            </w:pPr>
            <w:r w:rsidRPr="00DD3DFF">
              <w:rPr>
                <w:sz w:val="24"/>
                <w:szCs w:val="24"/>
              </w:rPr>
              <w:t>1 870,14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0DFF9" w14:textId="31DE42FC" w:rsidR="001E09CC" w:rsidRPr="00DD3DFF" w:rsidRDefault="001E09CC" w:rsidP="001E09CC">
            <w:pPr>
              <w:jc w:val="right"/>
              <w:rPr>
                <w:sz w:val="24"/>
                <w:szCs w:val="24"/>
              </w:rPr>
            </w:pPr>
            <w:r w:rsidRPr="00DD3DFF">
              <w:rPr>
                <w:sz w:val="24"/>
                <w:szCs w:val="24"/>
              </w:rPr>
              <w:t>4 484,01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D2F8C" w14:textId="7B114DC1" w:rsidR="001E09CC" w:rsidRPr="00DD3DFF" w:rsidRDefault="001E09CC" w:rsidP="001E09CC">
            <w:pPr>
              <w:jc w:val="right"/>
              <w:rPr>
                <w:sz w:val="24"/>
                <w:szCs w:val="24"/>
              </w:rPr>
            </w:pPr>
            <w:r w:rsidRPr="00DD3DFF">
              <w:rPr>
                <w:sz w:val="24"/>
                <w:szCs w:val="24"/>
              </w:rPr>
              <w:t>46 094,66</w:t>
            </w:r>
          </w:p>
        </w:tc>
        <w:tc>
          <w:tcPr>
            <w:tcW w:w="648" w:type="pct"/>
            <w:vMerge/>
            <w:vAlign w:val="center"/>
            <w:hideMark/>
          </w:tcPr>
          <w:p w14:paraId="4215CA67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5902A244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 xml:space="preserve">1. Доля молодежи, участвующей в деятельности детских и молодежных общественных объединений, от общей численности молодежи от 14 до 30 лет,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5517E42B" w14:textId="3004AA54" w:rsidR="001E09CC" w:rsidRPr="00DD3DFF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1E09CC" w:rsidRPr="00207943" w14:paraId="763C64CD" w14:textId="77777777" w:rsidTr="0004364C">
        <w:trPr>
          <w:trHeight w:val="240"/>
        </w:trPr>
        <w:tc>
          <w:tcPr>
            <w:tcW w:w="224" w:type="pct"/>
            <w:vMerge/>
            <w:vAlign w:val="center"/>
            <w:hideMark/>
          </w:tcPr>
          <w:p w14:paraId="5CA68B8E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7C44B94C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73859C55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B4F4E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E48DC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E24D9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8554C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D34D9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30E16CC8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5317098D" w14:textId="41122E28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2. Количество рабочих мест, предоставленных для трудоустройства несовершеннолетних граждан ЗАТО Северск (14-1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DD3DFF">
              <w:rPr>
                <w:rFonts w:ascii="Times New Roman" w:hAnsi="Times New Roman"/>
                <w:sz w:val="24"/>
                <w:szCs w:val="24"/>
              </w:rPr>
              <w:t xml:space="preserve"> лет) в свободное от учебы время, с возмещением затрат из бюджета ЗАТО Северск,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35D63858" w14:textId="256B7B61" w:rsidR="001E09CC" w:rsidRPr="00DD3DFF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215</w:t>
            </w:r>
          </w:p>
        </w:tc>
      </w:tr>
      <w:tr w:rsidR="001E09CC" w:rsidRPr="00207943" w14:paraId="40AF8087" w14:textId="77777777" w:rsidTr="0004364C">
        <w:trPr>
          <w:trHeight w:val="240"/>
        </w:trPr>
        <w:tc>
          <w:tcPr>
            <w:tcW w:w="224" w:type="pct"/>
            <w:vMerge/>
            <w:vAlign w:val="center"/>
            <w:hideMark/>
          </w:tcPr>
          <w:p w14:paraId="05F40EB4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7EE4B72D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2754247F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8EC62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15A0D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84E29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B3F88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10692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2B15D16D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7F1019E3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 xml:space="preserve">3. Количество молодых семей, улучшивших жилищные условия с использованием ипотечных жилищных кредитов и займов при получении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DD3DFF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27BE0AC2" w14:textId="0E00395D" w:rsidR="001E09CC" w:rsidRPr="00DD3DFF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1E09CC" w:rsidRPr="00207943" w14:paraId="346B02FD" w14:textId="77777777" w:rsidTr="0004364C">
        <w:trPr>
          <w:trHeight w:val="2520"/>
        </w:trPr>
        <w:tc>
          <w:tcPr>
            <w:tcW w:w="224" w:type="pct"/>
            <w:vMerge/>
            <w:vAlign w:val="center"/>
            <w:hideMark/>
          </w:tcPr>
          <w:p w14:paraId="27E2A2E5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3C8FFB97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7AB3A5DF" w14:textId="77777777" w:rsidR="001E09CC" w:rsidRPr="00DD3DFF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F49EE" w14:textId="6F567D38" w:rsidR="001E09CC" w:rsidRPr="008B6E1B" w:rsidRDefault="001E09CC" w:rsidP="001E09CC">
            <w:pPr>
              <w:jc w:val="right"/>
              <w:rPr>
                <w:sz w:val="24"/>
                <w:szCs w:val="24"/>
              </w:rPr>
            </w:pPr>
            <w:r w:rsidRPr="008B6E1B">
              <w:rPr>
                <w:sz w:val="24"/>
                <w:szCs w:val="24"/>
              </w:rPr>
              <w:t>78 984,18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41B48" w14:textId="246982C8" w:rsidR="001E09CC" w:rsidRPr="008B6E1B" w:rsidRDefault="001E09CC" w:rsidP="001E09CC">
            <w:pPr>
              <w:jc w:val="right"/>
              <w:rPr>
                <w:sz w:val="24"/>
                <w:szCs w:val="24"/>
              </w:rPr>
            </w:pPr>
            <w:r w:rsidRPr="008B6E1B">
              <w:rPr>
                <w:sz w:val="24"/>
                <w:szCs w:val="24"/>
              </w:rPr>
              <w:t>2 407,21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7819C" w14:textId="4BEAF57E" w:rsidR="001E09CC" w:rsidRPr="008B6E1B" w:rsidRDefault="001E09CC" w:rsidP="001E09CC">
            <w:pPr>
              <w:jc w:val="right"/>
              <w:rPr>
                <w:sz w:val="24"/>
                <w:szCs w:val="24"/>
              </w:rPr>
            </w:pPr>
            <w:r w:rsidRPr="008B6E1B">
              <w:rPr>
                <w:sz w:val="24"/>
                <w:szCs w:val="24"/>
              </w:rPr>
              <w:t>1 034,12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3F93D" w14:textId="0A8ED047" w:rsidR="001E09CC" w:rsidRPr="008B6E1B" w:rsidRDefault="001E09CC" w:rsidP="001E09CC">
            <w:pPr>
              <w:jc w:val="right"/>
              <w:rPr>
                <w:sz w:val="24"/>
                <w:szCs w:val="24"/>
              </w:rPr>
            </w:pPr>
            <w:r w:rsidRPr="008B6E1B">
              <w:rPr>
                <w:sz w:val="24"/>
                <w:szCs w:val="24"/>
              </w:rPr>
              <w:t>4 357,59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D8283" w14:textId="534412B4" w:rsidR="001E09CC" w:rsidRPr="008B6E1B" w:rsidRDefault="001E09CC" w:rsidP="001E09CC">
            <w:pPr>
              <w:jc w:val="right"/>
              <w:rPr>
                <w:sz w:val="24"/>
                <w:szCs w:val="24"/>
              </w:rPr>
            </w:pPr>
            <w:r w:rsidRPr="008B6E1B">
              <w:rPr>
                <w:sz w:val="24"/>
                <w:szCs w:val="24"/>
              </w:rPr>
              <w:t>71 185,26</w:t>
            </w:r>
          </w:p>
        </w:tc>
        <w:tc>
          <w:tcPr>
            <w:tcW w:w="648" w:type="pct"/>
            <w:vMerge/>
            <w:vAlign w:val="center"/>
            <w:hideMark/>
          </w:tcPr>
          <w:p w14:paraId="00C49E0E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11F036FC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 xml:space="preserve">1. Доля молодежи, участвующей в деятельности детских и молодежных общественных объединений, от общей численности молодежи от 14 до 30 лет,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477A285B" w14:textId="04C6ED68" w:rsidR="001E09CC" w:rsidRPr="00DD3DFF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1E09CC" w:rsidRPr="00207943" w14:paraId="5BA8E3D8" w14:textId="77777777" w:rsidTr="0004364C">
        <w:trPr>
          <w:trHeight w:val="808"/>
        </w:trPr>
        <w:tc>
          <w:tcPr>
            <w:tcW w:w="224" w:type="pct"/>
            <w:vMerge/>
            <w:vAlign w:val="center"/>
            <w:hideMark/>
          </w:tcPr>
          <w:p w14:paraId="085E707E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A0E3750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7E6CD1F9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03C76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C5035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DFD30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6DEB2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A3EB5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6E44A342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5A37FE68" w14:textId="71AE127E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2. Количество рабочих мест, предоставленных для трудоустройства несовершеннолетних граждан ЗАТО Северск (14-1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DD3DFF">
              <w:rPr>
                <w:rFonts w:ascii="Times New Roman" w:hAnsi="Times New Roman"/>
                <w:sz w:val="24"/>
                <w:szCs w:val="24"/>
              </w:rPr>
              <w:t xml:space="preserve"> лет) в свободное от учебы время, с возмещением затрат из бюджета ЗАТО Северск,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3127B71F" w14:textId="24DB285E" w:rsidR="001E09CC" w:rsidRPr="00DD3DFF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</w:t>
            </w:r>
          </w:p>
        </w:tc>
      </w:tr>
      <w:tr w:rsidR="001E09CC" w:rsidRPr="00207943" w14:paraId="2EA1FDD0" w14:textId="77777777" w:rsidTr="0004364C">
        <w:trPr>
          <w:trHeight w:val="666"/>
        </w:trPr>
        <w:tc>
          <w:tcPr>
            <w:tcW w:w="224" w:type="pct"/>
            <w:vMerge/>
            <w:vAlign w:val="center"/>
            <w:hideMark/>
          </w:tcPr>
          <w:p w14:paraId="7939CF86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39DB43C3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2BC361E3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F1756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EF7DC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7A6E9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B24D8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13108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2ED2F372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6DD239D9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 xml:space="preserve">3. Количество молодых семей, улучшивших жилищные условия с использованием ипотечных жилищных кредитов и займов при получении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DD3DFF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35022714" w14:textId="0BA16662" w:rsidR="001E09CC" w:rsidRPr="00DD3DFF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1E09CC" w:rsidRPr="00207943" w14:paraId="04D6FFFC" w14:textId="77777777" w:rsidTr="0004364C">
        <w:trPr>
          <w:trHeight w:val="666"/>
        </w:trPr>
        <w:tc>
          <w:tcPr>
            <w:tcW w:w="224" w:type="pct"/>
            <w:vMerge/>
            <w:vAlign w:val="center"/>
          </w:tcPr>
          <w:p w14:paraId="1792DC59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781BF641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</w:tcPr>
          <w:p w14:paraId="63C31718" w14:textId="77777777" w:rsidR="001E09CC" w:rsidRPr="00DD3DFF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DD3D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DD3DFF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9DABF" w14:textId="3EB1AAA4" w:rsidR="001E09CC" w:rsidRPr="00B22492" w:rsidRDefault="001E09CC" w:rsidP="001E09CC">
            <w:pPr>
              <w:jc w:val="right"/>
              <w:rPr>
                <w:sz w:val="24"/>
                <w:szCs w:val="24"/>
              </w:rPr>
            </w:pPr>
            <w:r w:rsidRPr="00B22492">
              <w:rPr>
                <w:sz w:val="24"/>
                <w:szCs w:val="24"/>
              </w:rPr>
              <w:t>92 008,52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9A1DC" w14:textId="3C6BB581" w:rsidR="001E09CC" w:rsidRPr="00B22492" w:rsidRDefault="001E09CC" w:rsidP="001E09CC">
            <w:pPr>
              <w:jc w:val="right"/>
              <w:rPr>
                <w:sz w:val="24"/>
                <w:szCs w:val="24"/>
              </w:rPr>
            </w:pPr>
            <w:r w:rsidRPr="00B22492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351E9" w14:textId="3DE9F209" w:rsidR="001E09CC" w:rsidRPr="00B22492" w:rsidRDefault="001E09CC" w:rsidP="001E09CC">
            <w:pPr>
              <w:jc w:val="right"/>
              <w:rPr>
                <w:sz w:val="24"/>
                <w:szCs w:val="24"/>
              </w:rPr>
            </w:pPr>
            <w:r w:rsidRPr="00B22492">
              <w:rPr>
                <w:sz w:val="24"/>
                <w:szCs w:val="24"/>
              </w:rPr>
              <w:t>4 435,53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A1B14" w14:textId="6D21ACF8" w:rsidR="001E09CC" w:rsidRPr="00B22492" w:rsidRDefault="001E09CC" w:rsidP="001E09CC">
            <w:pPr>
              <w:jc w:val="right"/>
              <w:rPr>
                <w:sz w:val="24"/>
                <w:szCs w:val="24"/>
              </w:rPr>
            </w:pPr>
            <w:r w:rsidRPr="00B22492">
              <w:rPr>
                <w:sz w:val="24"/>
                <w:szCs w:val="24"/>
              </w:rPr>
              <w:t>9 283,27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DBA64" w14:textId="4E865CF2" w:rsidR="001E09CC" w:rsidRPr="00B22492" w:rsidRDefault="001E09CC" w:rsidP="001E09CC">
            <w:pPr>
              <w:jc w:val="right"/>
              <w:rPr>
                <w:sz w:val="24"/>
                <w:szCs w:val="24"/>
              </w:rPr>
            </w:pPr>
            <w:r w:rsidRPr="00B22492">
              <w:rPr>
                <w:sz w:val="24"/>
                <w:szCs w:val="24"/>
              </w:rPr>
              <w:t>71 185,26</w:t>
            </w:r>
          </w:p>
        </w:tc>
        <w:tc>
          <w:tcPr>
            <w:tcW w:w="648" w:type="pct"/>
            <w:vMerge/>
            <w:vAlign w:val="center"/>
          </w:tcPr>
          <w:p w14:paraId="25F44600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272E4644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 xml:space="preserve">1. Доля молодежи, участвующей в деятельности детских и молодежных общественных объединений, от общей численности молодежи от 14 до 30 лет,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354A777E" w14:textId="77777777" w:rsidR="001E09CC" w:rsidRPr="009F020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20B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</w:tr>
      <w:tr w:rsidR="001E09CC" w:rsidRPr="00207943" w14:paraId="56DA7B9E" w14:textId="77777777" w:rsidTr="0004364C">
        <w:trPr>
          <w:trHeight w:val="666"/>
        </w:trPr>
        <w:tc>
          <w:tcPr>
            <w:tcW w:w="224" w:type="pct"/>
            <w:vMerge/>
            <w:vAlign w:val="center"/>
          </w:tcPr>
          <w:p w14:paraId="4727068B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3F32CB7A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1AB4DE04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5F900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E3BA9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380E3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44AAD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189E3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3353CEC3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312FEE13" w14:textId="630483A0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2. Количество рабочих мест, предоставленных для трудоустройства несовершеннолетних граждан ЗАТО Северск (14-1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DD3DFF">
              <w:rPr>
                <w:rFonts w:ascii="Times New Roman" w:hAnsi="Times New Roman"/>
                <w:sz w:val="24"/>
                <w:szCs w:val="24"/>
              </w:rPr>
              <w:t xml:space="preserve"> лет) в свободное от учебы время, с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возмещени</w:t>
            </w:r>
            <w:proofErr w:type="spellEnd"/>
            <w:r w:rsidRPr="00DD3DFF">
              <w:rPr>
                <w:rFonts w:ascii="Times New Roman" w:hAnsi="Times New Roman"/>
                <w:sz w:val="24"/>
                <w:szCs w:val="24"/>
              </w:rPr>
              <w:t xml:space="preserve">-ем затрат из бюджета ЗАТО Северск,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16CD2393" w14:textId="77777777" w:rsidR="001E09CC" w:rsidRPr="009F020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20B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</w:tr>
      <w:tr w:rsidR="001E09CC" w:rsidRPr="00207943" w14:paraId="4A74A285" w14:textId="77777777" w:rsidTr="0004364C">
        <w:trPr>
          <w:trHeight w:val="666"/>
        </w:trPr>
        <w:tc>
          <w:tcPr>
            <w:tcW w:w="224" w:type="pct"/>
            <w:vMerge/>
            <w:vAlign w:val="center"/>
          </w:tcPr>
          <w:p w14:paraId="16C5459A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290BD952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469CF75B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A2C5D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49824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D8B4D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5C3F0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ACC85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54B4C762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3651D5DD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 xml:space="preserve">3. Количество молодых семей, улучшивших жилищные условия с использованием ипотечных жилищных кредитов и займов при получении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DD3DFF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7C866243" w14:textId="77777777" w:rsidR="001E09CC" w:rsidRPr="009F020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20B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1E09CC" w:rsidRPr="00207943" w14:paraId="1998C5FD" w14:textId="77777777" w:rsidTr="0004364C">
        <w:trPr>
          <w:trHeight w:val="666"/>
        </w:trPr>
        <w:tc>
          <w:tcPr>
            <w:tcW w:w="224" w:type="pct"/>
            <w:vMerge/>
            <w:vAlign w:val="center"/>
          </w:tcPr>
          <w:p w14:paraId="7F397779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5AA94E66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</w:tcPr>
          <w:p w14:paraId="2C317932" w14:textId="04CB0875" w:rsidR="001E09CC" w:rsidRPr="00DD3DFF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2026 (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DD3D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DD3DFF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33A5A" w14:textId="6BFE12C1" w:rsidR="001E09CC" w:rsidRPr="00B22492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22492">
              <w:rPr>
                <w:sz w:val="24"/>
                <w:szCs w:val="24"/>
              </w:rPr>
              <w:t>92 008,52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2313C" w14:textId="7D6F9B30" w:rsidR="001E09CC" w:rsidRPr="00B22492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22492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7C0E3" w14:textId="76D6D080" w:rsidR="001E09CC" w:rsidRPr="00B22492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22492">
              <w:rPr>
                <w:sz w:val="24"/>
                <w:szCs w:val="24"/>
              </w:rPr>
              <w:t>4 435,53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F8DAC" w14:textId="4F119D50" w:rsidR="001E09CC" w:rsidRPr="00B22492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22492">
              <w:rPr>
                <w:sz w:val="24"/>
                <w:szCs w:val="24"/>
              </w:rPr>
              <w:t>9 283,27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AC4B9" w14:textId="5B9C93C1" w:rsidR="001E09CC" w:rsidRPr="00B22492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22492">
              <w:rPr>
                <w:sz w:val="24"/>
                <w:szCs w:val="24"/>
              </w:rPr>
              <w:t>71 185,26</w:t>
            </w:r>
          </w:p>
        </w:tc>
        <w:tc>
          <w:tcPr>
            <w:tcW w:w="648" w:type="pct"/>
            <w:vMerge/>
            <w:vAlign w:val="center"/>
          </w:tcPr>
          <w:p w14:paraId="3C899A64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05F4B61D" w14:textId="23E7CEF1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 xml:space="preserve">1. Доля молодежи, участвующей в деятельности детских и молодежных общественных объединений, от общей численности молодежи от 14 до 30 лет,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17FB2A77" w14:textId="0EFABF88" w:rsidR="001E09CC" w:rsidRPr="00DD3DFF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</w:tr>
      <w:tr w:rsidR="001E09CC" w:rsidRPr="00207943" w14:paraId="0E3B56E0" w14:textId="77777777" w:rsidTr="0004364C">
        <w:trPr>
          <w:trHeight w:val="666"/>
        </w:trPr>
        <w:tc>
          <w:tcPr>
            <w:tcW w:w="224" w:type="pct"/>
            <w:vMerge/>
            <w:vAlign w:val="center"/>
          </w:tcPr>
          <w:p w14:paraId="22B83781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10360810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03E00A22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F1764B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540112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BA09F8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1D67CE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241549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49518E5A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58CEDDD9" w14:textId="0BAE1F71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2. Количество рабочих мест, предоставленных для трудоустройства несовершеннолетних граждан ЗАТО Северск (14-1</w:t>
            </w:r>
            <w:r w:rsidR="008D7DF4">
              <w:rPr>
                <w:rFonts w:ascii="Times New Roman" w:hAnsi="Times New Roman"/>
                <w:sz w:val="24"/>
                <w:szCs w:val="24"/>
              </w:rPr>
              <w:t>7</w:t>
            </w:r>
            <w:r w:rsidRPr="00DD3DFF">
              <w:rPr>
                <w:rFonts w:ascii="Times New Roman" w:hAnsi="Times New Roman"/>
                <w:sz w:val="24"/>
                <w:szCs w:val="24"/>
              </w:rPr>
              <w:t xml:space="preserve"> лет) в свободное от учебы время, с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возмещени</w:t>
            </w:r>
            <w:proofErr w:type="spellEnd"/>
            <w:r w:rsidRPr="00DD3DFF">
              <w:rPr>
                <w:rFonts w:ascii="Times New Roman" w:hAnsi="Times New Roman"/>
                <w:sz w:val="24"/>
                <w:szCs w:val="24"/>
              </w:rPr>
              <w:t xml:space="preserve">-ем затрат из бюджета ЗАТО Северск,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1321AECB" w14:textId="431C1E9E" w:rsidR="001E09CC" w:rsidRPr="00DD3DFF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</w:tr>
      <w:tr w:rsidR="001E09CC" w:rsidRPr="00207943" w14:paraId="6D02AFA2" w14:textId="77777777" w:rsidTr="0004364C">
        <w:trPr>
          <w:trHeight w:val="666"/>
        </w:trPr>
        <w:tc>
          <w:tcPr>
            <w:tcW w:w="224" w:type="pct"/>
            <w:vMerge/>
            <w:vAlign w:val="center"/>
          </w:tcPr>
          <w:p w14:paraId="61E69892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66781186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27451E85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089D1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3E4EE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23550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3F00A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C8F64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2B45CE6A" w14:textId="77777777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300C7F3E" w14:textId="28CF690B" w:rsidR="001E09CC" w:rsidRPr="00DD3DFF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 xml:space="preserve">3. Количество молодых семей, улучшивших жилищные условия с использованием ипотечных жилищных кредитов и займов при получении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DD3DFF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DD3DF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6A7A32FB" w14:textId="37FD9613" w:rsidR="001E09CC" w:rsidRPr="00DD3DFF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3DFF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1E09CC" w:rsidRPr="00207943" w14:paraId="422C31F6" w14:textId="77777777" w:rsidTr="00DE4AA8">
        <w:trPr>
          <w:trHeight w:val="163"/>
        </w:trPr>
        <w:tc>
          <w:tcPr>
            <w:tcW w:w="5000" w:type="pct"/>
            <w:gridSpan w:val="11"/>
            <w:shd w:val="clear" w:color="auto" w:fill="auto"/>
            <w:vAlign w:val="center"/>
            <w:hideMark/>
          </w:tcPr>
          <w:p w14:paraId="778B9DA8" w14:textId="5CC71FDC" w:rsidR="001E09CC" w:rsidRPr="00FF682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Подпрограмма 2 «Семейная политика ЗАТО Северск» Программы</w:t>
            </w:r>
          </w:p>
        </w:tc>
      </w:tr>
      <w:tr w:rsidR="001E09CC" w:rsidRPr="00207943" w14:paraId="4F6C22FF" w14:textId="77777777" w:rsidTr="00DE4AA8">
        <w:trPr>
          <w:trHeight w:val="296"/>
        </w:trPr>
        <w:tc>
          <w:tcPr>
            <w:tcW w:w="224" w:type="pct"/>
            <w:shd w:val="clear" w:color="auto" w:fill="auto"/>
            <w:hideMark/>
          </w:tcPr>
          <w:p w14:paraId="348594FE" w14:textId="77777777" w:rsidR="001E09CC" w:rsidRPr="00FF682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 xml:space="preserve"> 1.</w:t>
            </w:r>
          </w:p>
        </w:tc>
        <w:tc>
          <w:tcPr>
            <w:tcW w:w="4776" w:type="pct"/>
            <w:gridSpan w:val="10"/>
            <w:shd w:val="clear" w:color="auto" w:fill="auto"/>
            <w:hideMark/>
          </w:tcPr>
          <w:p w14:paraId="03B199F6" w14:textId="322C1F19" w:rsidR="001E09CC" w:rsidRPr="00FF682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Задача 1 «Реализация семейной политики ЗАТО Северск» подпрограммы 2</w:t>
            </w:r>
          </w:p>
        </w:tc>
      </w:tr>
      <w:tr w:rsidR="001E09CC" w:rsidRPr="00207943" w14:paraId="6877BB32" w14:textId="77777777" w:rsidTr="0004364C">
        <w:trPr>
          <w:trHeight w:val="267"/>
        </w:trPr>
        <w:tc>
          <w:tcPr>
            <w:tcW w:w="224" w:type="pct"/>
            <w:vMerge w:val="restart"/>
            <w:shd w:val="clear" w:color="auto" w:fill="auto"/>
            <w:hideMark/>
          </w:tcPr>
          <w:p w14:paraId="0287660F" w14:textId="77777777" w:rsidR="001E09CC" w:rsidRPr="00FF682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 xml:space="preserve"> 1.1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132068E9" w14:textId="77777777" w:rsidR="001E09CC" w:rsidRPr="00FF682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ВЦП «Реализация семейной политики ЗАТО Северск»</w:t>
            </w:r>
          </w:p>
          <w:p w14:paraId="1F6303A0" w14:textId="3D6951AF" w:rsidR="001E09CC" w:rsidRPr="00FF682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(до 31.12.2023)</w:t>
            </w:r>
          </w:p>
        </w:tc>
        <w:tc>
          <w:tcPr>
            <w:tcW w:w="252" w:type="pct"/>
            <w:shd w:val="clear" w:color="auto" w:fill="auto"/>
            <w:hideMark/>
          </w:tcPr>
          <w:p w14:paraId="348ED11E" w14:textId="77777777" w:rsidR="001E09CC" w:rsidRPr="00FF682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shd w:val="clear" w:color="auto" w:fill="auto"/>
            <w:hideMark/>
          </w:tcPr>
          <w:p w14:paraId="65F93B05" w14:textId="3EB1DA09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255A27D4" w14:textId="77777777" w:rsidR="001E09CC" w:rsidRPr="00FF682B" w:rsidRDefault="001E09CC" w:rsidP="001E09CC">
            <w:pPr>
              <w:jc w:val="right"/>
              <w:rPr>
                <w:sz w:val="24"/>
                <w:szCs w:val="24"/>
              </w:rPr>
            </w:pPr>
            <w:r w:rsidRPr="00FF682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0EB6B0E8" w14:textId="77777777" w:rsidR="001E09CC" w:rsidRPr="00FF682B" w:rsidRDefault="001E09CC" w:rsidP="001E09CC">
            <w:pPr>
              <w:jc w:val="right"/>
              <w:rPr>
                <w:sz w:val="24"/>
                <w:szCs w:val="24"/>
              </w:rPr>
            </w:pPr>
            <w:r w:rsidRPr="00FF682B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11AD734D" w14:textId="48066136" w:rsidR="001E09CC" w:rsidRPr="00FF682B" w:rsidRDefault="001E09CC" w:rsidP="001E09CC">
            <w:pPr>
              <w:jc w:val="right"/>
              <w:rPr>
                <w:sz w:val="24"/>
                <w:szCs w:val="24"/>
              </w:rPr>
            </w:pPr>
            <w:r w:rsidRPr="00FF682B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462CFB3B" w14:textId="77777777" w:rsidR="001E09CC" w:rsidRPr="00FF682B" w:rsidRDefault="001E09CC" w:rsidP="001E09CC">
            <w:pPr>
              <w:jc w:val="right"/>
              <w:rPr>
                <w:sz w:val="24"/>
                <w:szCs w:val="24"/>
              </w:rPr>
            </w:pPr>
            <w:r w:rsidRPr="00FF682B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46AEF15B" w14:textId="77777777" w:rsidR="001E09CC" w:rsidRPr="00FF682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FF682B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FF682B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молодежные и детские общественные объединения, семейные клубы ЗАТО Северск, учреждения культуры, дополнительного образования детей</w:t>
            </w:r>
          </w:p>
        </w:tc>
        <w:tc>
          <w:tcPr>
            <w:tcW w:w="786" w:type="pct"/>
            <w:shd w:val="clear" w:color="auto" w:fill="auto"/>
            <w:hideMark/>
          </w:tcPr>
          <w:p w14:paraId="406E119E" w14:textId="77777777" w:rsidR="001E09CC" w:rsidRPr="00FF682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  <w:hideMark/>
          </w:tcPr>
          <w:p w14:paraId="59A6A0E8" w14:textId="77777777" w:rsidR="001E09CC" w:rsidRPr="00FF682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E09CC" w:rsidRPr="00207943" w14:paraId="0BEF3388" w14:textId="77777777" w:rsidTr="0004364C">
        <w:trPr>
          <w:trHeight w:val="1124"/>
        </w:trPr>
        <w:tc>
          <w:tcPr>
            <w:tcW w:w="224" w:type="pct"/>
            <w:vMerge/>
            <w:vAlign w:val="center"/>
            <w:hideMark/>
          </w:tcPr>
          <w:p w14:paraId="545561FA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A9C947A" w14:textId="77777777" w:rsidR="001E09CC" w:rsidRPr="00FF682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13F8F24D" w14:textId="77777777" w:rsidR="001E09CC" w:rsidRPr="00FF682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vMerge w:val="restart"/>
            <w:shd w:val="clear" w:color="auto" w:fill="auto"/>
            <w:hideMark/>
          </w:tcPr>
          <w:p w14:paraId="50742F9D" w14:textId="77777777" w:rsidR="001E09CC" w:rsidRPr="00FF682B" w:rsidRDefault="001E09CC" w:rsidP="001E09CC">
            <w:pPr>
              <w:jc w:val="right"/>
              <w:rPr>
                <w:sz w:val="24"/>
                <w:szCs w:val="24"/>
              </w:rPr>
            </w:pPr>
            <w:r w:rsidRPr="00FF682B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14:paraId="14538A5B" w14:textId="77777777" w:rsidR="001E09CC" w:rsidRPr="00FF682B" w:rsidRDefault="001E09CC" w:rsidP="001E09CC">
            <w:pPr>
              <w:jc w:val="right"/>
              <w:rPr>
                <w:sz w:val="24"/>
                <w:szCs w:val="24"/>
              </w:rPr>
            </w:pPr>
            <w:r w:rsidRPr="00FF682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14:paraId="63EF833F" w14:textId="77777777" w:rsidR="001E09CC" w:rsidRPr="00FF682B" w:rsidRDefault="001E09CC" w:rsidP="001E09CC">
            <w:pPr>
              <w:jc w:val="right"/>
              <w:rPr>
                <w:sz w:val="24"/>
                <w:szCs w:val="24"/>
              </w:rPr>
            </w:pPr>
            <w:r w:rsidRPr="00FF682B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768AFEF2" w14:textId="77777777" w:rsidR="001E09CC" w:rsidRPr="00FF682B" w:rsidRDefault="001E09CC" w:rsidP="001E09CC">
            <w:pPr>
              <w:jc w:val="right"/>
              <w:rPr>
                <w:sz w:val="24"/>
                <w:szCs w:val="24"/>
              </w:rPr>
            </w:pPr>
            <w:r w:rsidRPr="00FF682B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4D637BCE" w14:textId="77777777" w:rsidR="001E09CC" w:rsidRPr="00FF682B" w:rsidRDefault="001E09CC" w:rsidP="001E09CC">
            <w:pPr>
              <w:jc w:val="right"/>
              <w:rPr>
                <w:sz w:val="24"/>
                <w:szCs w:val="24"/>
              </w:rPr>
            </w:pPr>
            <w:r w:rsidRPr="00FF682B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7C916B45" w14:textId="77777777" w:rsidR="001E09CC" w:rsidRPr="00FF682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71CD234F" w14:textId="77777777" w:rsidR="001E09CC" w:rsidRPr="00FF682B" w:rsidRDefault="001E09CC" w:rsidP="001E09CC">
            <w:pPr>
              <w:spacing w:line="259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информационных материалов по семейной политике, 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65D0879B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560BFFE6" w14:textId="77777777" w:rsidTr="0004364C">
        <w:trPr>
          <w:trHeight w:val="1124"/>
        </w:trPr>
        <w:tc>
          <w:tcPr>
            <w:tcW w:w="224" w:type="pct"/>
            <w:vMerge/>
            <w:vAlign w:val="center"/>
          </w:tcPr>
          <w:p w14:paraId="7298A34C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64BD91F8" w14:textId="77777777" w:rsidR="001E09CC" w:rsidRPr="00FF682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shd w:val="clear" w:color="auto" w:fill="auto"/>
          </w:tcPr>
          <w:p w14:paraId="5795BE92" w14:textId="77777777" w:rsidR="001E09CC" w:rsidRPr="00FF682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shd w:val="clear" w:color="auto" w:fill="auto"/>
          </w:tcPr>
          <w:p w14:paraId="26BCBAF6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14:paraId="315D33A1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shd w:val="clear" w:color="auto" w:fill="auto"/>
          </w:tcPr>
          <w:p w14:paraId="5F926D2C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0F7307FB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4B05D73D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3A1F1BB3" w14:textId="77777777" w:rsidR="001E09CC" w:rsidRPr="00FF682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56766204" w14:textId="3386D3DB" w:rsidR="001E09CC" w:rsidRPr="00FF682B" w:rsidRDefault="001E09CC" w:rsidP="001E09CC">
            <w:pPr>
              <w:spacing w:line="259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меро</w:t>
            </w:r>
            <w:proofErr w:type="spellEnd"/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приятий, организован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ных</w:t>
            </w:r>
            <w:proofErr w:type="spellEnd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совместно с общественными организациями (семейными клубами), направленных на пропаганду здорового семейного досуга, 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169B11F1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E09CC" w:rsidRPr="00207943" w14:paraId="3390B240" w14:textId="77777777" w:rsidTr="0004364C">
        <w:trPr>
          <w:trHeight w:val="1198"/>
        </w:trPr>
        <w:tc>
          <w:tcPr>
            <w:tcW w:w="224" w:type="pct"/>
            <w:vMerge/>
            <w:vAlign w:val="center"/>
            <w:hideMark/>
          </w:tcPr>
          <w:p w14:paraId="256500FC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EE382A3" w14:textId="77777777" w:rsidR="001E09CC" w:rsidRPr="00FF682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69177ECE" w14:textId="77777777" w:rsidR="001E09CC" w:rsidRPr="00FF682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vMerge w:val="restart"/>
            <w:shd w:val="clear" w:color="auto" w:fill="auto"/>
            <w:hideMark/>
          </w:tcPr>
          <w:p w14:paraId="45688BA3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14:paraId="56C1CE25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14:paraId="640E4ACA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13581010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346CDFC6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4FD17DFA" w14:textId="77777777" w:rsidR="001E09CC" w:rsidRPr="00FF682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32DAD1DD" w14:textId="77777777" w:rsidR="001E09CC" w:rsidRPr="00FF682B" w:rsidRDefault="001E09CC" w:rsidP="001E09CC">
            <w:pPr>
              <w:spacing w:line="259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информационных материалов по семейной политике, 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0FB1D04C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5EC5F590" w14:textId="77777777" w:rsidTr="0004364C">
        <w:trPr>
          <w:trHeight w:val="368"/>
        </w:trPr>
        <w:tc>
          <w:tcPr>
            <w:tcW w:w="224" w:type="pct"/>
            <w:vMerge/>
            <w:vAlign w:val="center"/>
          </w:tcPr>
          <w:p w14:paraId="51131565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64289CDB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shd w:val="clear" w:color="auto" w:fill="auto"/>
          </w:tcPr>
          <w:p w14:paraId="05165D3F" w14:textId="77777777" w:rsidR="001E09CC" w:rsidRPr="00207943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3" w:type="pct"/>
            <w:vMerge/>
            <w:shd w:val="clear" w:color="auto" w:fill="auto"/>
          </w:tcPr>
          <w:p w14:paraId="4603EBA4" w14:textId="77777777" w:rsidR="001E09CC" w:rsidRPr="00207943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14:paraId="1F73BD6F" w14:textId="77777777" w:rsidR="001E09CC" w:rsidRPr="00207943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07" w:type="pct"/>
            <w:vMerge/>
            <w:shd w:val="clear" w:color="auto" w:fill="auto"/>
          </w:tcPr>
          <w:p w14:paraId="36371069" w14:textId="77777777" w:rsidR="001E09CC" w:rsidRPr="00207943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797D51C0" w14:textId="77777777" w:rsidR="001E09CC" w:rsidRPr="00207943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57B62923" w14:textId="77777777" w:rsidR="001E09CC" w:rsidRPr="00207943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48" w:type="pct"/>
            <w:vMerge/>
            <w:vAlign w:val="center"/>
          </w:tcPr>
          <w:p w14:paraId="0254FD42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shd w:val="clear" w:color="auto" w:fill="auto"/>
          </w:tcPr>
          <w:p w14:paraId="118482C7" w14:textId="645BB272" w:rsidR="001E09CC" w:rsidRPr="00FF682B" w:rsidRDefault="001E09CC" w:rsidP="001E09CC">
            <w:pPr>
              <w:spacing w:line="259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меро</w:t>
            </w:r>
            <w:proofErr w:type="spellEnd"/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приятий, организован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ных</w:t>
            </w:r>
            <w:proofErr w:type="spellEnd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совместно с общественными организациями (семейными клубами), направленных на пропаганду здорового семейного досуга, 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2399CFCF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E09CC" w:rsidRPr="00207943" w14:paraId="3B77FD41" w14:textId="77777777" w:rsidTr="0004364C">
        <w:trPr>
          <w:trHeight w:val="1135"/>
        </w:trPr>
        <w:tc>
          <w:tcPr>
            <w:tcW w:w="224" w:type="pct"/>
            <w:vMerge/>
            <w:vAlign w:val="center"/>
            <w:hideMark/>
          </w:tcPr>
          <w:p w14:paraId="6B6A8C72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719AEA45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5F1A58D1" w14:textId="77777777" w:rsidR="001E09CC" w:rsidRPr="00FF682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vMerge w:val="restart"/>
            <w:shd w:val="clear" w:color="auto" w:fill="auto"/>
            <w:hideMark/>
          </w:tcPr>
          <w:p w14:paraId="10CE3E98" w14:textId="0680BC72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FF682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14:paraId="5343F993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14:paraId="71CA6A9F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7D693704" w14:textId="3116198C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48708BF7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20B651C8" w14:textId="77777777" w:rsidR="001E09CC" w:rsidRPr="00FF682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0D6C3156" w14:textId="77777777" w:rsidR="001E09CC" w:rsidRPr="00FF682B" w:rsidRDefault="001E09CC" w:rsidP="001E09CC">
            <w:pPr>
              <w:spacing w:line="259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информационных материалов по семейной политике, 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0AAD7541" w14:textId="790F5F5E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6A769C00" w14:textId="77777777" w:rsidTr="0004364C">
        <w:trPr>
          <w:trHeight w:val="1135"/>
        </w:trPr>
        <w:tc>
          <w:tcPr>
            <w:tcW w:w="224" w:type="pct"/>
            <w:vMerge/>
            <w:vAlign w:val="center"/>
          </w:tcPr>
          <w:p w14:paraId="053B7AC3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55E13DA4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shd w:val="clear" w:color="auto" w:fill="auto"/>
          </w:tcPr>
          <w:p w14:paraId="3D069C43" w14:textId="77777777" w:rsidR="001E09CC" w:rsidRPr="00FF682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shd w:val="clear" w:color="auto" w:fill="auto"/>
          </w:tcPr>
          <w:p w14:paraId="41A58E75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14:paraId="0756E95C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shd w:val="clear" w:color="auto" w:fill="auto"/>
          </w:tcPr>
          <w:p w14:paraId="2C433382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291BC7D6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29CE2CC4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659834BE" w14:textId="77777777" w:rsidR="001E09CC" w:rsidRPr="00FF682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1B2C3930" w14:textId="383A0657" w:rsidR="001E09CC" w:rsidRPr="00FF682B" w:rsidRDefault="001E09CC" w:rsidP="001E09CC">
            <w:pPr>
              <w:spacing w:line="259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меро</w:t>
            </w:r>
            <w:proofErr w:type="spellEnd"/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приятий, организован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ных</w:t>
            </w:r>
            <w:proofErr w:type="spellEnd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совместно с общественными организациями (семейными клубами), направленных на пропаганду здорового семейного досуга, 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0A9AA9F4" w14:textId="3DEEA019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E09CC" w:rsidRPr="00207943" w14:paraId="32247BD6" w14:textId="77777777" w:rsidTr="0004364C">
        <w:trPr>
          <w:trHeight w:val="266"/>
        </w:trPr>
        <w:tc>
          <w:tcPr>
            <w:tcW w:w="224" w:type="pct"/>
            <w:vAlign w:val="center"/>
          </w:tcPr>
          <w:p w14:paraId="07E95027" w14:textId="2383C0CA" w:rsidR="001E09CC" w:rsidRPr="00FF682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776" w:type="pct"/>
            <w:gridSpan w:val="10"/>
            <w:vAlign w:val="center"/>
          </w:tcPr>
          <w:p w14:paraId="50F06A22" w14:textId="08B83CC8" w:rsidR="001E09CC" w:rsidRPr="00FF682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Задача 1 «Реализация семейной политики ЗАТО Северск» подпрограммы 2</w:t>
            </w:r>
          </w:p>
        </w:tc>
      </w:tr>
      <w:tr w:rsidR="001E09CC" w:rsidRPr="00207943" w14:paraId="1DA6B779" w14:textId="77777777" w:rsidTr="009C00DB">
        <w:trPr>
          <w:trHeight w:val="171"/>
        </w:trPr>
        <w:tc>
          <w:tcPr>
            <w:tcW w:w="224" w:type="pct"/>
            <w:vMerge w:val="restart"/>
            <w:shd w:val="clear" w:color="auto" w:fill="auto"/>
          </w:tcPr>
          <w:p w14:paraId="3CCD426C" w14:textId="4184DE59" w:rsidR="001E09CC" w:rsidRPr="00FF682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 xml:space="preserve"> 1.1</w:t>
            </w:r>
          </w:p>
        </w:tc>
        <w:tc>
          <w:tcPr>
            <w:tcW w:w="786" w:type="pct"/>
            <w:vMerge w:val="restart"/>
            <w:shd w:val="clear" w:color="auto" w:fill="auto"/>
          </w:tcPr>
          <w:p w14:paraId="78206157" w14:textId="77777777" w:rsidR="001E09CC" w:rsidRPr="00FF682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КПМ «Реализация семейной политики ЗАТО Северск»</w:t>
            </w:r>
          </w:p>
          <w:p w14:paraId="2979F271" w14:textId="305CAB1B" w:rsidR="001E09CC" w:rsidRPr="00FF682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(с 01.01.2024)</w:t>
            </w:r>
          </w:p>
        </w:tc>
        <w:tc>
          <w:tcPr>
            <w:tcW w:w="252" w:type="pct"/>
            <w:shd w:val="clear" w:color="auto" w:fill="auto"/>
          </w:tcPr>
          <w:p w14:paraId="46569E49" w14:textId="4FEEB68E" w:rsidR="001E09CC" w:rsidRPr="00FF682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shd w:val="clear" w:color="auto" w:fill="auto"/>
          </w:tcPr>
          <w:p w14:paraId="04032A12" w14:textId="156BC9C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FF682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369" w:type="pct"/>
            <w:shd w:val="clear" w:color="auto" w:fill="auto"/>
          </w:tcPr>
          <w:p w14:paraId="087195F6" w14:textId="29AA87D6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</w:tcPr>
          <w:p w14:paraId="0892B24C" w14:textId="7AA086E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7ECEBC5C" w14:textId="4F4AEFB8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5C1D22CF" w14:textId="5E43ACF4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  <w:shd w:val="clear" w:color="auto" w:fill="auto"/>
          </w:tcPr>
          <w:p w14:paraId="64CD561C" w14:textId="3B329677" w:rsidR="001E09CC" w:rsidRPr="00FF682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FF682B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FF682B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молодежные и детские общественные объединения, семейные клубы ЗАТО Северск, учреждения культуры, дополнительного образования детей</w:t>
            </w:r>
          </w:p>
        </w:tc>
        <w:tc>
          <w:tcPr>
            <w:tcW w:w="786" w:type="pct"/>
            <w:shd w:val="clear" w:color="auto" w:fill="auto"/>
          </w:tcPr>
          <w:p w14:paraId="346D5421" w14:textId="1EC318FE" w:rsidR="001E09CC" w:rsidRPr="00FF682B" w:rsidRDefault="001E09CC" w:rsidP="001E09CC">
            <w:pPr>
              <w:spacing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</w:tcPr>
          <w:p w14:paraId="6141354D" w14:textId="3DA27FDF" w:rsidR="001E09CC" w:rsidRPr="00FF682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E09CC" w:rsidRPr="00207943" w14:paraId="07613DB8" w14:textId="77777777" w:rsidTr="00FF682B">
        <w:trPr>
          <w:trHeight w:val="1340"/>
        </w:trPr>
        <w:tc>
          <w:tcPr>
            <w:tcW w:w="224" w:type="pct"/>
            <w:vMerge/>
            <w:vAlign w:val="center"/>
          </w:tcPr>
          <w:p w14:paraId="452549A1" w14:textId="77777777" w:rsidR="001E09CC" w:rsidRPr="00FF682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4286847F" w14:textId="77777777" w:rsidR="001E09CC" w:rsidRPr="00FF682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</w:tcPr>
          <w:p w14:paraId="3D95E244" w14:textId="11CB69BB" w:rsidR="001E09CC" w:rsidRPr="00FF682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vMerge w:val="restart"/>
            <w:shd w:val="clear" w:color="auto" w:fill="auto"/>
          </w:tcPr>
          <w:p w14:paraId="3A161449" w14:textId="09B028FF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FF682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369" w:type="pct"/>
            <w:vMerge w:val="restart"/>
            <w:shd w:val="clear" w:color="auto" w:fill="auto"/>
          </w:tcPr>
          <w:p w14:paraId="7C14F63A" w14:textId="0C5751E2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</w:tcPr>
          <w:p w14:paraId="4B371ABC" w14:textId="7B3FC1D0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1C098E51" w14:textId="5E069A3E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35A5821B" w14:textId="55C60F4A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297D26FE" w14:textId="77777777" w:rsidR="001E09CC" w:rsidRPr="00FF682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414DA84E" w14:textId="21DB6F53" w:rsidR="001E09CC" w:rsidRPr="00FF682B" w:rsidRDefault="001E09CC" w:rsidP="001E09CC">
            <w:pPr>
              <w:spacing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1</w:t>
            </w:r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. Количество информационных материалов по семейной политике, 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5B3E7D7E" w14:textId="46487CC3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34233173" w14:textId="77777777" w:rsidTr="0004364C">
        <w:trPr>
          <w:trHeight w:val="382"/>
        </w:trPr>
        <w:tc>
          <w:tcPr>
            <w:tcW w:w="224" w:type="pct"/>
            <w:vMerge/>
            <w:vAlign w:val="center"/>
          </w:tcPr>
          <w:p w14:paraId="6B9BDDE0" w14:textId="452CCE63" w:rsidR="001E09CC" w:rsidRPr="00FF682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559BD5EE" w14:textId="77777777" w:rsidR="001E09CC" w:rsidRPr="00FF682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shd w:val="clear" w:color="auto" w:fill="auto"/>
          </w:tcPr>
          <w:p w14:paraId="566AF988" w14:textId="77777777" w:rsidR="001E09CC" w:rsidRPr="00FF682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shd w:val="clear" w:color="auto" w:fill="auto"/>
          </w:tcPr>
          <w:p w14:paraId="60F3A9BA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14:paraId="7EC31DCE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shd w:val="clear" w:color="auto" w:fill="auto"/>
          </w:tcPr>
          <w:p w14:paraId="1E5B74DA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359EA357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21ED19C6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20027A41" w14:textId="77777777" w:rsidR="001E09CC" w:rsidRPr="00FF682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1A18C15E" w14:textId="12368D84" w:rsidR="001E09CC" w:rsidRPr="00FF682B" w:rsidRDefault="001E09CC" w:rsidP="001E09CC">
            <w:pPr>
              <w:spacing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меро</w:t>
            </w:r>
            <w:proofErr w:type="spellEnd"/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приятий, организован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ных</w:t>
            </w:r>
            <w:proofErr w:type="spellEnd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совместно с общественными организациями (семейными клубами), направленных на пропаганду здорового семейного досуга, 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  <w:r w:rsidRPr="00FF682B">
              <w:rPr>
                <w:rFonts w:ascii="Times New Roman" w:hAnsi="Times New Roman"/>
                <w:sz w:val="24"/>
                <w:szCs w:val="24"/>
              </w:rPr>
              <w:t xml:space="preserve"> здорового семейного досуга, </w:t>
            </w:r>
            <w:proofErr w:type="spellStart"/>
            <w:r w:rsidRPr="00FF682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42BEFE01" w14:textId="6F79A068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E09CC" w:rsidRPr="00207943" w14:paraId="63D918A7" w14:textId="77777777" w:rsidTr="009C00DB">
        <w:trPr>
          <w:trHeight w:val="1185"/>
        </w:trPr>
        <w:tc>
          <w:tcPr>
            <w:tcW w:w="224" w:type="pct"/>
            <w:vMerge/>
            <w:vAlign w:val="center"/>
          </w:tcPr>
          <w:p w14:paraId="756EF382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3C80B9D0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</w:tcPr>
          <w:p w14:paraId="31653682" w14:textId="45CF3804" w:rsidR="001E09CC" w:rsidRPr="00FF682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r w:rsidRPr="00FF682B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FF68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F682B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FF682B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shd w:val="clear" w:color="auto" w:fill="auto"/>
          </w:tcPr>
          <w:p w14:paraId="12E8D9D1" w14:textId="39A4BC62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370,00</w:t>
            </w:r>
          </w:p>
        </w:tc>
        <w:tc>
          <w:tcPr>
            <w:tcW w:w="369" w:type="pct"/>
            <w:vMerge w:val="restart"/>
            <w:shd w:val="clear" w:color="auto" w:fill="auto"/>
          </w:tcPr>
          <w:p w14:paraId="09F8F06F" w14:textId="7FDBC7A6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</w:tcPr>
          <w:p w14:paraId="2E2C8D12" w14:textId="2D873985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7E2CAE99" w14:textId="37B673DD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370,00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1333133A" w14:textId="6D87C93D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2975646D" w14:textId="77777777" w:rsidR="001E09CC" w:rsidRPr="00FF682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179A6099" w14:textId="34D73B5C" w:rsidR="001E09CC" w:rsidRPr="009C00DB" w:rsidRDefault="001E09CC" w:rsidP="001E09CC">
            <w:pPr>
              <w:spacing w:line="259" w:lineRule="auto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9C00DB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Количество информационных материалов по семейной политике, </w:t>
            </w:r>
            <w:proofErr w:type="spellStart"/>
            <w:r w:rsidRPr="009C00DB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18788D80" w14:textId="400D11E4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E09CC" w:rsidRPr="00207943" w14:paraId="00CDEE21" w14:textId="77777777" w:rsidTr="009C00DB">
        <w:trPr>
          <w:trHeight w:val="2689"/>
        </w:trPr>
        <w:tc>
          <w:tcPr>
            <w:tcW w:w="224" w:type="pct"/>
            <w:vMerge/>
            <w:vAlign w:val="center"/>
          </w:tcPr>
          <w:p w14:paraId="2826776D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66C05741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shd w:val="clear" w:color="auto" w:fill="auto"/>
          </w:tcPr>
          <w:p w14:paraId="7BE03D77" w14:textId="77777777" w:rsidR="001E09CC" w:rsidRPr="00FF682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shd w:val="clear" w:color="auto" w:fill="auto"/>
          </w:tcPr>
          <w:p w14:paraId="64A2EACD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14:paraId="59169BF4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shd w:val="clear" w:color="auto" w:fill="auto"/>
          </w:tcPr>
          <w:p w14:paraId="5369C58B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1BCC4089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05D495D9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478563A6" w14:textId="77777777" w:rsidR="001E09CC" w:rsidRPr="00FF682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634CAB86" w14:textId="10305995" w:rsidR="001E09CC" w:rsidRPr="00FF682B" w:rsidRDefault="001E09CC" w:rsidP="001E09CC">
            <w:pPr>
              <w:spacing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меро</w:t>
            </w:r>
            <w:proofErr w:type="spellEnd"/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приятий, организован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ных</w:t>
            </w:r>
            <w:proofErr w:type="spellEnd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совместно с общественными организациями (семейными клубами), направленных на пропаганду здорового семейного досуга, 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0F5D13D1" w14:textId="11A2C153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1E09CC" w:rsidRPr="00207943" w14:paraId="25F70B1F" w14:textId="77777777" w:rsidTr="009C00DB">
        <w:trPr>
          <w:trHeight w:val="1112"/>
        </w:trPr>
        <w:tc>
          <w:tcPr>
            <w:tcW w:w="224" w:type="pct"/>
            <w:vMerge/>
            <w:vAlign w:val="center"/>
          </w:tcPr>
          <w:p w14:paraId="1E9F9B36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6C1221E2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</w:tcPr>
          <w:p w14:paraId="0EAACEF2" w14:textId="14441F45" w:rsidR="001E09CC" w:rsidRPr="00FF682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2026 (</w:t>
            </w:r>
            <w:proofErr w:type="spellStart"/>
            <w:r w:rsidRPr="00FF682B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FF68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F682B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FF682B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shd w:val="clear" w:color="auto" w:fill="auto"/>
          </w:tcPr>
          <w:p w14:paraId="49D1C67F" w14:textId="6390DE9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370,00</w:t>
            </w:r>
          </w:p>
        </w:tc>
        <w:tc>
          <w:tcPr>
            <w:tcW w:w="369" w:type="pct"/>
            <w:vMerge w:val="restart"/>
            <w:shd w:val="clear" w:color="auto" w:fill="auto"/>
          </w:tcPr>
          <w:p w14:paraId="0FB8D2E7" w14:textId="47B82E8E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</w:tcPr>
          <w:p w14:paraId="407F9673" w14:textId="7FDEE668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79BB8BE5" w14:textId="253A2868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370,00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2AF2D364" w14:textId="432CE4BD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40A47F44" w14:textId="77777777" w:rsidR="001E09CC" w:rsidRPr="00FF682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01B328AD" w14:textId="114F2FD5" w:rsidR="001E09CC" w:rsidRPr="00FF682B" w:rsidRDefault="001E09CC" w:rsidP="001E09CC">
            <w:pPr>
              <w:spacing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1</w:t>
            </w:r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. Количество информационных материалов по семейной политике, 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512C2793" w14:textId="25EAC869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E09CC" w:rsidRPr="00207943" w14:paraId="4FC98D1A" w14:textId="77777777" w:rsidTr="0004364C">
        <w:trPr>
          <w:trHeight w:val="382"/>
        </w:trPr>
        <w:tc>
          <w:tcPr>
            <w:tcW w:w="224" w:type="pct"/>
            <w:vMerge/>
            <w:vAlign w:val="center"/>
          </w:tcPr>
          <w:p w14:paraId="7753A150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5E6061FD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shd w:val="clear" w:color="auto" w:fill="auto"/>
          </w:tcPr>
          <w:p w14:paraId="329BFE5A" w14:textId="77777777" w:rsidR="001E09CC" w:rsidRPr="00FF682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shd w:val="clear" w:color="auto" w:fill="auto"/>
          </w:tcPr>
          <w:p w14:paraId="25799B90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14:paraId="4551A71F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shd w:val="clear" w:color="auto" w:fill="auto"/>
          </w:tcPr>
          <w:p w14:paraId="688538DC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59E33FA4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7E0D49BF" w14:textId="77777777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5ED3160D" w14:textId="77777777" w:rsidR="001E09CC" w:rsidRPr="00FF682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165A433E" w14:textId="77777777" w:rsidR="001E09CC" w:rsidRDefault="001E09CC" w:rsidP="001E09CC">
            <w:pPr>
              <w:spacing w:line="259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меро</w:t>
            </w:r>
            <w:proofErr w:type="spellEnd"/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приятий, организован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ных</w:t>
            </w:r>
            <w:proofErr w:type="spellEnd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совместно с общественными организациями (семейными клубами), направленных на пропаганду здорового семейного досуга, </w:t>
            </w:r>
            <w:proofErr w:type="spellStart"/>
            <w:r w:rsidRPr="00FF682B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  <w:p w14:paraId="6301DFB1" w14:textId="2F98DCC5" w:rsidR="001E09CC" w:rsidRPr="00FF682B" w:rsidRDefault="001E09CC" w:rsidP="001E09CC">
            <w:pPr>
              <w:spacing w:line="259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1" w:type="pct"/>
            <w:shd w:val="clear" w:color="auto" w:fill="auto"/>
          </w:tcPr>
          <w:p w14:paraId="59EF6383" w14:textId="029861EB" w:rsidR="001E09CC" w:rsidRPr="00FF682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2B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1E09CC" w:rsidRPr="00207943" w14:paraId="2B564B54" w14:textId="77777777" w:rsidTr="00DE4AA8">
        <w:trPr>
          <w:trHeight w:val="303"/>
        </w:trPr>
        <w:tc>
          <w:tcPr>
            <w:tcW w:w="224" w:type="pct"/>
            <w:shd w:val="clear" w:color="auto" w:fill="auto"/>
            <w:hideMark/>
          </w:tcPr>
          <w:p w14:paraId="051F286F" w14:textId="77777777" w:rsidR="001E09CC" w:rsidRPr="009F020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20B">
              <w:rPr>
                <w:rFonts w:ascii="Times New Roman" w:hAnsi="Times New Roman"/>
                <w:sz w:val="24"/>
                <w:szCs w:val="24"/>
              </w:rPr>
              <w:t xml:space="preserve"> 2.</w:t>
            </w:r>
          </w:p>
        </w:tc>
        <w:tc>
          <w:tcPr>
            <w:tcW w:w="4776" w:type="pct"/>
            <w:gridSpan w:val="10"/>
            <w:shd w:val="clear" w:color="auto" w:fill="auto"/>
            <w:hideMark/>
          </w:tcPr>
          <w:p w14:paraId="175ECFCB" w14:textId="749CDBE4" w:rsidR="001E09CC" w:rsidRPr="009F020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9F020B">
              <w:rPr>
                <w:rFonts w:ascii="Times New Roman" w:hAnsi="Times New Roman"/>
                <w:sz w:val="24"/>
                <w:szCs w:val="24"/>
              </w:rPr>
              <w:t>Задача 2 «Обеспечение отдыха и оздоровления детей ЗАТО Северск» подпрограммы 2</w:t>
            </w:r>
          </w:p>
        </w:tc>
      </w:tr>
      <w:tr w:rsidR="001E09CC" w:rsidRPr="00207943" w14:paraId="700D5FE0" w14:textId="77777777" w:rsidTr="0004364C">
        <w:trPr>
          <w:trHeight w:val="265"/>
        </w:trPr>
        <w:tc>
          <w:tcPr>
            <w:tcW w:w="224" w:type="pct"/>
            <w:vMerge w:val="restart"/>
            <w:shd w:val="clear" w:color="auto" w:fill="auto"/>
            <w:hideMark/>
          </w:tcPr>
          <w:p w14:paraId="2894B247" w14:textId="77777777" w:rsidR="001E09CC" w:rsidRPr="0030717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t xml:space="preserve"> 2.1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6B8822AF" w14:textId="77777777" w:rsidR="001E09CC" w:rsidRPr="003071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t>Основное мероприятие. Обеспечение отдыха и оздоровления детей ЗАТО Северск, организация функционирования детских оздоровительных лагерей, в т.ч.:</w:t>
            </w:r>
          </w:p>
        </w:tc>
        <w:tc>
          <w:tcPr>
            <w:tcW w:w="252" w:type="pct"/>
            <w:shd w:val="clear" w:color="auto" w:fill="auto"/>
            <w:hideMark/>
          </w:tcPr>
          <w:p w14:paraId="60A78C0F" w14:textId="77777777" w:rsidR="001E09CC" w:rsidRPr="0030717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4F84A" w14:textId="6374A0D2" w:rsidR="001E09CC" w:rsidRPr="00D02E6E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02E6E">
              <w:rPr>
                <w:sz w:val="24"/>
                <w:szCs w:val="24"/>
              </w:rPr>
              <w:t>430 294,45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5E462" w14:textId="1FF4E30F" w:rsidR="001E09CC" w:rsidRPr="00D02E6E" w:rsidRDefault="001E09CC" w:rsidP="001E09CC">
            <w:pPr>
              <w:jc w:val="right"/>
              <w:rPr>
                <w:sz w:val="24"/>
                <w:szCs w:val="24"/>
              </w:rPr>
            </w:pPr>
            <w:r w:rsidRPr="00D02E6E">
              <w:rPr>
                <w:sz w:val="24"/>
                <w:szCs w:val="24"/>
              </w:rPr>
              <w:t>25 552,10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75199" w14:textId="686FEEDF" w:rsidR="001E09CC" w:rsidRPr="00D02E6E" w:rsidRDefault="001E09CC" w:rsidP="001E09CC">
            <w:pPr>
              <w:jc w:val="right"/>
              <w:rPr>
                <w:sz w:val="24"/>
                <w:szCs w:val="24"/>
              </w:rPr>
            </w:pPr>
            <w:r w:rsidRPr="00D02E6E">
              <w:rPr>
                <w:sz w:val="24"/>
                <w:szCs w:val="24"/>
              </w:rPr>
              <w:t>99 174,98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25E28" w14:textId="0E4747E3" w:rsidR="001E09CC" w:rsidRPr="00D02E6E" w:rsidRDefault="001E09CC" w:rsidP="001E09CC">
            <w:pPr>
              <w:jc w:val="right"/>
              <w:rPr>
                <w:sz w:val="24"/>
                <w:szCs w:val="24"/>
              </w:rPr>
            </w:pPr>
            <w:r w:rsidRPr="00D02E6E">
              <w:rPr>
                <w:sz w:val="24"/>
                <w:szCs w:val="24"/>
              </w:rPr>
              <w:t>305 567,37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2FCDF" w14:textId="3DAD0D10" w:rsidR="001E09CC" w:rsidRPr="00307175" w:rsidRDefault="001E09CC" w:rsidP="001E09CC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194BD6C6" w14:textId="77777777" w:rsidR="001E09CC" w:rsidRPr="003071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307175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307175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УКС Администрации ЗАТО Северск, Управление образования, детские оздоровительные лагеря</w:t>
            </w:r>
          </w:p>
        </w:tc>
        <w:tc>
          <w:tcPr>
            <w:tcW w:w="786" w:type="pct"/>
            <w:shd w:val="clear" w:color="auto" w:fill="auto"/>
            <w:hideMark/>
          </w:tcPr>
          <w:p w14:paraId="0D7B22A7" w14:textId="77777777" w:rsidR="001E09CC" w:rsidRPr="0030717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  <w:hideMark/>
          </w:tcPr>
          <w:p w14:paraId="47ED2766" w14:textId="77777777" w:rsidR="001E09CC" w:rsidRPr="0030717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E09CC" w:rsidRPr="00207943" w14:paraId="4EF0F61A" w14:textId="77777777" w:rsidTr="0004364C">
        <w:trPr>
          <w:trHeight w:val="1376"/>
        </w:trPr>
        <w:tc>
          <w:tcPr>
            <w:tcW w:w="224" w:type="pct"/>
            <w:vMerge/>
            <w:vAlign w:val="center"/>
            <w:hideMark/>
          </w:tcPr>
          <w:p w14:paraId="4C23FCD3" w14:textId="77777777" w:rsidR="001E09CC" w:rsidRPr="003071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1BA70C96" w14:textId="77777777" w:rsidR="001E09CC" w:rsidRPr="003071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729A997A" w14:textId="77777777" w:rsidR="001E09CC" w:rsidRPr="0030717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EC5FF" w14:textId="77777777" w:rsidR="001E09CC" w:rsidRPr="00307175" w:rsidRDefault="001E09CC" w:rsidP="001E09CC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78 082,47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E9809" w14:textId="77777777" w:rsidR="001E09CC" w:rsidRPr="00307175" w:rsidRDefault="001E09CC" w:rsidP="001E09CC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B6749" w14:textId="77777777" w:rsidR="001E09CC" w:rsidRPr="00307175" w:rsidRDefault="001E09CC" w:rsidP="001E09CC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14 157,73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64971" w14:textId="77777777" w:rsidR="001E09CC" w:rsidRPr="00307175" w:rsidRDefault="001E09CC" w:rsidP="001E09CC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63 924,74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C396F" w14:textId="77777777" w:rsidR="001E09CC" w:rsidRPr="00307175" w:rsidRDefault="001E09CC" w:rsidP="001E09CC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474438CE" w14:textId="77777777" w:rsidR="001E09CC" w:rsidRPr="003071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1F441CBE" w14:textId="77777777" w:rsidR="001E09CC" w:rsidRPr="003071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t xml:space="preserve">1. Количество функционирующих детских оздоровительных учреждений, </w:t>
            </w:r>
            <w:proofErr w:type="spellStart"/>
            <w:r w:rsidRPr="0030717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130F59B3" w14:textId="77777777" w:rsidR="001E09CC" w:rsidRPr="0030717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E09CC" w:rsidRPr="00207943" w14:paraId="1900D39F" w14:textId="77777777" w:rsidTr="0004364C">
        <w:trPr>
          <w:trHeight w:val="1396"/>
        </w:trPr>
        <w:tc>
          <w:tcPr>
            <w:tcW w:w="224" w:type="pct"/>
            <w:vMerge/>
            <w:vAlign w:val="center"/>
            <w:hideMark/>
          </w:tcPr>
          <w:p w14:paraId="0D1E27A1" w14:textId="77777777" w:rsidR="001E09CC" w:rsidRPr="003071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58E2F958" w14:textId="77777777" w:rsidR="001E09CC" w:rsidRPr="003071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1684851B" w14:textId="77777777" w:rsidR="001E09CC" w:rsidRPr="0030717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31201" w14:textId="77777777" w:rsidR="001E09CC" w:rsidRPr="00307175" w:rsidRDefault="001E09CC" w:rsidP="001E09CC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82 325,23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6AF38" w14:textId="77777777" w:rsidR="001E09CC" w:rsidRPr="00307175" w:rsidRDefault="001E09CC" w:rsidP="001E09CC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CBEC1" w14:textId="77777777" w:rsidR="001E09CC" w:rsidRPr="00307175" w:rsidRDefault="001E09CC" w:rsidP="001E09CC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13 286,05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EA990" w14:textId="77777777" w:rsidR="001E09CC" w:rsidRPr="00307175" w:rsidRDefault="001E09CC" w:rsidP="001E09CC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69 039,18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BBCAC" w14:textId="77777777" w:rsidR="001E09CC" w:rsidRPr="00307175" w:rsidRDefault="001E09CC" w:rsidP="001E09CC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4171F7A3" w14:textId="77777777" w:rsidR="001E09CC" w:rsidRPr="003071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4C360A72" w14:textId="77777777" w:rsidR="001E09CC" w:rsidRPr="00307175" w:rsidRDefault="001E09CC" w:rsidP="001E09CC">
            <w:r w:rsidRPr="00307175">
              <w:rPr>
                <w:rFonts w:ascii="Times New Roman" w:hAnsi="Times New Roman"/>
                <w:sz w:val="24"/>
                <w:szCs w:val="24"/>
              </w:rPr>
              <w:t xml:space="preserve">1. Количество функционирующих детских оздоровительных учреждений, </w:t>
            </w:r>
            <w:proofErr w:type="spellStart"/>
            <w:r w:rsidRPr="0030717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503B9646" w14:textId="77777777" w:rsidR="001E09CC" w:rsidRPr="0030717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E09CC" w:rsidRPr="00207943" w14:paraId="3C6DCD66" w14:textId="77777777" w:rsidTr="0045028B">
        <w:trPr>
          <w:trHeight w:val="666"/>
        </w:trPr>
        <w:tc>
          <w:tcPr>
            <w:tcW w:w="224" w:type="pct"/>
            <w:vMerge/>
            <w:vAlign w:val="center"/>
            <w:hideMark/>
          </w:tcPr>
          <w:p w14:paraId="4FC34C95" w14:textId="77777777" w:rsidR="001E09CC" w:rsidRPr="003071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125DD775" w14:textId="77777777" w:rsidR="001E09CC" w:rsidRPr="003071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351F697D" w14:textId="77777777" w:rsidR="001E09CC" w:rsidRPr="0030717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EACEA" w14:textId="112439E4" w:rsidR="001E09CC" w:rsidRPr="00307175" w:rsidRDefault="001E09CC" w:rsidP="001E09CC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101 625,14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C51F1" w14:textId="2D33CB01" w:rsidR="001E09CC" w:rsidRPr="00307175" w:rsidRDefault="001E09CC" w:rsidP="001E09CC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06895" w14:textId="0CB8BB2B" w:rsidR="001E09CC" w:rsidRPr="00307175" w:rsidRDefault="001E09CC" w:rsidP="001E09CC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27 794,00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91AC1" w14:textId="2E8B3E83" w:rsidR="001E09CC" w:rsidRPr="00307175" w:rsidRDefault="001E09CC" w:rsidP="001E09CC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73 831,14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45D6B" w14:textId="5F770AF6" w:rsidR="001E09CC" w:rsidRPr="00307175" w:rsidRDefault="001E09CC" w:rsidP="001E09CC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48009CA6" w14:textId="77777777" w:rsidR="001E09CC" w:rsidRPr="003071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5A8670C8" w14:textId="77777777" w:rsidR="001E09CC" w:rsidRPr="00307175" w:rsidRDefault="001E09CC" w:rsidP="001E09CC">
            <w:r w:rsidRPr="00307175">
              <w:rPr>
                <w:rFonts w:ascii="Times New Roman" w:hAnsi="Times New Roman"/>
                <w:sz w:val="24"/>
                <w:szCs w:val="24"/>
              </w:rPr>
              <w:t xml:space="preserve">1. Количество функционирующих детских оздоровительных учреждений, </w:t>
            </w:r>
            <w:proofErr w:type="spellStart"/>
            <w:r w:rsidRPr="0030717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72A198BF" w14:textId="77777777" w:rsidR="001E09CC" w:rsidRPr="0030717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E09CC" w:rsidRPr="00207943" w14:paraId="18750469" w14:textId="77777777" w:rsidTr="0045028B">
        <w:trPr>
          <w:trHeight w:val="1449"/>
        </w:trPr>
        <w:tc>
          <w:tcPr>
            <w:tcW w:w="224" w:type="pct"/>
            <w:vMerge/>
            <w:vAlign w:val="center"/>
            <w:hideMark/>
          </w:tcPr>
          <w:p w14:paraId="5B6D9F30" w14:textId="77777777" w:rsidR="001E09CC" w:rsidRPr="003071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1780EC2D" w14:textId="77777777" w:rsidR="001E09CC" w:rsidRPr="003071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47F137DD" w14:textId="77777777" w:rsidR="001E09CC" w:rsidRPr="0030717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8F7FF" w14:textId="73AE5AA0" w:rsidR="001E09CC" w:rsidRPr="00D02E6E" w:rsidRDefault="001E09CC" w:rsidP="001E09CC">
            <w:pPr>
              <w:jc w:val="right"/>
              <w:rPr>
                <w:sz w:val="24"/>
                <w:szCs w:val="24"/>
              </w:rPr>
            </w:pPr>
            <w:r w:rsidRPr="00D02E6E">
              <w:rPr>
                <w:sz w:val="24"/>
                <w:szCs w:val="24"/>
              </w:rPr>
              <w:t>168 261,61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EBBE3" w14:textId="2728E232" w:rsidR="001E09CC" w:rsidRPr="00D02E6E" w:rsidRDefault="001E09CC" w:rsidP="001E09CC">
            <w:pPr>
              <w:jc w:val="right"/>
              <w:rPr>
                <w:sz w:val="24"/>
                <w:szCs w:val="24"/>
              </w:rPr>
            </w:pPr>
            <w:r w:rsidRPr="00D02E6E">
              <w:rPr>
                <w:sz w:val="24"/>
                <w:szCs w:val="24"/>
              </w:rPr>
              <w:t>25 552,10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AF3E5" w14:textId="7F4CBD60" w:rsidR="001E09CC" w:rsidRPr="00D02E6E" w:rsidRDefault="001E09CC" w:rsidP="001E09CC">
            <w:pPr>
              <w:jc w:val="right"/>
              <w:rPr>
                <w:sz w:val="24"/>
                <w:szCs w:val="24"/>
              </w:rPr>
            </w:pPr>
            <w:r w:rsidRPr="00D02E6E">
              <w:rPr>
                <w:sz w:val="24"/>
                <w:szCs w:val="24"/>
              </w:rPr>
              <w:t>43 937,20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B5868" w14:textId="22223127" w:rsidR="001E09CC" w:rsidRPr="00D02E6E" w:rsidRDefault="001E09CC" w:rsidP="001E09CC">
            <w:pPr>
              <w:jc w:val="right"/>
              <w:rPr>
                <w:sz w:val="24"/>
                <w:szCs w:val="24"/>
              </w:rPr>
            </w:pPr>
            <w:r w:rsidRPr="00D02E6E">
              <w:rPr>
                <w:sz w:val="24"/>
                <w:szCs w:val="24"/>
              </w:rPr>
              <w:t>98 772,31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B5ACF" w14:textId="2EC33224" w:rsidR="001E09CC" w:rsidRPr="00307175" w:rsidRDefault="001E09CC" w:rsidP="001E09CC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0717868D" w14:textId="77777777" w:rsidR="001E09CC" w:rsidRPr="003071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2C919069" w14:textId="77777777" w:rsidR="001E09CC" w:rsidRPr="00307175" w:rsidRDefault="001E09CC" w:rsidP="001E09CC">
            <w:r w:rsidRPr="00307175">
              <w:rPr>
                <w:rFonts w:ascii="Times New Roman" w:hAnsi="Times New Roman"/>
                <w:sz w:val="24"/>
                <w:szCs w:val="24"/>
              </w:rPr>
              <w:t xml:space="preserve">1. Количество функционирующих детских оздоровительных учреждений, </w:t>
            </w:r>
            <w:proofErr w:type="spellStart"/>
            <w:r w:rsidRPr="0030717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675DE708" w14:textId="77777777" w:rsidR="001E09CC" w:rsidRPr="0030717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E09CC" w:rsidRPr="00207943" w14:paraId="0D475D18" w14:textId="77777777" w:rsidTr="0004364C">
        <w:trPr>
          <w:trHeight w:val="1449"/>
        </w:trPr>
        <w:tc>
          <w:tcPr>
            <w:tcW w:w="224" w:type="pct"/>
            <w:vMerge/>
            <w:vAlign w:val="center"/>
          </w:tcPr>
          <w:p w14:paraId="5C36F633" w14:textId="77777777" w:rsidR="001E09CC" w:rsidRPr="003071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438FFC5C" w14:textId="77777777" w:rsidR="001E09CC" w:rsidRPr="003071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05D13C9A" w14:textId="77777777" w:rsidR="001E09CC" w:rsidRPr="0030717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r w:rsidRPr="00307175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3071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07175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30717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E97FE" w14:textId="4F077B64" w:rsidR="001E09CC" w:rsidRPr="00D02E6E" w:rsidRDefault="001E09CC" w:rsidP="001E09CC">
            <w:pPr>
              <w:jc w:val="right"/>
              <w:rPr>
                <w:sz w:val="24"/>
                <w:szCs w:val="24"/>
              </w:rPr>
            </w:pPr>
            <w:r w:rsidRPr="00D02E6E">
              <w:rPr>
                <w:sz w:val="24"/>
                <w:szCs w:val="24"/>
              </w:rPr>
              <w:t>135 114,32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9C005" w14:textId="70F84DE1" w:rsidR="001E09CC" w:rsidRPr="00D02E6E" w:rsidRDefault="001E09CC" w:rsidP="001E09CC">
            <w:pPr>
              <w:jc w:val="right"/>
              <w:rPr>
                <w:sz w:val="24"/>
                <w:szCs w:val="24"/>
              </w:rPr>
            </w:pPr>
            <w:r w:rsidRPr="00D02E6E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84400" w14:textId="619F599B" w:rsidR="001E09CC" w:rsidRPr="00D02E6E" w:rsidRDefault="001E09CC" w:rsidP="001E09CC">
            <w:pPr>
              <w:jc w:val="right"/>
              <w:rPr>
                <w:sz w:val="24"/>
                <w:szCs w:val="24"/>
              </w:rPr>
            </w:pPr>
            <w:r w:rsidRPr="00D02E6E">
              <w:rPr>
                <w:sz w:val="24"/>
                <w:szCs w:val="24"/>
              </w:rPr>
              <w:t>37 590,20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59913" w14:textId="06843696" w:rsidR="001E09CC" w:rsidRPr="00D02E6E" w:rsidRDefault="001E09CC" w:rsidP="001E09CC">
            <w:pPr>
              <w:jc w:val="right"/>
              <w:rPr>
                <w:sz w:val="24"/>
                <w:szCs w:val="24"/>
              </w:rPr>
            </w:pPr>
            <w:r w:rsidRPr="00D02E6E">
              <w:rPr>
                <w:sz w:val="24"/>
                <w:szCs w:val="24"/>
              </w:rPr>
              <w:t>97 524,12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E6F61" w14:textId="54FAD764" w:rsidR="001E09CC" w:rsidRPr="00307175" w:rsidRDefault="001E09CC" w:rsidP="001E09CC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39E3B148" w14:textId="77777777" w:rsidR="001E09CC" w:rsidRPr="003071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6F14F736" w14:textId="77777777" w:rsidR="001E09CC" w:rsidRPr="00307175" w:rsidRDefault="001E09CC" w:rsidP="001E09CC">
            <w:r w:rsidRPr="00307175">
              <w:rPr>
                <w:rFonts w:ascii="Times New Roman" w:hAnsi="Times New Roman"/>
                <w:sz w:val="24"/>
                <w:szCs w:val="24"/>
              </w:rPr>
              <w:t xml:space="preserve">1. Количество функционирующих детских оздоровительных учреждений, </w:t>
            </w:r>
            <w:proofErr w:type="spellStart"/>
            <w:r w:rsidRPr="0030717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125CCD94" w14:textId="77777777" w:rsidR="001E09CC" w:rsidRPr="0030717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E09CC" w:rsidRPr="00207943" w14:paraId="19CF5FFB" w14:textId="77777777" w:rsidTr="00307175">
        <w:trPr>
          <w:trHeight w:val="666"/>
        </w:trPr>
        <w:tc>
          <w:tcPr>
            <w:tcW w:w="224" w:type="pct"/>
            <w:vMerge/>
            <w:vAlign w:val="center"/>
          </w:tcPr>
          <w:p w14:paraId="743FB0C1" w14:textId="77777777" w:rsidR="001E09CC" w:rsidRPr="003071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4A6CE1B6" w14:textId="77777777" w:rsidR="001E09CC" w:rsidRPr="003071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4E1BD7DC" w14:textId="2EA45EBD" w:rsidR="001E09CC" w:rsidRPr="0030717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t>2026 (</w:t>
            </w:r>
            <w:proofErr w:type="spellStart"/>
            <w:r w:rsidRPr="00307175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3071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07175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30717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4FD79" w14:textId="359860A5" w:rsidR="001E09CC" w:rsidRPr="00D02E6E" w:rsidRDefault="001E09CC" w:rsidP="001E09CC">
            <w:pPr>
              <w:jc w:val="right"/>
              <w:rPr>
                <w:sz w:val="24"/>
                <w:szCs w:val="24"/>
              </w:rPr>
            </w:pPr>
            <w:r w:rsidRPr="00D02E6E">
              <w:rPr>
                <w:sz w:val="24"/>
                <w:szCs w:val="24"/>
              </w:rPr>
              <w:t>138 409,87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CC9AD" w14:textId="3B104067" w:rsidR="001E09CC" w:rsidRPr="00D02E6E" w:rsidRDefault="001E09CC" w:rsidP="001E09CC">
            <w:pPr>
              <w:jc w:val="right"/>
              <w:rPr>
                <w:sz w:val="24"/>
                <w:szCs w:val="24"/>
              </w:rPr>
            </w:pPr>
            <w:r w:rsidRPr="00D02E6E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1A699" w14:textId="46B9B4B3" w:rsidR="001E09CC" w:rsidRPr="00D02E6E" w:rsidRDefault="001E09CC" w:rsidP="001E09CC">
            <w:pPr>
              <w:jc w:val="right"/>
              <w:rPr>
                <w:sz w:val="24"/>
                <w:szCs w:val="24"/>
              </w:rPr>
            </w:pPr>
            <w:r w:rsidRPr="00D02E6E">
              <w:rPr>
                <w:sz w:val="24"/>
                <w:szCs w:val="24"/>
              </w:rPr>
              <w:t>28 286,05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110A0" w14:textId="4A16E337" w:rsidR="001E09CC" w:rsidRPr="00D02E6E" w:rsidRDefault="001E09CC" w:rsidP="001E09CC">
            <w:pPr>
              <w:jc w:val="right"/>
              <w:rPr>
                <w:sz w:val="24"/>
                <w:szCs w:val="24"/>
              </w:rPr>
            </w:pPr>
            <w:r w:rsidRPr="00D02E6E">
              <w:rPr>
                <w:sz w:val="24"/>
                <w:szCs w:val="24"/>
              </w:rPr>
              <w:t>110 123,82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7AA2F" w14:textId="7D40E72F" w:rsidR="001E09CC" w:rsidRPr="00307175" w:rsidRDefault="001E09CC" w:rsidP="001E09CC">
            <w:pPr>
              <w:jc w:val="right"/>
              <w:rPr>
                <w:sz w:val="24"/>
                <w:szCs w:val="24"/>
              </w:rPr>
            </w:pPr>
            <w:r w:rsidRPr="0030717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45D8A1AB" w14:textId="77777777" w:rsidR="001E09CC" w:rsidRPr="003071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22BEF9BC" w14:textId="5121D8C0" w:rsidR="001E09CC" w:rsidRPr="003071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t xml:space="preserve">1. Количество функционирующих детских оздоровительных учреждений, </w:t>
            </w:r>
            <w:proofErr w:type="spellStart"/>
            <w:r w:rsidRPr="0030717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137F6842" w14:textId="1A8516D8" w:rsidR="001E09CC" w:rsidRPr="0030717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0717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E09CC" w:rsidRPr="00207943" w14:paraId="2B775F10" w14:textId="77777777" w:rsidTr="0004364C">
        <w:trPr>
          <w:trHeight w:val="233"/>
        </w:trPr>
        <w:tc>
          <w:tcPr>
            <w:tcW w:w="224" w:type="pct"/>
            <w:vMerge w:val="restart"/>
            <w:shd w:val="clear" w:color="auto" w:fill="auto"/>
            <w:hideMark/>
          </w:tcPr>
          <w:p w14:paraId="05CB0949" w14:textId="77777777" w:rsidR="001E09CC" w:rsidRPr="0045028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 xml:space="preserve"> 2.1.1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592FE566" w14:textId="77777777" w:rsidR="001E09CC" w:rsidRPr="0045028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Организация каникулярного отдыха детей ЗАТО Северск</w:t>
            </w:r>
          </w:p>
        </w:tc>
        <w:tc>
          <w:tcPr>
            <w:tcW w:w="252" w:type="pct"/>
            <w:shd w:val="clear" w:color="auto" w:fill="auto"/>
            <w:hideMark/>
          </w:tcPr>
          <w:p w14:paraId="1D805685" w14:textId="77777777" w:rsidR="001E09CC" w:rsidRPr="0045028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3E556" w14:textId="1709A6F6" w:rsidR="001E09CC" w:rsidRPr="00D60C6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117 806,63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1F6D9" w14:textId="669342F1" w:rsidR="001E09CC" w:rsidRPr="00D60C6B" w:rsidRDefault="001E09CC" w:rsidP="001E09CC">
            <w:pPr>
              <w:jc w:val="right"/>
              <w:rPr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7BE2C" w14:textId="437D51BF" w:rsidR="001E09CC" w:rsidRPr="00D60C6B" w:rsidRDefault="001E09CC" w:rsidP="001E09CC">
            <w:pPr>
              <w:jc w:val="right"/>
              <w:rPr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52 060,08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76192" w14:textId="10B3033D" w:rsidR="001E09CC" w:rsidRPr="00D60C6B" w:rsidRDefault="001E09CC" w:rsidP="001E09CC">
            <w:pPr>
              <w:jc w:val="right"/>
              <w:rPr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65 746,55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6F1BB" w14:textId="45E6C891" w:rsidR="001E09CC" w:rsidRPr="00D60C6B" w:rsidRDefault="001E09CC" w:rsidP="001E09CC">
            <w:pPr>
              <w:jc w:val="right"/>
              <w:rPr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37549D67" w14:textId="77777777" w:rsidR="001E09CC" w:rsidRPr="0045028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45028B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45028B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Управление образования</w:t>
            </w:r>
          </w:p>
        </w:tc>
        <w:tc>
          <w:tcPr>
            <w:tcW w:w="786" w:type="pct"/>
            <w:shd w:val="clear" w:color="auto" w:fill="auto"/>
            <w:hideMark/>
          </w:tcPr>
          <w:p w14:paraId="442745AB" w14:textId="77777777" w:rsidR="001E09CC" w:rsidRPr="0045028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  <w:hideMark/>
          </w:tcPr>
          <w:p w14:paraId="31A89560" w14:textId="77777777" w:rsidR="001E09CC" w:rsidRPr="0045028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E09CC" w:rsidRPr="00207943" w14:paraId="78CA7780" w14:textId="77777777" w:rsidTr="0004364C">
        <w:trPr>
          <w:trHeight w:val="1692"/>
        </w:trPr>
        <w:tc>
          <w:tcPr>
            <w:tcW w:w="224" w:type="pct"/>
            <w:vMerge/>
            <w:vAlign w:val="center"/>
            <w:hideMark/>
          </w:tcPr>
          <w:p w14:paraId="1D86C4D4" w14:textId="77777777" w:rsidR="001E09CC" w:rsidRPr="0045028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5639AE97" w14:textId="77777777" w:rsidR="001E09CC" w:rsidRPr="0045028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7DEBABD2" w14:textId="77777777" w:rsidR="001E09CC" w:rsidRPr="0045028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B96BE" w14:textId="77777777" w:rsidR="001E09CC" w:rsidRPr="0045028B" w:rsidRDefault="001E09CC" w:rsidP="001E09CC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27 174,68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2CFD1" w14:textId="77777777" w:rsidR="001E09CC" w:rsidRPr="0045028B" w:rsidRDefault="001E09CC" w:rsidP="001E09CC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B41C5" w14:textId="77777777" w:rsidR="001E09CC" w:rsidRPr="0045028B" w:rsidRDefault="001E09CC" w:rsidP="001E09CC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14 157,73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6E8ED" w14:textId="77777777" w:rsidR="001E09CC" w:rsidRPr="0045028B" w:rsidRDefault="001E09CC" w:rsidP="001E09CC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13 016,95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29513" w14:textId="77777777" w:rsidR="001E09CC" w:rsidRPr="0045028B" w:rsidRDefault="001E09CC" w:rsidP="001E09CC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623DF6F5" w14:textId="77777777" w:rsidR="001E09CC" w:rsidRPr="0045028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7E37F4FC" w14:textId="77777777" w:rsidR="001E09CC" w:rsidRPr="0045028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31" w:type="pct"/>
            <w:shd w:val="clear" w:color="auto" w:fill="auto"/>
            <w:hideMark/>
          </w:tcPr>
          <w:p w14:paraId="43BE5B89" w14:textId="77777777" w:rsidR="001E09CC" w:rsidRPr="0045028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3783</w:t>
            </w:r>
          </w:p>
        </w:tc>
      </w:tr>
      <w:tr w:rsidR="001E09CC" w:rsidRPr="00207943" w14:paraId="4F7A05D7" w14:textId="77777777" w:rsidTr="0004364C">
        <w:trPr>
          <w:trHeight w:val="1695"/>
        </w:trPr>
        <w:tc>
          <w:tcPr>
            <w:tcW w:w="224" w:type="pct"/>
            <w:vMerge/>
            <w:vAlign w:val="center"/>
            <w:hideMark/>
          </w:tcPr>
          <w:p w14:paraId="0A575673" w14:textId="77777777" w:rsidR="001E09CC" w:rsidRPr="0045028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539C3173" w14:textId="77777777" w:rsidR="001E09CC" w:rsidRPr="0045028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2A21E10B" w14:textId="77777777" w:rsidR="001E09CC" w:rsidRPr="0045028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33BC9" w14:textId="77777777" w:rsidR="001E09CC" w:rsidRPr="0045028B" w:rsidRDefault="001E09CC" w:rsidP="001E09CC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28 077,25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9713A" w14:textId="77777777" w:rsidR="001E09CC" w:rsidRPr="0045028B" w:rsidRDefault="001E09CC" w:rsidP="001E09CC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9846E" w14:textId="77777777" w:rsidR="001E09CC" w:rsidRPr="0045028B" w:rsidRDefault="001E09CC" w:rsidP="001E09CC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13 286,05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A38F2" w14:textId="77777777" w:rsidR="001E09CC" w:rsidRPr="0045028B" w:rsidRDefault="001E09CC" w:rsidP="001E09CC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14 791,20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74C3D" w14:textId="77777777" w:rsidR="001E09CC" w:rsidRPr="0045028B" w:rsidRDefault="001E09CC" w:rsidP="001E09CC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5CA4C66E" w14:textId="77777777" w:rsidR="001E09CC" w:rsidRPr="0045028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385D56FB" w14:textId="77777777" w:rsidR="001E09CC" w:rsidRPr="0045028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31" w:type="pct"/>
            <w:shd w:val="clear" w:color="auto" w:fill="auto"/>
            <w:hideMark/>
          </w:tcPr>
          <w:p w14:paraId="6FDEC009" w14:textId="77777777" w:rsidR="001E09CC" w:rsidRPr="0045028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4027</w:t>
            </w:r>
          </w:p>
        </w:tc>
      </w:tr>
      <w:tr w:rsidR="001E09CC" w:rsidRPr="00207943" w14:paraId="23CBD297" w14:textId="77777777" w:rsidTr="0045028B">
        <w:trPr>
          <w:trHeight w:val="1683"/>
        </w:trPr>
        <w:tc>
          <w:tcPr>
            <w:tcW w:w="224" w:type="pct"/>
            <w:vMerge/>
            <w:vAlign w:val="center"/>
            <w:hideMark/>
          </w:tcPr>
          <w:p w14:paraId="173EEA97" w14:textId="77777777" w:rsidR="001E09CC" w:rsidRPr="0045028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3BA6265" w14:textId="77777777" w:rsidR="001E09CC" w:rsidRPr="0045028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005D97BC" w14:textId="77777777" w:rsidR="001E09CC" w:rsidRPr="0045028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2AF03" w14:textId="29731C32" w:rsidR="001E09CC" w:rsidRPr="0045028B" w:rsidRDefault="001E09CC" w:rsidP="001E09CC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29 117,68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0C3E9" w14:textId="60EFD325" w:rsidR="001E09CC" w:rsidRPr="0045028B" w:rsidRDefault="001E09CC" w:rsidP="001E09CC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87DE4" w14:textId="48FF5C78" w:rsidR="001E09CC" w:rsidRPr="0045028B" w:rsidRDefault="001E09CC" w:rsidP="001E09CC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12 794,00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248CD" w14:textId="028865F3" w:rsidR="001E09CC" w:rsidRPr="0045028B" w:rsidRDefault="001E09CC" w:rsidP="001E09CC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16 323,68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FCA6D" w14:textId="533679EC" w:rsidR="001E09CC" w:rsidRPr="0045028B" w:rsidRDefault="001E09CC" w:rsidP="001E09CC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7E7564ED" w14:textId="77777777" w:rsidR="001E09CC" w:rsidRPr="0045028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78ADD42E" w14:textId="77777777" w:rsidR="001E09CC" w:rsidRPr="0045028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31" w:type="pct"/>
            <w:shd w:val="clear" w:color="auto" w:fill="auto"/>
            <w:hideMark/>
          </w:tcPr>
          <w:p w14:paraId="3FB1D1D6" w14:textId="32B88DB4" w:rsidR="001E09CC" w:rsidRPr="0045028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4143</w:t>
            </w:r>
          </w:p>
        </w:tc>
      </w:tr>
      <w:tr w:rsidR="001E09CC" w:rsidRPr="00207943" w14:paraId="07EA1134" w14:textId="77777777" w:rsidTr="00E13C56">
        <w:trPr>
          <w:trHeight w:val="382"/>
        </w:trPr>
        <w:tc>
          <w:tcPr>
            <w:tcW w:w="224" w:type="pct"/>
            <w:vMerge/>
            <w:vAlign w:val="center"/>
            <w:hideMark/>
          </w:tcPr>
          <w:p w14:paraId="5D5AA825" w14:textId="77777777" w:rsidR="001E09CC" w:rsidRPr="0045028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79F1839B" w14:textId="77777777" w:rsidR="001E09CC" w:rsidRPr="0045028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4152CE4A" w14:textId="77777777" w:rsidR="001E09CC" w:rsidRPr="0045028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0C5D3" w14:textId="3889CA3D" w:rsidR="001E09CC" w:rsidRPr="00D60C6B" w:rsidRDefault="001E09CC" w:rsidP="001E09CC">
            <w:pPr>
              <w:jc w:val="right"/>
              <w:rPr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33 437,02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1FA6F" w14:textId="0B3AA43A" w:rsidR="001E09CC" w:rsidRPr="00D60C6B" w:rsidRDefault="001E09CC" w:rsidP="001E09CC">
            <w:pPr>
              <w:jc w:val="right"/>
              <w:rPr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13271" w14:textId="15CFB0B1" w:rsidR="001E09CC" w:rsidRPr="00D60C6B" w:rsidRDefault="001E09CC" w:rsidP="001E09CC">
            <w:pPr>
              <w:jc w:val="right"/>
              <w:rPr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11 822,30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8E2C7" w14:textId="10600347" w:rsidR="001E09CC" w:rsidRPr="00D60C6B" w:rsidRDefault="001E09CC" w:rsidP="001E09CC">
            <w:pPr>
              <w:jc w:val="right"/>
              <w:rPr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21 614,72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0E24F" w14:textId="431222BB" w:rsidR="001E09CC" w:rsidRPr="0045028B" w:rsidRDefault="001E09CC" w:rsidP="001E09CC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67B6A765" w14:textId="77777777" w:rsidR="001E09CC" w:rsidRPr="0045028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6540BE75" w14:textId="77777777" w:rsidR="001E09CC" w:rsidRPr="0045028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31" w:type="pct"/>
            <w:shd w:val="clear" w:color="auto" w:fill="auto"/>
            <w:hideMark/>
          </w:tcPr>
          <w:p w14:paraId="7FD77680" w14:textId="259BFAC7" w:rsidR="001E09CC" w:rsidRPr="0045028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4166</w:t>
            </w:r>
          </w:p>
        </w:tc>
      </w:tr>
      <w:tr w:rsidR="001E09CC" w:rsidRPr="00207943" w14:paraId="4CE0DF2C" w14:textId="77777777" w:rsidTr="0004364C">
        <w:trPr>
          <w:trHeight w:val="382"/>
        </w:trPr>
        <w:tc>
          <w:tcPr>
            <w:tcW w:w="224" w:type="pct"/>
            <w:vMerge/>
            <w:vAlign w:val="center"/>
          </w:tcPr>
          <w:p w14:paraId="39A29F61" w14:textId="77777777" w:rsidR="001E09CC" w:rsidRPr="0045028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2EC91B84" w14:textId="77777777" w:rsidR="001E09CC" w:rsidRPr="0045028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7431512B" w14:textId="77777777" w:rsidR="001E09CC" w:rsidRPr="0045028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r w:rsidRPr="0045028B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4502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5028B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45028B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3E3FF" w14:textId="722BF4E7" w:rsidR="001E09CC" w:rsidRPr="0045028B" w:rsidRDefault="001E09CC" w:rsidP="001E09CC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34 675,72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E6D66" w14:textId="2FB4F9CE" w:rsidR="001E09CC" w:rsidRPr="0045028B" w:rsidRDefault="001E09CC" w:rsidP="001E09CC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7D1FF" w14:textId="4C3FDA4F" w:rsidR="001E09CC" w:rsidRPr="0045028B" w:rsidRDefault="001E09CC" w:rsidP="001E09CC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13 286,05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00BB5" w14:textId="44A4016F" w:rsidR="001E09CC" w:rsidRPr="0045028B" w:rsidRDefault="001E09CC" w:rsidP="001E09CC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21 389,67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E2A6C" w14:textId="0F92FC56" w:rsidR="001E09CC" w:rsidRPr="0045028B" w:rsidRDefault="001E09CC" w:rsidP="001E09CC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298E3AE4" w14:textId="77777777" w:rsidR="001E09CC" w:rsidRPr="0045028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50760582" w14:textId="77777777" w:rsidR="001E09CC" w:rsidRPr="0045028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31" w:type="pct"/>
            <w:shd w:val="clear" w:color="auto" w:fill="auto"/>
          </w:tcPr>
          <w:p w14:paraId="5ABE2D68" w14:textId="77777777" w:rsidR="001E09CC" w:rsidRPr="0045028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4210</w:t>
            </w:r>
          </w:p>
        </w:tc>
      </w:tr>
      <w:tr w:rsidR="001E09CC" w:rsidRPr="00207943" w14:paraId="07ED70B9" w14:textId="77777777" w:rsidTr="0004364C">
        <w:trPr>
          <w:trHeight w:val="382"/>
        </w:trPr>
        <w:tc>
          <w:tcPr>
            <w:tcW w:w="224" w:type="pct"/>
            <w:vMerge/>
            <w:vAlign w:val="center"/>
          </w:tcPr>
          <w:p w14:paraId="1FEA8447" w14:textId="77777777" w:rsidR="001E09CC" w:rsidRPr="0045028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02E15371" w14:textId="77777777" w:rsidR="001E09CC" w:rsidRPr="0045028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194AB9A5" w14:textId="396219B6" w:rsidR="001E09CC" w:rsidRPr="0045028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2026 (</w:t>
            </w:r>
            <w:proofErr w:type="spellStart"/>
            <w:r w:rsidRPr="0045028B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4502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5028B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45028B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0AD22" w14:textId="02739B49" w:rsidR="001E09CC" w:rsidRPr="0045028B" w:rsidRDefault="001E09CC" w:rsidP="001E09CC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34 675,72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ED90E" w14:textId="61EC7E43" w:rsidR="001E09CC" w:rsidRPr="0045028B" w:rsidRDefault="001E09CC" w:rsidP="001E09CC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9B08B" w14:textId="5B553A4E" w:rsidR="001E09CC" w:rsidRPr="0045028B" w:rsidRDefault="001E09CC" w:rsidP="001E09CC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13 286,05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6C91F" w14:textId="01A8DFD5" w:rsidR="001E09CC" w:rsidRPr="0045028B" w:rsidRDefault="001E09CC" w:rsidP="001E09CC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21 389,67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E7137" w14:textId="7298BCAE" w:rsidR="001E09CC" w:rsidRPr="0045028B" w:rsidRDefault="001E09CC" w:rsidP="001E09CC">
            <w:pPr>
              <w:jc w:val="right"/>
              <w:rPr>
                <w:sz w:val="24"/>
                <w:szCs w:val="24"/>
              </w:rPr>
            </w:pPr>
            <w:r w:rsidRPr="0045028B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34BA4BB5" w14:textId="77777777" w:rsidR="001E09CC" w:rsidRPr="0045028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69F73AFD" w14:textId="457F0FEB" w:rsidR="001E09CC" w:rsidRPr="0045028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31" w:type="pct"/>
            <w:shd w:val="clear" w:color="auto" w:fill="auto"/>
          </w:tcPr>
          <w:p w14:paraId="4C9EECC0" w14:textId="369279CC" w:rsidR="001E09CC" w:rsidRPr="0045028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5028B">
              <w:rPr>
                <w:rFonts w:ascii="Times New Roman" w:hAnsi="Times New Roman"/>
                <w:sz w:val="24"/>
                <w:szCs w:val="24"/>
              </w:rPr>
              <w:t>4210</w:t>
            </w:r>
          </w:p>
        </w:tc>
      </w:tr>
      <w:tr w:rsidR="001E09CC" w:rsidRPr="00B83675" w14:paraId="1B140028" w14:textId="77777777" w:rsidTr="0004364C">
        <w:trPr>
          <w:trHeight w:val="312"/>
        </w:trPr>
        <w:tc>
          <w:tcPr>
            <w:tcW w:w="224" w:type="pct"/>
            <w:vMerge w:val="restart"/>
            <w:shd w:val="clear" w:color="auto" w:fill="auto"/>
            <w:hideMark/>
          </w:tcPr>
          <w:p w14:paraId="69DE8681" w14:textId="77777777" w:rsidR="001E09CC" w:rsidRPr="00B8367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 xml:space="preserve"> 2.1.2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18DAF5CE" w14:textId="77777777" w:rsidR="001E09CC" w:rsidRPr="00B836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>Организация функционирования детских лагерей</w:t>
            </w:r>
          </w:p>
        </w:tc>
        <w:tc>
          <w:tcPr>
            <w:tcW w:w="252" w:type="pct"/>
            <w:shd w:val="clear" w:color="auto" w:fill="auto"/>
            <w:hideMark/>
          </w:tcPr>
          <w:p w14:paraId="2314ABBE" w14:textId="77777777" w:rsidR="001E09CC" w:rsidRPr="00B8367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D4B92" w14:textId="2A01C425" w:rsidR="001E09CC" w:rsidRPr="00D60C6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233 556,53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91F0A" w14:textId="2FE3FBF4" w:rsidR="001E09CC" w:rsidRPr="00D60C6B" w:rsidRDefault="001E09CC" w:rsidP="001E09CC">
            <w:pPr>
              <w:jc w:val="right"/>
              <w:rPr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8BE56" w14:textId="7CAB8891" w:rsidR="001E09CC" w:rsidRPr="00D60C6B" w:rsidRDefault="001E09CC" w:rsidP="001E09CC">
            <w:pPr>
              <w:jc w:val="right"/>
              <w:rPr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AE540" w14:textId="19C642C9" w:rsidR="001E09CC" w:rsidRPr="00D60C6B" w:rsidRDefault="001E09CC" w:rsidP="001E09CC">
            <w:pPr>
              <w:jc w:val="right"/>
              <w:rPr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233 556,53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99368" w14:textId="432D0016" w:rsidR="001E09CC" w:rsidRPr="00B83675" w:rsidRDefault="001E09CC" w:rsidP="001E09CC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4718B760" w14:textId="77777777" w:rsidR="001E09CC" w:rsidRPr="00B836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B83675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B83675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детские оздоровительные лагеря</w:t>
            </w:r>
          </w:p>
        </w:tc>
        <w:tc>
          <w:tcPr>
            <w:tcW w:w="786" w:type="pct"/>
            <w:shd w:val="clear" w:color="auto" w:fill="auto"/>
            <w:hideMark/>
          </w:tcPr>
          <w:p w14:paraId="1A3FB95D" w14:textId="77777777" w:rsidR="001E09CC" w:rsidRPr="00B8367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  <w:hideMark/>
          </w:tcPr>
          <w:p w14:paraId="19B6F64F" w14:textId="77777777" w:rsidR="001E09CC" w:rsidRPr="00B8367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E09CC" w:rsidRPr="00B83675" w14:paraId="7B8A085C" w14:textId="77777777" w:rsidTr="0004364C">
        <w:trPr>
          <w:trHeight w:val="99"/>
        </w:trPr>
        <w:tc>
          <w:tcPr>
            <w:tcW w:w="224" w:type="pct"/>
            <w:vMerge/>
            <w:vAlign w:val="center"/>
            <w:hideMark/>
          </w:tcPr>
          <w:p w14:paraId="6956AEA2" w14:textId="77777777" w:rsidR="001E09CC" w:rsidRPr="00B836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3D766E38" w14:textId="77777777" w:rsidR="001E09CC" w:rsidRPr="00B836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036F2D5E" w14:textId="77777777" w:rsidR="001E09CC" w:rsidRPr="00B8367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C2C83" w14:textId="77777777" w:rsidR="001E09CC" w:rsidRPr="00B83675" w:rsidRDefault="001E09CC" w:rsidP="001E09CC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50 907,79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494BA" w14:textId="77777777" w:rsidR="001E09CC" w:rsidRPr="00B83675" w:rsidRDefault="001E09CC" w:rsidP="001E09CC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A7611" w14:textId="77777777" w:rsidR="001E09CC" w:rsidRPr="00B83675" w:rsidRDefault="001E09CC" w:rsidP="001E09CC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0437D" w14:textId="77777777" w:rsidR="001E09CC" w:rsidRPr="00B83675" w:rsidRDefault="001E09CC" w:rsidP="001E09CC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50 907,79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A0007" w14:textId="77777777" w:rsidR="001E09CC" w:rsidRPr="00B83675" w:rsidRDefault="001E09CC" w:rsidP="001E09CC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2C2002C8" w14:textId="77777777" w:rsidR="001E09CC" w:rsidRPr="00B836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63177E42" w14:textId="770986AF" w:rsidR="001E09CC" w:rsidRPr="00B836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B8367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17538E62" w14:textId="77777777" w:rsidR="001E09CC" w:rsidRPr="00B8367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E09CC" w:rsidRPr="00B83675" w14:paraId="2D1BE344" w14:textId="77777777" w:rsidTr="0004364C">
        <w:trPr>
          <w:trHeight w:val="969"/>
        </w:trPr>
        <w:tc>
          <w:tcPr>
            <w:tcW w:w="224" w:type="pct"/>
            <w:vMerge/>
            <w:vAlign w:val="center"/>
            <w:hideMark/>
          </w:tcPr>
          <w:p w14:paraId="796FAB8D" w14:textId="77777777" w:rsidR="001E09CC" w:rsidRPr="00B836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4C15436C" w14:textId="77777777" w:rsidR="001E09CC" w:rsidRPr="00B836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66C8622B" w14:textId="77777777" w:rsidR="001E09CC" w:rsidRPr="00B8367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B06F4" w14:textId="77777777" w:rsidR="001E09CC" w:rsidRPr="00B83675" w:rsidRDefault="001E09CC" w:rsidP="001E09CC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54 247,98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697BC" w14:textId="77777777" w:rsidR="001E09CC" w:rsidRPr="00B83675" w:rsidRDefault="001E09CC" w:rsidP="001E09CC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7B9A6" w14:textId="77777777" w:rsidR="001E09CC" w:rsidRPr="00B83675" w:rsidRDefault="001E09CC" w:rsidP="001E09CC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9F18B" w14:textId="77777777" w:rsidR="001E09CC" w:rsidRPr="00B83675" w:rsidRDefault="001E09CC" w:rsidP="001E09CC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54 247,98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42BFA" w14:textId="77777777" w:rsidR="001E09CC" w:rsidRPr="00B83675" w:rsidRDefault="001E09CC" w:rsidP="001E09CC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0797DE6E" w14:textId="77777777" w:rsidR="001E09CC" w:rsidRPr="00B836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683CD5CF" w14:textId="77777777" w:rsidR="001E09CC" w:rsidRPr="00B836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B8367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00E35AB8" w14:textId="77777777" w:rsidR="001E09CC" w:rsidRPr="00B8367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E09CC" w:rsidRPr="00B83675" w14:paraId="7A9373B0" w14:textId="77777777" w:rsidTr="00A013A4">
        <w:trPr>
          <w:trHeight w:val="382"/>
        </w:trPr>
        <w:tc>
          <w:tcPr>
            <w:tcW w:w="224" w:type="pct"/>
            <w:vMerge/>
            <w:vAlign w:val="center"/>
            <w:hideMark/>
          </w:tcPr>
          <w:p w14:paraId="21EA77CE" w14:textId="77777777" w:rsidR="001E09CC" w:rsidRPr="00B836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3B02DF7B" w14:textId="77777777" w:rsidR="001E09CC" w:rsidRPr="00B836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7844585F" w14:textId="77777777" w:rsidR="001E09CC" w:rsidRPr="00B8367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F1F35" w14:textId="6A17B77E" w:rsidR="001E09CC" w:rsidRPr="00B83675" w:rsidRDefault="001E09CC" w:rsidP="001E09CC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56 566,97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D2746" w14:textId="081D7D8C" w:rsidR="001E09CC" w:rsidRPr="00B83675" w:rsidRDefault="001E09CC" w:rsidP="001E09CC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85503" w14:textId="60856E4A" w:rsidR="001E09CC" w:rsidRPr="00B83675" w:rsidRDefault="001E09CC" w:rsidP="001E09CC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230DA" w14:textId="5DD014BD" w:rsidR="001E09CC" w:rsidRPr="00B83675" w:rsidRDefault="001E09CC" w:rsidP="001E09CC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56 566,97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8F017" w14:textId="4BF10B71" w:rsidR="001E09CC" w:rsidRPr="00B83675" w:rsidRDefault="001E09CC" w:rsidP="001E09CC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085F747B" w14:textId="77777777" w:rsidR="001E09CC" w:rsidRPr="00B836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51044928" w14:textId="77777777" w:rsidR="001E09CC" w:rsidRPr="00B836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B8367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2C775F65" w14:textId="77777777" w:rsidR="001E09CC" w:rsidRPr="00B8367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E09CC" w:rsidRPr="00B83675" w14:paraId="162272D5" w14:textId="77777777" w:rsidTr="00E13C56">
        <w:trPr>
          <w:trHeight w:val="70"/>
        </w:trPr>
        <w:tc>
          <w:tcPr>
            <w:tcW w:w="224" w:type="pct"/>
            <w:vMerge/>
            <w:vAlign w:val="center"/>
            <w:hideMark/>
          </w:tcPr>
          <w:p w14:paraId="05CA2A84" w14:textId="77777777" w:rsidR="001E09CC" w:rsidRPr="00B836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37CDBBEE" w14:textId="77777777" w:rsidR="001E09CC" w:rsidRPr="00B836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6AAF7938" w14:textId="77777777" w:rsidR="001E09CC" w:rsidRPr="00B8367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A386D" w14:textId="04FB0A62" w:rsidR="001E09CC" w:rsidRPr="00D60C6B" w:rsidRDefault="001E09CC" w:rsidP="001E09CC">
            <w:pPr>
              <w:jc w:val="right"/>
              <w:rPr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71 833,79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39AB2" w14:textId="3C50E97F" w:rsidR="001E09CC" w:rsidRPr="00D60C6B" w:rsidRDefault="001E09CC" w:rsidP="001E09CC">
            <w:pPr>
              <w:jc w:val="right"/>
              <w:rPr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26420" w14:textId="1DEA2B51" w:rsidR="001E09CC" w:rsidRPr="00D60C6B" w:rsidRDefault="001E09CC" w:rsidP="001E09CC">
            <w:pPr>
              <w:jc w:val="right"/>
              <w:rPr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7E1B7" w14:textId="1834BDD7" w:rsidR="001E09CC" w:rsidRPr="00D60C6B" w:rsidRDefault="001E09CC" w:rsidP="001E09CC">
            <w:pPr>
              <w:jc w:val="right"/>
              <w:rPr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71 833,79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AE4E6" w14:textId="22E58332" w:rsidR="001E09CC" w:rsidRPr="00B83675" w:rsidRDefault="001E09CC" w:rsidP="001E09CC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630C26F7" w14:textId="77777777" w:rsidR="001E09CC" w:rsidRPr="00B836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643FC2A5" w14:textId="77777777" w:rsidR="001E09CC" w:rsidRPr="00B836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B8367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7D1B29E0" w14:textId="77777777" w:rsidR="001E09CC" w:rsidRPr="00B8367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E09CC" w:rsidRPr="00B83675" w14:paraId="48150EA7" w14:textId="77777777" w:rsidTr="0004364C">
        <w:trPr>
          <w:trHeight w:val="70"/>
        </w:trPr>
        <w:tc>
          <w:tcPr>
            <w:tcW w:w="224" w:type="pct"/>
            <w:vMerge/>
            <w:vAlign w:val="center"/>
          </w:tcPr>
          <w:p w14:paraId="429C23FB" w14:textId="77777777" w:rsidR="001E09CC" w:rsidRPr="00B836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7B1D1C69" w14:textId="77777777" w:rsidR="001E09CC" w:rsidRPr="00B836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26D7EC3F" w14:textId="77777777" w:rsidR="001E09CC" w:rsidRPr="00B8367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r w:rsidRPr="00B83675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B836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83675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B8367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EE95B" w14:textId="77777777" w:rsidR="001E09CC" w:rsidRPr="00B83675" w:rsidRDefault="001E09CC" w:rsidP="001E09CC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57 190,16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B11F0" w14:textId="77777777" w:rsidR="001E09CC" w:rsidRPr="00B83675" w:rsidRDefault="001E09CC" w:rsidP="001E09CC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C01C7" w14:textId="77777777" w:rsidR="001E09CC" w:rsidRPr="00B83675" w:rsidRDefault="001E09CC" w:rsidP="001E09CC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CDDC0" w14:textId="77777777" w:rsidR="001E09CC" w:rsidRPr="00B83675" w:rsidRDefault="001E09CC" w:rsidP="001E09CC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57 190,16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3D9E8" w14:textId="77777777" w:rsidR="001E09CC" w:rsidRPr="00B83675" w:rsidRDefault="001E09CC" w:rsidP="001E09CC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4E8B53E0" w14:textId="77777777" w:rsidR="001E09CC" w:rsidRPr="00B836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521D93DD" w14:textId="77777777" w:rsidR="001E09CC" w:rsidRPr="00B836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B8367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53BE56CE" w14:textId="77777777" w:rsidR="001E09CC" w:rsidRPr="00B8367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E09CC" w:rsidRPr="00B83675" w14:paraId="74676F07" w14:textId="77777777" w:rsidTr="0004364C">
        <w:trPr>
          <w:trHeight w:val="70"/>
        </w:trPr>
        <w:tc>
          <w:tcPr>
            <w:tcW w:w="224" w:type="pct"/>
            <w:vMerge/>
            <w:vAlign w:val="center"/>
          </w:tcPr>
          <w:p w14:paraId="4496C4F2" w14:textId="77777777" w:rsidR="001E09CC" w:rsidRPr="00B836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670E5E57" w14:textId="77777777" w:rsidR="001E09CC" w:rsidRPr="00B836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2D46150F" w14:textId="2D37D2AC" w:rsidR="001E09CC" w:rsidRPr="00B8367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>2026 (</w:t>
            </w:r>
            <w:proofErr w:type="spellStart"/>
            <w:r w:rsidRPr="00B83675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B836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83675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B8367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2B80A" w14:textId="2E8B32E0" w:rsidR="001E09CC" w:rsidRPr="00B83675" w:rsidRDefault="001E09CC" w:rsidP="001E09CC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57 190,16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B3E70" w14:textId="2D2B8C13" w:rsidR="001E09CC" w:rsidRPr="00B83675" w:rsidRDefault="001E09CC" w:rsidP="001E09CC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70A42" w14:textId="7AA9806D" w:rsidR="001E09CC" w:rsidRPr="00B83675" w:rsidRDefault="001E09CC" w:rsidP="001E09CC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148F6" w14:textId="53B0D965" w:rsidR="001E09CC" w:rsidRPr="00B83675" w:rsidRDefault="001E09CC" w:rsidP="001E09CC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57 190,16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8EE0A" w14:textId="4290E503" w:rsidR="001E09CC" w:rsidRPr="00B83675" w:rsidRDefault="001E09CC" w:rsidP="001E09CC">
            <w:pPr>
              <w:jc w:val="right"/>
              <w:rPr>
                <w:sz w:val="24"/>
                <w:szCs w:val="24"/>
              </w:rPr>
            </w:pPr>
            <w:r w:rsidRPr="00B8367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4520EC52" w14:textId="77777777" w:rsidR="001E09CC" w:rsidRPr="00B836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1B16D4D7" w14:textId="4BAE7E74" w:rsidR="001E09CC" w:rsidRPr="00B8367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B8367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55F007C8" w14:textId="0036043B" w:rsidR="001E09CC" w:rsidRPr="00B8367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367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E09CC" w:rsidRPr="00207943" w14:paraId="07EC81A0" w14:textId="77777777" w:rsidTr="00A013A4">
        <w:trPr>
          <w:trHeight w:val="253"/>
        </w:trPr>
        <w:tc>
          <w:tcPr>
            <w:tcW w:w="224" w:type="pct"/>
            <w:vMerge w:val="restart"/>
            <w:shd w:val="clear" w:color="auto" w:fill="auto"/>
            <w:hideMark/>
          </w:tcPr>
          <w:p w14:paraId="6ADFF322" w14:textId="77777777" w:rsidR="001E09CC" w:rsidRPr="00D76A9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 xml:space="preserve"> 2.1.3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2C7F50B8" w14:textId="2739E54A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Текущие ремонты ДОЛ «Березка» МАУ ЗАТО Северск ДОЛ «Зеленый мыс»</w:t>
            </w:r>
          </w:p>
        </w:tc>
        <w:tc>
          <w:tcPr>
            <w:tcW w:w="252" w:type="pct"/>
            <w:shd w:val="clear" w:color="auto" w:fill="auto"/>
            <w:hideMark/>
          </w:tcPr>
          <w:p w14:paraId="2B4875F1" w14:textId="77777777" w:rsidR="001E09CC" w:rsidRPr="00D76A9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162E3" w14:textId="1E6A6ECB" w:rsidR="001E09CC" w:rsidRPr="00D60C6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2 072,22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B6B1F" w14:textId="676ABA04" w:rsidR="001E09CC" w:rsidRPr="00D60C6B" w:rsidRDefault="001E09CC" w:rsidP="001E09CC">
            <w:pPr>
              <w:jc w:val="right"/>
              <w:rPr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930C5" w14:textId="334A52FD" w:rsidR="001E09CC" w:rsidRPr="00D60C6B" w:rsidRDefault="001E09CC" w:rsidP="001E09CC">
            <w:pPr>
              <w:jc w:val="right"/>
              <w:rPr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2 072,22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0CB5D" w14:textId="531B4257" w:rsidR="001E09CC" w:rsidRPr="00D60C6B" w:rsidRDefault="001E09CC" w:rsidP="001E09CC">
            <w:pPr>
              <w:jc w:val="right"/>
              <w:rPr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67870" w14:textId="55D392D3" w:rsidR="001E09CC" w:rsidRPr="00D76A96" w:rsidRDefault="001E09CC" w:rsidP="001E09CC">
            <w:pPr>
              <w:jc w:val="right"/>
              <w:rPr>
                <w:sz w:val="24"/>
                <w:szCs w:val="24"/>
              </w:rPr>
            </w:pPr>
            <w:r w:rsidRPr="00D76A96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44474FBB" w14:textId="4875A71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D76A9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D76A96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МАУ ЗАТО Северск ДОЛ «Зеленый мыс»</w:t>
            </w:r>
          </w:p>
        </w:tc>
        <w:tc>
          <w:tcPr>
            <w:tcW w:w="786" w:type="pct"/>
            <w:shd w:val="clear" w:color="auto" w:fill="auto"/>
            <w:hideMark/>
          </w:tcPr>
          <w:p w14:paraId="7ECA9A1D" w14:textId="77777777" w:rsidR="001E09CC" w:rsidRPr="00D76A9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  <w:hideMark/>
          </w:tcPr>
          <w:p w14:paraId="3D873AEE" w14:textId="77777777" w:rsidR="001E09CC" w:rsidRPr="00D76A9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E09CC" w:rsidRPr="00207943" w14:paraId="00BA3075" w14:textId="77777777" w:rsidTr="0004364C">
        <w:trPr>
          <w:trHeight w:val="816"/>
        </w:trPr>
        <w:tc>
          <w:tcPr>
            <w:tcW w:w="224" w:type="pct"/>
            <w:vMerge/>
            <w:vAlign w:val="center"/>
            <w:hideMark/>
          </w:tcPr>
          <w:p w14:paraId="17357D57" w14:textId="7777777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7A163E81" w14:textId="7777777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4268DB24" w14:textId="77777777" w:rsidR="001E09CC" w:rsidRPr="00D76A9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shd w:val="clear" w:color="auto" w:fill="auto"/>
            <w:hideMark/>
          </w:tcPr>
          <w:p w14:paraId="4BABCCB8" w14:textId="77777777" w:rsidR="001E09CC" w:rsidRPr="00D76A96" w:rsidRDefault="001E09CC" w:rsidP="001E09CC">
            <w:pPr>
              <w:jc w:val="right"/>
              <w:rPr>
                <w:sz w:val="24"/>
                <w:szCs w:val="24"/>
              </w:rPr>
            </w:pPr>
            <w:r w:rsidRPr="00D76A96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18D9841D" w14:textId="77777777" w:rsidR="001E09CC" w:rsidRPr="00D76A96" w:rsidRDefault="001E09CC" w:rsidP="001E09CC">
            <w:pPr>
              <w:jc w:val="right"/>
              <w:rPr>
                <w:sz w:val="24"/>
                <w:szCs w:val="24"/>
              </w:rPr>
            </w:pPr>
            <w:r w:rsidRPr="00D76A96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6BAE1B22" w14:textId="77777777" w:rsidR="001E09CC" w:rsidRPr="00D76A96" w:rsidRDefault="001E09CC" w:rsidP="001E09CC">
            <w:pPr>
              <w:jc w:val="right"/>
              <w:rPr>
                <w:sz w:val="24"/>
                <w:szCs w:val="24"/>
              </w:rPr>
            </w:pPr>
            <w:r w:rsidRPr="00D76A96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1153D5F3" w14:textId="77777777" w:rsidR="001E09CC" w:rsidRPr="00D76A96" w:rsidRDefault="001E09CC" w:rsidP="001E09CC">
            <w:pPr>
              <w:jc w:val="right"/>
              <w:rPr>
                <w:sz w:val="24"/>
                <w:szCs w:val="24"/>
              </w:rPr>
            </w:pPr>
            <w:r w:rsidRPr="00D76A96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584382A6" w14:textId="77777777" w:rsidR="001E09CC" w:rsidRPr="00D76A96" w:rsidRDefault="001E09CC" w:rsidP="001E09CC">
            <w:pPr>
              <w:jc w:val="right"/>
              <w:rPr>
                <w:sz w:val="24"/>
                <w:szCs w:val="24"/>
              </w:rPr>
            </w:pPr>
            <w:r w:rsidRPr="00D76A96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30F7FD10" w14:textId="7777777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34B411B9" w14:textId="77777777" w:rsidR="001E09CC" w:rsidRPr="00D76A96" w:rsidRDefault="001E09CC" w:rsidP="001E09CC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D76A96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7B18C7E9" w14:textId="77777777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659C969D" w14:textId="77777777" w:rsidTr="0004364C">
        <w:trPr>
          <w:trHeight w:val="828"/>
        </w:trPr>
        <w:tc>
          <w:tcPr>
            <w:tcW w:w="224" w:type="pct"/>
            <w:vMerge/>
            <w:vAlign w:val="center"/>
            <w:hideMark/>
          </w:tcPr>
          <w:p w14:paraId="01E1A0E5" w14:textId="7777777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47E620FF" w14:textId="7777777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628CB7A1" w14:textId="77777777" w:rsidR="001E09CC" w:rsidRPr="00D76A9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shd w:val="clear" w:color="auto" w:fill="auto"/>
            <w:hideMark/>
          </w:tcPr>
          <w:p w14:paraId="4B6D76AD" w14:textId="77777777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416EA6DC" w14:textId="77777777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4D0421DC" w14:textId="77777777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3293C9E4" w14:textId="77777777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6AB508EA" w14:textId="77777777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3E23F816" w14:textId="7777777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04F1403C" w14:textId="77777777" w:rsidR="001E09CC" w:rsidRPr="00D76A96" w:rsidRDefault="001E09CC" w:rsidP="001E09CC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D76A96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3639E1EA" w14:textId="77777777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2F3F460E" w14:textId="77777777" w:rsidTr="0004364C">
        <w:trPr>
          <w:trHeight w:val="845"/>
        </w:trPr>
        <w:tc>
          <w:tcPr>
            <w:tcW w:w="224" w:type="pct"/>
            <w:vMerge/>
            <w:vAlign w:val="center"/>
            <w:hideMark/>
          </w:tcPr>
          <w:p w14:paraId="434ADF40" w14:textId="7777777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A636867" w14:textId="7777777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42A8FC34" w14:textId="77777777" w:rsidR="001E09CC" w:rsidRPr="00D76A9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shd w:val="clear" w:color="auto" w:fill="auto"/>
            <w:hideMark/>
          </w:tcPr>
          <w:p w14:paraId="67E026FD" w14:textId="7545066A" w:rsidR="001E09CC" w:rsidRPr="00D76A96" w:rsidRDefault="001E09CC" w:rsidP="001E09CC">
            <w:pPr>
              <w:jc w:val="right"/>
              <w:rPr>
                <w:sz w:val="24"/>
                <w:szCs w:val="24"/>
              </w:rPr>
            </w:pPr>
            <w:r w:rsidRPr="00D76A96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1D44986C" w14:textId="3FE35286" w:rsidR="001E09CC" w:rsidRPr="00D76A96" w:rsidRDefault="001E09CC" w:rsidP="001E09CC">
            <w:pPr>
              <w:jc w:val="right"/>
              <w:rPr>
                <w:sz w:val="24"/>
                <w:szCs w:val="24"/>
              </w:rPr>
            </w:pPr>
            <w:r w:rsidRPr="00D76A96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6B9818E9" w14:textId="03E69E33" w:rsidR="001E09CC" w:rsidRPr="00D76A96" w:rsidRDefault="001E09CC" w:rsidP="001E09CC">
            <w:pPr>
              <w:jc w:val="right"/>
              <w:rPr>
                <w:sz w:val="24"/>
                <w:szCs w:val="24"/>
              </w:rPr>
            </w:pPr>
            <w:r w:rsidRPr="00D76A96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45008CE5" w14:textId="2C0DB477" w:rsidR="001E09CC" w:rsidRPr="00D76A96" w:rsidRDefault="001E09CC" w:rsidP="001E09CC">
            <w:pPr>
              <w:jc w:val="right"/>
              <w:rPr>
                <w:sz w:val="24"/>
                <w:szCs w:val="24"/>
              </w:rPr>
            </w:pPr>
            <w:r w:rsidRPr="00D76A96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4129F68C" w14:textId="040EE8A1" w:rsidR="001E09CC" w:rsidRPr="00D76A96" w:rsidRDefault="001E09CC" w:rsidP="001E09CC">
            <w:pPr>
              <w:jc w:val="right"/>
              <w:rPr>
                <w:sz w:val="24"/>
                <w:szCs w:val="24"/>
              </w:rPr>
            </w:pPr>
            <w:r w:rsidRPr="00D76A96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01E42C09" w14:textId="7777777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2979FA36" w14:textId="77777777" w:rsidR="001E09CC" w:rsidRPr="00D76A96" w:rsidRDefault="001E09CC" w:rsidP="001E09CC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D76A96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4780B226" w14:textId="6D813637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03A30211" w14:textId="77777777" w:rsidTr="00E13C56">
        <w:trPr>
          <w:trHeight w:val="843"/>
        </w:trPr>
        <w:tc>
          <w:tcPr>
            <w:tcW w:w="224" w:type="pct"/>
            <w:vMerge/>
            <w:vAlign w:val="center"/>
            <w:hideMark/>
          </w:tcPr>
          <w:p w14:paraId="296F504B" w14:textId="7777777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E68127B" w14:textId="7777777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6999CC3A" w14:textId="77777777" w:rsidR="001E09CC" w:rsidRPr="00D76A9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CBB37" w14:textId="422C3520" w:rsidR="001E09CC" w:rsidRPr="00D60C6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2 072,22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70745" w14:textId="34041C13" w:rsidR="001E09CC" w:rsidRPr="00D60C6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EB72F" w14:textId="0485DADC" w:rsidR="001E09CC" w:rsidRPr="00D60C6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2 072,22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66D1A" w14:textId="472AE336" w:rsidR="001E09CC" w:rsidRPr="00D60C6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44EEA" w14:textId="0599B86D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3BB46A5C" w14:textId="7777777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13610EEF" w14:textId="7777777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D76A96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0D86B38E" w14:textId="04C4F142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E09CC" w:rsidRPr="00207943" w14:paraId="59EA0F0C" w14:textId="77777777" w:rsidTr="00A013A4">
        <w:trPr>
          <w:trHeight w:val="843"/>
        </w:trPr>
        <w:tc>
          <w:tcPr>
            <w:tcW w:w="224" w:type="pct"/>
            <w:vMerge/>
            <w:vAlign w:val="center"/>
          </w:tcPr>
          <w:p w14:paraId="052C8D1C" w14:textId="7777777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192E2C5D" w14:textId="7777777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shd w:val="clear" w:color="auto" w:fill="auto"/>
          </w:tcPr>
          <w:p w14:paraId="1B68A050" w14:textId="77777777" w:rsidR="001E09CC" w:rsidRPr="00D76A9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ADD34" w14:textId="77777777" w:rsidR="001E09CC" w:rsidRPr="00D76A96" w:rsidRDefault="001E09CC" w:rsidP="001E09C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4D9F3" w14:textId="77777777" w:rsidR="001E09CC" w:rsidRPr="00D76A96" w:rsidRDefault="001E09CC" w:rsidP="001E09C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A12C0" w14:textId="77777777" w:rsidR="001E09CC" w:rsidRPr="00D76A96" w:rsidRDefault="001E09CC" w:rsidP="001E09C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E1090" w14:textId="77777777" w:rsidR="001E09CC" w:rsidRPr="00D76A96" w:rsidRDefault="001E09CC" w:rsidP="001E09C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E42B9" w14:textId="77777777" w:rsidR="001E09CC" w:rsidRPr="00D76A96" w:rsidRDefault="001E09CC" w:rsidP="001E09C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376287F4" w14:textId="7777777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5A065FD3" w14:textId="712C08B7" w:rsidR="001E09CC" w:rsidRPr="00D76A96" w:rsidRDefault="001E09CC" w:rsidP="001E09CC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D76A96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419706BB" w14:textId="3F655229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54995E15" w14:textId="77777777" w:rsidTr="00E13C56">
        <w:trPr>
          <w:trHeight w:val="843"/>
        </w:trPr>
        <w:tc>
          <w:tcPr>
            <w:tcW w:w="224" w:type="pct"/>
            <w:vMerge/>
            <w:vAlign w:val="center"/>
          </w:tcPr>
          <w:p w14:paraId="1F92F17D" w14:textId="7777777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6346FB6F" w14:textId="7777777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3528C5EA" w14:textId="77777777" w:rsidR="001E09CC" w:rsidRPr="00D76A9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r w:rsidRPr="00D76A96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D76A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76A96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D76A9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D6DC2" w14:textId="2077279C" w:rsidR="001E09CC" w:rsidRPr="00D60C6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6 633,43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89DD1" w14:textId="623072F2" w:rsidR="001E09CC" w:rsidRPr="00D60C6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B3BF5" w14:textId="34EC75F6" w:rsidR="001E09CC" w:rsidRPr="00D60C6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4 042,75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80877" w14:textId="4709A9ED" w:rsidR="001E09CC" w:rsidRPr="00D60C6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2 590,68</w:t>
            </w:r>
          </w:p>
        </w:tc>
        <w:tc>
          <w:tcPr>
            <w:tcW w:w="387" w:type="pct"/>
            <w:shd w:val="clear" w:color="auto" w:fill="auto"/>
          </w:tcPr>
          <w:p w14:paraId="45696445" w14:textId="77777777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773876E4" w14:textId="7777777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4C360223" w14:textId="7777777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D76A96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4EFCD58D" w14:textId="027381A6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E09CC" w:rsidRPr="00207943" w14:paraId="758AAFB8" w14:textId="77777777" w:rsidTr="00E13C56">
        <w:trPr>
          <w:trHeight w:val="843"/>
        </w:trPr>
        <w:tc>
          <w:tcPr>
            <w:tcW w:w="224" w:type="pct"/>
            <w:vMerge/>
            <w:vAlign w:val="center"/>
          </w:tcPr>
          <w:p w14:paraId="1426BAD5" w14:textId="7777777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2CDA319B" w14:textId="7777777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49ADD1F0" w14:textId="77777777" w:rsidR="001E09CC" w:rsidRPr="00D76A9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BBABB" w14:textId="77777777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769E7" w14:textId="77777777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6B82E" w14:textId="77777777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4A0D1" w14:textId="77777777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shd w:val="clear" w:color="auto" w:fill="auto"/>
          </w:tcPr>
          <w:p w14:paraId="096A3F2E" w14:textId="77777777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4C06859A" w14:textId="7777777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31404022" w14:textId="66EF38FF" w:rsidR="001E09CC" w:rsidRPr="00D76A96" w:rsidRDefault="001E09CC" w:rsidP="001E09CC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D76A96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08E9345E" w14:textId="7D6DFBE1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E09CC" w:rsidRPr="00207943" w14:paraId="4F933D5C" w14:textId="77777777" w:rsidTr="00D76A96">
        <w:trPr>
          <w:trHeight w:val="381"/>
        </w:trPr>
        <w:tc>
          <w:tcPr>
            <w:tcW w:w="224" w:type="pct"/>
            <w:vMerge/>
            <w:vAlign w:val="center"/>
          </w:tcPr>
          <w:p w14:paraId="28A9E215" w14:textId="7777777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1852F967" w14:textId="7777777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</w:tcPr>
          <w:p w14:paraId="4236999E" w14:textId="4F66D00C" w:rsidR="001E09CC" w:rsidRPr="00D76A9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2026 (</w:t>
            </w:r>
            <w:proofErr w:type="spellStart"/>
            <w:r w:rsidRPr="00D76A96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D76A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76A96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D76A9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shd w:val="clear" w:color="auto" w:fill="auto"/>
          </w:tcPr>
          <w:p w14:paraId="43B01AE4" w14:textId="0B930AC0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shd w:val="clear" w:color="auto" w:fill="auto"/>
          </w:tcPr>
          <w:p w14:paraId="56046429" w14:textId="23101981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</w:tcPr>
          <w:p w14:paraId="01834FBE" w14:textId="3BAF34B8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2596CD25" w14:textId="4B863BED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2548C2DC" w14:textId="77B5DF11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73683CA9" w14:textId="7777777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00EC1393" w14:textId="173B8591" w:rsidR="001E09CC" w:rsidRPr="00D76A96" w:rsidRDefault="001E09CC" w:rsidP="001E09CC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D76A96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7BB7A71F" w14:textId="617FBEDA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418A5C16" w14:textId="77777777" w:rsidTr="00D76A96">
        <w:trPr>
          <w:trHeight w:val="524"/>
        </w:trPr>
        <w:tc>
          <w:tcPr>
            <w:tcW w:w="224" w:type="pct"/>
            <w:vMerge/>
            <w:vAlign w:val="center"/>
          </w:tcPr>
          <w:p w14:paraId="52F400D4" w14:textId="7777777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75D0B2B5" w14:textId="7777777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shd w:val="clear" w:color="auto" w:fill="auto"/>
          </w:tcPr>
          <w:p w14:paraId="6264C6F5" w14:textId="77777777" w:rsidR="001E09CC" w:rsidRPr="00D76A9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shd w:val="clear" w:color="auto" w:fill="auto"/>
          </w:tcPr>
          <w:p w14:paraId="4F3192EC" w14:textId="77777777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14:paraId="3BDE537B" w14:textId="77777777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shd w:val="clear" w:color="auto" w:fill="auto"/>
          </w:tcPr>
          <w:p w14:paraId="5B35772A" w14:textId="77777777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2D296C29" w14:textId="77777777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29273BEF" w14:textId="77777777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61330DE6" w14:textId="77777777" w:rsidR="001E09CC" w:rsidRPr="00D76A9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7EA914BB" w14:textId="45776D92" w:rsidR="001E09CC" w:rsidRPr="00D76A96" w:rsidRDefault="001E09CC" w:rsidP="001E09CC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D76A9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D76A96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378D4484" w14:textId="731852CC" w:rsidR="001E09CC" w:rsidRPr="00D76A9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55CA9802" w14:textId="77777777" w:rsidTr="00A013A4">
        <w:trPr>
          <w:trHeight w:val="222"/>
        </w:trPr>
        <w:tc>
          <w:tcPr>
            <w:tcW w:w="224" w:type="pct"/>
            <w:vMerge w:val="restart"/>
            <w:shd w:val="clear" w:color="auto" w:fill="auto"/>
            <w:hideMark/>
          </w:tcPr>
          <w:p w14:paraId="1ABB3FFF" w14:textId="77777777" w:rsidR="001E09CC" w:rsidRPr="006B5A29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2.1.4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1C92D07D" w14:textId="38CED780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Текущие ремонты ДОЛ «Зеленый мыс» МАУ ЗАТО Северск ДОЛ «Зеленый мыс»</w:t>
            </w:r>
          </w:p>
        </w:tc>
        <w:tc>
          <w:tcPr>
            <w:tcW w:w="252" w:type="pct"/>
            <w:shd w:val="clear" w:color="auto" w:fill="auto"/>
            <w:hideMark/>
          </w:tcPr>
          <w:p w14:paraId="4754FD63" w14:textId="77777777" w:rsidR="001E09CC" w:rsidRPr="006B5A29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99EBA" w14:textId="7099DE3D" w:rsidR="001E09CC" w:rsidRPr="00D60C6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8 444,85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AFE4B" w14:textId="5D83F6EE" w:rsidR="001E09CC" w:rsidRPr="00D60C6B" w:rsidRDefault="001E09CC" w:rsidP="001E09CC">
            <w:pPr>
              <w:jc w:val="right"/>
              <w:rPr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A49FB" w14:textId="142B42E5" w:rsidR="001E09CC" w:rsidRPr="00D60C6B" w:rsidRDefault="001E09CC" w:rsidP="001E09CC">
            <w:pPr>
              <w:jc w:val="right"/>
              <w:rPr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7 883,98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4E7A5" w14:textId="7BE23C80" w:rsidR="001E09CC" w:rsidRPr="00D60C6B" w:rsidRDefault="001E09CC" w:rsidP="001E09CC">
            <w:pPr>
              <w:jc w:val="right"/>
              <w:rPr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560,87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76708" w14:textId="79E9B634" w:rsidR="001E09CC" w:rsidRPr="006B5A29" w:rsidRDefault="001E09CC" w:rsidP="001E09CC">
            <w:pPr>
              <w:jc w:val="right"/>
              <w:rPr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64885953" w14:textId="4825EB6A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6B5A29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6B5A29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МАУ ЗАТО Северск ДОЛ «Зеленый мыс»</w:t>
            </w:r>
          </w:p>
        </w:tc>
        <w:tc>
          <w:tcPr>
            <w:tcW w:w="786" w:type="pct"/>
            <w:shd w:val="clear" w:color="auto" w:fill="auto"/>
            <w:hideMark/>
          </w:tcPr>
          <w:p w14:paraId="5DD7A090" w14:textId="77777777" w:rsidR="001E09CC" w:rsidRPr="006B5A29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  <w:hideMark/>
          </w:tcPr>
          <w:p w14:paraId="3437A53B" w14:textId="77777777" w:rsidR="001E09CC" w:rsidRPr="006B5A29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E09CC" w:rsidRPr="00207943" w14:paraId="45FDCF72" w14:textId="77777777" w:rsidTr="0004364C">
        <w:trPr>
          <w:trHeight w:val="656"/>
        </w:trPr>
        <w:tc>
          <w:tcPr>
            <w:tcW w:w="224" w:type="pct"/>
            <w:vMerge/>
            <w:vAlign w:val="center"/>
            <w:hideMark/>
          </w:tcPr>
          <w:p w14:paraId="58365AD1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3846F8D1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15C42B31" w14:textId="77777777" w:rsidR="001E09CC" w:rsidRPr="006B5A29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vMerge w:val="restart"/>
            <w:shd w:val="clear" w:color="auto" w:fill="auto"/>
            <w:hideMark/>
          </w:tcPr>
          <w:p w14:paraId="21B9B24C" w14:textId="77777777" w:rsidR="001E09CC" w:rsidRPr="006B5A29" w:rsidRDefault="001E09CC" w:rsidP="001E09CC">
            <w:pPr>
              <w:jc w:val="right"/>
              <w:rPr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14:paraId="6BF9C9A0" w14:textId="77777777" w:rsidR="001E09CC" w:rsidRPr="006B5A29" w:rsidRDefault="001E09CC" w:rsidP="001E09CC">
            <w:pPr>
              <w:jc w:val="right"/>
              <w:rPr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14:paraId="68B8EBEB" w14:textId="77777777" w:rsidR="001E09CC" w:rsidRPr="006B5A29" w:rsidRDefault="001E09CC" w:rsidP="001E09CC">
            <w:pPr>
              <w:jc w:val="right"/>
              <w:rPr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193F8CB0" w14:textId="77777777" w:rsidR="001E09CC" w:rsidRPr="006B5A29" w:rsidRDefault="001E09CC" w:rsidP="001E09CC">
            <w:pPr>
              <w:jc w:val="right"/>
              <w:rPr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3604E825" w14:textId="77777777" w:rsidR="001E09CC" w:rsidRPr="006B5A29" w:rsidRDefault="001E09CC" w:rsidP="001E09CC">
            <w:pPr>
              <w:jc w:val="right"/>
              <w:rPr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754AB3B9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4DDDA9B5" w14:textId="77777777" w:rsidR="001E09CC" w:rsidRPr="006B5A29" w:rsidRDefault="001E09CC" w:rsidP="001E09CC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4BC45500" w14:textId="77777777" w:rsidR="001E09CC" w:rsidRPr="006B5A29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69DA793B" w14:textId="77777777" w:rsidTr="0004364C">
        <w:trPr>
          <w:trHeight w:val="791"/>
        </w:trPr>
        <w:tc>
          <w:tcPr>
            <w:tcW w:w="224" w:type="pct"/>
            <w:vMerge/>
            <w:vAlign w:val="center"/>
            <w:hideMark/>
          </w:tcPr>
          <w:p w14:paraId="350C1837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C09BA9E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0C490190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14:paraId="67CDB3B2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14:paraId="5973B151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466661B8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60BF9BE5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31CC880B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0E8BDE66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26DF9EB6" w14:textId="77777777" w:rsidR="001E09CC" w:rsidRPr="006B5A29" w:rsidRDefault="001E09CC" w:rsidP="001E09CC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2. Количество уста-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новленных</w:t>
            </w:r>
            <w:proofErr w:type="spellEnd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водогрей-ных</w:t>
            </w:r>
            <w:proofErr w:type="spellEnd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котлов, 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6BD873AC" w14:textId="77777777" w:rsidR="001E09CC" w:rsidRPr="006B5A29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5D7A5FC5" w14:textId="77777777" w:rsidTr="0004364C">
        <w:trPr>
          <w:trHeight w:val="791"/>
        </w:trPr>
        <w:tc>
          <w:tcPr>
            <w:tcW w:w="224" w:type="pct"/>
            <w:vMerge/>
            <w:vAlign w:val="center"/>
            <w:hideMark/>
          </w:tcPr>
          <w:p w14:paraId="7D69AE10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5A478FA6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065ECC9E" w14:textId="77777777" w:rsidR="001E09CC" w:rsidRPr="006B5A29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vMerge w:val="restart"/>
            <w:shd w:val="clear" w:color="auto" w:fill="auto"/>
            <w:hideMark/>
          </w:tcPr>
          <w:p w14:paraId="7DDC7FCB" w14:textId="77777777" w:rsidR="001E09CC" w:rsidRPr="006B5A29" w:rsidRDefault="001E09CC" w:rsidP="001E09CC">
            <w:pPr>
              <w:jc w:val="right"/>
              <w:rPr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14:paraId="0F1F8A02" w14:textId="77777777" w:rsidR="001E09CC" w:rsidRPr="006B5A29" w:rsidRDefault="001E09CC" w:rsidP="001E09CC">
            <w:pPr>
              <w:jc w:val="right"/>
              <w:rPr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14:paraId="47FE1A8F" w14:textId="77777777" w:rsidR="001E09CC" w:rsidRPr="006B5A29" w:rsidRDefault="001E09CC" w:rsidP="001E09CC">
            <w:pPr>
              <w:jc w:val="right"/>
              <w:rPr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7A4DC3C0" w14:textId="77777777" w:rsidR="001E09CC" w:rsidRPr="006B5A29" w:rsidRDefault="001E09CC" w:rsidP="001E09CC">
            <w:pPr>
              <w:jc w:val="right"/>
              <w:rPr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145B9ADB" w14:textId="77777777" w:rsidR="001E09CC" w:rsidRPr="006B5A29" w:rsidRDefault="001E09CC" w:rsidP="001E09CC">
            <w:pPr>
              <w:jc w:val="right"/>
              <w:rPr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19509203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42FE3762" w14:textId="77777777" w:rsidR="001E09CC" w:rsidRPr="006B5A29" w:rsidRDefault="001E09CC" w:rsidP="001E09CC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2D9F9095" w14:textId="77777777" w:rsidR="001E09CC" w:rsidRPr="006B5A29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679D9560" w14:textId="77777777" w:rsidTr="0004364C">
        <w:trPr>
          <w:trHeight w:val="816"/>
        </w:trPr>
        <w:tc>
          <w:tcPr>
            <w:tcW w:w="224" w:type="pct"/>
            <w:vMerge/>
            <w:vAlign w:val="center"/>
            <w:hideMark/>
          </w:tcPr>
          <w:p w14:paraId="3AB8F8E2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530DAA7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1E412FBB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14:paraId="45D0E476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14:paraId="79D9604D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23505738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5C2ED2E3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0B5D3C9D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12EB06F7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5D76E07C" w14:textId="77777777" w:rsidR="001E09CC" w:rsidRPr="006B5A29" w:rsidRDefault="001E09CC" w:rsidP="001E09CC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2. Количество уста-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новленных</w:t>
            </w:r>
            <w:proofErr w:type="spellEnd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водогрей-ных</w:t>
            </w:r>
            <w:proofErr w:type="spellEnd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котлов, 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348EDC13" w14:textId="77777777" w:rsidR="001E09CC" w:rsidRPr="006B5A29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53A61B47" w14:textId="77777777" w:rsidTr="00A013A4">
        <w:trPr>
          <w:trHeight w:val="661"/>
        </w:trPr>
        <w:tc>
          <w:tcPr>
            <w:tcW w:w="224" w:type="pct"/>
            <w:vMerge/>
            <w:vAlign w:val="center"/>
            <w:hideMark/>
          </w:tcPr>
          <w:p w14:paraId="237860DD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5C28C1B8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229C9BF8" w14:textId="77777777" w:rsidR="001E09CC" w:rsidRPr="006B5A29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830B0" w14:textId="10B2E62B" w:rsidR="001E09CC" w:rsidRPr="006B5A29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5 312,71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0C799" w14:textId="15B8B5E0" w:rsidR="001E09CC" w:rsidRPr="006B5A29" w:rsidRDefault="001E09CC" w:rsidP="001E09CC">
            <w:pPr>
              <w:jc w:val="right"/>
              <w:rPr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61592" w14:textId="4ED55836" w:rsidR="001E09CC" w:rsidRPr="006B5A29" w:rsidRDefault="001E09CC" w:rsidP="001E09CC">
            <w:pPr>
              <w:jc w:val="right"/>
              <w:rPr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5 172,33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6457A" w14:textId="205298A4" w:rsidR="001E09CC" w:rsidRPr="006B5A29" w:rsidRDefault="001E09CC" w:rsidP="001E09CC">
            <w:pPr>
              <w:jc w:val="right"/>
              <w:rPr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140,38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41F14" w14:textId="43128F4F" w:rsidR="001E09CC" w:rsidRPr="006B5A29" w:rsidRDefault="001E09CC" w:rsidP="001E09CC">
            <w:pPr>
              <w:jc w:val="right"/>
              <w:rPr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0BF9203B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6F56225D" w14:textId="77777777" w:rsidR="001E09CC" w:rsidRPr="006B5A29" w:rsidRDefault="001E09CC" w:rsidP="001E09CC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56714D0F" w14:textId="49B81A57" w:rsidR="001E09CC" w:rsidRPr="006B5A29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1E09CC" w:rsidRPr="00207943" w14:paraId="7C34A0E6" w14:textId="77777777" w:rsidTr="0004364C">
        <w:trPr>
          <w:trHeight w:val="825"/>
        </w:trPr>
        <w:tc>
          <w:tcPr>
            <w:tcW w:w="224" w:type="pct"/>
            <w:vMerge/>
            <w:vAlign w:val="center"/>
            <w:hideMark/>
          </w:tcPr>
          <w:p w14:paraId="2671630A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6F12DDA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4D78FF60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14:paraId="35E9F764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14:paraId="6BC49848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70130401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248D9253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66334CA5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5910559E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62B17C04" w14:textId="77777777" w:rsidR="001E09CC" w:rsidRPr="006B5A29" w:rsidRDefault="001E09CC" w:rsidP="001E09CC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2. Количество уста-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новленных</w:t>
            </w:r>
            <w:proofErr w:type="spellEnd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водогрей-ных</w:t>
            </w:r>
            <w:proofErr w:type="spellEnd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котлов, 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4DEF9BB0" w14:textId="55DC858D" w:rsidR="001E09CC" w:rsidRPr="006B5A29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06F574EC" w14:textId="77777777" w:rsidTr="0004364C">
        <w:trPr>
          <w:trHeight w:val="825"/>
        </w:trPr>
        <w:tc>
          <w:tcPr>
            <w:tcW w:w="224" w:type="pct"/>
            <w:vMerge/>
            <w:vAlign w:val="center"/>
          </w:tcPr>
          <w:p w14:paraId="593408B1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3C3E582D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14:paraId="3EC98313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</w:tcPr>
          <w:p w14:paraId="53B649BE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</w:tcPr>
          <w:p w14:paraId="1337CFB3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</w:tcPr>
          <w:p w14:paraId="5F27B90D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14:paraId="11F31C50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14:paraId="3691F4D1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1869C1E8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2C409BCD" w14:textId="5567328E" w:rsidR="001E09CC" w:rsidRPr="006B5A29" w:rsidRDefault="001E09CC" w:rsidP="001E09CC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3. Количество установленных комплексов, 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45A5DBFE" w14:textId="730B4F8B" w:rsidR="001E09CC" w:rsidRPr="006B5A29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E09CC" w:rsidRPr="00207943" w14:paraId="65797C9A" w14:textId="77777777" w:rsidTr="00A013A4">
        <w:trPr>
          <w:trHeight w:val="687"/>
        </w:trPr>
        <w:tc>
          <w:tcPr>
            <w:tcW w:w="224" w:type="pct"/>
            <w:vMerge/>
            <w:vAlign w:val="center"/>
            <w:hideMark/>
          </w:tcPr>
          <w:p w14:paraId="0A0DA253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48190CEA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041140C8" w14:textId="77777777" w:rsidR="001E09CC" w:rsidRPr="006B5A29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EEEFB" w14:textId="744A117F" w:rsidR="001E09CC" w:rsidRPr="00D60C6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3 132,14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2E11B" w14:textId="621FC23F" w:rsidR="001E09CC" w:rsidRPr="00D60C6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2C569" w14:textId="7D77F8F4" w:rsidR="001E09CC" w:rsidRPr="00D60C6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2 711,65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C500B" w14:textId="739C0670" w:rsidR="001E09CC" w:rsidRPr="00D60C6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420,49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79C6D" w14:textId="13CAFF0B" w:rsidR="001E09CC" w:rsidRPr="006B5A29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5288C0C3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6357D766" w14:textId="77777777" w:rsidR="001E09CC" w:rsidRPr="006B5A29" w:rsidRDefault="001E09CC" w:rsidP="001E09CC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3BEF46BC" w14:textId="0EE84C80" w:rsidR="001E09CC" w:rsidRPr="006B5A29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E09CC" w:rsidRPr="00207943" w14:paraId="684AC3AD" w14:textId="77777777" w:rsidTr="00A013A4">
        <w:trPr>
          <w:trHeight w:val="719"/>
        </w:trPr>
        <w:tc>
          <w:tcPr>
            <w:tcW w:w="224" w:type="pct"/>
            <w:vMerge/>
            <w:vAlign w:val="center"/>
            <w:hideMark/>
          </w:tcPr>
          <w:p w14:paraId="00AE05C7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F205100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05D03F34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55079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CF1FC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C1F55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AECAD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678CD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4054FCAE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176E7F7F" w14:textId="77777777" w:rsidR="001E09CC" w:rsidRPr="006B5A29" w:rsidRDefault="001E09CC" w:rsidP="001E09CC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2. Количество уста-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новленных</w:t>
            </w:r>
            <w:proofErr w:type="spellEnd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водогрей-ных</w:t>
            </w:r>
            <w:proofErr w:type="spellEnd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котлов, 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051DEE47" w14:textId="1BE01826" w:rsidR="001E09CC" w:rsidRPr="006B5A29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1827BAF3" w14:textId="77777777" w:rsidTr="00A013A4">
        <w:trPr>
          <w:trHeight w:val="719"/>
        </w:trPr>
        <w:tc>
          <w:tcPr>
            <w:tcW w:w="224" w:type="pct"/>
            <w:vMerge/>
            <w:vAlign w:val="center"/>
          </w:tcPr>
          <w:p w14:paraId="2499BE07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391BDF1F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14:paraId="7D4B7429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4492C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7F59F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6D064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5814B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DE27A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2456400F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43BD8" w14:textId="0553225A" w:rsidR="001E09CC" w:rsidRPr="006B5A29" w:rsidRDefault="001E09CC" w:rsidP="001E09CC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 xml:space="preserve">3. Количество установленных комплексов, </w:t>
            </w:r>
            <w:proofErr w:type="spellStart"/>
            <w:r w:rsidRPr="006B5A29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89062" w14:textId="61598BE5" w:rsidR="001E09CC" w:rsidRPr="006B5A29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0</w:t>
            </w:r>
          </w:p>
        </w:tc>
      </w:tr>
      <w:tr w:rsidR="001E09CC" w:rsidRPr="00207943" w14:paraId="35BECB2A" w14:textId="77777777" w:rsidTr="00A013A4">
        <w:trPr>
          <w:trHeight w:val="719"/>
        </w:trPr>
        <w:tc>
          <w:tcPr>
            <w:tcW w:w="224" w:type="pct"/>
            <w:vMerge/>
            <w:vAlign w:val="center"/>
          </w:tcPr>
          <w:p w14:paraId="5486F82E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58EBE53C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14:paraId="6CC6178B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22D28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AFC2C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8F700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8C517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DFA92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46A26624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54845" w14:textId="4358A8AF" w:rsidR="001E09CC" w:rsidRPr="006B5A29" w:rsidRDefault="001E09CC" w:rsidP="001E09CC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 xml:space="preserve">4. Количество корпусов, в которых заменены окна, </w:t>
            </w:r>
            <w:proofErr w:type="spellStart"/>
            <w:r w:rsidRPr="006B5A29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26D10" w14:textId="680D74B9" w:rsidR="001E09CC" w:rsidRPr="006B5A29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2732C80A" w14:textId="77777777" w:rsidTr="00A013A4">
        <w:trPr>
          <w:trHeight w:val="719"/>
        </w:trPr>
        <w:tc>
          <w:tcPr>
            <w:tcW w:w="224" w:type="pct"/>
            <w:vMerge/>
            <w:vAlign w:val="center"/>
          </w:tcPr>
          <w:p w14:paraId="1741B24B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4E61B70B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</w:tcPr>
          <w:p w14:paraId="15B80BFF" w14:textId="77777777" w:rsidR="001E09CC" w:rsidRPr="006B5A29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r w:rsidRPr="006B5A29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6B5A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B5A29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6B5A2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0F7CC" w14:textId="000A13E6" w:rsidR="001E09CC" w:rsidRPr="00D60C6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5 958,41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F35DC" w14:textId="1FE195D3" w:rsidR="001E09CC" w:rsidRPr="00D60C6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21037" w14:textId="4E8772DD" w:rsidR="001E09CC" w:rsidRPr="00D60C6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5 086,41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4D8E9" w14:textId="045EE88F" w:rsidR="001E09CC" w:rsidRPr="00D60C6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60C6B">
              <w:rPr>
                <w:sz w:val="24"/>
                <w:szCs w:val="24"/>
              </w:rPr>
              <w:t>872,00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22EB3" w14:textId="77D643B1" w:rsidR="001E09CC" w:rsidRPr="006B5A29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39564A84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3E757A5A" w14:textId="77777777" w:rsidR="001E09CC" w:rsidRPr="006B5A29" w:rsidRDefault="001E09CC" w:rsidP="001E09CC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3BE3A4B7" w14:textId="304BB5B5" w:rsidR="001E09CC" w:rsidRPr="006B5A29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E09CC" w:rsidRPr="00207943" w14:paraId="7D23C759" w14:textId="77777777" w:rsidTr="00A013A4">
        <w:trPr>
          <w:trHeight w:val="719"/>
        </w:trPr>
        <w:tc>
          <w:tcPr>
            <w:tcW w:w="224" w:type="pct"/>
            <w:vMerge/>
            <w:vAlign w:val="center"/>
          </w:tcPr>
          <w:p w14:paraId="6230ED04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0A0193F0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14:paraId="79951DB9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2439B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885D3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2B470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0FCC8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E8B88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3DBB9216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334D95F2" w14:textId="0C00F41A" w:rsidR="001E09CC" w:rsidRPr="006B5A29" w:rsidRDefault="001E09CC" w:rsidP="001E09CC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2. Количество уста-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новленных</w:t>
            </w:r>
            <w:proofErr w:type="spellEnd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водогрей-ных</w:t>
            </w:r>
            <w:proofErr w:type="spellEnd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котлов, 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427E2A26" w14:textId="31B45544" w:rsidR="001E09CC" w:rsidRPr="006B5A29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E09CC" w:rsidRPr="00207943" w14:paraId="38846C87" w14:textId="77777777" w:rsidTr="00A013A4">
        <w:trPr>
          <w:trHeight w:val="719"/>
        </w:trPr>
        <w:tc>
          <w:tcPr>
            <w:tcW w:w="224" w:type="pct"/>
            <w:vMerge/>
            <w:vAlign w:val="center"/>
          </w:tcPr>
          <w:p w14:paraId="7A0B9E66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2AC8AAC3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14:paraId="6F4BD07B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9F020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DD5C4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E8762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CA9DF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D9FD0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6E28B332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F6DB1" w14:textId="38AB8780" w:rsidR="001E09CC" w:rsidRPr="006B5A29" w:rsidRDefault="001E09CC" w:rsidP="001E09CC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 xml:space="preserve">3. Количество установленных комплексов, </w:t>
            </w:r>
            <w:proofErr w:type="spellStart"/>
            <w:r w:rsidRPr="006B5A29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FF8B2" w14:textId="277A11FE" w:rsidR="001E09CC" w:rsidRPr="006B5A29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>0</w:t>
            </w:r>
          </w:p>
        </w:tc>
      </w:tr>
      <w:tr w:rsidR="001E09CC" w:rsidRPr="00207943" w14:paraId="667070C6" w14:textId="77777777" w:rsidTr="00A013A4">
        <w:trPr>
          <w:trHeight w:val="719"/>
        </w:trPr>
        <w:tc>
          <w:tcPr>
            <w:tcW w:w="224" w:type="pct"/>
            <w:vMerge/>
            <w:vAlign w:val="center"/>
          </w:tcPr>
          <w:p w14:paraId="05F32077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5B312017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14:paraId="06A8E84D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49290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767D2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69E08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98254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9C029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1FFDB140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59B3F" w14:textId="1111049C" w:rsidR="001E09CC" w:rsidRPr="006B5A29" w:rsidRDefault="001E09CC" w:rsidP="001E09CC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B5A29">
              <w:rPr>
                <w:sz w:val="24"/>
                <w:szCs w:val="24"/>
              </w:rPr>
              <w:t xml:space="preserve">4. Количество корпусов, в которых заменены окна, </w:t>
            </w:r>
            <w:proofErr w:type="spellStart"/>
            <w:r w:rsidRPr="006B5A29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1A62A" w14:textId="70995915" w:rsidR="001E09CC" w:rsidRPr="006B5A29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E09CC" w:rsidRPr="00207943" w14:paraId="680B24E7" w14:textId="77777777" w:rsidTr="00A013A4">
        <w:trPr>
          <w:trHeight w:val="719"/>
        </w:trPr>
        <w:tc>
          <w:tcPr>
            <w:tcW w:w="224" w:type="pct"/>
            <w:vMerge/>
            <w:vAlign w:val="center"/>
          </w:tcPr>
          <w:p w14:paraId="5E7B6572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3EEFB216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</w:tcPr>
          <w:p w14:paraId="0C8FD082" w14:textId="0741F5E0" w:rsidR="001E09CC" w:rsidRPr="006B5A29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2026 (</w:t>
            </w:r>
            <w:proofErr w:type="spellStart"/>
            <w:r w:rsidRPr="006B5A29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6B5A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B5A29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6B5A2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shd w:val="clear" w:color="auto" w:fill="auto"/>
          </w:tcPr>
          <w:p w14:paraId="043ECEE4" w14:textId="7BD3B450" w:rsidR="001E09CC" w:rsidRPr="006B5A29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shd w:val="clear" w:color="auto" w:fill="auto"/>
          </w:tcPr>
          <w:p w14:paraId="7893B520" w14:textId="03B965D7" w:rsidR="001E09CC" w:rsidRPr="006B5A29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</w:tcPr>
          <w:p w14:paraId="55988496" w14:textId="7A84977C" w:rsidR="001E09CC" w:rsidRPr="006B5A29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572340FD" w14:textId="4BB45A98" w:rsidR="001E09CC" w:rsidRPr="006B5A29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7E810339" w14:textId="61045E72" w:rsidR="001E09CC" w:rsidRPr="006B5A29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36658F54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71385976" w14:textId="032B172B" w:rsidR="001E09CC" w:rsidRPr="006B5A29" w:rsidRDefault="001E09CC" w:rsidP="001E09CC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19CCFCCE" w14:textId="27247948" w:rsidR="001E09CC" w:rsidRPr="006B5A29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4CDC4B5F" w14:textId="77777777" w:rsidTr="0004364C">
        <w:trPr>
          <w:trHeight w:val="719"/>
        </w:trPr>
        <w:tc>
          <w:tcPr>
            <w:tcW w:w="224" w:type="pct"/>
            <w:vMerge/>
            <w:vAlign w:val="center"/>
          </w:tcPr>
          <w:p w14:paraId="2BFD7565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358D6E52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14:paraId="0DCE1656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</w:tcPr>
          <w:p w14:paraId="363B8CDA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</w:tcPr>
          <w:p w14:paraId="25975619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</w:tcPr>
          <w:p w14:paraId="39CEBAD3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14:paraId="4AE1FDE7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14:paraId="5AD66B2C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6EDA522B" w14:textId="77777777" w:rsidR="001E09CC" w:rsidRPr="006B5A29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488F3DFF" w14:textId="1BA13D26" w:rsidR="001E09CC" w:rsidRPr="006B5A29" w:rsidRDefault="001E09CC" w:rsidP="001E09CC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2. Количество уста-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новленных</w:t>
            </w:r>
            <w:proofErr w:type="spellEnd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водогрей-ных</w:t>
            </w:r>
            <w:proofErr w:type="spellEnd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котлов, </w:t>
            </w:r>
            <w:proofErr w:type="spellStart"/>
            <w:r w:rsidRPr="006B5A29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3A4A3B93" w14:textId="60AF0874" w:rsidR="001E09CC" w:rsidRPr="006B5A29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B5A2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245C497E" w14:textId="77777777" w:rsidTr="00A013A4">
        <w:trPr>
          <w:trHeight w:val="719"/>
        </w:trPr>
        <w:tc>
          <w:tcPr>
            <w:tcW w:w="224" w:type="pct"/>
            <w:vMerge/>
            <w:vAlign w:val="center"/>
          </w:tcPr>
          <w:p w14:paraId="24F77F1C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45D412C3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73E0A884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3" w:type="pct"/>
            <w:vMerge/>
            <w:vAlign w:val="center"/>
          </w:tcPr>
          <w:p w14:paraId="0CADBC74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9" w:type="pct"/>
            <w:vMerge/>
            <w:vAlign w:val="center"/>
          </w:tcPr>
          <w:p w14:paraId="00236238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07" w:type="pct"/>
            <w:vMerge/>
            <w:vAlign w:val="center"/>
          </w:tcPr>
          <w:p w14:paraId="687BBB09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vAlign w:val="center"/>
          </w:tcPr>
          <w:p w14:paraId="6DC3270E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vAlign w:val="center"/>
          </w:tcPr>
          <w:p w14:paraId="72BE23B1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48" w:type="pct"/>
            <w:vMerge/>
            <w:vAlign w:val="center"/>
          </w:tcPr>
          <w:p w14:paraId="036C34D1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2DE9C" w14:textId="35E439EF" w:rsidR="001E09CC" w:rsidRPr="00207943" w:rsidRDefault="001E09CC" w:rsidP="001E09CC">
            <w:pPr>
              <w:rPr>
                <w:rFonts w:ascii="Times New Roman" w:hAnsi="Times New Roman"/>
                <w:spacing w:val="-6"/>
                <w:sz w:val="24"/>
                <w:szCs w:val="24"/>
                <w:highlight w:val="yellow"/>
              </w:rPr>
            </w:pPr>
            <w:r w:rsidRPr="00903003">
              <w:rPr>
                <w:sz w:val="24"/>
                <w:szCs w:val="24"/>
              </w:rPr>
              <w:t xml:space="preserve">3. Количество установленных комплексов, </w:t>
            </w:r>
            <w:proofErr w:type="spellStart"/>
            <w:r w:rsidRPr="00903003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2F8B6" w14:textId="0F8F5FF7" w:rsidR="001E09CC" w:rsidRPr="00207943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903003">
              <w:rPr>
                <w:sz w:val="24"/>
                <w:szCs w:val="24"/>
              </w:rPr>
              <w:t>0</w:t>
            </w:r>
          </w:p>
        </w:tc>
      </w:tr>
      <w:tr w:rsidR="001E09CC" w:rsidRPr="00207943" w14:paraId="06B1F796" w14:textId="77777777" w:rsidTr="00A013A4">
        <w:trPr>
          <w:trHeight w:val="719"/>
        </w:trPr>
        <w:tc>
          <w:tcPr>
            <w:tcW w:w="224" w:type="pct"/>
            <w:vMerge/>
            <w:vAlign w:val="center"/>
          </w:tcPr>
          <w:p w14:paraId="634431A2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4A30F7E1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53A25F62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3" w:type="pct"/>
            <w:vMerge/>
            <w:vAlign w:val="center"/>
          </w:tcPr>
          <w:p w14:paraId="17321AFB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9" w:type="pct"/>
            <w:vMerge/>
            <w:vAlign w:val="center"/>
          </w:tcPr>
          <w:p w14:paraId="7841C3A1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07" w:type="pct"/>
            <w:vMerge/>
            <w:vAlign w:val="center"/>
          </w:tcPr>
          <w:p w14:paraId="0DFAFD63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vAlign w:val="center"/>
          </w:tcPr>
          <w:p w14:paraId="70D78937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vAlign w:val="center"/>
          </w:tcPr>
          <w:p w14:paraId="17B80369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48" w:type="pct"/>
            <w:vMerge/>
            <w:vAlign w:val="center"/>
          </w:tcPr>
          <w:p w14:paraId="09679383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2BD30" w14:textId="0A614DEA" w:rsidR="001E09CC" w:rsidRPr="00207943" w:rsidRDefault="001E09CC" w:rsidP="001E09CC">
            <w:pPr>
              <w:rPr>
                <w:rFonts w:ascii="Times New Roman" w:hAnsi="Times New Roman"/>
                <w:spacing w:val="-6"/>
                <w:sz w:val="24"/>
                <w:szCs w:val="24"/>
                <w:highlight w:val="yellow"/>
              </w:rPr>
            </w:pPr>
            <w:r w:rsidRPr="00903003">
              <w:rPr>
                <w:sz w:val="24"/>
                <w:szCs w:val="24"/>
              </w:rPr>
              <w:t xml:space="preserve">4. Количество корпусов, в которых заменены окна, </w:t>
            </w:r>
            <w:proofErr w:type="spellStart"/>
            <w:r w:rsidRPr="00903003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0C7E8" w14:textId="63027372" w:rsidR="001E09CC" w:rsidRPr="00207943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E09CC" w:rsidRPr="00207943" w14:paraId="2438BA35" w14:textId="77777777" w:rsidTr="00A013A4">
        <w:trPr>
          <w:trHeight w:val="293"/>
        </w:trPr>
        <w:tc>
          <w:tcPr>
            <w:tcW w:w="224" w:type="pct"/>
            <w:vMerge w:val="restart"/>
            <w:shd w:val="clear" w:color="auto" w:fill="auto"/>
            <w:hideMark/>
          </w:tcPr>
          <w:p w14:paraId="60A38F7A" w14:textId="77777777" w:rsidR="001E09CC" w:rsidRPr="009F1FCA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2.1.5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7DC415C1" w14:textId="7EB12500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Текущие ремонты ДОЛ «Восход» МАУ ЗАТО Северск ДОЛ «Восход»</w:t>
            </w:r>
          </w:p>
        </w:tc>
        <w:tc>
          <w:tcPr>
            <w:tcW w:w="252" w:type="pct"/>
            <w:shd w:val="clear" w:color="auto" w:fill="auto"/>
            <w:hideMark/>
          </w:tcPr>
          <w:p w14:paraId="66839688" w14:textId="77777777" w:rsidR="001E09CC" w:rsidRPr="009F1FCA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2BE57" w14:textId="04E3143B" w:rsidR="001E09CC" w:rsidRPr="00E13C5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3C56">
              <w:rPr>
                <w:sz w:val="24"/>
                <w:szCs w:val="24"/>
              </w:rPr>
              <w:t>13 138,94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CEEC3" w14:textId="0E6228BD" w:rsidR="001E09CC" w:rsidRPr="00E13C5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3C56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0A2E7" w14:textId="2884A4CB" w:rsidR="001E09CC" w:rsidRPr="00E13C5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3C56">
              <w:rPr>
                <w:sz w:val="24"/>
                <w:szCs w:val="24"/>
              </w:rPr>
              <w:t>12 345,28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65FB1" w14:textId="7E74CB1E" w:rsidR="001E09CC" w:rsidRPr="00E13C5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3C56">
              <w:rPr>
                <w:sz w:val="24"/>
                <w:szCs w:val="24"/>
              </w:rPr>
              <w:t>793,66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1F918" w14:textId="281198D5" w:rsidR="001E09CC" w:rsidRPr="009F1FCA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2A9DE7DC" w14:textId="13019F5C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9F1FCA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9F1FCA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МАУ ЗАТО Северск ДОЛ «Восход»</w:t>
            </w:r>
          </w:p>
        </w:tc>
        <w:tc>
          <w:tcPr>
            <w:tcW w:w="786" w:type="pct"/>
            <w:shd w:val="clear" w:color="auto" w:fill="auto"/>
            <w:hideMark/>
          </w:tcPr>
          <w:p w14:paraId="06D4AA1C" w14:textId="77777777" w:rsidR="001E09CC" w:rsidRPr="009F1FCA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  <w:hideMark/>
          </w:tcPr>
          <w:p w14:paraId="278E96B7" w14:textId="77777777" w:rsidR="001E09CC" w:rsidRPr="009F1FCA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E09CC" w:rsidRPr="00207943" w14:paraId="1AF2E0AF" w14:textId="77777777" w:rsidTr="0004364C">
        <w:trPr>
          <w:trHeight w:val="823"/>
        </w:trPr>
        <w:tc>
          <w:tcPr>
            <w:tcW w:w="224" w:type="pct"/>
            <w:vMerge/>
            <w:vAlign w:val="center"/>
            <w:hideMark/>
          </w:tcPr>
          <w:p w14:paraId="2F4C40EC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1B636405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4F00D5D4" w14:textId="77777777" w:rsidR="001E09CC" w:rsidRPr="009F1FCA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vMerge w:val="restart"/>
            <w:shd w:val="clear" w:color="auto" w:fill="auto"/>
            <w:hideMark/>
          </w:tcPr>
          <w:p w14:paraId="6E1800D4" w14:textId="77777777" w:rsidR="001E09CC" w:rsidRPr="009F1FCA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14:paraId="29E4A48D" w14:textId="77777777" w:rsidR="001E09CC" w:rsidRPr="009F1FCA" w:rsidRDefault="001E09CC" w:rsidP="001E09CC">
            <w:pPr>
              <w:jc w:val="right"/>
              <w:rPr>
                <w:sz w:val="24"/>
                <w:szCs w:val="24"/>
              </w:rPr>
            </w:pPr>
            <w:r w:rsidRPr="009F1FCA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14:paraId="43897F7A" w14:textId="77777777" w:rsidR="001E09CC" w:rsidRPr="009F1FCA" w:rsidRDefault="001E09CC" w:rsidP="001E09CC">
            <w:pPr>
              <w:jc w:val="right"/>
              <w:rPr>
                <w:sz w:val="24"/>
                <w:szCs w:val="24"/>
              </w:rPr>
            </w:pPr>
            <w:r w:rsidRPr="009F1FCA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0CEC4563" w14:textId="77777777" w:rsidR="001E09CC" w:rsidRPr="009F1FCA" w:rsidRDefault="001E09CC" w:rsidP="001E09CC">
            <w:pPr>
              <w:jc w:val="right"/>
              <w:rPr>
                <w:sz w:val="24"/>
                <w:szCs w:val="24"/>
              </w:rPr>
            </w:pPr>
            <w:r w:rsidRPr="009F1FCA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5F2EA72D" w14:textId="77777777" w:rsidR="001E09CC" w:rsidRPr="009F1FCA" w:rsidRDefault="001E09CC" w:rsidP="001E09CC">
            <w:pPr>
              <w:jc w:val="right"/>
              <w:rPr>
                <w:sz w:val="24"/>
                <w:szCs w:val="24"/>
              </w:rPr>
            </w:pPr>
            <w:r w:rsidRPr="009F1FCA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1BD05CBD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23828E03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9F1FCA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9F1FCA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9F1FCA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628ECA47" w14:textId="77777777" w:rsidR="001E09CC" w:rsidRPr="009F1FCA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2B01D866" w14:textId="77777777" w:rsidTr="0004364C">
        <w:trPr>
          <w:trHeight w:val="740"/>
        </w:trPr>
        <w:tc>
          <w:tcPr>
            <w:tcW w:w="224" w:type="pct"/>
            <w:vMerge/>
            <w:vAlign w:val="center"/>
            <w:hideMark/>
          </w:tcPr>
          <w:p w14:paraId="72A259B6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5958878A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34548CAE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14:paraId="2AA5B6FE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14:paraId="326A0890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28D7516F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675BCFFC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4846ED62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640DA596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7A96554A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9F1FCA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7452E400" w14:textId="77777777" w:rsidR="001E09CC" w:rsidRPr="009F1FCA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64E4E22B" w14:textId="77777777" w:rsidTr="0004364C">
        <w:trPr>
          <w:trHeight w:val="554"/>
        </w:trPr>
        <w:tc>
          <w:tcPr>
            <w:tcW w:w="224" w:type="pct"/>
            <w:vMerge/>
            <w:vAlign w:val="center"/>
            <w:hideMark/>
          </w:tcPr>
          <w:p w14:paraId="00D79966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A249773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18D2F5DD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14:paraId="702EF17B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14:paraId="53F2DF7D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27749627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3EB1248B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2CD3C230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52CD6F2C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2E2ECC9E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3. Количество заме-</w:t>
            </w:r>
            <w:proofErr w:type="spellStart"/>
            <w:r w:rsidRPr="009F1FCA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r w:rsidRPr="009F1FCA">
              <w:rPr>
                <w:rFonts w:ascii="Times New Roman" w:hAnsi="Times New Roman"/>
                <w:sz w:val="24"/>
                <w:szCs w:val="24"/>
              </w:rPr>
              <w:t xml:space="preserve"> шкафов, </w:t>
            </w:r>
            <w:proofErr w:type="spellStart"/>
            <w:r w:rsidRPr="009F1FCA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546C96E0" w14:textId="77777777" w:rsidR="001E09CC" w:rsidRPr="009F1FCA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6B27105B" w14:textId="77777777" w:rsidTr="0004364C">
        <w:trPr>
          <w:trHeight w:val="382"/>
        </w:trPr>
        <w:tc>
          <w:tcPr>
            <w:tcW w:w="224" w:type="pct"/>
            <w:vMerge/>
            <w:vAlign w:val="center"/>
            <w:hideMark/>
          </w:tcPr>
          <w:p w14:paraId="3BC580CF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2EB6256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3B284E9D" w14:textId="77777777" w:rsidR="001E09CC" w:rsidRPr="009F1FCA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vMerge w:val="restart"/>
            <w:shd w:val="clear" w:color="auto" w:fill="auto"/>
            <w:hideMark/>
          </w:tcPr>
          <w:p w14:paraId="145CC0EB" w14:textId="77777777" w:rsidR="001E09CC" w:rsidRPr="006C479D" w:rsidRDefault="001E09CC" w:rsidP="001E09CC">
            <w:pPr>
              <w:jc w:val="right"/>
              <w:rPr>
                <w:sz w:val="24"/>
                <w:szCs w:val="24"/>
              </w:rPr>
            </w:pPr>
            <w:r w:rsidRPr="006C479D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14:paraId="4561AFB8" w14:textId="77777777" w:rsidR="001E09CC" w:rsidRPr="006C479D" w:rsidRDefault="001E09CC" w:rsidP="001E09CC">
            <w:pPr>
              <w:jc w:val="right"/>
              <w:rPr>
                <w:sz w:val="24"/>
                <w:szCs w:val="24"/>
              </w:rPr>
            </w:pPr>
            <w:r w:rsidRPr="006C479D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14:paraId="4F9EF019" w14:textId="77777777" w:rsidR="001E09CC" w:rsidRPr="006C479D" w:rsidRDefault="001E09CC" w:rsidP="001E09CC">
            <w:pPr>
              <w:jc w:val="right"/>
              <w:rPr>
                <w:sz w:val="24"/>
                <w:szCs w:val="24"/>
              </w:rPr>
            </w:pPr>
            <w:r w:rsidRPr="006C479D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1F6DC926" w14:textId="77777777" w:rsidR="001E09CC" w:rsidRPr="006C479D" w:rsidRDefault="001E09CC" w:rsidP="001E09CC">
            <w:pPr>
              <w:jc w:val="right"/>
              <w:rPr>
                <w:sz w:val="24"/>
                <w:szCs w:val="24"/>
              </w:rPr>
            </w:pPr>
            <w:r w:rsidRPr="006C479D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51CA7704" w14:textId="77777777" w:rsidR="001E09CC" w:rsidRPr="006C479D" w:rsidRDefault="001E09CC" w:rsidP="001E09CC">
            <w:pPr>
              <w:jc w:val="right"/>
              <w:rPr>
                <w:sz w:val="24"/>
                <w:szCs w:val="24"/>
              </w:rPr>
            </w:pPr>
            <w:r w:rsidRPr="006C479D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5F44C7D7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6CB378D1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9F1FCA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9F1FCA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9F1FCA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3C2ED17A" w14:textId="77777777" w:rsidR="001E09CC" w:rsidRPr="009F1FCA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6FB6D83C" w14:textId="77777777" w:rsidTr="0004364C">
        <w:trPr>
          <w:trHeight w:val="835"/>
        </w:trPr>
        <w:tc>
          <w:tcPr>
            <w:tcW w:w="224" w:type="pct"/>
            <w:vMerge/>
            <w:vAlign w:val="center"/>
            <w:hideMark/>
          </w:tcPr>
          <w:p w14:paraId="54AB677F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4EAE5777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115E5264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14:paraId="6A8B77DA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14:paraId="0381E8E0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29CF8476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1919675B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7E9EC248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2B903526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5653C959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9F1FCA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67602D4D" w14:textId="77777777" w:rsidR="001E09CC" w:rsidRPr="009F1FCA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76C453A6" w14:textId="77777777" w:rsidTr="0004364C">
        <w:trPr>
          <w:trHeight w:val="526"/>
        </w:trPr>
        <w:tc>
          <w:tcPr>
            <w:tcW w:w="224" w:type="pct"/>
            <w:vMerge/>
            <w:vAlign w:val="center"/>
            <w:hideMark/>
          </w:tcPr>
          <w:p w14:paraId="549259E6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0D8FC02C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5ECC15E0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14:paraId="56700D90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14:paraId="23C52954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5DCF3116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709B1452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08678D3F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07A25C51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7ABC4C44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3. Количество заме-</w:t>
            </w:r>
            <w:proofErr w:type="spellStart"/>
            <w:r w:rsidRPr="009F1FCA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r w:rsidRPr="009F1FCA">
              <w:rPr>
                <w:rFonts w:ascii="Times New Roman" w:hAnsi="Times New Roman"/>
                <w:sz w:val="24"/>
                <w:szCs w:val="24"/>
              </w:rPr>
              <w:t xml:space="preserve"> шкафов, </w:t>
            </w:r>
            <w:proofErr w:type="spellStart"/>
            <w:r w:rsidRPr="009F1FCA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24C6B96D" w14:textId="77777777" w:rsidR="001E09CC" w:rsidRPr="009F1FCA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785FCCA1" w14:textId="77777777" w:rsidTr="00A013A4">
        <w:trPr>
          <w:trHeight w:val="691"/>
        </w:trPr>
        <w:tc>
          <w:tcPr>
            <w:tcW w:w="224" w:type="pct"/>
            <w:vMerge/>
            <w:vAlign w:val="center"/>
            <w:hideMark/>
          </w:tcPr>
          <w:p w14:paraId="64CA0B54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36217174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3C0A441C" w14:textId="77777777" w:rsidR="001E09CC" w:rsidRPr="009F1FCA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3BF42" w14:textId="1AE0DEEE" w:rsidR="001E09CC" w:rsidRPr="006C479D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sz w:val="24"/>
                <w:szCs w:val="24"/>
              </w:rPr>
              <w:t>6 592,81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D460D" w14:textId="6CF8DDD8" w:rsidR="001E09CC" w:rsidRPr="006C479D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56353" w14:textId="62A0349D" w:rsidR="001E09CC" w:rsidRPr="006C479D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sz w:val="24"/>
                <w:szCs w:val="24"/>
              </w:rPr>
              <w:t>6 292,70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031B5" w14:textId="62A39696" w:rsidR="001E09CC" w:rsidRPr="006C479D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sz w:val="24"/>
                <w:szCs w:val="24"/>
              </w:rPr>
              <w:t>300,11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FBC53" w14:textId="57BB36DE" w:rsidR="001E09CC" w:rsidRPr="006C479D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0088B89D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181F0746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9F1FCA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9F1FCA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9F1FCA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7966D0A9" w14:textId="77777777" w:rsidR="001E09CC" w:rsidRPr="009F1FCA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E09CC" w:rsidRPr="00207943" w14:paraId="227640F0" w14:textId="77777777" w:rsidTr="0004364C">
        <w:trPr>
          <w:trHeight w:val="846"/>
        </w:trPr>
        <w:tc>
          <w:tcPr>
            <w:tcW w:w="224" w:type="pct"/>
            <w:vMerge/>
            <w:vAlign w:val="center"/>
            <w:hideMark/>
          </w:tcPr>
          <w:p w14:paraId="0E3A2E02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903BD65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4F85AE26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14:paraId="5676B534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14:paraId="23127E15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177BBE94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014AEA2B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32062227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3059044B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62067338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9F1FCA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2C7F15DB" w14:textId="3996D1E6" w:rsidR="001E09CC" w:rsidRPr="009F1FCA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36AE994A" w14:textId="77777777" w:rsidTr="0004364C">
        <w:trPr>
          <w:trHeight w:val="625"/>
        </w:trPr>
        <w:tc>
          <w:tcPr>
            <w:tcW w:w="224" w:type="pct"/>
            <w:vMerge/>
            <w:vAlign w:val="center"/>
            <w:hideMark/>
          </w:tcPr>
          <w:p w14:paraId="2DA5EA84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51228DB0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35A27A92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14:paraId="35450084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14:paraId="33319AC0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110A8694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5BD99289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44D78981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1BC2FDBF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228D40BC" w14:textId="77777777" w:rsidR="001E09CC" w:rsidRPr="009F1FC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3. Количество заме-</w:t>
            </w:r>
            <w:proofErr w:type="spellStart"/>
            <w:r w:rsidRPr="009F1FCA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r w:rsidRPr="009F1FCA">
              <w:rPr>
                <w:rFonts w:ascii="Times New Roman" w:hAnsi="Times New Roman"/>
                <w:sz w:val="24"/>
                <w:szCs w:val="24"/>
              </w:rPr>
              <w:t xml:space="preserve"> шкафов, </w:t>
            </w:r>
            <w:proofErr w:type="spellStart"/>
            <w:r w:rsidRPr="009F1FCA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1FF9368E" w14:textId="7CD07F7A" w:rsidR="001E09CC" w:rsidRPr="009F1FCA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42A51562" w14:textId="77777777" w:rsidTr="00A013A4">
        <w:trPr>
          <w:trHeight w:val="240"/>
        </w:trPr>
        <w:tc>
          <w:tcPr>
            <w:tcW w:w="224" w:type="pct"/>
            <w:vMerge/>
            <w:vAlign w:val="center"/>
            <w:hideMark/>
          </w:tcPr>
          <w:p w14:paraId="633B6C18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79AEC81B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413FA985" w14:textId="77777777" w:rsidR="001E09CC" w:rsidRPr="006C479D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73AF1" w14:textId="44B59273" w:rsidR="001E09CC" w:rsidRPr="00E13C5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3C56">
              <w:rPr>
                <w:sz w:val="24"/>
                <w:szCs w:val="24"/>
              </w:rPr>
              <w:t>6 546,13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D1169" w14:textId="599B014B" w:rsidR="001E09CC" w:rsidRPr="00E13C5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3C56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1A52B" w14:textId="11A52AE8" w:rsidR="001E09CC" w:rsidRPr="00E13C5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3C56">
              <w:rPr>
                <w:sz w:val="24"/>
                <w:szCs w:val="24"/>
              </w:rPr>
              <w:t>6 052,58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A02B1" w14:textId="283AD3B8" w:rsidR="001E09CC" w:rsidRPr="00E13C5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3C56">
              <w:rPr>
                <w:sz w:val="24"/>
                <w:szCs w:val="24"/>
              </w:rPr>
              <w:t>493,55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19461041" w14:textId="77777777" w:rsidR="001E09CC" w:rsidRPr="006C479D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2FEA39D3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47B90D92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6C479D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6C479D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6C479D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214A838A" w14:textId="32B54A2F" w:rsidR="001E09CC" w:rsidRPr="006C479D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E09CC" w:rsidRPr="00207943" w14:paraId="06ACC07E" w14:textId="77777777" w:rsidTr="00A013A4">
        <w:trPr>
          <w:trHeight w:val="840"/>
        </w:trPr>
        <w:tc>
          <w:tcPr>
            <w:tcW w:w="224" w:type="pct"/>
            <w:vMerge/>
            <w:vAlign w:val="center"/>
            <w:hideMark/>
          </w:tcPr>
          <w:p w14:paraId="523218AF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6E9C15F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30AC4483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D17C0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5097F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A4ACA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418AD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672370E6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55AF0F68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37EED92E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6C479D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610E8FBA" w14:textId="77777777" w:rsidR="001E09CC" w:rsidRPr="006C479D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3D933D60" w14:textId="77777777" w:rsidTr="00A013A4">
        <w:trPr>
          <w:trHeight w:val="510"/>
        </w:trPr>
        <w:tc>
          <w:tcPr>
            <w:tcW w:w="224" w:type="pct"/>
            <w:vMerge/>
            <w:vAlign w:val="center"/>
            <w:hideMark/>
          </w:tcPr>
          <w:p w14:paraId="2C616729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FBF4B04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58AD97FE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CC650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0B922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B57E5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7C07C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7AE03C25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07705540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7B832AD3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>3. Количество заме-</w:t>
            </w:r>
            <w:proofErr w:type="spellStart"/>
            <w:r w:rsidRPr="006C479D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r w:rsidRPr="006C479D">
              <w:rPr>
                <w:rFonts w:ascii="Times New Roman" w:hAnsi="Times New Roman"/>
                <w:sz w:val="24"/>
                <w:szCs w:val="24"/>
              </w:rPr>
              <w:t xml:space="preserve"> шкафов, </w:t>
            </w:r>
            <w:proofErr w:type="spellStart"/>
            <w:r w:rsidRPr="006C479D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720ED1CB" w14:textId="13444780" w:rsidR="001E09CC" w:rsidRPr="006C479D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29C086A9" w14:textId="77777777" w:rsidTr="00A013A4">
        <w:trPr>
          <w:trHeight w:val="630"/>
        </w:trPr>
        <w:tc>
          <w:tcPr>
            <w:tcW w:w="224" w:type="pct"/>
            <w:vMerge/>
            <w:vAlign w:val="center"/>
          </w:tcPr>
          <w:p w14:paraId="54A6639D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0E4872C7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</w:tcPr>
          <w:p w14:paraId="0C67EF9F" w14:textId="77777777" w:rsidR="001E09CC" w:rsidRPr="006C479D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r w:rsidRPr="006C479D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6C47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479D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6C479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06A80" w14:textId="1C12D1E9" w:rsidR="001E09CC" w:rsidRPr="00E13C5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3C56">
              <w:rPr>
                <w:sz w:val="24"/>
                <w:szCs w:val="24"/>
              </w:rPr>
              <w:t>4 334,80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26BC5" w14:textId="6AD3B6B5" w:rsidR="001E09CC" w:rsidRPr="00E13C5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3C56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D320B" w14:textId="62DA4A10" w:rsidR="001E09CC" w:rsidRPr="00E13C5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3C56">
              <w:rPr>
                <w:sz w:val="24"/>
                <w:szCs w:val="24"/>
              </w:rPr>
              <w:t>4 334,80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5A2CA" w14:textId="31295D28" w:rsidR="001E09CC" w:rsidRPr="00E13C5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3C56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31493" w14:textId="36B404DB" w:rsidR="001E09CC" w:rsidRPr="006C479D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6BF9022C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4AD549B8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6C479D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6C479D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6C479D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7379FBDF" w14:textId="1D2727C5" w:rsidR="001E09CC" w:rsidRPr="006C479D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E09CC" w:rsidRPr="00207943" w14:paraId="38535C94" w14:textId="77777777" w:rsidTr="0004364C">
        <w:trPr>
          <w:trHeight w:val="630"/>
        </w:trPr>
        <w:tc>
          <w:tcPr>
            <w:tcW w:w="224" w:type="pct"/>
            <w:vMerge/>
            <w:vAlign w:val="center"/>
          </w:tcPr>
          <w:p w14:paraId="59FAC38E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042D0757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4E7F4588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</w:tcPr>
          <w:p w14:paraId="039B63B4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</w:tcPr>
          <w:p w14:paraId="7B4C9614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</w:tcPr>
          <w:p w14:paraId="4426651E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14:paraId="10020073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14:paraId="37D7F95F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738670D3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07A33B27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6C479D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1C20FB3F" w14:textId="253D8ED9" w:rsidR="001E09CC" w:rsidRPr="006C479D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E09CC" w:rsidRPr="00207943" w14:paraId="2D2BA810" w14:textId="77777777" w:rsidTr="0004364C">
        <w:trPr>
          <w:trHeight w:val="399"/>
        </w:trPr>
        <w:tc>
          <w:tcPr>
            <w:tcW w:w="224" w:type="pct"/>
            <w:vMerge/>
            <w:vAlign w:val="center"/>
          </w:tcPr>
          <w:p w14:paraId="7113788C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13048A73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30400D5C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</w:tcPr>
          <w:p w14:paraId="244D4303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</w:tcPr>
          <w:p w14:paraId="43109398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</w:tcPr>
          <w:p w14:paraId="6DFB0F53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14:paraId="5387CC93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14:paraId="1BC0131F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32AA5F6F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4D1BF0A0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>3. Количество заме-</w:t>
            </w:r>
            <w:proofErr w:type="spellStart"/>
            <w:r w:rsidRPr="006C479D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r w:rsidRPr="006C479D">
              <w:rPr>
                <w:rFonts w:ascii="Times New Roman" w:hAnsi="Times New Roman"/>
                <w:sz w:val="24"/>
                <w:szCs w:val="24"/>
              </w:rPr>
              <w:t xml:space="preserve"> шкафов, </w:t>
            </w:r>
            <w:proofErr w:type="spellStart"/>
            <w:r w:rsidRPr="006C479D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43EB1905" w14:textId="75755808" w:rsidR="001E09CC" w:rsidRPr="006C479D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</w:t>
            </w:r>
          </w:p>
        </w:tc>
      </w:tr>
      <w:tr w:rsidR="001E09CC" w:rsidRPr="00207943" w14:paraId="32CC1719" w14:textId="77777777" w:rsidTr="00A013A4">
        <w:trPr>
          <w:trHeight w:val="399"/>
        </w:trPr>
        <w:tc>
          <w:tcPr>
            <w:tcW w:w="224" w:type="pct"/>
            <w:vMerge/>
            <w:vAlign w:val="center"/>
          </w:tcPr>
          <w:p w14:paraId="0C27DD1A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7059F639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</w:tcPr>
          <w:p w14:paraId="4647E95C" w14:textId="31AFB35E" w:rsidR="001E09CC" w:rsidRPr="006C479D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C479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6C479D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6C47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479D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6C479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shd w:val="clear" w:color="auto" w:fill="auto"/>
          </w:tcPr>
          <w:p w14:paraId="4FD0439D" w14:textId="546171BD" w:rsidR="001E09CC" w:rsidRPr="006C479D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shd w:val="clear" w:color="auto" w:fill="auto"/>
          </w:tcPr>
          <w:p w14:paraId="03BECC09" w14:textId="395530E2" w:rsidR="001E09CC" w:rsidRPr="006C479D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</w:tcPr>
          <w:p w14:paraId="49A61B42" w14:textId="1441240C" w:rsidR="001E09CC" w:rsidRPr="006C479D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04709057" w14:textId="2210A0F3" w:rsidR="001E09CC" w:rsidRPr="006C479D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6D5E1984" w14:textId="72FB53C7" w:rsidR="001E09CC" w:rsidRPr="006C479D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4E05DAD5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51A8FD36" w14:textId="30B0EB26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6C479D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6C479D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6C479D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5B06E6AB" w14:textId="0E39CE19" w:rsidR="001E09CC" w:rsidRPr="006C479D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53CFEF1A" w14:textId="77777777" w:rsidTr="0004364C">
        <w:trPr>
          <w:trHeight w:val="399"/>
        </w:trPr>
        <w:tc>
          <w:tcPr>
            <w:tcW w:w="224" w:type="pct"/>
            <w:vMerge/>
            <w:vAlign w:val="center"/>
          </w:tcPr>
          <w:p w14:paraId="2BDB186E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0F4507A9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66438DBF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</w:tcPr>
          <w:p w14:paraId="48A1D0CC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</w:tcPr>
          <w:p w14:paraId="02D3F7FB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</w:tcPr>
          <w:p w14:paraId="18DD11CE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14:paraId="7400D976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14:paraId="5FA37B9A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1DC9A6FA" w14:textId="77777777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5C178B1A" w14:textId="5AA45EE3" w:rsidR="001E09CC" w:rsidRPr="006C479D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6C479D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0E404CD3" w14:textId="6ED90114" w:rsidR="001E09CC" w:rsidRPr="006C479D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C479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77781163" w14:textId="77777777" w:rsidTr="0004364C">
        <w:trPr>
          <w:trHeight w:val="399"/>
        </w:trPr>
        <w:tc>
          <w:tcPr>
            <w:tcW w:w="224" w:type="pct"/>
            <w:vMerge/>
            <w:vAlign w:val="center"/>
          </w:tcPr>
          <w:p w14:paraId="0275B5D5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78CD5463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782B5A04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3" w:type="pct"/>
            <w:vMerge/>
            <w:vAlign w:val="center"/>
          </w:tcPr>
          <w:p w14:paraId="32294C8E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9" w:type="pct"/>
            <w:vMerge/>
            <w:vAlign w:val="center"/>
          </w:tcPr>
          <w:p w14:paraId="756ABC39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07" w:type="pct"/>
            <w:vMerge/>
            <w:vAlign w:val="center"/>
          </w:tcPr>
          <w:p w14:paraId="1AC3D257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vAlign w:val="center"/>
          </w:tcPr>
          <w:p w14:paraId="6569225A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vAlign w:val="center"/>
          </w:tcPr>
          <w:p w14:paraId="0D57D33B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48" w:type="pct"/>
            <w:vMerge/>
            <w:vAlign w:val="center"/>
          </w:tcPr>
          <w:p w14:paraId="7D4F2D8F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shd w:val="clear" w:color="auto" w:fill="auto"/>
          </w:tcPr>
          <w:p w14:paraId="6193D0D1" w14:textId="160B5B92" w:rsidR="001E09CC" w:rsidRPr="00A731B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A731BB">
              <w:rPr>
                <w:rFonts w:ascii="Times New Roman" w:hAnsi="Times New Roman"/>
                <w:sz w:val="24"/>
                <w:szCs w:val="24"/>
              </w:rPr>
              <w:t>3. Количество заме-</w:t>
            </w:r>
            <w:proofErr w:type="spellStart"/>
            <w:r w:rsidRPr="00A731BB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r w:rsidRPr="00A731BB">
              <w:rPr>
                <w:rFonts w:ascii="Times New Roman" w:hAnsi="Times New Roman"/>
                <w:sz w:val="24"/>
                <w:szCs w:val="24"/>
              </w:rPr>
              <w:t xml:space="preserve"> шкафов, </w:t>
            </w:r>
            <w:proofErr w:type="spellStart"/>
            <w:r w:rsidRPr="00A731BB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7EBEC427" w14:textId="4CC4BAE4" w:rsidR="001E09CC" w:rsidRPr="00A731B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31B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43929AFE" w14:textId="77777777" w:rsidTr="00A013A4">
        <w:trPr>
          <w:trHeight w:val="217"/>
        </w:trPr>
        <w:tc>
          <w:tcPr>
            <w:tcW w:w="224" w:type="pct"/>
            <w:vMerge w:val="restart"/>
            <w:shd w:val="clear" w:color="auto" w:fill="auto"/>
            <w:hideMark/>
          </w:tcPr>
          <w:p w14:paraId="7EDB4015" w14:textId="77777777" w:rsidR="001E09CC" w:rsidRPr="00192ED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ED6">
              <w:rPr>
                <w:rFonts w:ascii="Times New Roman" w:hAnsi="Times New Roman"/>
                <w:sz w:val="24"/>
                <w:szCs w:val="24"/>
              </w:rPr>
              <w:t>2.1.6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3C365067" w14:textId="3ADDF5BC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192ED6">
              <w:rPr>
                <w:rFonts w:ascii="Times New Roman" w:hAnsi="Times New Roman"/>
                <w:sz w:val="24"/>
                <w:szCs w:val="24"/>
              </w:rPr>
              <w:t>Текущие ремонты СОЛ «Юность» МАУ ЗАТО Северск ДОЛ «Восход»</w:t>
            </w:r>
          </w:p>
        </w:tc>
        <w:tc>
          <w:tcPr>
            <w:tcW w:w="252" w:type="pct"/>
            <w:shd w:val="clear" w:color="auto" w:fill="auto"/>
            <w:hideMark/>
          </w:tcPr>
          <w:p w14:paraId="0AB7531E" w14:textId="77777777" w:rsidR="001E09CC" w:rsidRPr="00192ED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ED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C5541" w14:textId="532B4DD2" w:rsidR="001E09CC" w:rsidRPr="00E13C5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13C56">
              <w:rPr>
                <w:sz w:val="24"/>
                <w:szCs w:val="24"/>
              </w:rPr>
              <w:t>8 224,97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F70A9" w14:textId="48F8E296" w:rsidR="001E09CC" w:rsidRPr="00E13C56" w:rsidRDefault="001E09CC" w:rsidP="001E09CC">
            <w:pPr>
              <w:jc w:val="right"/>
              <w:rPr>
                <w:sz w:val="24"/>
                <w:szCs w:val="24"/>
              </w:rPr>
            </w:pPr>
            <w:r w:rsidRPr="00E13C56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1D943" w14:textId="5FAA2D87" w:rsidR="001E09CC" w:rsidRPr="00E13C56" w:rsidRDefault="001E09CC" w:rsidP="001E09CC">
            <w:pPr>
              <w:jc w:val="right"/>
              <w:rPr>
                <w:sz w:val="24"/>
                <w:szCs w:val="24"/>
              </w:rPr>
            </w:pPr>
            <w:r w:rsidRPr="00E13C56">
              <w:rPr>
                <w:sz w:val="24"/>
                <w:szCs w:val="24"/>
              </w:rPr>
              <w:t>7 698,52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8BF52" w14:textId="36FD8F5B" w:rsidR="001E09CC" w:rsidRPr="00E13C56" w:rsidRDefault="001E09CC" w:rsidP="001E09CC">
            <w:pPr>
              <w:jc w:val="right"/>
              <w:rPr>
                <w:sz w:val="24"/>
                <w:szCs w:val="24"/>
              </w:rPr>
            </w:pPr>
            <w:r w:rsidRPr="00E13C56">
              <w:rPr>
                <w:sz w:val="24"/>
                <w:szCs w:val="24"/>
              </w:rPr>
              <w:t>526,45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0A0C8" w14:textId="13905666" w:rsidR="001E09CC" w:rsidRPr="00192ED6" w:rsidRDefault="001E09CC" w:rsidP="001E09CC">
            <w:pPr>
              <w:jc w:val="right"/>
              <w:rPr>
                <w:sz w:val="24"/>
                <w:szCs w:val="24"/>
              </w:rPr>
            </w:pPr>
            <w:r w:rsidRPr="00192ED6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3AE4D307" w14:textId="23D6A8B9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192ED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192ED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192ED6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МАУ ЗАТО Северск ДОЛ «Восход»</w:t>
            </w:r>
          </w:p>
        </w:tc>
        <w:tc>
          <w:tcPr>
            <w:tcW w:w="786" w:type="pct"/>
            <w:shd w:val="clear" w:color="auto" w:fill="auto"/>
            <w:hideMark/>
          </w:tcPr>
          <w:p w14:paraId="77807A1F" w14:textId="77777777" w:rsidR="001E09CC" w:rsidRPr="00192ED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ED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  <w:hideMark/>
          </w:tcPr>
          <w:p w14:paraId="16D9FB83" w14:textId="77777777" w:rsidR="001E09CC" w:rsidRPr="00192ED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ED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E09CC" w:rsidRPr="00207943" w14:paraId="797D4381" w14:textId="77777777" w:rsidTr="0004364C">
        <w:trPr>
          <w:trHeight w:val="844"/>
        </w:trPr>
        <w:tc>
          <w:tcPr>
            <w:tcW w:w="224" w:type="pct"/>
            <w:vMerge/>
            <w:vAlign w:val="center"/>
            <w:hideMark/>
          </w:tcPr>
          <w:p w14:paraId="6A50EA46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3D385DC4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3671F5FB" w14:textId="77777777" w:rsidR="001E09CC" w:rsidRPr="00192ED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ED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vMerge w:val="restart"/>
            <w:shd w:val="clear" w:color="auto" w:fill="auto"/>
            <w:hideMark/>
          </w:tcPr>
          <w:p w14:paraId="4CF6667D" w14:textId="77777777" w:rsidR="001E09CC" w:rsidRPr="00192ED6" w:rsidRDefault="001E09CC" w:rsidP="001E09CC">
            <w:pPr>
              <w:jc w:val="right"/>
              <w:rPr>
                <w:sz w:val="24"/>
                <w:szCs w:val="24"/>
              </w:rPr>
            </w:pPr>
            <w:r w:rsidRPr="00192ED6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14:paraId="23C6AE1E" w14:textId="77777777" w:rsidR="001E09CC" w:rsidRPr="00192ED6" w:rsidRDefault="001E09CC" w:rsidP="001E09CC">
            <w:pPr>
              <w:jc w:val="right"/>
              <w:rPr>
                <w:sz w:val="24"/>
                <w:szCs w:val="24"/>
              </w:rPr>
            </w:pPr>
            <w:r w:rsidRPr="00192ED6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14:paraId="18126D2C" w14:textId="77777777" w:rsidR="001E09CC" w:rsidRPr="00192ED6" w:rsidRDefault="001E09CC" w:rsidP="001E09CC">
            <w:pPr>
              <w:jc w:val="right"/>
              <w:rPr>
                <w:sz w:val="24"/>
                <w:szCs w:val="24"/>
              </w:rPr>
            </w:pPr>
            <w:r w:rsidRPr="00192ED6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15F2F446" w14:textId="77777777" w:rsidR="001E09CC" w:rsidRPr="00192ED6" w:rsidRDefault="001E09CC" w:rsidP="001E09CC">
            <w:pPr>
              <w:jc w:val="right"/>
              <w:rPr>
                <w:sz w:val="24"/>
                <w:szCs w:val="24"/>
              </w:rPr>
            </w:pPr>
            <w:r w:rsidRPr="00192ED6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2491D941" w14:textId="77777777" w:rsidR="001E09CC" w:rsidRPr="00192ED6" w:rsidRDefault="001E09CC" w:rsidP="001E09CC">
            <w:pPr>
              <w:jc w:val="right"/>
              <w:rPr>
                <w:sz w:val="24"/>
                <w:szCs w:val="24"/>
              </w:rPr>
            </w:pPr>
            <w:r w:rsidRPr="00192ED6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0A485275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138FFCB1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192ED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92ED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192ED6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192ED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15DDCFE5" w14:textId="77777777" w:rsidR="001E09CC" w:rsidRPr="00192ED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ED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70056EDC" w14:textId="77777777" w:rsidTr="0004364C">
        <w:trPr>
          <w:trHeight w:val="828"/>
        </w:trPr>
        <w:tc>
          <w:tcPr>
            <w:tcW w:w="224" w:type="pct"/>
            <w:vMerge/>
            <w:vAlign w:val="center"/>
            <w:hideMark/>
          </w:tcPr>
          <w:p w14:paraId="5593985C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1A48DBDD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782769F9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14:paraId="1B197A9B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14:paraId="3B815D9B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6CF0E038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6FD6A72C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18D8334E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3934F59A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3FBEEC9D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192ED6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192ED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1A880A72" w14:textId="77777777" w:rsidR="001E09CC" w:rsidRPr="00192ED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ED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1222FC02" w14:textId="77777777" w:rsidTr="0004364C">
        <w:trPr>
          <w:trHeight w:val="382"/>
        </w:trPr>
        <w:tc>
          <w:tcPr>
            <w:tcW w:w="224" w:type="pct"/>
            <w:vMerge/>
            <w:vAlign w:val="center"/>
            <w:hideMark/>
          </w:tcPr>
          <w:p w14:paraId="1B7AD7A6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52AFBA2B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3A85ECAC" w14:textId="77777777" w:rsidR="001E09CC" w:rsidRPr="00192ED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ED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vMerge w:val="restart"/>
            <w:shd w:val="clear" w:color="auto" w:fill="auto"/>
            <w:hideMark/>
          </w:tcPr>
          <w:p w14:paraId="3ED54F49" w14:textId="77777777" w:rsidR="001E09CC" w:rsidRPr="00192ED6" w:rsidRDefault="001E09CC" w:rsidP="001E09CC">
            <w:pPr>
              <w:jc w:val="right"/>
              <w:rPr>
                <w:sz w:val="24"/>
                <w:szCs w:val="24"/>
              </w:rPr>
            </w:pPr>
            <w:r w:rsidRPr="00192ED6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14:paraId="184F8454" w14:textId="77777777" w:rsidR="001E09CC" w:rsidRPr="00192ED6" w:rsidRDefault="001E09CC" w:rsidP="001E09CC">
            <w:pPr>
              <w:jc w:val="right"/>
              <w:rPr>
                <w:sz w:val="24"/>
                <w:szCs w:val="24"/>
              </w:rPr>
            </w:pPr>
            <w:r w:rsidRPr="00192ED6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14:paraId="3D945811" w14:textId="77777777" w:rsidR="001E09CC" w:rsidRPr="00192ED6" w:rsidRDefault="001E09CC" w:rsidP="001E09CC">
            <w:pPr>
              <w:jc w:val="right"/>
              <w:rPr>
                <w:sz w:val="24"/>
                <w:szCs w:val="24"/>
              </w:rPr>
            </w:pPr>
            <w:r w:rsidRPr="00192ED6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7F035DF0" w14:textId="77777777" w:rsidR="001E09CC" w:rsidRPr="00192ED6" w:rsidRDefault="001E09CC" w:rsidP="001E09CC">
            <w:pPr>
              <w:jc w:val="right"/>
              <w:rPr>
                <w:sz w:val="24"/>
                <w:szCs w:val="24"/>
              </w:rPr>
            </w:pPr>
            <w:r w:rsidRPr="00192ED6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3F37B141" w14:textId="77777777" w:rsidR="001E09CC" w:rsidRPr="00192ED6" w:rsidRDefault="001E09CC" w:rsidP="001E09CC">
            <w:pPr>
              <w:jc w:val="right"/>
              <w:rPr>
                <w:sz w:val="24"/>
                <w:szCs w:val="24"/>
              </w:rPr>
            </w:pPr>
            <w:r w:rsidRPr="00192ED6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5697E833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1CB3C159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192ED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92ED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192ED6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192ED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370D3E7C" w14:textId="77777777" w:rsidR="001E09CC" w:rsidRPr="00192ED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ED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1BD515A6" w14:textId="77777777" w:rsidTr="0004364C">
        <w:trPr>
          <w:trHeight w:val="851"/>
        </w:trPr>
        <w:tc>
          <w:tcPr>
            <w:tcW w:w="224" w:type="pct"/>
            <w:vMerge/>
            <w:vAlign w:val="center"/>
            <w:hideMark/>
          </w:tcPr>
          <w:p w14:paraId="632A8DD9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7290B5B7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34981F4C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14:paraId="4AF57D27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14:paraId="46CF1324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111E1AFB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4AFDCCED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05AB6D5A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1C8ED397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2E57FCAE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192ED6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192ED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00857B3A" w14:textId="77777777" w:rsidR="001E09CC" w:rsidRPr="00192ED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ED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7702AB50" w14:textId="77777777" w:rsidTr="001242D6">
        <w:trPr>
          <w:trHeight w:val="944"/>
        </w:trPr>
        <w:tc>
          <w:tcPr>
            <w:tcW w:w="224" w:type="pct"/>
            <w:vMerge/>
            <w:vAlign w:val="center"/>
            <w:hideMark/>
          </w:tcPr>
          <w:p w14:paraId="58AC2FE9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0B6E23C" w14:textId="77777777" w:rsidR="001E09CC" w:rsidRPr="00192E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6311FF32" w14:textId="77777777" w:rsidR="001E09CC" w:rsidRPr="001242D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8147B" w14:textId="0A91E762" w:rsidR="001E09CC" w:rsidRPr="001242D6" w:rsidRDefault="001E09CC" w:rsidP="001E09CC">
            <w:pPr>
              <w:jc w:val="right"/>
              <w:rPr>
                <w:sz w:val="24"/>
                <w:szCs w:val="24"/>
              </w:rPr>
            </w:pPr>
            <w:r w:rsidRPr="001242D6">
              <w:rPr>
                <w:sz w:val="24"/>
                <w:szCs w:val="24"/>
              </w:rPr>
              <w:t>4 034,97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67B10" w14:textId="62695FF4" w:rsidR="001E09CC" w:rsidRPr="001242D6" w:rsidRDefault="001E09CC" w:rsidP="001E09CC">
            <w:pPr>
              <w:jc w:val="right"/>
              <w:rPr>
                <w:sz w:val="24"/>
                <w:szCs w:val="24"/>
              </w:rPr>
            </w:pPr>
            <w:r w:rsidRPr="001242D6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C007B" w14:textId="43C14CF1" w:rsidR="001E09CC" w:rsidRPr="001242D6" w:rsidRDefault="001E09CC" w:rsidP="001E09CC">
            <w:pPr>
              <w:jc w:val="right"/>
              <w:rPr>
                <w:sz w:val="24"/>
                <w:szCs w:val="24"/>
              </w:rPr>
            </w:pPr>
            <w:r w:rsidRPr="001242D6">
              <w:rPr>
                <w:sz w:val="24"/>
                <w:szCs w:val="24"/>
              </w:rPr>
              <w:t>3 534,97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B6F90" w14:textId="5A98CA35" w:rsidR="001E09CC" w:rsidRPr="001242D6" w:rsidRDefault="001E09CC" w:rsidP="001E09CC">
            <w:pPr>
              <w:jc w:val="right"/>
              <w:rPr>
                <w:sz w:val="24"/>
                <w:szCs w:val="24"/>
              </w:rPr>
            </w:pPr>
            <w:r w:rsidRPr="001242D6">
              <w:rPr>
                <w:sz w:val="24"/>
                <w:szCs w:val="24"/>
              </w:rPr>
              <w:t>500,00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3AAFA" w14:textId="3053DB4D" w:rsidR="001E09CC" w:rsidRPr="001242D6" w:rsidRDefault="001E09CC" w:rsidP="001E09CC">
            <w:pPr>
              <w:jc w:val="right"/>
              <w:rPr>
                <w:sz w:val="24"/>
                <w:szCs w:val="24"/>
              </w:rPr>
            </w:pPr>
            <w:r w:rsidRPr="001242D6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6042ED1E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028F8FDD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242D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1242D6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1242D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588EBD58" w14:textId="4F73FBED" w:rsidR="001E09CC" w:rsidRPr="001242D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5698C45A" w14:textId="77777777" w:rsidTr="001242D6">
        <w:trPr>
          <w:trHeight w:val="957"/>
        </w:trPr>
        <w:tc>
          <w:tcPr>
            <w:tcW w:w="224" w:type="pct"/>
            <w:vMerge/>
            <w:vAlign w:val="center"/>
            <w:hideMark/>
          </w:tcPr>
          <w:p w14:paraId="3C7324CF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857DFB5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4E2DF9AC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14:paraId="54D009EF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14:paraId="4C19F67B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1B11B2AA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10FFDF67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432A3C5F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465AED11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294575E0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1242D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68C7DDE7" w14:textId="77777777" w:rsidR="001E09CC" w:rsidRPr="001242D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E09CC" w:rsidRPr="00207943" w14:paraId="2744E5FE" w14:textId="77777777" w:rsidTr="00A013A4">
        <w:trPr>
          <w:trHeight w:val="510"/>
        </w:trPr>
        <w:tc>
          <w:tcPr>
            <w:tcW w:w="224" w:type="pct"/>
            <w:vMerge/>
            <w:vAlign w:val="center"/>
            <w:hideMark/>
          </w:tcPr>
          <w:p w14:paraId="3DB19DF1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204F9F2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73F5991F" w14:textId="77777777" w:rsidR="001E09CC" w:rsidRPr="001242D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01CCB" w14:textId="0BC4D079" w:rsidR="001E09CC" w:rsidRPr="00BD4FEC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D4FEC">
              <w:rPr>
                <w:sz w:val="24"/>
                <w:szCs w:val="24"/>
              </w:rPr>
              <w:t>4 190,00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D6C32" w14:textId="473C4002" w:rsidR="001E09CC" w:rsidRPr="00BD4FEC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D4FEC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C627B" w14:textId="0DA288C3" w:rsidR="001E09CC" w:rsidRPr="00BD4FEC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D4FEC">
              <w:rPr>
                <w:sz w:val="24"/>
                <w:szCs w:val="24"/>
              </w:rPr>
              <w:t>4 163,55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AB186" w14:textId="5F93DFC0" w:rsidR="001E09CC" w:rsidRPr="00BD4FEC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D4FEC">
              <w:rPr>
                <w:sz w:val="24"/>
                <w:szCs w:val="24"/>
              </w:rPr>
              <w:t>26,45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914EE" w14:textId="4EBDBEC5" w:rsidR="001E09CC" w:rsidRPr="001C3FBE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C3FBE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74D4D197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2379739C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242D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1242D6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1242D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0554F4ED" w14:textId="207F956D" w:rsidR="001E09CC" w:rsidRPr="001242D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E09CC" w:rsidRPr="00207943" w14:paraId="74C60C00" w14:textId="77777777" w:rsidTr="00E13C56">
        <w:trPr>
          <w:trHeight w:val="852"/>
        </w:trPr>
        <w:tc>
          <w:tcPr>
            <w:tcW w:w="224" w:type="pct"/>
            <w:vMerge/>
            <w:vAlign w:val="center"/>
            <w:hideMark/>
          </w:tcPr>
          <w:p w14:paraId="1937F61A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12E8F919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0EA8E9A9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8A701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B8417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73F11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B7D46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18E1E609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2D42A78F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7122ECF1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1242D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63E8CB24" w14:textId="77777777" w:rsidR="001E09CC" w:rsidRPr="001242D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5C3A85E2" w14:textId="77777777" w:rsidTr="00E13C56">
        <w:trPr>
          <w:trHeight w:val="99"/>
        </w:trPr>
        <w:tc>
          <w:tcPr>
            <w:tcW w:w="224" w:type="pct"/>
            <w:vMerge/>
            <w:vAlign w:val="center"/>
          </w:tcPr>
          <w:p w14:paraId="6CC759BA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36CA2CFB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</w:tcPr>
          <w:p w14:paraId="052C6F21" w14:textId="77777777" w:rsidR="001E09CC" w:rsidRPr="001242D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r w:rsidRPr="001242D6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1242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242D6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1242D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00594" w14:textId="3E3790ED" w:rsidR="001E09CC" w:rsidRPr="00BD4FEC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D4FEC">
              <w:rPr>
                <w:sz w:val="24"/>
                <w:szCs w:val="24"/>
              </w:rPr>
              <w:t>2 358,00</w:t>
            </w:r>
          </w:p>
        </w:tc>
        <w:tc>
          <w:tcPr>
            <w:tcW w:w="3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2C845" w14:textId="766FB9A7" w:rsidR="001E09CC" w:rsidRPr="00BD4FEC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D4FEC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9E02D" w14:textId="1BCB3BCC" w:rsidR="001E09CC" w:rsidRPr="00BD4FEC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D4FEC">
              <w:rPr>
                <w:sz w:val="24"/>
                <w:szCs w:val="24"/>
              </w:rPr>
              <w:t>2 358,00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9E168" w14:textId="4B0B2FB4" w:rsidR="001E09CC" w:rsidRPr="00BD4FEC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D4FEC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4B49426D" w14:textId="77777777" w:rsidR="001E09CC" w:rsidRPr="001242D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54861BCC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37E556E6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242D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1242D6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1242D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74437DB5" w14:textId="37600D3F" w:rsidR="001E09CC" w:rsidRPr="001242D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1E09CC" w:rsidRPr="00207943" w14:paraId="396CEFFC" w14:textId="77777777" w:rsidTr="00E13C56">
        <w:trPr>
          <w:trHeight w:val="876"/>
        </w:trPr>
        <w:tc>
          <w:tcPr>
            <w:tcW w:w="224" w:type="pct"/>
            <w:vMerge/>
            <w:vAlign w:val="center"/>
          </w:tcPr>
          <w:p w14:paraId="4C2F1621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4570C076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11944BDB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ED400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7A364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437A6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7DE82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14:paraId="4B8FD6CD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68304B70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1FCB0725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1242D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4ADDC8CB" w14:textId="77777777" w:rsidR="001E09CC" w:rsidRPr="001242D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428A3F4B" w14:textId="77777777" w:rsidTr="00A013A4">
        <w:trPr>
          <w:trHeight w:val="99"/>
        </w:trPr>
        <w:tc>
          <w:tcPr>
            <w:tcW w:w="224" w:type="pct"/>
            <w:vMerge/>
            <w:vAlign w:val="center"/>
          </w:tcPr>
          <w:p w14:paraId="745B2224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6739B22A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</w:tcPr>
          <w:p w14:paraId="2B74F576" w14:textId="0120AB83" w:rsidR="001E09CC" w:rsidRPr="001242D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>2026 (</w:t>
            </w:r>
            <w:proofErr w:type="spellStart"/>
            <w:r w:rsidRPr="001242D6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1242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242D6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1242D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shd w:val="clear" w:color="auto" w:fill="auto"/>
          </w:tcPr>
          <w:p w14:paraId="40F9818A" w14:textId="2F11C371" w:rsidR="001E09CC" w:rsidRPr="001242D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shd w:val="clear" w:color="auto" w:fill="auto"/>
          </w:tcPr>
          <w:p w14:paraId="3EEB6486" w14:textId="5783903B" w:rsidR="001E09CC" w:rsidRPr="001242D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</w:tcPr>
          <w:p w14:paraId="677C36E7" w14:textId="6D40FA87" w:rsidR="001E09CC" w:rsidRPr="001242D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23532E09" w14:textId="70D7F7BD" w:rsidR="001E09CC" w:rsidRPr="001242D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4919DB3F" w14:textId="284800AD" w:rsidR="001E09CC" w:rsidRPr="001242D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7FFCE0C4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2347BA16" w14:textId="6F291D2E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242D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1242D6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1242D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11BAB3A3" w14:textId="17516C6B" w:rsidR="001E09CC" w:rsidRPr="001242D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0E1ED1D8" w14:textId="77777777" w:rsidTr="001242D6">
        <w:trPr>
          <w:trHeight w:val="900"/>
        </w:trPr>
        <w:tc>
          <w:tcPr>
            <w:tcW w:w="224" w:type="pct"/>
            <w:vMerge/>
            <w:vAlign w:val="center"/>
          </w:tcPr>
          <w:p w14:paraId="7CBEFD91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4612A514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5453BE6A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</w:tcPr>
          <w:p w14:paraId="2BBCD3A8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</w:tcPr>
          <w:p w14:paraId="0610A422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</w:tcPr>
          <w:p w14:paraId="4775667F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14:paraId="7DE9EE2D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</w:tcPr>
          <w:p w14:paraId="12631E99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7F999CEF" w14:textId="77777777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4326765C" w14:textId="29B8FE58" w:rsidR="001E09CC" w:rsidRPr="001242D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1242D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359772E0" w14:textId="390235A9" w:rsidR="001E09CC" w:rsidRPr="001242D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42D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A013A4" w14:paraId="0F5FDCA0" w14:textId="77777777" w:rsidTr="0004364C">
        <w:trPr>
          <w:trHeight w:val="382"/>
        </w:trPr>
        <w:tc>
          <w:tcPr>
            <w:tcW w:w="224" w:type="pct"/>
            <w:vMerge w:val="restart"/>
            <w:shd w:val="clear" w:color="auto" w:fill="auto"/>
            <w:hideMark/>
          </w:tcPr>
          <w:p w14:paraId="233F6107" w14:textId="77777777" w:rsidR="001E09CC" w:rsidRPr="00A013A4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2.1.7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517A1226" w14:textId="02BA6F9C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Капитальный ремонт (устройство скатных крыш) корпусов 3, 4, 5 МАУ ЗАТО Северск ДОЛ «Зеленый мыс» (ДОЛ «Зеленый мыс»)</w:t>
            </w:r>
          </w:p>
        </w:tc>
        <w:tc>
          <w:tcPr>
            <w:tcW w:w="252" w:type="pct"/>
            <w:shd w:val="clear" w:color="auto" w:fill="auto"/>
            <w:hideMark/>
          </w:tcPr>
          <w:p w14:paraId="53171604" w14:textId="77777777" w:rsidR="001E09CC" w:rsidRPr="00A013A4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shd w:val="clear" w:color="auto" w:fill="auto"/>
            <w:hideMark/>
          </w:tcPr>
          <w:p w14:paraId="37B48BF8" w14:textId="2155C2A4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246A6DE1" w14:textId="3C8A728D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220620D7" w14:textId="4AEF11DE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60269240" w14:textId="59AC7407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42C5794A" w14:textId="4562A2C2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2CCAF622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786" w:type="pct"/>
            <w:shd w:val="clear" w:color="auto" w:fill="auto"/>
            <w:hideMark/>
          </w:tcPr>
          <w:p w14:paraId="01513F90" w14:textId="77777777" w:rsidR="001E09CC" w:rsidRPr="00A013A4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  <w:hideMark/>
          </w:tcPr>
          <w:p w14:paraId="2500162F" w14:textId="77777777" w:rsidR="001E09CC" w:rsidRPr="00A013A4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E09CC" w:rsidRPr="00A013A4" w14:paraId="0D7B5C10" w14:textId="77777777" w:rsidTr="0004364C">
        <w:trPr>
          <w:trHeight w:val="591"/>
        </w:trPr>
        <w:tc>
          <w:tcPr>
            <w:tcW w:w="224" w:type="pct"/>
            <w:vMerge/>
            <w:vAlign w:val="center"/>
            <w:hideMark/>
          </w:tcPr>
          <w:p w14:paraId="6B9F930B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3D8F5EE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155FA778" w14:textId="77777777" w:rsidR="001E09CC" w:rsidRPr="00A013A4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shd w:val="clear" w:color="auto" w:fill="auto"/>
            <w:hideMark/>
          </w:tcPr>
          <w:p w14:paraId="11A871AD" w14:textId="77777777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061DAD7A" w14:textId="77777777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3B94DA91" w14:textId="77777777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5891BDD2" w14:textId="77777777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6A2C16A0" w14:textId="77777777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386CE333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4454E4A8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07D4E5AA" w14:textId="77777777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A013A4" w14:paraId="79AAD93C" w14:textId="77777777" w:rsidTr="0004364C">
        <w:trPr>
          <w:trHeight w:val="495"/>
        </w:trPr>
        <w:tc>
          <w:tcPr>
            <w:tcW w:w="224" w:type="pct"/>
            <w:vMerge/>
            <w:vAlign w:val="center"/>
            <w:hideMark/>
          </w:tcPr>
          <w:p w14:paraId="50879938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7D0DD727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1703DCE5" w14:textId="77777777" w:rsidR="001E09CC" w:rsidRPr="00A013A4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shd w:val="clear" w:color="auto" w:fill="auto"/>
            <w:hideMark/>
          </w:tcPr>
          <w:p w14:paraId="0A3DFC0F" w14:textId="77777777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06FB8E24" w14:textId="77777777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7B88A183" w14:textId="77777777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43A925C3" w14:textId="77777777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4B1A7764" w14:textId="77777777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51631117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6093906C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18185CBF" w14:textId="77777777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A013A4" w14:paraId="13BBFAA2" w14:textId="77777777" w:rsidTr="0004364C">
        <w:trPr>
          <w:trHeight w:val="241"/>
        </w:trPr>
        <w:tc>
          <w:tcPr>
            <w:tcW w:w="224" w:type="pct"/>
            <w:vMerge/>
            <w:vAlign w:val="center"/>
            <w:hideMark/>
          </w:tcPr>
          <w:p w14:paraId="2A5CC870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44822B0F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50BAA508" w14:textId="77777777" w:rsidR="001E09CC" w:rsidRPr="00A013A4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shd w:val="clear" w:color="auto" w:fill="auto"/>
            <w:hideMark/>
          </w:tcPr>
          <w:p w14:paraId="235A01CB" w14:textId="36D0F5E3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4F039313" w14:textId="0A0D24A0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572E20EF" w14:textId="5B1E78BB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1FB25348" w14:textId="1DAFC0F0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1731BE8F" w14:textId="06B39794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6A683FC6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3C63883D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516E68EC" w14:textId="25B2F310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A013A4" w14:paraId="657E3003" w14:textId="77777777" w:rsidTr="0004364C">
        <w:trPr>
          <w:trHeight w:val="490"/>
        </w:trPr>
        <w:tc>
          <w:tcPr>
            <w:tcW w:w="224" w:type="pct"/>
            <w:vMerge/>
            <w:vAlign w:val="center"/>
            <w:hideMark/>
          </w:tcPr>
          <w:p w14:paraId="2D8AC49C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3FA57182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49006417" w14:textId="77777777" w:rsidR="001E09CC" w:rsidRPr="00A013A4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shd w:val="clear" w:color="auto" w:fill="auto"/>
            <w:hideMark/>
          </w:tcPr>
          <w:p w14:paraId="2F0C945B" w14:textId="5F51CA08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10A44446" w14:textId="45E3294C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08DBE369" w14:textId="38878CBE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76AFEC89" w14:textId="7CE70C8A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56124937" w14:textId="3A3A7191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168FB027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21659499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51026F8C" w14:textId="2ED59FA7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A013A4" w14:paraId="4B9E25CA" w14:textId="77777777" w:rsidTr="0004364C">
        <w:trPr>
          <w:trHeight w:val="490"/>
        </w:trPr>
        <w:tc>
          <w:tcPr>
            <w:tcW w:w="224" w:type="pct"/>
            <w:vMerge/>
            <w:vAlign w:val="center"/>
          </w:tcPr>
          <w:p w14:paraId="3504E158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1745C949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6B47A09A" w14:textId="77777777" w:rsidR="001E09CC" w:rsidRPr="00A013A4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shd w:val="clear" w:color="auto" w:fill="auto"/>
          </w:tcPr>
          <w:p w14:paraId="35E91ECB" w14:textId="641046DA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3 667,72</w:t>
            </w:r>
          </w:p>
        </w:tc>
        <w:tc>
          <w:tcPr>
            <w:tcW w:w="369" w:type="pct"/>
            <w:shd w:val="clear" w:color="auto" w:fill="auto"/>
          </w:tcPr>
          <w:p w14:paraId="4B4F2C7C" w14:textId="0AAAD35E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</w:tcPr>
          <w:p w14:paraId="376A699D" w14:textId="5996908B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08627A57" w14:textId="6962B05D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3 667,72</w:t>
            </w:r>
          </w:p>
        </w:tc>
        <w:tc>
          <w:tcPr>
            <w:tcW w:w="387" w:type="pct"/>
            <w:shd w:val="clear" w:color="auto" w:fill="auto"/>
          </w:tcPr>
          <w:p w14:paraId="44FC07F7" w14:textId="5BD98460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13CA5697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546899C0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4BDF2BBF" w14:textId="6DCFEB92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E09CC" w:rsidRPr="00A013A4" w14:paraId="4131A5F8" w14:textId="77777777" w:rsidTr="0004364C">
        <w:trPr>
          <w:trHeight w:val="490"/>
        </w:trPr>
        <w:tc>
          <w:tcPr>
            <w:tcW w:w="224" w:type="pct"/>
            <w:vMerge/>
            <w:vAlign w:val="center"/>
          </w:tcPr>
          <w:p w14:paraId="646255AE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2B7DE73A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181C6EF2" w14:textId="3CCE7A04" w:rsidR="001E09CC" w:rsidRPr="00A013A4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2026 (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shd w:val="clear" w:color="auto" w:fill="auto"/>
          </w:tcPr>
          <w:p w14:paraId="15D8E959" w14:textId="4AB82A5A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</w:tcPr>
          <w:p w14:paraId="3D7CADFC" w14:textId="163D8C40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</w:tcPr>
          <w:p w14:paraId="732B6E4A" w14:textId="523A26A6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6433139A" w14:textId="1BE99F60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1683EB91" w14:textId="6C93DD05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5DF0CD60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7A03C273" w14:textId="7F92FD0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7D47A92A" w14:textId="4501EB41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531673C3" w14:textId="77777777" w:rsidTr="0004364C">
        <w:trPr>
          <w:trHeight w:val="262"/>
        </w:trPr>
        <w:tc>
          <w:tcPr>
            <w:tcW w:w="224" w:type="pct"/>
            <w:vMerge w:val="restart"/>
            <w:shd w:val="clear" w:color="auto" w:fill="auto"/>
            <w:hideMark/>
          </w:tcPr>
          <w:p w14:paraId="0D1C8356" w14:textId="77777777" w:rsidR="001E09CC" w:rsidRPr="00A013A4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2.1.8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19E742A0" w14:textId="0EC1765B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Текущий</w:t>
            </w:r>
            <w:r w:rsidRPr="00A013A4">
              <w:rPr>
                <w:rFonts w:ascii="Times New Roman" w:hAnsi="Times New Roman"/>
                <w:sz w:val="24"/>
                <w:szCs w:val="24"/>
              </w:rPr>
              <w:t xml:space="preserve"> ремонт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здания </w:t>
            </w:r>
            <w:r w:rsidRPr="00A013A4">
              <w:rPr>
                <w:rFonts w:ascii="Times New Roman" w:hAnsi="Times New Roman"/>
                <w:sz w:val="24"/>
                <w:szCs w:val="24"/>
              </w:rPr>
              <w:t>школы МАУ ЗАТО Северск ДОЛ «Восход»</w:t>
            </w:r>
          </w:p>
        </w:tc>
        <w:tc>
          <w:tcPr>
            <w:tcW w:w="252" w:type="pct"/>
            <w:shd w:val="clear" w:color="auto" w:fill="auto"/>
            <w:hideMark/>
          </w:tcPr>
          <w:p w14:paraId="57F3B96F" w14:textId="77777777" w:rsidR="001E09CC" w:rsidRPr="00A013A4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shd w:val="clear" w:color="auto" w:fill="auto"/>
            <w:hideMark/>
          </w:tcPr>
          <w:p w14:paraId="3C1DB1D7" w14:textId="430DFF1D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5A3C48C4" w14:textId="77777777" w:rsidR="001E09CC" w:rsidRPr="00A013A4" w:rsidRDefault="001E09CC" w:rsidP="001E09CC">
            <w:pPr>
              <w:jc w:val="right"/>
              <w:rPr>
                <w:sz w:val="24"/>
                <w:szCs w:val="24"/>
              </w:rPr>
            </w:pPr>
            <w:r w:rsidRPr="00A013A4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55C061DE" w14:textId="77777777" w:rsidR="001E09CC" w:rsidRPr="00A013A4" w:rsidRDefault="001E09CC" w:rsidP="001E09CC">
            <w:pPr>
              <w:jc w:val="right"/>
              <w:rPr>
                <w:sz w:val="24"/>
                <w:szCs w:val="24"/>
              </w:rPr>
            </w:pPr>
            <w:r w:rsidRPr="00A013A4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5077533F" w14:textId="4A79BBE1" w:rsidR="001E09CC" w:rsidRPr="00A013A4" w:rsidRDefault="001E09CC" w:rsidP="001E09CC">
            <w:pPr>
              <w:jc w:val="right"/>
              <w:rPr>
                <w:sz w:val="24"/>
                <w:szCs w:val="24"/>
              </w:rPr>
            </w:pPr>
            <w:r w:rsidRPr="00A013A4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0CC16A50" w14:textId="77777777" w:rsidR="001E09CC" w:rsidRPr="00A013A4" w:rsidRDefault="001E09CC" w:rsidP="001E09CC">
            <w:pPr>
              <w:jc w:val="right"/>
              <w:rPr>
                <w:sz w:val="24"/>
                <w:szCs w:val="24"/>
              </w:rPr>
            </w:pPr>
            <w:r w:rsidRPr="00A013A4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73182B0B" w14:textId="20AEB2D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9F1FCA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9F1FCA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9F1FCA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МАУ ЗАТО Северск ДОЛ «Восход»</w:t>
            </w:r>
          </w:p>
        </w:tc>
        <w:tc>
          <w:tcPr>
            <w:tcW w:w="786" w:type="pct"/>
            <w:shd w:val="clear" w:color="auto" w:fill="auto"/>
            <w:hideMark/>
          </w:tcPr>
          <w:p w14:paraId="013836BE" w14:textId="77777777" w:rsidR="001E09CC" w:rsidRPr="00A013A4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  <w:hideMark/>
          </w:tcPr>
          <w:p w14:paraId="6498C04F" w14:textId="77777777" w:rsidR="001E09CC" w:rsidRPr="00A013A4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E09CC" w:rsidRPr="00207943" w14:paraId="71F98096" w14:textId="77777777" w:rsidTr="0004364C">
        <w:trPr>
          <w:trHeight w:val="838"/>
        </w:trPr>
        <w:tc>
          <w:tcPr>
            <w:tcW w:w="224" w:type="pct"/>
            <w:vMerge/>
            <w:vAlign w:val="center"/>
            <w:hideMark/>
          </w:tcPr>
          <w:p w14:paraId="1F63D5B6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540A60BC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2D2E004A" w14:textId="77777777" w:rsidR="001E09CC" w:rsidRPr="00A013A4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shd w:val="clear" w:color="auto" w:fill="auto"/>
            <w:hideMark/>
          </w:tcPr>
          <w:p w14:paraId="58CDD140" w14:textId="77777777" w:rsidR="001E09CC" w:rsidRPr="00A013A4" w:rsidRDefault="001E09CC" w:rsidP="001E09CC">
            <w:pPr>
              <w:jc w:val="right"/>
              <w:rPr>
                <w:sz w:val="24"/>
                <w:szCs w:val="24"/>
              </w:rPr>
            </w:pPr>
            <w:r w:rsidRPr="00A013A4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6AE17132" w14:textId="77777777" w:rsidR="001E09CC" w:rsidRPr="00A013A4" w:rsidRDefault="001E09CC" w:rsidP="001E09CC">
            <w:pPr>
              <w:jc w:val="right"/>
              <w:rPr>
                <w:sz w:val="24"/>
                <w:szCs w:val="24"/>
              </w:rPr>
            </w:pPr>
            <w:r w:rsidRPr="00A013A4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65C0690C" w14:textId="77777777" w:rsidR="001E09CC" w:rsidRPr="00A013A4" w:rsidRDefault="001E09CC" w:rsidP="001E09CC">
            <w:pPr>
              <w:jc w:val="right"/>
              <w:rPr>
                <w:sz w:val="24"/>
                <w:szCs w:val="24"/>
              </w:rPr>
            </w:pPr>
            <w:r w:rsidRPr="00A013A4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218AE221" w14:textId="77777777" w:rsidR="001E09CC" w:rsidRPr="00A013A4" w:rsidRDefault="001E09CC" w:rsidP="001E09CC">
            <w:pPr>
              <w:jc w:val="right"/>
              <w:rPr>
                <w:sz w:val="24"/>
                <w:szCs w:val="24"/>
              </w:rPr>
            </w:pPr>
            <w:r w:rsidRPr="00A013A4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6811CDA0" w14:textId="77777777" w:rsidR="001E09CC" w:rsidRPr="00A013A4" w:rsidRDefault="001E09CC" w:rsidP="001E09CC">
            <w:pPr>
              <w:jc w:val="right"/>
              <w:rPr>
                <w:sz w:val="24"/>
                <w:szCs w:val="24"/>
              </w:rPr>
            </w:pPr>
            <w:r w:rsidRPr="00A013A4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0E0A5177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3CE3E9A5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0E872740" w14:textId="77777777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53429DFC" w14:textId="77777777" w:rsidTr="0004364C">
        <w:trPr>
          <w:trHeight w:val="850"/>
        </w:trPr>
        <w:tc>
          <w:tcPr>
            <w:tcW w:w="224" w:type="pct"/>
            <w:vMerge/>
            <w:vAlign w:val="center"/>
            <w:hideMark/>
          </w:tcPr>
          <w:p w14:paraId="0BC6FF7E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C444822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12902582" w14:textId="77777777" w:rsidR="001E09CC" w:rsidRPr="00A013A4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shd w:val="clear" w:color="auto" w:fill="auto"/>
            <w:hideMark/>
          </w:tcPr>
          <w:p w14:paraId="3EFBA818" w14:textId="77777777" w:rsidR="001E09CC" w:rsidRPr="00A013A4" w:rsidRDefault="001E09CC" w:rsidP="001E09CC">
            <w:pPr>
              <w:jc w:val="right"/>
              <w:rPr>
                <w:sz w:val="24"/>
                <w:szCs w:val="24"/>
              </w:rPr>
            </w:pPr>
            <w:r w:rsidRPr="00A013A4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576C7F94" w14:textId="77777777" w:rsidR="001E09CC" w:rsidRPr="00A013A4" w:rsidRDefault="001E09CC" w:rsidP="001E09CC">
            <w:pPr>
              <w:jc w:val="right"/>
              <w:rPr>
                <w:sz w:val="24"/>
                <w:szCs w:val="24"/>
              </w:rPr>
            </w:pPr>
            <w:r w:rsidRPr="00A013A4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786728F4" w14:textId="77777777" w:rsidR="001E09CC" w:rsidRPr="00A013A4" w:rsidRDefault="001E09CC" w:rsidP="001E09CC">
            <w:pPr>
              <w:jc w:val="right"/>
              <w:rPr>
                <w:sz w:val="24"/>
                <w:szCs w:val="24"/>
              </w:rPr>
            </w:pPr>
            <w:r w:rsidRPr="00A013A4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289B10D4" w14:textId="77777777" w:rsidR="001E09CC" w:rsidRPr="00A013A4" w:rsidRDefault="001E09CC" w:rsidP="001E09CC">
            <w:pPr>
              <w:jc w:val="right"/>
              <w:rPr>
                <w:sz w:val="24"/>
                <w:szCs w:val="24"/>
              </w:rPr>
            </w:pPr>
            <w:r w:rsidRPr="00A013A4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5FE155FA" w14:textId="77777777" w:rsidR="001E09CC" w:rsidRPr="00A013A4" w:rsidRDefault="001E09CC" w:rsidP="001E09CC">
            <w:pPr>
              <w:jc w:val="right"/>
              <w:rPr>
                <w:sz w:val="24"/>
                <w:szCs w:val="24"/>
              </w:rPr>
            </w:pPr>
            <w:r w:rsidRPr="00A013A4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62AC442A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05BFF220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2FB87A8F" w14:textId="77777777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48001034" w14:textId="77777777" w:rsidTr="0004364C">
        <w:trPr>
          <w:trHeight w:val="834"/>
        </w:trPr>
        <w:tc>
          <w:tcPr>
            <w:tcW w:w="224" w:type="pct"/>
            <w:vMerge/>
            <w:vAlign w:val="center"/>
            <w:hideMark/>
          </w:tcPr>
          <w:p w14:paraId="3DB3A4D0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FC6985B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70CF97E6" w14:textId="77777777" w:rsidR="001E09CC" w:rsidRPr="00A013A4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shd w:val="clear" w:color="auto" w:fill="auto"/>
            <w:hideMark/>
          </w:tcPr>
          <w:p w14:paraId="67033F46" w14:textId="77777777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029F4FDA" w14:textId="77777777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34C7157E" w14:textId="77777777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54905E90" w14:textId="77777777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41889859" w14:textId="77777777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30496699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0AF1D460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7A6D23B7" w14:textId="77777777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5EC77C76" w14:textId="77777777" w:rsidTr="0004364C">
        <w:trPr>
          <w:trHeight w:val="845"/>
        </w:trPr>
        <w:tc>
          <w:tcPr>
            <w:tcW w:w="224" w:type="pct"/>
            <w:vMerge/>
            <w:vAlign w:val="center"/>
            <w:hideMark/>
          </w:tcPr>
          <w:p w14:paraId="457A63F2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03591894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0C109B31" w14:textId="77777777" w:rsidR="001E09CC" w:rsidRPr="00A013A4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shd w:val="clear" w:color="auto" w:fill="auto"/>
            <w:hideMark/>
          </w:tcPr>
          <w:p w14:paraId="741E6DD4" w14:textId="319D0441" w:rsidR="001E09CC" w:rsidRPr="00A013A4" w:rsidRDefault="001E09CC" w:rsidP="001E09CC">
            <w:pPr>
              <w:jc w:val="right"/>
              <w:rPr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4E6865B6" w14:textId="2453285B" w:rsidR="001E09CC" w:rsidRPr="00A013A4" w:rsidRDefault="001E09CC" w:rsidP="001E09CC">
            <w:pPr>
              <w:jc w:val="right"/>
              <w:rPr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1612CF29" w14:textId="20EF60EC" w:rsidR="001E09CC" w:rsidRPr="00A013A4" w:rsidRDefault="001E09CC" w:rsidP="001E09CC">
            <w:pPr>
              <w:jc w:val="right"/>
              <w:rPr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6AA21BC7" w14:textId="578C8C21" w:rsidR="001E09CC" w:rsidRPr="00A013A4" w:rsidRDefault="001E09CC" w:rsidP="001E09CC">
            <w:pPr>
              <w:jc w:val="right"/>
              <w:rPr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681090DC" w14:textId="094D43C3" w:rsidR="001E09CC" w:rsidRPr="00A013A4" w:rsidRDefault="001E09CC" w:rsidP="001E09CC">
            <w:pPr>
              <w:jc w:val="right"/>
              <w:rPr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5E923384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29CF48DD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102B0E12" w14:textId="3FFFE774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52043DF4" w14:textId="77777777" w:rsidTr="00A013A4">
        <w:trPr>
          <w:trHeight w:val="845"/>
        </w:trPr>
        <w:tc>
          <w:tcPr>
            <w:tcW w:w="224" w:type="pct"/>
            <w:vMerge/>
            <w:vAlign w:val="center"/>
          </w:tcPr>
          <w:p w14:paraId="25FEB65A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37A65B5C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040BA8E6" w14:textId="77777777" w:rsidR="001E09CC" w:rsidRPr="00A013A4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B362D" w14:textId="1EFB1C6E" w:rsidR="001E09CC" w:rsidRPr="00281667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1667">
              <w:rPr>
                <w:sz w:val="24"/>
                <w:szCs w:val="24"/>
              </w:rPr>
              <w:t>9 422,68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A4626" w14:textId="694F3244" w:rsidR="001E09CC" w:rsidRPr="00281667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1667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1E591" w14:textId="5461FB2A" w:rsidR="001E09CC" w:rsidRPr="00281667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1667">
              <w:rPr>
                <w:sz w:val="24"/>
                <w:szCs w:val="24"/>
              </w:rPr>
              <w:t>8 482,19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0A346" w14:textId="27C831D6" w:rsidR="001E09CC" w:rsidRPr="00281667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1667">
              <w:rPr>
                <w:sz w:val="24"/>
                <w:szCs w:val="24"/>
              </w:rPr>
              <w:t>940,49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485BC" w14:textId="3DE499C1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797B247B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043382D1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472E306A" w14:textId="772276EE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E09CC" w:rsidRPr="00207943" w14:paraId="03E2ECCE" w14:textId="77777777" w:rsidTr="00A013A4">
        <w:trPr>
          <w:trHeight w:val="845"/>
        </w:trPr>
        <w:tc>
          <w:tcPr>
            <w:tcW w:w="224" w:type="pct"/>
            <w:vMerge/>
            <w:vAlign w:val="center"/>
          </w:tcPr>
          <w:p w14:paraId="0BB2EE6C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6A7159C2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198D4DFB" w14:textId="252BB41D" w:rsidR="001E09CC" w:rsidRPr="00A013A4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>2026 (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55C3D" w14:textId="3C9AFED6" w:rsidR="001E09CC" w:rsidRPr="00281667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1667">
              <w:rPr>
                <w:sz w:val="24"/>
                <w:szCs w:val="24"/>
              </w:rPr>
              <w:t>46 543,99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089FE" w14:textId="29ADBCE4" w:rsidR="001E09CC" w:rsidRPr="00281667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1667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ABC74" w14:textId="33642BB2" w:rsidR="001E09CC" w:rsidRPr="00281667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1667">
              <w:rPr>
                <w:sz w:val="24"/>
                <w:szCs w:val="24"/>
              </w:rPr>
              <w:t>15 000,00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C6631" w14:textId="3793E53F" w:rsidR="001E09CC" w:rsidRPr="00281667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1667">
              <w:rPr>
                <w:sz w:val="24"/>
                <w:szCs w:val="24"/>
              </w:rPr>
              <w:t>31 543,99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91430" w14:textId="1EB97C49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2B7821A6" w14:textId="77777777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3AAF973A" w14:textId="26FBAB9F" w:rsidR="001E09CC" w:rsidRPr="00A013A4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A013A4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A013A4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A013A4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7D496635" w14:textId="39C3F8F0" w:rsidR="001E09CC" w:rsidRPr="00A013A4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E09CC" w:rsidRPr="00207943" w14:paraId="69704DD3" w14:textId="77777777" w:rsidTr="0004364C">
        <w:trPr>
          <w:trHeight w:val="265"/>
        </w:trPr>
        <w:tc>
          <w:tcPr>
            <w:tcW w:w="224" w:type="pct"/>
            <w:vMerge w:val="restart"/>
            <w:shd w:val="clear" w:color="auto" w:fill="auto"/>
            <w:hideMark/>
          </w:tcPr>
          <w:p w14:paraId="07C9A59E" w14:textId="77777777" w:rsidR="001E09CC" w:rsidRPr="00C646A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 xml:space="preserve"> 2.1.9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5DE3480F" w14:textId="07124313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Капитальный ремонт овощехранилища МАУ ЗАТО Северск ДОЛ «Восход»</w:t>
            </w:r>
          </w:p>
        </w:tc>
        <w:tc>
          <w:tcPr>
            <w:tcW w:w="252" w:type="pct"/>
            <w:shd w:val="clear" w:color="auto" w:fill="auto"/>
            <w:hideMark/>
          </w:tcPr>
          <w:p w14:paraId="735040FC" w14:textId="77777777" w:rsidR="001E09CC" w:rsidRPr="00C646A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shd w:val="clear" w:color="auto" w:fill="auto"/>
            <w:hideMark/>
          </w:tcPr>
          <w:p w14:paraId="68DA0612" w14:textId="6E628B5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0F27CA91" w14:textId="729637B3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0492D0FB" w14:textId="4A4E950A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0F67D86C" w14:textId="1678EE8E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1DE6534B" w14:textId="77777777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28163698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786" w:type="pct"/>
            <w:shd w:val="clear" w:color="auto" w:fill="auto"/>
            <w:hideMark/>
          </w:tcPr>
          <w:p w14:paraId="77393098" w14:textId="77777777" w:rsidR="001E09CC" w:rsidRPr="00C646A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  <w:hideMark/>
          </w:tcPr>
          <w:p w14:paraId="680A2D14" w14:textId="77777777" w:rsidR="001E09CC" w:rsidRPr="00C646A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E09CC" w:rsidRPr="00207943" w14:paraId="36C2865D" w14:textId="77777777" w:rsidTr="0004364C">
        <w:trPr>
          <w:trHeight w:val="853"/>
        </w:trPr>
        <w:tc>
          <w:tcPr>
            <w:tcW w:w="224" w:type="pct"/>
            <w:vMerge/>
            <w:vAlign w:val="center"/>
            <w:hideMark/>
          </w:tcPr>
          <w:p w14:paraId="146697A2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3ED3DE9E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61103926" w14:textId="77777777" w:rsidR="001E09CC" w:rsidRPr="00C646A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shd w:val="clear" w:color="auto" w:fill="auto"/>
            <w:hideMark/>
          </w:tcPr>
          <w:p w14:paraId="466D5A45" w14:textId="77777777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6C2CDF62" w14:textId="77777777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10829609" w14:textId="77777777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7CC28C3E" w14:textId="77777777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4E8B1079" w14:textId="77777777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4803C5CD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53C82D20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417814CB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66098D0F" w14:textId="77777777" w:rsidTr="0004364C">
        <w:trPr>
          <w:trHeight w:val="99"/>
        </w:trPr>
        <w:tc>
          <w:tcPr>
            <w:tcW w:w="224" w:type="pct"/>
            <w:vMerge/>
            <w:vAlign w:val="center"/>
            <w:hideMark/>
          </w:tcPr>
          <w:p w14:paraId="5FA976B9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033C885A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4447A2D0" w14:textId="77777777" w:rsidR="001E09CC" w:rsidRPr="00C646A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shd w:val="clear" w:color="auto" w:fill="auto"/>
            <w:hideMark/>
          </w:tcPr>
          <w:p w14:paraId="0B3DCF4C" w14:textId="77777777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5D4656E5" w14:textId="77777777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6E80898C" w14:textId="77777777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5429B173" w14:textId="77777777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5E8970B4" w14:textId="77777777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59B580C1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23196460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202C7ECF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738E604D" w14:textId="77777777" w:rsidTr="0004364C">
        <w:trPr>
          <w:trHeight w:val="830"/>
        </w:trPr>
        <w:tc>
          <w:tcPr>
            <w:tcW w:w="224" w:type="pct"/>
            <w:vMerge/>
            <w:vAlign w:val="center"/>
            <w:hideMark/>
          </w:tcPr>
          <w:p w14:paraId="17756BB1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0EB126B7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3D2703E9" w14:textId="77777777" w:rsidR="001E09CC" w:rsidRPr="00C646A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shd w:val="clear" w:color="auto" w:fill="auto"/>
            <w:hideMark/>
          </w:tcPr>
          <w:p w14:paraId="1CCDDBC9" w14:textId="2A8F7427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20757534" w14:textId="168CBC46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551E14CB" w14:textId="425849D8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7E10A5D4" w14:textId="6A68CFC3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5FB6C068" w14:textId="178F067F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01004282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020417D9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72139029" w14:textId="3D54D021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71F549BD" w14:textId="77777777" w:rsidTr="0004364C">
        <w:trPr>
          <w:trHeight w:val="99"/>
        </w:trPr>
        <w:tc>
          <w:tcPr>
            <w:tcW w:w="224" w:type="pct"/>
            <w:vMerge/>
            <w:vAlign w:val="center"/>
            <w:hideMark/>
          </w:tcPr>
          <w:p w14:paraId="38114EC1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0B07016E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26CE9F18" w14:textId="77777777" w:rsidR="001E09CC" w:rsidRPr="00C646A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shd w:val="clear" w:color="auto" w:fill="auto"/>
            <w:hideMark/>
          </w:tcPr>
          <w:p w14:paraId="5FBA3628" w14:textId="4C2DD569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  <w:hideMark/>
          </w:tcPr>
          <w:p w14:paraId="05BC7F97" w14:textId="41FEA998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  <w:hideMark/>
          </w:tcPr>
          <w:p w14:paraId="2B777C47" w14:textId="2928BB72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21E78104" w14:textId="4BAE757D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494D4C65" w14:textId="04C3FC50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3578A5A5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70777472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31BB1A86" w14:textId="6B6A3F58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37141F18" w14:textId="77777777" w:rsidTr="0004364C">
        <w:trPr>
          <w:trHeight w:val="99"/>
        </w:trPr>
        <w:tc>
          <w:tcPr>
            <w:tcW w:w="224" w:type="pct"/>
            <w:vMerge/>
            <w:vAlign w:val="center"/>
          </w:tcPr>
          <w:p w14:paraId="6A1AC74D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205CC7B1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2265884D" w14:textId="77777777" w:rsidR="001E09CC" w:rsidRPr="00C646A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shd w:val="clear" w:color="auto" w:fill="auto"/>
          </w:tcPr>
          <w:p w14:paraId="2C2AB1E3" w14:textId="2CC0D840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8 035,85</w:t>
            </w:r>
          </w:p>
        </w:tc>
        <w:tc>
          <w:tcPr>
            <w:tcW w:w="369" w:type="pct"/>
            <w:shd w:val="clear" w:color="auto" w:fill="auto"/>
          </w:tcPr>
          <w:p w14:paraId="7CF728FA" w14:textId="726BC2B0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</w:tcPr>
          <w:p w14:paraId="30EC0505" w14:textId="71E2FAEE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69895094" w14:textId="344C2BF5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8 035,85</w:t>
            </w:r>
          </w:p>
        </w:tc>
        <w:tc>
          <w:tcPr>
            <w:tcW w:w="387" w:type="pct"/>
            <w:shd w:val="clear" w:color="auto" w:fill="auto"/>
          </w:tcPr>
          <w:p w14:paraId="53E52DB5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1A1760D5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0DEA8A52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79C93571" w14:textId="27845862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E09CC" w:rsidRPr="00207943" w14:paraId="0CB37473" w14:textId="77777777" w:rsidTr="0004364C">
        <w:trPr>
          <w:trHeight w:val="99"/>
        </w:trPr>
        <w:tc>
          <w:tcPr>
            <w:tcW w:w="224" w:type="pct"/>
            <w:vMerge/>
            <w:vAlign w:val="center"/>
          </w:tcPr>
          <w:p w14:paraId="212013BC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66A1E27F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6B7B12C0" w14:textId="088579E0" w:rsidR="001E09CC" w:rsidRPr="00C646A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2026 (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shd w:val="clear" w:color="auto" w:fill="auto"/>
          </w:tcPr>
          <w:p w14:paraId="6B8B502D" w14:textId="51DA32D1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</w:tcPr>
          <w:p w14:paraId="5A8FB513" w14:textId="3ADC620E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</w:tcPr>
          <w:p w14:paraId="562274F0" w14:textId="33AA7CAB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02ED0FA1" w14:textId="2E7D6DD6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5B7D514E" w14:textId="1CEB69AF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71A4F18E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5FD3CBB8" w14:textId="0E42283B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5B3B4ADA" w14:textId="1B0E281E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E09CC" w:rsidRPr="00207943" w14:paraId="2BAD81D2" w14:textId="77777777" w:rsidTr="0004364C">
        <w:trPr>
          <w:trHeight w:val="99"/>
        </w:trPr>
        <w:tc>
          <w:tcPr>
            <w:tcW w:w="224" w:type="pct"/>
            <w:vMerge w:val="restart"/>
          </w:tcPr>
          <w:p w14:paraId="19F9BD0E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2.1.10</w:t>
            </w:r>
          </w:p>
        </w:tc>
        <w:tc>
          <w:tcPr>
            <w:tcW w:w="786" w:type="pct"/>
            <w:vMerge w:val="restart"/>
          </w:tcPr>
          <w:p w14:paraId="1CD673B1" w14:textId="7F35BFDD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Строительство открытого летнего бассейна МАУ ЗАТО Северск ДОЛ «Восход»</w:t>
            </w:r>
          </w:p>
        </w:tc>
        <w:tc>
          <w:tcPr>
            <w:tcW w:w="252" w:type="pct"/>
            <w:shd w:val="clear" w:color="auto" w:fill="auto"/>
          </w:tcPr>
          <w:p w14:paraId="6A210A37" w14:textId="77777777" w:rsidR="001E09CC" w:rsidRPr="00C646A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Всего</w:t>
            </w:r>
          </w:p>
        </w:tc>
        <w:tc>
          <w:tcPr>
            <w:tcW w:w="423" w:type="pct"/>
            <w:shd w:val="clear" w:color="auto" w:fill="auto"/>
          </w:tcPr>
          <w:p w14:paraId="1091D3AC" w14:textId="561D6097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</w:tcPr>
          <w:p w14:paraId="45723258" w14:textId="2A3C37A3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</w:tcPr>
          <w:p w14:paraId="49023109" w14:textId="23FAE7CF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742002A7" w14:textId="4D758EEC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0B12BF73" w14:textId="77777777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</w:tcPr>
          <w:p w14:paraId="69475F23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786" w:type="pct"/>
            <w:shd w:val="clear" w:color="auto" w:fill="auto"/>
          </w:tcPr>
          <w:p w14:paraId="7219C30A" w14:textId="77777777" w:rsidR="001E09CC" w:rsidRPr="00C646A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</w:tcPr>
          <w:p w14:paraId="615C441A" w14:textId="77777777" w:rsidR="001E09CC" w:rsidRPr="00C646A1" w:rsidRDefault="001E09CC" w:rsidP="001E09CC">
            <w:pPr>
              <w:jc w:val="center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X</w:t>
            </w:r>
          </w:p>
        </w:tc>
      </w:tr>
      <w:tr w:rsidR="001E09CC" w:rsidRPr="00207943" w14:paraId="67A9AA26" w14:textId="77777777" w:rsidTr="0004364C">
        <w:trPr>
          <w:trHeight w:val="99"/>
        </w:trPr>
        <w:tc>
          <w:tcPr>
            <w:tcW w:w="224" w:type="pct"/>
            <w:vMerge/>
            <w:vAlign w:val="center"/>
          </w:tcPr>
          <w:p w14:paraId="3A5A301A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30F434FB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23A14B5D" w14:textId="77777777" w:rsidR="001E09CC" w:rsidRPr="00C646A1" w:rsidRDefault="001E09CC" w:rsidP="001E09CC">
            <w:pPr>
              <w:jc w:val="center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2021</w:t>
            </w:r>
          </w:p>
        </w:tc>
        <w:tc>
          <w:tcPr>
            <w:tcW w:w="423" w:type="pct"/>
            <w:shd w:val="clear" w:color="auto" w:fill="auto"/>
          </w:tcPr>
          <w:p w14:paraId="7DD501E1" w14:textId="77777777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</w:tcPr>
          <w:p w14:paraId="6FB5FF6F" w14:textId="77777777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</w:tcPr>
          <w:p w14:paraId="34153857" w14:textId="77777777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2D1F348D" w14:textId="77777777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212FE1FC" w14:textId="77777777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44FD5571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45C3A22C" w14:textId="77777777" w:rsidR="001E09CC" w:rsidRPr="00C646A1" w:rsidRDefault="001E09CC" w:rsidP="001E09CC">
            <w:pPr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C646A1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7D314ED1" w14:textId="77777777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</w:t>
            </w:r>
          </w:p>
        </w:tc>
      </w:tr>
      <w:tr w:rsidR="001E09CC" w:rsidRPr="00207943" w14:paraId="0BB2B365" w14:textId="77777777" w:rsidTr="0004364C">
        <w:trPr>
          <w:trHeight w:val="99"/>
        </w:trPr>
        <w:tc>
          <w:tcPr>
            <w:tcW w:w="224" w:type="pct"/>
            <w:vMerge/>
            <w:vAlign w:val="center"/>
          </w:tcPr>
          <w:p w14:paraId="72F16851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323BD693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3CA395A7" w14:textId="77777777" w:rsidR="001E09CC" w:rsidRPr="00C646A1" w:rsidRDefault="001E09CC" w:rsidP="001E09CC">
            <w:pPr>
              <w:jc w:val="center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2022</w:t>
            </w:r>
          </w:p>
        </w:tc>
        <w:tc>
          <w:tcPr>
            <w:tcW w:w="423" w:type="pct"/>
            <w:shd w:val="clear" w:color="auto" w:fill="auto"/>
          </w:tcPr>
          <w:p w14:paraId="6AB0EFBF" w14:textId="77777777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</w:tcPr>
          <w:p w14:paraId="20EA688D" w14:textId="77777777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</w:tcPr>
          <w:p w14:paraId="5BB9ADDB" w14:textId="77777777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7D4F9315" w14:textId="77777777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70CA7560" w14:textId="77777777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2205E1AF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56AFA926" w14:textId="77777777" w:rsidR="001E09CC" w:rsidRPr="00C646A1" w:rsidRDefault="001E09CC" w:rsidP="001E09CC">
            <w:pPr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C646A1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2BF907F3" w14:textId="77777777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</w:t>
            </w:r>
          </w:p>
        </w:tc>
      </w:tr>
      <w:tr w:rsidR="001E09CC" w:rsidRPr="00207943" w14:paraId="0C1DE2CC" w14:textId="77777777" w:rsidTr="0004364C">
        <w:trPr>
          <w:trHeight w:val="99"/>
        </w:trPr>
        <w:tc>
          <w:tcPr>
            <w:tcW w:w="224" w:type="pct"/>
            <w:vMerge/>
            <w:vAlign w:val="center"/>
          </w:tcPr>
          <w:p w14:paraId="6198F36B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43BF45E2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1BE8CC2A" w14:textId="77777777" w:rsidR="001E09CC" w:rsidRPr="00C646A1" w:rsidRDefault="001E09CC" w:rsidP="001E09CC">
            <w:pPr>
              <w:jc w:val="center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2023</w:t>
            </w:r>
          </w:p>
        </w:tc>
        <w:tc>
          <w:tcPr>
            <w:tcW w:w="423" w:type="pct"/>
            <w:shd w:val="clear" w:color="auto" w:fill="auto"/>
          </w:tcPr>
          <w:p w14:paraId="4CED31A9" w14:textId="45308F60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</w:tcPr>
          <w:p w14:paraId="42970865" w14:textId="5AF644AE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</w:tcPr>
          <w:p w14:paraId="3729E907" w14:textId="3826B36E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5DDD7F51" w14:textId="01745EC2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156A3519" w14:textId="5AC1D3EF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2683BE6D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272D13DF" w14:textId="77777777" w:rsidR="001E09CC" w:rsidRPr="00C646A1" w:rsidRDefault="001E09CC" w:rsidP="001E09CC">
            <w:pPr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C646A1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0760154D" w14:textId="015E2662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</w:t>
            </w:r>
          </w:p>
        </w:tc>
      </w:tr>
      <w:tr w:rsidR="001E09CC" w:rsidRPr="00207943" w14:paraId="59B7DBDB" w14:textId="77777777" w:rsidTr="0004364C">
        <w:trPr>
          <w:trHeight w:val="99"/>
        </w:trPr>
        <w:tc>
          <w:tcPr>
            <w:tcW w:w="224" w:type="pct"/>
            <w:vMerge/>
            <w:vAlign w:val="center"/>
          </w:tcPr>
          <w:p w14:paraId="71926BF2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194419D4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649F97AE" w14:textId="77777777" w:rsidR="001E09CC" w:rsidRPr="00C646A1" w:rsidRDefault="001E09CC" w:rsidP="001E09CC">
            <w:pPr>
              <w:jc w:val="center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2024</w:t>
            </w:r>
          </w:p>
        </w:tc>
        <w:tc>
          <w:tcPr>
            <w:tcW w:w="423" w:type="pct"/>
            <w:shd w:val="clear" w:color="auto" w:fill="auto"/>
          </w:tcPr>
          <w:p w14:paraId="598ADADB" w14:textId="7D3CB394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</w:tcPr>
          <w:p w14:paraId="3EFAEBEF" w14:textId="61546164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</w:tcPr>
          <w:p w14:paraId="3B3A0AA3" w14:textId="2E74ABE7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3CB6EEC0" w14:textId="3675B2F6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50F205EE" w14:textId="71DCCB06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6FDA4E8E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25048849" w14:textId="77777777" w:rsidR="001E09CC" w:rsidRPr="00C646A1" w:rsidRDefault="001E09CC" w:rsidP="001E09CC">
            <w:pPr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C646A1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39ED252C" w14:textId="51DC0307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E09CC" w:rsidRPr="00207943" w14:paraId="10A57146" w14:textId="77777777" w:rsidTr="0004364C">
        <w:trPr>
          <w:trHeight w:val="99"/>
        </w:trPr>
        <w:tc>
          <w:tcPr>
            <w:tcW w:w="224" w:type="pct"/>
            <w:vMerge/>
            <w:vAlign w:val="center"/>
          </w:tcPr>
          <w:p w14:paraId="7D7A3659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5483F3B6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65295EDD" w14:textId="77777777" w:rsidR="001E09CC" w:rsidRPr="00C646A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shd w:val="clear" w:color="auto" w:fill="auto"/>
          </w:tcPr>
          <w:p w14:paraId="7F2924A4" w14:textId="2E0C7E5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2 837,55</w:t>
            </w:r>
          </w:p>
        </w:tc>
        <w:tc>
          <w:tcPr>
            <w:tcW w:w="369" w:type="pct"/>
            <w:shd w:val="clear" w:color="auto" w:fill="auto"/>
          </w:tcPr>
          <w:p w14:paraId="686F980B" w14:textId="2929E458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</w:tcPr>
          <w:p w14:paraId="1C28D090" w14:textId="2A8E52A0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64D5F3BC" w14:textId="16ABDB3F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2 837,55</w:t>
            </w:r>
          </w:p>
        </w:tc>
        <w:tc>
          <w:tcPr>
            <w:tcW w:w="387" w:type="pct"/>
            <w:shd w:val="clear" w:color="auto" w:fill="auto"/>
          </w:tcPr>
          <w:p w14:paraId="7EF461D0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005965B2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009F1E55" w14:textId="77777777" w:rsidR="001E09CC" w:rsidRPr="00C646A1" w:rsidRDefault="001E09CC" w:rsidP="001E09CC">
            <w:pPr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C646A1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735B4CFD" w14:textId="738304C4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E09CC" w:rsidRPr="00207943" w14:paraId="052712C3" w14:textId="77777777" w:rsidTr="0004364C">
        <w:trPr>
          <w:trHeight w:val="99"/>
        </w:trPr>
        <w:tc>
          <w:tcPr>
            <w:tcW w:w="224" w:type="pct"/>
            <w:vMerge/>
            <w:vAlign w:val="center"/>
          </w:tcPr>
          <w:p w14:paraId="126539A6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50615FDC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shd w:val="clear" w:color="auto" w:fill="auto"/>
          </w:tcPr>
          <w:p w14:paraId="42A74A7F" w14:textId="4BA8C2B1" w:rsidR="001E09CC" w:rsidRPr="00C646A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2026 (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shd w:val="clear" w:color="auto" w:fill="auto"/>
          </w:tcPr>
          <w:p w14:paraId="26E1C03B" w14:textId="149DAA55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shd w:val="clear" w:color="auto" w:fill="auto"/>
          </w:tcPr>
          <w:p w14:paraId="3D9865F5" w14:textId="7F9C42FC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shd w:val="clear" w:color="auto" w:fill="auto"/>
          </w:tcPr>
          <w:p w14:paraId="1A8C4FA2" w14:textId="28C2C206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13D7B559" w14:textId="529A190D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shd w:val="clear" w:color="auto" w:fill="auto"/>
          </w:tcPr>
          <w:p w14:paraId="5554D359" w14:textId="7CBFDC63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323CEA21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65EEC3EF" w14:textId="6776CBE8" w:rsidR="001E09CC" w:rsidRPr="00C646A1" w:rsidRDefault="001E09CC" w:rsidP="001E09CC">
            <w:pPr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C646A1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13DFA0C3" w14:textId="53796C8E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</w:t>
            </w:r>
          </w:p>
        </w:tc>
      </w:tr>
      <w:tr w:rsidR="001E09CC" w:rsidRPr="00207943" w14:paraId="78B026A5" w14:textId="77777777" w:rsidTr="006271A9">
        <w:trPr>
          <w:trHeight w:val="99"/>
        </w:trPr>
        <w:tc>
          <w:tcPr>
            <w:tcW w:w="224" w:type="pct"/>
            <w:vMerge w:val="restart"/>
          </w:tcPr>
          <w:p w14:paraId="68894A93" w14:textId="27C7A690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2.1.11</w:t>
            </w:r>
          </w:p>
        </w:tc>
        <w:tc>
          <w:tcPr>
            <w:tcW w:w="786" w:type="pct"/>
            <w:vMerge w:val="restart"/>
          </w:tcPr>
          <w:p w14:paraId="75FECA5B" w14:textId="43BA4C5B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Создание некапитальных объектов (быстровозводимых конструкций) для отдыха детей на территории ДОЛ «Березка» МАУ ЗАТО Северск ДОЛ «Зеленый мыс»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606E9" w14:textId="070C0D28" w:rsidR="001E09CC" w:rsidRPr="00722F6C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2F6C">
              <w:rPr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3EA3D" w14:textId="35474310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42 709,7</w:t>
            </w:r>
            <w:r w:rsidR="008D7DF4">
              <w:rPr>
                <w:sz w:val="24"/>
                <w:szCs w:val="24"/>
              </w:rPr>
              <w:t>2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E1EF2" w14:textId="4E134C33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25 552,10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5FC43" w14:textId="555F23E2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17 114,90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B61B9" w14:textId="7CF8D3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42,7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09F58" w14:textId="4B082ECB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</w:tcPr>
          <w:p w14:paraId="564DC218" w14:textId="0D8E9740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192ED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192ED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192ED6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МАУ ЗАТО Северск ДОЛ «</w:t>
            </w:r>
            <w:r>
              <w:rPr>
                <w:rFonts w:ascii="Times New Roman" w:hAnsi="Times New Roman"/>
                <w:sz w:val="24"/>
                <w:szCs w:val="24"/>
              </w:rPr>
              <w:t>Зеленый мыс</w:t>
            </w:r>
            <w:r w:rsidRPr="00192ED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86" w:type="pct"/>
            <w:shd w:val="clear" w:color="auto" w:fill="auto"/>
          </w:tcPr>
          <w:p w14:paraId="001BE55E" w14:textId="7F61C6E5" w:rsidR="001E09CC" w:rsidRPr="00C646A1" w:rsidRDefault="001E09CC" w:rsidP="001E09CC">
            <w:pPr>
              <w:jc w:val="center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</w:tcPr>
          <w:p w14:paraId="493B0809" w14:textId="6518411D" w:rsidR="001E09CC" w:rsidRPr="00C646A1" w:rsidRDefault="001E09CC" w:rsidP="001E09CC">
            <w:pPr>
              <w:jc w:val="center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X</w:t>
            </w:r>
          </w:p>
        </w:tc>
      </w:tr>
      <w:tr w:rsidR="001E09CC" w:rsidRPr="00207943" w14:paraId="670B5DD8" w14:textId="77777777" w:rsidTr="00E112FF">
        <w:trPr>
          <w:trHeight w:val="99"/>
        </w:trPr>
        <w:tc>
          <w:tcPr>
            <w:tcW w:w="224" w:type="pct"/>
            <w:vMerge/>
            <w:vAlign w:val="center"/>
          </w:tcPr>
          <w:p w14:paraId="3EBD6BBD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03DB11B9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</w:tcPr>
          <w:p w14:paraId="06439471" w14:textId="214F8427" w:rsidR="001E09CC" w:rsidRPr="00C646A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2024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2694C" w14:textId="21323951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42 709,7</w:t>
            </w:r>
            <w:r w:rsidR="008D7DF4">
              <w:rPr>
                <w:sz w:val="24"/>
                <w:szCs w:val="24"/>
              </w:rPr>
              <w:t>2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E75EF" w14:textId="7C3509D8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25 552,10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F05D3" w14:textId="19F319D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17 114,90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F4BBE" w14:textId="258A873A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42,70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97490" w14:textId="18283448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5989AF86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F8126" w14:textId="63804139" w:rsidR="001E09CC" w:rsidRPr="00C646A1" w:rsidRDefault="001E09CC" w:rsidP="001E09CC">
            <w:pPr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 xml:space="preserve">1. Количество возведенных некапитальных объектов (быстровозводимых конструкций), </w:t>
            </w:r>
            <w:proofErr w:type="spellStart"/>
            <w:r w:rsidRPr="00C646A1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A3DA2" w14:textId="27046676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1</w:t>
            </w:r>
          </w:p>
        </w:tc>
      </w:tr>
      <w:tr w:rsidR="001E09CC" w:rsidRPr="00207943" w14:paraId="3B14F8BA" w14:textId="77777777" w:rsidTr="00E112FF">
        <w:trPr>
          <w:trHeight w:val="99"/>
        </w:trPr>
        <w:tc>
          <w:tcPr>
            <w:tcW w:w="224" w:type="pct"/>
            <w:vMerge/>
            <w:vAlign w:val="center"/>
          </w:tcPr>
          <w:p w14:paraId="4E94F0E5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42EA563C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shd w:val="clear" w:color="auto" w:fill="auto"/>
          </w:tcPr>
          <w:p w14:paraId="32FB1BDB" w14:textId="77777777" w:rsidR="001E09CC" w:rsidRPr="00C646A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shd w:val="clear" w:color="auto" w:fill="auto"/>
          </w:tcPr>
          <w:p w14:paraId="66687527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14:paraId="506335C7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shd w:val="clear" w:color="auto" w:fill="auto"/>
          </w:tcPr>
          <w:p w14:paraId="0913009E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390B6166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04A46225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3155E1FC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B5165" w14:textId="6EDB7A15" w:rsidR="001E09CC" w:rsidRPr="00C646A1" w:rsidRDefault="001E09CC" w:rsidP="001E09CC">
            <w:pPr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2. Вместимость некапитальных объектов (быстровозводимых конструкций), мест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E6929" w14:textId="74E760D3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50</w:t>
            </w:r>
          </w:p>
        </w:tc>
      </w:tr>
      <w:tr w:rsidR="001E09CC" w:rsidRPr="00207943" w14:paraId="1DC9BB8E" w14:textId="77777777" w:rsidTr="00E112FF">
        <w:trPr>
          <w:trHeight w:val="99"/>
        </w:trPr>
        <w:tc>
          <w:tcPr>
            <w:tcW w:w="224" w:type="pct"/>
            <w:vMerge/>
            <w:vAlign w:val="center"/>
          </w:tcPr>
          <w:p w14:paraId="4CD494F4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12633DEB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</w:tcPr>
          <w:p w14:paraId="044B1BB8" w14:textId="7946F333" w:rsidR="001E09CC" w:rsidRPr="00C646A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shd w:val="clear" w:color="auto" w:fill="auto"/>
          </w:tcPr>
          <w:p w14:paraId="50730FED" w14:textId="31ECF52C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shd w:val="clear" w:color="auto" w:fill="auto"/>
          </w:tcPr>
          <w:p w14:paraId="6936C5C5" w14:textId="6A866662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</w:tcPr>
          <w:p w14:paraId="754E0C20" w14:textId="4112AFCB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4E34279A" w14:textId="04EED1B2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41E02213" w14:textId="58EF5010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4E8818A8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6B222" w14:textId="0B1475D6" w:rsidR="001E09CC" w:rsidRPr="00C646A1" w:rsidRDefault="001E09CC" w:rsidP="001E09CC">
            <w:pPr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 xml:space="preserve">1. Количество возведенных некапитальных объектов (быстровозводимых конструкций), </w:t>
            </w:r>
            <w:proofErr w:type="spellStart"/>
            <w:r w:rsidRPr="00C646A1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C98AC" w14:textId="12388F44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E09CC" w:rsidRPr="00207943" w14:paraId="0545EE71" w14:textId="77777777" w:rsidTr="00E112FF">
        <w:trPr>
          <w:trHeight w:val="99"/>
        </w:trPr>
        <w:tc>
          <w:tcPr>
            <w:tcW w:w="224" w:type="pct"/>
            <w:vMerge/>
            <w:vAlign w:val="center"/>
          </w:tcPr>
          <w:p w14:paraId="046005A2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72C4CA80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shd w:val="clear" w:color="auto" w:fill="auto"/>
          </w:tcPr>
          <w:p w14:paraId="0299889D" w14:textId="77777777" w:rsidR="001E09CC" w:rsidRPr="00C646A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shd w:val="clear" w:color="auto" w:fill="auto"/>
          </w:tcPr>
          <w:p w14:paraId="571AA91A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14:paraId="34D641E2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shd w:val="clear" w:color="auto" w:fill="auto"/>
          </w:tcPr>
          <w:p w14:paraId="1AAA5A1D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144FCA4D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5410B58D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2011CA4D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AAAE9" w14:textId="3A0FEC9C" w:rsidR="001E09CC" w:rsidRPr="00C646A1" w:rsidRDefault="001E09CC" w:rsidP="001E09CC">
            <w:pPr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2. Вместимость некапитальных объектов (быстровозводимых конструкций), мест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B9CAA" w14:textId="1A93A1BD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E09CC" w:rsidRPr="00207943" w14:paraId="11143537" w14:textId="77777777" w:rsidTr="00E112FF">
        <w:trPr>
          <w:trHeight w:val="99"/>
        </w:trPr>
        <w:tc>
          <w:tcPr>
            <w:tcW w:w="224" w:type="pct"/>
            <w:vMerge/>
            <w:vAlign w:val="center"/>
          </w:tcPr>
          <w:p w14:paraId="4BD1B80D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478EA862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</w:tcPr>
          <w:p w14:paraId="46DE9363" w14:textId="657CDF23" w:rsidR="001E09CC" w:rsidRPr="00C646A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2026 (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646A1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C646A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shd w:val="clear" w:color="auto" w:fill="auto"/>
          </w:tcPr>
          <w:p w14:paraId="63C92A5C" w14:textId="028922D3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shd w:val="clear" w:color="auto" w:fill="auto"/>
          </w:tcPr>
          <w:p w14:paraId="376AECC1" w14:textId="6209BBB6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</w:tcPr>
          <w:p w14:paraId="1C098015" w14:textId="2A7324C4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3383628C" w14:textId="1E56300C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</w:tcPr>
          <w:p w14:paraId="5268622F" w14:textId="6B7E02B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646A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098B904D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B8AAD" w14:textId="4055907D" w:rsidR="001E09CC" w:rsidRPr="00C646A1" w:rsidRDefault="001E09CC" w:rsidP="001E09CC">
            <w:pPr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 xml:space="preserve">1. Количество возведенных некапитальных объектов (быстровозводимых конструкций), </w:t>
            </w:r>
            <w:proofErr w:type="spellStart"/>
            <w:r w:rsidRPr="00C646A1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3EB3D" w14:textId="0A954809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E09CC" w:rsidRPr="00207943" w14:paraId="0C898782" w14:textId="77777777" w:rsidTr="00E112FF">
        <w:trPr>
          <w:trHeight w:val="99"/>
        </w:trPr>
        <w:tc>
          <w:tcPr>
            <w:tcW w:w="224" w:type="pct"/>
            <w:vMerge/>
            <w:vAlign w:val="center"/>
          </w:tcPr>
          <w:p w14:paraId="1110934F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43EFFCCB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shd w:val="clear" w:color="auto" w:fill="auto"/>
          </w:tcPr>
          <w:p w14:paraId="68C1BFFA" w14:textId="77777777" w:rsidR="001E09CC" w:rsidRPr="00C646A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shd w:val="clear" w:color="auto" w:fill="auto"/>
          </w:tcPr>
          <w:p w14:paraId="6BEEB78E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14:paraId="4004A557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shd w:val="clear" w:color="auto" w:fill="auto"/>
          </w:tcPr>
          <w:p w14:paraId="0D47E408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1A03D030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shd w:val="clear" w:color="auto" w:fill="auto"/>
          </w:tcPr>
          <w:p w14:paraId="1F568DA4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56849C00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19A85" w14:textId="433A24C9" w:rsidR="001E09CC" w:rsidRPr="00C646A1" w:rsidRDefault="001E09CC" w:rsidP="001E09CC">
            <w:pPr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2. Вместимость некапитальных объектов (быстровозводимых конструкций), мест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1B716" w14:textId="1BF948E7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C646A1">
              <w:rPr>
                <w:sz w:val="24"/>
                <w:szCs w:val="24"/>
              </w:rPr>
              <w:t>0</w:t>
            </w:r>
          </w:p>
        </w:tc>
      </w:tr>
      <w:tr w:rsidR="001E09CC" w:rsidRPr="00207943" w14:paraId="5DB3BE4D" w14:textId="77777777" w:rsidTr="00645112">
        <w:trPr>
          <w:trHeight w:val="99"/>
        </w:trPr>
        <w:tc>
          <w:tcPr>
            <w:tcW w:w="2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FA4FD" w14:textId="1175D425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2.1.12</w:t>
            </w:r>
          </w:p>
        </w:tc>
        <w:tc>
          <w:tcPr>
            <w:tcW w:w="7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96C5C" w14:textId="5D8C1B83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33CDF">
              <w:rPr>
                <w:rFonts w:ascii="Times New Roman" w:hAnsi="Times New Roman"/>
                <w:sz w:val="24"/>
                <w:szCs w:val="24"/>
              </w:rPr>
              <w:t xml:space="preserve">Капитальный ремонт очистных сооружений бытовых сточных вод МАУ ЗАТО Северск ДОЛ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D33CDF">
              <w:rPr>
                <w:rFonts w:ascii="Times New Roman" w:hAnsi="Times New Roman"/>
                <w:sz w:val="24"/>
                <w:szCs w:val="24"/>
              </w:rPr>
              <w:t>Восход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D33CDF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Томский район, </w:t>
            </w:r>
            <w:proofErr w:type="spellStart"/>
            <w:r w:rsidRPr="00D33CDF">
              <w:rPr>
                <w:rFonts w:ascii="Times New Roman" w:hAnsi="Times New Roman"/>
                <w:sz w:val="24"/>
                <w:szCs w:val="24"/>
              </w:rPr>
              <w:t>д.Большое</w:t>
            </w:r>
            <w:proofErr w:type="spellEnd"/>
            <w:r w:rsidRPr="00D33CD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3CDF">
              <w:rPr>
                <w:rFonts w:ascii="Times New Roman" w:hAnsi="Times New Roman"/>
                <w:sz w:val="24"/>
                <w:szCs w:val="24"/>
              </w:rPr>
              <w:t>Протопопово</w:t>
            </w:r>
            <w:proofErr w:type="spellEnd"/>
            <w:r w:rsidRPr="00D33CDF">
              <w:rPr>
                <w:rFonts w:ascii="Times New Roman" w:hAnsi="Times New Roman"/>
                <w:sz w:val="24"/>
                <w:szCs w:val="24"/>
              </w:rPr>
              <w:t>, строение 10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EAF02" w14:textId="066AB345" w:rsidR="001E09CC" w:rsidRPr="00C646A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070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CB24C" w14:textId="466C0D0C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>4 340,59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0EDE4" w14:textId="3A3D5AEE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32D54" w14:textId="5ED62092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EBFC3" w14:textId="57AC5F26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>4 340,59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F8A49" w14:textId="0ACB140B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B5050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98E251" w14:textId="2BCC984E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D33CDF">
              <w:rPr>
                <w:rFonts w:ascii="Times New Roman" w:hAnsi="Times New Roman"/>
                <w:sz w:val="24"/>
                <w:szCs w:val="24"/>
              </w:rPr>
              <w:t xml:space="preserve">УКС Администрации ЗАТО Северск, МАУ ЗАТО Северск ДОЛ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D33CDF">
              <w:rPr>
                <w:rFonts w:ascii="Times New Roman" w:hAnsi="Times New Roman"/>
                <w:sz w:val="24"/>
                <w:szCs w:val="24"/>
              </w:rPr>
              <w:t>Восход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F286C" w14:textId="62FBA58D" w:rsidR="001E09CC" w:rsidRPr="00C646A1" w:rsidRDefault="001E09CC" w:rsidP="001E09CC">
            <w:pPr>
              <w:jc w:val="center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X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E9FC2" w14:textId="6B0AFB6B" w:rsidR="001E09CC" w:rsidRPr="00C646A1" w:rsidRDefault="001E09CC" w:rsidP="001E09CC">
            <w:pPr>
              <w:jc w:val="center"/>
              <w:rPr>
                <w:sz w:val="24"/>
                <w:szCs w:val="24"/>
              </w:rPr>
            </w:pPr>
            <w:r w:rsidRPr="007B7929">
              <w:rPr>
                <w:sz w:val="24"/>
                <w:szCs w:val="24"/>
              </w:rPr>
              <w:t>X</w:t>
            </w:r>
          </w:p>
        </w:tc>
      </w:tr>
      <w:tr w:rsidR="001E09CC" w:rsidRPr="00207943" w14:paraId="656BB514" w14:textId="77777777" w:rsidTr="00645112">
        <w:trPr>
          <w:trHeight w:val="700"/>
        </w:trPr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D9D74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E1F38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206409" w14:textId="1F5C38FA" w:rsidR="001E09CC" w:rsidRPr="00C646A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AA8C0D" w14:textId="30028119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>4 340,59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CBD1C6" w14:textId="6B1F7159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3B66EE" w14:textId="304C584C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E895AC" w14:textId="7BE423E9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>4 340,59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C2BFD3" w14:textId="7A42ACB5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B5050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45E16A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5583B" w14:textId="31FEDD78" w:rsidR="001E09CC" w:rsidRPr="00C646A1" w:rsidRDefault="001E09CC" w:rsidP="001E09CC">
            <w:pPr>
              <w:rPr>
                <w:sz w:val="24"/>
                <w:szCs w:val="24"/>
              </w:rPr>
            </w:pPr>
            <w:r w:rsidRPr="00AC6209">
              <w:rPr>
                <w:spacing w:val="-6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AC6209">
              <w:rPr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6962A" w14:textId="796BCF78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>0</w:t>
            </w:r>
          </w:p>
        </w:tc>
      </w:tr>
      <w:tr w:rsidR="001E09CC" w:rsidRPr="00207943" w14:paraId="571818FE" w14:textId="77777777" w:rsidTr="00645112">
        <w:trPr>
          <w:trHeight w:val="99"/>
        </w:trPr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96D7E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A54EA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85C30" w14:textId="77777777" w:rsidR="001E09CC" w:rsidRPr="00C646A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58CB4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3CB7A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1EB59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EA1FB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8DC58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CA04B8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3DE24" w14:textId="38033A30" w:rsidR="001E09CC" w:rsidRPr="00C646A1" w:rsidRDefault="001E09CC" w:rsidP="001E09CC">
            <w:pPr>
              <w:rPr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 xml:space="preserve">2. Количество разработанной ПСД, </w:t>
            </w:r>
            <w:proofErr w:type="spellStart"/>
            <w:r w:rsidRPr="00D33CDF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DAFA4" w14:textId="6EDC0632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>1</w:t>
            </w:r>
          </w:p>
        </w:tc>
      </w:tr>
      <w:tr w:rsidR="001E09CC" w:rsidRPr="00207943" w14:paraId="18FD9118" w14:textId="77777777" w:rsidTr="003B776C">
        <w:trPr>
          <w:trHeight w:val="1154"/>
        </w:trPr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D0B54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89079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BB4EA4" w14:textId="09E6A64D" w:rsidR="001E09CC" w:rsidRPr="00C646A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C4DDDF" w14:textId="70868E71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B5050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8063E4" w14:textId="75138746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B5050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84FE4A" w14:textId="09397CF2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B5050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1C3C43" w14:textId="7D7B14C5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B5050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40DF4F" w14:textId="75D8C6FE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B5050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C3B509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50437" w14:textId="19831A8A" w:rsidR="001E09CC" w:rsidRPr="00C646A1" w:rsidRDefault="001E09CC" w:rsidP="001E09CC">
            <w:pPr>
              <w:rPr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>1</w:t>
            </w:r>
            <w:r w:rsidRPr="00AC6209">
              <w:rPr>
                <w:spacing w:val="-6"/>
                <w:sz w:val="24"/>
                <w:szCs w:val="24"/>
              </w:rPr>
              <w:t xml:space="preserve">. Количество выполненных капитальных ремонтов, </w:t>
            </w:r>
            <w:proofErr w:type="spellStart"/>
            <w:r w:rsidRPr="00AC6209">
              <w:rPr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FAC31" w14:textId="5CD4DB69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>0</w:t>
            </w:r>
          </w:p>
        </w:tc>
      </w:tr>
      <w:tr w:rsidR="001E09CC" w:rsidRPr="00207943" w14:paraId="67E610A6" w14:textId="77777777" w:rsidTr="003B776C">
        <w:trPr>
          <w:trHeight w:val="900"/>
        </w:trPr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FAAA9E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704E69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CD1E9" w14:textId="77777777" w:rsidR="001E09CC" w:rsidRPr="00C646A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DA13A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EEFC9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1B0F5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E9705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489F0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7C7DFA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9A5BB" w14:textId="48E3298B" w:rsidR="001E09CC" w:rsidRPr="00C646A1" w:rsidRDefault="001E09CC" w:rsidP="001E09CC">
            <w:pPr>
              <w:rPr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 xml:space="preserve">2. Количество разработанной ПСД, </w:t>
            </w:r>
            <w:proofErr w:type="spellStart"/>
            <w:r w:rsidRPr="00D33CDF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7BC77" w14:textId="223F352D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E09CC" w:rsidRPr="00207943" w14:paraId="492F9335" w14:textId="77777777" w:rsidTr="003B776C">
        <w:trPr>
          <w:trHeight w:val="1181"/>
        </w:trPr>
        <w:tc>
          <w:tcPr>
            <w:tcW w:w="2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F7A60C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A9D51A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612FDF" w14:textId="6DE7BFDC" w:rsidR="001E09CC" w:rsidRPr="00C646A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7929">
              <w:rPr>
                <w:rFonts w:ascii="Times New Roman" w:hAnsi="Times New Roman"/>
                <w:sz w:val="24"/>
                <w:szCs w:val="24"/>
              </w:rPr>
              <w:t>2026 (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B7929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7B792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76474C" w14:textId="6EB843D2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B5050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99D472" w14:textId="2E0EB485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B5050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780F34" w14:textId="05301515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B5050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EC060C" w14:textId="20A5740A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B5050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B0D121" w14:textId="066159F6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B5050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539F81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ADA66" w14:textId="559DE0B8" w:rsidR="001E09CC" w:rsidRPr="00C646A1" w:rsidRDefault="001E09CC" w:rsidP="001E09CC">
            <w:pPr>
              <w:rPr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>1</w:t>
            </w:r>
            <w:r w:rsidRPr="00AC6209">
              <w:rPr>
                <w:spacing w:val="-6"/>
                <w:sz w:val="24"/>
                <w:szCs w:val="24"/>
              </w:rPr>
              <w:t xml:space="preserve">. Количество выполненных капитальных ремонтов, </w:t>
            </w:r>
            <w:proofErr w:type="spellStart"/>
            <w:r w:rsidRPr="00AC6209">
              <w:rPr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96049" w14:textId="1DE955B5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>0</w:t>
            </w:r>
          </w:p>
        </w:tc>
      </w:tr>
      <w:tr w:rsidR="001E09CC" w:rsidRPr="00207943" w14:paraId="734F5F25" w14:textId="77777777" w:rsidTr="003B776C">
        <w:trPr>
          <w:trHeight w:val="914"/>
        </w:trPr>
        <w:tc>
          <w:tcPr>
            <w:tcW w:w="2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9CD65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96C51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D23FD" w14:textId="77777777" w:rsidR="001E09CC" w:rsidRPr="00C646A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A5C1B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C3E52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F8BCE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34AA3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2F8CC" w14:textId="77777777" w:rsidR="001E09CC" w:rsidRPr="00C646A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FA30B" w14:textId="77777777" w:rsidR="001E09CC" w:rsidRPr="00C646A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EBD6E" w14:textId="1B89B6DB" w:rsidR="001E09CC" w:rsidRPr="00C646A1" w:rsidRDefault="001E09CC" w:rsidP="001E09CC">
            <w:pPr>
              <w:rPr>
                <w:sz w:val="24"/>
                <w:szCs w:val="24"/>
              </w:rPr>
            </w:pPr>
            <w:r w:rsidRPr="00D33CDF">
              <w:rPr>
                <w:sz w:val="24"/>
                <w:szCs w:val="24"/>
              </w:rPr>
              <w:t xml:space="preserve">2. Количество разработанной ПСД, </w:t>
            </w:r>
            <w:proofErr w:type="spellStart"/>
            <w:r w:rsidRPr="00D33CDF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5F61B" w14:textId="0D38A895" w:rsidR="001E09CC" w:rsidRPr="00C646A1" w:rsidRDefault="001E09CC" w:rsidP="001E09C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E09CC" w:rsidRPr="00207943" w14:paraId="19339C40" w14:textId="77777777" w:rsidTr="00DE4AA8">
        <w:trPr>
          <w:trHeight w:val="99"/>
        </w:trPr>
        <w:tc>
          <w:tcPr>
            <w:tcW w:w="224" w:type="pct"/>
            <w:vAlign w:val="center"/>
          </w:tcPr>
          <w:p w14:paraId="35F73DC2" w14:textId="77777777" w:rsidR="001E09CC" w:rsidRPr="00753BDA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776" w:type="pct"/>
            <w:gridSpan w:val="10"/>
            <w:vAlign w:val="center"/>
          </w:tcPr>
          <w:p w14:paraId="6908FF36" w14:textId="44E3AE13" w:rsidR="001E09CC" w:rsidRPr="00753BDA" w:rsidRDefault="001E09CC" w:rsidP="001E09CC">
            <w:pPr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 xml:space="preserve"> Задача 3 «Обеспечение поддержки отдельных категорий семей с детьми» подпрограммы 2</w:t>
            </w:r>
          </w:p>
        </w:tc>
      </w:tr>
      <w:tr w:rsidR="001E09CC" w:rsidRPr="00207943" w14:paraId="493B270A" w14:textId="77777777" w:rsidTr="0004364C">
        <w:trPr>
          <w:trHeight w:val="99"/>
        </w:trPr>
        <w:tc>
          <w:tcPr>
            <w:tcW w:w="224" w:type="pct"/>
            <w:vMerge w:val="restart"/>
          </w:tcPr>
          <w:p w14:paraId="6BFE10B9" w14:textId="77777777" w:rsidR="001E09CC" w:rsidRPr="00753BDA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786" w:type="pct"/>
            <w:vMerge w:val="restart"/>
            <w:shd w:val="clear" w:color="auto" w:fill="auto"/>
          </w:tcPr>
          <w:p w14:paraId="0CD4825F" w14:textId="77777777" w:rsidR="001E09CC" w:rsidRPr="00753BDA" w:rsidRDefault="001E09CC" w:rsidP="001E09CC">
            <w:pPr>
              <w:ind w:left="27" w:right="-57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>Основное мероприятие. Предоставление семьям компенсационной выплаты на оплату услуг няни, в т.ч.:</w:t>
            </w:r>
          </w:p>
        </w:tc>
        <w:tc>
          <w:tcPr>
            <w:tcW w:w="252" w:type="pct"/>
            <w:shd w:val="clear" w:color="auto" w:fill="auto"/>
          </w:tcPr>
          <w:p w14:paraId="4F9A1F0C" w14:textId="77777777" w:rsidR="001E09CC" w:rsidRPr="00753BDA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5F376" w14:textId="74F7AF4E" w:rsidR="001E09CC" w:rsidRPr="00753BDA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9E97C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EF7EF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A8D60" w14:textId="523A6525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E77F6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</w:tcPr>
          <w:p w14:paraId="6E9CFB45" w14:textId="2B45C22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УМСП </w:t>
            </w:r>
            <w:proofErr w:type="spellStart"/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>ФКиС</w:t>
            </w:r>
            <w:proofErr w:type="spellEnd"/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Администрации ЗАТО Северск, Администрация ЗАТО Северск, МКУ «Ресурсный центр»</w:t>
            </w:r>
          </w:p>
        </w:tc>
        <w:tc>
          <w:tcPr>
            <w:tcW w:w="786" w:type="pct"/>
            <w:shd w:val="clear" w:color="auto" w:fill="auto"/>
          </w:tcPr>
          <w:p w14:paraId="17607D48" w14:textId="77777777" w:rsidR="001E09CC" w:rsidRPr="00753BDA" w:rsidRDefault="001E09CC" w:rsidP="001E09CC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</w:tcPr>
          <w:p w14:paraId="6BB2E654" w14:textId="77777777" w:rsidR="001E09CC" w:rsidRPr="00753BDA" w:rsidRDefault="001E09CC" w:rsidP="001E09CC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>X</w:t>
            </w:r>
          </w:p>
        </w:tc>
      </w:tr>
      <w:tr w:rsidR="001E09CC" w:rsidRPr="00207943" w14:paraId="12309966" w14:textId="77777777" w:rsidTr="0004364C">
        <w:trPr>
          <w:trHeight w:val="99"/>
        </w:trPr>
        <w:tc>
          <w:tcPr>
            <w:tcW w:w="224" w:type="pct"/>
            <w:vMerge/>
          </w:tcPr>
          <w:p w14:paraId="7D5594A7" w14:textId="7777777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</w:tcPr>
          <w:p w14:paraId="5734CBB2" w14:textId="7777777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1F773D6A" w14:textId="77777777" w:rsidR="001E09CC" w:rsidRPr="00753BDA" w:rsidRDefault="001E09CC" w:rsidP="001E09CC">
            <w:pPr>
              <w:jc w:val="center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2021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BC581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4AFF7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F8939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0182B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BCF8A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2235912A" w14:textId="7777777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7C0EBC4A" w14:textId="77777777" w:rsidR="001E09CC" w:rsidRPr="00753BDA" w:rsidRDefault="001E09CC" w:rsidP="001E09CC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1. Число семей с детьми, получивших социальную поддержку, </w:t>
            </w:r>
            <w:proofErr w:type="spellStart"/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5C5A6063" w14:textId="77777777" w:rsidR="001E09CC" w:rsidRPr="00753BDA" w:rsidRDefault="001E09CC" w:rsidP="001E09CC">
            <w:pPr>
              <w:jc w:val="right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>0</w:t>
            </w:r>
          </w:p>
        </w:tc>
      </w:tr>
      <w:tr w:rsidR="001E09CC" w:rsidRPr="00207943" w14:paraId="0B0B9C3C" w14:textId="77777777" w:rsidTr="0004364C">
        <w:trPr>
          <w:trHeight w:val="99"/>
        </w:trPr>
        <w:tc>
          <w:tcPr>
            <w:tcW w:w="224" w:type="pct"/>
            <w:vMerge/>
          </w:tcPr>
          <w:p w14:paraId="6D7992F4" w14:textId="7777777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</w:tcPr>
          <w:p w14:paraId="6C077D9E" w14:textId="7777777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766B14A6" w14:textId="77777777" w:rsidR="001E09CC" w:rsidRPr="00753BDA" w:rsidRDefault="001E09CC" w:rsidP="001E09CC">
            <w:pPr>
              <w:jc w:val="center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2022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4270F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12,00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B1C94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42119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692ED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12,00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F5594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0392F38C" w14:textId="7777777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3796011A" w14:textId="77777777" w:rsidR="001E09CC" w:rsidRPr="00753BDA" w:rsidRDefault="001E09CC" w:rsidP="001E09CC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1. Число семей с детьми, получивших социальную поддержку, </w:t>
            </w:r>
            <w:proofErr w:type="spellStart"/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10B5019D" w14:textId="77777777" w:rsidR="001E09CC" w:rsidRPr="00753BDA" w:rsidRDefault="001E09CC" w:rsidP="001E09CC">
            <w:pPr>
              <w:jc w:val="right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>0</w:t>
            </w:r>
          </w:p>
        </w:tc>
      </w:tr>
      <w:tr w:rsidR="001E09CC" w:rsidRPr="00207943" w14:paraId="04D78DC9" w14:textId="77777777" w:rsidTr="0004364C">
        <w:trPr>
          <w:trHeight w:val="99"/>
        </w:trPr>
        <w:tc>
          <w:tcPr>
            <w:tcW w:w="224" w:type="pct"/>
            <w:vMerge w:val="restart"/>
          </w:tcPr>
          <w:p w14:paraId="1823CD95" w14:textId="77777777" w:rsidR="001E09CC" w:rsidRPr="00753BDA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786" w:type="pct"/>
            <w:vMerge w:val="restart"/>
          </w:tcPr>
          <w:p w14:paraId="309279DD" w14:textId="77777777" w:rsidR="001E09CC" w:rsidRPr="00753BDA" w:rsidRDefault="001E09CC" w:rsidP="001E09CC">
            <w:pPr>
              <w:ind w:left="27" w:right="-57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>Предоставление семьям компенсационной выплаты на оплату услуг няни</w:t>
            </w:r>
          </w:p>
        </w:tc>
        <w:tc>
          <w:tcPr>
            <w:tcW w:w="252" w:type="pct"/>
            <w:shd w:val="clear" w:color="auto" w:fill="auto"/>
          </w:tcPr>
          <w:p w14:paraId="7E59D79E" w14:textId="77777777" w:rsidR="001E09CC" w:rsidRPr="00753BDA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1BB6A" w14:textId="6ABBE19B" w:rsidR="001E09CC" w:rsidRPr="00753BDA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FA474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4D2E7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BBCD0" w14:textId="74D079A2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749B0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</w:tcPr>
          <w:p w14:paraId="4F429B69" w14:textId="6AEE00BE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>Администрация ЗАТО Северск, МКУ «Ресурсный центр»</w:t>
            </w:r>
          </w:p>
        </w:tc>
        <w:tc>
          <w:tcPr>
            <w:tcW w:w="786" w:type="pct"/>
            <w:shd w:val="clear" w:color="auto" w:fill="auto"/>
          </w:tcPr>
          <w:p w14:paraId="4950E702" w14:textId="77777777" w:rsidR="001E09CC" w:rsidRPr="00753BDA" w:rsidRDefault="001E09CC" w:rsidP="001E09CC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</w:tcPr>
          <w:p w14:paraId="3FBB05BA" w14:textId="77777777" w:rsidR="001E09CC" w:rsidRPr="00753BDA" w:rsidRDefault="001E09CC" w:rsidP="001E09CC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>X</w:t>
            </w:r>
          </w:p>
        </w:tc>
      </w:tr>
      <w:tr w:rsidR="001E09CC" w:rsidRPr="00207943" w14:paraId="7DB1EDFD" w14:textId="77777777" w:rsidTr="0004364C">
        <w:trPr>
          <w:trHeight w:val="99"/>
        </w:trPr>
        <w:tc>
          <w:tcPr>
            <w:tcW w:w="224" w:type="pct"/>
            <w:vMerge/>
            <w:vAlign w:val="center"/>
          </w:tcPr>
          <w:p w14:paraId="5C6709FF" w14:textId="7777777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77F75B64" w14:textId="7777777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677A10C6" w14:textId="77777777" w:rsidR="001E09CC" w:rsidRPr="00753BDA" w:rsidRDefault="001E09CC" w:rsidP="001E09CC">
            <w:pPr>
              <w:jc w:val="center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2021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26919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6D6E0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E0D57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2A4C2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7A4E1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3DDD3610" w14:textId="7777777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6A6FD40F" w14:textId="77777777" w:rsidR="001E09CC" w:rsidRPr="00753BDA" w:rsidRDefault="001E09CC" w:rsidP="001E09CC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>1. Численность граждан, получивших компенсацию услуг няни, чел</w:t>
            </w:r>
          </w:p>
        </w:tc>
        <w:tc>
          <w:tcPr>
            <w:tcW w:w="331" w:type="pct"/>
            <w:shd w:val="clear" w:color="auto" w:fill="auto"/>
          </w:tcPr>
          <w:p w14:paraId="5F2731E4" w14:textId="77777777" w:rsidR="001E09CC" w:rsidRPr="00753BDA" w:rsidRDefault="001E09CC" w:rsidP="001E09CC">
            <w:pPr>
              <w:jc w:val="right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>0</w:t>
            </w:r>
          </w:p>
        </w:tc>
      </w:tr>
      <w:tr w:rsidR="001E09CC" w:rsidRPr="00207943" w14:paraId="4152F8C1" w14:textId="77777777" w:rsidTr="0004364C">
        <w:trPr>
          <w:trHeight w:val="99"/>
        </w:trPr>
        <w:tc>
          <w:tcPr>
            <w:tcW w:w="224" w:type="pct"/>
            <w:vMerge/>
            <w:vAlign w:val="center"/>
          </w:tcPr>
          <w:p w14:paraId="2E03EDE9" w14:textId="7777777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67CAC5CE" w14:textId="7777777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69135895" w14:textId="77777777" w:rsidR="001E09CC" w:rsidRPr="00753BDA" w:rsidRDefault="001E09CC" w:rsidP="001E09CC">
            <w:pPr>
              <w:jc w:val="center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2022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A49C9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12,00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D6EF3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62C54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F7A5E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12,00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6388D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6A9428E0" w14:textId="7777777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50F1074B" w14:textId="77777777" w:rsidR="001E09CC" w:rsidRPr="00753BDA" w:rsidRDefault="001E09CC" w:rsidP="001E09CC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>1. Численность граждан, получивших компенсацию услуг няни, чел</w:t>
            </w:r>
          </w:p>
        </w:tc>
        <w:tc>
          <w:tcPr>
            <w:tcW w:w="331" w:type="pct"/>
            <w:shd w:val="clear" w:color="auto" w:fill="auto"/>
          </w:tcPr>
          <w:p w14:paraId="49B1B3FE" w14:textId="77777777" w:rsidR="001E09CC" w:rsidRPr="00753BDA" w:rsidRDefault="001E09CC" w:rsidP="001E09CC">
            <w:pPr>
              <w:jc w:val="right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pacing w:val="-4"/>
                <w:sz w:val="24"/>
                <w:szCs w:val="24"/>
              </w:rPr>
              <w:t>0</w:t>
            </w:r>
          </w:p>
        </w:tc>
      </w:tr>
      <w:tr w:rsidR="001E09CC" w:rsidRPr="00207943" w14:paraId="13EF5FA6" w14:textId="77777777" w:rsidTr="00E112FF">
        <w:trPr>
          <w:trHeight w:val="272"/>
        </w:trPr>
        <w:tc>
          <w:tcPr>
            <w:tcW w:w="224" w:type="pct"/>
            <w:vMerge w:val="restart"/>
            <w:shd w:val="clear" w:color="auto" w:fill="auto"/>
            <w:hideMark/>
          </w:tcPr>
          <w:p w14:paraId="6FDEA0F8" w14:textId="77777777" w:rsidR="001E09CC" w:rsidRPr="00753BDA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4AD2425A" w14:textId="7777777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z w:val="24"/>
                <w:szCs w:val="24"/>
              </w:rPr>
              <w:t>Итого по подпрограмме 2</w:t>
            </w:r>
          </w:p>
        </w:tc>
        <w:tc>
          <w:tcPr>
            <w:tcW w:w="252" w:type="pct"/>
            <w:shd w:val="clear" w:color="auto" w:fill="auto"/>
            <w:hideMark/>
          </w:tcPr>
          <w:p w14:paraId="7F486510" w14:textId="77777777" w:rsidR="001E09CC" w:rsidRPr="00753BDA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A0602" w14:textId="1BAD4DC4" w:rsidR="001E09CC" w:rsidRPr="003B776C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B776C">
              <w:rPr>
                <w:sz w:val="24"/>
                <w:szCs w:val="24"/>
              </w:rPr>
              <w:t>430 306,45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5437B" w14:textId="587E9E73" w:rsidR="001E09CC" w:rsidRPr="003B776C" w:rsidRDefault="001E09CC" w:rsidP="001E09CC">
            <w:pPr>
              <w:jc w:val="right"/>
              <w:rPr>
                <w:sz w:val="24"/>
                <w:szCs w:val="24"/>
              </w:rPr>
            </w:pPr>
            <w:r w:rsidRPr="003B776C">
              <w:rPr>
                <w:sz w:val="24"/>
                <w:szCs w:val="24"/>
              </w:rPr>
              <w:t>25 552,10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AADD6" w14:textId="46FD8E84" w:rsidR="001E09CC" w:rsidRPr="003B776C" w:rsidRDefault="001E09CC" w:rsidP="001E09CC">
            <w:pPr>
              <w:jc w:val="right"/>
              <w:rPr>
                <w:sz w:val="24"/>
                <w:szCs w:val="24"/>
              </w:rPr>
            </w:pPr>
            <w:r w:rsidRPr="003B776C">
              <w:rPr>
                <w:sz w:val="24"/>
                <w:szCs w:val="24"/>
              </w:rPr>
              <w:t>99 174,98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BB0CC" w14:textId="2D8E872A" w:rsidR="001E09CC" w:rsidRPr="003B776C" w:rsidRDefault="001E09CC" w:rsidP="001E09CC">
            <w:pPr>
              <w:jc w:val="right"/>
              <w:rPr>
                <w:sz w:val="24"/>
                <w:szCs w:val="24"/>
              </w:rPr>
            </w:pPr>
            <w:r w:rsidRPr="003B776C">
              <w:rPr>
                <w:sz w:val="24"/>
                <w:szCs w:val="24"/>
              </w:rPr>
              <w:t>305 579,37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A7BF1" w14:textId="7E14898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7741B3B9" w14:textId="7777777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86" w:type="pct"/>
            <w:shd w:val="clear" w:color="auto" w:fill="auto"/>
            <w:hideMark/>
          </w:tcPr>
          <w:p w14:paraId="2E98C4FB" w14:textId="77777777" w:rsidR="001E09CC" w:rsidRPr="00753BDA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31" w:type="pct"/>
            <w:shd w:val="clear" w:color="auto" w:fill="auto"/>
            <w:hideMark/>
          </w:tcPr>
          <w:p w14:paraId="35C9A5EE" w14:textId="77777777" w:rsidR="001E09CC" w:rsidRPr="00753BDA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1E09CC" w:rsidRPr="00207943" w14:paraId="1C4E9BDA" w14:textId="77777777" w:rsidTr="0004364C">
        <w:trPr>
          <w:trHeight w:val="240"/>
        </w:trPr>
        <w:tc>
          <w:tcPr>
            <w:tcW w:w="224" w:type="pct"/>
            <w:vMerge/>
            <w:vAlign w:val="center"/>
            <w:hideMark/>
          </w:tcPr>
          <w:p w14:paraId="61352205" w14:textId="7777777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4E66F4EE" w14:textId="7777777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5ECF2381" w14:textId="77777777" w:rsidR="001E09CC" w:rsidRPr="00753BDA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vMerge w:val="restart"/>
            <w:shd w:val="clear" w:color="auto" w:fill="auto"/>
            <w:hideMark/>
          </w:tcPr>
          <w:p w14:paraId="4B91EBEC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78 082,47</w:t>
            </w:r>
          </w:p>
        </w:tc>
        <w:tc>
          <w:tcPr>
            <w:tcW w:w="369" w:type="pct"/>
            <w:vMerge w:val="restart"/>
            <w:shd w:val="clear" w:color="auto" w:fill="auto"/>
            <w:hideMark/>
          </w:tcPr>
          <w:p w14:paraId="38149154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shd w:val="clear" w:color="auto" w:fill="auto"/>
            <w:hideMark/>
          </w:tcPr>
          <w:p w14:paraId="08182021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14 157,73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209558F3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63 924,74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1C821648" w14:textId="77777777" w:rsidR="001E09CC" w:rsidRPr="00753BDA" w:rsidRDefault="001E09CC" w:rsidP="001E09CC">
            <w:pPr>
              <w:jc w:val="right"/>
              <w:rPr>
                <w:sz w:val="24"/>
                <w:szCs w:val="24"/>
              </w:rPr>
            </w:pPr>
            <w:r w:rsidRPr="00753BDA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459D7DE1" w14:textId="7777777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45F303A5" w14:textId="77777777" w:rsidR="001E09CC" w:rsidRPr="00753BDA" w:rsidRDefault="001E09CC" w:rsidP="001E09CC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pacing w:val="-8"/>
                <w:sz w:val="24"/>
                <w:szCs w:val="24"/>
              </w:rPr>
              <w:t>1. Количество детских оздоровительных учреждений, улучшивших мате-</w:t>
            </w:r>
            <w:proofErr w:type="spellStart"/>
            <w:r w:rsidRPr="00753BDA">
              <w:rPr>
                <w:rFonts w:ascii="Times New Roman" w:hAnsi="Times New Roman"/>
                <w:spacing w:val="-8"/>
                <w:sz w:val="24"/>
                <w:szCs w:val="24"/>
              </w:rPr>
              <w:t>риально</w:t>
            </w:r>
            <w:proofErr w:type="spellEnd"/>
            <w:r w:rsidRPr="00753BDA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-технические условия, </w:t>
            </w:r>
            <w:proofErr w:type="spellStart"/>
            <w:r w:rsidRPr="00753BDA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16DFA1CB" w14:textId="77777777" w:rsidR="001E09CC" w:rsidRPr="00753BDA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E09CC" w:rsidRPr="00207943" w14:paraId="2C7D96E9" w14:textId="77777777" w:rsidTr="0004364C">
        <w:trPr>
          <w:trHeight w:val="524"/>
        </w:trPr>
        <w:tc>
          <w:tcPr>
            <w:tcW w:w="224" w:type="pct"/>
            <w:vMerge/>
            <w:vAlign w:val="center"/>
            <w:hideMark/>
          </w:tcPr>
          <w:p w14:paraId="0EBDA907" w14:textId="7777777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1D0A392D" w14:textId="7777777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2C403FB3" w14:textId="7777777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vAlign w:val="center"/>
            <w:hideMark/>
          </w:tcPr>
          <w:p w14:paraId="37D89364" w14:textId="7777777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vAlign w:val="center"/>
            <w:hideMark/>
          </w:tcPr>
          <w:p w14:paraId="0A9B233F" w14:textId="7777777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7CA3D909" w14:textId="7777777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34CA3478" w14:textId="7777777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4C4B9F5B" w14:textId="7777777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0C2D5601" w14:textId="7777777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42492613" w14:textId="7777777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возрождение семейных традиций, воспитание у </w:t>
            </w:r>
            <w:proofErr w:type="spellStart"/>
            <w:r w:rsidRPr="00753BDA">
              <w:rPr>
                <w:rFonts w:ascii="Times New Roman" w:hAnsi="Times New Roman"/>
                <w:sz w:val="24"/>
                <w:szCs w:val="24"/>
              </w:rPr>
              <w:t>моло-дежи</w:t>
            </w:r>
            <w:proofErr w:type="spellEnd"/>
            <w:r w:rsidRPr="00753BDA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семей-</w:t>
            </w:r>
            <w:proofErr w:type="spellStart"/>
            <w:r w:rsidRPr="00753BDA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753BDA">
              <w:rPr>
                <w:rFonts w:ascii="Times New Roman" w:hAnsi="Times New Roman"/>
                <w:sz w:val="24"/>
                <w:szCs w:val="24"/>
              </w:rPr>
              <w:t xml:space="preserve"> традициям, </w:t>
            </w:r>
            <w:proofErr w:type="spellStart"/>
            <w:r w:rsidRPr="00753BDA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0B468C35" w14:textId="77777777" w:rsidR="001E09CC" w:rsidRPr="00753BDA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53BD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E09CC" w:rsidRPr="00207943" w14:paraId="441F929E" w14:textId="77777777" w:rsidTr="0004364C">
        <w:trPr>
          <w:trHeight w:val="1603"/>
        </w:trPr>
        <w:tc>
          <w:tcPr>
            <w:tcW w:w="224" w:type="pct"/>
            <w:vMerge/>
            <w:vAlign w:val="center"/>
            <w:hideMark/>
          </w:tcPr>
          <w:p w14:paraId="69133153" w14:textId="7777777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0581E56" w14:textId="77777777" w:rsidR="001E09CC" w:rsidRPr="00753BDA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6F909345" w14:textId="77777777" w:rsidR="001E09CC" w:rsidRPr="0053441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EA997" w14:textId="77777777" w:rsidR="001E09CC" w:rsidRPr="0053441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sz w:val="24"/>
                <w:szCs w:val="24"/>
              </w:rPr>
              <w:t>82 337,23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CD281" w14:textId="77777777" w:rsidR="001E09CC" w:rsidRPr="00534411" w:rsidRDefault="001E09CC" w:rsidP="001E09CC">
            <w:pPr>
              <w:jc w:val="right"/>
              <w:rPr>
                <w:sz w:val="24"/>
                <w:szCs w:val="24"/>
              </w:rPr>
            </w:pPr>
            <w:r w:rsidRPr="0053441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49819" w14:textId="77777777" w:rsidR="001E09CC" w:rsidRPr="00534411" w:rsidRDefault="001E09CC" w:rsidP="001E09CC">
            <w:pPr>
              <w:jc w:val="right"/>
              <w:rPr>
                <w:sz w:val="24"/>
                <w:szCs w:val="24"/>
              </w:rPr>
            </w:pPr>
            <w:r w:rsidRPr="00534411">
              <w:rPr>
                <w:sz w:val="24"/>
                <w:szCs w:val="24"/>
              </w:rPr>
              <w:t>13 286,05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BCCE0" w14:textId="77777777" w:rsidR="001E09CC" w:rsidRPr="00534411" w:rsidRDefault="001E09CC" w:rsidP="001E09CC">
            <w:pPr>
              <w:jc w:val="right"/>
              <w:rPr>
                <w:sz w:val="24"/>
                <w:szCs w:val="24"/>
              </w:rPr>
            </w:pPr>
            <w:r w:rsidRPr="00534411">
              <w:rPr>
                <w:sz w:val="24"/>
                <w:szCs w:val="24"/>
              </w:rPr>
              <w:t>69 051,18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F8663" w14:textId="77777777" w:rsidR="001E09CC" w:rsidRPr="00534411" w:rsidRDefault="001E09CC" w:rsidP="001E09CC">
            <w:pPr>
              <w:jc w:val="right"/>
              <w:rPr>
                <w:sz w:val="24"/>
                <w:szCs w:val="24"/>
              </w:rPr>
            </w:pPr>
            <w:r w:rsidRPr="0053441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1FE37C14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751BC542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>1. Количество детских оздоровительных учреждений, улучшивших мате-</w:t>
            </w:r>
            <w:proofErr w:type="spellStart"/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>риально</w:t>
            </w:r>
            <w:proofErr w:type="spellEnd"/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-технические условия, </w:t>
            </w:r>
            <w:proofErr w:type="spellStart"/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456B6572" w14:textId="77777777" w:rsidR="001E09CC" w:rsidRPr="0053441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E09CC" w:rsidRPr="00207943" w14:paraId="0669DD59" w14:textId="77777777" w:rsidTr="0004364C">
        <w:trPr>
          <w:trHeight w:val="382"/>
        </w:trPr>
        <w:tc>
          <w:tcPr>
            <w:tcW w:w="224" w:type="pct"/>
            <w:vMerge/>
            <w:vAlign w:val="center"/>
            <w:hideMark/>
          </w:tcPr>
          <w:p w14:paraId="0A4886D3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1B6914D0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29501FF8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72D9C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D7C36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2E27D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788BC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57E65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056ECA54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06549FA2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возрождение семейных традиций, воспитание у 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моло-дежи</w:t>
            </w:r>
            <w:proofErr w:type="spellEnd"/>
            <w:r w:rsidRPr="00534411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семей-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534411">
              <w:rPr>
                <w:rFonts w:ascii="Times New Roman" w:hAnsi="Times New Roman"/>
                <w:sz w:val="24"/>
                <w:szCs w:val="24"/>
              </w:rPr>
              <w:t xml:space="preserve"> традициям, 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777CB648" w14:textId="77777777" w:rsidR="001E09CC" w:rsidRPr="0053441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E09CC" w:rsidRPr="00207943" w14:paraId="26F3323B" w14:textId="77777777" w:rsidTr="00E112FF">
        <w:trPr>
          <w:trHeight w:val="524"/>
        </w:trPr>
        <w:tc>
          <w:tcPr>
            <w:tcW w:w="224" w:type="pct"/>
            <w:vMerge/>
            <w:vAlign w:val="center"/>
            <w:hideMark/>
          </w:tcPr>
          <w:p w14:paraId="265D561B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5BD1B2E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22C89798" w14:textId="77777777" w:rsidR="001E09CC" w:rsidRPr="0053441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C5A92" w14:textId="0CA6651C" w:rsidR="001E09CC" w:rsidRPr="00534411" w:rsidRDefault="001E09CC" w:rsidP="001E09CC">
            <w:pPr>
              <w:jc w:val="right"/>
              <w:rPr>
                <w:sz w:val="24"/>
                <w:szCs w:val="24"/>
              </w:rPr>
            </w:pPr>
            <w:r w:rsidRPr="00534411">
              <w:rPr>
                <w:sz w:val="24"/>
                <w:szCs w:val="24"/>
              </w:rPr>
              <w:t>101 625,14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B36EE" w14:textId="13DF1718" w:rsidR="001E09CC" w:rsidRPr="00534411" w:rsidRDefault="001E09CC" w:rsidP="001E09CC">
            <w:pPr>
              <w:jc w:val="right"/>
              <w:rPr>
                <w:sz w:val="24"/>
                <w:szCs w:val="24"/>
              </w:rPr>
            </w:pPr>
            <w:r w:rsidRPr="00534411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72287" w14:textId="51D3A1B0" w:rsidR="001E09CC" w:rsidRPr="00534411" w:rsidRDefault="001E09CC" w:rsidP="001E09CC">
            <w:pPr>
              <w:jc w:val="right"/>
              <w:rPr>
                <w:sz w:val="24"/>
                <w:szCs w:val="24"/>
              </w:rPr>
            </w:pPr>
            <w:r w:rsidRPr="00534411">
              <w:rPr>
                <w:sz w:val="24"/>
                <w:szCs w:val="24"/>
              </w:rPr>
              <w:t>27 794,00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45541" w14:textId="6AD4D4B3" w:rsidR="001E09CC" w:rsidRPr="00534411" w:rsidRDefault="001E09CC" w:rsidP="001E09CC">
            <w:pPr>
              <w:jc w:val="right"/>
              <w:rPr>
                <w:sz w:val="24"/>
                <w:szCs w:val="24"/>
              </w:rPr>
            </w:pPr>
            <w:r w:rsidRPr="00534411">
              <w:rPr>
                <w:sz w:val="24"/>
                <w:szCs w:val="24"/>
              </w:rPr>
              <w:t>73 831,14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79201" w14:textId="0BFCEC89" w:rsidR="001E09CC" w:rsidRPr="00534411" w:rsidRDefault="001E09CC" w:rsidP="001E09CC">
            <w:pPr>
              <w:jc w:val="right"/>
              <w:rPr>
                <w:sz w:val="24"/>
                <w:szCs w:val="24"/>
              </w:rPr>
            </w:pPr>
            <w:r w:rsidRPr="0053441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5788FFB6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3DC6D0AB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>1. Количество детских оздоровительных учреждений, улучшивших мате-</w:t>
            </w:r>
            <w:proofErr w:type="spellStart"/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>риально</w:t>
            </w:r>
            <w:proofErr w:type="spellEnd"/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-технические условия, </w:t>
            </w:r>
            <w:proofErr w:type="spellStart"/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0F400B03" w14:textId="77777777" w:rsidR="001E09CC" w:rsidRPr="0053441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E09CC" w:rsidRPr="00207943" w14:paraId="47DC7AC9" w14:textId="77777777" w:rsidTr="0004364C">
        <w:trPr>
          <w:trHeight w:val="382"/>
        </w:trPr>
        <w:tc>
          <w:tcPr>
            <w:tcW w:w="224" w:type="pct"/>
            <w:vMerge/>
            <w:vAlign w:val="center"/>
            <w:hideMark/>
          </w:tcPr>
          <w:p w14:paraId="5ADAC77E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1624003F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7E2A31B2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17E70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C636F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F5D82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3294F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47073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503AC0D2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79041858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возрождение семейных традиций, воспитание у 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моло-дежи</w:t>
            </w:r>
            <w:proofErr w:type="spellEnd"/>
            <w:r w:rsidRPr="00534411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семей-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534411">
              <w:rPr>
                <w:rFonts w:ascii="Times New Roman" w:hAnsi="Times New Roman"/>
                <w:sz w:val="24"/>
                <w:szCs w:val="24"/>
              </w:rPr>
              <w:t xml:space="preserve"> традициям, 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2D26E2ED" w14:textId="13D0F712" w:rsidR="001E09CC" w:rsidRPr="0053441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E09CC" w:rsidRPr="00207943" w14:paraId="49D886FB" w14:textId="77777777" w:rsidTr="00E112FF">
        <w:trPr>
          <w:trHeight w:val="1503"/>
        </w:trPr>
        <w:tc>
          <w:tcPr>
            <w:tcW w:w="224" w:type="pct"/>
            <w:vMerge/>
            <w:vAlign w:val="center"/>
            <w:hideMark/>
          </w:tcPr>
          <w:p w14:paraId="705F3EF1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10FEA029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1352FB12" w14:textId="77777777" w:rsidR="001E09CC" w:rsidRPr="0053441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6A186" w14:textId="2ADA341A" w:rsidR="001E09CC" w:rsidRPr="003B776C" w:rsidRDefault="001E09CC" w:rsidP="001E09CC">
            <w:pPr>
              <w:jc w:val="right"/>
              <w:rPr>
                <w:sz w:val="24"/>
                <w:szCs w:val="24"/>
              </w:rPr>
            </w:pPr>
            <w:r w:rsidRPr="003B776C">
              <w:rPr>
                <w:sz w:val="24"/>
                <w:szCs w:val="24"/>
              </w:rPr>
              <w:t>168 261,61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F9686" w14:textId="7694354F" w:rsidR="001E09CC" w:rsidRPr="003B776C" w:rsidRDefault="001E09CC" w:rsidP="001E09CC">
            <w:pPr>
              <w:jc w:val="right"/>
              <w:rPr>
                <w:sz w:val="24"/>
                <w:szCs w:val="24"/>
              </w:rPr>
            </w:pPr>
            <w:r w:rsidRPr="003B776C">
              <w:rPr>
                <w:sz w:val="24"/>
                <w:szCs w:val="24"/>
              </w:rPr>
              <w:t>25 552,10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E94D5" w14:textId="321EDA2F" w:rsidR="001E09CC" w:rsidRPr="003B776C" w:rsidRDefault="001E09CC" w:rsidP="001E09CC">
            <w:pPr>
              <w:jc w:val="right"/>
              <w:rPr>
                <w:sz w:val="24"/>
                <w:szCs w:val="24"/>
              </w:rPr>
            </w:pPr>
            <w:r w:rsidRPr="003B776C">
              <w:rPr>
                <w:sz w:val="24"/>
                <w:szCs w:val="24"/>
              </w:rPr>
              <w:t>43 937,20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0767C" w14:textId="2CC5FCAC" w:rsidR="001E09CC" w:rsidRPr="003B776C" w:rsidRDefault="001E09CC" w:rsidP="001E09CC">
            <w:pPr>
              <w:jc w:val="right"/>
              <w:rPr>
                <w:sz w:val="24"/>
                <w:szCs w:val="24"/>
              </w:rPr>
            </w:pPr>
            <w:r w:rsidRPr="003B776C">
              <w:rPr>
                <w:sz w:val="24"/>
                <w:szCs w:val="24"/>
              </w:rPr>
              <w:t>98 772,31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E5B59" w14:textId="3CF245F9" w:rsidR="001E09CC" w:rsidRPr="00534411" w:rsidRDefault="001E09CC" w:rsidP="001E09CC">
            <w:pPr>
              <w:jc w:val="right"/>
              <w:rPr>
                <w:sz w:val="24"/>
                <w:szCs w:val="24"/>
              </w:rPr>
            </w:pPr>
            <w:r w:rsidRPr="0053441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7693392C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09055702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>1. Количество детских оздоровительных учреждений, улучшивших мате-</w:t>
            </w:r>
            <w:proofErr w:type="spellStart"/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>риально</w:t>
            </w:r>
            <w:proofErr w:type="spellEnd"/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-технические условия, </w:t>
            </w:r>
            <w:proofErr w:type="spellStart"/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2CE78B52" w14:textId="77777777" w:rsidR="001E09CC" w:rsidRPr="0053441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E09CC" w:rsidRPr="00207943" w14:paraId="531EFE96" w14:textId="77777777" w:rsidTr="0004364C">
        <w:trPr>
          <w:trHeight w:val="949"/>
        </w:trPr>
        <w:tc>
          <w:tcPr>
            <w:tcW w:w="224" w:type="pct"/>
            <w:vMerge/>
            <w:vAlign w:val="center"/>
            <w:hideMark/>
          </w:tcPr>
          <w:p w14:paraId="12BF1BE2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489D78A1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5C2995EC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96BFB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04F94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9C0F9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CF2FD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2A848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7C4E99DC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6E71869A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возрождение семейных традиций, воспитание у 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моло-дежи</w:t>
            </w:r>
            <w:proofErr w:type="spellEnd"/>
            <w:r w:rsidRPr="00534411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семей-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534411">
              <w:rPr>
                <w:rFonts w:ascii="Times New Roman" w:hAnsi="Times New Roman"/>
                <w:sz w:val="24"/>
                <w:szCs w:val="24"/>
              </w:rPr>
              <w:t xml:space="preserve"> традициям, 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1445C18D" w14:textId="08741DBE" w:rsidR="001E09CC" w:rsidRPr="0053441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E09CC" w:rsidRPr="00207943" w14:paraId="1C225152" w14:textId="77777777" w:rsidTr="00E112FF">
        <w:trPr>
          <w:trHeight w:val="949"/>
        </w:trPr>
        <w:tc>
          <w:tcPr>
            <w:tcW w:w="224" w:type="pct"/>
            <w:vMerge/>
            <w:vAlign w:val="center"/>
          </w:tcPr>
          <w:p w14:paraId="67199B74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5C6D9E9C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</w:tcPr>
          <w:p w14:paraId="746AAEF8" w14:textId="77777777" w:rsidR="001E09CC" w:rsidRPr="0053441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5344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53441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75A4D" w14:textId="37DE9031" w:rsidR="001E09CC" w:rsidRPr="003B776C" w:rsidRDefault="001E09CC" w:rsidP="001E09CC">
            <w:pPr>
              <w:jc w:val="right"/>
              <w:rPr>
                <w:sz w:val="24"/>
                <w:szCs w:val="24"/>
              </w:rPr>
            </w:pPr>
            <w:r w:rsidRPr="003B776C">
              <w:rPr>
                <w:sz w:val="24"/>
                <w:szCs w:val="24"/>
              </w:rPr>
              <w:t>135 484,32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01FB3" w14:textId="0E20EA24" w:rsidR="001E09CC" w:rsidRPr="003B776C" w:rsidRDefault="001E09CC" w:rsidP="001E09CC">
            <w:pPr>
              <w:jc w:val="right"/>
              <w:rPr>
                <w:sz w:val="24"/>
                <w:szCs w:val="24"/>
              </w:rPr>
            </w:pPr>
            <w:r w:rsidRPr="003B776C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D0D2A" w14:textId="1DFDA74F" w:rsidR="001E09CC" w:rsidRPr="003B776C" w:rsidRDefault="001E09CC" w:rsidP="001E09CC">
            <w:pPr>
              <w:jc w:val="right"/>
              <w:rPr>
                <w:sz w:val="24"/>
                <w:szCs w:val="24"/>
              </w:rPr>
            </w:pPr>
            <w:r w:rsidRPr="003B776C">
              <w:rPr>
                <w:sz w:val="24"/>
                <w:szCs w:val="24"/>
              </w:rPr>
              <w:t>37 590,20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ED6C2" w14:textId="01A4C8BF" w:rsidR="001E09CC" w:rsidRPr="003B776C" w:rsidRDefault="001E09CC" w:rsidP="001E09CC">
            <w:pPr>
              <w:jc w:val="right"/>
              <w:rPr>
                <w:sz w:val="24"/>
                <w:szCs w:val="24"/>
              </w:rPr>
            </w:pPr>
            <w:r w:rsidRPr="003B776C">
              <w:rPr>
                <w:sz w:val="24"/>
                <w:szCs w:val="24"/>
              </w:rPr>
              <w:t>97 894,12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1836D" w14:textId="576AF52E" w:rsidR="001E09CC" w:rsidRPr="00534411" w:rsidRDefault="001E09CC" w:rsidP="001E09CC">
            <w:pPr>
              <w:jc w:val="right"/>
              <w:rPr>
                <w:sz w:val="24"/>
                <w:szCs w:val="24"/>
              </w:rPr>
            </w:pPr>
            <w:r w:rsidRPr="0053441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45FBDA38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69EF6637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>1. Количество детских оздоровительных учреждений, улучшивших мате-</w:t>
            </w:r>
            <w:proofErr w:type="spellStart"/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>риально</w:t>
            </w:r>
            <w:proofErr w:type="spellEnd"/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-технические условия, </w:t>
            </w:r>
            <w:proofErr w:type="spellStart"/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20313DF3" w14:textId="77777777" w:rsidR="001E09CC" w:rsidRPr="0053441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E09CC" w:rsidRPr="00207943" w14:paraId="07E56B27" w14:textId="77777777" w:rsidTr="0004364C">
        <w:trPr>
          <w:trHeight w:val="949"/>
        </w:trPr>
        <w:tc>
          <w:tcPr>
            <w:tcW w:w="224" w:type="pct"/>
            <w:vMerge/>
            <w:vAlign w:val="center"/>
          </w:tcPr>
          <w:p w14:paraId="6B96798C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06C1E9FF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583A921C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41808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ADF45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43747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97722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C331B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0F219869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16E0A287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возрождение семейных традиций, воспитание у 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моло-дежи</w:t>
            </w:r>
            <w:proofErr w:type="spellEnd"/>
            <w:r w:rsidRPr="00534411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семей-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534411">
              <w:rPr>
                <w:rFonts w:ascii="Times New Roman" w:hAnsi="Times New Roman"/>
                <w:sz w:val="24"/>
                <w:szCs w:val="24"/>
              </w:rPr>
              <w:t xml:space="preserve"> традициям, 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42C7D93A" w14:textId="77777777" w:rsidR="001E09CC" w:rsidRPr="0053441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1E09CC" w:rsidRPr="00207943" w14:paraId="490D944C" w14:textId="77777777" w:rsidTr="00E112FF">
        <w:trPr>
          <w:trHeight w:val="949"/>
        </w:trPr>
        <w:tc>
          <w:tcPr>
            <w:tcW w:w="224" w:type="pct"/>
            <w:vMerge/>
            <w:vAlign w:val="center"/>
          </w:tcPr>
          <w:p w14:paraId="6971035B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2F9A9CAA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</w:tcPr>
          <w:p w14:paraId="59790118" w14:textId="110BCC16" w:rsidR="001E09CC" w:rsidRPr="00534411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z w:val="24"/>
                <w:szCs w:val="24"/>
              </w:rPr>
              <w:t>2026 (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5344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53441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BDFAC" w14:textId="786FE3E5" w:rsidR="001E09CC" w:rsidRPr="003B776C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B776C">
              <w:rPr>
                <w:sz w:val="24"/>
                <w:szCs w:val="24"/>
              </w:rPr>
              <w:t>138 779,87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076D1" w14:textId="050E071F" w:rsidR="001E09CC" w:rsidRPr="003B776C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B776C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B05A5" w14:textId="0D86F46D" w:rsidR="001E09CC" w:rsidRPr="003B776C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B776C">
              <w:rPr>
                <w:sz w:val="24"/>
                <w:szCs w:val="24"/>
              </w:rPr>
              <w:t>28 286,05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45CFC" w14:textId="100E8EF5" w:rsidR="001E09CC" w:rsidRPr="003B776C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B776C">
              <w:rPr>
                <w:sz w:val="24"/>
                <w:szCs w:val="24"/>
              </w:rPr>
              <w:t>110 493,82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02BC7" w14:textId="2ED7FE89" w:rsidR="001E09CC" w:rsidRPr="0053441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0C6C516E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327C9E29" w14:textId="1DF060F0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>1. Количество детских оздоровительных учреждений, улучшивших мате-</w:t>
            </w:r>
            <w:proofErr w:type="spellStart"/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>риально</w:t>
            </w:r>
            <w:proofErr w:type="spellEnd"/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-технические условия, </w:t>
            </w:r>
            <w:proofErr w:type="spellStart"/>
            <w:r w:rsidRPr="00534411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71CC6362" w14:textId="29C39169" w:rsidR="001E09CC" w:rsidRPr="0053441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E09CC" w:rsidRPr="00207943" w14:paraId="5B44E4FF" w14:textId="77777777" w:rsidTr="00E112FF">
        <w:trPr>
          <w:trHeight w:val="949"/>
        </w:trPr>
        <w:tc>
          <w:tcPr>
            <w:tcW w:w="224" w:type="pct"/>
            <w:vMerge/>
            <w:vAlign w:val="center"/>
          </w:tcPr>
          <w:p w14:paraId="4308332D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2CA02615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16E1BA37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18780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82A30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77AD5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01FE9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50203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1C9B1B29" w14:textId="77777777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056DC738" w14:textId="4EAE21CA" w:rsidR="001E09CC" w:rsidRPr="00534411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возрождение семейных традиций, воспитание у 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моло-дежи</w:t>
            </w:r>
            <w:proofErr w:type="spellEnd"/>
            <w:r w:rsidRPr="00534411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семей-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534411">
              <w:rPr>
                <w:rFonts w:ascii="Times New Roman" w:hAnsi="Times New Roman"/>
                <w:sz w:val="24"/>
                <w:szCs w:val="24"/>
              </w:rPr>
              <w:t xml:space="preserve"> традициям, </w:t>
            </w:r>
            <w:proofErr w:type="spellStart"/>
            <w:r w:rsidRPr="00534411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5F806238" w14:textId="09532884" w:rsidR="001E09CC" w:rsidRPr="00534411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34411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1E09CC" w:rsidRPr="00207943" w14:paraId="19D4EB6B" w14:textId="77777777" w:rsidTr="00DE4AA8">
        <w:trPr>
          <w:trHeight w:val="313"/>
        </w:trPr>
        <w:tc>
          <w:tcPr>
            <w:tcW w:w="5000" w:type="pct"/>
            <w:gridSpan w:val="11"/>
            <w:shd w:val="clear" w:color="auto" w:fill="auto"/>
            <w:vAlign w:val="center"/>
            <w:hideMark/>
          </w:tcPr>
          <w:p w14:paraId="074C6BEC" w14:textId="72B5A7A2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Подпрограмма 3 «Обеспечивающая подпрограмма» Программы</w:t>
            </w:r>
          </w:p>
        </w:tc>
      </w:tr>
      <w:tr w:rsidR="001E09CC" w:rsidRPr="00207943" w14:paraId="186A6FDC" w14:textId="77777777" w:rsidTr="00167A65">
        <w:trPr>
          <w:trHeight w:val="1658"/>
        </w:trPr>
        <w:tc>
          <w:tcPr>
            <w:tcW w:w="224" w:type="pct"/>
            <w:vMerge w:val="restart"/>
            <w:shd w:val="clear" w:color="auto" w:fill="auto"/>
          </w:tcPr>
          <w:p w14:paraId="18582192" w14:textId="77777777" w:rsidR="001E09CC" w:rsidRPr="002A2BA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786" w:type="pct"/>
            <w:vMerge w:val="restart"/>
            <w:shd w:val="clear" w:color="auto" w:fill="auto"/>
          </w:tcPr>
          <w:p w14:paraId="080C8C46" w14:textId="4CD0EEB4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 xml:space="preserve">Задача 1 «Материально-техническое снабжение УМСП </w:t>
            </w:r>
            <w:proofErr w:type="spellStart"/>
            <w:r w:rsidRPr="002A2BA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2A2BA6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организационно-документационное, информационно-аналитическое обеспечение деятельности, обеспечение функционирования информационных систем, программного обеспечения, средств вычислительной техники, решение вопросов местного значения в области молодежной политики, физической культуры и спорта» подпрограммы 3</w:t>
            </w:r>
          </w:p>
        </w:tc>
        <w:tc>
          <w:tcPr>
            <w:tcW w:w="252" w:type="pct"/>
            <w:shd w:val="clear" w:color="auto" w:fill="auto"/>
            <w:hideMark/>
          </w:tcPr>
          <w:p w14:paraId="646E0FAD" w14:textId="77777777" w:rsidR="001E09CC" w:rsidRPr="002A2BA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C4D2A" w14:textId="31EA0165" w:rsidR="001E09CC" w:rsidRPr="00512D4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81 055,63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944FD" w14:textId="4E4E0687" w:rsidR="001E09CC" w:rsidRPr="00512D4B" w:rsidRDefault="001E09CC" w:rsidP="001E09CC">
            <w:pPr>
              <w:jc w:val="right"/>
              <w:rPr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79,15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853C9" w14:textId="6D26BD6E" w:rsidR="001E09CC" w:rsidRPr="00512D4B" w:rsidRDefault="001E09CC" w:rsidP="001E09CC">
            <w:pPr>
              <w:jc w:val="right"/>
              <w:rPr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31080" w14:textId="21367B45" w:rsidR="001E09CC" w:rsidRPr="00512D4B" w:rsidRDefault="001E09CC" w:rsidP="001E09CC">
            <w:pPr>
              <w:jc w:val="right"/>
              <w:rPr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80 976,48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CC71B" w14:textId="4E2BB1B5" w:rsidR="001E09CC" w:rsidRPr="002A2BA6" w:rsidRDefault="001E09CC" w:rsidP="001E09CC">
            <w:pPr>
              <w:jc w:val="right"/>
              <w:rPr>
                <w:sz w:val="24"/>
                <w:szCs w:val="24"/>
              </w:rPr>
            </w:pPr>
            <w:r w:rsidRPr="002A2BA6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4A2F3106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2A2BA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2A2BA6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  <w:tc>
          <w:tcPr>
            <w:tcW w:w="786" w:type="pct"/>
            <w:shd w:val="clear" w:color="auto" w:fill="auto"/>
            <w:hideMark/>
          </w:tcPr>
          <w:p w14:paraId="0F788155" w14:textId="77777777" w:rsidR="001E09CC" w:rsidRPr="002A2BA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31" w:type="pct"/>
            <w:shd w:val="clear" w:color="auto" w:fill="auto"/>
            <w:hideMark/>
          </w:tcPr>
          <w:p w14:paraId="1D065EAA" w14:textId="77777777" w:rsidR="001E09CC" w:rsidRPr="002A2BA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E09CC" w:rsidRPr="00207943" w14:paraId="6F434F54" w14:textId="77777777" w:rsidTr="0004364C">
        <w:trPr>
          <w:trHeight w:val="2520"/>
        </w:trPr>
        <w:tc>
          <w:tcPr>
            <w:tcW w:w="224" w:type="pct"/>
            <w:vMerge/>
            <w:vAlign w:val="center"/>
          </w:tcPr>
          <w:p w14:paraId="46520511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53993537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379B693B" w14:textId="77777777" w:rsidR="001E09CC" w:rsidRPr="002A2BA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0C5A3" w14:textId="77777777" w:rsidR="001E09CC" w:rsidRPr="002A2BA6" w:rsidRDefault="001E09CC" w:rsidP="001E09CC">
            <w:pPr>
              <w:jc w:val="right"/>
              <w:rPr>
                <w:sz w:val="24"/>
                <w:szCs w:val="24"/>
              </w:rPr>
            </w:pPr>
            <w:r w:rsidRPr="002A2BA6">
              <w:rPr>
                <w:sz w:val="24"/>
                <w:szCs w:val="24"/>
              </w:rPr>
              <w:t>19 328,46</w:t>
            </w:r>
          </w:p>
        </w:tc>
        <w:tc>
          <w:tcPr>
            <w:tcW w:w="3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AE9CF" w14:textId="77777777" w:rsidR="001E09CC" w:rsidRPr="002A2BA6" w:rsidRDefault="001E09CC" w:rsidP="001E09CC">
            <w:pPr>
              <w:jc w:val="right"/>
              <w:rPr>
                <w:sz w:val="24"/>
                <w:szCs w:val="24"/>
              </w:rPr>
            </w:pPr>
            <w:r w:rsidRPr="002A2BA6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8A41C" w14:textId="77777777" w:rsidR="001E09CC" w:rsidRPr="002A2BA6" w:rsidRDefault="001E09CC" w:rsidP="001E09CC">
            <w:pPr>
              <w:jc w:val="right"/>
              <w:rPr>
                <w:sz w:val="24"/>
                <w:szCs w:val="24"/>
              </w:rPr>
            </w:pPr>
            <w:r w:rsidRPr="002A2BA6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C8DF4" w14:textId="77777777" w:rsidR="001E09CC" w:rsidRPr="002A2BA6" w:rsidRDefault="001E09CC" w:rsidP="001E09CC">
            <w:pPr>
              <w:jc w:val="right"/>
              <w:rPr>
                <w:sz w:val="24"/>
                <w:szCs w:val="24"/>
              </w:rPr>
            </w:pPr>
            <w:r w:rsidRPr="002A2BA6">
              <w:rPr>
                <w:sz w:val="24"/>
                <w:szCs w:val="24"/>
              </w:rPr>
              <w:t>19 328,46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EA3EF" w14:textId="77777777" w:rsidR="001E09CC" w:rsidRPr="002A2BA6" w:rsidRDefault="001E09CC" w:rsidP="001E09CC">
            <w:pPr>
              <w:jc w:val="right"/>
              <w:rPr>
                <w:sz w:val="24"/>
                <w:szCs w:val="24"/>
              </w:rPr>
            </w:pPr>
            <w:r w:rsidRPr="002A2BA6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1A03B695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1B8032CB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Выполнение функций, </w:t>
            </w:r>
            <w:proofErr w:type="spellStart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>установ</w:t>
            </w:r>
            <w:proofErr w:type="spellEnd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-ленных Положением об УМСП </w:t>
            </w:r>
            <w:proofErr w:type="spellStart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>ФКиС</w:t>
            </w:r>
            <w:proofErr w:type="spellEnd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Администрации ЗАТО Северск и иными муниципальными правовыми актами ЗАТО Северск, </w:t>
            </w:r>
            <w:proofErr w:type="spellStart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20296639" w14:textId="77777777" w:rsidR="001E09CC" w:rsidRPr="002A2BA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E09CC" w:rsidRPr="00207943" w14:paraId="1C0E97D3" w14:textId="77777777" w:rsidTr="0004364C">
        <w:trPr>
          <w:trHeight w:val="84"/>
        </w:trPr>
        <w:tc>
          <w:tcPr>
            <w:tcW w:w="224" w:type="pct"/>
            <w:vMerge/>
            <w:vAlign w:val="center"/>
          </w:tcPr>
          <w:p w14:paraId="04473351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3A88702F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1F449909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FBF92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4FA96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E2F52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A4D08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A09A4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3990BB56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006F9528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 xml:space="preserve">2. Выполнение муниципального задания подведомственными учреждениями, </w:t>
            </w:r>
            <w:proofErr w:type="spellStart"/>
            <w:r w:rsidRPr="002A2BA6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53B9DAE0" w14:textId="77777777" w:rsidR="001E09CC" w:rsidRPr="002A2BA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E09CC" w:rsidRPr="00207943" w14:paraId="3BBF7306" w14:textId="77777777" w:rsidTr="0004364C">
        <w:trPr>
          <w:trHeight w:val="2520"/>
        </w:trPr>
        <w:tc>
          <w:tcPr>
            <w:tcW w:w="224" w:type="pct"/>
            <w:vMerge/>
            <w:vAlign w:val="center"/>
          </w:tcPr>
          <w:p w14:paraId="76E32D6D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04529C26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703D007E" w14:textId="77777777" w:rsidR="001E09CC" w:rsidRPr="002A2BA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8E5CB" w14:textId="77777777" w:rsidR="001E09CC" w:rsidRPr="002A2BA6" w:rsidRDefault="001E09CC" w:rsidP="001E09CC">
            <w:pPr>
              <w:jc w:val="right"/>
              <w:rPr>
                <w:sz w:val="24"/>
                <w:szCs w:val="24"/>
              </w:rPr>
            </w:pPr>
            <w:r w:rsidRPr="002A2BA6">
              <w:rPr>
                <w:sz w:val="24"/>
                <w:szCs w:val="24"/>
              </w:rPr>
              <w:t>18 430,63</w:t>
            </w:r>
          </w:p>
        </w:tc>
        <w:tc>
          <w:tcPr>
            <w:tcW w:w="3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49F0C" w14:textId="77777777" w:rsidR="001E09CC" w:rsidRPr="002A2BA6" w:rsidRDefault="001E09CC" w:rsidP="001E09CC">
            <w:pPr>
              <w:jc w:val="right"/>
              <w:rPr>
                <w:sz w:val="24"/>
                <w:szCs w:val="24"/>
              </w:rPr>
            </w:pPr>
            <w:r w:rsidRPr="002A2BA6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66466" w14:textId="77777777" w:rsidR="001E09CC" w:rsidRPr="002A2BA6" w:rsidRDefault="001E09CC" w:rsidP="001E09CC">
            <w:pPr>
              <w:jc w:val="right"/>
              <w:rPr>
                <w:sz w:val="24"/>
                <w:szCs w:val="24"/>
              </w:rPr>
            </w:pPr>
            <w:r w:rsidRPr="002A2BA6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6A379" w14:textId="77777777" w:rsidR="001E09CC" w:rsidRPr="002A2BA6" w:rsidRDefault="001E09CC" w:rsidP="001E09CC">
            <w:pPr>
              <w:jc w:val="right"/>
              <w:rPr>
                <w:sz w:val="24"/>
                <w:szCs w:val="24"/>
              </w:rPr>
            </w:pPr>
            <w:r w:rsidRPr="002A2BA6">
              <w:rPr>
                <w:sz w:val="24"/>
                <w:szCs w:val="24"/>
              </w:rPr>
              <w:t>18 430,63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A5411" w14:textId="77777777" w:rsidR="001E09CC" w:rsidRPr="002A2BA6" w:rsidRDefault="001E09CC" w:rsidP="001E09CC">
            <w:pPr>
              <w:jc w:val="right"/>
              <w:rPr>
                <w:sz w:val="24"/>
                <w:szCs w:val="24"/>
              </w:rPr>
            </w:pPr>
            <w:r w:rsidRPr="002A2BA6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78A7D46F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598D925F" w14:textId="77777777" w:rsidR="001E09CC" w:rsidRPr="002A2BA6" w:rsidRDefault="001E09CC" w:rsidP="001E09CC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Выполнение функций, </w:t>
            </w:r>
            <w:proofErr w:type="spellStart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>установ</w:t>
            </w:r>
            <w:proofErr w:type="spellEnd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-ленных Положением об УМСП </w:t>
            </w:r>
            <w:proofErr w:type="spellStart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>ФКиС</w:t>
            </w:r>
            <w:proofErr w:type="spellEnd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Администрации ЗАТО Северск и иными муниципальными правовыми актами ЗАТО Северск, </w:t>
            </w:r>
            <w:proofErr w:type="spellStart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27351DA8" w14:textId="77777777" w:rsidR="001E09CC" w:rsidRPr="002A2BA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E09CC" w:rsidRPr="00207943" w14:paraId="0E0E3BF8" w14:textId="77777777" w:rsidTr="0004364C">
        <w:trPr>
          <w:trHeight w:val="1260"/>
        </w:trPr>
        <w:tc>
          <w:tcPr>
            <w:tcW w:w="224" w:type="pct"/>
            <w:vMerge/>
            <w:vAlign w:val="center"/>
          </w:tcPr>
          <w:p w14:paraId="3AAC817A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06EFE610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3C59A4E4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797B1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34B79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3498E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9BC4E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9CF96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675D5966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033B88D5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 xml:space="preserve">2. Выполнение муниципального задания подведомственными учреждениями, </w:t>
            </w:r>
            <w:proofErr w:type="spellStart"/>
            <w:r w:rsidRPr="002A2BA6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1DFD00A3" w14:textId="77777777" w:rsidR="001E09CC" w:rsidRPr="002A2BA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E09CC" w:rsidRPr="00207943" w14:paraId="7A13F41A" w14:textId="77777777" w:rsidTr="00E112FF">
        <w:trPr>
          <w:trHeight w:val="666"/>
        </w:trPr>
        <w:tc>
          <w:tcPr>
            <w:tcW w:w="224" w:type="pct"/>
            <w:vMerge/>
            <w:vAlign w:val="center"/>
          </w:tcPr>
          <w:p w14:paraId="531F5FE6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75AEED58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52D42D4C" w14:textId="77777777" w:rsidR="001E09CC" w:rsidRPr="002A2BA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A9ED7" w14:textId="3104E3B0" w:rsidR="001E09CC" w:rsidRPr="002A2BA6" w:rsidRDefault="001E09CC" w:rsidP="001E09CC">
            <w:pPr>
              <w:jc w:val="right"/>
              <w:rPr>
                <w:sz w:val="24"/>
                <w:szCs w:val="24"/>
              </w:rPr>
            </w:pPr>
            <w:r w:rsidRPr="002A2BA6">
              <w:rPr>
                <w:sz w:val="24"/>
                <w:szCs w:val="24"/>
              </w:rPr>
              <w:t>20 798,05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C7CF7" w14:textId="3BC173D8" w:rsidR="001E09CC" w:rsidRPr="002A2BA6" w:rsidRDefault="001E09CC" w:rsidP="001E09CC">
            <w:pPr>
              <w:jc w:val="right"/>
              <w:rPr>
                <w:sz w:val="24"/>
                <w:szCs w:val="24"/>
              </w:rPr>
            </w:pPr>
            <w:r w:rsidRPr="002A2BA6">
              <w:rPr>
                <w:sz w:val="24"/>
                <w:szCs w:val="24"/>
              </w:rPr>
              <w:t>79,15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2E7EC" w14:textId="39E9C38C" w:rsidR="001E09CC" w:rsidRPr="002A2BA6" w:rsidRDefault="001E09CC" w:rsidP="001E09CC">
            <w:pPr>
              <w:jc w:val="right"/>
              <w:rPr>
                <w:sz w:val="24"/>
                <w:szCs w:val="24"/>
              </w:rPr>
            </w:pPr>
            <w:r w:rsidRPr="002A2BA6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81A8E" w14:textId="04CCD653" w:rsidR="001E09CC" w:rsidRPr="002A2BA6" w:rsidRDefault="001E09CC" w:rsidP="001E09CC">
            <w:pPr>
              <w:jc w:val="right"/>
              <w:rPr>
                <w:sz w:val="24"/>
                <w:szCs w:val="24"/>
              </w:rPr>
            </w:pPr>
            <w:r w:rsidRPr="002A2BA6">
              <w:rPr>
                <w:sz w:val="24"/>
                <w:szCs w:val="24"/>
              </w:rPr>
              <w:t>20 718,90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FA0EA" w14:textId="59EB50E6" w:rsidR="001E09CC" w:rsidRPr="002A2BA6" w:rsidRDefault="001E09CC" w:rsidP="001E09CC">
            <w:pPr>
              <w:jc w:val="right"/>
              <w:rPr>
                <w:sz w:val="24"/>
                <w:szCs w:val="24"/>
              </w:rPr>
            </w:pPr>
            <w:r w:rsidRPr="002A2BA6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401CF6FE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323C3AC7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1</w:t>
            </w:r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. Выполнение функций, </w:t>
            </w:r>
            <w:proofErr w:type="spellStart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>установ</w:t>
            </w:r>
            <w:proofErr w:type="spellEnd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-ленных Положением об УМСП </w:t>
            </w:r>
            <w:proofErr w:type="spellStart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>ФКиС</w:t>
            </w:r>
            <w:proofErr w:type="spellEnd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Администрации ЗАТО Северск и иными муниципальными правовыми актами ЗАТО Северск, </w:t>
            </w:r>
            <w:proofErr w:type="spellStart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4BA7A93A" w14:textId="77777777" w:rsidR="001E09CC" w:rsidRPr="002A2BA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E09CC" w:rsidRPr="00207943" w14:paraId="087970B2" w14:textId="77777777" w:rsidTr="0004364C">
        <w:trPr>
          <w:trHeight w:val="666"/>
        </w:trPr>
        <w:tc>
          <w:tcPr>
            <w:tcW w:w="224" w:type="pct"/>
            <w:vMerge/>
            <w:vAlign w:val="center"/>
          </w:tcPr>
          <w:p w14:paraId="6A888812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12D919D8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2DC13E40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DDB5D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56EE1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B7D64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61C07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E02F2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2D43E5EA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20D82058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 xml:space="preserve">2. Выполнение муниципального задания подведомственными учреждениями, </w:t>
            </w:r>
            <w:proofErr w:type="spellStart"/>
            <w:r w:rsidRPr="002A2BA6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1E5D9DBF" w14:textId="77777777" w:rsidR="001E09CC" w:rsidRPr="002A2BA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E09CC" w:rsidRPr="00207943" w14:paraId="26288B86" w14:textId="77777777" w:rsidTr="00E112FF">
        <w:trPr>
          <w:trHeight w:val="2520"/>
        </w:trPr>
        <w:tc>
          <w:tcPr>
            <w:tcW w:w="224" w:type="pct"/>
            <w:vMerge/>
            <w:vAlign w:val="center"/>
          </w:tcPr>
          <w:p w14:paraId="35E51B01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3149D400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7856C748" w14:textId="77777777" w:rsidR="001E09CC" w:rsidRPr="002A2BA6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819B5" w14:textId="5E74D781" w:rsidR="001E09CC" w:rsidRPr="00512D4B" w:rsidRDefault="001E09CC" w:rsidP="001E09CC">
            <w:pPr>
              <w:jc w:val="right"/>
              <w:rPr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22 498,49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EF4AC" w14:textId="136361B6" w:rsidR="001E09CC" w:rsidRPr="00512D4B" w:rsidRDefault="001E09CC" w:rsidP="001E09CC">
            <w:pPr>
              <w:jc w:val="right"/>
              <w:rPr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D1BA4" w14:textId="5EA2129F" w:rsidR="001E09CC" w:rsidRPr="00512D4B" w:rsidRDefault="001E09CC" w:rsidP="001E09CC">
            <w:pPr>
              <w:jc w:val="right"/>
              <w:rPr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A1C0D" w14:textId="4E3B6342" w:rsidR="001E09CC" w:rsidRPr="00512D4B" w:rsidRDefault="001E09CC" w:rsidP="001E09CC">
            <w:pPr>
              <w:jc w:val="right"/>
              <w:rPr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22 498,49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2E9EA" w14:textId="1C5640E6" w:rsidR="001E09CC" w:rsidRPr="002A2BA6" w:rsidRDefault="001E09CC" w:rsidP="001E09CC">
            <w:pPr>
              <w:jc w:val="right"/>
              <w:rPr>
                <w:sz w:val="24"/>
                <w:szCs w:val="24"/>
              </w:rPr>
            </w:pPr>
            <w:r w:rsidRPr="002A2BA6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6634873A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0834B861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Выполнение функций, </w:t>
            </w:r>
            <w:proofErr w:type="spellStart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>установ</w:t>
            </w:r>
            <w:proofErr w:type="spellEnd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-ленных Положением об УМСП </w:t>
            </w:r>
            <w:proofErr w:type="spellStart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>ФКиС</w:t>
            </w:r>
            <w:proofErr w:type="spellEnd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Администрации ЗАТО Северск и иными муниципальными правовыми актами ЗАТО Северск, </w:t>
            </w:r>
            <w:proofErr w:type="spellStart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699221D3" w14:textId="77777777" w:rsidR="001E09CC" w:rsidRPr="002A2BA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E09CC" w:rsidRPr="00207943" w14:paraId="2E32F9D3" w14:textId="77777777" w:rsidTr="0004364C">
        <w:trPr>
          <w:trHeight w:val="382"/>
        </w:trPr>
        <w:tc>
          <w:tcPr>
            <w:tcW w:w="224" w:type="pct"/>
            <w:vMerge/>
            <w:vAlign w:val="center"/>
          </w:tcPr>
          <w:p w14:paraId="7C7D4E6C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6E366EA8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394012C0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C22FE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762E8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A490F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171B5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3FB81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0074710A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0E2132C6" w14:textId="77777777" w:rsidR="001E09CC" w:rsidRPr="002A2BA6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 xml:space="preserve">2. Выполнение муниципального задания подведомственными учреждениями, </w:t>
            </w:r>
            <w:proofErr w:type="spellStart"/>
            <w:r w:rsidRPr="002A2BA6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2AA59ADE" w14:textId="77777777" w:rsidR="001E09CC" w:rsidRPr="002A2BA6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E09CC" w:rsidRPr="00207943" w14:paraId="6DAE3EB2" w14:textId="77777777" w:rsidTr="00167A65">
        <w:trPr>
          <w:trHeight w:val="73"/>
        </w:trPr>
        <w:tc>
          <w:tcPr>
            <w:tcW w:w="224" w:type="pct"/>
            <w:vMerge/>
            <w:vAlign w:val="center"/>
          </w:tcPr>
          <w:p w14:paraId="74A6D433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3F27A818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</w:tcPr>
          <w:p w14:paraId="6F6870D1" w14:textId="77777777" w:rsidR="001E09CC" w:rsidRPr="0067501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501B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r w:rsidRPr="0067501B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67501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7501B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67501B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CE270" w14:textId="502AA39E" w:rsidR="001E09CC" w:rsidRPr="0067501B" w:rsidRDefault="001E09CC" w:rsidP="001E09CC">
            <w:pPr>
              <w:jc w:val="right"/>
              <w:rPr>
                <w:sz w:val="24"/>
                <w:szCs w:val="24"/>
              </w:rPr>
            </w:pPr>
            <w:r w:rsidRPr="0067501B">
              <w:rPr>
                <w:sz w:val="24"/>
                <w:szCs w:val="24"/>
              </w:rPr>
              <w:t>19 505,25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7945E" w14:textId="6DB72A80" w:rsidR="001E09CC" w:rsidRPr="0067501B" w:rsidRDefault="001E09CC" w:rsidP="001E09CC">
            <w:pPr>
              <w:jc w:val="right"/>
              <w:rPr>
                <w:sz w:val="24"/>
                <w:szCs w:val="24"/>
              </w:rPr>
            </w:pPr>
            <w:r w:rsidRPr="0067501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39E09" w14:textId="6F289609" w:rsidR="001E09CC" w:rsidRPr="0067501B" w:rsidRDefault="001E09CC" w:rsidP="001E09CC">
            <w:pPr>
              <w:jc w:val="right"/>
              <w:rPr>
                <w:sz w:val="24"/>
                <w:szCs w:val="24"/>
              </w:rPr>
            </w:pPr>
            <w:r w:rsidRPr="0067501B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2887A" w14:textId="355B4EFB" w:rsidR="001E09CC" w:rsidRPr="0067501B" w:rsidRDefault="001E09CC" w:rsidP="001E09CC">
            <w:pPr>
              <w:jc w:val="right"/>
              <w:rPr>
                <w:sz w:val="24"/>
                <w:szCs w:val="24"/>
              </w:rPr>
            </w:pPr>
            <w:r w:rsidRPr="0067501B">
              <w:rPr>
                <w:sz w:val="24"/>
                <w:szCs w:val="24"/>
              </w:rPr>
              <w:t>19 505,25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A758F" w14:textId="79E5E141" w:rsidR="001E09CC" w:rsidRPr="0067501B" w:rsidRDefault="001E09CC" w:rsidP="001E09CC">
            <w:pPr>
              <w:jc w:val="right"/>
              <w:rPr>
                <w:sz w:val="24"/>
                <w:szCs w:val="24"/>
              </w:rPr>
            </w:pPr>
            <w:r w:rsidRPr="0067501B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105C9C22" w14:textId="77777777" w:rsidR="001E09CC" w:rsidRPr="0067501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4BDE8C22" w14:textId="77777777" w:rsidR="001E09CC" w:rsidRPr="0067501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67501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Выполнение функций, </w:t>
            </w:r>
            <w:proofErr w:type="spellStart"/>
            <w:r w:rsidRPr="0067501B">
              <w:rPr>
                <w:rFonts w:ascii="Times New Roman" w:hAnsi="Times New Roman"/>
                <w:spacing w:val="-6"/>
                <w:sz w:val="24"/>
                <w:szCs w:val="24"/>
              </w:rPr>
              <w:t>установ</w:t>
            </w:r>
            <w:proofErr w:type="spellEnd"/>
            <w:r w:rsidRPr="0067501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-ленных Положением об УМСП </w:t>
            </w:r>
            <w:proofErr w:type="spellStart"/>
            <w:r w:rsidRPr="0067501B">
              <w:rPr>
                <w:rFonts w:ascii="Times New Roman" w:hAnsi="Times New Roman"/>
                <w:spacing w:val="-6"/>
                <w:sz w:val="24"/>
                <w:szCs w:val="24"/>
              </w:rPr>
              <w:t>ФКиС</w:t>
            </w:r>
            <w:proofErr w:type="spellEnd"/>
            <w:r w:rsidRPr="0067501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Администрации ЗАТО Северск и иными муниципальными правовыми актами ЗАТО Северск, </w:t>
            </w:r>
            <w:proofErr w:type="spellStart"/>
            <w:r w:rsidRPr="0067501B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33B2CEA4" w14:textId="77777777" w:rsidR="001E09CC" w:rsidRPr="0067501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7501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E09CC" w:rsidRPr="00207943" w14:paraId="4467F473" w14:textId="77777777" w:rsidTr="0004364C">
        <w:trPr>
          <w:trHeight w:val="382"/>
        </w:trPr>
        <w:tc>
          <w:tcPr>
            <w:tcW w:w="224" w:type="pct"/>
            <w:vMerge/>
            <w:vAlign w:val="center"/>
          </w:tcPr>
          <w:p w14:paraId="50A819B1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5BEE6BD9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64AC47C9" w14:textId="77777777" w:rsidR="001E09CC" w:rsidRPr="0067501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ACFB3" w14:textId="77777777" w:rsidR="001E09CC" w:rsidRPr="0067501B" w:rsidRDefault="001E09CC" w:rsidP="001E09CC">
            <w:pPr>
              <w:rPr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ECC2A" w14:textId="77777777" w:rsidR="001E09CC" w:rsidRPr="0067501B" w:rsidRDefault="001E09CC" w:rsidP="001E09CC">
            <w:pPr>
              <w:rPr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B1B54" w14:textId="77777777" w:rsidR="001E09CC" w:rsidRPr="0067501B" w:rsidRDefault="001E09CC" w:rsidP="001E09CC">
            <w:pPr>
              <w:rPr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46EEF" w14:textId="77777777" w:rsidR="001E09CC" w:rsidRPr="0067501B" w:rsidRDefault="001E09CC" w:rsidP="001E09CC">
            <w:pPr>
              <w:rPr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0A5C2" w14:textId="77777777" w:rsidR="001E09CC" w:rsidRPr="0067501B" w:rsidRDefault="001E09CC" w:rsidP="001E09CC">
            <w:pPr>
              <w:rPr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7513E2A2" w14:textId="77777777" w:rsidR="001E09CC" w:rsidRPr="0067501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16EA54EB" w14:textId="77777777" w:rsidR="001E09CC" w:rsidRPr="0067501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67501B">
              <w:rPr>
                <w:rFonts w:ascii="Times New Roman" w:hAnsi="Times New Roman"/>
                <w:sz w:val="24"/>
                <w:szCs w:val="24"/>
              </w:rPr>
              <w:t xml:space="preserve">2. Выполнение муниципального задания подведомственными учреждениями, </w:t>
            </w:r>
            <w:proofErr w:type="spellStart"/>
            <w:r w:rsidRPr="0067501B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36C87CC9" w14:textId="77777777" w:rsidR="001E09CC" w:rsidRPr="0067501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7501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E09CC" w:rsidRPr="00207943" w14:paraId="5CFC5AD6" w14:textId="77777777" w:rsidTr="0067501B">
        <w:trPr>
          <w:trHeight w:val="382"/>
        </w:trPr>
        <w:tc>
          <w:tcPr>
            <w:tcW w:w="224" w:type="pct"/>
            <w:vMerge/>
            <w:vAlign w:val="center"/>
          </w:tcPr>
          <w:p w14:paraId="2295091E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4A8B88C2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</w:tcPr>
          <w:p w14:paraId="660A518B" w14:textId="2BE5240D" w:rsidR="001E09CC" w:rsidRPr="0067501B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501B">
              <w:rPr>
                <w:rFonts w:ascii="Times New Roman" w:hAnsi="Times New Roman"/>
                <w:sz w:val="24"/>
                <w:szCs w:val="24"/>
              </w:rPr>
              <w:t>2026 (</w:t>
            </w:r>
            <w:proofErr w:type="spellStart"/>
            <w:r w:rsidRPr="0067501B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67501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7501B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67501B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E71DE2" w14:textId="34A2C650" w:rsidR="001E09CC" w:rsidRPr="0067501B" w:rsidRDefault="001E09CC" w:rsidP="001E09CC">
            <w:pPr>
              <w:jc w:val="right"/>
              <w:rPr>
                <w:sz w:val="24"/>
                <w:szCs w:val="24"/>
              </w:rPr>
            </w:pPr>
            <w:r w:rsidRPr="0067501B">
              <w:rPr>
                <w:sz w:val="24"/>
                <w:szCs w:val="24"/>
              </w:rPr>
              <w:t>19 505,25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723F85" w14:textId="639EB829" w:rsidR="001E09CC" w:rsidRPr="0067501B" w:rsidRDefault="001E09CC" w:rsidP="001E09CC">
            <w:pPr>
              <w:jc w:val="right"/>
              <w:rPr>
                <w:sz w:val="24"/>
                <w:szCs w:val="24"/>
              </w:rPr>
            </w:pPr>
            <w:r w:rsidRPr="0067501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FB91AE" w14:textId="5B0BF993" w:rsidR="001E09CC" w:rsidRPr="0067501B" w:rsidRDefault="001E09CC" w:rsidP="001E09CC">
            <w:pPr>
              <w:jc w:val="right"/>
              <w:rPr>
                <w:sz w:val="24"/>
                <w:szCs w:val="24"/>
              </w:rPr>
            </w:pPr>
            <w:r w:rsidRPr="0067501B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109B2C" w14:textId="75725FD4" w:rsidR="001E09CC" w:rsidRPr="0067501B" w:rsidRDefault="001E09CC" w:rsidP="001E09CC">
            <w:pPr>
              <w:jc w:val="right"/>
              <w:rPr>
                <w:sz w:val="24"/>
                <w:szCs w:val="24"/>
              </w:rPr>
            </w:pPr>
            <w:r w:rsidRPr="0067501B">
              <w:rPr>
                <w:sz w:val="24"/>
                <w:szCs w:val="24"/>
              </w:rPr>
              <w:t>19 505,25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1DD474" w14:textId="3FD349A4" w:rsidR="001E09CC" w:rsidRPr="0067501B" w:rsidRDefault="001E09CC" w:rsidP="001E09CC">
            <w:pPr>
              <w:jc w:val="right"/>
              <w:rPr>
                <w:sz w:val="24"/>
                <w:szCs w:val="24"/>
              </w:rPr>
            </w:pPr>
            <w:r w:rsidRPr="0067501B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176C4E85" w14:textId="77777777" w:rsidR="001E09CC" w:rsidRPr="0067501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310CF8C4" w14:textId="3094DF98" w:rsidR="001E09CC" w:rsidRPr="0067501B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67501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Выполнение функций, </w:t>
            </w:r>
            <w:proofErr w:type="spellStart"/>
            <w:r w:rsidRPr="0067501B">
              <w:rPr>
                <w:rFonts w:ascii="Times New Roman" w:hAnsi="Times New Roman"/>
                <w:spacing w:val="-6"/>
                <w:sz w:val="24"/>
                <w:szCs w:val="24"/>
              </w:rPr>
              <w:t>установ</w:t>
            </w:r>
            <w:proofErr w:type="spellEnd"/>
            <w:r w:rsidRPr="0067501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-ленных Положением об УМСП </w:t>
            </w:r>
            <w:proofErr w:type="spellStart"/>
            <w:r w:rsidRPr="0067501B">
              <w:rPr>
                <w:rFonts w:ascii="Times New Roman" w:hAnsi="Times New Roman"/>
                <w:spacing w:val="-6"/>
                <w:sz w:val="24"/>
                <w:szCs w:val="24"/>
              </w:rPr>
              <w:t>ФКиС</w:t>
            </w:r>
            <w:proofErr w:type="spellEnd"/>
            <w:r w:rsidRPr="0067501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Администрации ЗАТО Северск и иными муниципальными правовыми актами ЗАТО Северск, </w:t>
            </w:r>
            <w:proofErr w:type="spellStart"/>
            <w:r w:rsidRPr="0067501B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59B056BC" w14:textId="5A528D21" w:rsidR="001E09CC" w:rsidRPr="0067501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7501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E09CC" w:rsidRPr="00207943" w14:paraId="03433966" w14:textId="77777777" w:rsidTr="00E112FF">
        <w:trPr>
          <w:trHeight w:val="382"/>
        </w:trPr>
        <w:tc>
          <w:tcPr>
            <w:tcW w:w="224" w:type="pct"/>
            <w:vMerge/>
            <w:vAlign w:val="center"/>
          </w:tcPr>
          <w:p w14:paraId="7B0A3E9E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531121EB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534F0B36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E0477" w14:textId="77777777" w:rsidR="001E09CC" w:rsidRPr="00207943" w:rsidRDefault="001E09CC" w:rsidP="001E09CC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3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E07A6" w14:textId="77777777" w:rsidR="001E09CC" w:rsidRPr="00207943" w:rsidRDefault="001E09CC" w:rsidP="001E09CC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82A8B" w14:textId="77777777" w:rsidR="001E09CC" w:rsidRPr="00207943" w:rsidRDefault="001E09CC" w:rsidP="001E09CC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4FC06" w14:textId="77777777" w:rsidR="001E09CC" w:rsidRPr="00207943" w:rsidRDefault="001E09CC" w:rsidP="001E09CC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550D1" w14:textId="77777777" w:rsidR="001E09CC" w:rsidRPr="00207943" w:rsidRDefault="001E09CC" w:rsidP="001E09CC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648" w:type="pct"/>
            <w:vMerge/>
            <w:vAlign w:val="center"/>
          </w:tcPr>
          <w:p w14:paraId="38EA2536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shd w:val="clear" w:color="auto" w:fill="auto"/>
          </w:tcPr>
          <w:p w14:paraId="09A266CE" w14:textId="2BFD0CB2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 xml:space="preserve">2. Выполнение муниципального задания подведомственными учреждениями, </w:t>
            </w:r>
            <w:proofErr w:type="spellStart"/>
            <w:r w:rsidRPr="00167A65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364EACAD" w14:textId="25DCDD1C" w:rsidR="001E09CC" w:rsidRPr="00167A6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E09CC" w:rsidRPr="00207943" w14:paraId="00B6F996" w14:textId="77777777" w:rsidTr="00512D4B">
        <w:trPr>
          <w:trHeight w:val="315"/>
        </w:trPr>
        <w:tc>
          <w:tcPr>
            <w:tcW w:w="224" w:type="pct"/>
            <w:vMerge w:val="restart"/>
            <w:shd w:val="clear" w:color="auto" w:fill="auto"/>
            <w:hideMark/>
          </w:tcPr>
          <w:p w14:paraId="6319B9EA" w14:textId="77777777" w:rsidR="001E09CC" w:rsidRPr="00167A6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6CFE338D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Итого по подпрограмме 3</w:t>
            </w:r>
          </w:p>
        </w:tc>
        <w:tc>
          <w:tcPr>
            <w:tcW w:w="252" w:type="pct"/>
            <w:shd w:val="clear" w:color="auto" w:fill="auto"/>
            <w:hideMark/>
          </w:tcPr>
          <w:p w14:paraId="6F0C977D" w14:textId="77777777" w:rsidR="001E09CC" w:rsidRPr="00167A6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C8C92" w14:textId="2B0F5192" w:rsidR="001E09CC" w:rsidRPr="00512D4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81 055,63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9A81C" w14:textId="2B417427" w:rsidR="001E09CC" w:rsidRPr="00512D4B" w:rsidRDefault="001E09CC" w:rsidP="001E09CC">
            <w:pPr>
              <w:jc w:val="right"/>
              <w:rPr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79,15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329AA" w14:textId="0AFE6B67" w:rsidR="001E09CC" w:rsidRPr="00512D4B" w:rsidRDefault="001E09CC" w:rsidP="001E09CC">
            <w:pPr>
              <w:jc w:val="right"/>
              <w:rPr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24362" w14:textId="6FC9A21E" w:rsidR="001E09CC" w:rsidRPr="00512D4B" w:rsidRDefault="001E09CC" w:rsidP="001E09CC">
            <w:pPr>
              <w:jc w:val="right"/>
              <w:rPr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80 976,48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004A2" w14:textId="648AADED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503E8268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86" w:type="pct"/>
            <w:shd w:val="clear" w:color="auto" w:fill="auto"/>
            <w:hideMark/>
          </w:tcPr>
          <w:p w14:paraId="091DBB88" w14:textId="77777777" w:rsidR="001E09CC" w:rsidRPr="00167A6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31" w:type="pct"/>
            <w:shd w:val="clear" w:color="auto" w:fill="auto"/>
            <w:hideMark/>
          </w:tcPr>
          <w:p w14:paraId="54B00B86" w14:textId="77777777" w:rsidR="001E09CC" w:rsidRPr="00167A6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1E09CC" w:rsidRPr="00207943" w14:paraId="73403529" w14:textId="77777777" w:rsidTr="0004364C">
        <w:trPr>
          <w:trHeight w:val="315"/>
        </w:trPr>
        <w:tc>
          <w:tcPr>
            <w:tcW w:w="224" w:type="pct"/>
            <w:vMerge/>
            <w:vAlign w:val="center"/>
            <w:hideMark/>
          </w:tcPr>
          <w:p w14:paraId="0691A42C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1C53D3B3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56ED4357" w14:textId="77777777" w:rsidR="001E09CC" w:rsidRPr="00167A6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D3BD4" w14:textId="118CCB72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19 328,46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D26A8" w14:textId="10573947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0D16C" w14:textId="2B09795C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F06A1" w14:textId="7514B288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19 328,46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E4BFD" w14:textId="69889D21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4B8632B4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7653FEBA" w14:textId="77777777" w:rsidR="001E09CC" w:rsidRPr="00167A6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31" w:type="pct"/>
            <w:shd w:val="clear" w:color="auto" w:fill="auto"/>
            <w:hideMark/>
          </w:tcPr>
          <w:p w14:paraId="0F600F86" w14:textId="77777777" w:rsidR="001E09CC" w:rsidRPr="00167A6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1E09CC" w:rsidRPr="00207943" w14:paraId="05947B5B" w14:textId="77777777" w:rsidTr="0004364C">
        <w:trPr>
          <w:trHeight w:val="315"/>
        </w:trPr>
        <w:tc>
          <w:tcPr>
            <w:tcW w:w="224" w:type="pct"/>
            <w:vMerge/>
            <w:vAlign w:val="center"/>
            <w:hideMark/>
          </w:tcPr>
          <w:p w14:paraId="0144498E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33C6702E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5ECA52E7" w14:textId="77777777" w:rsidR="001E09CC" w:rsidRPr="00167A6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B441F" w14:textId="72B1DB00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18 430,63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10D1E" w14:textId="1C3BC592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0DFAF" w14:textId="61EF8921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227B9" w14:textId="09F13BB3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18 430,63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ABFD9" w14:textId="418450FA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381EA0EE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0A108DAD" w14:textId="77777777" w:rsidR="001E09CC" w:rsidRPr="00167A6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31" w:type="pct"/>
            <w:shd w:val="clear" w:color="auto" w:fill="auto"/>
            <w:hideMark/>
          </w:tcPr>
          <w:p w14:paraId="3817D6B4" w14:textId="77777777" w:rsidR="001E09CC" w:rsidRPr="00167A6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1E09CC" w:rsidRPr="00207943" w14:paraId="2B8B1850" w14:textId="77777777" w:rsidTr="0004364C">
        <w:trPr>
          <w:trHeight w:val="315"/>
        </w:trPr>
        <w:tc>
          <w:tcPr>
            <w:tcW w:w="224" w:type="pct"/>
            <w:vMerge/>
            <w:vAlign w:val="center"/>
            <w:hideMark/>
          </w:tcPr>
          <w:p w14:paraId="2C4CFBDF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0675B20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381FAE8C" w14:textId="77777777" w:rsidR="001E09CC" w:rsidRPr="00167A6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7F51F" w14:textId="4345F051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20 798,05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36BF2" w14:textId="2EBDE543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79,15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0F9E9" w14:textId="1638B07A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00EB4" w14:textId="2A23CE2A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20 718,90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0C591" w14:textId="7C7FA4BD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03F8172C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5F9D9364" w14:textId="77777777" w:rsidR="001E09CC" w:rsidRPr="00167A6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31" w:type="pct"/>
            <w:shd w:val="clear" w:color="auto" w:fill="auto"/>
            <w:hideMark/>
          </w:tcPr>
          <w:p w14:paraId="3B2C3F74" w14:textId="77777777" w:rsidR="001E09CC" w:rsidRPr="00167A6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1E09CC" w:rsidRPr="00207943" w14:paraId="3F7AB0AB" w14:textId="77777777" w:rsidTr="00645112">
        <w:trPr>
          <w:trHeight w:val="315"/>
        </w:trPr>
        <w:tc>
          <w:tcPr>
            <w:tcW w:w="224" w:type="pct"/>
            <w:vMerge/>
            <w:vAlign w:val="center"/>
            <w:hideMark/>
          </w:tcPr>
          <w:p w14:paraId="1230805E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9B95EAD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  <w:hideMark/>
          </w:tcPr>
          <w:p w14:paraId="07720C76" w14:textId="77777777" w:rsidR="001E09CC" w:rsidRPr="00167A6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4B6C7" w14:textId="2E0C254B" w:rsidR="001E09CC" w:rsidRPr="00512D4B" w:rsidRDefault="001E09CC" w:rsidP="001E09CC">
            <w:pPr>
              <w:jc w:val="right"/>
              <w:rPr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22 498,49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4B4B3" w14:textId="3F2030A8" w:rsidR="001E09CC" w:rsidRPr="00512D4B" w:rsidRDefault="001E09CC" w:rsidP="001E09CC">
            <w:pPr>
              <w:jc w:val="right"/>
              <w:rPr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53103" w14:textId="414772CC" w:rsidR="001E09CC" w:rsidRPr="00512D4B" w:rsidRDefault="001E09CC" w:rsidP="001E09CC">
            <w:pPr>
              <w:jc w:val="right"/>
              <w:rPr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60ED6" w14:textId="76DCE252" w:rsidR="001E09CC" w:rsidRPr="00512D4B" w:rsidRDefault="001E09CC" w:rsidP="001E09CC">
            <w:pPr>
              <w:jc w:val="right"/>
              <w:rPr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22 498,49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42445" w14:textId="51387655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  <w:hideMark/>
          </w:tcPr>
          <w:p w14:paraId="08106714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784F0EFA" w14:textId="77777777" w:rsidR="001E09CC" w:rsidRPr="00167A6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31" w:type="pct"/>
            <w:shd w:val="clear" w:color="auto" w:fill="auto"/>
            <w:hideMark/>
          </w:tcPr>
          <w:p w14:paraId="0BFE8D2D" w14:textId="77777777" w:rsidR="001E09CC" w:rsidRPr="00167A6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1E09CC" w:rsidRPr="00207943" w14:paraId="3377622A" w14:textId="77777777" w:rsidTr="0004364C">
        <w:trPr>
          <w:trHeight w:val="315"/>
        </w:trPr>
        <w:tc>
          <w:tcPr>
            <w:tcW w:w="224" w:type="pct"/>
            <w:vMerge/>
            <w:vAlign w:val="center"/>
          </w:tcPr>
          <w:p w14:paraId="60D8683C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6923B703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auto"/>
          </w:tcPr>
          <w:p w14:paraId="1A30D98A" w14:textId="77777777" w:rsidR="001E09CC" w:rsidRPr="00167A6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r w:rsidRPr="00167A65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167A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A65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167A6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648BD" w14:textId="3E0AE9F0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19 505,25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1710B" w14:textId="5762B0D5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AB2E5" w14:textId="6B169394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DFDCA" w14:textId="19586BB7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19 505,25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E1F4D" w14:textId="72E04B1C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4E039C9F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7B9C5CD2" w14:textId="77777777" w:rsidR="001E09CC" w:rsidRPr="00167A6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31" w:type="pct"/>
            <w:shd w:val="clear" w:color="auto" w:fill="auto"/>
          </w:tcPr>
          <w:p w14:paraId="38A1D50F" w14:textId="77777777" w:rsidR="001E09CC" w:rsidRPr="00167A6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1E09CC" w:rsidRPr="00207943" w14:paraId="1D06E6AF" w14:textId="77777777" w:rsidTr="0004364C">
        <w:trPr>
          <w:trHeight w:val="315"/>
        </w:trPr>
        <w:tc>
          <w:tcPr>
            <w:tcW w:w="224" w:type="pct"/>
            <w:vMerge/>
            <w:vAlign w:val="center"/>
          </w:tcPr>
          <w:p w14:paraId="7A4DE7BA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19BFB44C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shd w:val="clear" w:color="auto" w:fill="auto"/>
          </w:tcPr>
          <w:p w14:paraId="6A748679" w14:textId="781464B8" w:rsidR="001E09CC" w:rsidRPr="00207943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167A65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167A65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167A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A65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167A6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7B902" w14:textId="21AE5C3F" w:rsidR="001E09CC" w:rsidRPr="00167A65" w:rsidRDefault="001E09CC" w:rsidP="001E09CC">
            <w:pPr>
              <w:jc w:val="right"/>
              <w:rPr>
                <w:sz w:val="24"/>
                <w:szCs w:val="24"/>
                <w:highlight w:val="yellow"/>
              </w:rPr>
            </w:pPr>
            <w:r w:rsidRPr="00167A65">
              <w:rPr>
                <w:sz w:val="24"/>
                <w:szCs w:val="24"/>
              </w:rPr>
              <w:t>19 505,25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14E88" w14:textId="3915A618" w:rsidR="001E09CC" w:rsidRPr="00167A65" w:rsidRDefault="001E09CC" w:rsidP="001E09CC">
            <w:pPr>
              <w:jc w:val="right"/>
              <w:rPr>
                <w:sz w:val="24"/>
                <w:szCs w:val="24"/>
                <w:highlight w:val="yellow"/>
              </w:rPr>
            </w:pPr>
            <w:r w:rsidRPr="00167A65">
              <w:rPr>
                <w:sz w:val="24"/>
                <w:szCs w:val="2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E71D9" w14:textId="0E91ABF5" w:rsidR="001E09CC" w:rsidRPr="00167A65" w:rsidRDefault="001E09CC" w:rsidP="001E09CC">
            <w:pPr>
              <w:jc w:val="right"/>
              <w:rPr>
                <w:sz w:val="24"/>
                <w:szCs w:val="24"/>
                <w:highlight w:val="yellow"/>
              </w:rPr>
            </w:pPr>
            <w:r w:rsidRPr="00167A65">
              <w:rPr>
                <w:sz w:val="24"/>
                <w:szCs w:val="24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285BF" w14:textId="057E8331" w:rsidR="001E09CC" w:rsidRPr="00167A65" w:rsidRDefault="001E09CC" w:rsidP="001E09CC">
            <w:pPr>
              <w:jc w:val="right"/>
              <w:rPr>
                <w:sz w:val="24"/>
                <w:szCs w:val="24"/>
                <w:highlight w:val="yellow"/>
              </w:rPr>
            </w:pPr>
            <w:r w:rsidRPr="00167A65">
              <w:rPr>
                <w:sz w:val="24"/>
                <w:szCs w:val="24"/>
              </w:rPr>
              <w:t>19 505,25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1CA27" w14:textId="617B9038" w:rsidR="001E09CC" w:rsidRPr="00167A65" w:rsidRDefault="001E09CC" w:rsidP="001E09CC">
            <w:pPr>
              <w:jc w:val="right"/>
              <w:rPr>
                <w:sz w:val="24"/>
                <w:szCs w:val="24"/>
                <w:highlight w:val="yellow"/>
              </w:rPr>
            </w:pPr>
            <w:r w:rsidRPr="00167A65">
              <w:rPr>
                <w:sz w:val="24"/>
                <w:szCs w:val="24"/>
              </w:rPr>
              <w:t>0,00</w:t>
            </w:r>
          </w:p>
        </w:tc>
        <w:tc>
          <w:tcPr>
            <w:tcW w:w="648" w:type="pct"/>
            <w:vMerge/>
            <w:vAlign w:val="center"/>
          </w:tcPr>
          <w:p w14:paraId="43F504DF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shd w:val="clear" w:color="auto" w:fill="auto"/>
          </w:tcPr>
          <w:p w14:paraId="29C8BC86" w14:textId="3F72C75F" w:rsidR="001E09CC" w:rsidRPr="00207943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31" w:type="pct"/>
            <w:shd w:val="clear" w:color="auto" w:fill="auto"/>
          </w:tcPr>
          <w:p w14:paraId="14F52E88" w14:textId="3157622D" w:rsidR="001E09CC" w:rsidRPr="00207943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1E09CC" w:rsidRPr="00207943" w14:paraId="7E569370" w14:textId="77777777" w:rsidTr="0004364C">
        <w:trPr>
          <w:trHeight w:val="315"/>
        </w:trPr>
        <w:tc>
          <w:tcPr>
            <w:tcW w:w="224" w:type="pct"/>
            <w:vMerge w:val="restart"/>
            <w:shd w:val="clear" w:color="auto" w:fill="auto"/>
            <w:hideMark/>
          </w:tcPr>
          <w:p w14:paraId="05FDA434" w14:textId="77777777" w:rsidR="001E09CC" w:rsidRPr="00167A6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86" w:type="pct"/>
            <w:vMerge w:val="restart"/>
            <w:shd w:val="clear" w:color="auto" w:fill="auto"/>
            <w:hideMark/>
          </w:tcPr>
          <w:p w14:paraId="6E91022E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Итого по Программе</w:t>
            </w:r>
          </w:p>
        </w:tc>
        <w:tc>
          <w:tcPr>
            <w:tcW w:w="252" w:type="pct"/>
            <w:shd w:val="clear" w:color="auto" w:fill="auto"/>
            <w:hideMark/>
          </w:tcPr>
          <w:p w14:paraId="4C0D8DC1" w14:textId="77777777" w:rsidR="001E09CC" w:rsidRPr="00167A6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40672" w14:textId="116FE728" w:rsidR="001E09CC" w:rsidRPr="00512D4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788 107,18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81B62" w14:textId="5FFE5823" w:rsidR="001E09CC" w:rsidRPr="00512D4B" w:rsidRDefault="001E09CC" w:rsidP="001E09CC">
            <w:pPr>
              <w:jc w:val="right"/>
              <w:rPr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47 736,04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F3B84" w14:textId="6FBBD490" w:rsidR="001E09CC" w:rsidRPr="00512D4B" w:rsidRDefault="001E09CC" w:rsidP="001E09CC">
            <w:pPr>
              <w:jc w:val="right"/>
              <w:rPr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108 772,68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B2AA5" w14:textId="29809EE5" w:rsidR="001E09CC" w:rsidRPr="00512D4B" w:rsidRDefault="001E09CC" w:rsidP="001E09CC">
            <w:pPr>
              <w:jc w:val="right"/>
              <w:rPr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408 822,33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FC0CC" w14:textId="632FCB63" w:rsidR="001E09CC" w:rsidRPr="00512D4B" w:rsidRDefault="001E09CC" w:rsidP="001E09CC">
            <w:pPr>
              <w:jc w:val="right"/>
              <w:rPr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222 776,13</w:t>
            </w:r>
          </w:p>
        </w:tc>
        <w:tc>
          <w:tcPr>
            <w:tcW w:w="648" w:type="pct"/>
            <w:vMerge w:val="restart"/>
            <w:shd w:val="clear" w:color="auto" w:fill="auto"/>
            <w:hideMark/>
          </w:tcPr>
          <w:p w14:paraId="29144F8B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86" w:type="pct"/>
            <w:shd w:val="clear" w:color="auto" w:fill="auto"/>
            <w:hideMark/>
          </w:tcPr>
          <w:p w14:paraId="0B3C3DAC" w14:textId="77777777" w:rsidR="001E09CC" w:rsidRPr="00167A6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31" w:type="pct"/>
            <w:shd w:val="clear" w:color="auto" w:fill="auto"/>
            <w:hideMark/>
          </w:tcPr>
          <w:p w14:paraId="2116AF7A" w14:textId="77777777" w:rsidR="001E09CC" w:rsidRPr="00167A6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1E09CC" w:rsidRPr="00207943" w14:paraId="3A9B4929" w14:textId="77777777" w:rsidTr="0004364C">
        <w:trPr>
          <w:trHeight w:val="524"/>
        </w:trPr>
        <w:tc>
          <w:tcPr>
            <w:tcW w:w="224" w:type="pct"/>
            <w:vMerge/>
            <w:vAlign w:val="center"/>
            <w:hideMark/>
          </w:tcPr>
          <w:p w14:paraId="5A6331C3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A78EC45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7C0CD227" w14:textId="77777777" w:rsidR="001E09CC" w:rsidRPr="00167A6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72020" w14:textId="77777777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170 902,45</w:t>
            </w:r>
          </w:p>
        </w:tc>
        <w:tc>
          <w:tcPr>
            <w:tcW w:w="3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82C23" w14:textId="77777777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2239D" w14:textId="77777777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17 580,21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D2344" w14:textId="77777777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89 540,78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EAA64" w14:textId="77777777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56 677,00</w:t>
            </w:r>
          </w:p>
        </w:tc>
        <w:tc>
          <w:tcPr>
            <w:tcW w:w="648" w:type="pct"/>
            <w:vMerge/>
            <w:vAlign w:val="center"/>
            <w:hideMark/>
          </w:tcPr>
          <w:p w14:paraId="20CB8B22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3BA551CC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Доля молодежи, участвующей в мероприятиях, </w:t>
            </w:r>
            <w:proofErr w:type="spellStart"/>
            <w:r w:rsidRPr="00167A65">
              <w:rPr>
                <w:rFonts w:ascii="Times New Roman" w:hAnsi="Times New Roman"/>
                <w:spacing w:val="-8"/>
                <w:sz w:val="24"/>
                <w:szCs w:val="24"/>
              </w:rPr>
              <w:t>направ</w:t>
            </w:r>
            <w:proofErr w:type="spellEnd"/>
            <w:r w:rsidRPr="00167A6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-ленных на гражданское и патриотическое воспитание детей и молодежи, от общей численности молодежи от 14 до 30 лет, </w:t>
            </w:r>
            <w:proofErr w:type="spellStart"/>
            <w:r w:rsidRPr="00167A65">
              <w:rPr>
                <w:rFonts w:ascii="Times New Roman" w:hAnsi="Times New Roman"/>
                <w:spacing w:val="-8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503FCCA9" w14:textId="77777777" w:rsidR="001E09CC" w:rsidRPr="00167A6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1E09CC" w:rsidRPr="00207943" w14:paraId="539698A6" w14:textId="77777777" w:rsidTr="0004364C">
        <w:trPr>
          <w:trHeight w:val="1575"/>
        </w:trPr>
        <w:tc>
          <w:tcPr>
            <w:tcW w:w="224" w:type="pct"/>
            <w:vMerge/>
            <w:vAlign w:val="center"/>
            <w:hideMark/>
          </w:tcPr>
          <w:p w14:paraId="72527498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04FEF17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75943991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16550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88ECB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AEEB0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3DA2F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62DD7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5769791B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0457DF26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2. Количество молодых семей, улучшивших жилищ-</w:t>
            </w:r>
            <w:proofErr w:type="spellStart"/>
            <w:r w:rsidRPr="00167A65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r w:rsidRPr="00167A65">
              <w:rPr>
                <w:rFonts w:ascii="Times New Roman" w:hAnsi="Times New Roman"/>
                <w:sz w:val="24"/>
                <w:szCs w:val="24"/>
              </w:rPr>
              <w:t xml:space="preserve"> условия при получении </w:t>
            </w:r>
            <w:proofErr w:type="spellStart"/>
            <w:r w:rsidRPr="00167A65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167A65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167A6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3A185C38" w14:textId="77777777" w:rsidR="001E09CC" w:rsidRPr="00167A6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1E09CC" w:rsidRPr="00207943" w14:paraId="03FF90DB" w14:textId="77777777" w:rsidTr="0004364C">
        <w:trPr>
          <w:trHeight w:val="949"/>
        </w:trPr>
        <w:tc>
          <w:tcPr>
            <w:tcW w:w="224" w:type="pct"/>
            <w:vMerge/>
            <w:vAlign w:val="center"/>
            <w:hideMark/>
          </w:tcPr>
          <w:p w14:paraId="536AFD02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4A79145C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220EF713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94BBA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ADE69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332B2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C9442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0674B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17176E62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78F259AC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31" w:type="pct"/>
            <w:shd w:val="clear" w:color="auto" w:fill="auto"/>
            <w:hideMark/>
          </w:tcPr>
          <w:p w14:paraId="046724E8" w14:textId="77777777" w:rsidR="001E09CC" w:rsidRPr="00167A6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3783</w:t>
            </w:r>
          </w:p>
        </w:tc>
      </w:tr>
      <w:tr w:rsidR="001E09CC" w:rsidRPr="00207943" w14:paraId="4304B8C9" w14:textId="77777777" w:rsidTr="0004364C">
        <w:trPr>
          <w:trHeight w:val="70"/>
        </w:trPr>
        <w:tc>
          <w:tcPr>
            <w:tcW w:w="224" w:type="pct"/>
            <w:vMerge/>
            <w:vAlign w:val="center"/>
            <w:hideMark/>
          </w:tcPr>
          <w:p w14:paraId="7E64DA5A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7E19A2C1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3885D441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C8B1F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1DF02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512CB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EA429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CBA1B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4ACC941F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255B3BE9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 xml:space="preserve">4. Количество участников мероприятий, направленных на возрождение семейных традиций, воспитание у </w:t>
            </w:r>
            <w:proofErr w:type="spellStart"/>
            <w:r w:rsidRPr="00167A65">
              <w:rPr>
                <w:rFonts w:ascii="Times New Roman" w:hAnsi="Times New Roman"/>
                <w:sz w:val="24"/>
                <w:szCs w:val="24"/>
              </w:rPr>
              <w:t>моло-дежи</w:t>
            </w:r>
            <w:proofErr w:type="spellEnd"/>
            <w:r w:rsidRPr="00167A65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семей-</w:t>
            </w:r>
            <w:proofErr w:type="spellStart"/>
            <w:r w:rsidRPr="00167A65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167A65">
              <w:rPr>
                <w:rFonts w:ascii="Times New Roman" w:hAnsi="Times New Roman"/>
                <w:sz w:val="24"/>
                <w:szCs w:val="24"/>
              </w:rPr>
              <w:t xml:space="preserve"> традициям, чел</w:t>
            </w:r>
          </w:p>
        </w:tc>
        <w:tc>
          <w:tcPr>
            <w:tcW w:w="331" w:type="pct"/>
            <w:shd w:val="clear" w:color="auto" w:fill="auto"/>
            <w:hideMark/>
          </w:tcPr>
          <w:p w14:paraId="38161A89" w14:textId="77777777" w:rsidR="001E09CC" w:rsidRPr="00167A6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</w:tr>
      <w:tr w:rsidR="001E09CC" w:rsidRPr="00207943" w14:paraId="01A3C521" w14:textId="77777777" w:rsidTr="0004364C">
        <w:trPr>
          <w:trHeight w:val="70"/>
        </w:trPr>
        <w:tc>
          <w:tcPr>
            <w:tcW w:w="224" w:type="pct"/>
            <w:vMerge/>
            <w:vAlign w:val="center"/>
          </w:tcPr>
          <w:p w14:paraId="2731C7A5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3BC4C980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0773150F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BA6F4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0DBEC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1BB2F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6DABC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21DEA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48" w:type="pct"/>
            <w:vMerge/>
            <w:vAlign w:val="center"/>
          </w:tcPr>
          <w:p w14:paraId="287255A7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shd w:val="clear" w:color="auto" w:fill="auto"/>
          </w:tcPr>
          <w:p w14:paraId="454CB19F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5. Общая численность граждан, вовлеченных центрами поддержки добровольчества (волонтерства) на базе образовательных организаций, некоммерческих организаций и муниципальных учреждений в добровольческую (волонтерскую) деятельность, чел</w:t>
            </w:r>
          </w:p>
        </w:tc>
        <w:tc>
          <w:tcPr>
            <w:tcW w:w="331" w:type="pct"/>
            <w:shd w:val="clear" w:color="auto" w:fill="auto"/>
          </w:tcPr>
          <w:p w14:paraId="2A470551" w14:textId="77777777" w:rsidR="001E09CC" w:rsidRPr="00167A6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3563</w:t>
            </w:r>
          </w:p>
        </w:tc>
      </w:tr>
      <w:tr w:rsidR="001E09CC" w:rsidRPr="00207943" w14:paraId="527A8C38" w14:textId="77777777" w:rsidTr="0004364C">
        <w:trPr>
          <w:trHeight w:val="524"/>
        </w:trPr>
        <w:tc>
          <w:tcPr>
            <w:tcW w:w="224" w:type="pct"/>
            <w:vMerge/>
            <w:vAlign w:val="center"/>
            <w:hideMark/>
          </w:tcPr>
          <w:p w14:paraId="02CE2828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39E73D9B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773335B0" w14:textId="77777777" w:rsidR="001E09CC" w:rsidRPr="00167A6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F9262" w14:textId="77777777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167 196,33</w:t>
            </w:r>
          </w:p>
        </w:tc>
        <w:tc>
          <w:tcPr>
            <w:tcW w:w="3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F6D61" w14:textId="77777777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7 201,01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3E96C" w14:textId="77777777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16 557,01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EB424" w14:textId="77777777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94 619,11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1B61A" w14:textId="77777777" w:rsidR="001E09CC" w:rsidRPr="00167A65" w:rsidRDefault="001E09CC" w:rsidP="001E09CC">
            <w:pPr>
              <w:jc w:val="right"/>
              <w:rPr>
                <w:sz w:val="24"/>
                <w:szCs w:val="24"/>
              </w:rPr>
            </w:pPr>
            <w:r w:rsidRPr="00167A65">
              <w:rPr>
                <w:sz w:val="24"/>
                <w:szCs w:val="24"/>
              </w:rPr>
              <w:t>48 819,20</w:t>
            </w:r>
          </w:p>
        </w:tc>
        <w:tc>
          <w:tcPr>
            <w:tcW w:w="648" w:type="pct"/>
            <w:vMerge/>
            <w:vAlign w:val="center"/>
            <w:hideMark/>
          </w:tcPr>
          <w:p w14:paraId="44F3C203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5666BA44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1</w:t>
            </w:r>
            <w:r w:rsidRPr="00167A6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. Доля молодежи, участвующей в мероприятиях, </w:t>
            </w:r>
            <w:proofErr w:type="spellStart"/>
            <w:r w:rsidRPr="00167A65">
              <w:rPr>
                <w:rFonts w:ascii="Times New Roman" w:hAnsi="Times New Roman"/>
                <w:spacing w:val="-8"/>
                <w:sz w:val="24"/>
                <w:szCs w:val="24"/>
              </w:rPr>
              <w:t>направ</w:t>
            </w:r>
            <w:proofErr w:type="spellEnd"/>
            <w:r w:rsidRPr="00167A6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-ленных на гражданское и патриотическое воспитание детей и молодежи, от общей численности молодежи от 14 до 30 лет, </w:t>
            </w:r>
            <w:proofErr w:type="spellStart"/>
            <w:r w:rsidRPr="00167A65">
              <w:rPr>
                <w:rFonts w:ascii="Times New Roman" w:hAnsi="Times New Roman"/>
                <w:spacing w:val="-8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3E049FFD" w14:textId="77777777" w:rsidR="001E09CC" w:rsidRPr="00167A6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1E09CC" w:rsidRPr="00207943" w14:paraId="616AC8D5" w14:textId="77777777" w:rsidTr="0004364C">
        <w:trPr>
          <w:trHeight w:val="557"/>
        </w:trPr>
        <w:tc>
          <w:tcPr>
            <w:tcW w:w="224" w:type="pct"/>
            <w:vMerge/>
            <w:vAlign w:val="center"/>
            <w:hideMark/>
          </w:tcPr>
          <w:p w14:paraId="42621BFB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48D84BA4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2CDABC27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0FB62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8C8ED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0FC45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ACA8A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6B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07E16F22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6E713108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2. Количество молодых семей, улучшивших жилищ-</w:t>
            </w:r>
            <w:proofErr w:type="spellStart"/>
            <w:r w:rsidRPr="00167A65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r w:rsidRPr="00167A65">
              <w:rPr>
                <w:rFonts w:ascii="Times New Roman" w:hAnsi="Times New Roman"/>
                <w:sz w:val="24"/>
                <w:szCs w:val="24"/>
              </w:rPr>
              <w:t xml:space="preserve"> условия при получении </w:t>
            </w:r>
            <w:proofErr w:type="spellStart"/>
            <w:r w:rsidRPr="00167A65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167A65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167A6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0772FD44" w14:textId="77777777" w:rsidR="001E09CC" w:rsidRPr="00167A6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</w:tr>
      <w:tr w:rsidR="001E09CC" w:rsidRPr="00207943" w14:paraId="528E5E3E" w14:textId="77777777" w:rsidTr="0004364C">
        <w:trPr>
          <w:trHeight w:val="382"/>
        </w:trPr>
        <w:tc>
          <w:tcPr>
            <w:tcW w:w="224" w:type="pct"/>
            <w:vMerge/>
            <w:vAlign w:val="center"/>
            <w:hideMark/>
          </w:tcPr>
          <w:p w14:paraId="58A776E2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B889E56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332F01BD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287DA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28805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8E8C7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706A4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68E15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7AC5808F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05E1F25A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31" w:type="pct"/>
            <w:shd w:val="clear" w:color="auto" w:fill="auto"/>
            <w:hideMark/>
          </w:tcPr>
          <w:p w14:paraId="481B18AC" w14:textId="77777777" w:rsidR="001E09CC" w:rsidRPr="00167A6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4027</w:t>
            </w:r>
          </w:p>
        </w:tc>
      </w:tr>
      <w:tr w:rsidR="001E09CC" w:rsidRPr="00207943" w14:paraId="6BAE6600" w14:textId="77777777" w:rsidTr="0004364C">
        <w:trPr>
          <w:trHeight w:val="382"/>
        </w:trPr>
        <w:tc>
          <w:tcPr>
            <w:tcW w:w="224" w:type="pct"/>
            <w:vMerge/>
            <w:vAlign w:val="center"/>
            <w:hideMark/>
          </w:tcPr>
          <w:p w14:paraId="3AC24F9C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4B74DA67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5CEB8D3D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6459C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95374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3648D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56624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C42A7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17B5D6C3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35FCC55E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 xml:space="preserve">4. Количество участников мероприятий, направленных на возрождение семейных традиций, воспитание у </w:t>
            </w:r>
            <w:proofErr w:type="spellStart"/>
            <w:r w:rsidRPr="00167A65">
              <w:rPr>
                <w:rFonts w:ascii="Times New Roman" w:hAnsi="Times New Roman"/>
                <w:sz w:val="24"/>
                <w:szCs w:val="24"/>
              </w:rPr>
              <w:t>моло-дежи</w:t>
            </w:r>
            <w:proofErr w:type="spellEnd"/>
            <w:r w:rsidRPr="00167A65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семей-</w:t>
            </w:r>
            <w:proofErr w:type="spellStart"/>
            <w:r w:rsidRPr="00167A65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167A65">
              <w:rPr>
                <w:rFonts w:ascii="Times New Roman" w:hAnsi="Times New Roman"/>
                <w:sz w:val="24"/>
                <w:szCs w:val="24"/>
              </w:rPr>
              <w:t xml:space="preserve"> традициям, чел</w:t>
            </w:r>
          </w:p>
        </w:tc>
        <w:tc>
          <w:tcPr>
            <w:tcW w:w="331" w:type="pct"/>
            <w:shd w:val="clear" w:color="auto" w:fill="auto"/>
            <w:hideMark/>
          </w:tcPr>
          <w:p w14:paraId="3D2C6869" w14:textId="77777777" w:rsidR="001E09CC" w:rsidRPr="00167A6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1E09CC" w:rsidRPr="00207943" w14:paraId="5796549B" w14:textId="77777777" w:rsidTr="0004364C">
        <w:trPr>
          <w:trHeight w:val="382"/>
        </w:trPr>
        <w:tc>
          <w:tcPr>
            <w:tcW w:w="224" w:type="pct"/>
            <w:vMerge/>
            <w:vAlign w:val="center"/>
          </w:tcPr>
          <w:p w14:paraId="1C8BF062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3F91A61C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519E5717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FDBCE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04E7E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01DBF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230C3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54C6F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34D1FC84" w14:textId="77777777" w:rsidR="001E09CC" w:rsidRPr="00167A6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76D13309" w14:textId="6A1BE1F2" w:rsidR="001E09CC" w:rsidRPr="00167A65" w:rsidRDefault="001E09CC" w:rsidP="001E09CC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5. Общая численность граждан, вовлеченных центрами поддержки добровольчества (волонтерства) на базе образовательных организаций, </w:t>
            </w:r>
            <w:proofErr w:type="spellStart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неком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мерческих</w:t>
            </w:r>
            <w:proofErr w:type="spellEnd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организа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ций</w:t>
            </w:r>
            <w:proofErr w:type="spellEnd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и муниципальных учреждений в добровольческую (волонтерскую) деятельность, чел</w:t>
            </w:r>
          </w:p>
        </w:tc>
        <w:tc>
          <w:tcPr>
            <w:tcW w:w="331" w:type="pct"/>
            <w:shd w:val="clear" w:color="auto" w:fill="auto"/>
          </w:tcPr>
          <w:p w14:paraId="529FCD5D" w14:textId="77777777" w:rsidR="001E09CC" w:rsidRPr="00167A65" w:rsidRDefault="001E09CC" w:rsidP="001E09CC">
            <w:pPr>
              <w:jc w:val="right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167A65">
              <w:rPr>
                <w:rFonts w:ascii="Times New Roman" w:hAnsi="Times New Roman"/>
                <w:spacing w:val="-8"/>
                <w:sz w:val="24"/>
                <w:szCs w:val="24"/>
              </w:rPr>
              <w:t>4721</w:t>
            </w:r>
          </w:p>
        </w:tc>
      </w:tr>
      <w:tr w:rsidR="001E09CC" w:rsidRPr="00207943" w14:paraId="73C760C9" w14:textId="77777777" w:rsidTr="00E112FF">
        <w:trPr>
          <w:trHeight w:val="241"/>
        </w:trPr>
        <w:tc>
          <w:tcPr>
            <w:tcW w:w="224" w:type="pct"/>
            <w:vMerge/>
            <w:vAlign w:val="center"/>
            <w:hideMark/>
          </w:tcPr>
          <w:p w14:paraId="3D38A6C2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41624242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7194B963" w14:textId="77777777" w:rsidR="001E09CC" w:rsidRPr="00B44287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4287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8FBE1" w14:textId="13EA8888" w:rsidR="001E09CC" w:rsidRPr="00B44287" w:rsidRDefault="001E09CC" w:rsidP="001E09CC">
            <w:pPr>
              <w:jc w:val="right"/>
              <w:rPr>
                <w:sz w:val="24"/>
                <w:szCs w:val="24"/>
              </w:rPr>
            </w:pPr>
            <w:r w:rsidRPr="00B44287">
              <w:rPr>
                <w:sz w:val="24"/>
                <w:szCs w:val="24"/>
              </w:rPr>
              <w:t>180 264,11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3DCC1" w14:textId="20A39CAE" w:rsidR="001E09CC" w:rsidRPr="00B44287" w:rsidRDefault="001E09CC" w:rsidP="001E09CC">
            <w:pPr>
              <w:jc w:val="right"/>
              <w:rPr>
                <w:sz w:val="24"/>
                <w:szCs w:val="24"/>
              </w:rPr>
            </w:pPr>
            <w:r w:rsidRPr="00B44287">
              <w:rPr>
                <w:sz w:val="24"/>
                <w:szCs w:val="24"/>
              </w:rPr>
              <w:t>5 471,26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88EE3" w14:textId="0C840A99" w:rsidR="001E09CC" w:rsidRPr="00B44287" w:rsidRDefault="001E09CC" w:rsidP="001E09CC">
            <w:pPr>
              <w:jc w:val="right"/>
              <w:rPr>
                <w:sz w:val="24"/>
                <w:szCs w:val="24"/>
              </w:rPr>
            </w:pPr>
            <w:r w:rsidRPr="00B44287">
              <w:rPr>
                <w:sz w:val="24"/>
                <w:szCs w:val="24"/>
              </w:rPr>
              <w:t>29 664,14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E6BD7" w14:textId="0789B5E4" w:rsidR="001E09CC" w:rsidRPr="00B44287" w:rsidRDefault="001E09CC" w:rsidP="001E09CC">
            <w:pPr>
              <w:jc w:val="right"/>
              <w:rPr>
                <w:sz w:val="24"/>
                <w:szCs w:val="24"/>
              </w:rPr>
            </w:pPr>
            <w:r w:rsidRPr="00B44287">
              <w:rPr>
                <w:sz w:val="24"/>
                <w:szCs w:val="24"/>
              </w:rPr>
              <w:t>99 034,05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BD4A0" w14:textId="0FEA6F7D" w:rsidR="001E09CC" w:rsidRPr="00B44287" w:rsidRDefault="001E09CC" w:rsidP="001E09CC">
            <w:pPr>
              <w:jc w:val="right"/>
              <w:rPr>
                <w:sz w:val="24"/>
                <w:szCs w:val="24"/>
                <w:highlight w:val="yellow"/>
              </w:rPr>
            </w:pPr>
            <w:r w:rsidRPr="00B44287">
              <w:rPr>
                <w:sz w:val="24"/>
                <w:szCs w:val="24"/>
              </w:rPr>
              <w:t>46 094,66</w:t>
            </w:r>
          </w:p>
        </w:tc>
        <w:tc>
          <w:tcPr>
            <w:tcW w:w="648" w:type="pct"/>
            <w:vMerge/>
            <w:vAlign w:val="center"/>
            <w:hideMark/>
          </w:tcPr>
          <w:p w14:paraId="46E8B679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68AD0A35" w14:textId="77777777" w:rsidR="001E09CC" w:rsidRPr="00B44287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B44287">
              <w:rPr>
                <w:rFonts w:ascii="Times New Roman" w:hAnsi="Times New Roman"/>
                <w:sz w:val="24"/>
                <w:szCs w:val="24"/>
              </w:rPr>
              <w:t xml:space="preserve">1. 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30 лет, </w:t>
            </w:r>
            <w:proofErr w:type="spellStart"/>
            <w:r w:rsidRPr="00B44287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516D93AE" w14:textId="4166AAEB" w:rsidR="001E09CC" w:rsidRPr="00B44287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4428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1E09CC" w:rsidRPr="00207943" w14:paraId="1FDD933F" w14:textId="77777777" w:rsidTr="0004364C">
        <w:trPr>
          <w:trHeight w:val="1575"/>
        </w:trPr>
        <w:tc>
          <w:tcPr>
            <w:tcW w:w="224" w:type="pct"/>
            <w:vMerge/>
            <w:vAlign w:val="center"/>
            <w:hideMark/>
          </w:tcPr>
          <w:p w14:paraId="42D8F269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17D8757F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66204A53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02D09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CBF22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D67C6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2EA79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A1219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59E549BC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4C4A866A" w14:textId="77777777" w:rsidR="001E09CC" w:rsidRPr="00B44287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B44287">
              <w:rPr>
                <w:rFonts w:ascii="Times New Roman" w:hAnsi="Times New Roman"/>
                <w:sz w:val="24"/>
                <w:szCs w:val="24"/>
              </w:rPr>
              <w:t>2. Количество молодых семей, улучшивших жилищ-</w:t>
            </w:r>
            <w:proofErr w:type="spellStart"/>
            <w:r w:rsidRPr="00B44287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r w:rsidRPr="00B44287">
              <w:rPr>
                <w:rFonts w:ascii="Times New Roman" w:hAnsi="Times New Roman"/>
                <w:sz w:val="24"/>
                <w:szCs w:val="24"/>
              </w:rPr>
              <w:t xml:space="preserve"> условия при получении </w:t>
            </w:r>
            <w:proofErr w:type="spellStart"/>
            <w:r w:rsidRPr="00B44287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B44287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B44287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62137788" w14:textId="329FDE1D" w:rsidR="001E09CC" w:rsidRPr="00B44287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44287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1E09CC" w:rsidRPr="00207943" w14:paraId="16E00DB1" w14:textId="77777777" w:rsidTr="0004364C">
        <w:trPr>
          <w:trHeight w:val="524"/>
        </w:trPr>
        <w:tc>
          <w:tcPr>
            <w:tcW w:w="224" w:type="pct"/>
            <w:vMerge/>
            <w:vAlign w:val="center"/>
            <w:hideMark/>
          </w:tcPr>
          <w:p w14:paraId="12668E83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0375FB08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602C014D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AC4F0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1D61F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0402C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ABAD0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DADE1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3BB4755E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15076ED1" w14:textId="77777777" w:rsidR="001E09CC" w:rsidRPr="00B44287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B44287">
              <w:rPr>
                <w:rFonts w:ascii="Times New Roman" w:hAnsi="Times New Roman"/>
                <w:sz w:val="24"/>
                <w:szCs w:val="24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31" w:type="pct"/>
            <w:shd w:val="clear" w:color="auto" w:fill="auto"/>
            <w:hideMark/>
          </w:tcPr>
          <w:p w14:paraId="59330F55" w14:textId="554E0B39" w:rsidR="001E09CC" w:rsidRPr="00B44287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44287">
              <w:rPr>
                <w:rFonts w:ascii="Times New Roman" w:hAnsi="Times New Roman"/>
                <w:sz w:val="24"/>
                <w:szCs w:val="24"/>
              </w:rPr>
              <w:t>4143</w:t>
            </w:r>
          </w:p>
        </w:tc>
      </w:tr>
      <w:tr w:rsidR="001E09CC" w:rsidRPr="00207943" w14:paraId="5AD3561D" w14:textId="77777777" w:rsidTr="0004364C">
        <w:trPr>
          <w:trHeight w:val="241"/>
        </w:trPr>
        <w:tc>
          <w:tcPr>
            <w:tcW w:w="224" w:type="pct"/>
            <w:vMerge/>
            <w:vAlign w:val="center"/>
            <w:hideMark/>
          </w:tcPr>
          <w:p w14:paraId="2C7A02AA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5FC4F28C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2199C6F1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1DC7A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3EE63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D4367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F8E6D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7B46E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78B1A8B7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52A25CA1" w14:textId="77777777" w:rsidR="001E09CC" w:rsidRPr="00B44287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B44287">
              <w:rPr>
                <w:rFonts w:ascii="Times New Roman" w:hAnsi="Times New Roman"/>
                <w:sz w:val="24"/>
                <w:szCs w:val="24"/>
              </w:rPr>
              <w:t xml:space="preserve">4. Количество участников мероприятий, направленных на возрождение семейных традиций, воспитание у </w:t>
            </w:r>
            <w:proofErr w:type="spellStart"/>
            <w:r w:rsidRPr="00B44287">
              <w:rPr>
                <w:rFonts w:ascii="Times New Roman" w:hAnsi="Times New Roman"/>
                <w:sz w:val="24"/>
                <w:szCs w:val="24"/>
              </w:rPr>
              <w:t>моло-дежи</w:t>
            </w:r>
            <w:proofErr w:type="spellEnd"/>
            <w:r w:rsidRPr="00B44287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семей-</w:t>
            </w:r>
            <w:proofErr w:type="spellStart"/>
            <w:r w:rsidRPr="00B44287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B44287">
              <w:rPr>
                <w:rFonts w:ascii="Times New Roman" w:hAnsi="Times New Roman"/>
                <w:sz w:val="24"/>
                <w:szCs w:val="24"/>
              </w:rPr>
              <w:t xml:space="preserve"> традициям, чел</w:t>
            </w:r>
          </w:p>
        </w:tc>
        <w:tc>
          <w:tcPr>
            <w:tcW w:w="331" w:type="pct"/>
            <w:shd w:val="clear" w:color="auto" w:fill="auto"/>
            <w:hideMark/>
          </w:tcPr>
          <w:p w14:paraId="39C878E9" w14:textId="51AFF4FB" w:rsidR="001E09CC" w:rsidRPr="00B44287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44287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1E09CC" w:rsidRPr="00207943" w14:paraId="6F1A56D3" w14:textId="77777777" w:rsidTr="0004364C">
        <w:trPr>
          <w:trHeight w:val="241"/>
        </w:trPr>
        <w:tc>
          <w:tcPr>
            <w:tcW w:w="224" w:type="pct"/>
            <w:vMerge/>
            <w:vAlign w:val="center"/>
          </w:tcPr>
          <w:p w14:paraId="789B7DB5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00328D88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2E6C48CA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13193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77B23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BEA65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C081E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06886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48" w:type="pct"/>
            <w:vMerge/>
            <w:vAlign w:val="center"/>
          </w:tcPr>
          <w:p w14:paraId="0936BFAA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shd w:val="clear" w:color="auto" w:fill="auto"/>
          </w:tcPr>
          <w:p w14:paraId="14638E4A" w14:textId="0FC3431D" w:rsidR="001E09CC" w:rsidRPr="00B44287" w:rsidRDefault="001E09CC" w:rsidP="001E09CC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5. Общая численность граждан, вовлеченных центрами поддержки добровольчества (волонтерства) на базе образовательных организаций, </w:t>
            </w:r>
            <w:proofErr w:type="spellStart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неком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мерческих</w:t>
            </w:r>
            <w:proofErr w:type="spellEnd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организа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ций</w:t>
            </w:r>
            <w:proofErr w:type="spellEnd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и муниципальных учреждений в добровольческую (волонтерскую) деятельность, чел</w:t>
            </w:r>
          </w:p>
        </w:tc>
        <w:tc>
          <w:tcPr>
            <w:tcW w:w="331" w:type="pct"/>
            <w:shd w:val="clear" w:color="auto" w:fill="auto"/>
          </w:tcPr>
          <w:p w14:paraId="4A5662D5" w14:textId="77777777" w:rsidR="001E09CC" w:rsidRPr="00B44287" w:rsidRDefault="001E09CC" w:rsidP="001E09CC">
            <w:pPr>
              <w:jc w:val="right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B44287">
              <w:rPr>
                <w:rFonts w:ascii="Times New Roman" w:hAnsi="Times New Roman"/>
                <w:spacing w:val="-8"/>
                <w:sz w:val="24"/>
                <w:szCs w:val="24"/>
              </w:rPr>
              <w:t>5878</w:t>
            </w:r>
          </w:p>
        </w:tc>
      </w:tr>
      <w:tr w:rsidR="001E09CC" w:rsidRPr="00207943" w14:paraId="69DE5664" w14:textId="77777777" w:rsidTr="00E112FF">
        <w:trPr>
          <w:trHeight w:val="1091"/>
        </w:trPr>
        <w:tc>
          <w:tcPr>
            <w:tcW w:w="224" w:type="pct"/>
            <w:vMerge/>
            <w:vAlign w:val="center"/>
            <w:hideMark/>
          </w:tcPr>
          <w:p w14:paraId="6081C780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6DCF543C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 w:val="restart"/>
            <w:shd w:val="clear" w:color="auto" w:fill="auto"/>
            <w:hideMark/>
          </w:tcPr>
          <w:p w14:paraId="45DF80BA" w14:textId="77777777" w:rsidR="001E09CC" w:rsidRPr="00A4760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A2E06" w14:textId="063F397A" w:rsidR="001E09CC" w:rsidRPr="00512D4B" w:rsidRDefault="001E09CC" w:rsidP="001E09CC">
            <w:pPr>
              <w:jc w:val="right"/>
              <w:rPr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269 744,28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45679" w14:textId="2B16B764" w:rsidR="001E09CC" w:rsidRPr="00512D4B" w:rsidRDefault="001E09CC" w:rsidP="001E09CC">
            <w:pPr>
              <w:jc w:val="right"/>
              <w:rPr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27 959,31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645F0" w14:textId="36B42983" w:rsidR="001E09CC" w:rsidRPr="00512D4B" w:rsidRDefault="001E09CC" w:rsidP="001E09CC">
            <w:pPr>
              <w:jc w:val="right"/>
              <w:rPr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44 971,32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5C3D4" w14:textId="548651E6" w:rsidR="001E09CC" w:rsidRPr="00512D4B" w:rsidRDefault="001E09CC" w:rsidP="001E09CC">
            <w:pPr>
              <w:jc w:val="right"/>
              <w:rPr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125 628,39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68C55" w14:textId="7AA5B70E" w:rsidR="001E09CC" w:rsidRPr="00512D4B" w:rsidRDefault="001E09CC" w:rsidP="001E09CC">
            <w:pPr>
              <w:jc w:val="right"/>
              <w:rPr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71 185,26</w:t>
            </w:r>
          </w:p>
        </w:tc>
        <w:tc>
          <w:tcPr>
            <w:tcW w:w="648" w:type="pct"/>
            <w:vMerge/>
            <w:vAlign w:val="center"/>
            <w:hideMark/>
          </w:tcPr>
          <w:p w14:paraId="06B27D83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0885BBE5" w14:textId="77777777" w:rsidR="001E09CC" w:rsidRPr="00A47605" w:rsidRDefault="001E09CC" w:rsidP="001E09CC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Доля молодежи, участвующей в мероприятиях, </w:t>
            </w:r>
            <w:proofErr w:type="spellStart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направ</w:t>
            </w:r>
            <w:proofErr w:type="spellEnd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-ленных на гражданское и патриотическое воспитание детей и молодежи, от общей численности молодежи от 14 до 30 лет, </w:t>
            </w:r>
            <w:proofErr w:type="spellStart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0D86079A" w14:textId="47224E90" w:rsidR="001E09CC" w:rsidRPr="00A4760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1E09CC" w:rsidRPr="00207943" w14:paraId="7F79C412" w14:textId="77777777" w:rsidTr="0004364C">
        <w:trPr>
          <w:trHeight w:val="1575"/>
        </w:trPr>
        <w:tc>
          <w:tcPr>
            <w:tcW w:w="224" w:type="pct"/>
            <w:vMerge/>
            <w:vAlign w:val="center"/>
            <w:hideMark/>
          </w:tcPr>
          <w:p w14:paraId="11A5240E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0764EBE1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45B9D275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BA36E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96D09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89CFC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B1131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F4DA2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34C21F9C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164382C2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>2. Количество молодых семей, улучшивших жилищ-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r w:rsidRPr="00A47605">
              <w:rPr>
                <w:rFonts w:ascii="Times New Roman" w:hAnsi="Times New Roman"/>
                <w:sz w:val="24"/>
                <w:szCs w:val="24"/>
              </w:rPr>
              <w:t xml:space="preserve"> условия при получении 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A47605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  <w:hideMark/>
          </w:tcPr>
          <w:p w14:paraId="36FC1336" w14:textId="1B0D4A29" w:rsidR="001E09CC" w:rsidRPr="00A4760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1E09CC" w:rsidRPr="00207943" w14:paraId="36207BF7" w14:textId="77777777" w:rsidTr="0004364C">
        <w:trPr>
          <w:trHeight w:val="524"/>
        </w:trPr>
        <w:tc>
          <w:tcPr>
            <w:tcW w:w="224" w:type="pct"/>
            <w:vMerge/>
            <w:vAlign w:val="center"/>
            <w:hideMark/>
          </w:tcPr>
          <w:p w14:paraId="7D63F559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7EC85FA0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6809668C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FF894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018F0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97A7F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CFC4E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80F95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36FA9967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46DBC8D4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31" w:type="pct"/>
            <w:shd w:val="clear" w:color="auto" w:fill="auto"/>
            <w:hideMark/>
          </w:tcPr>
          <w:p w14:paraId="78B440A2" w14:textId="62A8DFBF" w:rsidR="001E09CC" w:rsidRPr="00A4760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4166</w:t>
            </w:r>
          </w:p>
        </w:tc>
      </w:tr>
      <w:tr w:rsidR="001E09CC" w:rsidRPr="00207943" w14:paraId="1D735AF8" w14:textId="77777777" w:rsidTr="0004364C">
        <w:trPr>
          <w:trHeight w:val="99"/>
        </w:trPr>
        <w:tc>
          <w:tcPr>
            <w:tcW w:w="224" w:type="pct"/>
            <w:vMerge/>
            <w:vAlign w:val="center"/>
            <w:hideMark/>
          </w:tcPr>
          <w:p w14:paraId="174088FA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  <w:hideMark/>
          </w:tcPr>
          <w:p w14:paraId="21D394EC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  <w:hideMark/>
          </w:tcPr>
          <w:p w14:paraId="4D04DAC1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900B8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D6E2E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8C4A9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D5B17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C5713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48" w:type="pct"/>
            <w:vMerge/>
            <w:vAlign w:val="center"/>
            <w:hideMark/>
          </w:tcPr>
          <w:p w14:paraId="7F9545F2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shd w:val="clear" w:color="auto" w:fill="auto"/>
            <w:hideMark/>
          </w:tcPr>
          <w:p w14:paraId="1CA95126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4. Количество участников мероприятий, направленных на возрождение семейных традиций, воспитание у молодежи позитивного отношения к семей-</w:t>
            </w:r>
            <w:proofErr w:type="spellStart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ным</w:t>
            </w:r>
            <w:proofErr w:type="spellEnd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традициям, чел</w:t>
            </w:r>
          </w:p>
        </w:tc>
        <w:tc>
          <w:tcPr>
            <w:tcW w:w="331" w:type="pct"/>
            <w:shd w:val="clear" w:color="auto" w:fill="auto"/>
            <w:hideMark/>
          </w:tcPr>
          <w:p w14:paraId="269AD894" w14:textId="1324F120" w:rsidR="001E09CC" w:rsidRPr="00A4760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1E09CC" w:rsidRPr="00207943" w14:paraId="185D7BA3" w14:textId="77777777" w:rsidTr="0004364C">
        <w:trPr>
          <w:trHeight w:val="99"/>
        </w:trPr>
        <w:tc>
          <w:tcPr>
            <w:tcW w:w="224" w:type="pct"/>
            <w:vMerge/>
            <w:vAlign w:val="center"/>
          </w:tcPr>
          <w:p w14:paraId="6D758E38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vMerge/>
            <w:vAlign w:val="center"/>
          </w:tcPr>
          <w:p w14:paraId="51DDE80A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52" w:type="pct"/>
            <w:vMerge/>
            <w:vAlign w:val="center"/>
          </w:tcPr>
          <w:p w14:paraId="491B9E79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B75CD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31E40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C62DB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92ABA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8D9C3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48" w:type="pct"/>
            <w:vMerge/>
            <w:vAlign w:val="center"/>
          </w:tcPr>
          <w:p w14:paraId="575716E2" w14:textId="77777777" w:rsidR="001E09CC" w:rsidRPr="00207943" w:rsidRDefault="001E09CC" w:rsidP="001E09C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86" w:type="pct"/>
            <w:shd w:val="clear" w:color="auto" w:fill="auto"/>
          </w:tcPr>
          <w:p w14:paraId="4315BE7C" w14:textId="3CF9B6AC" w:rsidR="001E09CC" w:rsidRPr="00A47605" w:rsidRDefault="001E09CC" w:rsidP="001E09CC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5. Общая численность граждан, вовлеченных центрами поддержки добровольчества (волонтерства) на базе образовательных организаций, </w:t>
            </w:r>
            <w:proofErr w:type="spellStart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неком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мерческих</w:t>
            </w:r>
            <w:proofErr w:type="spellEnd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организа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ций</w:t>
            </w:r>
            <w:proofErr w:type="spellEnd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и муниципальных учреждений в добровольческую (волонтерскую) деятельность, чел</w:t>
            </w:r>
          </w:p>
        </w:tc>
        <w:tc>
          <w:tcPr>
            <w:tcW w:w="331" w:type="pct"/>
            <w:shd w:val="clear" w:color="auto" w:fill="auto"/>
          </w:tcPr>
          <w:p w14:paraId="3439617B" w14:textId="77777777" w:rsidR="001E09CC" w:rsidRPr="00A47605" w:rsidRDefault="001E09CC" w:rsidP="001E09CC">
            <w:pPr>
              <w:jc w:val="right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7035</w:t>
            </w:r>
          </w:p>
        </w:tc>
      </w:tr>
      <w:tr w:rsidR="001E09CC" w:rsidRPr="00A47605" w14:paraId="339AB478" w14:textId="77777777" w:rsidTr="0004364C">
        <w:trPr>
          <w:trHeight w:val="99"/>
        </w:trPr>
        <w:tc>
          <w:tcPr>
            <w:tcW w:w="224" w:type="pct"/>
            <w:vMerge/>
            <w:vAlign w:val="center"/>
          </w:tcPr>
          <w:p w14:paraId="555CC86C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6381B784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</w:tcPr>
          <w:p w14:paraId="026A2C75" w14:textId="77777777" w:rsidR="001E09CC" w:rsidRPr="00A4760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>2025 (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A4760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A4760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82E64" w14:textId="1F190EC7" w:rsidR="001E09CC" w:rsidRPr="00512D4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246 998,09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87A6A" w14:textId="2825862B" w:rsidR="001E09CC" w:rsidRPr="00512D4B" w:rsidRDefault="001E09CC" w:rsidP="001E09CC">
            <w:pPr>
              <w:jc w:val="right"/>
              <w:rPr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CF4F2" w14:textId="7DE6E0BB" w:rsidR="001E09CC" w:rsidRPr="00512D4B" w:rsidRDefault="001E09CC" w:rsidP="001E09CC">
            <w:pPr>
              <w:jc w:val="right"/>
              <w:rPr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42 025,73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DC9D9" w14:textId="7CBFA741" w:rsidR="001E09CC" w:rsidRPr="00512D4B" w:rsidRDefault="001E09CC" w:rsidP="001E09CC">
            <w:pPr>
              <w:jc w:val="right"/>
              <w:rPr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126 682,64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54CD1" w14:textId="593CAE89" w:rsidR="001E09CC" w:rsidRPr="00512D4B" w:rsidRDefault="001E09CC" w:rsidP="001E09CC">
            <w:pPr>
              <w:jc w:val="right"/>
              <w:rPr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71 185,26</w:t>
            </w:r>
          </w:p>
        </w:tc>
        <w:tc>
          <w:tcPr>
            <w:tcW w:w="648" w:type="pct"/>
            <w:vMerge/>
            <w:vAlign w:val="center"/>
          </w:tcPr>
          <w:p w14:paraId="4980D69A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6EB5A257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 xml:space="preserve">1. 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30 лет, 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4921DFFC" w14:textId="77777777" w:rsidR="001E09CC" w:rsidRPr="00A4760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</w:tr>
      <w:tr w:rsidR="001E09CC" w:rsidRPr="00A47605" w14:paraId="3BAEC2BA" w14:textId="77777777" w:rsidTr="0004364C">
        <w:trPr>
          <w:trHeight w:val="99"/>
        </w:trPr>
        <w:tc>
          <w:tcPr>
            <w:tcW w:w="224" w:type="pct"/>
            <w:vMerge/>
            <w:vAlign w:val="center"/>
          </w:tcPr>
          <w:p w14:paraId="510A24FA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0D396C4E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14:paraId="6EFCABDF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A8B69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32FA9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82B40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033AE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B769A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7D61A3FE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25DD545E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>2. Количество молодых семей, улучшивших жилищ-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r w:rsidRPr="00A47605">
              <w:rPr>
                <w:rFonts w:ascii="Times New Roman" w:hAnsi="Times New Roman"/>
                <w:sz w:val="24"/>
                <w:szCs w:val="24"/>
              </w:rPr>
              <w:t xml:space="preserve"> условия при получении 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A47605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36FA4ED3" w14:textId="77777777" w:rsidR="001E09CC" w:rsidRPr="00A4760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</w:tr>
      <w:tr w:rsidR="001E09CC" w:rsidRPr="00A47605" w14:paraId="1BA53F6A" w14:textId="77777777" w:rsidTr="0004364C">
        <w:trPr>
          <w:trHeight w:val="99"/>
        </w:trPr>
        <w:tc>
          <w:tcPr>
            <w:tcW w:w="224" w:type="pct"/>
            <w:vMerge/>
            <w:vAlign w:val="center"/>
          </w:tcPr>
          <w:p w14:paraId="3A713DC0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255AC2F9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14:paraId="25F6843B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B80A1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29F57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7BA60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5D2C3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34D2A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5CC44BA7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71972832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31" w:type="pct"/>
            <w:shd w:val="clear" w:color="auto" w:fill="auto"/>
          </w:tcPr>
          <w:p w14:paraId="4EEE00E5" w14:textId="77777777" w:rsidR="001E09CC" w:rsidRPr="00A4760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>4210</w:t>
            </w:r>
          </w:p>
        </w:tc>
      </w:tr>
      <w:tr w:rsidR="001E09CC" w:rsidRPr="00A47605" w14:paraId="35C122FB" w14:textId="77777777" w:rsidTr="0004364C">
        <w:trPr>
          <w:trHeight w:val="99"/>
        </w:trPr>
        <w:tc>
          <w:tcPr>
            <w:tcW w:w="224" w:type="pct"/>
            <w:vMerge/>
            <w:vAlign w:val="center"/>
          </w:tcPr>
          <w:p w14:paraId="2D7E8067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6910C06A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14:paraId="42B289E9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17C98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5C1F6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EE60B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BE839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89D55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2E78C2C9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69D56B10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 xml:space="preserve">4. Количество участников мероприятий, направленных на возрождение семейных традиций, воспитание у 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моло-дежи</w:t>
            </w:r>
            <w:proofErr w:type="spellEnd"/>
            <w:r w:rsidRPr="00A47605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семей-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A47605">
              <w:rPr>
                <w:rFonts w:ascii="Times New Roman" w:hAnsi="Times New Roman"/>
                <w:sz w:val="24"/>
                <w:szCs w:val="24"/>
              </w:rPr>
              <w:t xml:space="preserve"> традициям, чел</w:t>
            </w:r>
          </w:p>
        </w:tc>
        <w:tc>
          <w:tcPr>
            <w:tcW w:w="331" w:type="pct"/>
            <w:shd w:val="clear" w:color="auto" w:fill="auto"/>
          </w:tcPr>
          <w:p w14:paraId="3B79410B" w14:textId="77777777" w:rsidR="001E09CC" w:rsidRPr="00A47605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>4300</w:t>
            </w:r>
          </w:p>
        </w:tc>
      </w:tr>
      <w:tr w:rsidR="001E09CC" w:rsidRPr="00A47605" w14:paraId="00079482" w14:textId="77777777" w:rsidTr="0004364C">
        <w:trPr>
          <w:trHeight w:val="99"/>
        </w:trPr>
        <w:tc>
          <w:tcPr>
            <w:tcW w:w="224" w:type="pct"/>
            <w:vMerge/>
            <w:vAlign w:val="center"/>
          </w:tcPr>
          <w:p w14:paraId="4D67C4CF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20F619EF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14:paraId="1C4DAC69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EFAA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63D74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045CF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2F8A8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A126E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16A1F828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5EB9C31D" w14:textId="4108D43A" w:rsidR="001E09CC" w:rsidRPr="00A47605" w:rsidRDefault="001E09CC" w:rsidP="001E09CC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5. Общая численность граждан, вовлеченных центрами поддержки добровольчества (волонтерства) на базе образовательных организаций, </w:t>
            </w:r>
            <w:proofErr w:type="spellStart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неком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мерческих</w:t>
            </w:r>
            <w:proofErr w:type="spellEnd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организа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ций</w:t>
            </w:r>
            <w:proofErr w:type="spellEnd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и муниципальных учреждений в добровольческую (волонтерскую) деятельность, чел</w:t>
            </w:r>
          </w:p>
        </w:tc>
        <w:tc>
          <w:tcPr>
            <w:tcW w:w="331" w:type="pct"/>
            <w:shd w:val="clear" w:color="auto" w:fill="auto"/>
          </w:tcPr>
          <w:p w14:paraId="177F0C4D" w14:textId="77777777" w:rsidR="001E09CC" w:rsidRPr="00A47605" w:rsidRDefault="001E09CC" w:rsidP="001E09CC">
            <w:pPr>
              <w:jc w:val="right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8191</w:t>
            </w:r>
          </w:p>
        </w:tc>
      </w:tr>
      <w:tr w:rsidR="001E09CC" w:rsidRPr="00A47605" w14:paraId="2AFDE0BA" w14:textId="77777777" w:rsidTr="005E1702">
        <w:trPr>
          <w:trHeight w:val="99"/>
        </w:trPr>
        <w:tc>
          <w:tcPr>
            <w:tcW w:w="224" w:type="pct"/>
            <w:vMerge/>
            <w:vAlign w:val="center"/>
          </w:tcPr>
          <w:p w14:paraId="04F03183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0DA823B8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 w:val="restart"/>
          </w:tcPr>
          <w:p w14:paraId="066EF502" w14:textId="50B098AB" w:rsidR="001E09CC" w:rsidRPr="00A47605" w:rsidRDefault="001E09CC" w:rsidP="001E09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>2026 (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прог-ноз-ный</w:t>
            </w:r>
            <w:proofErr w:type="spellEnd"/>
            <w:r w:rsidRPr="00A4760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пе-риод</w:t>
            </w:r>
            <w:proofErr w:type="spellEnd"/>
            <w:r w:rsidRPr="00A4760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9F2D0" w14:textId="2F3BE36F" w:rsidR="001E09CC" w:rsidRPr="00512D4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250 293,64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51265" w14:textId="7C3E016A" w:rsidR="001E09CC" w:rsidRPr="00512D4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7 104,46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F77B1" w14:textId="71C92BC7" w:rsidR="001E09CC" w:rsidRPr="00512D4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32 721,58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FBAB0" w14:textId="4283C9CD" w:rsidR="001E09CC" w:rsidRPr="00512D4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139 282,34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9AF4D" w14:textId="6E767E39" w:rsidR="001E09CC" w:rsidRPr="00512D4B" w:rsidRDefault="001E09CC" w:rsidP="001E09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12D4B">
              <w:rPr>
                <w:sz w:val="24"/>
                <w:szCs w:val="24"/>
              </w:rPr>
              <w:t>71 185,26</w:t>
            </w:r>
          </w:p>
        </w:tc>
        <w:tc>
          <w:tcPr>
            <w:tcW w:w="648" w:type="pct"/>
            <w:vMerge/>
            <w:vAlign w:val="center"/>
          </w:tcPr>
          <w:p w14:paraId="1017141D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606B48D1" w14:textId="69284A58" w:rsidR="001E09CC" w:rsidRPr="00A47605" w:rsidRDefault="001E09CC" w:rsidP="001E09CC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 xml:space="preserve">1. 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30 лет, 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0ED5612E" w14:textId="49B8FC71" w:rsidR="001E09CC" w:rsidRPr="00A47605" w:rsidRDefault="001E09CC" w:rsidP="001E09CC">
            <w:pPr>
              <w:jc w:val="right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</w:tr>
      <w:tr w:rsidR="001E09CC" w:rsidRPr="00A47605" w14:paraId="1C812A98" w14:textId="77777777" w:rsidTr="00E112FF">
        <w:trPr>
          <w:trHeight w:val="99"/>
        </w:trPr>
        <w:tc>
          <w:tcPr>
            <w:tcW w:w="224" w:type="pct"/>
            <w:vMerge/>
            <w:vAlign w:val="center"/>
          </w:tcPr>
          <w:p w14:paraId="35F6956D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4FCF4E30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14:paraId="5EF76E3D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4CFC17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6FE7B5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18CD11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7FD580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2E5E8E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3BEE12E7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3757ECEE" w14:textId="58B95929" w:rsidR="001E09CC" w:rsidRPr="00A47605" w:rsidRDefault="001E09CC" w:rsidP="001E09CC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>2. Количество молодых семей, улучшивших жилищ-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r w:rsidRPr="00A47605">
              <w:rPr>
                <w:rFonts w:ascii="Times New Roman" w:hAnsi="Times New Roman"/>
                <w:sz w:val="24"/>
                <w:szCs w:val="24"/>
              </w:rPr>
              <w:t xml:space="preserve"> условия при получении 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A47605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31" w:type="pct"/>
            <w:shd w:val="clear" w:color="auto" w:fill="auto"/>
          </w:tcPr>
          <w:p w14:paraId="4329251A" w14:textId="599E5921" w:rsidR="001E09CC" w:rsidRPr="00A47605" w:rsidRDefault="001E09CC" w:rsidP="001E09CC">
            <w:pPr>
              <w:jc w:val="right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</w:tr>
      <w:tr w:rsidR="001E09CC" w:rsidRPr="00A47605" w14:paraId="22735760" w14:textId="77777777" w:rsidTr="00E112FF">
        <w:trPr>
          <w:trHeight w:val="99"/>
        </w:trPr>
        <w:tc>
          <w:tcPr>
            <w:tcW w:w="224" w:type="pct"/>
            <w:vMerge/>
            <w:vAlign w:val="center"/>
          </w:tcPr>
          <w:p w14:paraId="722CD682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3D2E3D40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14:paraId="31F09C30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A4B267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5D18DF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8FFBCD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BBCAAD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5B3B92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65091904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2911AB83" w14:textId="2ACE1BA9" w:rsidR="001E09CC" w:rsidRPr="00A47605" w:rsidRDefault="001E09CC" w:rsidP="001E09CC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31" w:type="pct"/>
            <w:shd w:val="clear" w:color="auto" w:fill="auto"/>
          </w:tcPr>
          <w:p w14:paraId="25ED7A23" w14:textId="4007DF9C" w:rsidR="001E09CC" w:rsidRPr="00A47605" w:rsidRDefault="001E09CC" w:rsidP="001E09CC">
            <w:pPr>
              <w:jc w:val="right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>4210</w:t>
            </w:r>
          </w:p>
        </w:tc>
      </w:tr>
      <w:tr w:rsidR="001E09CC" w:rsidRPr="00A47605" w14:paraId="15774BBA" w14:textId="77777777" w:rsidTr="00E112FF">
        <w:trPr>
          <w:trHeight w:val="99"/>
        </w:trPr>
        <w:tc>
          <w:tcPr>
            <w:tcW w:w="224" w:type="pct"/>
            <w:vMerge/>
            <w:vAlign w:val="center"/>
          </w:tcPr>
          <w:p w14:paraId="70A58380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18B2BC44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14:paraId="1BED2C6F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CE6CD9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32A876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75726F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B3F5AC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E4B029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4646E54B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28D74444" w14:textId="091A4CE0" w:rsidR="001E09CC" w:rsidRPr="00A47605" w:rsidRDefault="001E09CC" w:rsidP="001E09CC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 xml:space="preserve">4. Количество участников мероприятий, направленных на возрождение семейных традиций, воспитание у 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моло-дежи</w:t>
            </w:r>
            <w:proofErr w:type="spellEnd"/>
            <w:r w:rsidRPr="00A47605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семей-</w:t>
            </w:r>
            <w:proofErr w:type="spellStart"/>
            <w:r w:rsidRPr="00A47605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A47605">
              <w:rPr>
                <w:rFonts w:ascii="Times New Roman" w:hAnsi="Times New Roman"/>
                <w:sz w:val="24"/>
                <w:szCs w:val="24"/>
              </w:rPr>
              <w:t xml:space="preserve"> традициям, чел</w:t>
            </w:r>
          </w:p>
        </w:tc>
        <w:tc>
          <w:tcPr>
            <w:tcW w:w="331" w:type="pct"/>
            <w:shd w:val="clear" w:color="auto" w:fill="auto"/>
          </w:tcPr>
          <w:p w14:paraId="6562AC42" w14:textId="5103E1C0" w:rsidR="001E09CC" w:rsidRPr="00A47605" w:rsidRDefault="001E09CC" w:rsidP="001E09CC">
            <w:pPr>
              <w:jc w:val="right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z w:val="24"/>
                <w:szCs w:val="24"/>
              </w:rPr>
              <w:t>4300</w:t>
            </w:r>
          </w:p>
        </w:tc>
      </w:tr>
      <w:tr w:rsidR="001E09CC" w:rsidRPr="001923C6" w14:paraId="38FA1BC5" w14:textId="77777777" w:rsidTr="00E112FF">
        <w:trPr>
          <w:trHeight w:val="99"/>
        </w:trPr>
        <w:tc>
          <w:tcPr>
            <w:tcW w:w="224" w:type="pct"/>
            <w:vMerge/>
            <w:vAlign w:val="center"/>
          </w:tcPr>
          <w:p w14:paraId="2B97754F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vMerge/>
            <w:vAlign w:val="center"/>
          </w:tcPr>
          <w:p w14:paraId="6C7C16A3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" w:type="pct"/>
            <w:vMerge/>
            <w:vAlign w:val="center"/>
          </w:tcPr>
          <w:p w14:paraId="6F7D5B3B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1D58E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A6A73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28AA8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E1072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9AED8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pct"/>
            <w:vMerge/>
            <w:vAlign w:val="center"/>
          </w:tcPr>
          <w:p w14:paraId="7E756E9B" w14:textId="77777777" w:rsidR="001E09CC" w:rsidRPr="00A47605" w:rsidRDefault="001E09CC" w:rsidP="001E09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6" w:type="pct"/>
            <w:shd w:val="clear" w:color="auto" w:fill="auto"/>
          </w:tcPr>
          <w:p w14:paraId="7A211DDA" w14:textId="4DD335CA" w:rsidR="001E09CC" w:rsidRPr="00A47605" w:rsidRDefault="001E09CC" w:rsidP="001E09CC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5. Общая численность граждан, вовлеченных центрами поддержки добровольчества (волонтерства) на базе образовательных организаций, </w:t>
            </w:r>
            <w:proofErr w:type="spellStart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неком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мерческих</w:t>
            </w:r>
            <w:proofErr w:type="spellEnd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организа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ций</w:t>
            </w:r>
            <w:proofErr w:type="spellEnd"/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и муниципальных учреждений в добровольческую (волонтерскую) деятельность, чел</w:t>
            </w:r>
          </w:p>
        </w:tc>
        <w:tc>
          <w:tcPr>
            <w:tcW w:w="331" w:type="pct"/>
            <w:shd w:val="clear" w:color="auto" w:fill="auto"/>
          </w:tcPr>
          <w:p w14:paraId="6383239D" w14:textId="77D74281" w:rsidR="001E09CC" w:rsidRPr="00A47605" w:rsidRDefault="001E09CC" w:rsidP="001E09CC">
            <w:pPr>
              <w:jc w:val="right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A47605">
              <w:rPr>
                <w:rFonts w:ascii="Times New Roman" w:hAnsi="Times New Roman"/>
                <w:spacing w:val="-8"/>
                <w:sz w:val="24"/>
                <w:szCs w:val="24"/>
              </w:rPr>
              <w:t>9347</w:t>
            </w:r>
          </w:p>
        </w:tc>
      </w:tr>
    </w:tbl>
    <w:p w14:paraId="2999619B" w14:textId="77777777" w:rsidR="00AB137B" w:rsidRDefault="00AB137B" w:rsidP="00A47605">
      <w:pPr>
        <w:rPr>
          <w:sz w:val="24"/>
        </w:rPr>
      </w:pPr>
    </w:p>
    <w:sectPr w:rsidR="00AB137B" w:rsidSect="0049242C">
      <w:pgSz w:w="16840" w:h="11907" w:orient="landscape" w:code="9"/>
      <w:pgMar w:top="1701" w:right="1134" w:bottom="567" w:left="1134" w:header="357" w:footer="52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D553FC" w14:textId="77777777" w:rsidR="007130BC" w:rsidRDefault="007130BC">
      <w:r>
        <w:separator/>
      </w:r>
    </w:p>
  </w:endnote>
  <w:endnote w:type="continuationSeparator" w:id="0">
    <w:p w14:paraId="66A0E907" w14:textId="77777777" w:rsidR="007130BC" w:rsidRDefault="00713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081E10" w14:textId="17DCCED4" w:rsidR="00D11CCE" w:rsidRPr="00AE6EAA" w:rsidRDefault="00D11CCE" w:rsidP="00B5679D">
    <w:pPr>
      <w:pStyle w:val="a8"/>
      <w:rPr>
        <w:sz w:val="16"/>
      </w:rPr>
    </w:pPr>
    <w:r w:rsidRPr="0024538A">
      <w:t>Внутренний номер:</w:t>
    </w:r>
    <w:r w:rsidRPr="00E30FF5">
      <w:t xml:space="preserve"> </w:t>
    </w:r>
    <w:r w:rsidRPr="008A7B8E">
      <w:t>0337096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78F23D" w14:textId="3852935E" w:rsidR="00D11CCE" w:rsidRPr="00ED0D0D" w:rsidRDefault="00D11CCE" w:rsidP="007F3152">
    <w:pPr>
      <w:pStyle w:val="a8"/>
      <w:rPr>
        <w:sz w:val="16"/>
      </w:rPr>
    </w:pPr>
    <w:r w:rsidRPr="00A6381E">
      <w:t>Внутренний номер:</w:t>
    </w:r>
    <w:r>
      <w:rPr>
        <w:sz w:val="16"/>
      </w:rPr>
      <w:t xml:space="preserve"> </w:t>
    </w:r>
    <w:r w:rsidRPr="008A7B8E">
      <w:t>0337096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E508A5" w14:textId="77777777" w:rsidR="007130BC" w:rsidRDefault="007130BC">
      <w:r>
        <w:separator/>
      </w:r>
    </w:p>
  </w:footnote>
  <w:footnote w:type="continuationSeparator" w:id="0">
    <w:p w14:paraId="338B9DB6" w14:textId="77777777" w:rsidR="007130BC" w:rsidRDefault="007130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8DAA72" w14:textId="77777777" w:rsidR="00D11CCE" w:rsidRDefault="00D11CCE" w:rsidP="00211DE1">
    <w:pPr>
      <w:pStyle w:val="a6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>
      <w:rPr>
        <w:rStyle w:val="ae"/>
        <w:noProof/>
      </w:rPr>
      <w:t>2</w:t>
    </w:r>
    <w:r>
      <w:rPr>
        <w:rStyle w:val="ae"/>
      </w:rPr>
      <w:fldChar w:fldCharType="end"/>
    </w:r>
  </w:p>
  <w:p w14:paraId="05D0C45D" w14:textId="77777777" w:rsidR="00D11CCE" w:rsidRDefault="00D11CCE" w:rsidP="00CD57F4">
    <w:pPr>
      <w:pStyle w:val="a6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34EFC5" w14:textId="77777777" w:rsidR="00D11CCE" w:rsidRPr="0049641C" w:rsidRDefault="00D11CCE">
    <w:pPr>
      <w:pStyle w:val="a6"/>
      <w:jc w:val="center"/>
      <w:rPr>
        <w:sz w:val="24"/>
        <w:szCs w:val="24"/>
      </w:rPr>
    </w:pPr>
    <w:r w:rsidRPr="0049641C">
      <w:rPr>
        <w:sz w:val="24"/>
        <w:szCs w:val="24"/>
      </w:rPr>
      <w:fldChar w:fldCharType="begin"/>
    </w:r>
    <w:r w:rsidRPr="0049641C">
      <w:rPr>
        <w:sz w:val="24"/>
        <w:szCs w:val="24"/>
      </w:rPr>
      <w:instrText>PAGE   \* MERGEFORMAT</w:instrText>
    </w:r>
    <w:r w:rsidRPr="0049641C">
      <w:rPr>
        <w:sz w:val="24"/>
        <w:szCs w:val="24"/>
      </w:rPr>
      <w:fldChar w:fldCharType="separate"/>
    </w:r>
    <w:r>
      <w:rPr>
        <w:noProof/>
        <w:sz w:val="24"/>
        <w:szCs w:val="24"/>
      </w:rPr>
      <w:t>3</w:t>
    </w:r>
    <w:r w:rsidRPr="0049641C">
      <w:rPr>
        <w:sz w:val="24"/>
        <w:szCs w:val="24"/>
      </w:rPr>
      <w:fldChar w:fldCharType="end"/>
    </w:r>
  </w:p>
  <w:p w14:paraId="47DF315B" w14:textId="77777777" w:rsidR="00D11CCE" w:rsidRPr="0076187A" w:rsidRDefault="00D11CCE" w:rsidP="002323D9">
    <w:pPr>
      <w:pStyle w:val="a6"/>
      <w:jc w:val="center"/>
      <w:rPr>
        <w:color w:val="FFFFFF"/>
        <w:sz w:val="24"/>
        <w:szCs w:val="24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08866F" w14:textId="77777777" w:rsidR="00D11CCE" w:rsidRPr="004C6EB5" w:rsidRDefault="00D11CCE" w:rsidP="00613968">
    <w:pPr>
      <w:spacing w:before="120"/>
      <w:rPr>
        <w:sz w:val="32"/>
        <w:szCs w:val="3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ACD14F" w14:textId="77777777" w:rsidR="00D11CCE" w:rsidRPr="00E1581F" w:rsidRDefault="00D11CCE">
    <w:pPr>
      <w:pStyle w:val="a6"/>
      <w:jc w:val="center"/>
      <w:rPr>
        <w:sz w:val="24"/>
        <w:szCs w:val="24"/>
      </w:rPr>
    </w:pPr>
    <w:r w:rsidRPr="00E1581F">
      <w:rPr>
        <w:sz w:val="24"/>
        <w:szCs w:val="24"/>
      </w:rPr>
      <w:fldChar w:fldCharType="begin"/>
    </w:r>
    <w:r w:rsidRPr="00E1581F">
      <w:rPr>
        <w:sz w:val="24"/>
        <w:szCs w:val="24"/>
      </w:rPr>
      <w:instrText>PAGE   \* MERGEFORMAT</w:instrText>
    </w:r>
    <w:r w:rsidRPr="00E1581F">
      <w:rPr>
        <w:sz w:val="24"/>
        <w:szCs w:val="24"/>
      </w:rPr>
      <w:fldChar w:fldCharType="separate"/>
    </w:r>
    <w:r w:rsidRPr="00E1581F">
      <w:rPr>
        <w:noProof/>
        <w:sz w:val="24"/>
        <w:szCs w:val="24"/>
      </w:rPr>
      <w:t>3</w:t>
    </w:r>
    <w:r w:rsidRPr="00E1581F">
      <w:rPr>
        <w:sz w:val="24"/>
        <w:szCs w:val="24"/>
      </w:rPr>
      <w:fldChar w:fldCharType="end"/>
    </w:r>
  </w:p>
  <w:p w14:paraId="2DE67813" w14:textId="77777777" w:rsidR="00D11CCE" w:rsidRPr="0076187A" w:rsidRDefault="00D11CCE" w:rsidP="002323D9">
    <w:pPr>
      <w:pStyle w:val="a6"/>
      <w:jc w:val="center"/>
      <w:rPr>
        <w:color w:val="FFFFFF"/>
        <w:sz w:val="24"/>
        <w:szCs w:val="24"/>
        <w:lang w:val="en-US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A44EE4" w14:textId="77777777" w:rsidR="00D11CCE" w:rsidRDefault="00D11CCE">
    <w:pPr>
      <w:pStyle w:val="a6"/>
      <w:jc w:val="center"/>
    </w:pPr>
  </w:p>
  <w:p w14:paraId="467379FD" w14:textId="77777777" w:rsidR="00D11CCE" w:rsidRPr="004C6EB5" w:rsidRDefault="00D11CCE" w:rsidP="00613968">
    <w:pPr>
      <w:spacing w:before="120"/>
      <w:rPr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1A75F8"/>
    <w:multiLevelType w:val="hybridMultilevel"/>
    <w:tmpl w:val="81983458"/>
    <w:lvl w:ilvl="0" w:tplc="8CDEBC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85673B"/>
    <w:multiLevelType w:val="hybridMultilevel"/>
    <w:tmpl w:val="5124657E"/>
    <w:lvl w:ilvl="0" w:tplc="CC64C43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" w15:restartNumberingAfterBreak="0">
    <w:nsid w:val="7DE92DD6"/>
    <w:multiLevelType w:val="hybridMultilevel"/>
    <w:tmpl w:val="5434C84E"/>
    <w:lvl w:ilvl="0" w:tplc="5D7251AA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5A8B"/>
    <w:rsid w:val="000010EF"/>
    <w:rsid w:val="000033F0"/>
    <w:rsid w:val="000038EC"/>
    <w:rsid w:val="00010769"/>
    <w:rsid w:val="0001119B"/>
    <w:rsid w:val="00013901"/>
    <w:rsid w:val="00016C95"/>
    <w:rsid w:val="00017DBF"/>
    <w:rsid w:val="00023FCC"/>
    <w:rsid w:val="0002714A"/>
    <w:rsid w:val="00032C89"/>
    <w:rsid w:val="000361B5"/>
    <w:rsid w:val="0004364C"/>
    <w:rsid w:val="00047008"/>
    <w:rsid w:val="000479BB"/>
    <w:rsid w:val="00050614"/>
    <w:rsid w:val="0005126A"/>
    <w:rsid w:val="000527DB"/>
    <w:rsid w:val="00052F3F"/>
    <w:rsid w:val="00054096"/>
    <w:rsid w:val="00055912"/>
    <w:rsid w:val="00060C2A"/>
    <w:rsid w:val="0006290A"/>
    <w:rsid w:val="0006654F"/>
    <w:rsid w:val="0006673C"/>
    <w:rsid w:val="00066A23"/>
    <w:rsid w:val="00070918"/>
    <w:rsid w:val="00070A52"/>
    <w:rsid w:val="00073470"/>
    <w:rsid w:val="00074ED9"/>
    <w:rsid w:val="00076B5F"/>
    <w:rsid w:val="0007727D"/>
    <w:rsid w:val="00082852"/>
    <w:rsid w:val="00082BDD"/>
    <w:rsid w:val="00082BEC"/>
    <w:rsid w:val="00087975"/>
    <w:rsid w:val="00087DFD"/>
    <w:rsid w:val="000924DD"/>
    <w:rsid w:val="000939F1"/>
    <w:rsid w:val="00095472"/>
    <w:rsid w:val="000956A7"/>
    <w:rsid w:val="000A18A6"/>
    <w:rsid w:val="000A1A43"/>
    <w:rsid w:val="000A211D"/>
    <w:rsid w:val="000A2557"/>
    <w:rsid w:val="000A426A"/>
    <w:rsid w:val="000A4627"/>
    <w:rsid w:val="000A780F"/>
    <w:rsid w:val="000B0C05"/>
    <w:rsid w:val="000B0DAD"/>
    <w:rsid w:val="000B23B8"/>
    <w:rsid w:val="000B3F32"/>
    <w:rsid w:val="000B6E3E"/>
    <w:rsid w:val="000C151C"/>
    <w:rsid w:val="000C1B59"/>
    <w:rsid w:val="000C2856"/>
    <w:rsid w:val="000C4CBE"/>
    <w:rsid w:val="000C5609"/>
    <w:rsid w:val="000C6A4B"/>
    <w:rsid w:val="000C6F8B"/>
    <w:rsid w:val="000C71B7"/>
    <w:rsid w:val="000C7526"/>
    <w:rsid w:val="000D0835"/>
    <w:rsid w:val="000D1CA7"/>
    <w:rsid w:val="000D2824"/>
    <w:rsid w:val="000D3406"/>
    <w:rsid w:val="000D5DC3"/>
    <w:rsid w:val="000D5F45"/>
    <w:rsid w:val="000D726C"/>
    <w:rsid w:val="000D7E6C"/>
    <w:rsid w:val="000E0CE3"/>
    <w:rsid w:val="000E4A5B"/>
    <w:rsid w:val="000E5A6E"/>
    <w:rsid w:val="000E6314"/>
    <w:rsid w:val="000E6F01"/>
    <w:rsid w:val="000F1449"/>
    <w:rsid w:val="000F26A8"/>
    <w:rsid w:val="000F26F0"/>
    <w:rsid w:val="000F404D"/>
    <w:rsid w:val="000F4294"/>
    <w:rsid w:val="000F4496"/>
    <w:rsid w:val="000F5485"/>
    <w:rsid w:val="000F6019"/>
    <w:rsid w:val="000F78DB"/>
    <w:rsid w:val="000F7CB5"/>
    <w:rsid w:val="001021DF"/>
    <w:rsid w:val="001031AE"/>
    <w:rsid w:val="00103417"/>
    <w:rsid w:val="001041F1"/>
    <w:rsid w:val="00104D32"/>
    <w:rsid w:val="001058E1"/>
    <w:rsid w:val="00106780"/>
    <w:rsid w:val="00110E39"/>
    <w:rsid w:val="00113061"/>
    <w:rsid w:val="00114615"/>
    <w:rsid w:val="0011546C"/>
    <w:rsid w:val="00116769"/>
    <w:rsid w:val="00120BED"/>
    <w:rsid w:val="001218D5"/>
    <w:rsid w:val="001242D6"/>
    <w:rsid w:val="00124873"/>
    <w:rsid w:val="00125F41"/>
    <w:rsid w:val="00130B4A"/>
    <w:rsid w:val="00130BD5"/>
    <w:rsid w:val="00130DE6"/>
    <w:rsid w:val="00133D51"/>
    <w:rsid w:val="0013448A"/>
    <w:rsid w:val="00134AD0"/>
    <w:rsid w:val="0013689C"/>
    <w:rsid w:val="00140850"/>
    <w:rsid w:val="00143140"/>
    <w:rsid w:val="00145222"/>
    <w:rsid w:val="00147138"/>
    <w:rsid w:val="00151B0F"/>
    <w:rsid w:val="00151C17"/>
    <w:rsid w:val="00165AE6"/>
    <w:rsid w:val="0016696B"/>
    <w:rsid w:val="00167A65"/>
    <w:rsid w:val="00170521"/>
    <w:rsid w:val="00171A84"/>
    <w:rsid w:val="001734BD"/>
    <w:rsid w:val="001809F3"/>
    <w:rsid w:val="00181033"/>
    <w:rsid w:val="0018139B"/>
    <w:rsid w:val="001826DE"/>
    <w:rsid w:val="001849A6"/>
    <w:rsid w:val="00185945"/>
    <w:rsid w:val="0018676A"/>
    <w:rsid w:val="00187D0A"/>
    <w:rsid w:val="0019173F"/>
    <w:rsid w:val="00191950"/>
    <w:rsid w:val="001923C6"/>
    <w:rsid w:val="00192816"/>
    <w:rsid w:val="00192ED6"/>
    <w:rsid w:val="001935C8"/>
    <w:rsid w:val="00195DC3"/>
    <w:rsid w:val="001966AF"/>
    <w:rsid w:val="001A0964"/>
    <w:rsid w:val="001A0CDB"/>
    <w:rsid w:val="001A17AC"/>
    <w:rsid w:val="001A2887"/>
    <w:rsid w:val="001A2A4A"/>
    <w:rsid w:val="001A3324"/>
    <w:rsid w:val="001A54D5"/>
    <w:rsid w:val="001A6E8B"/>
    <w:rsid w:val="001A7ADF"/>
    <w:rsid w:val="001B16A8"/>
    <w:rsid w:val="001B2CB0"/>
    <w:rsid w:val="001B52DC"/>
    <w:rsid w:val="001B54AA"/>
    <w:rsid w:val="001B73E3"/>
    <w:rsid w:val="001B7CAA"/>
    <w:rsid w:val="001C0E40"/>
    <w:rsid w:val="001C133A"/>
    <w:rsid w:val="001C1BC0"/>
    <w:rsid w:val="001C2369"/>
    <w:rsid w:val="001C37C2"/>
    <w:rsid w:val="001C3FBE"/>
    <w:rsid w:val="001C5A05"/>
    <w:rsid w:val="001C630F"/>
    <w:rsid w:val="001C77E1"/>
    <w:rsid w:val="001C7BEC"/>
    <w:rsid w:val="001D05A1"/>
    <w:rsid w:val="001D1D06"/>
    <w:rsid w:val="001D3AAB"/>
    <w:rsid w:val="001D41FE"/>
    <w:rsid w:val="001E0556"/>
    <w:rsid w:val="001E09CC"/>
    <w:rsid w:val="001E38B8"/>
    <w:rsid w:val="001E5990"/>
    <w:rsid w:val="001E6619"/>
    <w:rsid w:val="001E795F"/>
    <w:rsid w:val="001F0038"/>
    <w:rsid w:val="001F0569"/>
    <w:rsid w:val="001F1104"/>
    <w:rsid w:val="001F1C4F"/>
    <w:rsid w:val="001F41D2"/>
    <w:rsid w:val="001F43F5"/>
    <w:rsid w:val="001F6D83"/>
    <w:rsid w:val="00200027"/>
    <w:rsid w:val="002003C1"/>
    <w:rsid w:val="00202244"/>
    <w:rsid w:val="00202B39"/>
    <w:rsid w:val="00204BCB"/>
    <w:rsid w:val="00205385"/>
    <w:rsid w:val="00207943"/>
    <w:rsid w:val="00210F96"/>
    <w:rsid w:val="00211DE1"/>
    <w:rsid w:val="00213200"/>
    <w:rsid w:val="00213C3C"/>
    <w:rsid w:val="00215B09"/>
    <w:rsid w:val="00215D47"/>
    <w:rsid w:val="00217D3D"/>
    <w:rsid w:val="002208DD"/>
    <w:rsid w:val="00220E2E"/>
    <w:rsid w:val="00223F27"/>
    <w:rsid w:val="002257BA"/>
    <w:rsid w:val="00225AD8"/>
    <w:rsid w:val="00225BBE"/>
    <w:rsid w:val="002265BD"/>
    <w:rsid w:val="00226E34"/>
    <w:rsid w:val="00227358"/>
    <w:rsid w:val="002278CB"/>
    <w:rsid w:val="00227B2B"/>
    <w:rsid w:val="00230B0F"/>
    <w:rsid w:val="002323D9"/>
    <w:rsid w:val="00233E58"/>
    <w:rsid w:val="002345F1"/>
    <w:rsid w:val="00236730"/>
    <w:rsid w:val="00237614"/>
    <w:rsid w:val="002405D2"/>
    <w:rsid w:val="00242390"/>
    <w:rsid w:val="00242BB6"/>
    <w:rsid w:val="00243D6A"/>
    <w:rsid w:val="0024424F"/>
    <w:rsid w:val="0024538A"/>
    <w:rsid w:val="002456F3"/>
    <w:rsid w:val="0024580B"/>
    <w:rsid w:val="00246643"/>
    <w:rsid w:val="00247967"/>
    <w:rsid w:val="002529EE"/>
    <w:rsid w:val="00255F10"/>
    <w:rsid w:val="0025653C"/>
    <w:rsid w:val="00256685"/>
    <w:rsid w:val="00256B14"/>
    <w:rsid w:val="0026029B"/>
    <w:rsid w:val="00261085"/>
    <w:rsid w:val="00261A68"/>
    <w:rsid w:val="002628F2"/>
    <w:rsid w:val="00262963"/>
    <w:rsid w:val="00262BBB"/>
    <w:rsid w:val="00263118"/>
    <w:rsid w:val="002653EB"/>
    <w:rsid w:val="002665D0"/>
    <w:rsid w:val="00271F08"/>
    <w:rsid w:val="00272B5D"/>
    <w:rsid w:val="00272E62"/>
    <w:rsid w:val="002774C7"/>
    <w:rsid w:val="002807D3"/>
    <w:rsid w:val="00281667"/>
    <w:rsid w:val="0028205D"/>
    <w:rsid w:val="00282987"/>
    <w:rsid w:val="002834A4"/>
    <w:rsid w:val="0028526A"/>
    <w:rsid w:val="00287C9E"/>
    <w:rsid w:val="002920DE"/>
    <w:rsid w:val="002945AC"/>
    <w:rsid w:val="002A1ACE"/>
    <w:rsid w:val="002A2BA6"/>
    <w:rsid w:val="002A595E"/>
    <w:rsid w:val="002A71BA"/>
    <w:rsid w:val="002B0EE9"/>
    <w:rsid w:val="002B4764"/>
    <w:rsid w:val="002B578B"/>
    <w:rsid w:val="002B618B"/>
    <w:rsid w:val="002B6471"/>
    <w:rsid w:val="002C0E9B"/>
    <w:rsid w:val="002C3701"/>
    <w:rsid w:val="002C3E90"/>
    <w:rsid w:val="002C42CF"/>
    <w:rsid w:val="002C587D"/>
    <w:rsid w:val="002C6B70"/>
    <w:rsid w:val="002C74CC"/>
    <w:rsid w:val="002C7552"/>
    <w:rsid w:val="002D3369"/>
    <w:rsid w:val="002D4980"/>
    <w:rsid w:val="002E00CB"/>
    <w:rsid w:val="002E194E"/>
    <w:rsid w:val="002E2165"/>
    <w:rsid w:val="002E2585"/>
    <w:rsid w:val="002E41A4"/>
    <w:rsid w:val="002F2301"/>
    <w:rsid w:val="002F352D"/>
    <w:rsid w:val="002F3970"/>
    <w:rsid w:val="002F58D2"/>
    <w:rsid w:val="0030354B"/>
    <w:rsid w:val="00303A78"/>
    <w:rsid w:val="00304A2B"/>
    <w:rsid w:val="00307175"/>
    <w:rsid w:val="00310548"/>
    <w:rsid w:val="00315202"/>
    <w:rsid w:val="00315224"/>
    <w:rsid w:val="00315D15"/>
    <w:rsid w:val="00316E0E"/>
    <w:rsid w:val="003265AA"/>
    <w:rsid w:val="00326E59"/>
    <w:rsid w:val="00327E50"/>
    <w:rsid w:val="00333CFD"/>
    <w:rsid w:val="00334E6B"/>
    <w:rsid w:val="00335CED"/>
    <w:rsid w:val="00335DC5"/>
    <w:rsid w:val="003400F2"/>
    <w:rsid w:val="00340669"/>
    <w:rsid w:val="00340B9E"/>
    <w:rsid w:val="00340DE4"/>
    <w:rsid w:val="003411D9"/>
    <w:rsid w:val="00344028"/>
    <w:rsid w:val="003443CF"/>
    <w:rsid w:val="00345E97"/>
    <w:rsid w:val="00350232"/>
    <w:rsid w:val="003521DE"/>
    <w:rsid w:val="003535AA"/>
    <w:rsid w:val="00353E5E"/>
    <w:rsid w:val="00357F81"/>
    <w:rsid w:val="00360C2C"/>
    <w:rsid w:val="00363460"/>
    <w:rsid w:val="00363F62"/>
    <w:rsid w:val="003703F5"/>
    <w:rsid w:val="0037468F"/>
    <w:rsid w:val="003754C3"/>
    <w:rsid w:val="003764CD"/>
    <w:rsid w:val="00376601"/>
    <w:rsid w:val="00376E3E"/>
    <w:rsid w:val="003833A0"/>
    <w:rsid w:val="00383EF0"/>
    <w:rsid w:val="00386D23"/>
    <w:rsid w:val="00390272"/>
    <w:rsid w:val="00391733"/>
    <w:rsid w:val="00391E41"/>
    <w:rsid w:val="00393A93"/>
    <w:rsid w:val="003945D3"/>
    <w:rsid w:val="00394FA5"/>
    <w:rsid w:val="00395600"/>
    <w:rsid w:val="00395D44"/>
    <w:rsid w:val="00397492"/>
    <w:rsid w:val="003978E6"/>
    <w:rsid w:val="003A247C"/>
    <w:rsid w:val="003A24EE"/>
    <w:rsid w:val="003A405D"/>
    <w:rsid w:val="003A52D9"/>
    <w:rsid w:val="003A7DED"/>
    <w:rsid w:val="003B2FD7"/>
    <w:rsid w:val="003B37A7"/>
    <w:rsid w:val="003B41C6"/>
    <w:rsid w:val="003B5BDB"/>
    <w:rsid w:val="003B5D23"/>
    <w:rsid w:val="003B776C"/>
    <w:rsid w:val="003C0811"/>
    <w:rsid w:val="003C199B"/>
    <w:rsid w:val="003C408D"/>
    <w:rsid w:val="003C6F32"/>
    <w:rsid w:val="003C7873"/>
    <w:rsid w:val="003D23A8"/>
    <w:rsid w:val="003D2761"/>
    <w:rsid w:val="003D3274"/>
    <w:rsid w:val="003D3E30"/>
    <w:rsid w:val="003D67D8"/>
    <w:rsid w:val="003E3D7F"/>
    <w:rsid w:val="003E5AE6"/>
    <w:rsid w:val="003E6681"/>
    <w:rsid w:val="003F1283"/>
    <w:rsid w:val="003F32C9"/>
    <w:rsid w:val="003F3CE0"/>
    <w:rsid w:val="003F4154"/>
    <w:rsid w:val="003F5167"/>
    <w:rsid w:val="003F5942"/>
    <w:rsid w:val="003F5C3E"/>
    <w:rsid w:val="003F6B7F"/>
    <w:rsid w:val="003F6D66"/>
    <w:rsid w:val="003F7A49"/>
    <w:rsid w:val="00400463"/>
    <w:rsid w:val="004006E4"/>
    <w:rsid w:val="0041096B"/>
    <w:rsid w:val="00410EAA"/>
    <w:rsid w:val="004162F8"/>
    <w:rsid w:val="0041641F"/>
    <w:rsid w:val="00416992"/>
    <w:rsid w:val="00417200"/>
    <w:rsid w:val="00417A7E"/>
    <w:rsid w:val="00420474"/>
    <w:rsid w:val="00420CDA"/>
    <w:rsid w:val="00421F79"/>
    <w:rsid w:val="00422539"/>
    <w:rsid w:val="004247E9"/>
    <w:rsid w:val="004275C3"/>
    <w:rsid w:val="004318FD"/>
    <w:rsid w:val="00431D34"/>
    <w:rsid w:val="00437537"/>
    <w:rsid w:val="00437AEB"/>
    <w:rsid w:val="00441C3C"/>
    <w:rsid w:val="004427F2"/>
    <w:rsid w:val="004438C5"/>
    <w:rsid w:val="004442D3"/>
    <w:rsid w:val="0045028B"/>
    <w:rsid w:val="004506A4"/>
    <w:rsid w:val="004517BB"/>
    <w:rsid w:val="00453C84"/>
    <w:rsid w:val="00454719"/>
    <w:rsid w:val="00454E48"/>
    <w:rsid w:val="0045623F"/>
    <w:rsid w:val="00456AD6"/>
    <w:rsid w:val="00457350"/>
    <w:rsid w:val="004573A4"/>
    <w:rsid w:val="00457FAE"/>
    <w:rsid w:val="00460626"/>
    <w:rsid w:val="00461786"/>
    <w:rsid w:val="00461CD6"/>
    <w:rsid w:val="00461F12"/>
    <w:rsid w:val="00462760"/>
    <w:rsid w:val="0046345A"/>
    <w:rsid w:val="00463B78"/>
    <w:rsid w:val="00464878"/>
    <w:rsid w:val="004677A0"/>
    <w:rsid w:val="004679B7"/>
    <w:rsid w:val="0047077A"/>
    <w:rsid w:val="004773FC"/>
    <w:rsid w:val="004812A9"/>
    <w:rsid w:val="004818E3"/>
    <w:rsid w:val="00483FB1"/>
    <w:rsid w:val="00484B42"/>
    <w:rsid w:val="00485950"/>
    <w:rsid w:val="00490D26"/>
    <w:rsid w:val="0049230A"/>
    <w:rsid w:val="0049242C"/>
    <w:rsid w:val="00492F1E"/>
    <w:rsid w:val="00493641"/>
    <w:rsid w:val="0049641C"/>
    <w:rsid w:val="004A0276"/>
    <w:rsid w:val="004A1123"/>
    <w:rsid w:val="004A2BA5"/>
    <w:rsid w:val="004A3986"/>
    <w:rsid w:val="004A3F8E"/>
    <w:rsid w:val="004A48BE"/>
    <w:rsid w:val="004A66E6"/>
    <w:rsid w:val="004A6F66"/>
    <w:rsid w:val="004B1B39"/>
    <w:rsid w:val="004B2309"/>
    <w:rsid w:val="004B6DE8"/>
    <w:rsid w:val="004C0BF1"/>
    <w:rsid w:val="004C0E43"/>
    <w:rsid w:val="004C180C"/>
    <w:rsid w:val="004C35E0"/>
    <w:rsid w:val="004C39C4"/>
    <w:rsid w:val="004C3FBE"/>
    <w:rsid w:val="004C4104"/>
    <w:rsid w:val="004C4C6C"/>
    <w:rsid w:val="004C6104"/>
    <w:rsid w:val="004C68EF"/>
    <w:rsid w:val="004C6EB5"/>
    <w:rsid w:val="004C73CE"/>
    <w:rsid w:val="004D0C6A"/>
    <w:rsid w:val="004D1393"/>
    <w:rsid w:val="004D293C"/>
    <w:rsid w:val="004D4D51"/>
    <w:rsid w:val="004D529E"/>
    <w:rsid w:val="004D62BE"/>
    <w:rsid w:val="004E44E8"/>
    <w:rsid w:val="004E799B"/>
    <w:rsid w:val="004F052A"/>
    <w:rsid w:val="004F1470"/>
    <w:rsid w:val="004F3338"/>
    <w:rsid w:val="004F3C90"/>
    <w:rsid w:val="004F5B16"/>
    <w:rsid w:val="005044C8"/>
    <w:rsid w:val="00505238"/>
    <w:rsid w:val="00505BFF"/>
    <w:rsid w:val="005113F7"/>
    <w:rsid w:val="00512C5A"/>
    <w:rsid w:val="00512D4B"/>
    <w:rsid w:val="00517A1F"/>
    <w:rsid w:val="00520D15"/>
    <w:rsid w:val="005214B9"/>
    <w:rsid w:val="0052383B"/>
    <w:rsid w:val="00525A69"/>
    <w:rsid w:val="00525C7B"/>
    <w:rsid w:val="00526E9A"/>
    <w:rsid w:val="00527BD4"/>
    <w:rsid w:val="0053162D"/>
    <w:rsid w:val="00533002"/>
    <w:rsid w:val="00533809"/>
    <w:rsid w:val="00534411"/>
    <w:rsid w:val="00534D17"/>
    <w:rsid w:val="005357F2"/>
    <w:rsid w:val="005374D8"/>
    <w:rsid w:val="005421EC"/>
    <w:rsid w:val="00542BFE"/>
    <w:rsid w:val="0054463D"/>
    <w:rsid w:val="00551619"/>
    <w:rsid w:val="0055300D"/>
    <w:rsid w:val="00553276"/>
    <w:rsid w:val="00554F80"/>
    <w:rsid w:val="00557E05"/>
    <w:rsid w:val="00561C65"/>
    <w:rsid w:val="00563BB9"/>
    <w:rsid w:val="0056416C"/>
    <w:rsid w:val="005661D0"/>
    <w:rsid w:val="005713B8"/>
    <w:rsid w:val="00573ED0"/>
    <w:rsid w:val="00574956"/>
    <w:rsid w:val="0057532C"/>
    <w:rsid w:val="005761BC"/>
    <w:rsid w:val="005764AC"/>
    <w:rsid w:val="00576B1E"/>
    <w:rsid w:val="00577B18"/>
    <w:rsid w:val="00577B90"/>
    <w:rsid w:val="00580EC5"/>
    <w:rsid w:val="0058260D"/>
    <w:rsid w:val="005872BC"/>
    <w:rsid w:val="00593C40"/>
    <w:rsid w:val="00594CE2"/>
    <w:rsid w:val="005A0A3A"/>
    <w:rsid w:val="005A27A3"/>
    <w:rsid w:val="005A490B"/>
    <w:rsid w:val="005A4EF9"/>
    <w:rsid w:val="005A51B0"/>
    <w:rsid w:val="005A52B9"/>
    <w:rsid w:val="005A6528"/>
    <w:rsid w:val="005A6C52"/>
    <w:rsid w:val="005B28D7"/>
    <w:rsid w:val="005B47BE"/>
    <w:rsid w:val="005B5EA3"/>
    <w:rsid w:val="005B6A7B"/>
    <w:rsid w:val="005C211A"/>
    <w:rsid w:val="005C43A2"/>
    <w:rsid w:val="005C43FF"/>
    <w:rsid w:val="005C4DD4"/>
    <w:rsid w:val="005C7103"/>
    <w:rsid w:val="005D1B50"/>
    <w:rsid w:val="005D1E35"/>
    <w:rsid w:val="005D410B"/>
    <w:rsid w:val="005D71DE"/>
    <w:rsid w:val="005D7904"/>
    <w:rsid w:val="005D7E5D"/>
    <w:rsid w:val="005E0667"/>
    <w:rsid w:val="005E0EFA"/>
    <w:rsid w:val="005E1702"/>
    <w:rsid w:val="005E20D6"/>
    <w:rsid w:val="005E307D"/>
    <w:rsid w:val="005E39CA"/>
    <w:rsid w:val="005E5340"/>
    <w:rsid w:val="005E5BBF"/>
    <w:rsid w:val="005E7977"/>
    <w:rsid w:val="005E7DE2"/>
    <w:rsid w:val="005F033D"/>
    <w:rsid w:val="005F1277"/>
    <w:rsid w:val="005F5A2B"/>
    <w:rsid w:val="00601890"/>
    <w:rsid w:val="00602563"/>
    <w:rsid w:val="00604E9E"/>
    <w:rsid w:val="006053B2"/>
    <w:rsid w:val="00606737"/>
    <w:rsid w:val="00613340"/>
    <w:rsid w:val="00613968"/>
    <w:rsid w:val="00615F7C"/>
    <w:rsid w:val="006204F8"/>
    <w:rsid w:val="0062273A"/>
    <w:rsid w:val="00625F09"/>
    <w:rsid w:val="006271A9"/>
    <w:rsid w:val="00630FD9"/>
    <w:rsid w:val="00631FF3"/>
    <w:rsid w:val="0063249A"/>
    <w:rsid w:val="00633230"/>
    <w:rsid w:val="006360FB"/>
    <w:rsid w:val="0063711C"/>
    <w:rsid w:val="00637540"/>
    <w:rsid w:val="0064276B"/>
    <w:rsid w:val="0064283C"/>
    <w:rsid w:val="00642B6F"/>
    <w:rsid w:val="00644D1B"/>
    <w:rsid w:val="00645112"/>
    <w:rsid w:val="0064567E"/>
    <w:rsid w:val="006459FD"/>
    <w:rsid w:val="00645A24"/>
    <w:rsid w:val="00646DA9"/>
    <w:rsid w:val="00652C12"/>
    <w:rsid w:val="00655667"/>
    <w:rsid w:val="006616FE"/>
    <w:rsid w:val="00661764"/>
    <w:rsid w:val="00663463"/>
    <w:rsid w:val="00663630"/>
    <w:rsid w:val="006646B0"/>
    <w:rsid w:val="006670EA"/>
    <w:rsid w:val="00670152"/>
    <w:rsid w:val="006706E7"/>
    <w:rsid w:val="00671672"/>
    <w:rsid w:val="00672E39"/>
    <w:rsid w:val="006730AE"/>
    <w:rsid w:val="0067377C"/>
    <w:rsid w:val="0067501B"/>
    <w:rsid w:val="006779E1"/>
    <w:rsid w:val="00682550"/>
    <w:rsid w:val="006836DF"/>
    <w:rsid w:val="006842E0"/>
    <w:rsid w:val="0068773C"/>
    <w:rsid w:val="00693011"/>
    <w:rsid w:val="00693659"/>
    <w:rsid w:val="006A18AF"/>
    <w:rsid w:val="006A5432"/>
    <w:rsid w:val="006B0305"/>
    <w:rsid w:val="006B06C3"/>
    <w:rsid w:val="006B28B7"/>
    <w:rsid w:val="006B37A8"/>
    <w:rsid w:val="006B445D"/>
    <w:rsid w:val="006B470F"/>
    <w:rsid w:val="006B55F8"/>
    <w:rsid w:val="006B5A29"/>
    <w:rsid w:val="006B5CF4"/>
    <w:rsid w:val="006B74BF"/>
    <w:rsid w:val="006C03C9"/>
    <w:rsid w:val="006C0972"/>
    <w:rsid w:val="006C10D5"/>
    <w:rsid w:val="006C1D65"/>
    <w:rsid w:val="006C479D"/>
    <w:rsid w:val="006C6CF2"/>
    <w:rsid w:val="006C79B5"/>
    <w:rsid w:val="006D0164"/>
    <w:rsid w:val="006D078A"/>
    <w:rsid w:val="006D20CF"/>
    <w:rsid w:val="006D6541"/>
    <w:rsid w:val="006E03F3"/>
    <w:rsid w:val="006E633F"/>
    <w:rsid w:val="006E6EE2"/>
    <w:rsid w:val="006E71F0"/>
    <w:rsid w:val="006E79DD"/>
    <w:rsid w:val="006F4F39"/>
    <w:rsid w:val="006F5DB2"/>
    <w:rsid w:val="006F5E9C"/>
    <w:rsid w:val="00700259"/>
    <w:rsid w:val="00700586"/>
    <w:rsid w:val="00700F4A"/>
    <w:rsid w:val="00702E4A"/>
    <w:rsid w:val="00704634"/>
    <w:rsid w:val="00707ED6"/>
    <w:rsid w:val="0071148C"/>
    <w:rsid w:val="00712E97"/>
    <w:rsid w:val="007130BC"/>
    <w:rsid w:val="0071504B"/>
    <w:rsid w:val="00715715"/>
    <w:rsid w:val="00722903"/>
    <w:rsid w:val="00722F6C"/>
    <w:rsid w:val="00724921"/>
    <w:rsid w:val="0072782E"/>
    <w:rsid w:val="007315EB"/>
    <w:rsid w:val="00733618"/>
    <w:rsid w:val="00733665"/>
    <w:rsid w:val="007340AE"/>
    <w:rsid w:val="00737807"/>
    <w:rsid w:val="007410A2"/>
    <w:rsid w:val="007417D7"/>
    <w:rsid w:val="00750D5A"/>
    <w:rsid w:val="00753BDA"/>
    <w:rsid w:val="007543BD"/>
    <w:rsid w:val="0075476E"/>
    <w:rsid w:val="0075650D"/>
    <w:rsid w:val="00756B75"/>
    <w:rsid w:val="0076187A"/>
    <w:rsid w:val="00771DA1"/>
    <w:rsid w:val="0077227E"/>
    <w:rsid w:val="00773E64"/>
    <w:rsid w:val="007763DF"/>
    <w:rsid w:val="00776517"/>
    <w:rsid w:val="007779FB"/>
    <w:rsid w:val="007809C8"/>
    <w:rsid w:val="00782D1D"/>
    <w:rsid w:val="00784C32"/>
    <w:rsid w:val="0078592F"/>
    <w:rsid w:val="0078631F"/>
    <w:rsid w:val="00787EF2"/>
    <w:rsid w:val="00791589"/>
    <w:rsid w:val="00794E21"/>
    <w:rsid w:val="00795F1A"/>
    <w:rsid w:val="007A2355"/>
    <w:rsid w:val="007A76FB"/>
    <w:rsid w:val="007A78F0"/>
    <w:rsid w:val="007B0323"/>
    <w:rsid w:val="007B07E1"/>
    <w:rsid w:val="007B4304"/>
    <w:rsid w:val="007B5E56"/>
    <w:rsid w:val="007B5FC6"/>
    <w:rsid w:val="007B69C0"/>
    <w:rsid w:val="007B7929"/>
    <w:rsid w:val="007C02AF"/>
    <w:rsid w:val="007C05AE"/>
    <w:rsid w:val="007C127E"/>
    <w:rsid w:val="007C144A"/>
    <w:rsid w:val="007C34A3"/>
    <w:rsid w:val="007C564F"/>
    <w:rsid w:val="007C65B2"/>
    <w:rsid w:val="007C664D"/>
    <w:rsid w:val="007C7028"/>
    <w:rsid w:val="007C7EBC"/>
    <w:rsid w:val="007D1234"/>
    <w:rsid w:val="007D1326"/>
    <w:rsid w:val="007D142F"/>
    <w:rsid w:val="007D177A"/>
    <w:rsid w:val="007D183B"/>
    <w:rsid w:val="007D4195"/>
    <w:rsid w:val="007D48B9"/>
    <w:rsid w:val="007D70AB"/>
    <w:rsid w:val="007D7162"/>
    <w:rsid w:val="007D7A00"/>
    <w:rsid w:val="007E0B4D"/>
    <w:rsid w:val="007E1C7A"/>
    <w:rsid w:val="007E201D"/>
    <w:rsid w:val="007E3807"/>
    <w:rsid w:val="007E4680"/>
    <w:rsid w:val="007E5A51"/>
    <w:rsid w:val="007E5C52"/>
    <w:rsid w:val="007F25B1"/>
    <w:rsid w:val="007F3152"/>
    <w:rsid w:val="007F5504"/>
    <w:rsid w:val="008008CD"/>
    <w:rsid w:val="00800A3B"/>
    <w:rsid w:val="008013B1"/>
    <w:rsid w:val="008034E9"/>
    <w:rsid w:val="00803B7C"/>
    <w:rsid w:val="00805215"/>
    <w:rsid w:val="008058B5"/>
    <w:rsid w:val="00811FE4"/>
    <w:rsid w:val="0081386B"/>
    <w:rsid w:val="00822100"/>
    <w:rsid w:val="00823AEA"/>
    <w:rsid w:val="0082637C"/>
    <w:rsid w:val="008271D8"/>
    <w:rsid w:val="00827FD3"/>
    <w:rsid w:val="008321E4"/>
    <w:rsid w:val="0083286B"/>
    <w:rsid w:val="00834B31"/>
    <w:rsid w:val="00847AF6"/>
    <w:rsid w:val="00850327"/>
    <w:rsid w:val="00850EB9"/>
    <w:rsid w:val="00851612"/>
    <w:rsid w:val="00851764"/>
    <w:rsid w:val="00852FAE"/>
    <w:rsid w:val="00856413"/>
    <w:rsid w:val="00856712"/>
    <w:rsid w:val="008609F0"/>
    <w:rsid w:val="00861E93"/>
    <w:rsid w:val="00864918"/>
    <w:rsid w:val="008652B7"/>
    <w:rsid w:val="008657E8"/>
    <w:rsid w:val="00870595"/>
    <w:rsid w:val="008716C8"/>
    <w:rsid w:val="0087524B"/>
    <w:rsid w:val="00875949"/>
    <w:rsid w:val="00875C3E"/>
    <w:rsid w:val="00875DCC"/>
    <w:rsid w:val="008807E7"/>
    <w:rsid w:val="008810F6"/>
    <w:rsid w:val="008876A0"/>
    <w:rsid w:val="0089113D"/>
    <w:rsid w:val="00892ADB"/>
    <w:rsid w:val="00893952"/>
    <w:rsid w:val="0089728A"/>
    <w:rsid w:val="008978BE"/>
    <w:rsid w:val="008A3119"/>
    <w:rsid w:val="008A32A4"/>
    <w:rsid w:val="008A7B8E"/>
    <w:rsid w:val="008B125B"/>
    <w:rsid w:val="008B190F"/>
    <w:rsid w:val="008B1A60"/>
    <w:rsid w:val="008B1B7B"/>
    <w:rsid w:val="008B2A7F"/>
    <w:rsid w:val="008B48A9"/>
    <w:rsid w:val="008B5D64"/>
    <w:rsid w:val="008B6A9C"/>
    <w:rsid w:val="008B6E1B"/>
    <w:rsid w:val="008B78A8"/>
    <w:rsid w:val="008C0C17"/>
    <w:rsid w:val="008C104D"/>
    <w:rsid w:val="008C1199"/>
    <w:rsid w:val="008C2D5B"/>
    <w:rsid w:val="008C379D"/>
    <w:rsid w:val="008C432B"/>
    <w:rsid w:val="008C4613"/>
    <w:rsid w:val="008C59B7"/>
    <w:rsid w:val="008C6744"/>
    <w:rsid w:val="008C7C21"/>
    <w:rsid w:val="008D0932"/>
    <w:rsid w:val="008D285B"/>
    <w:rsid w:val="008D2B57"/>
    <w:rsid w:val="008D64E1"/>
    <w:rsid w:val="008D7DF4"/>
    <w:rsid w:val="008E42CB"/>
    <w:rsid w:val="008E4E70"/>
    <w:rsid w:val="008E58BA"/>
    <w:rsid w:val="008E5FE6"/>
    <w:rsid w:val="008F0AA5"/>
    <w:rsid w:val="008F13BB"/>
    <w:rsid w:val="008F1608"/>
    <w:rsid w:val="008F2358"/>
    <w:rsid w:val="008F23BB"/>
    <w:rsid w:val="008F30C0"/>
    <w:rsid w:val="008F3AF5"/>
    <w:rsid w:val="008F408F"/>
    <w:rsid w:val="008F464D"/>
    <w:rsid w:val="008F55B9"/>
    <w:rsid w:val="008F5ACF"/>
    <w:rsid w:val="009002B1"/>
    <w:rsid w:val="00902362"/>
    <w:rsid w:val="00903003"/>
    <w:rsid w:val="00903570"/>
    <w:rsid w:val="00907D2F"/>
    <w:rsid w:val="00907E33"/>
    <w:rsid w:val="00910136"/>
    <w:rsid w:val="0091062A"/>
    <w:rsid w:val="0091159A"/>
    <w:rsid w:val="00911B94"/>
    <w:rsid w:val="009127E4"/>
    <w:rsid w:val="00916932"/>
    <w:rsid w:val="00916A80"/>
    <w:rsid w:val="00917AA4"/>
    <w:rsid w:val="0092092F"/>
    <w:rsid w:val="00921A5E"/>
    <w:rsid w:val="0092229D"/>
    <w:rsid w:val="009228C1"/>
    <w:rsid w:val="0092364E"/>
    <w:rsid w:val="009259BD"/>
    <w:rsid w:val="00925EBC"/>
    <w:rsid w:val="0093269F"/>
    <w:rsid w:val="00937731"/>
    <w:rsid w:val="00941033"/>
    <w:rsid w:val="00942111"/>
    <w:rsid w:val="00943491"/>
    <w:rsid w:val="0094486F"/>
    <w:rsid w:val="00944F7B"/>
    <w:rsid w:val="0094660C"/>
    <w:rsid w:val="00946DD9"/>
    <w:rsid w:val="00951D71"/>
    <w:rsid w:val="00952EF6"/>
    <w:rsid w:val="00953EB9"/>
    <w:rsid w:val="0095402D"/>
    <w:rsid w:val="00954119"/>
    <w:rsid w:val="00954BF3"/>
    <w:rsid w:val="009565E1"/>
    <w:rsid w:val="00956FE0"/>
    <w:rsid w:val="00957295"/>
    <w:rsid w:val="00957926"/>
    <w:rsid w:val="00960D67"/>
    <w:rsid w:val="00962D1B"/>
    <w:rsid w:val="009648DB"/>
    <w:rsid w:val="009665F6"/>
    <w:rsid w:val="00967F2D"/>
    <w:rsid w:val="00971FFC"/>
    <w:rsid w:val="00972B6B"/>
    <w:rsid w:val="009750C1"/>
    <w:rsid w:val="00975245"/>
    <w:rsid w:val="00980628"/>
    <w:rsid w:val="009820E4"/>
    <w:rsid w:val="00983248"/>
    <w:rsid w:val="009860BD"/>
    <w:rsid w:val="00990124"/>
    <w:rsid w:val="009902FF"/>
    <w:rsid w:val="009907B2"/>
    <w:rsid w:val="00991904"/>
    <w:rsid w:val="00992323"/>
    <w:rsid w:val="0099318E"/>
    <w:rsid w:val="00993DCB"/>
    <w:rsid w:val="0099643D"/>
    <w:rsid w:val="009969E6"/>
    <w:rsid w:val="009979DF"/>
    <w:rsid w:val="00997ABD"/>
    <w:rsid w:val="00997B95"/>
    <w:rsid w:val="009A1E11"/>
    <w:rsid w:val="009A6589"/>
    <w:rsid w:val="009A7B01"/>
    <w:rsid w:val="009B0709"/>
    <w:rsid w:val="009B1D1C"/>
    <w:rsid w:val="009B201E"/>
    <w:rsid w:val="009B2078"/>
    <w:rsid w:val="009B28BC"/>
    <w:rsid w:val="009B3959"/>
    <w:rsid w:val="009B5AAC"/>
    <w:rsid w:val="009B7118"/>
    <w:rsid w:val="009B7A8A"/>
    <w:rsid w:val="009C00DB"/>
    <w:rsid w:val="009C1462"/>
    <w:rsid w:val="009C44FD"/>
    <w:rsid w:val="009C6BE1"/>
    <w:rsid w:val="009C75B8"/>
    <w:rsid w:val="009D1288"/>
    <w:rsid w:val="009D153C"/>
    <w:rsid w:val="009D1F12"/>
    <w:rsid w:val="009D47D2"/>
    <w:rsid w:val="009E119B"/>
    <w:rsid w:val="009E46BC"/>
    <w:rsid w:val="009F020B"/>
    <w:rsid w:val="009F1C7F"/>
    <w:rsid w:val="009F1FCA"/>
    <w:rsid w:val="009F203D"/>
    <w:rsid w:val="009F25EE"/>
    <w:rsid w:val="009F2938"/>
    <w:rsid w:val="009F61EE"/>
    <w:rsid w:val="00A012E9"/>
    <w:rsid w:val="00A013A4"/>
    <w:rsid w:val="00A0184D"/>
    <w:rsid w:val="00A02C65"/>
    <w:rsid w:val="00A067D5"/>
    <w:rsid w:val="00A10306"/>
    <w:rsid w:val="00A10606"/>
    <w:rsid w:val="00A111AA"/>
    <w:rsid w:val="00A125FD"/>
    <w:rsid w:val="00A12ABC"/>
    <w:rsid w:val="00A138C8"/>
    <w:rsid w:val="00A165C8"/>
    <w:rsid w:val="00A16DBC"/>
    <w:rsid w:val="00A17B70"/>
    <w:rsid w:val="00A21C14"/>
    <w:rsid w:val="00A21F5C"/>
    <w:rsid w:val="00A22481"/>
    <w:rsid w:val="00A247C5"/>
    <w:rsid w:val="00A251D3"/>
    <w:rsid w:val="00A25C0B"/>
    <w:rsid w:val="00A25CD5"/>
    <w:rsid w:val="00A273BA"/>
    <w:rsid w:val="00A275E0"/>
    <w:rsid w:val="00A315CC"/>
    <w:rsid w:val="00A3254B"/>
    <w:rsid w:val="00A32E4B"/>
    <w:rsid w:val="00A3427F"/>
    <w:rsid w:val="00A36FC7"/>
    <w:rsid w:val="00A403CE"/>
    <w:rsid w:val="00A40AEC"/>
    <w:rsid w:val="00A42CB6"/>
    <w:rsid w:val="00A4424D"/>
    <w:rsid w:val="00A447F2"/>
    <w:rsid w:val="00A47605"/>
    <w:rsid w:val="00A52BB8"/>
    <w:rsid w:val="00A55BBD"/>
    <w:rsid w:val="00A60944"/>
    <w:rsid w:val="00A60958"/>
    <w:rsid w:val="00A62D79"/>
    <w:rsid w:val="00A6317E"/>
    <w:rsid w:val="00A63302"/>
    <w:rsid w:val="00A6381E"/>
    <w:rsid w:val="00A646D5"/>
    <w:rsid w:val="00A6661D"/>
    <w:rsid w:val="00A66EEE"/>
    <w:rsid w:val="00A66FA0"/>
    <w:rsid w:val="00A72F66"/>
    <w:rsid w:val="00A731BB"/>
    <w:rsid w:val="00A76B55"/>
    <w:rsid w:val="00A7787E"/>
    <w:rsid w:val="00A822E6"/>
    <w:rsid w:val="00A828D4"/>
    <w:rsid w:val="00A829BF"/>
    <w:rsid w:val="00A829DB"/>
    <w:rsid w:val="00A844B6"/>
    <w:rsid w:val="00A8604A"/>
    <w:rsid w:val="00A90AAD"/>
    <w:rsid w:val="00A90BED"/>
    <w:rsid w:val="00A92372"/>
    <w:rsid w:val="00A97785"/>
    <w:rsid w:val="00AA1D71"/>
    <w:rsid w:val="00AA20E7"/>
    <w:rsid w:val="00AA2D6C"/>
    <w:rsid w:val="00AA2D92"/>
    <w:rsid w:val="00AA5D99"/>
    <w:rsid w:val="00AA7126"/>
    <w:rsid w:val="00AB137B"/>
    <w:rsid w:val="00AB1FEF"/>
    <w:rsid w:val="00AB27E1"/>
    <w:rsid w:val="00AB3088"/>
    <w:rsid w:val="00AB3A75"/>
    <w:rsid w:val="00AB3E10"/>
    <w:rsid w:val="00AB6659"/>
    <w:rsid w:val="00AB6FCC"/>
    <w:rsid w:val="00AB7101"/>
    <w:rsid w:val="00AC0754"/>
    <w:rsid w:val="00AC17B0"/>
    <w:rsid w:val="00AC2EC8"/>
    <w:rsid w:val="00AC3227"/>
    <w:rsid w:val="00AC3249"/>
    <w:rsid w:val="00AC49F6"/>
    <w:rsid w:val="00AC6209"/>
    <w:rsid w:val="00AC683D"/>
    <w:rsid w:val="00AD0C31"/>
    <w:rsid w:val="00AD192E"/>
    <w:rsid w:val="00AD2764"/>
    <w:rsid w:val="00AD5E21"/>
    <w:rsid w:val="00AE1C72"/>
    <w:rsid w:val="00AE24BC"/>
    <w:rsid w:val="00AE2E15"/>
    <w:rsid w:val="00AE5DB9"/>
    <w:rsid w:val="00AE6720"/>
    <w:rsid w:val="00AF15DC"/>
    <w:rsid w:val="00AF43DC"/>
    <w:rsid w:val="00B00F40"/>
    <w:rsid w:val="00B03C01"/>
    <w:rsid w:val="00B04778"/>
    <w:rsid w:val="00B04A71"/>
    <w:rsid w:val="00B06ECD"/>
    <w:rsid w:val="00B129DB"/>
    <w:rsid w:val="00B168CB"/>
    <w:rsid w:val="00B1724C"/>
    <w:rsid w:val="00B17CC8"/>
    <w:rsid w:val="00B22492"/>
    <w:rsid w:val="00B240E2"/>
    <w:rsid w:val="00B24CF9"/>
    <w:rsid w:val="00B255D5"/>
    <w:rsid w:val="00B25D2F"/>
    <w:rsid w:val="00B265C9"/>
    <w:rsid w:val="00B30B22"/>
    <w:rsid w:val="00B33614"/>
    <w:rsid w:val="00B33E68"/>
    <w:rsid w:val="00B3488C"/>
    <w:rsid w:val="00B34E7B"/>
    <w:rsid w:val="00B44044"/>
    <w:rsid w:val="00B440B5"/>
    <w:rsid w:val="00B44287"/>
    <w:rsid w:val="00B447AE"/>
    <w:rsid w:val="00B47AF2"/>
    <w:rsid w:val="00B51297"/>
    <w:rsid w:val="00B53B04"/>
    <w:rsid w:val="00B55FA4"/>
    <w:rsid w:val="00B5679D"/>
    <w:rsid w:val="00B57887"/>
    <w:rsid w:val="00B57C5E"/>
    <w:rsid w:val="00B60596"/>
    <w:rsid w:val="00B60ED7"/>
    <w:rsid w:val="00B62819"/>
    <w:rsid w:val="00B65B9F"/>
    <w:rsid w:val="00B65C8F"/>
    <w:rsid w:val="00B66027"/>
    <w:rsid w:val="00B6651A"/>
    <w:rsid w:val="00B666BF"/>
    <w:rsid w:val="00B6707F"/>
    <w:rsid w:val="00B7049A"/>
    <w:rsid w:val="00B71A02"/>
    <w:rsid w:val="00B71C87"/>
    <w:rsid w:val="00B72430"/>
    <w:rsid w:val="00B75D56"/>
    <w:rsid w:val="00B83675"/>
    <w:rsid w:val="00B849E6"/>
    <w:rsid w:val="00B85DD0"/>
    <w:rsid w:val="00B90177"/>
    <w:rsid w:val="00B916A9"/>
    <w:rsid w:val="00B91A26"/>
    <w:rsid w:val="00B91A42"/>
    <w:rsid w:val="00B93733"/>
    <w:rsid w:val="00B93CD0"/>
    <w:rsid w:val="00B97DCF"/>
    <w:rsid w:val="00BA002F"/>
    <w:rsid w:val="00BA086D"/>
    <w:rsid w:val="00BA15DD"/>
    <w:rsid w:val="00BA1FEC"/>
    <w:rsid w:val="00BA30FE"/>
    <w:rsid w:val="00BA5984"/>
    <w:rsid w:val="00BA6FD4"/>
    <w:rsid w:val="00BA79CD"/>
    <w:rsid w:val="00BA7C0A"/>
    <w:rsid w:val="00BB1615"/>
    <w:rsid w:val="00BB2699"/>
    <w:rsid w:val="00BB4214"/>
    <w:rsid w:val="00BB47CA"/>
    <w:rsid w:val="00BB746C"/>
    <w:rsid w:val="00BB7989"/>
    <w:rsid w:val="00BC063E"/>
    <w:rsid w:val="00BC38A7"/>
    <w:rsid w:val="00BC4B5E"/>
    <w:rsid w:val="00BC4D22"/>
    <w:rsid w:val="00BC553A"/>
    <w:rsid w:val="00BD0F53"/>
    <w:rsid w:val="00BD2B3E"/>
    <w:rsid w:val="00BD4FEC"/>
    <w:rsid w:val="00BD7F1D"/>
    <w:rsid w:val="00BE07CB"/>
    <w:rsid w:val="00BE1645"/>
    <w:rsid w:val="00BE1EB7"/>
    <w:rsid w:val="00BE2F61"/>
    <w:rsid w:val="00BE3C17"/>
    <w:rsid w:val="00BE51EB"/>
    <w:rsid w:val="00BE5975"/>
    <w:rsid w:val="00BE5A96"/>
    <w:rsid w:val="00BE5D11"/>
    <w:rsid w:val="00BF0F56"/>
    <w:rsid w:val="00BF1439"/>
    <w:rsid w:val="00BF41F4"/>
    <w:rsid w:val="00BF46FF"/>
    <w:rsid w:val="00BF5B1F"/>
    <w:rsid w:val="00BF76AF"/>
    <w:rsid w:val="00C022CE"/>
    <w:rsid w:val="00C02879"/>
    <w:rsid w:val="00C02978"/>
    <w:rsid w:val="00C03B4B"/>
    <w:rsid w:val="00C06E53"/>
    <w:rsid w:val="00C11432"/>
    <w:rsid w:val="00C13520"/>
    <w:rsid w:val="00C13785"/>
    <w:rsid w:val="00C13F99"/>
    <w:rsid w:val="00C1425A"/>
    <w:rsid w:val="00C15937"/>
    <w:rsid w:val="00C2165C"/>
    <w:rsid w:val="00C24163"/>
    <w:rsid w:val="00C24467"/>
    <w:rsid w:val="00C24717"/>
    <w:rsid w:val="00C24EB6"/>
    <w:rsid w:val="00C270E9"/>
    <w:rsid w:val="00C30611"/>
    <w:rsid w:val="00C3354F"/>
    <w:rsid w:val="00C34795"/>
    <w:rsid w:val="00C36375"/>
    <w:rsid w:val="00C4061A"/>
    <w:rsid w:val="00C40E09"/>
    <w:rsid w:val="00C421DB"/>
    <w:rsid w:val="00C425A1"/>
    <w:rsid w:val="00C4283B"/>
    <w:rsid w:val="00C43E68"/>
    <w:rsid w:val="00C46235"/>
    <w:rsid w:val="00C5036C"/>
    <w:rsid w:val="00C5053A"/>
    <w:rsid w:val="00C55CF4"/>
    <w:rsid w:val="00C60243"/>
    <w:rsid w:val="00C6195C"/>
    <w:rsid w:val="00C62B32"/>
    <w:rsid w:val="00C63950"/>
    <w:rsid w:val="00C63DFC"/>
    <w:rsid w:val="00C6449D"/>
    <w:rsid w:val="00C646A1"/>
    <w:rsid w:val="00C64DD4"/>
    <w:rsid w:val="00C7054B"/>
    <w:rsid w:val="00C72864"/>
    <w:rsid w:val="00C739BA"/>
    <w:rsid w:val="00C756EC"/>
    <w:rsid w:val="00C75A8B"/>
    <w:rsid w:val="00C76DE6"/>
    <w:rsid w:val="00C7700D"/>
    <w:rsid w:val="00C77046"/>
    <w:rsid w:val="00C80CD5"/>
    <w:rsid w:val="00C80D05"/>
    <w:rsid w:val="00C816C7"/>
    <w:rsid w:val="00C82E6D"/>
    <w:rsid w:val="00C84E2A"/>
    <w:rsid w:val="00C85570"/>
    <w:rsid w:val="00C87A08"/>
    <w:rsid w:val="00C911D6"/>
    <w:rsid w:val="00C9130E"/>
    <w:rsid w:val="00C913A9"/>
    <w:rsid w:val="00C91907"/>
    <w:rsid w:val="00C92546"/>
    <w:rsid w:val="00C94474"/>
    <w:rsid w:val="00C948DB"/>
    <w:rsid w:val="00C94E67"/>
    <w:rsid w:val="00C95B89"/>
    <w:rsid w:val="00C95B95"/>
    <w:rsid w:val="00C95E85"/>
    <w:rsid w:val="00CA03A8"/>
    <w:rsid w:val="00CA42A4"/>
    <w:rsid w:val="00CA5278"/>
    <w:rsid w:val="00CA5BA5"/>
    <w:rsid w:val="00CA62BB"/>
    <w:rsid w:val="00CA7A29"/>
    <w:rsid w:val="00CA7D54"/>
    <w:rsid w:val="00CB12FF"/>
    <w:rsid w:val="00CB31A5"/>
    <w:rsid w:val="00CB397D"/>
    <w:rsid w:val="00CB4C39"/>
    <w:rsid w:val="00CB6C67"/>
    <w:rsid w:val="00CC1222"/>
    <w:rsid w:val="00CC1D8F"/>
    <w:rsid w:val="00CC4B3D"/>
    <w:rsid w:val="00CC7BF6"/>
    <w:rsid w:val="00CD36C7"/>
    <w:rsid w:val="00CD3F80"/>
    <w:rsid w:val="00CD57F4"/>
    <w:rsid w:val="00CD5F52"/>
    <w:rsid w:val="00CD6B22"/>
    <w:rsid w:val="00CE0464"/>
    <w:rsid w:val="00CE29FC"/>
    <w:rsid w:val="00CE6144"/>
    <w:rsid w:val="00CE6374"/>
    <w:rsid w:val="00CE7B73"/>
    <w:rsid w:val="00CF2AF4"/>
    <w:rsid w:val="00CF350D"/>
    <w:rsid w:val="00CF3B47"/>
    <w:rsid w:val="00CF42E0"/>
    <w:rsid w:val="00CF4FE0"/>
    <w:rsid w:val="00CF5113"/>
    <w:rsid w:val="00D00296"/>
    <w:rsid w:val="00D02E6E"/>
    <w:rsid w:val="00D03DF1"/>
    <w:rsid w:val="00D03E90"/>
    <w:rsid w:val="00D079C8"/>
    <w:rsid w:val="00D10396"/>
    <w:rsid w:val="00D10868"/>
    <w:rsid w:val="00D11C29"/>
    <w:rsid w:val="00D11CCE"/>
    <w:rsid w:val="00D13CEB"/>
    <w:rsid w:val="00D13FDA"/>
    <w:rsid w:val="00D14719"/>
    <w:rsid w:val="00D15355"/>
    <w:rsid w:val="00D16DBC"/>
    <w:rsid w:val="00D22B1D"/>
    <w:rsid w:val="00D22D0C"/>
    <w:rsid w:val="00D275C5"/>
    <w:rsid w:val="00D27FF5"/>
    <w:rsid w:val="00D30190"/>
    <w:rsid w:val="00D3063E"/>
    <w:rsid w:val="00D33CDF"/>
    <w:rsid w:val="00D341CD"/>
    <w:rsid w:val="00D40DFB"/>
    <w:rsid w:val="00D41131"/>
    <w:rsid w:val="00D42239"/>
    <w:rsid w:val="00D465A7"/>
    <w:rsid w:val="00D47A8C"/>
    <w:rsid w:val="00D50AF2"/>
    <w:rsid w:val="00D5262C"/>
    <w:rsid w:val="00D60C6B"/>
    <w:rsid w:val="00D643CB"/>
    <w:rsid w:val="00D64579"/>
    <w:rsid w:val="00D64867"/>
    <w:rsid w:val="00D66A4F"/>
    <w:rsid w:val="00D67834"/>
    <w:rsid w:val="00D726B7"/>
    <w:rsid w:val="00D7349E"/>
    <w:rsid w:val="00D751D1"/>
    <w:rsid w:val="00D7612C"/>
    <w:rsid w:val="00D7666F"/>
    <w:rsid w:val="00D76A96"/>
    <w:rsid w:val="00D814ED"/>
    <w:rsid w:val="00D823D4"/>
    <w:rsid w:val="00D825E7"/>
    <w:rsid w:val="00D8458F"/>
    <w:rsid w:val="00D86A7A"/>
    <w:rsid w:val="00D87C67"/>
    <w:rsid w:val="00D91BCD"/>
    <w:rsid w:val="00D92501"/>
    <w:rsid w:val="00D96A50"/>
    <w:rsid w:val="00D972A3"/>
    <w:rsid w:val="00DA37DD"/>
    <w:rsid w:val="00DA3C66"/>
    <w:rsid w:val="00DA5F13"/>
    <w:rsid w:val="00DA6663"/>
    <w:rsid w:val="00DB3980"/>
    <w:rsid w:val="00DB5050"/>
    <w:rsid w:val="00DB5C67"/>
    <w:rsid w:val="00DB6026"/>
    <w:rsid w:val="00DC112C"/>
    <w:rsid w:val="00DC1EED"/>
    <w:rsid w:val="00DC3257"/>
    <w:rsid w:val="00DC4F51"/>
    <w:rsid w:val="00DC68BD"/>
    <w:rsid w:val="00DC7D94"/>
    <w:rsid w:val="00DD2847"/>
    <w:rsid w:val="00DD2B1E"/>
    <w:rsid w:val="00DD3DFB"/>
    <w:rsid w:val="00DD3DFF"/>
    <w:rsid w:val="00DD4BAC"/>
    <w:rsid w:val="00DD7092"/>
    <w:rsid w:val="00DD79D5"/>
    <w:rsid w:val="00DE0A5C"/>
    <w:rsid w:val="00DE1E5E"/>
    <w:rsid w:val="00DE4AA8"/>
    <w:rsid w:val="00DE68AB"/>
    <w:rsid w:val="00DE75BF"/>
    <w:rsid w:val="00DE7DD4"/>
    <w:rsid w:val="00DF36D3"/>
    <w:rsid w:val="00DF56B2"/>
    <w:rsid w:val="00DF743D"/>
    <w:rsid w:val="00DF7544"/>
    <w:rsid w:val="00E01EF6"/>
    <w:rsid w:val="00E0203D"/>
    <w:rsid w:val="00E02F24"/>
    <w:rsid w:val="00E072F9"/>
    <w:rsid w:val="00E112FF"/>
    <w:rsid w:val="00E12C18"/>
    <w:rsid w:val="00E13094"/>
    <w:rsid w:val="00E137F2"/>
    <w:rsid w:val="00E13C56"/>
    <w:rsid w:val="00E157AD"/>
    <w:rsid w:val="00E1581F"/>
    <w:rsid w:val="00E1588E"/>
    <w:rsid w:val="00E15CDE"/>
    <w:rsid w:val="00E20CB4"/>
    <w:rsid w:val="00E21A3D"/>
    <w:rsid w:val="00E24280"/>
    <w:rsid w:val="00E24A54"/>
    <w:rsid w:val="00E251A1"/>
    <w:rsid w:val="00E2791F"/>
    <w:rsid w:val="00E30FF5"/>
    <w:rsid w:val="00E343D5"/>
    <w:rsid w:val="00E374DC"/>
    <w:rsid w:val="00E4012E"/>
    <w:rsid w:val="00E412CA"/>
    <w:rsid w:val="00E414CF"/>
    <w:rsid w:val="00E42921"/>
    <w:rsid w:val="00E4514D"/>
    <w:rsid w:val="00E455EF"/>
    <w:rsid w:val="00E45613"/>
    <w:rsid w:val="00E467DB"/>
    <w:rsid w:val="00E4686E"/>
    <w:rsid w:val="00E47432"/>
    <w:rsid w:val="00E500E3"/>
    <w:rsid w:val="00E53777"/>
    <w:rsid w:val="00E53BE8"/>
    <w:rsid w:val="00E53D69"/>
    <w:rsid w:val="00E55191"/>
    <w:rsid w:val="00E552CE"/>
    <w:rsid w:val="00E56BB4"/>
    <w:rsid w:val="00E576A7"/>
    <w:rsid w:val="00E6033C"/>
    <w:rsid w:val="00E613BB"/>
    <w:rsid w:val="00E6319C"/>
    <w:rsid w:val="00E64969"/>
    <w:rsid w:val="00E67681"/>
    <w:rsid w:val="00E679C9"/>
    <w:rsid w:val="00E67A3A"/>
    <w:rsid w:val="00E749F8"/>
    <w:rsid w:val="00E75A91"/>
    <w:rsid w:val="00E8126C"/>
    <w:rsid w:val="00E85F7D"/>
    <w:rsid w:val="00E87E0E"/>
    <w:rsid w:val="00E9076D"/>
    <w:rsid w:val="00E90A96"/>
    <w:rsid w:val="00E9158F"/>
    <w:rsid w:val="00E923FD"/>
    <w:rsid w:val="00E93DD7"/>
    <w:rsid w:val="00E9459A"/>
    <w:rsid w:val="00E96AFF"/>
    <w:rsid w:val="00E971A1"/>
    <w:rsid w:val="00EA7894"/>
    <w:rsid w:val="00EB1D5F"/>
    <w:rsid w:val="00EB7DF7"/>
    <w:rsid w:val="00EC285F"/>
    <w:rsid w:val="00ED0D0D"/>
    <w:rsid w:val="00ED1F82"/>
    <w:rsid w:val="00ED3223"/>
    <w:rsid w:val="00ED3B1D"/>
    <w:rsid w:val="00ED50AD"/>
    <w:rsid w:val="00ED54CB"/>
    <w:rsid w:val="00EE1133"/>
    <w:rsid w:val="00EE1B70"/>
    <w:rsid w:val="00EE29DB"/>
    <w:rsid w:val="00EE52EA"/>
    <w:rsid w:val="00EF5703"/>
    <w:rsid w:val="00EF79F4"/>
    <w:rsid w:val="00EF7A71"/>
    <w:rsid w:val="00EF7D6F"/>
    <w:rsid w:val="00F03BCD"/>
    <w:rsid w:val="00F046E9"/>
    <w:rsid w:val="00F077A7"/>
    <w:rsid w:val="00F11005"/>
    <w:rsid w:val="00F11204"/>
    <w:rsid w:val="00F1298A"/>
    <w:rsid w:val="00F12F3C"/>
    <w:rsid w:val="00F13BDC"/>
    <w:rsid w:val="00F14C39"/>
    <w:rsid w:val="00F152B9"/>
    <w:rsid w:val="00F159FF"/>
    <w:rsid w:val="00F16426"/>
    <w:rsid w:val="00F173C2"/>
    <w:rsid w:val="00F17C35"/>
    <w:rsid w:val="00F209EB"/>
    <w:rsid w:val="00F21452"/>
    <w:rsid w:val="00F23834"/>
    <w:rsid w:val="00F23A4A"/>
    <w:rsid w:val="00F250D4"/>
    <w:rsid w:val="00F27F5C"/>
    <w:rsid w:val="00F30D56"/>
    <w:rsid w:val="00F34BC8"/>
    <w:rsid w:val="00F35DD2"/>
    <w:rsid w:val="00F36CC5"/>
    <w:rsid w:val="00F3702B"/>
    <w:rsid w:val="00F379FE"/>
    <w:rsid w:val="00F422C9"/>
    <w:rsid w:val="00F50ABA"/>
    <w:rsid w:val="00F51044"/>
    <w:rsid w:val="00F5148F"/>
    <w:rsid w:val="00F51ABF"/>
    <w:rsid w:val="00F56B51"/>
    <w:rsid w:val="00F56D7F"/>
    <w:rsid w:val="00F57C38"/>
    <w:rsid w:val="00F6083A"/>
    <w:rsid w:val="00F60A26"/>
    <w:rsid w:val="00F64113"/>
    <w:rsid w:val="00F65252"/>
    <w:rsid w:val="00F67868"/>
    <w:rsid w:val="00F67876"/>
    <w:rsid w:val="00F67BAF"/>
    <w:rsid w:val="00F718C3"/>
    <w:rsid w:val="00F73A9C"/>
    <w:rsid w:val="00F75906"/>
    <w:rsid w:val="00F77FF0"/>
    <w:rsid w:val="00F80005"/>
    <w:rsid w:val="00F808FB"/>
    <w:rsid w:val="00F81123"/>
    <w:rsid w:val="00F83B3F"/>
    <w:rsid w:val="00F84B3C"/>
    <w:rsid w:val="00F85BF7"/>
    <w:rsid w:val="00F8603D"/>
    <w:rsid w:val="00F93AEF"/>
    <w:rsid w:val="00F954EA"/>
    <w:rsid w:val="00F95AF9"/>
    <w:rsid w:val="00FA0B2D"/>
    <w:rsid w:val="00FA1E71"/>
    <w:rsid w:val="00FA35EC"/>
    <w:rsid w:val="00FA43B4"/>
    <w:rsid w:val="00FA5483"/>
    <w:rsid w:val="00FA5484"/>
    <w:rsid w:val="00FA5524"/>
    <w:rsid w:val="00FB1C25"/>
    <w:rsid w:val="00FB3BB2"/>
    <w:rsid w:val="00FB583B"/>
    <w:rsid w:val="00FC5634"/>
    <w:rsid w:val="00FC6BB6"/>
    <w:rsid w:val="00FD2AD3"/>
    <w:rsid w:val="00FD5ECA"/>
    <w:rsid w:val="00FE0944"/>
    <w:rsid w:val="00FE4451"/>
    <w:rsid w:val="00FE46A2"/>
    <w:rsid w:val="00FE5191"/>
    <w:rsid w:val="00FE7FF0"/>
    <w:rsid w:val="00FF029B"/>
    <w:rsid w:val="00FF0F07"/>
    <w:rsid w:val="00FF1F17"/>
    <w:rsid w:val="00FF3E17"/>
    <w:rsid w:val="00FF4A93"/>
    <w:rsid w:val="00FF682B"/>
    <w:rsid w:val="00FF6935"/>
    <w:rsid w:val="00FF7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C819C0"/>
  <w15:chartTrackingRefBased/>
  <w15:docId w15:val="{04944313-7958-44F4-ACEB-087BCB897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line number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E68AB"/>
    <w:rPr>
      <w:rFonts w:ascii="Times New Roman CYR" w:hAnsi="Times New Roman CYR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0C752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Pr>
      <w:rFonts w:ascii="Courier New" w:hAnsi="Courier New" w:cs="Courier New"/>
    </w:rPr>
  </w:style>
  <w:style w:type="character" w:styleId="a5">
    <w:name w:val="Hyperlink"/>
    <w:uiPriority w:val="99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paragraph" w:styleId="aa">
    <w:name w:val="Balloon Text"/>
    <w:basedOn w:val="a"/>
    <w:link w:val="ab"/>
    <w:uiPriority w:val="99"/>
    <w:rsid w:val="00420CDA"/>
    <w:rPr>
      <w:rFonts w:ascii="Tahoma" w:hAnsi="Tahoma" w:cs="Tahoma"/>
      <w:sz w:val="16"/>
      <w:szCs w:val="16"/>
    </w:rPr>
  </w:style>
  <w:style w:type="table" w:styleId="ac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нак Знак Знак1"/>
    <w:basedOn w:val="a"/>
    <w:rsid w:val="00990124"/>
    <w:rPr>
      <w:rFonts w:ascii="Verdana" w:hAnsi="Verdana" w:cs="Verdana"/>
      <w:lang w:val="en-US" w:eastAsia="en-US"/>
    </w:rPr>
  </w:style>
  <w:style w:type="paragraph" w:styleId="ad">
    <w:name w:val="Body Text Indent"/>
    <w:basedOn w:val="a"/>
    <w:rsid w:val="00957926"/>
    <w:pPr>
      <w:ind w:firstLine="708"/>
      <w:jc w:val="both"/>
    </w:pPr>
    <w:rPr>
      <w:rFonts w:ascii="Times New Roman" w:hAnsi="Times New Roman"/>
      <w:sz w:val="28"/>
      <w:szCs w:val="24"/>
    </w:rPr>
  </w:style>
  <w:style w:type="paragraph" w:customStyle="1" w:styleId="ConsPlusNormal">
    <w:name w:val="ConsPlusNormal"/>
    <w:rsid w:val="0065566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HTML">
    <w:name w:val="HTML Preformatted"/>
    <w:basedOn w:val="a"/>
    <w:rsid w:val="00D648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styleId="ae">
    <w:name w:val="page number"/>
    <w:basedOn w:val="a0"/>
    <w:rsid w:val="00230B0F"/>
  </w:style>
  <w:style w:type="paragraph" w:customStyle="1" w:styleId="ConsPlusCell">
    <w:name w:val="ConsPlusCell"/>
    <w:rsid w:val="00E414CF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table" w:customStyle="1" w:styleId="12">
    <w:name w:val="Сетка таблицы1"/>
    <w:basedOn w:val="a1"/>
    <w:next w:val="ac"/>
    <w:uiPriority w:val="39"/>
    <w:rsid w:val="00AC075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c"/>
    <w:uiPriority w:val="59"/>
    <w:rsid w:val="00AC075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">
    <w:name w:val="Нет списка1"/>
    <w:next w:val="a2"/>
    <w:uiPriority w:val="99"/>
    <w:semiHidden/>
    <w:unhideWhenUsed/>
    <w:rsid w:val="00C13F99"/>
  </w:style>
  <w:style w:type="numbering" w:customStyle="1" w:styleId="20">
    <w:name w:val="Нет списка2"/>
    <w:next w:val="a2"/>
    <w:uiPriority w:val="99"/>
    <w:semiHidden/>
    <w:unhideWhenUsed/>
    <w:rsid w:val="00F173C2"/>
  </w:style>
  <w:style w:type="character" w:styleId="af">
    <w:name w:val="FollowedHyperlink"/>
    <w:uiPriority w:val="99"/>
    <w:unhideWhenUsed/>
    <w:rsid w:val="00F173C2"/>
    <w:rPr>
      <w:color w:val="800080"/>
      <w:u w:val="single"/>
    </w:rPr>
  </w:style>
  <w:style w:type="paragraph" w:customStyle="1" w:styleId="msonormal0">
    <w:name w:val="msonormal"/>
    <w:basedOn w:val="a"/>
    <w:rsid w:val="00F173C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a"/>
    <w:rsid w:val="00F173C2"/>
    <w:pP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7">
    <w:name w:val="xl67"/>
    <w:basedOn w:val="a"/>
    <w:rsid w:val="00F173C2"/>
    <w:pPr>
      <w:spacing w:before="100" w:beforeAutospacing="1" w:after="100" w:afterAutospacing="1"/>
      <w:textAlignment w:val="top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F17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9">
    <w:name w:val="xl69"/>
    <w:basedOn w:val="a"/>
    <w:rsid w:val="00F17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a"/>
    <w:rsid w:val="00F17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hAnsi="Times New Roman"/>
      <w:sz w:val="24"/>
      <w:szCs w:val="24"/>
    </w:rPr>
  </w:style>
  <w:style w:type="paragraph" w:styleId="af0">
    <w:name w:val="List Paragraph"/>
    <w:basedOn w:val="a"/>
    <w:uiPriority w:val="34"/>
    <w:qFormat/>
    <w:rsid w:val="00F173C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numbering" w:customStyle="1" w:styleId="31">
    <w:name w:val="Нет списка3"/>
    <w:next w:val="a2"/>
    <w:uiPriority w:val="99"/>
    <w:semiHidden/>
    <w:unhideWhenUsed/>
    <w:rsid w:val="001923C6"/>
  </w:style>
  <w:style w:type="character" w:customStyle="1" w:styleId="ab">
    <w:name w:val="Текст выноски Знак"/>
    <w:link w:val="aa"/>
    <w:uiPriority w:val="99"/>
    <w:rsid w:val="001923C6"/>
    <w:rPr>
      <w:rFonts w:ascii="Tahoma" w:hAnsi="Tahoma" w:cs="Tahoma"/>
      <w:sz w:val="16"/>
      <w:szCs w:val="16"/>
    </w:rPr>
  </w:style>
  <w:style w:type="numbering" w:customStyle="1" w:styleId="41">
    <w:name w:val="Нет списка4"/>
    <w:next w:val="a2"/>
    <w:uiPriority w:val="99"/>
    <w:semiHidden/>
    <w:unhideWhenUsed/>
    <w:rsid w:val="00856413"/>
  </w:style>
  <w:style w:type="character" w:customStyle="1" w:styleId="a7">
    <w:name w:val="Верхний колонтитул Знак"/>
    <w:link w:val="a6"/>
    <w:uiPriority w:val="99"/>
    <w:rsid w:val="00613968"/>
    <w:rPr>
      <w:rFonts w:ascii="Times New Roman CYR" w:hAnsi="Times New Roman CYR"/>
    </w:rPr>
  </w:style>
  <w:style w:type="character" w:customStyle="1" w:styleId="a9">
    <w:name w:val="Нижний колонтитул Знак"/>
    <w:link w:val="a8"/>
    <w:uiPriority w:val="99"/>
    <w:rsid w:val="007F3152"/>
    <w:rPr>
      <w:rFonts w:ascii="Times New Roman CYR" w:hAnsi="Times New Roman CYR"/>
    </w:rPr>
  </w:style>
  <w:style w:type="character" w:customStyle="1" w:styleId="10">
    <w:name w:val="Заголовок 1 Знак"/>
    <w:basedOn w:val="a0"/>
    <w:link w:val="1"/>
    <w:rsid w:val="001A0CDB"/>
    <w:rPr>
      <w:rFonts w:ascii="Times New Roman CYR" w:hAnsi="Times New Roman CYR"/>
      <w:b/>
      <w:sz w:val="28"/>
    </w:rPr>
  </w:style>
  <w:style w:type="character" w:customStyle="1" w:styleId="30">
    <w:name w:val="Заголовок 3 Знак"/>
    <w:basedOn w:val="a0"/>
    <w:link w:val="3"/>
    <w:rsid w:val="001A0CDB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1A0CDB"/>
    <w:rPr>
      <w:rFonts w:ascii="Times New Roman CYR" w:hAnsi="Times New Roman CYR"/>
      <w:sz w:val="24"/>
    </w:rPr>
  </w:style>
  <w:style w:type="character" w:customStyle="1" w:styleId="a4">
    <w:name w:val="Текст Знак"/>
    <w:basedOn w:val="a0"/>
    <w:link w:val="a3"/>
    <w:rsid w:val="001A0CDB"/>
    <w:rPr>
      <w:rFonts w:ascii="Courier New" w:hAnsi="Courier New" w:cs="Courier New"/>
    </w:rPr>
  </w:style>
  <w:style w:type="paragraph" w:customStyle="1" w:styleId="ConsPlusTitle">
    <w:name w:val="ConsPlusTitle"/>
    <w:rsid w:val="001A0CD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1A0CD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32">
    <w:name w:val="Основной текст 3 Знак"/>
    <w:link w:val="33"/>
    <w:rsid w:val="001A0CDB"/>
    <w:rPr>
      <w:rFonts w:ascii="Times New Roman CYR" w:hAnsi="Times New Roman CYR"/>
      <w:sz w:val="28"/>
    </w:rPr>
  </w:style>
  <w:style w:type="paragraph" w:styleId="33">
    <w:name w:val="Body Text 3"/>
    <w:basedOn w:val="a"/>
    <w:link w:val="32"/>
    <w:rsid w:val="001A0CDB"/>
    <w:pPr>
      <w:jc w:val="both"/>
    </w:pPr>
    <w:rPr>
      <w:sz w:val="28"/>
    </w:rPr>
  </w:style>
  <w:style w:type="character" w:customStyle="1" w:styleId="310">
    <w:name w:val="Основной текст 3 Знак1"/>
    <w:basedOn w:val="a0"/>
    <w:uiPriority w:val="99"/>
    <w:rsid w:val="001A0CDB"/>
    <w:rPr>
      <w:rFonts w:ascii="Times New Roman CYR" w:hAnsi="Times New Roman CYR"/>
      <w:sz w:val="16"/>
      <w:szCs w:val="16"/>
    </w:rPr>
  </w:style>
  <w:style w:type="character" w:customStyle="1" w:styleId="af1">
    <w:name w:val="Основной текст Знак"/>
    <w:link w:val="af2"/>
    <w:rsid w:val="001A0CDB"/>
    <w:rPr>
      <w:sz w:val="24"/>
      <w:szCs w:val="24"/>
    </w:rPr>
  </w:style>
  <w:style w:type="paragraph" w:styleId="af2">
    <w:name w:val="Body Text"/>
    <w:basedOn w:val="a"/>
    <w:link w:val="af1"/>
    <w:rsid w:val="001A0CDB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14">
    <w:name w:val="Основной текст Знак1"/>
    <w:basedOn w:val="a0"/>
    <w:uiPriority w:val="99"/>
    <w:rsid w:val="001A0CDB"/>
    <w:rPr>
      <w:rFonts w:ascii="Times New Roman CYR" w:hAnsi="Times New Roman CYR"/>
    </w:rPr>
  </w:style>
  <w:style w:type="character" w:customStyle="1" w:styleId="af3">
    <w:name w:val="Схема документа Знак"/>
    <w:link w:val="af4"/>
    <w:rsid w:val="001A0CDB"/>
    <w:rPr>
      <w:rFonts w:ascii="Tahoma" w:hAnsi="Tahoma" w:cs="Tahoma"/>
      <w:shd w:val="clear" w:color="auto" w:fill="000080"/>
    </w:rPr>
  </w:style>
  <w:style w:type="paragraph" w:styleId="af4">
    <w:name w:val="Document Map"/>
    <w:basedOn w:val="a"/>
    <w:link w:val="af3"/>
    <w:rsid w:val="001A0CDB"/>
    <w:pPr>
      <w:shd w:val="clear" w:color="auto" w:fill="000080"/>
    </w:pPr>
    <w:rPr>
      <w:rFonts w:ascii="Tahoma" w:hAnsi="Tahoma" w:cs="Tahoma"/>
    </w:rPr>
  </w:style>
  <w:style w:type="character" w:customStyle="1" w:styleId="15">
    <w:name w:val="Схема документа Знак1"/>
    <w:basedOn w:val="a0"/>
    <w:uiPriority w:val="99"/>
    <w:rsid w:val="001A0CDB"/>
    <w:rPr>
      <w:rFonts w:ascii="Segoe UI" w:hAnsi="Segoe UI" w:cs="Segoe UI"/>
      <w:sz w:val="16"/>
      <w:szCs w:val="16"/>
    </w:rPr>
  </w:style>
  <w:style w:type="character" w:customStyle="1" w:styleId="21">
    <w:name w:val="Основной текст с отступом 2 Знак"/>
    <w:link w:val="22"/>
    <w:rsid w:val="001A0CDB"/>
    <w:rPr>
      <w:rFonts w:ascii="Times New Roman CYR" w:hAnsi="Times New Roman CYR"/>
    </w:rPr>
  </w:style>
  <w:style w:type="paragraph" w:styleId="22">
    <w:name w:val="Body Text Indent 2"/>
    <w:basedOn w:val="a"/>
    <w:link w:val="21"/>
    <w:rsid w:val="001A0CDB"/>
    <w:pPr>
      <w:spacing w:after="120" w:line="480" w:lineRule="auto"/>
      <w:ind w:left="283"/>
    </w:pPr>
  </w:style>
  <w:style w:type="character" w:customStyle="1" w:styleId="210">
    <w:name w:val="Основной текст с отступом 2 Знак1"/>
    <w:basedOn w:val="a0"/>
    <w:uiPriority w:val="99"/>
    <w:rsid w:val="001A0CDB"/>
    <w:rPr>
      <w:rFonts w:ascii="Times New Roman CYR" w:hAnsi="Times New Roman CYR"/>
    </w:rPr>
  </w:style>
  <w:style w:type="paragraph" w:styleId="af5">
    <w:name w:val="No Spacing"/>
    <w:uiPriority w:val="1"/>
    <w:qFormat/>
    <w:rsid w:val="001A0CDB"/>
    <w:rPr>
      <w:rFonts w:ascii="Times New Roman CYR" w:hAnsi="Times New Roman CYR"/>
    </w:rPr>
  </w:style>
  <w:style w:type="character" w:styleId="af6">
    <w:name w:val="annotation reference"/>
    <w:uiPriority w:val="99"/>
    <w:unhideWhenUsed/>
    <w:rsid w:val="001A0CD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1A0CDB"/>
  </w:style>
  <w:style w:type="character" w:customStyle="1" w:styleId="af8">
    <w:name w:val="Текст примечания Знак"/>
    <w:basedOn w:val="a0"/>
    <w:link w:val="af7"/>
    <w:uiPriority w:val="99"/>
    <w:rsid w:val="001A0CDB"/>
    <w:rPr>
      <w:rFonts w:ascii="Times New Roman CYR" w:hAnsi="Times New Roman CYR"/>
    </w:rPr>
  </w:style>
  <w:style w:type="paragraph" w:styleId="af9">
    <w:name w:val="annotation subject"/>
    <w:basedOn w:val="af7"/>
    <w:next w:val="af7"/>
    <w:link w:val="afa"/>
    <w:uiPriority w:val="99"/>
    <w:unhideWhenUsed/>
    <w:rsid w:val="001A0CD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1A0CDB"/>
    <w:rPr>
      <w:rFonts w:ascii="Times New Roman CYR" w:hAnsi="Times New Roman CYR"/>
      <w:b/>
      <w:bCs/>
    </w:rPr>
  </w:style>
  <w:style w:type="paragraph" w:customStyle="1" w:styleId="afb">
    <w:name w:val="Таблицы (моноширинный)"/>
    <w:basedOn w:val="a"/>
    <w:next w:val="a"/>
    <w:rsid w:val="001A0CDB"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afc">
    <w:name w:val="Знак Знак Знак Знак"/>
    <w:basedOn w:val="a"/>
    <w:rsid w:val="001A0CDB"/>
    <w:rPr>
      <w:rFonts w:ascii="Verdana" w:hAnsi="Verdana" w:cs="Verdana"/>
      <w:lang w:val="en-US" w:eastAsia="en-US"/>
    </w:rPr>
  </w:style>
  <w:style w:type="character" w:styleId="afd">
    <w:name w:val="line number"/>
    <w:uiPriority w:val="99"/>
    <w:rsid w:val="001A0CDB"/>
  </w:style>
  <w:style w:type="numbering" w:customStyle="1" w:styleId="110">
    <w:name w:val="Нет списка11"/>
    <w:next w:val="a2"/>
    <w:uiPriority w:val="99"/>
    <w:semiHidden/>
    <w:unhideWhenUsed/>
    <w:rsid w:val="001A0CDB"/>
  </w:style>
  <w:style w:type="numbering" w:customStyle="1" w:styleId="111">
    <w:name w:val="Нет списка111"/>
    <w:next w:val="a2"/>
    <w:uiPriority w:val="99"/>
    <w:semiHidden/>
    <w:unhideWhenUsed/>
    <w:rsid w:val="001A0CDB"/>
  </w:style>
  <w:style w:type="numbering" w:customStyle="1" w:styleId="1111">
    <w:name w:val="Нет списка1111"/>
    <w:next w:val="a2"/>
    <w:uiPriority w:val="99"/>
    <w:semiHidden/>
    <w:unhideWhenUsed/>
    <w:rsid w:val="001A0CDB"/>
  </w:style>
  <w:style w:type="paragraph" w:customStyle="1" w:styleId="xl64">
    <w:name w:val="xl64"/>
    <w:basedOn w:val="a"/>
    <w:rsid w:val="001A0CDB"/>
    <w:pP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a"/>
    <w:rsid w:val="001A0CDB"/>
    <w:pPr>
      <w:spacing w:before="100" w:beforeAutospacing="1" w:after="100" w:afterAutospacing="1"/>
      <w:textAlignment w:val="top"/>
    </w:pPr>
    <w:rPr>
      <w:rFonts w:ascii="Times New Roman" w:hAnsi="Times New Roman"/>
      <w:sz w:val="24"/>
      <w:szCs w:val="24"/>
    </w:rPr>
  </w:style>
  <w:style w:type="paragraph" w:customStyle="1" w:styleId="xl71">
    <w:name w:val="xl71"/>
    <w:basedOn w:val="a"/>
    <w:rsid w:val="001A0CD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4"/>
      <w:szCs w:val="24"/>
    </w:rPr>
  </w:style>
  <w:style w:type="paragraph" w:customStyle="1" w:styleId="xl72">
    <w:name w:val="xl72"/>
    <w:basedOn w:val="a"/>
    <w:rsid w:val="001A0CDB"/>
    <w:pPr>
      <w:spacing w:before="100" w:beforeAutospacing="1" w:after="100" w:afterAutospacing="1"/>
      <w:textAlignment w:val="top"/>
    </w:pPr>
    <w:rPr>
      <w:rFonts w:ascii="Times New Roman" w:hAnsi="Times New Roman"/>
      <w:sz w:val="24"/>
      <w:szCs w:val="24"/>
    </w:rPr>
  </w:style>
  <w:style w:type="paragraph" w:customStyle="1" w:styleId="xl73">
    <w:name w:val="xl73"/>
    <w:basedOn w:val="a"/>
    <w:rsid w:val="001A0C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4">
    <w:name w:val="xl74"/>
    <w:basedOn w:val="a"/>
    <w:rsid w:val="001A0C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4"/>
      <w:szCs w:val="24"/>
    </w:rPr>
  </w:style>
  <w:style w:type="paragraph" w:customStyle="1" w:styleId="xl75">
    <w:name w:val="xl75"/>
    <w:basedOn w:val="a"/>
    <w:rsid w:val="001A0CDB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afe">
    <w:name w:val="footnote reference"/>
    <w:uiPriority w:val="99"/>
    <w:rsid w:val="001A0CDB"/>
    <w:rPr>
      <w:rFonts w:cs="Times New Roman"/>
      <w:vertAlign w:val="superscript"/>
    </w:rPr>
  </w:style>
  <w:style w:type="paragraph" w:styleId="aff">
    <w:name w:val="footnote text"/>
    <w:basedOn w:val="a"/>
    <w:link w:val="aff0"/>
    <w:uiPriority w:val="99"/>
    <w:unhideWhenUsed/>
    <w:rsid w:val="001A0CDB"/>
    <w:rPr>
      <w:rFonts w:asciiTheme="minorHAnsi" w:eastAsiaTheme="minorHAnsi" w:hAnsiTheme="minorHAnsi" w:cstheme="minorBidi"/>
      <w:lang w:eastAsia="en-US"/>
    </w:rPr>
  </w:style>
  <w:style w:type="character" w:customStyle="1" w:styleId="aff0">
    <w:name w:val="Текст сноски Знак"/>
    <w:basedOn w:val="a0"/>
    <w:link w:val="aff"/>
    <w:uiPriority w:val="99"/>
    <w:rsid w:val="001A0CDB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822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1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2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8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3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2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9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5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55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3C4F3D-88E2-4396-A5EA-BBE559275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Адм_Постановление</Template>
  <TotalTime>1</TotalTime>
  <Pages>3</Pages>
  <Words>16327</Words>
  <Characters>93064</Characters>
  <Application>Microsoft Office Word</Application>
  <DocSecurity>4</DocSecurity>
  <Lines>775</Lines>
  <Paragraphs>218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109173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Buhalova</dc:creator>
  <cp:keywords/>
  <dc:description/>
  <cp:lastModifiedBy>Анна Зубрилина</cp:lastModifiedBy>
  <cp:revision>2</cp:revision>
  <cp:lastPrinted>2024-12-11T02:54:00Z</cp:lastPrinted>
  <dcterms:created xsi:type="dcterms:W3CDTF">2025-02-17T10:05:00Z</dcterms:created>
  <dcterms:modified xsi:type="dcterms:W3CDTF">2025-02-17T10:05:00Z</dcterms:modified>
</cp:coreProperties>
</file>