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502" w:rsidRPr="007B15C1" w:rsidRDefault="00147502" w:rsidP="007B15C1">
      <w:pPr>
        <w:pStyle w:val="ConsPlusNormal"/>
        <w:ind w:firstLine="0"/>
        <w:rPr>
          <w:rFonts w:ascii="Times New Roman" w:hAnsi="Times New Roman" w:cs="Times New Roman"/>
          <w:sz w:val="16"/>
          <w:szCs w:val="16"/>
        </w:rPr>
      </w:pPr>
    </w:p>
    <w:p w:rsidR="00424263" w:rsidRDefault="00424263" w:rsidP="00424263">
      <w:pPr>
        <w:ind w:left="6350"/>
      </w:pPr>
      <w:r>
        <w:t>Приложение 1</w:t>
      </w:r>
    </w:p>
    <w:p w:rsidR="00424263" w:rsidRDefault="00424263" w:rsidP="00424263">
      <w:pPr>
        <w:ind w:left="6350"/>
      </w:pPr>
      <w:r>
        <w:t>к постановлению</w:t>
      </w:r>
    </w:p>
    <w:p w:rsidR="00424263" w:rsidRDefault="00424263" w:rsidP="00424263">
      <w:pPr>
        <w:ind w:left="6350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24263" w:rsidRDefault="00424263" w:rsidP="00424263">
      <w:pPr>
        <w:ind w:left="6350"/>
      </w:pPr>
      <w:r>
        <w:t xml:space="preserve">от </w:t>
      </w:r>
      <w:bookmarkStart w:id="0" w:name="_GoBack"/>
      <w:r>
        <w:t>_</w:t>
      </w:r>
      <w:r w:rsidR="00A2789B">
        <w:t>30.07.2025</w:t>
      </w:r>
      <w:r>
        <w:t>_№_</w:t>
      </w:r>
      <w:r w:rsidR="00A2789B">
        <w:t>1845-па</w:t>
      </w:r>
      <w:r>
        <w:t>_</w:t>
      </w:r>
      <w:bookmarkEnd w:id="0"/>
    </w:p>
    <w:p w:rsidR="00424263" w:rsidRDefault="00424263" w:rsidP="00424263">
      <w:pPr>
        <w:jc w:val="right"/>
      </w:pPr>
    </w:p>
    <w:p w:rsidR="00617F96" w:rsidRDefault="00617F96" w:rsidP="00424263">
      <w:pPr>
        <w:jc w:val="right"/>
      </w:pPr>
    </w:p>
    <w:p w:rsidR="00424263" w:rsidRDefault="00424263" w:rsidP="00424263">
      <w:pPr>
        <w:ind w:left="6124"/>
        <w:jc w:val="right"/>
      </w:pPr>
      <w:r>
        <w:t>«</w:t>
      </w:r>
      <w:r w:rsidRPr="0039111A">
        <w:t>Форма 2</w:t>
      </w:r>
    </w:p>
    <w:p w:rsidR="00617F96" w:rsidRDefault="00617F96" w:rsidP="00424263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</w:p>
    <w:p w:rsidR="00424263" w:rsidRDefault="00424263" w:rsidP="00424263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  <w:proofErr w:type="gramStart"/>
      <w:r w:rsidRPr="0039111A">
        <w:rPr>
          <w:caps/>
        </w:rPr>
        <w:t>Администрация</w:t>
      </w:r>
      <w:proofErr w:type="gramEnd"/>
      <w:r w:rsidRPr="0039111A">
        <w:rPr>
          <w:caps/>
        </w:rPr>
        <w:t xml:space="preserve"> ЗАТО Северск</w:t>
      </w:r>
    </w:p>
    <w:p w:rsidR="00424263" w:rsidRPr="00E559C2" w:rsidRDefault="00424263" w:rsidP="00E559C2">
      <w:pPr>
        <w:widowControl w:val="0"/>
        <w:autoSpaceDE w:val="0"/>
        <w:autoSpaceDN w:val="0"/>
        <w:adjustRightInd w:val="0"/>
        <w:spacing w:line="360" w:lineRule="auto"/>
        <w:jc w:val="center"/>
        <w:rPr>
          <w:caps/>
        </w:rPr>
      </w:pPr>
      <w:r w:rsidRPr="004C2F85">
        <w:t>КОМИТЕТ АРХИТЕКТУРЫ И ГРАДОСТРОИТЕЛЬСТВА</w:t>
      </w:r>
    </w:p>
    <w:p w:rsidR="00424263" w:rsidRPr="0039111A" w:rsidRDefault="00424263" w:rsidP="00E559C2">
      <w:pPr>
        <w:widowControl w:val="0"/>
        <w:autoSpaceDE w:val="0"/>
        <w:autoSpaceDN w:val="0"/>
        <w:adjustRightInd w:val="0"/>
        <w:spacing w:before="120"/>
        <w:jc w:val="center"/>
        <w:rPr>
          <w:bCs/>
        </w:rPr>
      </w:pPr>
      <w:r w:rsidRPr="0039111A">
        <w:rPr>
          <w:bCs/>
        </w:rPr>
        <w:t xml:space="preserve">PA3PEIIIEHИЕ </w:t>
      </w:r>
    </w:p>
    <w:p w:rsidR="00424263" w:rsidRDefault="00424263" w:rsidP="00E559C2">
      <w:pPr>
        <w:widowControl w:val="0"/>
        <w:autoSpaceDE w:val="0"/>
        <w:autoSpaceDN w:val="0"/>
        <w:adjustRightInd w:val="0"/>
        <w:jc w:val="center"/>
      </w:pPr>
      <w:r w:rsidRPr="00635000">
        <w:t>на установку и эксплуатацию рекламной конструкции</w:t>
      </w:r>
    </w:p>
    <w:p w:rsidR="00424263" w:rsidRDefault="00424263" w:rsidP="00E559C2">
      <w:pPr>
        <w:widowControl w:val="0"/>
        <w:autoSpaceDE w:val="0"/>
        <w:autoSpaceDN w:val="0"/>
        <w:adjustRightInd w:val="0"/>
        <w:jc w:val="center"/>
      </w:pPr>
      <w:r>
        <w:t xml:space="preserve">от____________ №____________ </w:t>
      </w:r>
    </w:p>
    <w:p w:rsidR="00424263" w:rsidRPr="00635000" w:rsidRDefault="00424263" w:rsidP="00424263">
      <w:pPr>
        <w:widowControl w:val="0"/>
        <w:autoSpaceDE w:val="0"/>
        <w:autoSpaceDN w:val="0"/>
        <w:adjustRightInd w:val="0"/>
        <w:jc w:val="center"/>
      </w:pPr>
    </w:p>
    <w:p w:rsidR="00060482" w:rsidRDefault="00424263" w:rsidP="00424263">
      <w:pPr>
        <w:pStyle w:val="ConsPlusNonformat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19 Федерального закона от 13 марта 2006 года № 38-ФЗ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/>
          <w:sz w:val="24"/>
          <w:szCs w:val="24"/>
        </w:rPr>
        <w:t>О рекламе», по резу</w:t>
      </w:r>
      <w:r w:rsidR="00E559C2">
        <w:rPr>
          <w:rFonts w:ascii="Times New Roman" w:hAnsi="Times New Roman"/>
          <w:sz w:val="24"/>
          <w:szCs w:val="24"/>
        </w:rPr>
        <w:t xml:space="preserve">льтатам рассмотрения заявления </w:t>
      </w:r>
      <w:r>
        <w:rPr>
          <w:rFonts w:ascii="Times New Roman" w:hAnsi="Times New Roman"/>
          <w:sz w:val="24"/>
          <w:szCs w:val="24"/>
        </w:rPr>
        <w:t>от ______</w:t>
      </w:r>
      <w:r w:rsidR="00E559C2">
        <w:rPr>
          <w:rFonts w:ascii="Times New Roman" w:hAnsi="Times New Roman"/>
          <w:sz w:val="24"/>
          <w:szCs w:val="24"/>
        </w:rPr>
        <w:t>______ №____________</w:t>
      </w:r>
      <w:r>
        <w:rPr>
          <w:rFonts w:ascii="Times New Roman" w:hAnsi="Times New Roman"/>
          <w:sz w:val="24"/>
          <w:szCs w:val="24"/>
        </w:rPr>
        <w:t xml:space="preserve"> принято решение о предоставлении разрешения на установку и эксплуатацию рекламной конструкции.</w:t>
      </w:r>
    </w:p>
    <w:p w:rsidR="00424263" w:rsidRDefault="00424263" w:rsidP="00424263">
      <w:pPr>
        <w:pStyle w:val="ConsPlusNonformat"/>
        <w:widowControl/>
        <w:ind w:right="566"/>
        <w:rPr>
          <w:rFonts w:ascii="Times New Roman" w:hAnsi="Times New Roman" w:cs="Times New Roman"/>
          <w:sz w:val="24"/>
          <w:szCs w:val="24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9854"/>
      </w:tblGrid>
      <w:tr w:rsidR="00493853" w:rsidTr="005F7C0B">
        <w:tc>
          <w:tcPr>
            <w:tcW w:w="9854" w:type="dxa"/>
            <w:shd w:val="clear" w:color="auto" w:fill="auto"/>
            <w:tcMar>
              <w:left w:w="57" w:type="dxa"/>
              <w:right w:w="227" w:type="dxa"/>
            </w:tcMar>
            <w:tcFitText/>
          </w:tcPr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789B">
              <w:rPr>
                <w:rFonts w:ascii="Times New Roman" w:hAnsi="Times New Roman" w:cs="Times New Roman"/>
                <w:sz w:val="24"/>
                <w:szCs w:val="24"/>
              </w:rPr>
              <w:t>Настоящее разрешение выдано: ______________________________________________</w:t>
            </w:r>
          </w:p>
          <w:p w:rsidR="00E63CA3" w:rsidRPr="00954B6B" w:rsidRDefault="00E63CA3" w:rsidP="005F7C0B">
            <w:pPr>
              <w:pStyle w:val="ConsPlu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w w:val="98"/>
                <w:sz w:val="24"/>
                <w:szCs w:val="24"/>
              </w:rPr>
              <w:t>___________________________________________________</w:t>
            </w:r>
            <w:proofErr w:type="gramStart"/>
            <w:r w:rsidRPr="00954B6B">
              <w:rPr>
                <w:rFonts w:ascii="Times New Roman" w:hAnsi="Times New Roman" w:cs="Times New Roman"/>
                <w:w w:val="98"/>
                <w:sz w:val="24"/>
                <w:szCs w:val="24"/>
              </w:rPr>
              <w:t>ИНН:_</w:t>
            </w:r>
            <w:proofErr w:type="gramEnd"/>
            <w:r w:rsidRPr="00954B6B">
              <w:rPr>
                <w:rFonts w:ascii="Times New Roman" w:hAnsi="Times New Roman" w:cs="Times New Roman"/>
                <w:w w:val="98"/>
                <w:sz w:val="24"/>
                <w:szCs w:val="24"/>
              </w:rPr>
              <w:t>_______________________</w:t>
            </w:r>
            <w:r w:rsidRPr="00954B6B">
              <w:rPr>
                <w:rFonts w:ascii="Times New Roman" w:hAnsi="Times New Roman" w:cs="Times New Roman"/>
                <w:spacing w:val="101"/>
                <w:w w:val="98"/>
                <w:sz w:val="24"/>
                <w:szCs w:val="24"/>
              </w:rPr>
              <w:t>.</w:t>
            </w:r>
          </w:p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proofErr w:type="gramStart"/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заявителя:_</w:t>
            </w:r>
            <w:proofErr w:type="gramEnd"/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</w:t>
            </w:r>
            <w:r w:rsidR="00E63CA3" w:rsidRPr="00954B6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954B6B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>.</w:t>
            </w:r>
          </w:p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данные представителя </w:t>
            </w:r>
            <w:proofErr w:type="gramStart"/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заявителя:_</w:t>
            </w:r>
            <w:proofErr w:type="gramEnd"/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  <w:r w:rsidRPr="00954B6B">
              <w:rPr>
                <w:rFonts w:ascii="Times New Roman" w:hAnsi="Times New Roman" w:cs="Times New Roman"/>
                <w:spacing w:val="50"/>
                <w:sz w:val="24"/>
                <w:szCs w:val="24"/>
              </w:rPr>
              <w:t>_</w:t>
            </w:r>
          </w:p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_______________________________________________________________________________.</w:t>
            </w:r>
          </w:p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Характеристики рекламной </w:t>
            </w:r>
            <w:proofErr w:type="gramStart"/>
            <w:r w:rsidRPr="00954B6B">
              <w:rPr>
                <w:rFonts w:ascii="Times New Roman" w:hAnsi="Times New Roman" w:cs="Times New Roman"/>
                <w:w w:val="99"/>
                <w:sz w:val="24"/>
                <w:szCs w:val="24"/>
              </w:rPr>
              <w:t>конструкции:_</w:t>
            </w:r>
            <w:proofErr w:type="gramEnd"/>
            <w:r w:rsidRPr="00954B6B">
              <w:rPr>
                <w:rFonts w:ascii="Times New Roman" w:hAnsi="Times New Roman" w:cs="Times New Roman"/>
                <w:w w:val="99"/>
                <w:sz w:val="24"/>
                <w:szCs w:val="24"/>
              </w:rPr>
              <w:t>_____________________________________</w:t>
            </w:r>
            <w:r w:rsidRPr="00954B6B">
              <w:rPr>
                <w:rFonts w:ascii="Times New Roman" w:hAnsi="Times New Roman" w:cs="Times New Roman"/>
                <w:spacing w:val="46"/>
                <w:w w:val="99"/>
                <w:sz w:val="24"/>
                <w:szCs w:val="24"/>
              </w:rPr>
              <w:t>.</w:t>
            </w:r>
          </w:p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z w:val="24"/>
                <w:szCs w:val="24"/>
              </w:rPr>
              <w:t xml:space="preserve">Вид (тип) рекламной </w:t>
            </w:r>
            <w:proofErr w:type="gramStart"/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конструкции:_</w:t>
            </w:r>
            <w:proofErr w:type="gramEnd"/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</w:t>
            </w:r>
            <w:r w:rsidRPr="00954B6B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>.</w:t>
            </w:r>
          </w:p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Общая площадь информационных полей: _____________________________________</w:t>
            </w:r>
            <w:r w:rsidRPr="00954B6B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>.</w:t>
            </w:r>
          </w:p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proofErr w:type="gramStart"/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установки:_</w:t>
            </w:r>
            <w:proofErr w:type="gramEnd"/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_________________________________________________________.</w:t>
            </w:r>
          </w:p>
          <w:p w:rsidR="00493853" w:rsidRPr="00954B6B" w:rsidRDefault="0049385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Собственник имущества, к которому присоединяется рекламная </w:t>
            </w:r>
            <w:proofErr w:type="gramStart"/>
            <w:r w:rsidRPr="00954B6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конструкция:_</w:t>
            </w:r>
            <w:proofErr w:type="gramEnd"/>
            <w:r w:rsidRPr="00954B6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____</w:t>
            </w:r>
            <w:r w:rsidRPr="00954B6B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>_</w:t>
            </w:r>
          </w:p>
          <w:p w:rsidR="00E63CA3" w:rsidRPr="00954B6B" w:rsidRDefault="00493853" w:rsidP="005F7C0B">
            <w:pPr>
              <w:pStyle w:val="ConsPlu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_______________________________________________________________________________.</w:t>
            </w:r>
          </w:p>
          <w:p w:rsidR="00E63CA3" w:rsidRPr="005F7C0B" w:rsidRDefault="00E63CA3" w:rsidP="005F7C0B">
            <w:pPr>
              <w:pStyle w:val="ConsPlusNonformat"/>
              <w:widowControl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6B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Настоящее разрешение выдано до: _________________________________________</w:t>
            </w:r>
            <w:r w:rsidRPr="00954B6B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>.</w:t>
            </w:r>
          </w:p>
        </w:tc>
      </w:tr>
    </w:tbl>
    <w:p w:rsidR="00F95DA3" w:rsidRDefault="00F95DA3" w:rsidP="00F95DA3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63CA3" w:rsidRPr="001C6C3F" w:rsidRDefault="00E63CA3" w:rsidP="00F95DA3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A56402" w:rsidRDefault="00424263" w:rsidP="00A56402">
      <w:pPr>
        <w:autoSpaceDE w:val="0"/>
        <w:autoSpaceDN w:val="0"/>
        <w:adjustRightInd w:val="0"/>
      </w:pPr>
      <w:r>
        <w:t xml:space="preserve">Председатель Комитета               </w:t>
      </w:r>
      <w:r w:rsidR="00316067">
        <w:t>________________</w:t>
      </w:r>
      <w:r w:rsidR="00A56402" w:rsidRPr="00E35DEB">
        <w:t>_</w:t>
      </w:r>
      <w:r w:rsidR="00316067">
        <w:t xml:space="preserve">  </w:t>
      </w:r>
      <w:r>
        <w:t xml:space="preserve">      </w:t>
      </w:r>
      <w:r w:rsidR="00316067">
        <w:t xml:space="preserve"> </w:t>
      </w:r>
      <w:r>
        <w:t xml:space="preserve"> /__________________</w:t>
      </w:r>
      <w:r w:rsidR="008869CB">
        <w:t>__</w:t>
      </w:r>
      <w:r w:rsidR="00A56402" w:rsidRPr="00E35DEB">
        <w:t>_/</w:t>
      </w:r>
    </w:p>
    <w:p w:rsidR="00A56402" w:rsidRPr="00424263" w:rsidRDefault="00A56402" w:rsidP="00A56402">
      <w:pPr>
        <w:autoSpaceDE w:val="0"/>
        <w:autoSpaceDN w:val="0"/>
        <w:adjustRightInd w:val="0"/>
        <w:rPr>
          <w:sz w:val="22"/>
          <w:szCs w:val="22"/>
        </w:rPr>
      </w:pPr>
      <w:r>
        <w:t xml:space="preserve">                                                                 </w:t>
      </w:r>
      <w:r w:rsidR="00656920" w:rsidRPr="00424263">
        <w:rPr>
          <w:sz w:val="22"/>
          <w:szCs w:val="22"/>
        </w:rPr>
        <w:t>(</w:t>
      </w:r>
      <w:proofErr w:type="gramStart"/>
      <w:r w:rsidR="00656920" w:rsidRPr="00424263">
        <w:rPr>
          <w:sz w:val="22"/>
          <w:szCs w:val="22"/>
        </w:rPr>
        <w:t xml:space="preserve">подпись)   </w:t>
      </w:r>
      <w:proofErr w:type="gramEnd"/>
      <w:r w:rsidR="00656920" w:rsidRPr="00424263">
        <w:rPr>
          <w:sz w:val="22"/>
          <w:szCs w:val="22"/>
        </w:rPr>
        <w:t xml:space="preserve">     </w:t>
      </w:r>
      <w:r w:rsidR="00316067" w:rsidRPr="00424263">
        <w:rPr>
          <w:sz w:val="22"/>
          <w:szCs w:val="22"/>
        </w:rPr>
        <w:t xml:space="preserve">    </w:t>
      </w:r>
      <w:r w:rsidR="00424263">
        <w:rPr>
          <w:sz w:val="22"/>
          <w:szCs w:val="22"/>
        </w:rPr>
        <w:t xml:space="preserve">        </w:t>
      </w:r>
      <w:r w:rsidR="009443E5">
        <w:rPr>
          <w:sz w:val="22"/>
          <w:szCs w:val="22"/>
        </w:rPr>
        <w:t xml:space="preserve"> </w:t>
      </w:r>
      <w:r w:rsidR="00424263">
        <w:rPr>
          <w:sz w:val="22"/>
          <w:szCs w:val="22"/>
        </w:rPr>
        <w:t xml:space="preserve">   </w:t>
      </w:r>
      <w:r w:rsidRPr="00424263">
        <w:rPr>
          <w:sz w:val="22"/>
          <w:szCs w:val="22"/>
        </w:rPr>
        <w:t>(расшифровка подписи)</w:t>
      </w:r>
    </w:p>
    <w:p w:rsidR="00060482" w:rsidRDefault="00060482" w:rsidP="00FC4E05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576FD7" w:rsidRPr="001C6C3F" w:rsidRDefault="00576FD7" w:rsidP="00FC4E05">
      <w:pPr>
        <w:pStyle w:val="ConsPlusNonformat"/>
        <w:widowControl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2000F7" w:rsidRDefault="00060482" w:rsidP="00EB7C63">
      <w:pPr>
        <w:pStyle w:val="ConsPlusNonformat"/>
        <w:widowControl/>
        <w:ind w:right="56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C6C3F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443E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C6C3F">
        <w:rPr>
          <w:rFonts w:ascii="Times New Roman" w:hAnsi="Times New Roman" w:cs="Times New Roman"/>
          <w:sz w:val="24"/>
          <w:szCs w:val="24"/>
        </w:rPr>
        <w:t>М.П.</w:t>
      </w:r>
      <w:r w:rsidR="00B6208A">
        <w:rPr>
          <w:rFonts w:ascii="Times New Roman" w:hAnsi="Times New Roman" w:cs="Times New Roman"/>
          <w:sz w:val="24"/>
          <w:szCs w:val="24"/>
        </w:rPr>
        <w:t>»</w:t>
      </w:r>
    </w:p>
    <w:p w:rsidR="00576FD7" w:rsidRDefault="00576FD7" w:rsidP="00EB7C63">
      <w:pPr>
        <w:pStyle w:val="ConsPlusNonformat"/>
        <w:widowControl/>
        <w:ind w:right="56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91619" w:rsidRDefault="00D91619" w:rsidP="00D91619">
      <w:pPr>
        <w:autoSpaceDE w:val="0"/>
        <w:autoSpaceDN w:val="0"/>
        <w:adjustRightInd w:val="0"/>
      </w:pPr>
    </w:p>
    <w:p w:rsidR="00576FD7" w:rsidRDefault="00576FD7" w:rsidP="00EB7C63">
      <w:pPr>
        <w:pStyle w:val="ConsPlusNonformat"/>
        <w:widowControl/>
        <w:ind w:right="56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56402" w:rsidRDefault="00A56402" w:rsidP="00A56402">
      <w:pPr>
        <w:autoSpaceDE w:val="0"/>
        <w:autoSpaceDN w:val="0"/>
        <w:adjustRightInd w:val="0"/>
      </w:pPr>
    </w:p>
    <w:sectPr w:rsidR="00A56402" w:rsidSect="001E478B">
      <w:headerReference w:type="first" r:id="rId7"/>
      <w:footerReference w:type="first" r:id="rId8"/>
      <w:type w:val="continuous"/>
      <w:pgSz w:w="11906" w:h="16838" w:code="9"/>
      <w:pgMar w:top="567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D6F" w:rsidRDefault="00AE1D6F" w:rsidP="00E57333">
      <w:r>
        <w:separator/>
      </w:r>
    </w:p>
  </w:endnote>
  <w:endnote w:type="continuationSeparator" w:id="0">
    <w:p w:rsidR="00AE1D6F" w:rsidRDefault="00AE1D6F" w:rsidP="00E57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F96" w:rsidRPr="00617F96" w:rsidRDefault="00617F96">
    <w:pPr>
      <w:pStyle w:val="a8"/>
      <w:rPr>
        <w:sz w:val="20"/>
        <w:szCs w:val="20"/>
      </w:rPr>
    </w:pPr>
    <w:r w:rsidRPr="00617F96">
      <w:rPr>
        <w:sz w:val="20"/>
        <w:szCs w:val="20"/>
      </w:rPr>
      <w:t>Внутренний номер: 0355143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D6F" w:rsidRDefault="00AE1D6F" w:rsidP="00E57333">
      <w:r>
        <w:separator/>
      </w:r>
    </w:p>
  </w:footnote>
  <w:footnote w:type="continuationSeparator" w:id="0">
    <w:p w:rsidR="00AE1D6F" w:rsidRDefault="00AE1D6F" w:rsidP="00E57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E05" w:rsidRPr="001E478B" w:rsidRDefault="00FC4E05" w:rsidP="001E478B">
    <w:pPr>
      <w:pStyle w:val="a6"/>
      <w:jc w:val="center"/>
      <w:rPr>
        <w:color w:val="FFFFFF"/>
      </w:rPr>
    </w:pPr>
    <w:r w:rsidRPr="001E478B">
      <w:rPr>
        <w:color w:val="FFFFFF"/>
      </w:rPr>
      <w:fldChar w:fldCharType="begin"/>
    </w:r>
    <w:r w:rsidRPr="001E478B">
      <w:rPr>
        <w:color w:val="FFFFFF"/>
      </w:rPr>
      <w:instrText xml:space="preserve"> PAGE   \* MERGEFORMAT </w:instrText>
    </w:r>
    <w:r w:rsidRPr="001E478B">
      <w:rPr>
        <w:color w:val="FFFFFF"/>
      </w:rPr>
      <w:fldChar w:fldCharType="separate"/>
    </w:r>
    <w:r w:rsidR="00A2789B">
      <w:rPr>
        <w:noProof/>
        <w:color w:val="FFFFFF"/>
      </w:rPr>
      <w:t>1</w:t>
    </w:r>
    <w:r w:rsidRPr="001E478B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D78E8"/>
    <w:multiLevelType w:val="hybridMultilevel"/>
    <w:tmpl w:val="12302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F0F18"/>
    <w:multiLevelType w:val="hybridMultilevel"/>
    <w:tmpl w:val="0582B8CC"/>
    <w:lvl w:ilvl="0" w:tplc="D0D2B74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D09"/>
    <w:rsid w:val="0000333C"/>
    <w:rsid w:val="000042E2"/>
    <w:rsid w:val="00010953"/>
    <w:rsid w:val="0002399B"/>
    <w:rsid w:val="000335DC"/>
    <w:rsid w:val="00033B74"/>
    <w:rsid w:val="00037CA7"/>
    <w:rsid w:val="00042ACA"/>
    <w:rsid w:val="0004676F"/>
    <w:rsid w:val="00053789"/>
    <w:rsid w:val="00060482"/>
    <w:rsid w:val="0006598B"/>
    <w:rsid w:val="00065EEB"/>
    <w:rsid w:val="000832E2"/>
    <w:rsid w:val="00086EA4"/>
    <w:rsid w:val="00095F17"/>
    <w:rsid w:val="000A4A45"/>
    <w:rsid w:val="000A5B53"/>
    <w:rsid w:val="000B626E"/>
    <w:rsid w:val="000B6324"/>
    <w:rsid w:val="000C2B70"/>
    <w:rsid w:val="000C3774"/>
    <w:rsid w:val="000C73D5"/>
    <w:rsid w:val="000D68E5"/>
    <w:rsid w:val="000E278B"/>
    <w:rsid w:val="000E33F7"/>
    <w:rsid w:val="000F1DBF"/>
    <w:rsid w:val="001135FD"/>
    <w:rsid w:val="001145CA"/>
    <w:rsid w:val="00121A2A"/>
    <w:rsid w:val="0012735A"/>
    <w:rsid w:val="0012795A"/>
    <w:rsid w:val="00132ADC"/>
    <w:rsid w:val="00136B95"/>
    <w:rsid w:val="00144260"/>
    <w:rsid w:val="00147502"/>
    <w:rsid w:val="001535FC"/>
    <w:rsid w:val="00154EE4"/>
    <w:rsid w:val="00163FC7"/>
    <w:rsid w:val="001731B2"/>
    <w:rsid w:val="001731BE"/>
    <w:rsid w:val="00173472"/>
    <w:rsid w:val="00186457"/>
    <w:rsid w:val="00190253"/>
    <w:rsid w:val="001947A8"/>
    <w:rsid w:val="001B411D"/>
    <w:rsid w:val="001C057B"/>
    <w:rsid w:val="001C7816"/>
    <w:rsid w:val="001E397D"/>
    <w:rsid w:val="001E478B"/>
    <w:rsid w:val="001E533B"/>
    <w:rsid w:val="001E7DDF"/>
    <w:rsid w:val="001F1064"/>
    <w:rsid w:val="001F2BF5"/>
    <w:rsid w:val="001F79C3"/>
    <w:rsid w:val="002000F7"/>
    <w:rsid w:val="00200E6E"/>
    <w:rsid w:val="00211559"/>
    <w:rsid w:val="00212B67"/>
    <w:rsid w:val="002169D6"/>
    <w:rsid w:val="00236F27"/>
    <w:rsid w:val="00241F11"/>
    <w:rsid w:val="00246509"/>
    <w:rsid w:val="002469CA"/>
    <w:rsid w:val="002519BD"/>
    <w:rsid w:val="00252EF4"/>
    <w:rsid w:val="00253955"/>
    <w:rsid w:val="0025398B"/>
    <w:rsid w:val="00275F8B"/>
    <w:rsid w:val="00277645"/>
    <w:rsid w:val="00280FD9"/>
    <w:rsid w:val="00287044"/>
    <w:rsid w:val="002878B0"/>
    <w:rsid w:val="00294E2E"/>
    <w:rsid w:val="00295C8F"/>
    <w:rsid w:val="0029706D"/>
    <w:rsid w:val="002A6D79"/>
    <w:rsid w:val="002B35C5"/>
    <w:rsid w:val="002C100C"/>
    <w:rsid w:val="002C7F6A"/>
    <w:rsid w:val="002D264E"/>
    <w:rsid w:val="002D4E74"/>
    <w:rsid w:val="002D551E"/>
    <w:rsid w:val="002D7FC1"/>
    <w:rsid w:val="002F291E"/>
    <w:rsid w:val="002F3CF8"/>
    <w:rsid w:val="002F421A"/>
    <w:rsid w:val="003159EF"/>
    <w:rsid w:val="00316067"/>
    <w:rsid w:val="00317DBB"/>
    <w:rsid w:val="003227B9"/>
    <w:rsid w:val="00326661"/>
    <w:rsid w:val="00331214"/>
    <w:rsid w:val="00334361"/>
    <w:rsid w:val="00337E65"/>
    <w:rsid w:val="00351142"/>
    <w:rsid w:val="003554F7"/>
    <w:rsid w:val="00360CC8"/>
    <w:rsid w:val="00364361"/>
    <w:rsid w:val="00372252"/>
    <w:rsid w:val="0038251A"/>
    <w:rsid w:val="00382C8C"/>
    <w:rsid w:val="0039189F"/>
    <w:rsid w:val="003971D1"/>
    <w:rsid w:val="003A4937"/>
    <w:rsid w:val="003A5F61"/>
    <w:rsid w:val="003B3997"/>
    <w:rsid w:val="003C5CC8"/>
    <w:rsid w:val="003C6D9F"/>
    <w:rsid w:val="003D2827"/>
    <w:rsid w:val="003D4A97"/>
    <w:rsid w:val="003E4B54"/>
    <w:rsid w:val="003E54E3"/>
    <w:rsid w:val="003F1CE3"/>
    <w:rsid w:val="003F2688"/>
    <w:rsid w:val="004051EE"/>
    <w:rsid w:val="004107FD"/>
    <w:rsid w:val="004124F7"/>
    <w:rsid w:val="00414CEB"/>
    <w:rsid w:val="00424263"/>
    <w:rsid w:val="00424E7C"/>
    <w:rsid w:val="004438DC"/>
    <w:rsid w:val="00444304"/>
    <w:rsid w:val="004518F7"/>
    <w:rsid w:val="00463223"/>
    <w:rsid w:val="00463DC4"/>
    <w:rsid w:val="00473D52"/>
    <w:rsid w:val="00484AFF"/>
    <w:rsid w:val="004873E1"/>
    <w:rsid w:val="00490B70"/>
    <w:rsid w:val="00493853"/>
    <w:rsid w:val="004955A8"/>
    <w:rsid w:val="00496875"/>
    <w:rsid w:val="004A1824"/>
    <w:rsid w:val="004A2D04"/>
    <w:rsid w:val="004A6375"/>
    <w:rsid w:val="004B6C79"/>
    <w:rsid w:val="004B76FE"/>
    <w:rsid w:val="004C516E"/>
    <w:rsid w:val="004E0E3E"/>
    <w:rsid w:val="004E5DA0"/>
    <w:rsid w:val="004E67D0"/>
    <w:rsid w:val="005112C1"/>
    <w:rsid w:val="005255A4"/>
    <w:rsid w:val="00530F20"/>
    <w:rsid w:val="00544665"/>
    <w:rsid w:val="005550A2"/>
    <w:rsid w:val="00556457"/>
    <w:rsid w:val="00565819"/>
    <w:rsid w:val="00565FE6"/>
    <w:rsid w:val="00573513"/>
    <w:rsid w:val="00576FD7"/>
    <w:rsid w:val="005871DB"/>
    <w:rsid w:val="005952CC"/>
    <w:rsid w:val="005A3F7E"/>
    <w:rsid w:val="005C1DB5"/>
    <w:rsid w:val="005C2D10"/>
    <w:rsid w:val="005C6F09"/>
    <w:rsid w:val="005D64CC"/>
    <w:rsid w:val="005E210A"/>
    <w:rsid w:val="005E64B9"/>
    <w:rsid w:val="005F2B05"/>
    <w:rsid w:val="005F7C0B"/>
    <w:rsid w:val="00605A47"/>
    <w:rsid w:val="00617F96"/>
    <w:rsid w:val="006232C3"/>
    <w:rsid w:val="00624BD1"/>
    <w:rsid w:val="00625155"/>
    <w:rsid w:val="00645329"/>
    <w:rsid w:val="00656920"/>
    <w:rsid w:val="00673183"/>
    <w:rsid w:val="00683FF2"/>
    <w:rsid w:val="00684E78"/>
    <w:rsid w:val="00685189"/>
    <w:rsid w:val="00693AA9"/>
    <w:rsid w:val="006A5EB8"/>
    <w:rsid w:val="006A5EF2"/>
    <w:rsid w:val="006B477B"/>
    <w:rsid w:val="006B5CAF"/>
    <w:rsid w:val="006C395A"/>
    <w:rsid w:val="006D2A2C"/>
    <w:rsid w:val="006D496B"/>
    <w:rsid w:val="006D5A6E"/>
    <w:rsid w:val="006E3A48"/>
    <w:rsid w:val="006E44E0"/>
    <w:rsid w:val="006F5D08"/>
    <w:rsid w:val="0070403C"/>
    <w:rsid w:val="0072296E"/>
    <w:rsid w:val="00724EC5"/>
    <w:rsid w:val="007261A0"/>
    <w:rsid w:val="00734FEE"/>
    <w:rsid w:val="00737CAA"/>
    <w:rsid w:val="00741071"/>
    <w:rsid w:val="00754596"/>
    <w:rsid w:val="00756418"/>
    <w:rsid w:val="00760135"/>
    <w:rsid w:val="007627FF"/>
    <w:rsid w:val="00762D4A"/>
    <w:rsid w:val="007637FE"/>
    <w:rsid w:val="00765008"/>
    <w:rsid w:val="00777816"/>
    <w:rsid w:val="00777E0E"/>
    <w:rsid w:val="00791184"/>
    <w:rsid w:val="00792058"/>
    <w:rsid w:val="007A0B82"/>
    <w:rsid w:val="007B15C1"/>
    <w:rsid w:val="007C14B8"/>
    <w:rsid w:val="007E01DE"/>
    <w:rsid w:val="007E4F18"/>
    <w:rsid w:val="007F307A"/>
    <w:rsid w:val="007F53E0"/>
    <w:rsid w:val="00817CA4"/>
    <w:rsid w:val="00824A77"/>
    <w:rsid w:val="00831A16"/>
    <w:rsid w:val="00837D8A"/>
    <w:rsid w:val="00840EE0"/>
    <w:rsid w:val="00843195"/>
    <w:rsid w:val="00846E12"/>
    <w:rsid w:val="008528E9"/>
    <w:rsid w:val="00854EB3"/>
    <w:rsid w:val="00857BFE"/>
    <w:rsid w:val="00872023"/>
    <w:rsid w:val="00872878"/>
    <w:rsid w:val="008775AE"/>
    <w:rsid w:val="008869CB"/>
    <w:rsid w:val="00892234"/>
    <w:rsid w:val="008958D3"/>
    <w:rsid w:val="008A2E70"/>
    <w:rsid w:val="008B1F03"/>
    <w:rsid w:val="008C067F"/>
    <w:rsid w:val="008C1322"/>
    <w:rsid w:val="008C33C5"/>
    <w:rsid w:val="008D1631"/>
    <w:rsid w:val="008D5A01"/>
    <w:rsid w:val="008E6A43"/>
    <w:rsid w:val="008F05AF"/>
    <w:rsid w:val="008F764C"/>
    <w:rsid w:val="00906A31"/>
    <w:rsid w:val="009258A4"/>
    <w:rsid w:val="00930463"/>
    <w:rsid w:val="00934FB3"/>
    <w:rsid w:val="00941658"/>
    <w:rsid w:val="009426A2"/>
    <w:rsid w:val="00943EC8"/>
    <w:rsid w:val="009443E5"/>
    <w:rsid w:val="009457D4"/>
    <w:rsid w:val="00954B6B"/>
    <w:rsid w:val="00963941"/>
    <w:rsid w:val="009669DC"/>
    <w:rsid w:val="00975C91"/>
    <w:rsid w:val="00980459"/>
    <w:rsid w:val="009845AB"/>
    <w:rsid w:val="0099528C"/>
    <w:rsid w:val="009B64DA"/>
    <w:rsid w:val="009C59FE"/>
    <w:rsid w:val="009C7AFC"/>
    <w:rsid w:val="009D4E92"/>
    <w:rsid w:val="009D781C"/>
    <w:rsid w:val="009E055F"/>
    <w:rsid w:val="00A061AE"/>
    <w:rsid w:val="00A12A2C"/>
    <w:rsid w:val="00A12A40"/>
    <w:rsid w:val="00A12FB7"/>
    <w:rsid w:val="00A21C64"/>
    <w:rsid w:val="00A24210"/>
    <w:rsid w:val="00A2789B"/>
    <w:rsid w:val="00A279DB"/>
    <w:rsid w:val="00A30570"/>
    <w:rsid w:val="00A328E4"/>
    <w:rsid w:val="00A42DCA"/>
    <w:rsid w:val="00A56402"/>
    <w:rsid w:val="00A60FB3"/>
    <w:rsid w:val="00A63BA7"/>
    <w:rsid w:val="00A64A21"/>
    <w:rsid w:val="00A80E24"/>
    <w:rsid w:val="00AB1B4C"/>
    <w:rsid w:val="00AB51B3"/>
    <w:rsid w:val="00AC4073"/>
    <w:rsid w:val="00AC597D"/>
    <w:rsid w:val="00AC6DD1"/>
    <w:rsid w:val="00AE1B12"/>
    <w:rsid w:val="00AE1D6F"/>
    <w:rsid w:val="00AE4436"/>
    <w:rsid w:val="00AE633A"/>
    <w:rsid w:val="00AE6427"/>
    <w:rsid w:val="00B23144"/>
    <w:rsid w:val="00B25F46"/>
    <w:rsid w:val="00B30B36"/>
    <w:rsid w:val="00B37797"/>
    <w:rsid w:val="00B46A3D"/>
    <w:rsid w:val="00B501A1"/>
    <w:rsid w:val="00B555DD"/>
    <w:rsid w:val="00B6208A"/>
    <w:rsid w:val="00B62111"/>
    <w:rsid w:val="00B62FB2"/>
    <w:rsid w:val="00B65F24"/>
    <w:rsid w:val="00B80AC9"/>
    <w:rsid w:val="00B83ADB"/>
    <w:rsid w:val="00B85C19"/>
    <w:rsid w:val="00B957EB"/>
    <w:rsid w:val="00BA141C"/>
    <w:rsid w:val="00BB1B17"/>
    <w:rsid w:val="00BB645D"/>
    <w:rsid w:val="00BC2A08"/>
    <w:rsid w:val="00BD0575"/>
    <w:rsid w:val="00BE52A9"/>
    <w:rsid w:val="00BF717B"/>
    <w:rsid w:val="00C05621"/>
    <w:rsid w:val="00C15A5A"/>
    <w:rsid w:val="00C16439"/>
    <w:rsid w:val="00C213FC"/>
    <w:rsid w:val="00C21566"/>
    <w:rsid w:val="00C239D4"/>
    <w:rsid w:val="00C32444"/>
    <w:rsid w:val="00C3542D"/>
    <w:rsid w:val="00C40BC4"/>
    <w:rsid w:val="00C73106"/>
    <w:rsid w:val="00C80F3E"/>
    <w:rsid w:val="00C82B81"/>
    <w:rsid w:val="00C8424F"/>
    <w:rsid w:val="00C91E1A"/>
    <w:rsid w:val="00C94DE9"/>
    <w:rsid w:val="00C954DE"/>
    <w:rsid w:val="00CA5ECE"/>
    <w:rsid w:val="00CA6D09"/>
    <w:rsid w:val="00CB021A"/>
    <w:rsid w:val="00CB323D"/>
    <w:rsid w:val="00CB4FB0"/>
    <w:rsid w:val="00CB6C30"/>
    <w:rsid w:val="00CC18AB"/>
    <w:rsid w:val="00CC2123"/>
    <w:rsid w:val="00CC2EA5"/>
    <w:rsid w:val="00CD0854"/>
    <w:rsid w:val="00CD1D1F"/>
    <w:rsid w:val="00CD6DA7"/>
    <w:rsid w:val="00CE498D"/>
    <w:rsid w:val="00CE7ED2"/>
    <w:rsid w:val="00CF289D"/>
    <w:rsid w:val="00D0004B"/>
    <w:rsid w:val="00D02903"/>
    <w:rsid w:val="00D05FAA"/>
    <w:rsid w:val="00D07BF7"/>
    <w:rsid w:val="00D2049E"/>
    <w:rsid w:val="00D25AF0"/>
    <w:rsid w:val="00D5336C"/>
    <w:rsid w:val="00D53EE1"/>
    <w:rsid w:val="00D66E44"/>
    <w:rsid w:val="00D822CC"/>
    <w:rsid w:val="00D83BC0"/>
    <w:rsid w:val="00D90C4A"/>
    <w:rsid w:val="00D91619"/>
    <w:rsid w:val="00DA5AF5"/>
    <w:rsid w:val="00DB2FDF"/>
    <w:rsid w:val="00DD1A1E"/>
    <w:rsid w:val="00DE058A"/>
    <w:rsid w:val="00DE5ADE"/>
    <w:rsid w:val="00DE684D"/>
    <w:rsid w:val="00DF3F36"/>
    <w:rsid w:val="00E1342B"/>
    <w:rsid w:val="00E13ED9"/>
    <w:rsid w:val="00E3617E"/>
    <w:rsid w:val="00E36597"/>
    <w:rsid w:val="00E43476"/>
    <w:rsid w:val="00E4431F"/>
    <w:rsid w:val="00E50997"/>
    <w:rsid w:val="00E553AC"/>
    <w:rsid w:val="00E559C2"/>
    <w:rsid w:val="00E57333"/>
    <w:rsid w:val="00E61957"/>
    <w:rsid w:val="00E61AF1"/>
    <w:rsid w:val="00E63CA3"/>
    <w:rsid w:val="00E63F8A"/>
    <w:rsid w:val="00E728A4"/>
    <w:rsid w:val="00E7457F"/>
    <w:rsid w:val="00E91EAB"/>
    <w:rsid w:val="00EB0A0E"/>
    <w:rsid w:val="00EB2D84"/>
    <w:rsid w:val="00EB488D"/>
    <w:rsid w:val="00EB6594"/>
    <w:rsid w:val="00EB7C63"/>
    <w:rsid w:val="00EC1BE0"/>
    <w:rsid w:val="00EC42D0"/>
    <w:rsid w:val="00ED6832"/>
    <w:rsid w:val="00EF343C"/>
    <w:rsid w:val="00EF3AB6"/>
    <w:rsid w:val="00EF4AC5"/>
    <w:rsid w:val="00EF50A9"/>
    <w:rsid w:val="00EF6E38"/>
    <w:rsid w:val="00F068D4"/>
    <w:rsid w:val="00F111FF"/>
    <w:rsid w:val="00F122E9"/>
    <w:rsid w:val="00F207C4"/>
    <w:rsid w:val="00F21A95"/>
    <w:rsid w:val="00F230DD"/>
    <w:rsid w:val="00F31E55"/>
    <w:rsid w:val="00F40F92"/>
    <w:rsid w:val="00F41275"/>
    <w:rsid w:val="00F4549F"/>
    <w:rsid w:val="00F53DBB"/>
    <w:rsid w:val="00F620BA"/>
    <w:rsid w:val="00F65559"/>
    <w:rsid w:val="00F67A12"/>
    <w:rsid w:val="00F816E3"/>
    <w:rsid w:val="00F82851"/>
    <w:rsid w:val="00F84324"/>
    <w:rsid w:val="00F91217"/>
    <w:rsid w:val="00F9303B"/>
    <w:rsid w:val="00F936BD"/>
    <w:rsid w:val="00F95DA3"/>
    <w:rsid w:val="00FA0B57"/>
    <w:rsid w:val="00FA6153"/>
    <w:rsid w:val="00FA6FEF"/>
    <w:rsid w:val="00FB564E"/>
    <w:rsid w:val="00FC0767"/>
    <w:rsid w:val="00FC4E05"/>
    <w:rsid w:val="00FD0A1D"/>
    <w:rsid w:val="00FD6C2A"/>
    <w:rsid w:val="00FF2141"/>
    <w:rsid w:val="00FF28AB"/>
    <w:rsid w:val="00FF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6452ED-BD3F-44E0-970B-CED8FD3A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sz w:val="32"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46509"/>
    <w:pPr>
      <w:ind w:right="46"/>
    </w:pPr>
    <w:rPr>
      <w:szCs w:val="20"/>
    </w:rPr>
  </w:style>
  <w:style w:type="paragraph" w:styleId="a4">
    <w:name w:val="Body Text Indent"/>
    <w:basedOn w:val="a"/>
    <w:rsid w:val="00246509"/>
    <w:pPr>
      <w:ind w:firstLine="720"/>
      <w:jc w:val="both"/>
    </w:pPr>
    <w:rPr>
      <w:sz w:val="28"/>
      <w:szCs w:val="20"/>
    </w:rPr>
  </w:style>
  <w:style w:type="table" w:styleId="a5">
    <w:name w:val="Table Grid"/>
    <w:basedOn w:val="a1"/>
    <w:rsid w:val="00246509"/>
    <w:rPr>
      <w:rFonts w:ascii="Times New Roman CYR" w:hAnsi="Times New Roman CY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573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E57333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573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57333"/>
    <w:rPr>
      <w:sz w:val="24"/>
      <w:szCs w:val="24"/>
    </w:rPr>
  </w:style>
  <w:style w:type="paragraph" w:customStyle="1" w:styleId="ConsPlusNormal">
    <w:name w:val="ConsPlusNormal"/>
    <w:uiPriority w:val="99"/>
    <w:rsid w:val="009258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9258A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824A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1E47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1E478B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EB7C63"/>
    <w:pPr>
      <w:shd w:val="clear" w:color="auto" w:fill="000080"/>
    </w:pPr>
    <w:rPr>
      <w:rFonts w:ascii="Tahoma" w:hAnsi="Tahoma" w:cs="Tahoma"/>
    </w:rPr>
  </w:style>
  <w:style w:type="paragraph" w:customStyle="1" w:styleId="ad">
    <w:name w:val="Знак Знак Знак Знак"/>
    <w:basedOn w:val="a"/>
    <w:rsid w:val="00A564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2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1</vt:lpstr>
    </vt:vector>
  </TitlesOfParts>
  <Company>sevadm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1</dc:title>
  <dc:subject/>
  <dc:creator>Shishova</dc:creator>
  <cp:keywords/>
  <dc:description/>
  <cp:lastModifiedBy>Anna A. Lebedeva</cp:lastModifiedBy>
  <cp:revision>4</cp:revision>
  <cp:lastPrinted>2025-07-23T02:05:00Z</cp:lastPrinted>
  <dcterms:created xsi:type="dcterms:W3CDTF">2025-07-23T02:17:00Z</dcterms:created>
  <dcterms:modified xsi:type="dcterms:W3CDTF">2025-07-30T06:32:00Z</dcterms:modified>
</cp:coreProperties>
</file>