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502" w:rsidRPr="007B15C1" w:rsidRDefault="00147502" w:rsidP="007B15C1">
      <w:pPr>
        <w:pStyle w:val="ConsPlusNormal"/>
        <w:ind w:firstLine="0"/>
        <w:rPr>
          <w:rFonts w:ascii="Times New Roman" w:hAnsi="Times New Roman" w:cs="Times New Roman"/>
          <w:sz w:val="16"/>
          <w:szCs w:val="16"/>
        </w:rPr>
      </w:pPr>
    </w:p>
    <w:p w:rsidR="00424263" w:rsidRDefault="00424263" w:rsidP="00424263">
      <w:pPr>
        <w:ind w:left="6350"/>
      </w:pPr>
      <w:r>
        <w:t xml:space="preserve">Приложение </w:t>
      </w:r>
      <w:r w:rsidR="006705D9">
        <w:t>2</w:t>
      </w:r>
    </w:p>
    <w:p w:rsidR="00424263" w:rsidRDefault="00424263" w:rsidP="00424263">
      <w:pPr>
        <w:ind w:left="6350"/>
      </w:pPr>
      <w:r>
        <w:t>к постановлению</w:t>
      </w:r>
    </w:p>
    <w:p w:rsidR="00424263" w:rsidRDefault="00424263" w:rsidP="00424263">
      <w:pPr>
        <w:ind w:left="6350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24263" w:rsidRDefault="00424263" w:rsidP="00424263">
      <w:pPr>
        <w:ind w:left="6350"/>
      </w:pPr>
      <w:r>
        <w:t xml:space="preserve">от </w:t>
      </w:r>
      <w:r w:rsidR="00CB6641">
        <w:t>_30.07.2025_№_1845-па_</w:t>
      </w:r>
      <w:bookmarkStart w:id="0" w:name="_GoBack"/>
      <w:bookmarkEnd w:id="0"/>
    </w:p>
    <w:p w:rsidR="00424263" w:rsidRDefault="00424263" w:rsidP="00424263">
      <w:pPr>
        <w:jc w:val="right"/>
      </w:pPr>
    </w:p>
    <w:p w:rsidR="00617F96" w:rsidRDefault="00617F96" w:rsidP="00424263">
      <w:pPr>
        <w:jc w:val="right"/>
      </w:pPr>
    </w:p>
    <w:p w:rsidR="00424263" w:rsidRDefault="00424263" w:rsidP="00424263">
      <w:pPr>
        <w:ind w:left="6124"/>
        <w:jc w:val="right"/>
      </w:pPr>
      <w:r>
        <w:t>«</w:t>
      </w:r>
      <w:r w:rsidRPr="0039111A">
        <w:t xml:space="preserve">Форма </w:t>
      </w:r>
      <w:r w:rsidR="006705D9">
        <w:t>3</w:t>
      </w:r>
    </w:p>
    <w:p w:rsidR="00617F96" w:rsidRDefault="00617F96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</w:p>
    <w:p w:rsidR="00424263" w:rsidRDefault="00424263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  <w:proofErr w:type="gramStart"/>
      <w:r w:rsidRPr="0039111A">
        <w:rPr>
          <w:caps/>
        </w:rPr>
        <w:t>Администрация</w:t>
      </w:r>
      <w:proofErr w:type="gramEnd"/>
      <w:r w:rsidRPr="0039111A">
        <w:rPr>
          <w:caps/>
        </w:rPr>
        <w:t xml:space="preserve"> ЗАТО Северск</w:t>
      </w:r>
    </w:p>
    <w:p w:rsidR="00424263" w:rsidRPr="00672887" w:rsidRDefault="00424263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  <w:r w:rsidRPr="004C2F85">
        <w:t>КОМИТЕТ АРХИТЕКТУРЫ И ГРАДОСТРОИТЕЛЬСТВА</w:t>
      </w:r>
    </w:p>
    <w:p w:rsidR="006705D9" w:rsidRPr="00083405" w:rsidRDefault="006705D9" w:rsidP="006705D9">
      <w:pPr>
        <w:autoSpaceDE w:val="0"/>
        <w:autoSpaceDN w:val="0"/>
        <w:adjustRightInd w:val="0"/>
        <w:spacing w:line="276" w:lineRule="auto"/>
        <w:ind w:left="5670"/>
      </w:pPr>
      <w:proofErr w:type="gramStart"/>
      <w:r w:rsidRPr="00083405">
        <w:t>Кому:_</w:t>
      </w:r>
      <w:proofErr w:type="gramEnd"/>
      <w:r w:rsidRPr="00083405">
        <w:t>_______________________</w:t>
      </w:r>
      <w:r>
        <w:t>__</w:t>
      </w:r>
      <w:r w:rsidRPr="00083405">
        <w:t>_</w:t>
      </w:r>
    </w:p>
    <w:p w:rsidR="006705D9" w:rsidRPr="00083405" w:rsidRDefault="006705D9" w:rsidP="006705D9">
      <w:pPr>
        <w:autoSpaceDE w:val="0"/>
        <w:autoSpaceDN w:val="0"/>
        <w:adjustRightInd w:val="0"/>
        <w:spacing w:line="276" w:lineRule="auto"/>
        <w:ind w:left="5670"/>
      </w:pPr>
      <w:r w:rsidRPr="00083405">
        <w:t>ИНН: ________________________</w:t>
      </w:r>
      <w:r>
        <w:t>__</w:t>
      </w:r>
      <w:r w:rsidRPr="00083405">
        <w:t>_</w:t>
      </w:r>
    </w:p>
    <w:p w:rsidR="006705D9" w:rsidRPr="00083405" w:rsidRDefault="006705D9" w:rsidP="006705D9">
      <w:pPr>
        <w:autoSpaceDE w:val="0"/>
        <w:autoSpaceDN w:val="0"/>
        <w:adjustRightInd w:val="0"/>
        <w:spacing w:line="276" w:lineRule="auto"/>
        <w:ind w:left="5670"/>
      </w:pPr>
      <w:proofErr w:type="gramStart"/>
      <w:r w:rsidRPr="00083405">
        <w:t>Представитель:_</w:t>
      </w:r>
      <w:proofErr w:type="gramEnd"/>
      <w:r w:rsidRPr="00083405">
        <w:t>____________________________________________</w:t>
      </w:r>
      <w:r>
        <w:t>____</w:t>
      </w:r>
      <w:r w:rsidRPr="00083405">
        <w:t>__</w:t>
      </w:r>
    </w:p>
    <w:p w:rsidR="006705D9" w:rsidRPr="00083405" w:rsidRDefault="006705D9" w:rsidP="006705D9">
      <w:pPr>
        <w:autoSpaceDE w:val="0"/>
        <w:autoSpaceDN w:val="0"/>
        <w:adjustRightInd w:val="0"/>
        <w:spacing w:line="276" w:lineRule="auto"/>
        <w:ind w:left="5670"/>
      </w:pPr>
      <w:r>
        <w:t xml:space="preserve">Контактные данные </w:t>
      </w:r>
      <w:proofErr w:type="gramStart"/>
      <w:r w:rsidRPr="00083405">
        <w:t>представителя:_</w:t>
      </w:r>
      <w:proofErr w:type="gramEnd"/>
      <w:r w:rsidRPr="00083405">
        <w:t>_______________</w:t>
      </w:r>
      <w:r>
        <w:t>__</w:t>
      </w:r>
      <w:r w:rsidRPr="00083405">
        <w:t>_ ____________________________</w:t>
      </w:r>
      <w:r>
        <w:t>__</w:t>
      </w:r>
      <w:r w:rsidRPr="00083405">
        <w:t>__</w:t>
      </w:r>
    </w:p>
    <w:p w:rsidR="006705D9" w:rsidRPr="00083405" w:rsidRDefault="006705D9" w:rsidP="006705D9">
      <w:pPr>
        <w:autoSpaceDE w:val="0"/>
        <w:autoSpaceDN w:val="0"/>
        <w:adjustRightInd w:val="0"/>
        <w:spacing w:line="276" w:lineRule="auto"/>
        <w:ind w:left="5670"/>
      </w:pPr>
      <w:r w:rsidRPr="00083405">
        <w:t>Тел.:</w:t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</w:r>
      <w:r w:rsidRPr="00083405">
        <w:softHyphen/>
        <w:t>____________________________</w:t>
      </w:r>
    </w:p>
    <w:p w:rsidR="006705D9" w:rsidRPr="00083405" w:rsidRDefault="006705D9" w:rsidP="006705D9">
      <w:pPr>
        <w:widowControl w:val="0"/>
        <w:autoSpaceDE w:val="0"/>
        <w:autoSpaceDN w:val="0"/>
        <w:adjustRightInd w:val="0"/>
        <w:spacing w:after="120" w:line="276" w:lineRule="auto"/>
        <w:ind w:left="5670"/>
        <w:rPr>
          <w:b/>
          <w:caps/>
        </w:rPr>
      </w:pPr>
      <w:r w:rsidRPr="00083405">
        <w:t xml:space="preserve">Эл. </w:t>
      </w:r>
      <w:proofErr w:type="gramStart"/>
      <w:r w:rsidRPr="00083405">
        <w:t>почта:_</w:t>
      </w:r>
      <w:proofErr w:type="gramEnd"/>
      <w:r w:rsidRPr="00083405">
        <w:t>________________</w:t>
      </w:r>
      <w:r>
        <w:t>__</w:t>
      </w:r>
      <w:r w:rsidRPr="00083405">
        <w:t>____</w:t>
      </w:r>
    </w:p>
    <w:p w:rsidR="00424263" w:rsidRDefault="00424263" w:rsidP="00424263">
      <w:pPr>
        <w:widowControl w:val="0"/>
        <w:autoSpaceDE w:val="0"/>
        <w:autoSpaceDN w:val="0"/>
        <w:adjustRightInd w:val="0"/>
        <w:spacing w:after="120"/>
        <w:jc w:val="center"/>
        <w:rPr>
          <w:b/>
          <w:caps/>
        </w:rPr>
      </w:pPr>
    </w:p>
    <w:p w:rsidR="00424263" w:rsidRPr="0039111A" w:rsidRDefault="00424263" w:rsidP="00384E47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39111A">
        <w:rPr>
          <w:bCs/>
        </w:rPr>
        <w:t xml:space="preserve">PEIIIEHИЕ </w:t>
      </w:r>
    </w:p>
    <w:p w:rsidR="006705D9" w:rsidRPr="00A3502C" w:rsidRDefault="006705D9" w:rsidP="00384E47">
      <w:pPr>
        <w:autoSpaceDE w:val="0"/>
        <w:autoSpaceDN w:val="0"/>
        <w:adjustRightInd w:val="0"/>
        <w:jc w:val="center"/>
        <w:rPr>
          <w:bCs/>
        </w:rPr>
      </w:pPr>
      <w:r w:rsidRPr="00A3502C">
        <w:rPr>
          <w:bCs/>
        </w:rPr>
        <w:t>об аннулировании разрешения на установку и эксплуатацию</w:t>
      </w:r>
    </w:p>
    <w:p w:rsidR="00424263" w:rsidRDefault="006705D9" w:rsidP="00384E47">
      <w:pPr>
        <w:widowControl w:val="0"/>
        <w:autoSpaceDE w:val="0"/>
        <w:autoSpaceDN w:val="0"/>
        <w:adjustRightInd w:val="0"/>
        <w:jc w:val="center"/>
      </w:pPr>
      <w:r w:rsidRPr="00A3502C">
        <w:rPr>
          <w:bCs/>
        </w:rPr>
        <w:t>рекламн</w:t>
      </w:r>
      <w:r w:rsidR="00272BB3">
        <w:rPr>
          <w:bCs/>
        </w:rPr>
        <w:t>ой</w:t>
      </w:r>
      <w:r w:rsidRPr="00A3502C">
        <w:rPr>
          <w:bCs/>
        </w:rPr>
        <w:t xml:space="preserve"> конструкци</w:t>
      </w:r>
      <w:r w:rsidR="00272BB3">
        <w:rPr>
          <w:bCs/>
        </w:rPr>
        <w:t>и</w:t>
      </w:r>
    </w:p>
    <w:p w:rsidR="00424263" w:rsidRDefault="00424263" w:rsidP="00384E47">
      <w:pPr>
        <w:widowControl w:val="0"/>
        <w:autoSpaceDE w:val="0"/>
        <w:autoSpaceDN w:val="0"/>
        <w:adjustRightInd w:val="0"/>
        <w:jc w:val="center"/>
      </w:pPr>
      <w:r>
        <w:t xml:space="preserve">от____________ №____________ </w:t>
      </w:r>
    </w:p>
    <w:p w:rsidR="00424263" w:rsidRPr="00635000" w:rsidRDefault="00424263" w:rsidP="00424263">
      <w:pPr>
        <w:widowControl w:val="0"/>
        <w:autoSpaceDE w:val="0"/>
        <w:autoSpaceDN w:val="0"/>
        <w:adjustRightInd w:val="0"/>
        <w:jc w:val="center"/>
      </w:pPr>
    </w:p>
    <w:p w:rsidR="00424263" w:rsidRPr="006705D9" w:rsidRDefault="006705D9" w:rsidP="006705D9">
      <w:pPr>
        <w:pStyle w:val="ConsPlusNonformat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уведомления </w:t>
      </w:r>
      <w:proofErr w:type="spellStart"/>
      <w:r>
        <w:rPr>
          <w:rFonts w:ascii="Times New Roman" w:hAnsi="Times New Roman"/>
          <w:sz w:val="24"/>
          <w:szCs w:val="24"/>
        </w:rPr>
        <w:t>от_____________№____________и</w:t>
      </w:r>
      <w:proofErr w:type="spellEnd"/>
      <w:r>
        <w:rPr>
          <w:rFonts w:ascii="Times New Roman" w:hAnsi="Times New Roman"/>
          <w:sz w:val="24"/>
          <w:szCs w:val="24"/>
        </w:rPr>
        <w:t xml:space="preserve"> в соответствии                     со статьей 19 Федерального закона от 13 марта 2006 года № 38-Ф3 «О рекламе» принято решение об аннулировании разрешения на установку и эксплуатацию рекламной конструкции от____________№____________</w:t>
      </w:r>
      <w:r w:rsidR="00424263">
        <w:rPr>
          <w:rFonts w:ascii="Times New Roman" w:hAnsi="Times New Roman"/>
          <w:sz w:val="24"/>
          <w:szCs w:val="24"/>
        </w:rPr>
        <w:t>.</w:t>
      </w:r>
    </w:p>
    <w:p w:rsidR="00E63CA3" w:rsidRDefault="00E63CA3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6705D9" w:rsidRDefault="006705D9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6705D9" w:rsidRPr="001C6C3F" w:rsidRDefault="006705D9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A56402" w:rsidRDefault="00424263" w:rsidP="00A56402">
      <w:pPr>
        <w:autoSpaceDE w:val="0"/>
        <w:autoSpaceDN w:val="0"/>
        <w:adjustRightInd w:val="0"/>
      </w:pPr>
      <w:r>
        <w:t xml:space="preserve">Председатель Комитета               </w:t>
      </w:r>
      <w:r w:rsidR="00316067">
        <w:t>________________</w:t>
      </w:r>
      <w:r w:rsidR="00A56402" w:rsidRPr="00E35DEB">
        <w:t>_</w:t>
      </w:r>
      <w:r w:rsidR="00316067">
        <w:t xml:space="preserve">  </w:t>
      </w:r>
      <w:r>
        <w:t xml:space="preserve">      </w:t>
      </w:r>
      <w:r w:rsidR="00316067">
        <w:t xml:space="preserve"> </w:t>
      </w:r>
      <w:r>
        <w:t xml:space="preserve"> /__________________</w:t>
      </w:r>
      <w:r w:rsidR="008869CB">
        <w:t>__</w:t>
      </w:r>
      <w:r w:rsidR="00A56402" w:rsidRPr="00E35DEB">
        <w:t>_/</w:t>
      </w:r>
    </w:p>
    <w:p w:rsidR="00A56402" w:rsidRPr="00424263" w:rsidRDefault="00A56402" w:rsidP="00A56402">
      <w:pPr>
        <w:autoSpaceDE w:val="0"/>
        <w:autoSpaceDN w:val="0"/>
        <w:adjustRightInd w:val="0"/>
        <w:rPr>
          <w:sz w:val="22"/>
          <w:szCs w:val="22"/>
        </w:rPr>
      </w:pPr>
      <w:r>
        <w:t xml:space="preserve">                                                                 </w:t>
      </w:r>
      <w:r w:rsidR="00656920" w:rsidRPr="00424263">
        <w:rPr>
          <w:sz w:val="22"/>
          <w:szCs w:val="22"/>
        </w:rPr>
        <w:t>(</w:t>
      </w:r>
      <w:proofErr w:type="gramStart"/>
      <w:r w:rsidR="00656920" w:rsidRPr="00424263">
        <w:rPr>
          <w:sz w:val="22"/>
          <w:szCs w:val="22"/>
        </w:rPr>
        <w:t xml:space="preserve">подпись)   </w:t>
      </w:r>
      <w:proofErr w:type="gramEnd"/>
      <w:r w:rsidR="00656920" w:rsidRPr="00424263">
        <w:rPr>
          <w:sz w:val="22"/>
          <w:szCs w:val="22"/>
        </w:rPr>
        <w:t xml:space="preserve">     </w:t>
      </w:r>
      <w:r w:rsidR="00316067" w:rsidRPr="00424263">
        <w:rPr>
          <w:sz w:val="22"/>
          <w:szCs w:val="22"/>
        </w:rPr>
        <w:t xml:space="preserve">    </w:t>
      </w:r>
      <w:r w:rsidR="00424263">
        <w:rPr>
          <w:sz w:val="22"/>
          <w:szCs w:val="22"/>
        </w:rPr>
        <w:t xml:space="preserve">        </w:t>
      </w:r>
      <w:r w:rsidR="009443E5">
        <w:rPr>
          <w:sz w:val="22"/>
          <w:szCs w:val="22"/>
        </w:rPr>
        <w:t xml:space="preserve"> </w:t>
      </w:r>
      <w:r w:rsidR="00424263">
        <w:rPr>
          <w:sz w:val="22"/>
          <w:szCs w:val="22"/>
        </w:rPr>
        <w:t xml:space="preserve">   </w:t>
      </w:r>
      <w:r w:rsidRPr="00424263">
        <w:rPr>
          <w:sz w:val="22"/>
          <w:szCs w:val="22"/>
        </w:rPr>
        <w:t>(расшифровка подписи)</w:t>
      </w:r>
    </w:p>
    <w:p w:rsidR="00060482" w:rsidRDefault="00060482" w:rsidP="00FC4E05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576FD7" w:rsidRPr="001C6C3F" w:rsidRDefault="00576FD7" w:rsidP="00FC4E05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2000F7" w:rsidRDefault="00060482" w:rsidP="00EB7C63">
      <w:pPr>
        <w:pStyle w:val="ConsPlusNonformat"/>
        <w:widowControl/>
        <w:ind w:right="56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C6C3F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443E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C6C3F">
        <w:rPr>
          <w:rFonts w:ascii="Times New Roman" w:hAnsi="Times New Roman" w:cs="Times New Roman"/>
          <w:sz w:val="24"/>
          <w:szCs w:val="24"/>
        </w:rPr>
        <w:t>М.П.</w:t>
      </w:r>
      <w:r w:rsidR="00B6208A">
        <w:rPr>
          <w:rFonts w:ascii="Times New Roman" w:hAnsi="Times New Roman" w:cs="Times New Roman"/>
          <w:sz w:val="24"/>
          <w:szCs w:val="24"/>
        </w:rPr>
        <w:t>»</w:t>
      </w:r>
    </w:p>
    <w:p w:rsidR="00576FD7" w:rsidRDefault="00576FD7" w:rsidP="00EB7C63">
      <w:pPr>
        <w:pStyle w:val="ConsPlusNonformat"/>
        <w:widowControl/>
        <w:ind w:right="56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91619" w:rsidRDefault="00D91619" w:rsidP="00D91619">
      <w:pPr>
        <w:autoSpaceDE w:val="0"/>
        <w:autoSpaceDN w:val="0"/>
        <w:adjustRightInd w:val="0"/>
      </w:pPr>
    </w:p>
    <w:p w:rsidR="00576FD7" w:rsidRDefault="00576FD7" w:rsidP="00EB7C63">
      <w:pPr>
        <w:pStyle w:val="ConsPlusNonformat"/>
        <w:widowControl/>
        <w:ind w:right="56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56402" w:rsidRDefault="00A56402" w:rsidP="00A56402">
      <w:pPr>
        <w:autoSpaceDE w:val="0"/>
        <w:autoSpaceDN w:val="0"/>
        <w:adjustRightInd w:val="0"/>
      </w:pPr>
    </w:p>
    <w:sectPr w:rsidR="00A56402" w:rsidSect="001E478B">
      <w:headerReference w:type="first" r:id="rId7"/>
      <w:footerReference w:type="first" r:id="rId8"/>
      <w:type w:val="continuous"/>
      <w:pgSz w:w="11906" w:h="16838" w:code="9"/>
      <w:pgMar w:top="567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0CB" w:rsidRDefault="00E130CB" w:rsidP="00E57333">
      <w:r>
        <w:separator/>
      </w:r>
    </w:p>
  </w:endnote>
  <w:endnote w:type="continuationSeparator" w:id="0">
    <w:p w:rsidR="00E130CB" w:rsidRDefault="00E130CB" w:rsidP="00E57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F96" w:rsidRPr="00617F96" w:rsidRDefault="00617F96">
    <w:pPr>
      <w:pStyle w:val="a8"/>
      <w:rPr>
        <w:sz w:val="20"/>
        <w:szCs w:val="20"/>
      </w:rPr>
    </w:pPr>
    <w:r w:rsidRPr="00617F96">
      <w:rPr>
        <w:sz w:val="20"/>
        <w:szCs w:val="20"/>
      </w:rPr>
      <w:t>Внутренний номер: 0355143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0CB" w:rsidRDefault="00E130CB" w:rsidP="00E57333">
      <w:r>
        <w:separator/>
      </w:r>
    </w:p>
  </w:footnote>
  <w:footnote w:type="continuationSeparator" w:id="0">
    <w:p w:rsidR="00E130CB" w:rsidRDefault="00E130CB" w:rsidP="00E57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E05" w:rsidRPr="001E478B" w:rsidRDefault="00FC4E05" w:rsidP="001E478B">
    <w:pPr>
      <w:pStyle w:val="a6"/>
      <w:jc w:val="center"/>
      <w:rPr>
        <w:color w:val="FFFFFF"/>
      </w:rPr>
    </w:pPr>
    <w:r w:rsidRPr="001E478B">
      <w:rPr>
        <w:color w:val="FFFFFF"/>
      </w:rPr>
      <w:fldChar w:fldCharType="begin"/>
    </w:r>
    <w:r w:rsidRPr="001E478B">
      <w:rPr>
        <w:color w:val="FFFFFF"/>
      </w:rPr>
      <w:instrText xml:space="preserve"> PAGE   \* MERGEFORMAT </w:instrText>
    </w:r>
    <w:r w:rsidRPr="001E478B">
      <w:rPr>
        <w:color w:val="FFFFFF"/>
      </w:rPr>
      <w:fldChar w:fldCharType="separate"/>
    </w:r>
    <w:r w:rsidR="00CB6641">
      <w:rPr>
        <w:noProof/>
        <w:color w:val="FFFFFF"/>
      </w:rPr>
      <w:t>1</w:t>
    </w:r>
    <w:r w:rsidRPr="001E478B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D78E8"/>
    <w:multiLevelType w:val="hybridMultilevel"/>
    <w:tmpl w:val="12302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F0F18"/>
    <w:multiLevelType w:val="hybridMultilevel"/>
    <w:tmpl w:val="0582B8CC"/>
    <w:lvl w:ilvl="0" w:tplc="D0D2B74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D09"/>
    <w:rsid w:val="0000333C"/>
    <w:rsid w:val="000042E2"/>
    <w:rsid w:val="00010953"/>
    <w:rsid w:val="0002399B"/>
    <w:rsid w:val="000335DC"/>
    <w:rsid w:val="00033B74"/>
    <w:rsid w:val="00037CA7"/>
    <w:rsid w:val="00042ACA"/>
    <w:rsid w:val="0004676F"/>
    <w:rsid w:val="00053789"/>
    <w:rsid w:val="00060482"/>
    <w:rsid w:val="0006598B"/>
    <w:rsid w:val="00065EEB"/>
    <w:rsid w:val="000832E2"/>
    <w:rsid w:val="00086EA4"/>
    <w:rsid w:val="00095F17"/>
    <w:rsid w:val="000A4A45"/>
    <w:rsid w:val="000A5B53"/>
    <w:rsid w:val="000B626E"/>
    <w:rsid w:val="000B6324"/>
    <w:rsid w:val="000C2B70"/>
    <w:rsid w:val="000C3774"/>
    <w:rsid w:val="000C73D5"/>
    <w:rsid w:val="000D68E5"/>
    <w:rsid w:val="000E278B"/>
    <w:rsid w:val="000E33F7"/>
    <w:rsid w:val="000F1DBF"/>
    <w:rsid w:val="001135FD"/>
    <w:rsid w:val="001145CA"/>
    <w:rsid w:val="00121A2A"/>
    <w:rsid w:val="001272F0"/>
    <w:rsid w:val="0012735A"/>
    <w:rsid w:val="0012795A"/>
    <w:rsid w:val="00132ADC"/>
    <w:rsid w:val="00136B95"/>
    <w:rsid w:val="00144260"/>
    <w:rsid w:val="00147502"/>
    <w:rsid w:val="001535FC"/>
    <w:rsid w:val="00154EE4"/>
    <w:rsid w:val="00163FC7"/>
    <w:rsid w:val="001649AE"/>
    <w:rsid w:val="001731B2"/>
    <w:rsid w:val="001731BE"/>
    <w:rsid w:val="00173472"/>
    <w:rsid w:val="00186457"/>
    <w:rsid w:val="00190253"/>
    <w:rsid w:val="001947A8"/>
    <w:rsid w:val="001B411D"/>
    <w:rsid w:val="001C057B"/>
    <w:rsid w:val="001C7816"/>
    <w:rsid w:val="001E397D"/>
    <w:rsid w:val="001E478B"/>
    <w:rsid w:val="001E533B"/>
    <w:rsid w:val="001E7DDF"/>
    <w:rsid w:val="001F1064"/>
    <w:rsid w:val="001F2BF5"/>
    <w:rsid w:val="001F79C3"/>
    <w:rsid w:val="002000F7"/>
    <w:rsid w:val="00200E6E"/>
    <w:rsid w:val="00212B67"/>
    <w:rsid w:val="002169D6"/>
    <w:rsid w:val="00236F27"/>
    <w:rsid w:val="00241F11"/>
    <w:rsid w:val="00246509"/>
    <w:rsid w:val="002469CA"/>
    <w:rsid w:val="002519BD"/>
    <w:rsid w:val="00252EF4"/>
    <w:rsid w:val="00253955"/>
    <w:rsid w:val="0025398B"/>
    <w:rsid w:val="00272BB3"/>
    <w:rsid w:val="00275F8B"/>
    <w:rsid w:val="00277645"/>
    <w:rsid w:val="00280FD9"/>
    <w:rsid w:val="00287044"/>
    <w:rsid w:val="002878B0"/>
    <w:rsid w:val="00294E2E"/>
    <w:rsid w:val="00295C8F"/>
    <w:rsid w:val="0029706D"/>
    <w:rsid w:val="002A6D79"/>
    <w:rsid w:val="002B35C5"/>
    <w:rsid w:val="002C100C"/>
    <w:rsid w:val="002C7F6A"/>
    <w:rsid w:val="002D264E"/>
    <w:rsid w:val="002D4E74"/>
    <w:rsid w:val="002D551E"/>
    <w:rsid w:val="002D7FC1"/>
    <w:rsid w:val="002F291E"/>
    <w:rsid w:val="002F3CF8"/>
    <w:rsid w:val="002F421A"/>
    <w:rsid w:val="003159EF"/>
    <w:rsid w:val="00316067"/>
    <w:rsid w:val="00317DBB"/>
    <w:rsid w:val="003227B9"/>
    <w:rsid w:val="00326661"/>
    <w:rsid w:val="00331214"/>
    <w:rsid w:val="00334361"/>
    <w:rsid w:val="00337E65"/>
    <w:rsid w:val="00351142"/>
    <w:rsid w:val="003554F7"/>
    <w:rsid w:val="00360CC8"/>
    <w:rsid w:val="00364361"/>
    <w:rsid w:val="00372252"/>
    <w:rsid w:val="0038251A"/>
    <w:rsid w:val="00382C8C"/>
    <w:rsid w:val="00384E47"/>
    <w:rsid w:val="0039189F"/>
    <w:rsid w:val="003971D1"/>
    <w:rsid w:val="003A4937"/>
    <w:rsid w:val="003A5F61"/>
    <w:rsid w:val="003B3997"/>
    <w:rsid w:val="003C5CC8"/>
    <w:rsid w:val="003C6D9F"/>
    <w:rsid w:val="003D2827"/>
    <w:rsid w:val="003D4A97"/>
    <w:rsid w:val="003E4B54"/>
    <w:rsid w:val="003E54E3"/>
    <w:rsid w:val="003F1CE3"/>
    <w:rsid w:val="003F2688"/>
    <w:rsid w:val="004051EE"/>
    <w:rsid w:val="004107FD"/>
    <w:rsid w:val="004124F7"/>
    <w:rsid w:val="00414CEB"/>
    <w:rsid w:val="00424263"/>
    <w:rsid w:val="00424E7C"/>
    <w:rsid w:val="004438DC"/>
    <w:rsid w:val="00444304"/>
    <w:rsid w:val="004518F7"/>
    <w:rsid w:val="00463223"/>
    <w:rsid w:val="00463DC4"/>
    <w:rsid w:val="00473D52"/>
    <w:rsid w:val="00484AFF"/>
    <w:rsid w:val="004873E1"/>
    <w:rsid w:val="00490B70"/>
    <w:rsid w:val="00493853"/>
    <w:rsid w:val="004955A8"/>
    <w:rsid w:val="00496875"/>
    <w:rsid w:val="004A1824"/>
    <w:rsid w:val="004A2D04"/>
    <w:rsid w:val="004A6375"/>
    <w:rsid w:val="004B6C79"/>
    <w:rsid w:val="004B76FE"/>
    <w:rsid w:val="004C516E"/>
    <w:rsid w:val="004E0E3E"/>
    <w:rsid w:val="004E5DA0"/>
    <w:rsid w:val="004E67D0"/>
    <w:rsid w:val="005112C1"/>
    <w:rsid w:val="005255A4"/>
    <w:rsid w:val="00530F20"/>
    <w:rsid w:val="00544665"/>
    <w:rsid w:val="005550A2"/>
    <w:rsid w:val="00556457"/>
    <w:rsid w:val="00565819"/>
    <w:rsid w:val="00565FE6"/>
    <w:rsid w:val="00573513"/>
    <w:rsid w:val="00576FD7"/>
    <w:rsid w:val="005871DB"/>
    <w:rsid w:val="005952CC"/>
    <w:rsid w:val="005A3F7E"/>
    <w:rsid w:val="005C1DB5"/>
    <w:rsid w:val="005C2D10"/>
    <w:rsid w:val="005C6F09"/>
    <w:rsid w:val="005D64CC"/>
    <w:rsid w:val="005E210A"/>
    <w:rsid w:val="005E64B9"/>
    <w:rsid w:val="005F2B05"/>
    <w:rsid w:val="005F7C0B"/>
    <w:rsid w:val="00605A47"/>
    <w:rsid w:val="00617F96"/>
    <w:rsid w:val="006232C3"/>
    <w:rsid w:val="00624BD1"/>
    <w:rsid w:val="00625155"/>
    <w:rsid w:val="00645329"/>
    <w:rsid w:val="00656920"/>
    <w:rsid w:val="006705D9"/>
    <w:rsid w:val="00673183"/>
    <w:rsid w:val="00683FF2"/>
    <w:rsid w:val="00684E78"/>
    <w:rsid w:val="00685189"/>
    <w:rsid w:val="00693AA9"/>
    <w:rsid w:val="006A5EB8"/>
    <w:rsid w:val="006A5EF2"/>
    <w:rsid w:val="006B477B"/>
    <w:rsid w:val="006B5CAF"/>
    <w:rsid w:val="006C395A"/>
    <w:rsid w:val="006D2A2C"/>
    <w:rsid w:val="006D496B"/>
    <w:rsid w:val="006D5A6E"/>
    <w:rsid w:val="006E3A48"/>
    <w:rsid w:val="006E44E0"/>
    <w:rsid w:val="006F5D08"/>
    <w:rsid w:val="0070403C"/>
    <w:rsid w:val="0072296E"/>
    <w:rsid w:val="00724EC5"/>
    <w:rsid w:val="007261A0"/>
    <w:rsid w:val="00734FEE"/>
    <w:rsid w:val="00737CAA"/>
    <w:rsid w:val="00741071"/>
    <w:rsid w:val="00754596"/>
    <w:rsid w:val="00756418"/>
    <w:rsid w:val="00760135"/>
    <w:rsid w:val="007627FF"/>
    <w:rsid w:val="00762D4A"/>
    <w:rsid w:val="007637FE"/>
    <w:rsid w:val="00765008"/>
    <w:rsid w:val="00777816"/>
    <w:rsid w:val="00777E0E"/>
    <w:rsid w:val="00791184"/>
    <w:rsid w:val="00792058"/>
    <w:rsid w:val="007A0B82"/>
    <w:rsid w:val="007B15C1"/>
    <w:rsid w:val="007C14B8"/>
    <w:rsid w:val="007E01DE"/>
    <w:rsid w:val="007E4F18"/>
    <w:rsid w:val="007F307A"/>
    <w:rsid w:val="007F53E0"/>
    <w:rsid w:val="00817CA4"/>
    <w:rsid w:val="00824A77"/>
    <w:rsid w:val="00831A16"/>
    <w:rsid w:val="00837D8A"/>
    <w:rsid w:val="00840EE0"/>
    <w:rsid w:val="00843195"/>
    <w:rsid w:val="00846E12"/>
    <w:rsid w:val="008528E9"/>
    <w:rsid w:val="00854EB3"/>
    <w:rsid w:val="00857BFE"/>
    <w:rsid w:val="00872023"/>
    <w:rsid w:val="00872878"/>
    <w:rsid w:val="008775AE"/>
    <w:rsid w:val="008869CB"/>
    <w:rsid w:val="00892234"/>
    <w:rsid w:val="008958D3"/>
    <w:rsid w:val="008A2E70"/>
    <w:rsid w:val="008B1F03"/>
    <w:rsid w:val="008C067F"/>
    <w:rsid w:val="008C1322"/>
    <w:rsid w:val="008C33C5"/>
    <w:rsid w:val="008D1631"/>
    <w:rsid w:val="008D5A01"/>
    <w:rsid w:val="008E6A43"/>
    <w:rsid w:val="008F05AF"/>
    <w:rsid w:val="008F764C"/>
    <w:rsid w:val="00906A31"/>
    <w:rsid w:val="009258A4"/>
    <w:rsid w:val="00930463"/>
    <w:rsid w:val="00934FB3"/>
    <w:rsid w:val="00941658"/>
    <w:rsid w:val="009426A2"/>
    <w:rsid w:val="00943EC8"/>
    <w:rsid w:val="009443E5"/>
    <w:rsid w:val="009457D4"/>
    <w:rsid w:val="00954B6B"/>
    <w:rsid w:val="00963941"/>
    <w:rsid w:val="009669DC"/>
    <w:rsid w:val="00975C91"/>
    <w:rsid w:val="00980459"/>
    <w:rsid w:val="009845AB"/>
    <w:rsid w:val="0099528C"/>
    <w:rsid w:val="009B64DA"/>
    <w:rsid w:val="009C59FE"/>
    <w:rsid w:val="009C7AFC"/>
    <w:rsid w:val="009D4E92"/>
    <w:rsid w:val="009D781C"/>
    <w:rsid w:val="009E055F"/>
    <w:rsid w:val="00A061AE"/>
    <w:rsid w:val="00A12A2C"/>
    <w:rsid w:val="00A12A40"/>
    <w:rsid w:val="00A12FB7"/>
    <w:rsid w:val="00A21C64"/>
    <w:rsid w:val="00A24210"/>
    <w:rsid w:val="00A279DB"/>
    <w:rsid w:val="00A30570"/>
    <w:rsid w:val="00A328E4"/>
    <w:rsid w:val="00A42DCA"/>
    <w:rsid w:val="00A56402"/>
    <w:rsid w:val="00A60FB3"/>
    <w:rsid w:val="00A63BA7"/>
    <w:rsid w:val="00A64A21"/>
    <w:rsid w:val="00A80E24"/>
    <w:rsid w:val="00AB1B4C"/>
    <w:rsid w:val="00AB51B3"/>
    <w:rsid w:val="00AC4073"/>
    <w:rsid w:val="00AC597D"/>
    <w:rsid w:val="00AC6DD1"/>
    <w:rsid w:val="00AE1B12"/>
    <w:rsid w:val="00AE4436"/>
    <w:rsid w:val="00AE633A"/>
    <w:rsid w:val="00AE6427"/>
    <w:rsid w:val="00B23144"/>
    <w:rsid w:val="00B25F46"/>
    <w:rsid w:val="00B30B36"/>
    <w:rsid w:val="00B37797"/>
    <w:rsid w:val="00B46A3D"/>
    <w:rsid w:val="00B501A1"/>
    <w:rsid w:val="00B555DD"/>
    <w:rsid w:val="00B6208A"/>
    <w:rsid w:val="00B62111"/>
    <w:rsid w:val="00B62FB2"/>
    <w:rsid w:val="00B65F24"/>
    <w:rsid w:val="00B80AC9"/>
    <w:rsid w:val="00B83ADB"/>
    <w:rsid w:val="00B85C19"/>
    <w:rsid w:val="00B957EB"/>
    <w:rsid w:val="00BA141C"/>
    <w:rsid w:val="00BB1B17"/>
    <w:rsid w:val="00BB645D"/>
    <w:rsid w:val="00BC2A08"/>
    <w:rsid w:val="00BD0575"/>
    <w:rsid w:val="00BE52A9"/>
    <w:rsid w:val="00BF717B"/>
    <w:rsid w:val="00C05621"/>
    <w:rsid w:val="00C15A5A"/>
    <w:rsid w:val="00C16439"/>
    <w:rsid w:val="00C213FC"/>
    <w:rsid w:val="00C21566"/>
    <w:rsid w:val="00C239D4"/>
    <w:rsid w:val="00C32444"/>
    <w:rsid w:val="00C3542D"/>
    <w:rsid w:val="00C40BC4"/>
    <w:rsid w:val="00C73106"/>
    <w:rsid w:val="00C80F3E"/>
    <w:rsid w:val="00C82B81"/>
    <w:rsid w:val="00C8424F"/>
    <w:rsid w:val="00C91E1A"/>
    <w:rsid w:val="00C94DE9"/>
    <w:rsid w:val="00C954DE"/>
    <w:rsid w:val="00CA5ECE"/>
    <w:rsid w:val="00CA6D09"/>
    <w:rsid w:val="00CB021A"/>
    <w:rsid w:val="00CB323D"/>
    <w:rsid w:val="00CB4FB0"/>
    <w:rsid w:val="00CB6641"/>
    <w:rsid w:val="00CB6C30"/>
    <w:rsid w:val="00CC18AB"/>
    <w:rsid w:val="00CC2123"/>
    <w:rsid w:val="00CC2EA5"/>
    <w:rsid w:val="00CD0854"/>
    <w:rsid w:val="00CD1D1F"/>
    <w:rsid w:val="00CD6DA7"/>
    <w:rsid w:val="00CE498D"/>
    <w:rsid w:val="00CE7ED2"/>
    <w:rsid w:val="00CF289D"/>
    <w:rsid w:val="00D0004B"/>
    <w:rsid w:val="00D02903"/>
    <w:rsid w:val="00D05FAA"/>
    <w:rsid w:val="00D07BF7"/>
    <w:rsid w:val="00D2049E"/>
    <w:rsid w:val="00D25AF0"/>
    <w:rsid w:val="00D5336C"/>
    <w:rsid w:val="00D53EE1"/>
    <w:rsid w:val="00D66E44"/>
    <w:rsid w:val="00D822CC"/>
    <w:rsid w:val="00D83BC0"/>
    <w:rsid w:val="00D90C4A"/>
    <w:rsid w:val="00D91619"/>
    <w:rsid w:val="00DA5AF5"/>
    <w:rsid w:val="00DB2FDF"/>
    <w:rsid w:val="00DD1A1E"/>
    <w:rsid w:val="00DE058A"/>
    <w:rsid w:val="00DE5ADE"/>
    <w:rsid w:val="00DE684D"/>
    <w:rsid w:val="00DF3F36"/>
    <w:rsid w:val="00E130CB"/>
    <w:rsid w:val="00E1342B"/>
    <w:rsid w:val="00E13ED9"/>
    <w:rsid w:val="00E3617E"/>
    <w:rsid w:val="00E36597"/>
    <w:rsid w:val="00E43476"/>
    <w:rsid w:val="00E4431F"/>
    <w:rsid w:val="00E50997"/>
    <w:rsid w:val="00E553AC"/>
    <w:rsid w:val="00E57333"/>
    <w:rsid w:val="00E61957"/>
    <w:rsid w:val="00E61AF1"/>
    <w:rsid w:val="00E63CA3"/>
    <w:rsid w:val="00E63F8A"/>
    <w:rsid w:val="00E728A4"/>
    <w:rsid w:val="00E7457F"/>
    <w:rsid w:val="00E91EAB"/>
    <w:rsid w:val="00EB0A0E"/>
    <w:rsid w:val="00EB2D84"/>
    <w:rsid w:val="00EB488D"/>
    <w:rsid w:val="00EB6594"/>
    <w:rsid w:val="00EB7C63"/>
    <w:rsid w:val="00EC1BE0"/>
    <w:rsid w:val="00EC42D0"/>
    <w:rsid w:val="00ED6832"/>
    <w:rsid w:val="00EF343C"/>
    <w:rsid w:val="00EF3AB6"/>
    <w:rsid w:val="00EF4AC5"/>
    <w:rsid w:val="00EF50A9"/>
    <w:rsid w:val="00EF6E38"/>
    <w:rsid w:val="00F068D4"/>
    <w:rsid w:val="00F111FF"/>
    <w:rsid w:val="00F122E9"/>
    <w:rsid w:val="00F207C4"/>
    <w:rsid w:val="00F21A95"/>
    <w:rsid w:val="00F230DD"/>
    <w:rsid w:val="00F31E55"/>
    <w:rsid w:val="00F40F92"/>
    <w:rsid w:val="00F41275"/>
    <w:rsid w:val="00F4549F"/>
    <w:rsid w:val="00F53DBB"/>
    <w:rsid w:val="00F620BA"/>
    <w:rsid w:val="00F65559"/>
    <w:rsid w:val="00F67A12"/>
    <w:rsid w:val="00F816E3"/>
    <w:rsid w:val="00F82851"/>
    <w:rsid w:val="00F84324"/>
    <w:rsid w:val="00F91217"/>
    <w:rsid w:val="00F9303B"/>
    <w:rsid w:val="00F936BD"/>
    <w:rsid w:val="00F95DA3"/>
    <w:rsid w:val="00FA0B57"/>
    <w:rsid w:val="00FA6153"/>
    <w:rsid w:val="00FA6FEF"/>
    <w:rsid w:val="00FB564E"/>
    <w:rsid w:val="00FC0767"/>
    <w:rsid w:val="00FC4E05"/>
    <w:rsid w:val="00FD0A1D"/>
    <w:rsid w:val="00FD6C2A"/>
    <w:rsid w:val="00FF2141"/>
    <w:rsid w:val="00FF28AB"/>
    <w:rsid w:val="00FF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6452ED-BD3F-44E0-970B-CED8FD3A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46509"/>
    <w:pPr>
      <w:ind w:right="46"/>
    </w:pPr>
    <w:rPr>
      <w:szCs w:val="20"/>
    </w:rPr>
  </w:style>
  <w:style w:type="paragraph" w:styleId="a4">
    <w:name w:val="Body Text Indent"/>
    <w:basedOn w:val="a"/>
    <w:rsid w:val="00246509"/>
    <w:pPr>
      <w:ind w:firstLine="720"/>
      <w:jc w:val="both"/>
    </w:pPr>
    <w:rPr>
      <w:sz w:val="28"/>
      <w:szCs w:val="20"/>
    </w:rPr>
  </w:style>
  <w:style w:type="table" w:styleId="a5">
    <w:name w:val="Table Grid"/>
    <w:basedOn w:val="a1"/>
    <w:rsid w:val="00246509"/>
    <w:rPr>
      <w:rFonts w:ascii="Times New Roman CYR" w:hAnsi="Times New Roman CY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573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E57333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573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57333"/>
    <w:rPr>
      <w:sz w:val="24"/>
      <w:szCs w:val="24"/>
    </w:rPr>
  </w:style>
  <w:style w:type="paragraph" w:customStyle="1" w:styleId="ConsPlusNormal">
    <w:name w:val="ConsPlusNormal"/>
    <w:uiPriority w:val="99"/>
    <w:rsid w:val="009258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9258A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824A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1E47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1E478B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EB7C63"/>
    <w:pPr>
      <w:shd w:val="clear" w:color="auto" w:fill="000080"/>
    </w:pPr>
    <w:rPr>
      <w:rFonts w:ascii="Tahoma" w:hAnsi="Tahoma" w:cs="Tahoma"/>
    </w:rPr>
  </w:style>
  <w:style w:type="paragraph" w:customStyle="1" w:styleId="ad">
    <w:name w:val="Знак Знак Знак Знак"/>
    <w:basedOn w:val="a"/>
    <w:rsid w:val="00A564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sevadm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subject/>
  <dc:creator>Shishova</dc:creator>
  <cp:keywords/>
  <dc:description/>
  <cp:lastModifiedBy>Anna A. Lebedeva</cp:lastModifiedBy>
  <cp:revision>5</cp:revision>
  <cp:lastPrinted>2025-07-25T02:32:00Z</cp:lastPrinted>
  <dcterms:created xsi:type="dcterms:W3CDTF">2025-07-23T02:21:00Z</dcterms:created>
  <dcterms:modified xsi:type="dcterms:W3CDTF">2025-07-30T06:33:00Z</dcterms:modified>
</cp:coreProperties>
</file>