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63" w:rsidRDefault="00424263" w:rsidP="00424263">
      <w:pPr>
        <w:ind w:left="6350"/>
      </w:pPr>
      <w:r>
        <w:t xml:space="preserve">Приложение </w:t>
      </w:r>
      <w:r w:rsidR="0029484C">
        <w:t>3</w:t>
      </w:r>
    </w:p>
    <w:p w:rsidR="00424263" w:rsidRDefault="00424263" w:rsidP="00424263">
      <w:pPr>
        <w:ind w:left="6350"/>
      </w:pPr>
      <w:r>
        <w:t>к постановлению</w:t>
      </w:r>
    </w:p>
    <w:p w:rsidR="00424263" w:rsidRDefault="00424263" w:rsidP="00424263">
      <w:pPr>
        <w:ind w:left="6350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24263" w:rsidRDefault="00424263" w:rsidP="00424263">
      <w:pPr>
        <w:ind w:left="6350"/>
      </w:pPr>
      <w:r>
        <w:t xml:space="preserve">от </w:t>
      </w:r>
      <w:r w:rsidR="00EA1246">
        <w:t>_30.07.2025_№_1845-па_</w:t>
      </w:r>
      <w:bookmarkStart w:id="0" w:name="_GoBack"/>
      <w:bookmarkEnd w:id="0"/>
    </w:p>
    <w:p w:rsidR="00617F96" w:rsidRDefault="00617F96" w:rsidP="00826310"/>
    <w:p w:rsidR="00424263" w:rsidRDefault="00424263" w:rsidP="00424263">
      <w:pPr>
        <w:ind w:left="6124"/>
        <w:jc w:val="right"/>
      </w:pPr>
      <w:r>
        <w:t>«</w:t>
      </w:r>
      <w:r w:rsidRPr="0039111A">
        <w:t xml:space="preserve">Форма </w:t>
      </w:r>
      <w:r w:rsidR="0029484C">
        <w:t>4</w:t>
      </w:r>
    </w:p>
    <w:p w:rsidR="00617F96" w:rsidRDefault="00617F96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</w:p>
    <w:p w:rsidR="00424263" w:rsidRDefault="00424263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proofErr w:type="gramStart"/>
      <w:r w:rsidRPr="0039111A">
        <w:rPr>
          <w:caps/>
        </w:rPr>
        <w:t>Администрация</w:t>
      </w:r>
      <w:proofErr w:type="gramEnd"/>
      <w:r w:rsidRPr="0039111A">
        <w:rPr>
          <w:caps/>
        </w:rPr>
        <w:t xml:space="preserve"> ЗАТО Северск</w:t>
      </w:r>
    </w:p>
    <w:p w:rsidR="00424263" w:rsidRPr="00672887" w:rsidRDefault="00424263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r w:rsidRPr="004C2F85">
        <w:t>КОМИТЕТ АРХИТЕКТУРЫ И ГРАДОСТРОИТЕЛЬСТВА</w:t>
      </w:r>
    </w:p>
    <w:p w:rsidR="00826310" w:rsidRPr="00083405" w:rsidRDefault="00826310" w:rsidP="00826310">
      <w:pPr>
        <w:autoSpaceDE w:val="0"/>
        <w:autoSpaceDN w:val="0"/>
        <w:adjustRightInd w:val="0"/>
        <w:spacing w:line="276" w:lineRule="auto"/>
        <w:ind w:left="5670"/>
      </w:pPr>
      <w:proofErr w:type="gramStart"/>
      <w:r w:rsidRPr="00083405">
        <w:t>Кому:_</w:t>
      </w:r>
      <w:proofErr w:type="gramEnd"/>
      <w:r w:rsidRPr="00083405">
        <w:t>_______________________</w:t>
      </w:r>
      <w:r>
        <w:t>__</w:t>
      </w:r>
      <w:r w:rsidRPr="00083405">
        <w:t>_</w:t>
      </w:r>
    </w:p>
    <w:p w:rsidR="00826310" w:rsidRPr="00083405" w:rsidRDefault="00826310" w:rsidP="00826310">
      <w:pPr>
        <w:autoSpaceDE w:val="0"/>
        <w:autoSpaceDN w:val="0"/>
        <w:adjustRightInd w:val="0"/>
        <w:spacing w:line="276" w:lineRule="auto"/>
        <w:ind w:left="5670"/>
      </w:pPr>
      <w:r w:rsidRPr="00083405">
        <w:t>ИНН: ________________________</w:t>
      </w:r>
      <w:r>
        <w:t>__</w:t>
      </w:r>
      <w:r w:rsidRPr="00083405">
        <w:t>_</w:t>
      </w:r>
    </w:p>
    <w:p w:rsidR="00826310" w:rsidRPr="00083405" w:rsidRDefault="00826310" w:rsidP="00826310">
      <w:pPr>
        <w:autoSpaceDE w:val="0"/>
        <w:autoSpaceDN w:val="0"/>
        <w:adjustRightInd w:val="0"/>
        <w:spacing w:line="276" w:lineRule="auto"/>
        <w:ind w:left="5670"/>
      </w:pPr>
      <w:proofErr w:type="gramStart"/>
      <w:r w:rsidRPr="00083405">
        <w:t>Пред</w:t>
      </w:r>
      <w:r>
        <w:t>ставитель:_</w:t>
      </w:r>
      <w:proofErr w:type="gramEnd"/>
      <w:r>
        <w:t xml:space="preserve">__________________ </w:t>
      </w:r>
      <w:r w:rsidRPr="00083405">
        <w:t>_______________________</w:t>
      </w:r>
      <w:r>
        <w:t>____</w:t>
      </w:r>
      <w:r w:rsidRPr="00083405">
        <w:t>_____</w:t>
      </w:r>
    </w:p>
    <w:p w:rsidR="00826310" w:rsidRPr="00083405" w:rsidRDefault="00826310" w:rsidP="00826310">
      <w:pPr>
        <w:autoSpaceDE w:val="0"/>
        <w:autoSpaceDN w:val="0"/>
        <w:adjustRightInd w:val="0"/>
        <w:spacing w:line="276" w:lineRule="auto"/>
        <w:ind w:left="5670"/>
      </w:pPr>
      <w:r>
        <w:t xml:space="preserve">Контактные данные </w:t>
      </w:r>
      <w:proofErr w:type="gramStart"/>
      <w:r w:rsidRPr="00083405">
        <w:t>представителя:_</w:t>
      </w:r>
      <w:proofErr w:type="gramEnd"/>
      <w:r w:rsidRPr="00083405">
        <w:t>_______________</w:t>
      </w:r>
      <w:r>
        <w:t>__</w:t>
      </w:r>
      <w:r w:rsidRPr="00083405">
        <w:t>_ ____________________________</w:t>
      </w:r>
      <w:r>
        <w:t>__</w:t>
      </w:r>
      <w:r w:rsidRPr="00083405">
        <w:t>__</w:t>
      </w:r>
    </w:p>
    <w:p w:rsidR="00826310" w:rsidRDefault="00826310" w:rsidP="00826310">
      <w:pPr>
        <w:widowControl w:val="0"/>
        <w:autoSpaceDE w:val="0"/>
        <w:autoSpaceDN w:val="0"/>
        <w:adjustRightInd w:val="0"/>
        <w:spacing w:line="276" w:lineRule="auto"/>
        <w:ind w:left="5670"/>
      </w:pPr>
      <w:r>
        <w:t>Тел.</w:t>
      </w:r>
      <w:r w:rsidRPr="00083405">
        <w:t>:</w:t>
      </w:r>
      <w:r w:rsidRPr="00D556B2">
        <w:t xml:space="preserve"> </w:t>
      </w:r>
      <w:r w:rsidRPr="00083405">
        <w:t>_____________________</w:t>
      </w:r>
      <w:r>
        <w:t>__</w:t>
      </w:r>
      <w:r w:rsidRPr="00083405">
        <w:t>____</w:t>
      </w:r>
    </w:p>
    <w:p w:rsidR="00424263" w:rsidRDefault="00826310" w:rsidP="00826310">
      <w:pPr>
        <w:widowControl w:val="0"/>
        <w:autoSpaceDE w:val="0"/>
        <w:autoSpaceDN w:val="0"/>
        <w:adjustRightInd w:val="0"/>
        <w:spacing w:after="120" w:line="276" w:lineRule="auto"/>
        <w:ind w:left="5670"/>
        <w:rPr>
          <w:b/>
          <w:caps/>
        </w:rPr>
      </w:pPr>
      <w:r w:rsidRPr="00083405">
        <w:t xml:space="preserve">Эл. </w:t>
      </w:r>
      <w:proofErr w:type="gramStart"/>
      <w:r w:rsidRPr="00083405">
        <w:t>почта:_</w:t>
      </w:r>
      <w:proofErr w:type="gramEnd"/>
      <w:r w:rsidRPr="00083405">
        <w:t>________________</w:t>
      </w:r>
      <w:r>
        <w:t>__</w:t>
      </w:r>
      <w:r w:rsidRPr="00083405">
        <w:t>____</w:t>
      </w:r>
    </w:p>
    <w:p w:rsidR="00424263" w:rsidRPr="0039111A" w:rsidRDefault="00424263" w:rsidP="00A82E4B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9111A">
        <w:rPr>
          <w:bCs/>
        </w:rPr>
        <w:t xml:space="preserve">PEIIIEHИЕ </w:t>
      </w:r>
    </w:p>
    <w:p w:rsidR="00424263" w:rsidRDefault="0029484C" w:rsidP="00A82E4B">
      <w:pPr>
        <w:widowControl w:val="0"/>
        <w:autoSpaceDE w:val="0"/>
        <w:autoSpaceDN w:val="0"/>
        <w:adjustRightInd w:val="0"/>
        <w:jc w:val="center"/>
      </w:pPr>
      <w:r>
        <w:t xml:space="preserve">об отказе в приеме документов/об отказе в предоставлении муниципальной услуги </w:t>
      </w:r>
      <w:r w:rsidRPr="00EC2E30">
        <w:t>«Выдача разрешени</w:t>
      </w:r>
      <w:r>
        <w:t>я</w:t>
      </w:r>
      <w:r w:rsidRPr="00EC2E30">
        <w:t xml:space="preserve"> </w:t>
      </w:r>
      <w:r>
        <w:t xml:space="preserve">на установку </w:t>
      </w:r>
      <w:r w:rsidRPr="00EC2E30">
        <w:t>и эксплуатацию рекламных конструкций</w:t>
      </w:r>
      <w:r>
        <w:t xml:space="preserve"> на соответствующей территории</w:t>
      </w:r>
      <w:r w:rsidRPr="00EC2E30">
        <w:t xml:space="preserve">, аннулирование </w:t>
      </w:r>
      <w:r>
        <w:t>такого разрешения</w:t>
      </w:r>
      <w:r w:rsidRPr="00EC2E30">
        <w:t>»</w:t>
      </w:r>
      <w:r>
        <w:t xml:space="preserve"> </w:t>
      </w:r>
    </w:p>
    <w:p w:rsidR="00424263" w:rsidRDefault="00424263" w:rsidP="00A82E4B">
      <w:pPr>
        <w:widowControl w:val="0"/>
        <w:autoSpaceDE w:val="0"/>
        <w:autoSpaceDN w:val="0"/>
        <w:adjustRightInd w:val="0"/>
        <w:jc w:val="center"/>
      </w:pPr>
      <w:r>
        <w:t xml:space="preserve">от____________ №____________ </w:t>
      </w:r>
    </w:p>
    <w:p w:rsidR="00424263" w:rsidRPr="00635000" w:rsidRDefault="00424263" w:rsidP="00424263">
      <w:pPr>
        <w:widowControl w:val="0"/>
        <w:autoSpaceDE w:val="0"/>
        <w:autoSpaceDN w:val="0"/>
        <w:adjustRightInd w:val="0"/>
        <w:jc w:val="center"/>
      </w:pPr>
    </w:p>
    <w:p w:rsidR="00826310" w:rsidRDefault="00826310" w:rsidP="00826310">
      <w:pPr>
        <w:widowControl w:val="0"/>
        <w:autoSpaceDE w:val="0"/>
        <w:autoSpaceDN w:val="0"/>
        <w:adjustRightInd w:val="0"/>
        <w:ind w:firstLine="709"/>
        <w:jc w:val="both"/>
      </w:pPr>
      <w:r w:rsidRPr="00291F43">
        <w:t>На основании поступившего запроса</w:t>
      </w:r>
      <w:r>
        <w:t xml:space="preserve"> от</w:t>
      </w:r>
      <w:r w:rsidRPr="00291F43">
        <w:t>___________</w:t>
      </w:r>
      <w:r>
        <w:t>______</w:t>
      </w:r>
      <w:r w:rsidRPr="00291F43">
        <w:t>__№</w:t>
      </w:r>
      <w:r>
        <w:t xml:space="preserve"> __________ </w:t>
      </w:r>
      <w:r w:rsidRPr="00291F43">
        <w:t>принято решение об отказе в приеме документов/об отказе в пре</w:t>
      </w:r>
      <w:r>
        <w:t xml:space="preserve">доставлении муниципальной услуги </w:t>
      </w:r>
      <w:r w:rsidRPr="00EC2E30">
        <w:t>«Выдача разрешени</w:t>
      </w:r>
      <w:r>
        <w:t>я</w:t>
      </w:r>
      <w:r w:rsidRPr="00EC2E30">
        <w:t xml:space="preserve"> </w:t>
      </w:r>
      <w:r>
        <w:t xml:space="preserve">на установку </w:t>
      </w:r>
      <w:r w:rsidRPr="00EC2E30">
        <w:t>и эксплуатацию рекламных конструкций</w:t>
      </w:r>
      <w:r>
        <w:t xml:space="preserve"> на соответствующей территории</w:t>
      </w:r>
      <w:r w:rsidRPr="00EC2E30">
        <w:t xml:space="preserve">, аннулирование </w:t>
      </w:r>
      <w:r>
        <w:t>такого разрешения</w:t>
      </w:r>
      <w:r w:rsidRPr="00EC2E30">
        <w:t>»</w:t>
      </w:r>
      <w:r>
        <w:t xml:space="preserve"> по следующим </w:t>
      </w:r>
      <w:r w:rsidRPr="00291F43">
        <w:t>основаниям:</w:t>
      </w:r>
    </w:p>
    <w:p w:rsidR="00826310" w:rsidRDefault="00826310" w:rsidP="00826310">
      <w:pPr>
        <w:widowControl w:val="0"/>
        <w:autoSpaceDE w:val="0"/>
        <w:autoSpaceDN w:val="0"/>
        <w:adjustRightInd w:val="0"/>
        <w:jc w:val="both"/>
      </w:pPr>
      <w:r w:rsidRPr="00291F43">
        <w:t>______________________________________________________________________________</w:t>
      </w:r>
      <w:r>
        <w:t>__</w:t>
      </w:r>
    </w:p>
    <w:p w:rsidR="00826310" w:rsidRDefault="00826310" w:rsidP="00826310">
      <w:pPr>
        <w:widowControl w:val="0"/>
        <w:autoSpaceDE w:val="0"/>
        <w:autoSpaceDN w:val="0"/>
        <w:adjustRightInd w:val="0"/>
        <w:jc w:val="both"/>
      </w:pPr>
      <w:r w:rsidRPr="00291F43">
        <w:t>______________________________________________________________________________</w:t>
      </w:r>
      <w:r>
        <w:t>__</w:t>
      </w:r>
      <w:r w:rsidRPr="00291F43">
        <w:t>______________________________________________________________________________</w:t>
      </w:r>
      <w:r>
        <w:t>__</w:t>
      </w:r>
      <w:r w:rsidRPr="00291F43">
        <w:t>______________________________________________________________________________</w:t>
      </w:r>
      <w:r w:rsidR="00EE18B4">
        <w:t>_.</w:t>
      </w:r>
      <w:r w:rsidRPr="00291F43">
        <w:t xml:space="preserve"> </w:t>
      </w:r>
    </w:p>
    <w:p w:rsidR="00EE18B4" w:rsidRDefault="00EE18B4" w:rsidP="00826310">
      <w:pPr>
        <w:autoSpaceDE w:val="0"/>
        <w:autoSpaceDN w:val="0"/>
        <w:adjustRightInd w:val="0"/>
      </w:pPr>
      <w:r>
        <w:t xml:space="preserve">Разъяснение причин </w:t>
      </w:r>
      <w:proofErr w:type="gramStart"/>
      <w:r>
        <w:t>отказа:</w:t>
      </w:r>
      <w:r w:rsidR="00826310" w:rsidRPr="00291F43">
        <w:t>_</w:t>
      </w:r>
      <w:proofErr w:type="gramEnd"/>
      <w:r w:rsidR="00826310" w:rsidRPr="00291F43">
        <w:t>________________________</w:t>
      </w:r>
      <w:r>
        <w:t>____________________________</w:t>
      </w:r>
      <w:r w:rsidR="00826310" w:rsidRPr="00291F43">
        <w:t>___</w:t>
      </w:r>
    </w:p>
    <w:p w:rsidR="00826310" w:rsidRDefault="00826310" w:rsidP="00826310">
      <w:pPr>
        <w:autoSpaceDE w:val="0"/>
        <w:autoSpaceDN w:val="0"/>
        <w:adjustRightInd w:val="0"/>
      </w:pPr>
      <w:r w:rsidRPr="00291F43">
        <w:t>____________________________________________</w:t>
      </w:r>
      <w:r>
        <w:t>__</w:t>
      </w:r>
      <w:r w:rsidRPr="00291F43">
        <w:t>______________________________________________________________________________</w:t>
      </w:r>
      <w:r>
        <w:t>__</w:t>
      </w:r>
      <w:r w:rsidRPr="00291F43">
        <w:t>_______________________________________________________________________________</w:t>
      </w:r>
      <w:r w:rsidR="00EE18B4">
        <w:t>__________________________________.</w:t>
      </w:r>
    </w:p>
    <w:p w:rsidR="00826310" w:rsidRDefault="00826310" w:rsidP="003E02A1">
      <w:pPr>
        <w:autoSpaceDE w:val="0"/>
        <w:autoSpaceDN w:val="0"/>
        <w:adjustRightInd w:val="0"/>
        <w:ind w:firstLine="720"/>
        <w:jc w:val="both"/>
      </w:pPr>
      <w:r>
        <w:t>Вы вправе повторно обратиться в упол</w:t>
      </w:r>
      <w:r w:rsidR="003E02A1">
        <w:t xml:space="preserve">номоченный орган с заявлением о </w:t>
      </w:r>
      <w:r>
        <w:t>предоставлении</w:t>
      </w:r>
      <w:r w:rsidR="00A32F5E">
        <w:t xml:space="preserve"> </w:t>
      </w:r>
      <w:r w:rsidR="00A82E4B">
        <w:t xml:space="preserve">муниципальной </w:t>
      </w:r>
      <w:r>
        <w:t>услуги после устранения указанных нарушений.</w:t>
      </w:r>
    </w:p>
    <w:p w:rsidR="006705D9" w:rsidRPr="00826310" w:rsidRDefault="00826310" w:rsidP="003E02A1">
      <w:pPr>
        <w:autoSpaceDE w:val="0"/>
        <w:autoSpaceDN w:val="0"/>
        <w:adjustRightInd w:val="0"/>
        <w:ind w:firstLine="720"/>
        <w:jc w:val="both"/>
      </w:pPr>
      <w:r>
        <w:t>Данный отказ может быть обжалован в досудебном порядке путем направления жалобы в уполномоченный орган, а также в судебном порядке</w:t>
      </w:r>
      <w:r w:rsidR="00424263">
        <w:t>.</w:t>
      </w:r>
    </w:p>
    <w:p w:rsidR="006705D9" w:rsidRDefault="006705D9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A32F5E" w:rsidRDefault="00A32F5E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6A2252" w:rsidRPr="001C6C3F" w:rsidRDefault="006A2252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A56402" w:rsidRDefault="00424263" w:rsidP="00A56402">
      <w:pPr>
        <w:autoSpaceDE w:val="0"/>
        <w:autoSpaceDN w:val="0"/>
        <w:adjustRightInd w:val="0"/>
      </w:pPr>
      <w:r>
        <w:t xml:space="preserve">Председатель Комитета               </w:t>
      </w:r>
      <w:r w:rsidR="00316067">
        <w:t>________________</w:t>
      </w:r>
      <w:r w:rsidR="00A56402" w:rsidRPr="00E35DEB">
        <w:t>_</w:t>
      </w:r>
      <w:r w:rsidR="00316067">
        <w:t xml:space="preserve">  </w:t>
      </w:r>
      <w:r>
        <w:t xml:space="preserve">      </w:t>
      </w:r>
      <w:r w:rsidR="00316067">
        <w:t xml:space="preserve"> </w:t>
      </w:r>
      <w:r>
        <w:t xml:space="preserve"> /__________________</w:t>
      </w:r>
      <w:r w:rsidR="008869CB">
        <w:t>__</w:t>
      </w:r>
      <w:r w:rsidR="00A56402" w:rsidRPr="00E35DEB">
        <w:t>_/</w:t>
      </w:r>
    </w:p>
    <w:p w:rsidR="00060482" w:rsidRDefault="00A56402" w:rsidP="00A32F5E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                                                              </w:t>
      </w:r>
      <w:r w:rsidR="00656920" w:rsidRPr="00424263">
        <w:rPr>
          <w:sz w:val="22"/>
          <w:szCs w:val="22"/>
        </w:rPr>
        <w:t>(</w:t>
      </w:r>
      <w:proofErr w:type="gramStart"/>
      <w:r w:rsidR="00656920" w:rsidRPr="00424263">
        <w:rPr>
          <w:sz w:val="22"/>
          <w:szCs w:val="22"/>
        </w:rPr>
        <w:t xml:space="preserve">подпись)   </w:t>
      </w:r>
      <w:proofErr w:type="gramEnd"/>
      <w:r w:rsidR="00656920" w:rsidRPr="00424263">
        <w:rPr>
          <w:sz w:val="22"/>
          <w:szCs w:val="22"/>
        </w:rPr>
        <w:t xml:space="preserve">     </w:t>
      </w:r>
      <w:r w:rsidR="00316067" w:rsidRPr="00424263">
        <w:rPr>
          <w:sz w:val="22"/>
          <w:szCs w:val="22"/>
        </w:rPr>
        <w:t xml:space="preserve">    </w:t>
      </w:r>
      <w:r w:rsidR="00424263">
        <w:rPr>
          <w:sz w:val="22"/>
          <w:szCs w:val="22"/>
        </w:rPr>
        <w:t xml:space="preserve">        </w:t>
      </w:r>
      <w:r w:rsidR="009443E5">
        <w:rPr>
          <w:sz w:val="22"/>
          <w:szCs w:val="22"/>
        </w:rPr>
        <w:t xml:space="preserve"> </w:t>
      </w:r>
      <w:r w:rsidR="00424263">
        <w:rPr>
          <w:sz w:val="22"/>
          <w:szCs w:val="22"/>
        </w:rPr>
        <w:t xml:space="preserve">   </w:t>
      </w:r>
      <w:r w:rsidRPr="00424263">
        <w:rPr>
          <w:sz w:val="22"/>
          <w:szCs w:val="22"/>
        </w:rPr>
        <w:t>(расшифровка подписи)</w:t>
      </w:r>
    </w:p>
    <w:p w:rsidR="00A82E4B" w:rsidRDefault="00A82E4B" w:rsidP="00A32F5E">
      <w:pPr>
        <w:autoSpaceDE w:val="0"/>
        <w:autoSpaceDN w:val="0"/>
        <w:adjustRightInd w:val="0"/>
        <w:rPr>
          <w:sz w:val="22"/>
          <w:szCs w:val="22"/>
        </w:rPr>
      </w:pPr>
    </w:p>
    <w:p w:rsidR="00A82E4B" w:rsidRPr="00A32F5E" w:rsidRDefault="00A82E4B" w:rsidP="00A32F5E">
      <w:pPr>
        <w:autoSpaceDE w:val="0"/>
        <w:autoSpaceDN w:val="0"/>
        <w:adjustRightInd w:val="0"/>
        <w:rPr>
          <w:sz w:val="22"/>
          <w:szCs w:val="22"/>
        </w:rPr>
      </w:pPr>
    </w:p>
    <w:p w:rsidR="002000F7" w:rsidRDefault="00060482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C6C3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443E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C6C3F">
        <w:rPr>
          <w:rFonts w:ascii="Times New Roman" w:hAnsi="Times New Roman" w:cs="Times New Roman"/>
          <w:sz w:val="24"/>
          <w:szCs w:val="24"/>
        </w:rPr>
        <w:t>М.П.</w:t>
      </w:r>
      <w:r w:rsidR="00B6208A">
        <w:rPr>
          <w:rFonts w:ascii="Times New Roman" w:hAnsi="Times New Roman" w:cs="Times New Roman"/>
          <w:sz w:val="24"/>
          <w:szCs w:val="24"/>
        </w:rPr>
        <w:t>»</w:t>
      </w:r>
    </w:p>
    <w:sectPr w:rsidR="002000F7" w:rsidSect="00A32F5E">
      <w:headerReference w:type="first" r:id="rId7"/>
      <w:footerReference w:type="first" r:id="rId8"/>
      <w:type w:val="continuous"/>
      <w:pgSz w:w="11906" w:h="16838" w:code="9"/>
      <w:pgMar w:top="567" w:right="567" w:bottom="1134" w:left="1701" w:header="709" w:footer="44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028" w:rsidRDefault="00C92028" w:rsidP="00E57333">
      <w:r>
        <w:separator/>
      </w:r>
    </w:p>
  </w:endnote>
  <w:endnote w:type="continuationSeparator" w:id="0">
    <w:p w:rsidR="00C92028" w:rsidRDefault="00C92028" w:rsidP="00E5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F5E" w:rsidRPr="00617F96" w:rsidRDefault="00617F96">
    <w:pPr>
      <w:pStyle w:val="a8"/>
      <w:rPr>
        <w:sz w:val="20"/>
        <w:szCs w:val="20"/>
      </w:rPr>
    </w:pPr>
    <w:r w:rsidRPr="00617F96">
      <w:rPr>
        <w:sz w:val="20"/>
        <w:szCs w:val="20"/>
      </w:rPr>
      <w:t>Внутренний номер: 0355143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028" w:rsidRDefault="00C92028" w:rsidP="00E57333">
      <w:r>
        <w:separator/>
      </w:r>
    </w:p>
  </w:footnote>
  <w:footnote w:type="continuationSeparator" w:id="0">
    <w:p w:rsidR="00C92028" w:rsidRDefault="00C92028" w:rsidP="00E57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E05" w:rsidRPr="001E478B" w:rsidRDefault="00FC4E05" w:rsidP="001E478B">
    <w:pPr>
      <w:pStyle w:val="a6"/>
      <w:jc w:val="center"/>
      <w:rPr>
        <w:color w:val="FFFFFF"/>
      </w:rPr>
    </w:pPr>
    <w:r w:rsidRPr="001E478B">
      <w:rPr>
        <w:color w:val="FFFFFF"/>
      </w:rPr>
      <w:fldChar w:fldCharType="begin"/>
    </w:r>
    <w:r w:rsidRPr="001E478B">
      <w:rPr>
        <w:color w:val="FFFFFF"/>
      </w:rPr>
      <w:instrText xml:space="preserve"> PAGE   \* MERGEFORMAT </w:instrText>
    </w:r>
    <w:r w:rsidRPr="001E478B">
      <w:rPr>
        <w:color w:val="FFFFFF"/>
      </w:rPr>
      <w:fldChar w:fldCharType="separate"/>
    </w:r>
    <w:r w:rsidR="00EA1246">
      <w:rPr>
        <w:noProof/>
        <w:color w:val="FFFFFF"/>
      </w:rPr>
      <w:t>1</w:t>
    </w:r>
    <w:r w:rsidRPr="001E478B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78E8"/>
    <w:multiLevelType w:val="hybridMultilevel"/>
    <w:tmpl w:val="1230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0F18"/>
    <w:multiLevelType w:val="hybridMultilevel"/>
    <w:tmpl w:val="0582B8CC"/>
    <w:lvl w:ilvl="0" w:tplc="D0D2B74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09"/>
    <w:rsid w:val="0000333C"/>
    <w:rsid w:val="000042E2"/>
    <w:rsid w:val="00010953"/>
    <w:rsid w:val="0002399B"/>
    <w:rsid w:val="000335DC"/>
    <w:rsid w:val="00033B74"/>
    <w:rsid w:val="00037CA7"/>
    <w:rsid w:val="00042ACA"/>
    <w:rsid w:val="0004676F"/>
    <w:rsid w:val="00053789"/>
    <w:rsid w:val="00060482"/>
    <w:rsid w:val="0006598B"/>
    <w:rsid w:val="00065EEB"/>
    <w:rsid w:val="000832E2"/>
    <w:rsid w:val="00086EA4"/>
    <w:rsid w:val="00095F17"/>
    <w:rsid w:val="000A4A45"/>
    <w:rsid w:val="000A5B53"/>
    <w:rsid w:val="000B626E"/>
    <w:rsid w:val="000B6324"/>
    <w:rsid w:val="000C2B70"/>
    <w:rsid w:val="000C3774"/>
    <w:rsid w:val="000C73D5"/>
    <w:rsid w:val="000D68E5"/>
    <w:rsid w:val="000E278B"/>
    <w:rsid w:val="000E33F7"/>
    <w:rsid w:val="000F1DBF"/>
    <w:rsid w:val="001135FD"/>
    <w:rsid w:val="001145CA"/>
    <w:rsid w:val="00121A2A"/>
    <w:rsid w:val="001272F0"/>
    <w:rsid w:val="0012735A"/>
    <w:rsid w:val="0012795A"/>
    <w:rsid w:val="00132ADC"/>
    <w:rsid w:val="00136B95"/>
    <w:rsid w:val="00144260"/>
    <w:rsid w:val="00147502"/>
    <w:rsid w:val="001535FC"/>
    <w:rsid w:val="00154EE4"/>
    <w:rsid w:val="00163FC7"/>
    <w:rsid w:val="001731B2"/>
    <w:rsid w:val="001731BE"/>
    <w:rsid w:val="00173472"/>
    <w:rsid w:val="00186457"/>
    <w:rsid w:val="00190253"/>
    <w:rsid w:val="001947A8"/>
    <w:rsid w:val="001B411D"/>
    <w:rsid w:val="001C057B"/>
    <w:rsid w:val="001C7816"/>
    <w:rsid w:val="001E397D"/>
    <w:rsid w:val="001E478B"/>
    <w:rsid w:val="001E533B"/>
    <w:rsid w:val="001E7DDF"/>
    <w:rsid w:val="001F1064"/>
    <w:rsid w:val="001F2BF5"/>
    <w:rsid w:val="001F79C3"/>
    <w:rsid w:val="002000F7"/>
    <w:rsid w:val="00200E6E"/>
    <w:rsid w:val="00212B67"/>
    <w:rsid w:val="002169D6"/>
    <w:rsid w:val="00236F27"/>
    <w:rsid w:val="00241F11"/>
    <w:rsid w:val="00246509"/>
    <w:rsid w:val="002469CA"/>
    <w:rsid w:val="002519BD"/>
    <w:rsid w:val="00252EF4"/>
    <w:rsid w:val="00253955"/>
    <w:rsid w:val="0025398B"/>
    <w:rsid w:val="00275F8B"/>
    <w:rsid w:val="00277645"/>
    <w:rsid w:val="00280FD9"/>
    <w:rsid w:val="00287044"/>
    <w:rsid w:val="002878B0"/>
    <w:rsid w:val="0029484C"/>
    <w:rsid w:val="00294E2E"/>
    <w:rsid w:val="00295C8F"/>
    <w:rsid w:val="0029706D"/>
    <w:rsid w:val="002A6D79"/>
    <w:rsid w:val="002B35C5"/>
    <w:rsid w:val="002C100C"/>
    <w:rsid w:val="002C7F6A"/>
    <w:rsid w:val="002D264E"/>
    <w:rsid w:val="002D4E74"/>
    <w:rsid w:val="002D551E"/>
    <w:rsid w:val="002D7FC1"/>
    <w:rsid w:val="002F291E"/>
    <w:rsid w:val="002F3CF8"/>
    <w:rsid w:val="002F421A"/>
    <w:rsid w:val="003159EF"/>
    <w:rsid w:val="00316067"/>
    <w:rsid w:val="00317DBB"/>
    <w:rsid w:val="003227B9"/>
    <w:rsid w:val="00326661"/>
    <w:rsid w:val="00331214"/>
    <w:rsid w:val="00334361"/>
    <w:rsid w:val="00337E65"/>
    <w:rsid w:val="00351142"/>
    <w:rsid w:val="003554F7"/>
    <w:rsid w:val="00360CC8"/>
    <w:rsid w:val="00364361"/>
    <w:rsid w:val="00372252"/>
    <w:rsid w:val="0038251A"/>
    <w:rsid w:val="00382C8C"/>
    <w:rsid w:val="0039189F"/>
    <w:rsid w:val="003971D1"/>
    <w:rsid w:val="003A4937"/>
    <w:rsid w:val="003A5F61"/>
    <w:rsid w:val="003B3997"/>
    <w:rsid w:val="003C5CC8"/>
    <w:rsid w:val="003C6D9F"/>
    <w:rsid w:val="003D2827"/>
    <w:rsid w:val="003D4A97"/>
    <w:rsid w:val="003E02A1"/>
    <w:rsid w:val="003E4B54"/>
    <w:rsid w:val="003E54E3"/>
    <w:rsid w:val="003F1CE3"/>
    <w:rsid w:val="003F2688"/>
    <w:rsid w:val="004051EE"/>
    <w:rsid w:val="004107FD"/>
    <w:rsid w:val="004124F7"/>
    <w:rsid w:val="00414CEB"/>
    <w:rsid w:val="00424263"/>
    <w:rsid w:val="00424E7C"/>
    <w:rsid w:val="004438DC"/>
    <w:rsid w:val="00444304"/>
    <w:rsid w:val="004518F7"/>
    <w:rsid w:val="00463223"/>
    <w:rsid w:val="00463DC4"/>
    <w:rsid w:val="00473D52"/>
    <w:rsid w:val="00484AFF"/>
    <w:rsid w:val="004873E1"/>
    <w:rsid w:val="00490B70"/>
    <w:rsid w:val="00493853"/>
    <w:rsid w:val="004955A8"/>
    <w:rsid w:val="00496875"/>
    <w:rsid w:val="004A1824"/>
    <w:rsid w:val="004A2D04"/>
    <w:rsid w:val="004A6375"/>
    <w:rsid w:val="004B6C79"/>
    <w:rsid w:val="004B76FE"/>
    <w:rsid w:val="004C516E"/>
    <w:rsid w:val="004E0E3E"/>
    <w:rsid w:val="004E5DA0"/>
    <w:rsid w:val="004E67D0"/>
    <w:rsid w:val="005112C1"/>
    <w:rsid w:val="005255A4"/>
    <w:rsid w:val="00530F20"/>
    <w:rsid w:val="00533D62"/>
    <w:rsid w:val="00544665"/>
    <w:rsid w:val="005550A2"/>
    <w:rsid w:val="00556457"/>
    <w:rsid w:val="00565819"/>
    <w:rsid w:val="00565FE6"/>
    <w:rsid w:val="00573513"/>
    <w:rsid w:val="00576FD7"/>
    <w:rsid w:val="005871DB"/>
    <w:rsid w:val="005952CC"/>
    <w:rsid w:val="005A3F7E"/>
    <w:rsid w:val="005C1DB5"/>
    <w:rsid w:val="005C2D10"/>
    <w:rsid w:val="005C6F09"/>
    <w:rsid w:val="005D64CC"/>
    <w:rsid w:val="005E210A"/>
    <w:rsid w:val="005E64B9"/>
    <w:rsid w:val="005F2B05"/>
    <w:rsid w:val="005F7C0B"/>
    <w:rsid w:val="00605A47"/>
    <w:rsid w:val="00617F96"/>
    <w:rsid w:val="006232C3"/>
    <w:rsid w:val="00624BD1"/>
    <w:rsid w:val="00625155"/>
    <w:rsid w:val="00645329"/>
    <w:rsid w:val="00656920"/>
    <w:rsid w:val="006705D9"/>
    <w:rsid w:val="00673183"/>
    <w:rsid w:val="00683FF2"/>
    <w:rsid w:val="00684E78"/>
    <w:rsid w:val="00685189"/>
    <w:rsid w:val="00693AA9"/>
    <w:rsid w:val="006A2252"/>
    <w:rsid w:val="006A5EB8"/>
    <w:rsid w:val="006A5EF2"/>
    <w:rsid w:val="006B477B"/>
    <w:rsid w:val="006B5CAF"/>
    <w:rsid w:val="006C395A"/>
    <w:rsid w:val="006D2A2C"/>
    <w:rsid w:val="006D496B"/>
    <w:rsid w:val="006D5A6E"/>
    <w:rsid w:val="006E3A48"/>
    <w:rsid w:val="006E44E0"/>
    <w:rsid w:val="006F5D08"/>
    <w:rsid w:val="007015EF"/>
    <w:rsid w:val="0070403C"/>
    <w:rsid w:val="0072296E"/>
    <w:rsid w:val="00724EC5"/>
    <w:rsid w:val="007261A0"/>
    <w:rsid w:val="00734FEE"/>
    <w:rsid w:val="00737CAA"/>
    <w:rsid w:val="00741071"/>
    <w:rsid w:val="00754596"/>
    <w:rsid w:val="00756418"/>
    <w:rsid w:val="00760135"/>
    <w:rsid w:val="007627FF"/>
    <w:rsid w:val="00762D4A"/>
    <w:rsid w:val="007637FE"/>
    <w:rsid w:val="00765008"/>
    <w:rsid w:val="00777816"/>
    <w:rsid w:val="00777E0E"/>
    <w:rsid w:val="00791184"/>
    <w:rsid w:val="00792058"/>
    <w:rsid w:val="007A0B82"/>
    <w:rsid w:val="007B15C1"/>
    <w:rsid w:val="007C14B8"/>
    <w:rsid w:val="007E01DE"/>
    <w:rsid w:val="007E4F18"/>
    <w:rsid w:val="007F307A"/>
    <w:rsid w:val="007F53E0"/>
    <w:rsid w:val="00817CA4"/>
    <w:rsid w:val="00824A77"/>
    <w:rsid w:val="00826310"/>
    <w:rsid w:val="00831A16"/>
    <w:rsid w:val="00837D8A"/>
    <w:rsid w:val="00840EE0"/>
    <w:rsid w:val="00843195"/>
    <w:rsid w:val="00846E12"/>
    <w:rsid w:val="008528E9"/>
    <w:rsid w:val="00854EB3"/>
    <w:rsid w:val="00857BFE"/>
    <w:rsid w:val="00872023"/>
    <w:rsid w:val="00872878"/>
    <w:rsid w:val="008775AE"/>
    <w:rsid w:val="008869CB"/>
    <w:rsid w:val="00892234"/>
    <w:rsid w:val="008958D3"/>
    <w:rsid w:val="008A2E70"/>
    <w:rsid w:val="008B1F03"/>
    <w:rsid w:val="008C067F"/>
    <w:rsid w:val="008C1322"/>
    <w:rsid w:val="008C33C5"/>
    <w:rsid w:val="008D1631"/>
    <w:rsid w:val="008D5A01"/>
    <w:rsid w:val="008E6A43"/>
    <w:rsid w:val="008F05AF"/>
    <w:rsid w:val="008F764C"/>
    <w:rsid w:val="00906A31"/>
    <w:rsid w:val="009258A4"/>
    <w:rsid w:val="00930463"/>
    <w:rsid w:val="00934FB3"/>
    <w:rsid w:val="00941658"/>
    <w:rsid w:val="009426A2"/>
    <w:rsid w:val="00943EC8"/>
    <w:rsid w:val="009443E5"/>
    <w:rsid w:val="009457D4"/>
    <w:rsid w:val="00954B6B"/>
    <w:rsid w:val="00963941"/>
    <w:rsid w:val="009669DC"/>
    <w:rsid w:val="00975C91"/>
    <w:rsid w:val="00980459"/>
    <w:rsid w:val="009845AB"/>
    <w:rsid w:val="0099528C"/>
    <w:rsid w:val="009B64DA"/>
    <w:rsid w:val="009C59FE"/>
    <w:rsid w:val="009C7AFC"/>
    <w:rsid w:val="009D4E92"/>
    <w:rsid w:val="009D781C"/>
    <w:rsid w:val="009E055F"/>
    <w:rsid w:val="00A061AE"/>
    <w:rsid w:val="00A12A2C"/>
    <w:rsid w:val="00A12A40"/>
    <w:rsid w:val="00A12FB7"/>
    <w:rsid w:val="00A21C64"/>
    <w:rsid w:val="00A24210"/>
    <w:rsid w:val="00A279DB"/>
    <w:rsid w:val="00A30570"/>
    <w:rsid w:val="00A328E4"/>
    <w:rsid w:val="00A32F5E"/>
    <w:rsid w:val="00A42DCA"/>
    <w:rsid w:val="00A56402"/>
    <w:rsid w:val="00A60FB3"/>
    <w:rsid w:val="00A63BA7"/>
    <w:rsid w:val="00A64A21"/>
    <w:rsid w:val="00A80E24"/>
    <w:rsid w:val="00A82E4B"/>
    <w:rsid w:val="00AB1B4C"/>
    <w:rsid w:val="00AB51B3"/>
    <w:rsid w:val="00AC4073"/>
    <w:rsid w:val="00AC597D"/>
    <w:rsid w:val="00AC6DD1"/>
    <w:rsid w:val="00AE1B12"/>
    <w:rsid w:val="00AE4436"/>
    <w:rsid w:val="00AE633A"/>
    <w:rsid w:val="00AE6427"/>
    <w:rsid w:val="00B23144"/>
    <w:rsid w:val="00B25F46"/>
    <w:rsid w:val="00B30B36"/>
    <w:rsid w:val="00B37797"/>
    <w:rsid w:val="00B46A3D"/>
    <w:rsid w:val="00B501A1"/>
    <w:rsid w:val="00B555DD"/>
    <w:rsid w:val="00B6208A"/>
    <w:rsid w:val="00B62111"/>
    <w:rsid w:val="00B62FB2"/>
    <w:rsid w:val="00B65F24"/>
    <w:rsid w:val="00B80AC9"/>
    <w:rsid w:val="00B83ADB"/>
    <w:rsid w:val="00B85C19"/>
    <w:rsid w:val="00B957EB"/>
    <w:rsid w:val="00BA141C"/>
    <w:rsid w:val="00BB1B17"/>
    <w:rsid w:val="00BB645D"/>
    <w:rsid w:val="00BC2A08"/>
    <w:rsid w:val="00BD0575"/>
    <w:rsid w:val="00BE52A9"/>
    <w:rsid w:val="00BF717B"/>
    <w:rsid w:val="00C05621"/>
    <w:rsid w:val="00C15A5A"/>
    <w:rsid w:val="00C16439"/>
    <w:rsid w:val="00C213FC"/>
    <w:rsid w:val="00C21566"/>
    <w:rsid w:val="00C239D4"/>
    <w:rsid w:val="00C32444"/>
    <w:rsid w:val="00C3542D"/>
    <w:rsid w:val="00C40BC4"/>
    <w:rsid w:val="00C73106"/>
    <w:rsid w:val="00C80F3E"/>
    <w:rsid w:val="00C82B81"/>
    <w:rsid w:val="00C8424F"/>
    <w:rsid w:val="00C91E1A"/>
    <w:rsid w:val="00C92028"/>
    <w:rsid w:val="00C94DE9"/>
    <w:rsid w:val="00C954DE"/>
    <w:rsid w:val="00CA5ECE"/>
    <w:rsid w:val="00CA6D09"/>
    <w:rsid w:val="00CB021A"/>
    <w:rsid w:val="00CB323D"/>
    <w:rsid w:val="00CB4FB0"/>
    <w:rsid w:val="00CB6C30"/>
    <w:rsid w:val="00CC18AB"/>
    <w:rsid w:val="00CC2123"/>
    <w:rsid w:val="00CC2EA5"/>
    <w:rsid w:val="00CD0854"/>
    <w:rsid w:val="00CD1D1F"/>
    <w:rsid w:val="00CD6DA7"/>
    <w:rsid w:val="00CE498D"/>
    <w:rsid w:val="00CE7ED2"/>
    <w:rsid w:val="00CF289D"/>
    <w:rsid w:val="00D0004B"/>
    <w:rsid w:val="00D02903"/>
    <w:rsid w:val="00D05FAA"/>
    <w:rsid w:val="00D07BF7"/>
    <w:rsid w:val="00D2049E"/>
    <w:rsid w:val="00D25AF0"/>
    <w:rsid w:val="00D5336C"/>
    <w:rsid w:val="00D53EE1"/>
    <w:rsid w:val="00D66E44"/>
    <w:rsid w:val="00D822CC"/>
    <w:rsid w:val="00D83BC0"/>
    <w:rsid w:val="00D90C4A"/>
    <w:rsid w:val="00D91619"/>
    <w:rsid w:val="00DA5AF5"/>
    <w:rsid w:val="00DB2FDF"/>
    <w:rsid w:val="00DD1A1E"/>
    <w:rsid w:val="00DE058A"/>
    <w:rsid w:val="00DE5ADE"/>
    <w:rsid w:val="00DE684D"/>
    <w:rsid w:val="00DF3F36"/>
    <w:rsid w:val="00E1342B"/>
    <w:rsid w:val="00E13ED9"/>
    <w:rsid w:val="00E3617E"/>
    <w:rsid w:val="00E36597"/>
    <w:rsid w:val="00E43476"/>
    <w:rsid w:val="00E4431F"/>
    <w:rsid w:val="00E50997"/>
    <w:rsid w:val="00E553AC"/>
    <w:rsid w:val="00E57333"/>
    <w:rsid w:val="00E61957"/>
    <w:rsid w:val="00E61AF1"/>
    <w:rsid w:val="00E63CA3"/>
    <w:rsid w:val="00E63F8A"/>
    <w:rsid w:val="00E728A4"/>
    <w:rsid w:val="00E7457F"/>
    <w:rsid w:val="00E91EAB"/>
    <w:rsid w:val="00EA1246"/>
    <w:rsid w:val="00EB0A0E"/>
    <w:rsid w:val="00EB2D84"/>
    <w:rsid w:val="00EB488D"/>
    <w:rsid w:val="00EB6594"/>
    <w:rsid w:val="00EB7C63"/>
    <w:rsid w:val="00EC1BE0"/>
    <w:rsid w:val="00EC42D0"/>
    <w:rsid w:val="00ED6832"/>
    <w:rsid w:val="00EE18B4"/>
    <w:rsid w:val="00EF343C"/>
    <w:rsid w:val="00EF3AB6"/>
    <w:rsid w:val="00EF4AC5"/>
    <w:rsid w:val="00EF50A9"/>
    <w:rsid w:val="00EF6E38"/>
    <w:rsid w:val="00F068D4"/>
    <w:rsid w:val="00F111FF"/>
    <w:rsid w:val="00F122E9"/>
    <w:rsid w:val="00F207C4"/>
    <w:rsid w:val="00F21A95"/>
    <w:rsid w:val="00F230DD"/>
    <w:rsid w:val="00F31E55"/>
    <w:rsid w:val="00F40F92"/>
    <w:rsid w:val="00F41275"/>
    <w:rsid w:val="00F4549F"/>
    <w:rsid w:val="00F53DBB"/>
    <w:rsid w:val="00F620BA"/>
    <w:rsid w:val="00F65559"/>
    <w:rsid w:val="00F67A12"/>
    <w:rsid w:val="00F816E3"/>
    <w:rsid w:val="00F82851"/>
    <w:rsid w:val="00F84324"/>
    <w:rsid w:val="00F91217"/>
    <w:rsid w:val="00F9303B"/>
    <w:rsid w:val="00F936BD"/>
    <w:rsid w:val="00F95DA3"/>
    <w:rsid w:val="00FA0B57"/>
    <w:rsid w:val="00FA6153"/>
    <w:rsid w:val="00FA6FEF"/>
    <w:rsid w:val="00FB564E"/>
    <w:rsid w:val="00FC0767"/>
    <w:rsid w:val="00FC4E05"/>
    <w:rsid w:val="00FD0A1D"/>
    <w:rsid w:val="00FD6C2A"/>
    <w:rsid w:val="00FF2141"/>
    <w:rsid w:val="00FF28AB"/>
    <w:rsid w:val="00FF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6452ED-BD3F-44E0-970B-CED8FD3A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46509"/>
    <w:pPr>
      <w:ind w:right="46"/>
    </w:pPr>
    <w:rPr>
      <w:szCs w:val="20"/>
    </w:rPr>
  </w:style>
  <w:style w:type="paragraph" w:styleId="a4">
    <w:name w:val="Body Text Indent"/>
    <w:basedOn w:val="a"/>
    <w:rsid w:val="00246509"/>
    <w:pPr>
      <w:ind w:firstLine="720"/>
      <w:jc w:val="both"/>
    </w:pPr>
    <w:rPr>
      <w:sz w:val="28"/>
      <w:szCs w:val="20"/>
    </w:rPr>
  </w:style>
  <w:style w:type="table" w:styleId="a5">
    <w:name w:val="Table Grid"/>
    <w:basedOn w:val="a1"/>
    <w:rsid w:val="00246509"/>
    <w:rPr>
      <w:rFonts w:ascii="Times New Roman CYR" w:hAnsi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57333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57333"/>
    <w:rPr>
      <w:sz w:val="24"/>
      <w:szCs w:val="24"/>
    </w:rPr>
  </w:style>
  <w:style w:type="paragraph" w:customStyle="1" w:styleId="ConsPlusNormal">
    <w:name w:val="ConsPlusNormal"/>
    <w:uiPriority w:val="99"/>
    <w:rsid w:val="009258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9258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824A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1E47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E478B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EB7C63"/>
    <w:pPr>
      <w:shd w:val="clear" w:color="auto" w:fill="000080"/>
    </w:pPr>
    <w:rPr>
      <w:rFonts w:ascii="Tahoma" w:hAnsi="Tahoma" w:cs="Tahoma"/>
    </w:rPr>
  </w:style>
  <w:style w:type="paragraph" w:customStyle="1" w:styleId="ad">
    <w:name w:val="Знак Знак Знак Знак"/>
    <w:basedOn w:val="a"/>
    <w:rsid w:val="00A564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2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sevadm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subject/>
  <dc:creator>Shishova</dc:creator>
  <cp:keywords/>
  <dc:description/>
  <cp:lastModifiedBy>Anna A. Lebedeva</cp:lastModifiedBy>
  <cp:revision>4</cp:revision>
  <cp:lastPrinted>2025-07-23T02:53:00Z</cp:lastPrinted>
  <dcterms:created xsi:type="dcterms:W3CDTF">2025-07-23T03:28:00Z</dcterms:created>
  <dcterms:modified xsi:type="dcterms:W3CDTF">2025-07-30T06:33:00Z</dcterms:modified>
</cp:coreProperties>
</file>