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701FB" w14:textId="5DB3B2FC" w:rsidR="00E426B7" w:rsidRDefault="00C27051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0" wp14:anchorId="1016DD4B" wp14:editId="7E8433B2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305050" cy="904875"/>
                <wp:effectExtent l="0" t="0" r="0" b="95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40DA18" w14:textId="77777777" w:rsidR="00C47A25" w:rsidRPr="00C27051" w:rsidRDefault="00C47A25" w:rsidP="00C27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5AFB862C" w14:textId="77777777" w:rsidR="00C47A25" w:rsidRPr="00C27051" w:rsidRDefault="00C47A25" w:rsidP="00C27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E57380F" w14:textId="77777777" w:rsidR="00C47A25" w:rsidRPr="00C27051" w:rsidRDefault="00C47A25" w:rsidP="00C27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B8EE8B5" w14:textId="1455182A" w:rsidR="00C47A25" w:rsidRPr="00C27CC7" w:rsidRDefault="00C47A25" w:rsidP="00C2705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6DD4B" id="Rectangle 6" o:spid="_x0000_s1026" style="position:absolute;margin-left:130.3pt;margin-top:.3pt;width:181.5pt;height:71.25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" o:allowoverlap="f" stroked="f">
                <v:textbox>
                  <w:txbxContent>
                    <w:p w14:paraId="2840DA18" w14:textId="77777777" w:rsidR="00C47A25" w:rsidRPr="00C27051" w:rsidRDefault="00C47A25" w:rsidP="00C27051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Приложение 1</w:t>
                      </w:r>
                    </w:p>
                    <w:p w14:paraId="5AFB862C" w14:textId="77777777" w:rsidR="00C47A25" w:rsidRPr="00C27051" w:rsidRDefault="00C47A25" w:rsidP="00C27051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E57380F" w14:textId="77777777" w:rsidR="00C47A25" w:rsidRPr="00C27051" w:rsidRDefault="00C47A25" w:rsidP="00C27051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B8EE8B5" w14:textId="1455182A" w:rsidR="00C47A25" w:rsidRPr="00C27CC7" w:rsidRDefault="00C47A25" w:rsidP="00C27051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F3AEA2" w14:textId="2E466594" w:rsidR="00E426B7" w:rsidRDefault="00E426B7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bookmarkStart w:id="0" w:name="P42"/>
      <w:bookmarkEnd w:id="0"/>
    </w:p>
    <w:p w14:paraId="0B7F5C63" w14:textId="77777777" w:rsidR="00E426B7" w:rsidRDefault="00E426B7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14:paraId="30080C25" w14:textId="77777777" w:rsidR="00E426B7" w:rsidRDefault="00E426B7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23BFF7A4" w14:textId="77777777" w:rsidR="00107502" w:rsidRDefault="00107502" w:rsidP="003F1579">
      <w:pPr>
        <w:widowControl w:val="0"/>
        <w:autoSpaceDE w:val="0"/>
        <w:autoSpaceDN w:val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448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710"/>
        <w:gridCol w:w="6096"/>
        <w:gridCol w:w="1275"/>
        <w:gridCol w:w="1134"/>
        <w:gridCol w:w="1134"/>
        <w:gridCol w:w="1134"/>
      </w:tblGrid>
      <w:tr w:rsidR="00A34512" w:rsidRPr="00B84D85" w14:paraId="546BA746" w14:textId="77777777" w:rsidTr="00C27051">
        <w:trPr>
          <w:trHeight w:val="276"/>
        </w:trPr>
        <w:tc>
          <w:tcPr>
            <w:tcW w:w="3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ACF6" w14:textId="5A662ABC" w:rsidR="00A34512" w:rsidRPr="00B84D85" w:rsidRDefault="00C27051" w:rsidP="00B84D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34512" w:rsidRPr="00B84D85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</w:t>
            </w:r>
            <w:proofErr w:type="spellStart"/>
            <w:r w:rsidR="00A34512" w:rsidRPr="00B84D85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="00A34512" w:rsidRPr="00B84D85">
              <w:rPr>
                <w:rFonts w:ascii="Times New Roman" w:hAnsi="Times New Roman"/>
                <w:sz w:val="24"/>
                <w:szCs w:val="24"/>
              </w:rPr>
              <w:t>. по годам реализации Программы, тыс. руб.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90C65" w14:textId="77777777" w:rsidR="00A34512" w:rsidRPr="00B84D85" w:rsidRDefault="00A34512" w:rsidP="00B84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4CEA" w14:textId="77777777" w:rsidR="00A34512" w:rsidRPr="00B84D85" w:rsidRDefault="00A34512" w:rsidP="00B84D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9F1F" w14:textId="77777777" w:rsidR="00A34512" w:rsidRPr="00B84D85" w:rsidRDefault="00A34512" w:rsidP="00A3451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15A9A" w14:textId="77777777" w:rsidR="00A34512" w:rsidRPr="00B84D85" w:rsidRDefault="00A34512" w:rsidP="00A3451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2026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A6FA" w14:textId="77777777" w:rsidR="00A34512" w:rsidRPr="00B84D85" w:rsidRDefault="00A34512" w:rsidP="00A3451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2027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A34512" w:rsidRPr="00B84D85" w14:paraId="1A45066E" w14:textId="77777777" w:rsidTr="00C27051">
        <w:trPr>
          <w:trHeight w:val="270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1C32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F75FE" w14:textId="77777777" w:rsidR="00A34512" w:rsidRPr="00B84D85" w:rsidRDefault="00A34512" w:rsidP="004A7FFA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6438" w14:textId="1AF22933" w:rsidR="00A34512" w:rsidRPr="00B84D85" w:rsidRDefault="001017FE" w:rsidP="00292C9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35 0</w:t>
            </w:r>
            <w:r w:rsidR="00292C9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951B" w14:textId="0ECD9EEE" w:rsidR="00A34512" w:rsidRPr="00B84D85" w:rsidRDefault="00A34512" w:rsidP="00292C9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11</w:t>
            </w:r>
            <w:r w:rsidR="001017FE">
              <w:rPr>
                <w:rFonts w:ascii="Times New Roman" w:hAnsi="Times New Roman"/>
                <w:sz w:val="24"/>
                <w:szCs w:val="24"/>
              </w:rPr>
              <w:t> </w:t>
            </w:r>
            <w:r w:rsidR="00292C95">
              <w:rPr>
                <w:rFonts w:ascii="Times New Roman" w:hAnsi="Times New Roman"/>
                <w:sz w:val="24"/>
                <w:szCs w:val="24"/>
              </w:rPr>
              <w:t>90</w:t>
            </w:r>
            <w:r w:rsidR="001017FE">
              <w:rPr>
                <w:rFonts w:ascii="Times New Roman" w:hAnsi="Times New Roman"/>
                <w:sz w:val="24"/>
                <w:szCs w:val="24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01B4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11 592,75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E2883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11 592,75</w:t>
            </w:r>
          </w:p>
        </w:tc>
      </w:tr>
      <w:tr w:rsidR="00A34512" w:rsidRPr="00B84D85" w14:paraId="5D1B6C6D" w14:textId="77777777" w:rsidTr="00C27051">
        <w:trPr>
          <w:trHeight w:val="315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45F75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FFDE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AC4DC" w14:textId="2D8A5906" w:rsidR="00A34512" w:rsidRPr="00B84D85" w:rsidRDefault="00C27051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15 020,25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F0443" w14:textId="4FF1EB5B" w:rsidR="00A34512" w:rsidRPr="00B84D85" w:rsidRDefault="00C27051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5E18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C42A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</w:tr>
      <w:tr w:rsidR="00A34512" w:rsidRPr="00B84D85" w14:paraId="154A60B5" w14:textId="77777777" w:rsidTr="00C27051">
        <w:trPr>
          <w:trHeight w:val="84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B8478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8E2A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BBF4B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686E5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F98E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6174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34512" w:rsidRPr="00B84D85" w14:paraId="450AB3E9" w14:textId="77777777" w:rsidTr="00C27051">
        <w:trPr>
          <w:trHeight w:val="239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CB0C1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5D460" w14:textId="77777777" w:rsidR="00A34512" w:rsidRPr="00B84D85" w:rsidRDefault="00A34512" w:rsidP="004A7FFA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12ECF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D7D10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9BB1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896B6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4512" w:rsidRPr="00B84D85" w14:paraId="6AFEA7F9" w14:textId="77777777" w:rsidTr="00C27051">
        <w:trPr>
          <w:trHeight w:val="278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CBC8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A534" w14:textId="77777777" w:rsidR="00A34512" w:rsidRPr="00B84D85" w:rsidRDefault="00A34512" w:rsidP="004A7FFA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084CB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355D6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0B06A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C726E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4512" w:rsidRPr="00B84D85" w14:paraId="1E561114" w14:textId="77777777" w:rsidTr="00C27051">
        <w:trPr>
          <w:trHeight w:val="136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ED46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16CFA" w14:textId="77777777" w:rsidR="00A34512" w:rsidRPr="00B84D85" w:rsidRDefault="00A34512" w:rsidP="00835B50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5E6E" w14:textId="1D9DF2F7" w:rsidR="00A34512" w:rsidRPr="00B84D85" w:rsidRDefault="00A34512" w:rsidP="00292C9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11</w:t>
            </w:r>
            <w:r w:rsidR="00292C95">
              <w:rPr>
                <w:rFonts w:ascii="Times New Roman" w:hAnsi="Times New Roman"/>
                <w:sz w:val="24"/>
                <w:szCs w:val="24"/>
              </w:rPr>
              <w:t>7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  <w:r w:rsidR="00292C95">
              <w:rPr>
                <w:rFonts w:ascii="Times New Roman" w:hAnsi="Times New Roman"/>
                <w:sz w:val="24"/>
                <w:szCs w:val="24"/>
              </w:rPr>
              <w:t>930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70DC" w14:textId="3B8DA7FC" w:rsidR="00A34512" w:rsidRPr="00B84D85" w:rsidRDefault="00A34512" w:rsidP="00292C9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</w:t>
            </w:r>
            <w:r w:rsidR="00292C95">
              <w:rPr>
                <w:rFonts w:ascii="Times New Roman" w:hAnsi="Times New Roman"/>
                <w:sz w:val="24"/>
                <w:szCs w:val="24"/>
              </w:rPr>
              <w:t>55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B8C06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7B5CC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</w:tr>
      <w:tr w:rsidR="00A34512" w:rsidRPr="00B84D85" w14:paraId="409992F2" w14:textId="77777777" w:rsidTr="00C27051">
        <w:trPr>
          <w:trHeight w:val="278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E80E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85F57" w14:textId="77777777" w:rsidR="00A34512" w:rsidRPr="00B84D85" w:rsidRDefault="00A34512" w:rsidP="004A7FFA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68EA" w14:textId="45221C40" w:rsidR="00A34512" w:rsidRPr="00B84D85" w:rsidRDefault="00DB5A4B" w:rsidP="00DB5A4B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5 813,22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D0D1" w14:textId="031506CA" w:rsidR="00A34512" w:rsidRPr="00B84D85" w:rsidRDefault="00DB5A4B" w:rsidP="00DB5A4B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5 813,22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6CCC6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AA285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4512" w:rsidRPr="00B84D85" w14:paraId="0626B373" w14:textId="77777777" w:rsidTr="00C27051">
        <w:trPr>
          <w:trHeight w:val="141"/>
        </w:trPr>
        <w:tc>
          <w:tcPr>
            <w:tcW w:w="3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72474" w14:textId="77777777" w:rsidR="00A34512" w:rsidRPr="00B84D85" w:rsidRDefault="00A34512" w:rsidP="00B84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E6E7A" w14:textId="77777777" w:rsidR="00A34512" w:rsidRPr="00B84D85" w:rsidRDefault="00A34512" w:rsidP="004A7FFA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10D39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50174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56607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7FECC" w14:textId="77777777" w:rsidR="00A34512" w:rsidRPr="00B84D85" w:rsidRDefault="00A34512" w:rsidP="00914804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34512" w:rsidRPr="00B84D85" w14:paraId="0F781205" w14:textId="77777777" w:rsidTr="00C27051">
        <w:trPr>
          <w:trHeight w:val="315"/>
        </w:trPr>
        <w:tc>
          <w:tcPr>
            <w:tcW w:w="3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065E" w14:textId="77777777" w:rsidR="00A34512" w:rsidRPr="00B84D85" w:rsidRDefault="00A34512" w:rsidP="00A345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F17B" w14:textId="77777777" w:rsidR="00A34512" w:rsidRPr="00B84D85" w:rsidRDefault="00A34512" w:rsidP="00A34512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D168" w14:textId="08FC0C5F" w:rsidR="00A34512" w:rsidRPr="00B84D85" w:rsidRDefault="00DB5A4B" w:rsidP="00A3451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20 833,47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2E77" w14:textId="12699FA1" w:rsidR="00A34512" w:rsidRPr="00B84D85" w:rsidRDefault="00DB5A4B" w:rsidP="00A3451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12 601,47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46119" w14:textId="77777777" w:rsidR="00A34512" w:rsidRPr="00B84D85" w:rsidRDefault="00A34512" w:rsidP="00A3451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E787" w14:textId="3ACDB82D" w:rsidR="00A34512" w:rsidRPr="00B84D85" w:rsidRDefault="00A34512" w:rsidP="00A3451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  <w:r w:rsidR="00C2705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C57F38E" w14:textId="77777777" w:rsidR="006B3924" w:rsidRPr="006B3924" w:rsidRDefault="006B3924" w:rsidP="006B392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42A225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7"/>
          <w:footerReference w:type="default" r:id="rId8"/>
          <w:pgSz w:w="16838" w:h="11906" w:orient="landscape" w:code="9"/>
          <w:pgMar w:top="1701" w:right="1134" w:bottom="567" w:left="1134" w:header="709" w:footer="567" w:gutter="0"/>
          <w:cols w:space="720"/>
          <w:noEndnote/>
          <w:titlePg/>
          <w:docGrid w:linePitch="272"/>
        </w:sectPr>
      </w:pPr>
    </w:p>
    <w:p w14:paraId="6825458B" w14:textId="0093959E" w:rsidR="00107502" w:rsidRPr="00557678" w:rsidRDefault="00C27051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27051">
        <w:rPr>
          <w:rFonts w:ascii="Times New Roman" w:eastAsia="Calibri" w:hAnsi="Times New Roman"/>
          <w:noProof/>
          <w:color w:val="FF0000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45EE34" wp14:editId="7D42798A">
                <wp:simplePos x="0" y="0"/>
                <wp:positionH relativeFrom="margin">
                  <wp:align>right</wp:align>
                </wp:positionH>
                <wp:positionV relativeFrom="paragraph">
                  <wp:posOffset>-3810</wp:posOffset>
                </wp:positionV>
                <wp:extent cx="2552700" cy="866775"/>
                <wp:effectExtent l="0" t="0" r="19050" b="28575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9F439" w14:textId="2662D203" w:rsidR="00C47A25" w:rsidRPr="00152BE1" w:rsidRDefault="00C47A25" w:rsidP="00C2705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</w:pPr>
                            <w:r w:rsidRPr="00152BE1">
                              <w:t xml:space="preserve">Приложение </w:t>
                            </w:r>
                            <w:r>
                              <w:t>2</w:t>
                            </w:r>
                          </w:p>
                          <w:p w14:paraId="5BCB1415" w14:textId="77777777" w:rsidR="00C47A25" w:rsidRPr="00152BE1" w:rsidRDefault="00C47A25" w:rsidP="00C2705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</w:pPr>
                            <w:r w:rsidRPr="00152BE1">
                              <w:t xml:space="preserve">к постановлению </w:t>
                            </w:r>
                          </w:p>
                          <w:p w14:paraId="18CE609E" w14:textId="77777777" w:rsidR="00C47A25" w:rsidRPr="00152BE1" w:rsidRDefault="00C47A25" w:rsidP="00C2705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</w:pPr>
                            <w:proofErr w:type="gramStart"/>
                            <w:r w:rsidRPr="00152BE1">
                              <w:t>Администрации</w:t>
                            </w:r>
                            <w:proofErr w:type="gramEnd"/>
                            <w:r w:rsidRPr="00152BE1">
                              <w:t xml:space="preserve"> ЗАТО Северск  </w:t>
                            </w:r>
                          </w:p>
                          <w:p w14:paraId="405D51F5" w14:textId="50C68222" w:rsidR="00C47A25" w:rsidRDefault="00C47A25" w:rsidP="00C27051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45EE34" id="Rectangle 2" o:spid="_x0000_s1027" style="position:absolute;left:0;text-align:left;margin-left:149.8pt;margin-top:-.3pt;width:201pt;height:68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" strokecolor="white">
                <v:textbox>
                  <w:txbxContent>
                    <w:p w14:paraId="6069F439" w14:textId="2662D203" w:rsidR="00C47A25" w:rsidRPr="00152BE1" w:rsidRDefault="00C47A25" w:rsidP="00C2705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</w:pPr>
                      <w:r w:rsidRPr="00152BE1">
                        <w:t xml:space="preserve">Приложение </w:t>
                      </w:r>
                      <w:r>
                        <w:t>2</w:t>
                      </w:r>
                    </w:p>
                    <w:p w14:paraId="5BCB1415" w14:textId="77777777" w:rsidR="00C47A25" w:rsidRPr="00152BE1" w:rsidRDefault="00C47A25" w:rsidP="00C2705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</w:pPr>
                      <w:r w:rsidRPr="00152BE1">
                        <w:t xml:space="preserve">к постановлению </w:t>
                      </w:r>
                    </w:p>
                    <w:p w14:paraId="18CE609E" w14:textId="77777777" w:rsidR="00C47A25" w:rsidRPr="00152BE1" w:rsidRDefault="00C47A25" w:rsidP="00C2705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</w:pPr>
                      <w:proofErr w:type="gramStart"/>
                      <w:r w:rsidRPr="00152BE1">
                        <w:t>Администрации</w:t>
                      </w:r>
                      <w:proofErr w:type="gramEnd"/>
                      <w:r w:rsidRPr="00152BE1">
                        <w:t xml:space="preserve"> ЗАТО Северск  </w:t>
                      </w:r>
                    </w:p>
                    <w:p w14:paraId="405D51F5" w14:textId="50C68222" w:rsidR="00C47A25" w:rsidRDefault="00C47A25" w:rsidP="00C27051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C9A280" w14:textId="3AAC5708" w:rsidR="00C27051" w:rsidRDefault="00C27051" w:rsidP="00D94A8F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  <w:bookmarkStart w:id="1" w:name="Par791"/>
      <w:bookmarkEnd w:id="1"/>
    </w:p>
    <w:p w14:paraId="4E6BD993" w14:textId="77777777" w:rsidR="00C27051" w:rsidRDefault="00C27051" w:rsidP="00D94A8F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1A86AFEA" w14:textId="77777777" w:rsidR="00C27051" w:rsidRDefault="00C27051" w:rsidP="00D94A8F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3C175529" w14:textId="77777777" w:rsidR="00C27051" w:rsidRDefault="00C27051" w:rsidP="00D94A8F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78E9D3A3" w14:textId="137FFDCF" w:rsidR="00D94A8F" w:rsidRDefault="001017FE" w:rsidP="00D94A8F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D94A8F" w:rsidRPr="002F4D6D">
        <w:rPr>
          <w:rFonts w:ascii="Times New Roman" w:hAnsi="Times New Roman"/>
          <w:sz w:val="24"/>
          <w:szCs w:val="24"/>
        </w:rPr>
        <w:t>РЕСУРСНОЕ ОБЕСПЕЧЕНИЕ</w:t>
      </w:r>
      <w:r w:rsidR="00D94A8F" w:rsidRPr="002F4D6D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9F7515">
        <w:rPr>
          <w:rFonts w:ascii="Times New Roman" w:hAnsi="Times New Roman"/>
          <w:sz w:val="24"/>
          <w:szCs w:val="24"/>
        </w:rPr>
        <w:t>«</w:t>
      </w:r>
      <w:r w:rsidR="00D94A8F" w:rsidRPr="002F4D6D">
        <w:rPr>
          <w:rFonts w:ascii="Times New Roman" w:hAnsi="Times New Roman"/>
          <w:sz w:val="24"/>
          <w:szCs w:val="24"/>
        </w:rPr>
        <w:t xml:space="preserve">Развитие предпринимательства </w:t>
      </w:r>
      <w:proofErr w:type="gramStart"/>
      <w:r w:rsidR="00D94A8F" w:rsidRPr="002F4D6D">
        <w:rPr>
          <w:rFonts w:ascii="Times New Roman" w:hAnsi="Times New Roman"/>
          <w:sz w:val="24"/>
          <w:szCs w:val="24"/>
        </w:rPr>
        <w:t>в</w:t>
      </w:r>
      <w:proofErr w:type="gramEnd"/>
      <w:r w:rsidR="00D94A8F" w:rsidRPr="002F4D6D">
        <w:rPr>
          <w:rFonts w:ascii="Times New Roman" w:hAnsi="Times New Roman"/>
          <w:sz w:val="24"/>
          <w:szCs w:val="24"/>
        </w:rPr>
        <w:t xml:space="preserve"> ЗАТО Северск</w:t>
      </w:r>
      <w:r w:rsidR="009F7515">
        <w:rPr>
          <w:rFonts w:ascii="Times New Roman" w:hAnsi="Times New Roman"/>
          <w:sz w:val="24"/>
          <w:szCs w:val="24"/>
        </w:rPr>
        <w:t>»</w:t>
      </w:r>
    </w:p>
    <w:p w14:paraId="3D6914DE" w14:textId="77777777" w:rsidR="008054BC" w:rsidRPr="002F4D6D" w:rsidRDefault="008054BC" w:rsidP="00D94A8F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03525DD9" w14:textId="77777777" w:rsidR="00107502" w:rsidRDefault="00107502" w:rsidP="00D94A8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E43B11">
        <w:rPr>
          <w:rFonts w:ascii="Times New Roman" w:hAnsi="Times New Roman"/>
          <w:sz w:val="24"/>
          <w:szCs w:val="24"/>
        </w:rPr>
        <w:t xml:space="preserve">Таблица </w:t>
      </w:r>
      <w:r w:rsidR="002F02A2">
        <w:rPr>
          <w:rFonts w:ascii="Times New Roman" w:hAnsi="Times New Roman"/>
          <w:sz w:val="24"/>
          <w:szCs w:val="24"/>
        </w:rPr>
        <w:t>4</w:t>
      </w:r>
    </w:p>
    <w:tbl>
      <w:tblPr>
        <w:tblW w:w="95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297"/>
        <w:gridCol w:w="851"/>
        <w:gridCol w:w="1106"/>
        <w:gridCol w:w="879"/>
        <w:gridCol w:w="991"/>
        <w:gridCol w:w="1134"/>
        <w:gridCol w:w="851"/>
        <w:gridCol w:w="850"/>
      </w:tblGrid>
      <w:tr w:rsidR="004E4360" w:rsidRPr="004E4360" w14:paraId="4810B815" w14:textId="77777777" w:rsidTr="00A37AE2">
        <w:trPr>
          <w:trHeight w:val="2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EF1B" w14:textId="77777777" w:rsidR="004E4360" w:rsidRPr="004E4360" w:rsidRDefault="004E4360" w:rsidP="004E436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84CC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67A78" w14:textId="3D40C8AF" w:rsidR="004E4360" w:rsidRPr="004E4360" w:rsidRDefault="004E4360" w:rsidP="00A131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реа</w:t>
            </w:r>
            <w:r w:rsidR="00A1314C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лиза</w:t>
            </w:r>
            <w:r w:rsidR="00A1314C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>,</w:t>
            </w:r>
            <w:r w:rsidRPr="004E4360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F53C" w14:textId="77777777" w:rsidR="004E4360" w:rsidRPr="004E4360" w:rsidRDefault="004E4360" w:rsidP="004E436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финанси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proofErr w:type="gramEnd"/>
            <w:r w:rsidRPr="004E4360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B5A5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61AB" w14:textId="77777777" w:rsidR="004E4360" w:rsidRPr="004E4360" w:rsidRDefault="004E4360" w:rsidP="004E436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Соис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полни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тели</w:t>
            </w:r>
            <w:proofErr w:type="spellEnd"/>
          </w:p>
        </w:tc>
      </w:tr>
      <w:tr w:rsidR="004E4360" w:rsidRPr="004E4360" w14:paraId="17DCE633" w14:textId="77777777" w:rsidTr="00A37AE2">
        <w:trPr>
          <w:trHeight w:val="18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EB19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0663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BB172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4611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3EA57" w14:textId="07803037" w:rsidR="004E4360" w:rsidRPr="004E4360" w:rsidRDefault="004E4360" w:rsidP="003C7856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феде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рально</w:t>
            </w:r>
            <w:proofErr w:type="gramEnd"/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бюд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жета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согла</w:t>
            </w:r>
            <w:proofErr w:type="spellEnd"/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сованию (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208AA" w14:textId="0213B1E3" w:rsidR="004E4360" w:rsidRPr="004E4360" w:rsidRDefault="004E4360" w:rsidP="00D55201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област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согла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-со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ванию (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прог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31B4E" w14:textId="77777777" w:rsidR="004E4360" w:rsidRPr="004E4360" w:rsidRDefault="004E4360" w:rsidP="00F576E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B45FF" w14:textId="19B4819A" w:rsidR="004E4360" w:rsidRPr="004E4360" w:rsidRDefault="004E4360" w:rsidP="00A37AE2">
            <w:pPr>
              <w:ind w:left="-113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вне</w:t>
            </w:r>
            <w:r w:rsidR="00A37AE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бюд</w:t>
            </w:r>
            <w:proofErr w:type="spellEnd"/>
            <w:r w:rsidR="00A37AE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источ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сог</w:t>
            </w:r>
            <w:r w:rsidR="00A1314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ла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сова</w:t>
            </w:r>
            <w:r w:rsidR="00A1314C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прог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ноз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0621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29C27F4C" w14:textId="77777777" w:rsidTr="00A37AE2">
        <w:trPr>
          <w:trHeight w:val="264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B1DE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2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D698A" w14:textId="74A88E65" w:rsidR="00F576E1" w:rsidRPr="004E4360" w:rsidRDefault="00F576E1" w:rsidP="003C785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эффек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тивной</w:t>
            </w:r>
            <w:proofErr w:type="spellEnd"/>
            <w:proofErr w:type="gram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инфраструк</w:t>
            </w:r>
            <w:proofErr w:type="spellEnd"/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 xml:space="preserve">туры поддержки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предпринимательст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AF72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79DD" w14:textId="4FB55224" w:rsidR="00F576E1" w:rsidRPr="004E4360" w:rsidRDefault="00A37AE2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D7C5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27B27" w14:textId="70AF81BA" w:rsidR="00F576E1" w:rsidRPr="004E4360" w:rsidRDefault="00A37AE2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7828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8 259,86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9370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1A9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  <w:proofErr w:type="spellEnd"/>
            <w:proofErr w:type="gramEnd"/>
          </w:p>
        </w:tc>
      </w:tr>
      <w:tr w:rsidR="00F576E1" w:rsidRPr="004E4360" w14:paraId="391CE602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445A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FDF3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112C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79CF" w14:textId="27CE36DC" w:rsidR="00F576E1" w:rsidRPr="004E4360" w:rsidRDefault="00A37AE2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D636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BD05" w14:textId="2B5A368C" w:rsidR="00F576E1" w:rsidRPr="004E4360" w:rsidRDefault="00A37AE2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1 688,82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35C5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8EF3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597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7A52350C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9E64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16A1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F016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84E69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0ADA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3EEF" w14:textId="77777777" w:rsidR="00F576E1" w:rsidRPr="004E4360" w:rsidRDefault="00F576E1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4CD6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D8AE1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5AB1D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3AD35EE4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126F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F693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D65D4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5C98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003E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403D" w14:textId="77777777" w:rsidR="00F576E1" w:rsidRPr="004E4360" w:rsidRDefault="00F576E1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8255A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A238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24D9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7051" w:rsidRPr="004E4360" w14:paraId="797C8E73" w14:textId="77777777" w:rsidTr="00A37AE2">
        <w:trPr>
          <w:trHeight w:val="16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C244C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F6236E" w14:textId="49DC919B" w:rsidR="00C27051" w:rsidRPr="004E4360" w:rsidRDefault="00C27051" w:rsidP="003C7856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 xml:space="preserve">Финансовая, </w:t>
            </w: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иму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щественная</w:t>
            </w:r>
            <w:proofErr w:type="spellEnd"/>
            <w:proofErr w:type="gram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инфор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мационная</w:t>
            </w:r>
            <w:proofErr w:type="spellEnd"/>
            <w:r w:rsidR="003C78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и кон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сультационная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под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держка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субъектов малого</w:t>
            </w:r>
            <w:r w:rsidR="003C78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и среднего предприниматель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, развитие 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мо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лодежного</w:t>
            </w:r>
            <w:proofErr w:type="spellEnd"/>
            <w:r w:rsidR="003C78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3C785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A07B5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66EF1" w14:textId="376009F2" w:rsidR="00C27051" w:rsidRPr="004E4360" w:rsidRDefault="00F472DD" w:rsidP="00F472DD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D243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55D0" w14:textId="33CA27B2" w:rsidR="00C27051" w:rsidRPr="004E4360" w:rsidRDefault="00A37AE2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607F8" w14:textId="6C64BE42" w:rsidR="00C27051" w:rsidRPr="004E4360" w:rsidRDefault="003C7856" w:rsidP="00064A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9527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2CDC3" w14:textId="77777777" w:rsidR="00C27051" w:rsidRPr="004E4360" w:rsidRDefault="00C2705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  <w:proofErr w:type="spellEnd"/>
            <w:proofErr w:type="gramEnd"/>
          </w:p>
        </w:tc>
      </w:tr>
      <w:tr w:rsidR="00C27051" w:rsidRPr="004E4360" w14:paraId="7D67823A" w14:textId="77777777" w:rsidTr="00A37AE2">
        <w:trPr>
          <w:trHeight w:val="242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BF19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BCFC85" w14:textId="46E91FBD" w:rsidR="00C27051" w:rsidRPr="004E4360" w:rsidRDefault="00C27051" w:rsidP="003D60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5D5F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AE44B" w14:textId="59FE07D0" w:rsidR="00C27051" w:rsidRPr="004E4360" w:rsidRDefault="00F472DD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6 546,29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508D4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0A952" w14:textId="733BE969" w:rsidR="00C27051" w:rsidRPr="004E4360" w:rsidRDefault="00A37AE2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C95BE" w14:textId="46896C9E" w:rsidR="00C27051" w:rsidRPr="004E4360" w:rsidRDefault="003C7856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96388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C1326" w14:textId="77777777" w:rsidR="00C27051" w:rsidRPr="004E4360" w:rsidRDefault="00C2705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7051" w:rsidRPr="004E4360" w14:paraId="6138F5B6" w14:textId="77777777" w:rsidTr="00A37AE2">
        <w:trPr>
          <w:trHeight w:val="131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BDACB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54AA2" w14:textId="0C796EF8" w:rsidR="00C27051" w:rsidRPr="004E4360" w:rsidRDefault="00C27051" w:rsidP="003D60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D4C2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0141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C7F3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264A2" w14:textId="77777777" w:rsidR="00C27051" w:rsidRPr="004E4360" w:rsidRDefault="00C27051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B6CE5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896D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DD45F" w14:textId="77777777" w:rsidR="00C27051" w:rsidRPr="004E4360" w:rsidRDefault="00C2705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7051" w:rsidRPr="004E4360" w14:paraId="12A88F4C" w14:textId="77777777" w:rsidTr="00A37AE2">
        <w:trPr>
          <w:trHeight w:val="1531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2DFC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BF62A" w14:textId="74BC9EBD" w:rsidR="00C27051" w:rsidRPr="004E4360" w:rsidRDefault="00C27051" w:rsidP="003D60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34F6607" w14:textId="77777777" w:rsidR="00C27051" w:rsidRPr="004E4360" w:rsidRDefault="00C2705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809D9EF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8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CFA72EC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F17C46A" w14:textId="77777777" w:rsidR="00C27051" w:rsidRPr="004E4360" w:rsidRDefault="00C27051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DD6F9F0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B3F4774" w14:textId="77777777" w:rsidR="00C27051" w:rsidRPr="004E4360" w:rsidRDefault="00C2705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A4E9C2" w14:textId="77777777" w:rsidR="00C27051" w:rsidRPr="004E4360" w:rsidRDefault="00C2705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1381949B" w14:textId="77777777" w:rsidTr="00A37AE2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5B528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7CAD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общес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твенной</w:t>
            </w:r>
            <w:proofErr w:type="spellEnd"/>
            <w:proofErr w:type="gramEnd"/>
            <w:r w:rsidRPr="004E436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E4360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ной) среды, благо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приятной для раз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B4B7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BAF58" w14:textId="59337F24" w:rsidR="00F576E1" w:rsidRPr="004E4360" w:rsidRDefault="00830F46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74CC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787EE" w14:textId="500D412E" w:rsidR="00F576E1" w:rsidRPr="004E4360" w:rsidRDefault="00830F46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69CC9" w14:textId="54C96AAB" w:rsidR="00F576E1" w:rsidRPr="004E4360" w:rsidRDefault="00A1314C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B75E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C5DA7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  <w:proofErr w:type="spellEnd"/>
            <w:proofErr w:type="gramEnd"/>
          </w:p>
        </w:tc>
      </w:tr>
      <w:tr w:rsidR="00F576E1" w:rsidRPr="004E4360" w14:paraId="4F57FA2E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B5FA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83673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DB2B8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07A0" w14:textId="27A17C38" w:rsidR="00F576E1" w:rsidRPr="004E4360" w:rsidRDefault="00830F46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433D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B6B40" w14:textId="1C825BEC" w:rsidR="00F576E1" w:rsidRPr="004E4360" w:rsidRDefault="00830F46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E6C43" w14:textId="4E0DF896" w:rsidR="00F576E1" w:rsidRPr="004E4360" w:rsidRDefault="00A1314C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237A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D0B1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4360" w:rsidRPr="004E4360" w14:paraId="5AC358F9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957E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FA5C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5715D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E3BD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932B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D935E" w14:textId="77777777" w:rsidR="004E4360" w:rsidRPr="004E4360" w:rsidRDefault="004E4360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B4036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20E5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E3C1" w14:textId="77777777" w:rsidR="004E4360" w:rsidRPr="004E4360" w:rsidRDefault="004E4360" w:rsidP="004E4360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4360" w:rsidRPr="004E4360" w14:paraId="793FE341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3E06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1F6F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BA218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6321B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D2945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38D2" w14:textId="77777777" w:rsidR="004E4360" w:rsidRPr="004E4360" w:rsidRDefault="004E4360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BAC3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6A8F3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5184" w14:textId="77777777" w:rsidR="004E4360" w:rsidRPr="004E4360" w:rsidRDefault="004E4360" w:rsidP="004E4360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4360" w:rsidRPr="004E4360" w14:paraId="53C0E35E" w14:textId="77777777" w:rsidTr="00A37AE2">
        <w:trPr>
          <w:trHeight w:val="341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3E90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2CDCB" w14:textId="5EF3C216" w:rsidR="004E4360" w:rsidRPr="004E4360" w:rsidRDefault="004E4360" w:rsidP="00A1314C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 w:rsidR="009F7515"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9F751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D900D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4279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F109E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D767C" w14:textId="77777777" w:rsidR="004E4360" w:rsidRPr="004E4360" w:rsidRDefault="004E4360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73AE7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912D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D3C59" w14:textId="77777777" w:rsidR="004E4360" w:rsidRPr="004E4360" w:rsidRDefault="004E4360" w:rsidP="004E4360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  <w:proofErr w:type="spellEnd"/>
            <w:proofErr w:type="gramEnd"/>
          </w:p>
        </w:tc>
      </w:tr>
      <w:tr w:rsidR="004E4360" w:rsidRPr="004E4360" w14:paraId="1C4BFBC9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8078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349C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4DA4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67EB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65F6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3BB4" w14:textId="77777777" w:rsidR="004E4360" w:rsidRPr="004E4360" w:rsidRDefault="004E4360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17BF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FCC70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9432" w14:textId="77777777" w:rsidR="004E4360" w:rsidRPr="004E4360" w:rsidRDefault="004E4360" w:rsidP="004E4360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4360" w:rsidRPr="004E4360" w14:paraId="7457FCE5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1BA6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69AC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D86D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1D1FF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FBFB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C8594" w14:textId="77777777" w:rsidR="004E4360" w:rsidRPr="004E4360" w:rsidRDefault="004E4360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5DDA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3AED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81EB" w14:textId="77777777" w:rsidR="004E4360" w:rsidRPr="004E4360" w:rsidRDefault="004E4360" w:rsidP="004E4360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4360" w:rsidRPr="004E4360" w14:paraId="271A9CC2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C603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265CA" w14:textId="77777777" w:rsidR="004E4360" w:rsidRPr="004E4360" w:rsidRDefault="004E4360" w:rsidP="004E43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C43C" w14:textId="77777777" w:rsidR="004E4360" w:rsidRPr="004E4360" w:rsidRDefault="004E4360" w:rsidP="004E43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00111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F020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B458" w14:textId="77777777" w:rsidR="004E4360" w:rsidRPr="004E4360" w:rsidRDefault="004E4360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8111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C2EA2" w14:textId="77777777" w:rsidR="004E4360" w:rsidRPr="004E4360" w:rsidRDefault="004E4360" w:rsidP="004E436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E54C" w14:textId="77777777" w:rsidR="004E4360" w:rsidRPr="004E4360" w:rsidRDefault="004E4360" w:rsidP="004E4360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072AA7CB" w14:textId="77777777" w:rsidTr="00A37AE2">
        <w:trPr>
          <w:trHeight w:val="31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C739A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AC77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4430D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F9D5" w14:textId="4E3BAEFE" w:rsidR="00F576E1" w:rsidRPr="004E4360" w:rsidRDefault="00830F46" w:rsidP="00830F46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20 833,47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90506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263D6" w14:textId="7626DBE6" w:rsidR="00F576E1" w:rsidRPr="004E4360" w:rsidRDefault="00830F46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5 813,22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D0378" w14:textId="0638D3AD" w:rsidR="00F576E1" w:rsidRPr="004E4360" w:rsidRDefault="00A1314C" w:rsidP="00F576E1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15 020,25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ACB04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B29AE" w14:textId="77777777" w:rsidR="00F576E1" w:rsidRPr="004E4360" w:rsidRDefault="00F576E1" w:rsidP="00F576E1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576E1" w:rsidRPr="004E4360" w14:paraId="58149D20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3D757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8D340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D07A4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B086A" w14:textId="19F4F3FC" w:rsidR="00F576E1" w:rsidRPr="004E4360" w:rsidRDefault="00830F46" w:rsidP="00830F46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12 601,47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EA6F8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5779" w14:textId="3AE21725" w:rsidR="00F576E1" w:rsidRPr="004E4360" w:rsidRDefault="00830F46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5 813,22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C5EE" w14:textId="769F790C" w:rsidR="00F576E1" w:rsidRPr="004E4360" w:rsidRDefault="00A1314C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5F070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BC46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0046EB6F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AA58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C405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A352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60C6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259A1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55D30" w14:textId="77777777" w:rsidR="00F576E1" w:rsidRPr="004E4360" w:rsidRDefault="00F576E1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E344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F5FAE" w14:textId="77777777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63D9F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76E1" w:rsidRPr="004E4360" w14:paraId="19A62726" w14:textId="77777777" w:rsidTr="00A37AE2">
        <w:trPr>
          <w:trHeight w:val="315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BFAA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BB65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4E35D" w14:textId="77777777" w:rsidR="00F576E1" w:rsidRPr="004E4360" w:rsidRDefault="00F576E1" w:rsidP="00F576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402D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CC92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1EF28" w14:textId="77777777" w:rsidR="00F576E1" w:rsidRPr="004E4360" w:rsidRDefault="00F576E1" w:rsidP="00A37AE2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9D96" w14:textId="77777777" w:rsidR="00F576E1" w:rsidRPr="004E4360" w:rsidRDefault="00F576E1" w:rsidP="00F576E1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A44FA" w14:textId="7CA93331" w:rsidR="00F576E1" w:rsidRPr="004E4360" w:rsidRDefault="00F576E1" w:rsidP="00F576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  <w:r w:rsidR="001017F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2196" w14:textId="77777777" w:rsidR="00F576E1" w:rsidRPr="004E4360" w:rsidRDefault="00F576E1" w:rsidP="00F57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38A45D" w14:textId="77777777" w:rsidR="004E4360" w:rsidRDefault="004E4360" w:rsidP="00D94A8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1606492C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9"/>
          <w:footerReference w:type="default" r:id="rId10"/>
          <w:pgSz w:w="11906" w:h="16838" w:code="9"/>
          <w:pgMar w:top="1134" w:right="567" w:bottom="851" w:left="1701" w:header="709" w:footer="567" w:gutter="0"/>
          <w:cols w:space="720"/>
          <w:noEndnote/>
          <w:titlePg/>
          <w:docGrid w:linePitch="272"/>
        </w:sectPr>
      </w:pPr>
    </w:p>
    <w:p w14:paraId="1DAC7297" w14:textId="77777777" w:rsidR="00107502" w:rsidRDefault="00107502" w:rsidP="001B75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bookmarkStart w:id="2" w:name="Par1223"/>
      <w:bookmarkEnd w:id="2"/>
    </w:p>
    <w:p w14:paraId="3B5D59AA" w14:textId="33874B3C" w:rsidR="001B75D0" w:rsidRDefault="001B75D0" w:rsidP="001B75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27051">
        <w:rPr>
          <w:rFonts w:ascii="Times New Roman" w:eastAsia="Calibri" w:hAnsi="Times New Roman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228F27" wp14:editId="595A462A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2552700" cy="866775"/>
                <wp:effectExtent l="0" t="0" r="19050" b="28575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D2D2A" w14:textId="2E056F9D" w:rsidR="00C47A25" w:rsidRPr="00152BE1" w:rsidRDefault="00C47A25" w:rsidP="001B75D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</w:pPr>
                            <w:r w:rsidRPr="00152BE1">
                              <w:t xml:space="preserve">Приложение </w:t>
                            </w:r>
                            <w:r>
                              <w:t>3</w:t>
                            </w:r>
                          </w:p>
                          <w:p w14:paraId="1C6AA61C" w14:textId="77777777" w:rsidR="00C47A25" w:rsidRPr="00152BE1" w:rsidRDefault="00C47A25" w:rsidP="001B75D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</w:pPr>
                            <w:r w:rsidRPr="00152BE1">
                              <w:t xml:space="preserve">к постановлению </w:t>
                            </w:r>
                          </w:p>
                          <w:p w14:paraId="427351B2" w14:textId="77777777" w:rsidR="00C47A25" w:rsidRPr="00152BE1" w:rsidRDefault="00C47A25" w:rsidP="001B75D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</w:pPr>
                            <w:proofErr w:type="gramStart"/>
                            <w:r w:rsidRPr="00152BE1">
                              <w:t>Администрации</w:t>
                            </w:r>
                            <w:proofErr w:type="gramEnd"/>
                            <w:r w:rsidRPr="00152BE1">
                              <w:t xml:space="preserve"> ЗАТО Северск  </w:t>
                            </w:r>
                          </w:p>
                          <w:p w14:paraId="5D11E51E" w14:textId="12ABA1DB" w:rsidR="00C47A25" w:rsidRDefault="00C47A25" w:rsidP="001B75D0">
                            <w:r w:rsidRPr="00152BE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28F27" id="_x0000_s1028" style="position:absolute;left:0;text-align:left;margin-left:149.8pt;margin-top:1pt;width:201pt;height:68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" strokecolor="white">
                <v:textbox>
                  <w:txbxContent>
                    <w:p w14:paraId="696D2D2A" w14:textId="2E056F9D" w:rsidR="00C47A25" w:rsidRPr="00152BE1" w:rsidRDefault="00C47A25" w:rsidP="001B75D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</w:pPr>
                      <w:r w:rsidRPr="00152BE1">
                        <w:t xml:space="preserve">Приложение </w:t>
                      </w:r>
                      <w:r>
                        <w:t>3</w:t>
                      </w:r>
                    </w:p>
                    <w:p w14:paraId="1C6AA61C" w14:textId="77777777" w:rsidR="00C47A25" w:rsidRPr="00152BE1" w:rsidRDefault="00C47A25" w:rsidP="001B75D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</w:pPr>
                      <w:r w:rsidRPr="00152BE1">
                        <w:t xml:space="preserve">к постановлению </w:t>
                      </w:r>
                    </w:p>
                    <w:p w14:paraId="427351B2" w14:textId="77777777" w:rsidR="00C47A25" w:rsidRPr="00152BE1" w:rsidRDefault="00C47A25" w:rsidP="001B75D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</w:pPr>
                      <w:proofErr w:type="gramStart"/>
                      <w:r w:rsidRPr="00152BE1">
                        <w:t>Администрации</w:t>
                      </w:r>
                      <w:proofErr w:type="gramEnd"/>
                      <w:r w:rsidRPr="00152BE1">
                        <w:t xml:space="preserve"> ЗАТО Северск  </w:t>
                      </w:r>
                    </w:p>
                    <w:p w14:paraId="5D11E51E" w14:textId="12ABA1DB" w:rsidR="00C47A25" w:rsidRDefault="00C47A25" w:rsidP="001B75D0">
                      <w:r w:rsidRPr="00152BE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74596D8" w14:textId="409F1F79" w:rsidR="001B75D0" w:rsidRDefault="001B75D0" w:rsidP="001B75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13B885E8" w14:textId="77777777" w:rsidR="001B75D0" w:rsidRDefault="001B75D0" w:rsidP="001B75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28F5D9EB" w14:textId="77777777" w:rsidR="001B75D0" w:rsidRDefault="001B75D0" w:rsidP="001B75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7AB5CE88" w14:textId="77777777" w:rsidR="001B75D0" w:rsidRDefault="001B75D0" w:rsidP="001B75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7BB4C8AB" w14:textId="72D623E1" w:rsidR="00107502" w:rsidRDefault="00107502" w:rsidP="006718E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75"/>
        <w:gridCol w:w="4819"/>
        <w:gridCol w:w="965"/>
        <w:gridCol w:w="1304"/>
        <w:gridCol w:w="1530"/>
      </w:tblGrid>
      <w:tr w:rsidR="0021155C" w:rsidRPr="00EB3771" w14:paraId="176E7656" w14:textId="77777777" w:rsidTr="002A5BA6">
        <w:trPr>
          <w:trHeight w:val="186"/>
        </w:trPr>
        <w:tc>
          <w:tcPr>
            <w:tcW w:w="5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88F56" w14:textId="66AF3EBD" w:rsidR="0021155C" w:rsidRPr="007717DA" w:rsidRDefault="001B75D0" w:rsidP="002115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1155C" w:rsidRPr="007717DA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21155C">
              <w:rPr>
                <w:rFonts w:ascii="Times New Roman" w:hAnsi="Times New Roman"/>
                <w:sz w:val="24"/>
                <w:szCs w:val="24"/>
              </w:rPr>
              <w:t>«</w:t>
            </w:r>
            <w:r w:rsidR="0021155C" w:rsidRPr="007717DA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="0021155C" w:rsidRPr="007717D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21155C" w:rsidRPr="007717D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21155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FB6E6" w14:textId="77777777" w:rsidR="0021155C" w:rsidRPr="00EB3771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7B88" w14:textId="69A8A55F" w:rsidR="0021155C" w:rsidRPr="004E4360" w:rsidRDefault="00785F2E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20 833,47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F27D" w14:textId="6DE16EDD" w:rsidR="0021155C" w:rsidRPr="004E4360" w:rsidRDefault="00785F2E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20 833,47</w:t>
            </w:r>
          </w:p>
        </w:tc>
      </w:tr>
      <w:tr w:rsidR="0021155C" w:rsidRPr="00EB3771" w14:paraId="4A11A963" w14:textId="77777777" w:rsidTr="002A5BA6">
        <w:trPr>
          <w:trHeight w:val="70"/>
        </w:trPr>
        <w:tc>
          <w:tcPr>
            <w:tcW w:w="5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7B51" w14:textId="77777777" w:rsidR="0021155C" w:rsidRPr="00EB3771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D7D23" w14:textId="77777777" w:rsidR="0021155C" w:rsidRPr="00EB3771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6FB8" w14:textId="6DB890C0" w:rsidR="0021155C" w:rsidRPr="004E4360" w:rsidRDefault="00785F2E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12 601,47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D50A" w14:textId="5275FC11" w:rsidR="0021155C" w:rsidRPr="004E4360" w:rsidRDefault="00785F2E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12 601,47</w:t>
            </w:r>
          </w:p>
        </w:tc>
      </w:tr>
      <w:tr w:rsidR="0021155C" w:rsidRPr="00EB3771" w14:paraId="70E0DC5A" w14:textId="77777777" w:rsidTr="002A5BA6">
        <w:trPr>
          <w:trHeight w:val="194"/>
        </w:trPr>
        <w:tc>
          <w:tcPr>
            <w:tcW w:w="569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231E" w14:textId="77777777" w:rsidR="0021155C" w:rsidRPr="00EB3771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BFBCE" w14:textId="77777777" w:rsidR="0021155C" w:rsidRPr="00EB3771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F9BC" w14:textId="77777777" w:rsidR="0021155C" w:rsidRPr="004E4360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6A5A" w14:textId="77777777" w:rsidR="0021155C" w:rsidRPr="004E4360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</w:tr>
      <w:tr w:rsidR="0021155C" w:rsidRPr="00EB3771" w14:paraId="50991628" w14:textId="77777777" w:rsidTr="002A5BA6">
        <w:trPr>
          <w:trHeight w:val="183"/>
        </w:trPr>
        <w:tc>
          <w:tcPr>
            <w:tcW w:w="5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26AD8" w14:textId="77777777" w:rsidR="0021155C" w:rsidRPr="00EB3771" w:rsidRDefault="0021155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9CDF1" w14:textId="77777777" w:rsidR="0021155C" w:rsidRPr="00EB3771" w:rsidRDefault="0021155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5890" w14:textId="77777777" w:rsidR="0021155C" w:rsidRPr="004E4360" w:rsidRDefault="0021155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86721" w14:textId="6A8B2DA4" w:rsidR="0021155C" w:rsidRPr="004E4360" w:rsidRDefault="0021155C" w:rsidP="00785F2E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4 116,00</w:t>
            </w:r>
          </w:p>
        </w:tc>
      </w:tr>
      <w:tr w:rsidR="00785F2E" w:rsidRPr="00EB3771" w14:paraId="04CF4609" w14:textId="77777777" w:rsidTr="00F267DB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89BC86" w14:textId="7862D22E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C2B25" w14:textId="77777777" w:rsidR="00785F2E" w:rsidRPr="00785F2E" w:rsidRDefault="00EE78AF" w:rsidP="00785F2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785F2E" w:rsidRPr="00785F2E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Подпрограмма 1</w:t>
              </w:r>
            </w:hyperlink>
          </w:p>
          <w:p w14:paraId="0E1227CA" w14:textId="7F59AEA3" w:rsidR="00785F2E" w:rsidRPr="00785F2E" w:rsidRDefault="002D7B78" w:rsidP="002D7B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785F2E" w:rsidRPr="00785F2E">
              <w:rPr>
                <w:rFonts w:ascii="Times New Roman" w:hAnsi="Times New Roman"/>
                <w:sz w:val="24"/>
                <w:szCs w:val="24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="00785F2E" w:rsidRPr="00785F2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785F2E" w:rsidRPr="00785F2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3251" w14:textId="63404294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47A2" w14:textId="2AC6DB82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8F582" w14:textId="5470A7BA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</w:tr>
      <w:tr w:rsidR="00785F2E" w:rsidRPr="00EB3771" w14:paraId="67AD04F5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6BCCE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61589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4F56B" w14:textId="2A2D32DE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8031B" w14:textId="571F8061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BF89A" w14:textId="6491969A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</w:tr>
      <w:tr w:rsidR="00785F2E" w:rsidRPr="00EB3771" w14:paraId="4F583FEE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88951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8B97F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12B82" w14:textId="7178105E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E322" w14:textId="4F6E29E1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C5F13" w14:textId="3C2BEC2C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</w:tr>
      <w:tr w:rsidR="00785F2E" w:rsidRPr="00EB3771" w14:paraId="7F238A5A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99E74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B025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2336A" w14:textId="042FC026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B3749" w14:textId="50498D5B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B3D4" w14:textId="7C101A0A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</w:tr>
      <w:tr w:rsidR="00785F2E" w:rsidRPr="00EB3771" w14:paraId="74B1E6F5" w14:textId="77777777" w:rsidTr="00F267DB">
        <w:trPr>
          <w:trHeight w:val="6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8AA564" w14:textId="7C1C31DC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7CB97" w14:textId="60B1B7EF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субсидий на текущую деятельность инфраструктуры поддержки малого и среднего предпринимательства, в </w:t>
            </w:r>
            <w:proofErr w:type="spellStart"/>
            <w:r w:rsidRPr="00785F2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85F2E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26AB" w14:textId="1CEA4523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142F" w14:textId="320A461A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53367" w14:textId="4F301E26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</w:tr>
      <w:tr w:rsidR="00785F2E" w:rsidRPr="00EB3771" w14:paraId="4D9457BD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4E04D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DA11E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F01D" w14:textId="407E5D15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57CF" w14:textId="04017552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780C8" w14:textId="46FE7247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</w:tr>
      <w:tr w:rsidR="00785F2E" w:rsidRPr="00EB3771" w14:paraId="6D860529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8F9FE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B4E67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AA0C" w14:textId="34A816B8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6606" w14:textId="62DB6A21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E1F4" w14:textId="288702EF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</w:tr>
      <w:tr w:rsidR="00785F2E" w:rsidRPr="00EB3771" w14:paraId="3F749A04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30F5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0449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6A31" w14:textId="5F39205B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B570" w14:textId="168369B4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6926" w14:textId="5E885753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350,26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785F2E" w:rsidRPr="00EB3771" w14:paraId="6DC08614" w14:textId="77777777" w:rsidTr="00F267DB">
        <w:trPr>
          <w:trHeight w:val="6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6FBC0D" w14:textId="21EBA201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85F2E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E2A66" w14:textId="391C728E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</w:t>
            </w:r>
            <w:proofErr w:type="gramStart"/>
            <w:r w:rsidRPr="00785F2E">
              <w:rPr>
                <w:rFonts w:ascii="Times New Roman" w:hAnsi="Times New Roman"/>
                <w:sz w:val="24"/>
                <w:szCs w:val="24"/>
              </w:rPr>
              <w:t>бизнес-инкубатора</w:t>
            </w:r>
            <w:proofErr w:type="gramEnd"/>
            <w:r w:rsidRPr="00785F2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3F35" w14:textId="13639698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97EA" w14:textId="1397B5C3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2 530,62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C6AC" w14:textId="3DA0842C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2 530,62</w:t>
            </w:r>
          </w:p>
        </w:tc>
      </w:tr>
      <w:tr w:rsidR="00785F2E" w:rsidRPr="00EB3771" w14:paraId="58DADF27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C45EA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2FF7B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EF32" w14:textId="6E4DCB1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1F04" w14:textId="2127FFBF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ABBB" w14:textId="49F44DCB" w:rsidR="00785F2E" w:rsidRPr="00785F2E" w:rsidRDefault="002D7B78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</w:tr>
      <w:tr w:rsidR="00785F2E" w:rsidRPr="00EB3771" w14:paraId="4F8AB714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24893A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14F77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3017" w14:textId="67276D0D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D479" w14:textId="6E8F6868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08F1" w14:textId="0EA55213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</w:tr>
      <w:tr w:rsidR="00785F2E" w:rsidRPr="00EB3771" w14:paraId="22A7B453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9ED9" w14:textId="7777777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EE42" w14:textId="77777777" w:rsidR="00785F2E" w:rsidRPr="00785F2E" w:rsidRDefault="00785F2E" w:rsidP="00785F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2489" w14:textId="774A52C7" w:rsidR="00785F2E" w:rsidRPr="00785F2E" w:rsidRDefault="00785F2E" w:rsidP="00785F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44FB" w14:textId="79569F1D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2746" w14:textId="591B5DF7" w:rsidR="00785F2E" w:rsidRPr="00785F2E" w:rsidRDefault="00785F2E" w:rsidP="00785F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5F2E">
              <w:rPr>
                <w:rFonts w:ascii="Times New Roman" w:hAnsi="Times New Roman"/>
                <w:sz w:val="24"/>
                <w:szCs w:val="24"/>
              </w:rPr>
              <w:t>270,90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A272A9" w:rsidRPr="00EB3771" w14:paraId="0C06AE5F" w14:textId="77777777" w:rsidTr="00E65A0A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8685" w14:textId="0D8646D3" w:rsidR="00A272A9" w:rsidRPr="00EB3771" w:rsidRDefault="001B75D0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272A9" w:rsidRPr="00EB377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5F61" w14:textId="77777777" w:rsidR="00A272A9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</w:p>
          <w:p w14:paraId="7AF8D584" w14:textId="58BBC78B" w:rsidR="00A272A9" w:rsidRPr="00EB3771" w:rsidRDefault="00A272A9" w:rsidP="00E65A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B3771">
              <w:rPr>
                <w:rFonts w:ascii="Times New Roman" w:hAnsi="Times New Roman"/>
                <w:sz w:val="24"/>
                <w:szCs w:val="24"/>
              </w:rPr>
              <w:t xml:space="preserve">Финансовая, имущественная, </w:t>
            </w:r>
            <w:proofErr w:type="spellStart"/>
            <w:proofErr w:type="gramStart"/>
            <w:r w:rsidRPr="00EB3771">
              <w:rPr>
                <w:rFonts w:ascii="Times New Roman" w:hAnsi="Times New Roman"/>
                <w:sz w:val="24"/>
                <w:szCs w:val="24"/>
              </w:rPr>
              <w:t>информаци</w:t>
            </w:r>
            <w:r w:rsidR="00E65A0A">
              <w:rPr>
                <w:rFonts w:ascii="Times New Roman" w:hAnsi="Times New Roman"/>
                <w:sz w:val="24"/>
                <w:szCs w:val="24"/>
              </w:rPr>
              <w:t>-</w:t>
            </w:r>
            <w:r w:rsidRPr="00EB3771">
              <w:rPr>
                <w:rFonts w:ascii="Times New Roman" w:hAnsi="Times New Roman"/>
                <w:sz w:val="24"/>
                <w:szCs w:val="24"/>
              </w:rPr>
              <w:t>онная</w:t>
            </w:r>
            <w:proofErr w:type="spellEnd"/>
            <w:proofErr w:type="gramEnd"/>
            <w:r w:rsidRPr="00EB3771">
              <w:rPr>
                <w:rFonts w:ascii="Times New Roman" w:hAnsi="Times New Roman"/>
                <w:sz w:val="24"/>
                <w:szCs w:val="24"/>
              </w:rPr>
              <w:t xml:space="preserve"> и консультационная поддержка </w:t>
            </w:r>
            <w:proofErr w:type="spellStart"/>
            <w:r w:rsidRPr="00EB3771">
              <w:rPr>
                <w:rFonts w:ascii="Times New Roman" w:hAnsi="Times New Roman"/>
                <w:sz w:val="24"/>
                <w:szCs w:val="24"/>
              </w:rPr>
              <w:t>субъ</w:t>
            </w:r>
            <w:r w:rsidR="00E65A0A">
              <w:rPr>
                <w:rFonts w:ascii="Times New Roman" w:hAnsi="Times New Roman"/>
                <w:sz w:val="24"/>
                <w:szCs w:val="24"/>
              </w:rPr>
              <w:t>-</w:t>
            </w:r>
            <w:r w:rsidRPr="00EB3771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r w:rsidRPr="00EB3771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</w:t>
            </w:r>
            <w:r w:rsidR="00E65A0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B3771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EB3771">
              <w:rPr>
                <w:rFonts w:ascii="Times New Roman" w:hAnsi="Times New Roman"/>
                <w:sz w:val="24"/>
                <w:szCs w:val="24"/>
              </w:rPr>
              <w:t xml:space="preserve">, развитие молодежного </w:t>
            </w:r>
            <w:proofErr w:type="spellStart"/>
            <w:r w:rsidRPr="00EB3771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 w:rsidR="00E65A0A">
              <w:rPr>
                <w:rFonts w:ascii="Times New Roman" w:hAnsi="Times New Roman"/>
                <w:sz w:val="24"/>
                <w:szCs w:val="24"/>
              </w:rPr>
              <w:t>-</w:t>
            </w:r>
            <w:r w:rsidRPr="00EB3771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41B85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8CD0" w14:textId="36062BED" w:rsidR="00A272A9" w:rsidRPr="00EB3771" w:rsidRDefault="00426354" w:rsidP="007365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6FD0C" w14:textId="20BF42E3" w:rsidR="00A272A9" w:rsidRPr="00EB3771" w:rsidRDefault="00426354" w:rsidP="007365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</w:tr>
      <w:tr w:rsidR="00A272A9" w:rsidRPr="00EB3771" w14:paraId="3B5404AF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3366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B56F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3405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95B6" w14:textId="66E376EE" w:rsidR="00A272A9" w:rsidRPr="00EB3771" w:rsidRDefault="00426354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1E31" w14:textId="1AAA55AC" w:rsidR="00A272A9" w:rsidRPr="00EB3771" w:rsidRDefault="00426354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</w:tr>
      <w:tr w:rsidR="00A272A9" w:rsidRPr="00EB3771" w14:paraId="1EF0B043" w14:textId="77777777" w:rsidTr="002A5BA6">
        <w:trPr>
          <w:trHeight w:val="182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80F9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8A4D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A8E82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BF3B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2881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</w:tr>
      <w:tr w:rsidR="00A272A9" w:rsidRPr="00EB3771" w14:paraId="4852928A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B430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B519B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7BAD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89EC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CFB1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</w:tr>
      <w:tr w:rsidR="00A272A9" w:rsidRPr="00EB3771" w14:paraId="1C7EA587" w14:textId="77777777" w:rsidTr="00E65A0A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9EC9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5904" w14:textId="4C9E02B8" w:rsidR="00A272A9" w:rsidRPr="00EB3771" w:rsidRDefault="00A272A9" w:rsidP="00F43A00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финансовой поддержки субъектам малого и среднего </w:t>
            </w:r>
            <w:proofErr w:type="gramStart"/>
            <w:r w:rsidRPr="00EB3771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 w:rsidRPr="00EB3771">
              <w:rPr>
                <w:rFonts w:ascii="Times New Roman" w:hAnsi="Times New Roman"/>
                <w:sz w:val="24"/>
                <w:szCs w:val="24"/>
              </w:rPr>
              <w:t xml:space="preserve"> ЗАТО Северск, в </w:t>
            </w:r>
            <w:proofErr w:type="spellStart"/>
            <w:r w:rsidRPr="00EB3771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EB3771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B9AF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B3024" w14:textId="1BBEC5D6" w:rsidR="00A272A9" w:rsidRPr="00EB3771" w:rsidRDefault="00426354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4 817,00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28614" w14:textId="30C6B7D2" w:rsidR="00A272A9" w:rsidRPr="00EB3771" w:rsidRDefault="00426354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4 817,00</w:t>
            </w:r>
          </w:p>
        </w:tc>
      </w:tr>
      <w:tr w:rsidR="00A272A9" w:rsidRPr="00EB3771" w14:paraId="29E3E898" w14:textId="77777777" w:rsidTr="002A5BA6">
        <w:trPr>
          <w:trHeight w:val="73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F3F9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7FAE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2974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088E" w14:textId="0541B0E6" w:rsidR="00A272A9" w:rsidRPr="00EB3771" w:rsidRDefault="00426354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F904" w14:textId="1853301B" w:rsidR="00E65A0A" w:rsidRPr="00EB3771" w:rsidRDefault="00426354" w:rsidP="00E65A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</w:tr>
      <w:tr w:rsidR="00A272A9" w:rsidRPr="00EB3771" w14:paraId="4F1BA830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D667" w14:textId="1D22B11A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3F652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D9DE0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7E67" w14:textId="77777777" w:rsidR="00A272A9" w:rsidRPr="00EB3771" w:rsidRDefault="0040527F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</w:t>
            </w:r>
            <w:r w:rsidR="00A272A9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2211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0527F">
              <w:rPr>
                <w:rFonts w:ascii="Times New Roman" w:hAnsi="Times New Roman"/>
                <w:sz w:val="24"/>
                <w:szCs w:val="24"/>
              </w:rPr>
              <w:t> 20</w:t>
            </w: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272A9" w:rsidRPr="00EB3771" w14:paraId="0325A7BA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143F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5BAC9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7B45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067F" w14:textId="77777777" w:rsidR="00A272A9" w:rsidRPr="00EB3771" w:rsidRDefault="0040527F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</w:t>
            </w:r>
            <w:r w:rsidR="00A272A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6F65B" w14:textId="30993BC5" w:rsidR="00A272A9" w:rsidRPr="00EB3771" w:rsidRDefault="0040527F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</w:t>
            </w:r>
            <w:r w:rsidR="00A272A9">
              <w:rPr>
                <w:rFonts w:ascii="Times New Roman" w:hAnsi="Times New Roman"/>
                <w:sz w:val="24"/>
                <w:szCs w:val="24"/>
              </w:rPr>
              <w:t>0,00</w:t>
            </w:r>
            <w:r w:rsidR="00E65A0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A272A9" w:rsidRPr="00EB3771" w14:paraId="7578EECB" w14:textId="77777777" w:rsidTr="00E65A0A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6C07" w14:textId="32A149D2" w:rsidR="00A272A9" w:rsidRPr="00EB3771" w:rsidRDefault="00E65A0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272A9" w:rsidRPr="00EB377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41C7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453D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EF5BF" w14:textId="3A07C646" w:rsidR="00A272A9" w:rsidRPr="00EB3771" w:rsidRDefault="00E65A0A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3 049,00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69042" w14:textId="0DF636BA" w:rsidR="00A272A9" w:rsidRPr="00EB3771" w:rsidRDefault="00E65A0A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3 049,00</w:t>
            </w:r>
          </w:p>
        </w:tc>
      </w:tr>
      <w:tr w:rsidR="00A272A9" w:rsidRPr="00EB3771" w14:paraId="0A72457F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D224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743C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F14BE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62B6" w14:textId="13815CCE" w:rsidR="00A272A9" w:rsidRPr="00EB3771" w:rsidRDefault="00E65A0A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C7F7" w14:textId="54B3DD43" w:rsidR="00A272A9" w:rsidRPr="00EB3771" w:rsidRDefault="00E65A0A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A272A9" w:rsidRPr="00EB3771" w14:paraId="731639FE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C8CA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3DB4E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104B7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E854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39E22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</w:tr>
      <w:tr w:rsidR="00A272A9" w:rsidRPr="00EB3771" w14:paraId="3314CE28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BB598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2467C" w14:textId="77777777" w:rsidR="00A272A9" w:rsidRPr="00EB3771" w:rsidRDefault="00A272A9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6DAB6" w14:textId="77777777" w:rsidR="00A272A9" w:rsidRPr="00EB3771" w:rsidRDefault="00A272A9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65E3" w14:textId="77777777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E9347" w14:textId="52A8AD34" w:rsidR="00A272A9" w:rsidRPr="00EB3771" w:rsidRDefault="00A272A9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  <w:r w:rsidR="00E65A0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EB3771" w:rsidRPr="00EB3771" w14:paraId="55569262" w14:textId="77777777" w:rsidTr="00E65A0A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5086" w14:textId="2193C5BB" w:rsidR="00EB3771" w:rsidRPr="00EB3771" w:rsidRDefault="00E65A0A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EB3771" w:rsidRPr="00EB377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D0A9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ED523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36F5C" w14:textId="4A693248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1FD9" w14:textId="40BAD005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EB3771" w:rsidRPr="00EB3771" w14:paraId="61C3C2BC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F89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1739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0DAAB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1C0B8" w14:textId="6043B823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B0A37" w14:textId="59CB1DD1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EB3771" w:rsidRPr="00EB3771" w14:paraId="57AA2022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8F93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B5C0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B34D5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9E0E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4E49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B3771" w:rsidRPr="00EB3771" w14:paraId="2448B0D8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9B7C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A36F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6CCC9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B37B3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B174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B3771" w:rsidRPr="00EB3771" w14:paraId="6420EDD5" w14:textId="77777777" w:rsidTr="00E65A0A">
        <w:trPr>
          <w:trHeight w:val="197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1222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556A7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1644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5011F" w14:textId="0FFEE11F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8FAFA" w14:textId="1F54333B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EB3771" w:rsidRPr="00EB3771" w14:paraId="18E08DEF" w14:textId="77777777" w:rsidTr="00E65A0A">
        <w:trPr>
          <w:trHeight w:val="64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FA3D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EBA5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11F4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7E87" w14:textId="400F203A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CE66B" w14:textId="7C3E0FF5" w:rsidR="00EB3771" w:rsidRPr="00EB3771" w:rsidRDefault="00426354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EB3771" w:rsidRPr="00EB3771" w14:paraId="55E2E92A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D56C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9B01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83821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DF765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BA60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B3771" w:rsidRPr="00EB3771" w14:paraId="4E367F1F" w14:textId="77777777" w:rsidTr="00E65A0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7C67F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F8F7" w14:textId="77777777" w:rsidR="00EB3771" w:rsidRPr="00EB3771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9D4E7" w14:textId="77777777" w:rsidR="00EB3771" w:rsidRPr="00EB3771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6C18" w14:textId="77777777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4CE2E" w14:textId="1107D74B" w:rsidR="00EB3771" w:rsidRPr="00EB3771" w:rsidRDefault="00EB3771" w:rsidP="00EB37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  <w:r w:rsidR="00E65A0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426354" w:rsidRPr="00EB3771" w14:paraId="6D96F57F" w14:textId="77777777" w:rsidTr="00F267DB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44E14" w14:textId="70B4DF7B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2635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42417" w14:textId="15B76557" w:rsidR="00426354" w:rsidRPr="00426354" w:rsidRDefault="00426354" w:rsidP="00426354">
            <w:pPr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субсидий Фонду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26354">
              <w:rPr>
                <w:rFonts w:ascii="Times New Roman" w:hAnsi="Times New Roman"/>
                <w:sz w:val="24"/>
                <w:szCs w:val="24"/>
              </w:rPr>
              <w:t xml:space="preserve">МКК </w:t>
            </w:r>
            <w:proofErr w:type="gramStart"/>
            <w:r w:rsidRPr="00426354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426354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26354">
              <w:rPr>
                <w:rFonts w:ascii="Times New Roman" w:hAnsi="Times New Roman"/>
                <w:sz w:val="24"/>
                <w:szCs w:val="24"/>
              </w:rPr>
              <w:t xml:space="preserve"> в целях оказания финансовой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637E" w14:textId="5FD2252A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AA25" w14:textId="303AF9F0" w:rsidR="00426354" w:rsidRPr="00426354" w:rsidRDefault="006F61D5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5 197,22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3152" w14:textId="0E43BE38" w:rsidR="00426354" w:rsidRPr="00426354" w:rsidRDefault="006F61D5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5 197,22</w:t>
            </w:r>
          </w:p>
        </w:tc>
      </w:tr>
      <w:tr w:rsidR="00426354" w:rsidRPr="00EB3771" w14:paraId="1BB2E4A8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8D411" w14:textId="77777777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1C5676" w14:textId="77777777" w:rsidR="00426354" w:rsidRPr="00426354" w:rsidRDefault="00426354" w:rsidP="004263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AEE1" w14:textId="65CBD5A6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C88E" w14:textId="56FC6932" w:rsidR="00426354" w:rsidRPr="00426354" w:rsidRDefault="006F61D5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A8C1" w14:textId="0FE4DC71" w:rsidR="00426354" w:rsidRPr="00426354" w:rsidRDefault="006F61D5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426354" w:rsidRPr="00EB3771" w14:paraId="052874A9" w14:textId="77777777" w:rsidTr="00426354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19CF7" w14:textId="77777777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7C4F" w14:textId="1DB5BADE" w:rsidR="00426354" w:rsidRPr="00426354" w:rsidRDefault="00426354" w:rsidP="004263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0AE9A" w14:textId="61D32B95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723DB" w14:textId="7D3BD714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8790" w14:textId="7BB7264E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426354" w:rsidRPr="00EB3771" w14:paraId="68CAA073" w14:textId="77777777" w:rsidTr="00426354">
        <w:trPr>
          <w:trHeight w:val="6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12894" w14:textId="77777777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9659" w14:textId="5FCE92BD" w:rsidR="00426354" w:rsidRPr="00426354" w:rsidRDefault="00426354" w:rsidP="00426354">
            <w:pPr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 xml:space="preserve">поддержки субъектам малого и среднего предпринимательства, в </w:t>
            </w:r>
            <w:proofErr w:type="spellStart"/>
            <w:r w:rsidRPr="0042635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26354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AB357" w14:textId="3C456AE8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F6BB" w14:textId="4E2327C3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C53E0" w14:textId="35B949BE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6F61D5" w:rsidRPr="00EB3771" w14:paraId="720A25A6" w14:textId="77777777" w:rsidTr="00F267DB">
        <w:trPr>
          <w:trHeight w:val="6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61BBF" w14:textId="204ED910" w:rsidR="006F61D5" w:rsidRPr="00426354" w:rsidRDefault="006F61D5" w:rsidP="006F61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33D97" w14:textId="6373A695" w:rsidR="006F61D5" w:rsidRPr="00426354" w:rsidRDefault="006F61D5" w:rsidP="006F61D5">
            <w:pPr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Фонду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«МКК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  <w:r w:rsidRPr="00426354">
              <w:rPr>
                <w:rFonts w:ascii="Times New Roman" w:hAnsi="Times New Roman"/>
                <w:sz w:val="24"/>
                <w:szCs w:val="24"/>
              </w:rPr>
              <w:t xml:space="preserve">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7D1B" w14:textId="2C63D0A5" w:rsidR="006F61D5" w:rsidRPr="00426354" w:rsidRDefault="006F61D5" w:rsidP="006F61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57F0" w14:textId="39208DC9" w:rsidR="006F61D5" w:rsidRPr="00426354" w:rsidRDefault="006F61D5" w:rsidP="006F61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5 197,22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477F2" w14:textId="30EC2319" w:rsidR="006F61D5" w:rsidRPr="00426354" w:rsidRDefault="006F61D5" w:rsidP="006F61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5 197,22</w:t>
            </w:r>
          </w:p>
        </w:tc>
      </w:tr>
      <w:tr w:rsidR="006F61D5" w:rsidRPr="00EB3771" w14:paraId="303F0B85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F3A95" w14:textId="77777777" w:rsidR="006F61D5" w:rsidRPr="00426354" w:rsidRDefault="006F61D5" w:rsidP="006F61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73F11" w14:textId="77777777" w:rsidR="006F61D5" w:rsidRPr="00426354" w:rsidRDefault="006F61D5" w:rsidP="006F61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6052" w14:textId="087A471C" w:rsidR="006F61D5" w:rsidRPr="00426354" w:rsidRDefault="006F61D5" w:rsidP="006F61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E80E" w14:textId="6E0B5012" w:rsidR="006F61D5" w:rsidRPr="00426354" w:rsidRDefault="006F61D5" w:rsidP="006F61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538C0" w14:textId="430BA226" w:rsidR="006F61D5" w:rsidRPr="00426354" w:rsidRDefault="006F61D5" w:rsidP="006F61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426354" w:rsidRPr="00EB3771" w14:paraId="4B21C960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C4BD8" w14:textId="77777777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D693C7" w14:textId="77777777" w:rsidR="00426354" w:rsidRPr="00426354" w:rsidRDefault="00426354" w:rsidP="004263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0324D" w14:textId="1A665B2E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69B4E" w14:textId="63C4BB31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09F07" w14:textId="0D4E2B95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426354" w:rsidRPr="00EB3771" w14:paraId="7A0BF6B0" w14:textId="77777777" w:rsidTr="00F267DB">
        <w:trPr>
          <w:trHeight w:val="6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CD4E" w14:textId="77777777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24BE" w14:textId="77777777" w:rsidR="00426354" w:rsidRPr="00426354" w:rsidRDefault="00426354" w:rsidP="004263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6D27" w14:textId="0AEAB25F" w:rsidR="00426354" w:rsidRPr="00426354" w:rsidRDefault="00426354" w:rsidP="00426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97317" w14:textId="68C9A5AD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1385D" w14:textId="4D73F684" w:rsidR="00426354" w:rsidRPr="00426354" w:rsidRDefault="00426354" w:rsidP="004263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6354">
              <w:rPr>
                <w:rFonts w:ascii="Times New Roman" w:hAnsi="Times New Roman"/>
                <w:sz w:val="24"/>
                <w:szCs w:val="24"/>
              </w:rPr>
              <w:t>565,74</w:t>
            </w:r>
            <w:r w:rsidR="008E1544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C7129C" w:rsidRPr="00EB3771" w14:paraId="79660125" w14:textId="77777777" w:rsidTr="00E65A0A">
        <w:trPr>
          <w:trHeight w:val="64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2F08" w14:textId="514798CA" w:rsidR="00C7129C" w:rsidRPr="00EB3771" w:rsidRDefault="00E65A0A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7129C" w:rsidRPr="00EB377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703A5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9F7515">
              <w:rPr>
                <w:rFonts w:ascii="Times New Roman" w:hAnsi="Times New Roman"/>
                <w:sz w:val="24"/>
                <w:szCs w:val="24"/>
              </w:rPr>
              <w:t>«</w:t>
            </w:r>
            <w:r w:rsidRPr="00EB3771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 w:rsidR="009F751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3C48E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85FEB" w14:textId="4535F808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47629" w14:textId="033F437A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C7129C" w:rsidRPr="00EB3771" w14:paraId="40363BF2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EB31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8F4B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AF794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BF9B" w14:textId="42791A08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8B27" w14:textId="3AE8778E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C7129C" w:rsidRPr="00EB3771" w14:paraId="3C1B5845" w14:textId="77777777" w:rsidTr="002A5BA6">
        <w:trPr>
          <w:trHeight w:val="146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9883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E57B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7E51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7D312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5E17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129C" w:rsidRPr="00EB3771" w14:paraId="6BD71570" w14:textId="77777777" w:rsidTr="002A5BA6">
        <w:trPr>
          <w:trHeight w:val="10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2696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01F6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206B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9FA2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7DFF2" w14:textId="304E7E44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  <w:r w:rsidR="00E65A0A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822B2D" w:rsidRPr="00EB3771" w14:paraId="7A1C6D0A" w14:textId="77777777" w:rsidTr="002A5BA6">
        <w:trPr>
          <w:trHeight w:val="70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3294" w14:textId="4EB93F29" w:rsidR="00822B2D" w:rsidRPr="00EB3771" w:rsidRDefault="00822B2D" w:rsidP="00822B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B3771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3FDA4" w14:textId="77777777" w:rsidR="00822B2D" w:rsidRDefault="00822B2D" w:rsidP="00822B2D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4440539F" w14:textId="604C9527" w:rsidR="00822B2D" w:rsidRPr="00EB3771" w:rsidRDefault="00822B2D" w:rsidP="00822B2D">
            <w:pPr>
              <w:rPr>
                <w:rFonts w:ascii="Times New Roman" w:hAnsi="Times New Roman"/>
                <w:sz w:val="24"/>
                <w:szCs w:val="24"/>
              </w:rPr>
            </w:pPr>
            <w:r w:rsidRPr="00E65A0A">
              <w:rPr>
                <w:rFonts w:ascii="Times New Roman" w:hAnsi="Times New Roman"/>
                <w:sz w:val="24"/>
                <w:szCs w:val="24"/>
              </w:rPr>
              <w:t xml:space="preserve">Реализация мер, направленных на формирование положительного образа субъекта предпринимательства, в </w:t>
            </w:r>
            <w:proofErr w:type="spellStart"/>
            <w:r w:rsidRPr="00E65A0A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E65A0A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DE57" w14:textId="77777777" w:rsidR="00822B2D" w:rsidRPr="00EB3771" w:rsidRDefault="00822B2D" w:rsidP="00822B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98CD" w14:textId="70AFA2FE" w:rsidR="00822B2D" w:rsidRPr="00EB3771" w:rsidRDefault="00426354" w:rsidP="00822B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CF193" w14:textId="128F2773" w:rsidR="00822B2D" w:rsidRPr="00EB3771" w:rsidRDefault="00426354" w:rsidP="00822B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822B2D" w:rsidRPr="00EB3771" w14:paraId="3C5AB883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1444" w14:textId="77777777" w:rsidR="00822B2D" w:rsidRPr="00EB3771" w:rsidRDefault="00822B2D" w:rsidP="00822B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4374" w14:textId="77777777" w:rsidR="00822B2D" w:rsidRPr="00EB3771" w:rsidRDefault="00822B2D" w:rsidP="00822B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68F4E" w14:textId="77777777" w:rsidR="00822B2D" w:rsidRPr="00EB3771" w:rsidRDefault="00822B2D" w:rsidP="00822B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49F31" w14:textId="1D0CE3E2" w:rsidR="00822B2D" w:rsidRPr="00EB3771" w:rsidRDefault="00426354" w:rsidP="00822B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FE61" w14:textId="18E93228" w:rsidR="00822B2D" w:rsidRPr="00EB3771" w:rsidRDefault="00426354" w:rsidP="00822B2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807,02</w:t>
            </w:r>
          </w:p>
        </w:tc>
      </w:tr>
      <w:tr w:rsidR="00C7129C" w:rsidRPr="00EB3771" w14:paraId="42D117D0" w14:textId="77777777" w:rsidTr="002A5BA6">
        <w:trPr>
          <w:trHeight w:val="164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5B5E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6EC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1CA7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90251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ABA7D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129C" w:rsidRPr="00EB3771" w14:paraId="7F23B5F9" w14:textId="77777777" w:rsidTr="002A5BA6">
        <w:trPr>
          <w:trHeight w:val="126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6E90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D68A7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7615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CBF1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68B87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129C" w:rsidRPr="00EB3771" w14:paraId="442CFCC7" w14:textId="77777777" w:rsidTr="00822B2D">
        <w:trPr>
          <w:trHeight w:val="141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FC15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7764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FEEED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CB66" w14:textId="2CBC4F6E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0BE9A" w14:textId="64260E98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</w:tr>
      <w:tr w:rsidR="00C7129C" w:rsidRPr="00EB3771" w14:paraId="5F713968" w14:textId="77777777" w:rsidTr="002A5BA6">
        <w:trPr>
          <w:trHeight w:val="220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282D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FD93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9EDC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22914" w14:textId="4F3FF851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E9EDC" w14:textId="230ACEE3" w:rsidR="00C7129C" w:rsidRPr="00EB3771" w:rsidRDefault="00426354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</w:tr>
      <w:tr w:rsidR="00C7129C" w:rsidRPr="00EB3771" w14:paraId="6B476DAF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442AB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E6593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8EE0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4CC04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3887A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7129C" w:rsidRPr="00EB3771" w14:paraId="03522A63" w14:textId="77777777" w:rsidTr="002A5BA6">
        <w:trPr>
          <w:trHeight w:val="144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C9B6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2928" w14:textId="77777777" w:rsidR="00C7129C" w:rsidRPr="00EB3771" w:rsidRDefault="00C7129C" w:rsidP="00C712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1956F" w14:textId="77777777" w:rsidR="00C7129C" w:rsidRPr="00EB3771" w:rsidRDefault="00C7129C" w:rsidP="00C712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9C1E" w14:textId="77777777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E7BE" w14:textId="79C52B99" w:rsidR="00C7129C" w:rsidRPr="00EB3771" w:rsidRDefault="00C7129C" w:rsidP="00C712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  <w:r w:rsidR="002838E4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2A5BA6" w:rsidRPr="00EB3771" w14:paraId="5E3D416B" w14:textId="77777777" w:rsidTr="002A5BA6">
        <w:trPr>
          <w:trHeight w:val="6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B6C1" w14:textId="31D861DA" w:rsidR="002A5BA6" w:rsidRPr="00EB3771" w:rsidRDefault="002838E4" w:rsidP="002A5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A5BA6" w:rsidRPr="00EB3771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3B99E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  <w:r w:rsidRPr="00145BF4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 в предпринимательской среде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4C261" w14:textId="77777777" w:rsidR="002A5BA6" w:rsidRPr="00EB3771" w:rsidRDefault="002A5BA6" w:rsidP="002A5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1F73A" w14:textId="27249ACB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4CCD" w14:textId="0D268B91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2A5BA6" w:rsidRPr="00EB3771" w14:paraId="0454858F" w14:textId="77777777" w:rsidTr="002A5BA6">
        <w:trPr>
          <w:trHeight w:val="12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83E7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338B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E5ACE" w14:textId="77777777" w:rsidR="002A5BA6" w:rsidRPr="00EB3771" w:rsidRDefault="002A5BA6" w:rsidP="002A5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3554" w14:textId="4253350A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9C99" w14:textId="1AC4DF5E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2A5BA6" w:rsidRPr="00EB3771" w14:paraId="1693B32D" w14:textId="77777777" w:rsidTr="002A5BA6">
        <w:trPr>
          <w:trHeight w:val="129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689C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E0237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7ADC8" w14:textId="77777777" w:rsidR="002A5BA6" w:rsidRPr="00EB3771" w:rsidRDefault="002A5BA6" w:rsidP="002A5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2952B" w14:textId="77777777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5F59" w14:textId="77777777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A5BA6" w:rsidRPr="00EB3771" w14:paraId="07AF478C" w14:textId="77777777" w:rsidTr="002A5BA6">
        <w:trPr>
          <w:trHeight w:val="7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D70A8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B66C" w14:textId="77777777" w:rsidR="002A5BA6" w:rsidRPr="00EB3771" w:rsidRDefault="002A5BA6" w:rsidP="002A5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1B75" w14:textId="77777777" w:rsidR="002A5BA6" w:rsidRPr="00EB3771" w:rsidRDefault="002A5BA6" w:rsidP="002A5B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0499F" w14:textId="77777777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524BE" w14:textId="75180C92" w:rsidR="002A5BA6" w:rsidRPr="00EB3771" w:rsidRDefault="002A5BA6" w:rsidP="002A5B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B3771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36AECEA1" w14:textId="77777777" w:rsidR="001B7675" w:rsidRDefault="001B7675" w:rsidP="006718E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  <w:sectPr w:rsidR="001B7675" w:rsidSect="00F47252">
          <w:headerReference w:type="default" r:id="rId12"/>
          <w:footerReference w:type="default" r:id="rId13"/>
          <w:pgSz w:w="11906" w:h="16838" w:code="9"/>
          <w:pgMar w:top="1134" w:right="567" w:bottom="851" w:left="1701" w:header="709" w:footer="709" w:gutter="0"/>
          <w:pgNumType w:start="1"/>
          <w:cols w:space="720"/>
          <w:noEndnote/>
          <w:titlePg/>
          <w:docGrid w:linePitch="272"/>
        </w:sectPr>
      </w:pPr>
    </w:p>
    <w:p w14:paraId="53282904" w14:textId="2BD0C7C8" w:rsidR="008425AF" w:rsidRPr="00F267DB" w:rsidRDefault="008425AF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09BE1672" w14:textId="038D1F13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267DB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0" wp14:anchorId="03BD7582" wp14:editId="4F45E9AC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2495550" cy="91440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42DC05" w14:textId="77777777" w:rsidR="00C47A25" w:rsidRPr="00822B2D" w:rsidRDefault="00C47A25" w:rsidP="001B767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7CFF51CD" w14:textId="77777777" w:rsidR="00C47A25" w:rsidRPr="00822B2D" w:rsidRDefault="00C47A25" w:rsidP="001B767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9F22932" w14:textId="77777777" w:rsidR="00C47A25" w:rsidRPr="00822B2D" w:rsidRDefault="00C47A25" w:rsidP="001B767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A2354FC" w14:textId="39D7263C" w:rsidR="00C47A25" w:rsidRPr="00C27CC7" w:rsidRDefault="00C47A25" w:rsidP="001B767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D7582" id="_x0000_s1029" style="position:absolute;left:0;text-align:left;margin-left:145.3pt;margin-top:1.95pt;width:196.5pt;height:1in;z-index:-251639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" o:allowoverlap="f" stroked="f">
                <v:textbox>
                  <w:txbxContent>
                    <w:p w14:paraId="0142DC05" w14:textId="77777777" w:rsidR="00C47A25" w:rsidRPr="00822B2D" w:rsidRDefault="00C47A25" w:rsidP="001B7675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4</w:t>
                      </w:r>
                    </w:p>
                    <w:p w14:paraId="7CFF51CD" w14:textId="77777777" w:rsidR="00C47A25" w:rsidRPr="00822B2D" w:rsidRDefault="00C47A25" w:rsidP="001B7675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9F22932" w14:textId="77777777" w:rsidR="00C47A25" w:rsidRPr="00822B2D" w:rsidRDefault="00C47A25" w:rsidP="001B7675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A2354FC" w14:textId="39D7263C" w:rsidR="00C47A25" w:rsidRPr="00C27CC7" w:rsidRDefault="00C47A25" w:rsidP="001B7675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6FCCBC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906E8C9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54B68D4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AEE6E32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E8E5924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768" w:type="dxa"/>
        <w:tblInd w:w="113" w:type="dxa"/>
        <w:tblLook w:val="04A0" w:firstRow="1" w:lastRow="0" w:firstColumn="1" w:lastColumn="0" w:noHBand="0" w:noVBand="1"/>
      </w:tblPr>
      <w:tblGrid>
        <w:gridCol w:w="4831"/>
        <w:gridCol w:w="5372"/>
        <w:gridCol w:w="1143"/>
        <w:gridCol w:w="1123"/>
        <w:gridCol w:w="1123"/>
        <w:gridCol w:w="1176"/>
      </w:tblGrid>
      <w:tr w:rsidR="00F267DB" w:rsidRPr="00F267DB" w14:paraId="7C253044" w14:textId="77777777" w:rsidTr="001B7675">
        <w:trPr>
          <w:trHeight w:val="131"/>
        </w:trPr>
        <w:tc>
          <w:tcPr>
            <w:tcW w:w="4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574E" w14:textId="30554479" w:rsidR="001B7675" w:rsidRPr="00F267DB" w:rsidRDefault="00F43A00" w:rsidP="00F267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1B7675" w:rsidRPr="00F267DB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proofErr w:type="spellStart"/>
            <w:r w:rsidR="001B7675" w:rsidRPr="00F267DB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="001B7675" w:rsidRPr="00F267DB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043D2" w14:textId="77777777" w:rsidR="001B7675" w:rsidRPr="00F267DB" w:rsidRDefault="001B7675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AC20" w14:textId="77777777" w:rsidR="001B7675" w:rsidRPr="00F267DB" w:rsidRDefault="001B7675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237C" w14:textId="77777777" w:rsidR="001B7675" w:rsidRPr="00F267DB" w:rsidRDefault="001B7675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C406A" w14:textId="77777777" w:rsidR="001B7675" w:rsidRPr="00F267DB" w:rsidRDefault="001B7675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D96E" w14:textId="77777777" w:rsidR="001B7675" w:rsidRPr="00F267DB" w:rsidRDefault="001B7675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F267DB" w:rsidRPr="00F267DB" w14:paraId="6C908583" w14:textId="77777777" w:rsidTr="001B7675">
        <w:trPr>
          <w:trHeight w:val="315"/>
        </w:trPr>
        <w:tc>
          <w:tcPr>
            <w:tcW w:w="4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A2B4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B2ED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3F847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8 259,86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8EE4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E8529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68E9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F267DB" w:rsidRPr="00F267DB" w14:paraId="04C79036" w14:textId="77777777" w:rsidTr="001B7675">
        <w:trPr>
          <w:trHeight w:val="239"/>
        </w:trPr>
        <w:tc>
          <w:tcPr>
            <w:tcW w:w="4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EEBE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EE79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E971C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7F073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05F78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B4374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267DB" w:rsidRPr="00F267DB" w14:paraId="2BE6B2D8" w14:textId="77777777" w:rsidTr="001B7675">
        <w:trPr>
          <w:trHeight w:val="275"/>
        </w:trPr>
        <w:tc>
          <w:tcPr>
            <w:tcW w:w="4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41DA3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F4FF" w14:textId="718D9B15" w:rsidR="001B7675" w:rsidRPr="00F267DB" w:rsidRDefault="001B7675" w:rsidP="001B7675">
            <w:pPr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9B00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29F7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AFD7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38D0A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267DB" w:rsidRPr="00F267DB" w14:paraId="6301571C" w14:textId="77777777" w:rsidTr="001B7675">
        <w:trPr>
          <w:trHeight w:val="279"/>
        </w:trPr>
        <w:tc>
          <w:tcPr>
            <w:tcW w:w="4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C5C2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93A5" w14:textId="2BF27A7A" w:rsidR="001B7675" w:rsidRPr="00F267DB" w:rsidRDefault="001B7675" w:rsidP="001B7675">
            <w:pPr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F78F" w14:textId="613F73F4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C01E3" w14:textId="1CEAD401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1529B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AE8CB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267DB" w:rsidRPr="00F267DB" w14:paraId="1B3E019E" w14:textId="77777777" w:rsidTr="001B7675">
        <w:trPr>
          <w:trHeight w:val="283"/>
        </w:trPr>
        <w:tc>
          <w:tcPr>
            <w:tcW w:w="4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C32F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BF23" w14:textId="1B6CEDE9" w:rsidR="001B7675" w:rsidRPr="00F267DB" w:rsidRDefault="001B7675" w:rsidP="001B7675">
            <w:pPr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6C1E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CA2E6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22FE3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40B9B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267DB" w:rsidRPr="00F267DB" w14:paraId="4A9C6984" w14:textId="77777777" w:rsidTr="001B7675">
        <w:trPr>
          <w:trHeight w:val="315"/>
        </w:trPr>
        <w:tc>
          <w:tcPr>
            <w:tcW w:w="4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C8BD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D94B" w14:textId="77777777" w:rsidR="001B7675" w:rsidRPr="00F267DB" w:rsidRDefault="001B7675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9FBE5" w14:textId="50B5541E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15E60" w14:textId="0F8C4EB2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E6F14" w14:textId="77777777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822CF" w14:textId="0B4E3CED" w:rsidR="001B7675" w:rsidRPr="00F267DB" w:rsidRDefault="001B7675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7DB">
              <w:rPr>
                <w:rFonts w:ascii="Times New Roman" w:hAnsi="Times New Roman"/>
                <w:sz w:val="24"/>
                <w:szCs w:val="24"/>
              </w:rPr>
              <w:t>2 350,26</w:t>
            </w:r>
            <w:r w:rsidR="00F43A0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36B427C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12796C7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346A5E78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F0D4475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02D864C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BF2DA08" w14:textId="77777777" w:rsidR="001B7675" w:rsidRPr="00F267DB" w:rsidRDefault="001B7675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CEC4F45" w14:textId="77777777" w:rsid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F267DB" w:rsidSect="00F47252">
          <w:pgSz w:w="16838" w:h="11906" w:orient="landscape" w:code="9"/>
          <w:pgMar w:top="1701" w:right="1134" w:bottom="567" w:left="851" w:header="709" w:footer="709" w:gutter="0"/>
          <w:cols w:space="720"/>
          <w:noEndnote/>
          <w:titlePg/>
          <w:docGrid w:linePitch="272"/>
        </w:sectPr>
      </w:pPr>
    </w:p>
    <w:p w14:paraId="621AF86F" w14:textId="62D00C8C" w:rsidR="001B7675" w:rsidRP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1" locked="0" layoutInCell="1" allowOverlap="0" wp14:anchorId="627E466D" wp14:editId="5D5724C3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495550" cy="91440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899AE" w14:textId="3572DF6E" w:rsidR="00C47A25" w:rsidRPr="00822B2D" w:rsidRDefault="00C47A25" w:rsidP="00F267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45BC935C" w14:textId="77777777" w:rsidR="00C47A25" w:rsidRPr="00822B2D" w:rsidRDefault="00C47A25" w:rsidP="00F267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E6E0085" w14:textId="77777777" w:rsidR="00C47A25" w:rsidRPr="00822B2D" w:rsidRDefault="00C47A25" w:rsidP="00F267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D16CED4" w14:textId="4B552BBF" w:rsidR="00C47A25" w:rsidRPr="00C27CC7" w:rsidRDefault="00C47A25" w:rsidP="00F267D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E466D" id="_x0000_s1030" style="position:absolute;left:0;text-align:left;margin-left:145.3pt;margin-top:.75pt;width:196.5pt;height:1in;z-index:-251637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" o:allowoverlap="f" stroked="f">
                <v:textbox>
                  <w:txbxContent>
                    <w:p w14:paraId="57C899AE" w14:textId="3572DF6E" w:rsidR="00C47A25" w:rsidRPr="00822B2D" w:rsidRDefault="00C47A25" w:rsidP="00F267DB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5</w:t>
                      </w:r>
                    </w:p>
                    <w:p w14:paraId="45BC935C" w14:textId="77777777" w:rsidR="00C47A25" w:rsidRPr="00822B2D" w:rsidRDefault="00C47A25" w:rsidP="00F267DB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E6E0085" w14:textId="77777777" w:rsidR="00C47A25" w:rsidRPr="00822B2D" w:rsidRDefault="00C47A25" w:rsidP="00F267DB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D16CED4" w14:textId="4B552BBF" w:rsidR="00C47A25" w:rsidRPr="00C27CC7" w:rsidRDefault="00C47A25" w:rsidP="00F267DB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0A9DDEA" w14:textId="77777777" w:rsidR="00F267DB" w:rsidRP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C03D429" w14:textId="77777777" w:rsidR="00F267DB" w:rsidRP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32A29F9" w14:textId="77777777" w:rsidR="00F267DB" w:rsidRP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1078344" w14:textId="77777777" w:rsidR="00F267DB" w:rsidRP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33992D32" w14:textId="77777777" w:rsidR="00F267DB" w:rsidRP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76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75"/>
        <w:gridCol w:w="2730"/>
        <w:gridCol w:w="878"/>
        <w:gridCol w:w="1107"/>
        <w:gridCol w:w="671"/>
        <w:gridCol w:w="1134"/>
        <w:gridCol w:w="1134"/>
        <w:gridCol w:w="708"/>
        <w:gridCol w:w="1543"/>
        <w:gridCol w:w="3277"/>
        <w:gridCol w:w="710"/>
      </w:tblGrid>
      <w:tr w:rsidR="00F267DB" w:rsidRPr="00220D41" w14:paraId="5220AC31" w14:textId="77777777" w:rsidTr="00F43A00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F3F5D" w14:textId="54EA52A9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EA954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субсидий на текущую деятельность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руктуры</w:t>
            </w:r>
            <w:proofErr w:type="spellEnd"/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поддержки малого и среднего предпринимательства, в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2CD7D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0350" w14:textId="51FB7E6D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D1CE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E9916" w14:textId="255FFDD4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C540" w14:textId="77777777" w:rsidR="00F267DB" w:rsidRPr="00220D41" w:rsidRDefault="00F267DB" w:rsidP="00F267DB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8 259,86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2DD13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2E8E1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«НП «АРП-Северск»,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 xml:space="preserve">Фонд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 xml:space="preserve">МКК ФРМСП </w:t>
            </w:r>
          </w:p>
          <w:p w14:paraId="1867FDEB" w14:textId="47FCC2B9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D5F1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079E2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267DB" w:rsidRPr="00220D41" w14:paraId="59BDCCAA" w14:textId="77777777" w:rsidTr="00F43A00">
        <w:trPr>
          <w:trHeight w:val="196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AAC84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92030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94C248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EE0CC3" w14:textId="76A2FC0C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6C6F0E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ED3A3C" w14:textId="680F621E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DFFAF2" w14:textId="77777777" w:rsidR="00F267DB" w:rsidRPr="00220D41" w:rsidRDefault="00F267DB" w:rsidP="00F267DB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AAE604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6E19A" w14:textId="4EF58F9A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49829F" w14:textId="6B2464B0" w:rsidR="00F267DB" w:rsidRPr="00220D41" w:rsidRDefault="00F267DB" w:rsidP="001662B4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 w:rsidR="001662B4"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1662B4"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воспользовав</w:t>
            </w:r>
            <w:r w:rsidR="001662B4"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шихся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поддерж</w:t>
            </w:r>
            <w:r>
              <w:rPr>
                <w:rFonts w:ascii="Times New Roman" w:hAnsi="Times New Roman"/>
                <w:sz w:val="24"/>
                <w:szCs w:val="24"/>
              </w:rPr>
              <w:t>ки</w:t>
            </w:r>
            <w:r w:rsidR="00166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 xml:space="preserve">субъектов малого и среднего предпринимательства,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250F03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</w:tr>
      <w:tr w:rsidR="00F267DB" w:rsidRPr="00220D41" w14:paraId="1D3632B5" w14:textId="77777777" w:rsidTr="00F43A00">
        <w:trPr>
          <w:trHeight w:val="1850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DD474A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04BB92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BA23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DB259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FCDCE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50FF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1576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32D01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A250BC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0202C" w14:textId="1E2C332B" w:rsidR="00F267DB" w:rsidRPr="00220D41" w:rsidRDefault="001662B4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воспользовав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шихся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поддерж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 xml:space="preserve">субъектов малого и среднего предпринимательства,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F3D0E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F267DB" w:rsidRPr="00220D41" w14:paraId="64B43CD6" w14:textId="77777777" w:rsidTr="00F43A00">
        <w:trPr>
          <w:trHeight w:val="1879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3FD74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F31B8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2CDF" w14:textId="77777777" w:rsidR="00F267DB" w:rsidRPr="00220D41" w:rsidRDefault="00F267DB" w:rsidP="00F267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D365C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B4EF9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18159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F37A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2F04" w14:textId="77777777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07FEE" w14:textId="77777777" w:rsidR="00F267DB" w:rsidRPr="00220D41" w:rsidRDefault="00F267DB" w:rsidP="00F26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8764C" w14:textId="27EC6C1C" w:rsidR="00F267DB" w:rsidRPr="00220D41" w:rsidRDefault="001662B4" w:rsidP="00F267D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воспользовав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шихся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услугами организаций инфраструктуры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поддерж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 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 xml:space="preserve">субъектов малого и среднего предпринимательства,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F1B38" w14:textId="7D59B091" w:rsidR="00F267DB" w:rsidRPr="00220D41" w:rsidRDefault="00F267DB" w:rsidP="00F267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1662B4">
              <w:rPr>
                <w:rFonts w:ascii="Times New Roman" w:hAnsi="Times New Roman"/>
                <w:sz w:val="24"/>
                <w:szCs w:val="24"/>
              </w:rPr>
              <w:t>»</w:t>
            </w:r>
            <w:r w:rsidR="005E057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EE09E7" w:rsidRPr="00220D41" w14:paraId="19E82611" w14:textId="77777777" w:rsidTr="00F43A00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A1F06A" w14:textId="46C325B6" w:rsidR="00EE09E7" w:rsidRPr="00220D41" w:rsidRDefault="00F43A00" w:rsidP="00F43A00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EE09E7" w:rsidRPr="00220D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90C876" w14:textId="22D59F0C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</w:t>
            </w:r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бизнес-инкубатора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01F4" w14:textId="1E666AA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B220" w14:textId="2082436F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2 530,62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85BB7" w14:textId="254A03DF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54CB" w14:textId="673D0A26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DD5E" w14:textId="7BF28AB7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841,80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2F05" w14:textId="22C0962D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5C4C8" w14:textId="2BEBE88C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B1122" w14:textId="0CCE3EAB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3573" w14:textId="5F46EC0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E09E7" w:rsidRPr="00220D41" w14:paraId="621BDFC3" w14:textId="77777777" w:rsidTr="00F43A00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F225D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2412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2C206" w14:textId="162D63C9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20D7" w14:textId="003C9FA0" w:rsidR="00EE09E7" w:rsidRDefault="00EE09E7" w:rsidP="001B45B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1 988,82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ACEF1" w14:textId="1F824891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DC13" w14:textId="49A5FD5F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4ADBA" w14:textId="3A4C45F5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96E7" w14:textId="1B249BDA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1021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B7A0" w14:textId="74B84F77" w:rsidR="00EE09E7" w:rsidRPr="00220D41" w:rsidRDefault="00EE09E7" w:rsidP="001B45B4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1. Доля действующих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 от об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55B5" w14:textId="788083D7" w:rsidR="00EE09E7" w:rsidRPr="00220D41" w:rsidRDefault="00EE09E7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EE09E7" w:rsidRPr="00220D41" w14:paraId="72AC0624" w14:textId="77777777" w:rsidTr="00F43A00">
        <w:trPr>
          <w:trHeight w:val="110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EBB8" w14:textId="65951F60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1A086" w14:textId="1F1C7C34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C814BE" w14:textId="21840B26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0D076B8" w14:textId="1191CD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67456F" w14:textId="26CC958B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DFB64D" w14:textId="228015AF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D616EEF" w14:textId="7AFBA1EE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E97AD3" w14:textId="75B9FBBE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9CCBD" w14:textId="3227621E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 xml:space="preserve">НП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АРП-Северск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5192" w14:textId="3BCD731A" w:rsidR="00EE09E7" w:rsidRPr="00220D41" w:rsidRDefault="00EE09E7" w:rsidP="001B45B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щего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числа субъектов малого и среднего </w:t>
            </w:r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>, прошедших процесс бизнес-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инкубирования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F885" w14:textId="04AA49A5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9E7" w:rsidRPr="00220D41" w14:paraId="2B754E58" w14:textId="77777777" w:rsidTr="00F43A00">
        <w:trPr>
          <w:trHeight w:val="1656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A4362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7C9F7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C786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21B67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1E8FB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9F41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151AF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94F2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D0BF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F825" w14:textId="641F54B9" w:rsidR="00EE09E7" w:rsidRPr="00220D41" w:rsidRDefault="00EE09E7" w:rsidP="001B45B4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2. Количество субъектов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(резидентов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биз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нес-инкубатора),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воспользо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вавшихся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услугами бизнес-инкубатора,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653A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E09E7" w:rsidRPr="00220D41" w14:paraId="725B852C" w14:textId="77777777" w:rsidTr="00F43A00">
        <w:trPr>
          <w:trHeight w:val="1862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26D8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5F765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D01C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83A8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BACB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D3D6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ADA2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9E11E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F765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99B5" w14:textId="6BFCF5EA" w:rsidR="00EE09E7" w:rsidRPr="00220D41" w:rsidRDefault="00EE09E7" w:rsidP="00292C95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1. Доля действующих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 от об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щего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числа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приниматель-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>, прошедших процесс бизнес-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инкубирования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A18D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EE09E7" w:rsidRPr="00220D41" w14:paraId="7D8F734A" w14:textId="77777777" w:rsidTr="00F43A00">
        <w:trPr>
          <w:trHeight w:val="1479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D901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1C41E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D9B0C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07C8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5721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4DCD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8FE2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A5D8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3A05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90AE" w14:textId="6EA22DA0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2. Количество субъектов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(резидентов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биз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нес-инкубатора),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воспользо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вавшихся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услугами бизнес-инкубатора,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4C42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E09E7" w:rsidRPr="00220D41" w14:paraId="20B4D3C2" w14:textId="77777777" w:rsidTr="00F43A00">
        <w:trPr>
          <w:trHeight w:val="1829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6CCB5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E1BE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C1362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093E2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6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6138D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E8E2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AE5B8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B7F7C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A85E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15DC6B" w14:textId="44723235" w:rsidR="00EE09E7" w:rsidRPr="00220D41" w:rsidRDefault="00EE09E7" w:rsidP="00292C95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1. Доля действующих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ектов</w:t>
            </w:r>
            <w:proofErr w:type="spellEnd"/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 от об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щего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числа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приниматель-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>, прошедших процесс бизнес-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инкубирования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1B5A62D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EE09E7" w:rsidRPr="00220D41" w14:paraId="0A6D2655" w14:textId="77777777" w:rsidTr="00F43A00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DF9E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76AF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D996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2A4E" w14:textId="77777777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D1DE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2231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84E5" w14:textId="77777777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62FE3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0A7B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6E38D" w14:textId="21B16BA2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 xml:space="preserve">2. Количество субъектов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(резидентов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биз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9461" w14:textId="05C637A7" w:rsidR="00EE09E7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14»;</w:t>
            </w:r>
          </w:p>
        </w:tc>
      </w:tr>
      <w:tr w:rsidR="00EE09E7" w:rsidRPr="00220D41" w14:paraId="780C4FE7" w14:textId="77777777" w:rsidTr="00F43A00">
        <w:trPr>
          <w:trHeight w:val="315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1C576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12E29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4C31F" w14:textId="77777777" w:rsidR="00EE09E7" w:rsidRPr="00220D41" w:rsidRDefault="00EE09E7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4923" w14:textId="77777777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8AB7E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CA47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7E6E7" w14:textId="77777777" w:rsidR="00EE09E7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1EEFB" w14:textId="77777777" w:rsidR="00EE09E7" w:rsidRPr="00220D41" w:rsidRDefault="00EE09E7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B9DC76" w14:textId="77777777" w:rsidR="00EE09E7" w:rsidRPr="00220D41" w:rsidRDefault="00EE09E7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8D6E" w14:textId="0ABA21DA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нес-инкубатора),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20D41">
              <w:rPr>
                <w:rFonts w:ascii="Times New Roman" w:hAnsi="Times New Roman"/>
                <w:sz w:val="24"/>
                <w:szCs w:val="24"/>
              </w:rPr>
              <w:t>воспользо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вавшихся</w:t>
            </w:r>
            <w:proofErr w:type="spellEnd"/>
            <w:proofErr w:type="gramEnd"/>
            <w:r w:rsidRPr="00220D41">
              <w:rPr>
                <w:rFonts w:ascii="Times New Roman" w:hAnsi="Times New Roman"/>
                <w:sz w:val="24"/>
                <w:szCs w:val="24"/>
              </w:rPr>
              <w:t xml:space="preserve"> услугами бизнес-инкубатора, </w:t>
            </w:r>
            <w:proofErr w:type="spellStart"/>
            <w:r w:rsidRPr="00220D4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AAC0" w14:textId="79BB858B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09E7" w:rsidRPr="00220D41" w14:paraId="51D72521" w14:textId="77777777" w:rsidTr="00F43A00">
        <w:trPr>
          <w:trHeight w:val="315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9723E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082D2" w14:textId="66499C75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20D41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AB60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49BB" w14:textId="18E46A07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9 948,68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76C32" w14:textId="3EB239A4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E64CD" w14:textId="5BD8A9AE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CD82" w14:textId="77777777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8 259,86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1E78A" w14:textId="77777777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C87F4" w14:textId="77777777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867FE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A58A2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E09E7" w:rsidRPr="00220D41" w14:paraId="0B897C5E" w14:textId="77777777" w:rsidTr="00292C95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3A94" w14:textId="77777777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2691" w14:textId="77777777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06A9C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6A5A8" w14:textId="680ED0B8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5 248,16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06B5" w14:textId="515C5A34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1E13" w14:textId="3998C2B9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1 688,82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B451" w14:textId="77777777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C531A" w14:textId="77777777" w:rsidR="00EE09E7" w:rsidRPr="00220D41" w:rsidRDefault="00EE09E7" w:rsidP="00EE09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F7D2" w14:textId="77777777" w:rsidR="00EE09E7" w:rsidRPr="00220D41" w:rsidRDefault="00EE09E7" w:rsidP="00EE09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BF201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FEB79" w14:textId="77777777" w:rsidR="00EE09E7" w:rsidRPr="00220D41" w:rsidRDefault="00EE09E7" w:rsidP="00EE09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057B" w:rsidRPr="00220D41" w14:paraId="627DBC6B" w14:textId="77777777" w:rsidTr="00292C95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DBD8" w14:textId="77777777" w:rsidR="005E057B" w:rsidRPr="00220D41" w:rsidRDefault="005E057B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2C211" w14:textId="77777777" w:rsidR="005E057B" w:rsidRPr="00220D41" w:rsidRDefault="005E057B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BC6D" w14:textId="77777777" w:rsidR="005E057B" w:rsidRPr="00220D41" w:rsidRDefault="005E057B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8688F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000F2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107A7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F4CF0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760A9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2C8E" w14:textId="77777777" w:rsidR="005E057B" w:rsidRPr="00220D41" w:rsidRDefault="005E057B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127C" w14:textId="77777777" w:rsidR="005E057B" w:rsidRPr="00220D41" w:rsidRDefault="005E057B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80328" w14:textId="77777777" w:rsidR="005E057B" w:rsidRPr="00220D41" w:rsidRDefault="005E057B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057B" w:rsidRPr="00220D41" w14:paraId="56A19CC1" w14:textId="77777777" w:rsidTr="00F43A00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3921" w14:textId="77777777" w:rsidR="005E057B" w:rsidRPr="00220D41" w:rsidRDefault="005E057B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5BD0" w14:textId="77777777" w:rsidR="005E057B" w:rsidRPr="00220D41" w:rsidRDefault="005E057B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D1694" w14:textId="77777777" w:rsidR="005E057B" w:rsidRPr="00220D41" w:rsidRDefault="005E057B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7E158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C9B94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2F7E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FCD7D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B10A6" w14:textId="77777777" w:rsidR="005E057B" w:rsidRPr="00220D41" w:rsidRDefault="005E057B" w:rsidP="005E05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7AC9" w14:textId="77777777" w:rsidR="005E057B" w:rsidRPr="00220D41" w:rsidRDefault="005E057B" w:rsidP="005E05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539A0" w14:textId="77777777" w:rsidR="005E057B" w:rsidRPr="00220D41" w:rsidRDefault="005E057B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08956" w14:textId="6AE1125A" w:rsidR="005E057B" w:rsidRPr="00220D41" w:rsidRDefault="005E057B" w:rsidP="005E05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0D41">
              <w:rPr>
                <w:rFonts w:ascii="Times New Roman" w:hAnsi="Times New Roman"/>
                <w:sz w:val="24"/>
                <w:szCs w:val="24"/>
              </w:rPr>
              <w:t>X</w:t>
            </w:r>
            <w:r w:rsidR="00EE09E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166794D5" w14:textId="77777777" w:rsidR="00F267DB" w:rsidRPr="00EE09E7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0D6FD393" w14:textId="77777777" w:rsidR="00F267DB" w:rsidRPr="00EE09E7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6146B8C" w14:textId="77777777" w:rsidR="00F267DB" w:rsidRPr="00EE09E7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A6AD96D" w14:textId="77777777" w:rsidR="00F267DB" w:rsidRPr="00EE09E7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F292A22" w14:textId="77777777" w:rsidR="00F267DB" w:rsidRDefault="00F267DB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F267DB" w:rsidSect="00F47252"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46BA5538" w14:textId="77777777" w:rsidR="00A51E06" w:rsidRDefault="00006D6C" w:rsidP="00C27CC7">
      <w:pPr>
        <w:widowControl w:val="0"/>
        <w:autoSpaceDE w:val="0"/>
        <w:autoSpaceDN w:val="0"/>
        <w:adjustRightInd w:val="0"/>
        <w:outlineLvl w:val="1"/>
        <w:rPr>
          <w:rFonts w:ascii="Times New Roman" w:hAnsi="Times New Roman"/>
          <w:bCs/>
          <w:color w:val="000000"/>
          <w:sz w:val="24"/>
          <w:szCs w:val="24"/>
        </w:rPr>
      </w:pPr>
      <w:bookmarkStart w:id="3" w:name="Par3760"/>
      <w:bookmarkEnd w:id="3"/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699C7D17" wp14:editId="0999A7B1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2495550" cy="914400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7CEFA" w14:textId="034C2406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188C14FB" w14:textId="77777777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510D9196" w14:textId="77777777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722D7DAF" w14:textId="3FE4D646" w:rsidR="00C47A25" w:rsidRPr="00C27CC7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C7D17" id="_x0000_s1031" style="position:absolute;margin-left:145.3pt;margin-top:-.45pt;width:196.5pt;height:1in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" o:allowoverlap="f" stroked="f">
                <v:textbox>
                  <w:txbxContent>
                    <w:p w14:paraId="1AB7CEFA" w14:textId="034C2406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6</w:t>
                      </w:r>
                    </w:p>
                    <w:p w14:paraId="188C14FB" w14:textId="77777777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510D9196" w14:textId="77777777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722D7DAF" w14:textId="3FE4D646" w:rsidR="00C47A25" w:rsidRPr="00C27CC7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5642C38" w14:textId="77777777" w:rsidR="00A51E06" w:rsidRDefault="00A51E06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1F01493F" w14:textId="77777777" w:rsidR="00A51E06" w:rsidRDefault="00A51E06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0F63B4C1" w14:textId="77777777" w:rsidR="00A51E06" w:rsidRDefault="00A51E06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263F0C22" w14:textId="77777777" w:rsidR="00883F3D" w:rsidRDefault="00883F3D" w:rsidP="00883F3D">
      <w:pPr>
        <w:rPr>
          <w:rFonts w:ascii="Times New Roman" w:hAnsi="Times New Roman"/>
          <w:sz w:val="24"/>
          <w:szCs w:val="24"/>
        </w:rPr>
      </w:pPr>
    </w:p>
    <w:p w14:paraId="784756C6" w14:textId="77777777" w:rsidR="00822B2D" w:rsidRPr="00883F3D" w:rsidRDefault="00822B2D" w:rsidP="00883F3D">
      <w:pPr>
        <w:rPr>
          <w:rFonts w:ascii="Times New Roman" w:hAnsi="Times New Roman"/>
          <w:sz w:val="24"/>
          <w:szCs w:val="24"/>
        </w:rPr>
      </w:pPr>
    </w:p>
    <w:p w14:paraId="46FF5CDA" w14:textId="77777777" w:rsidR="00107502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76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985"/>
        <w:gridCol w:w="4678"/>
        <w:gridCol w:w="1276"/>
        <w:gridCol w:w="1134"/>
        <w:gridCol w:w="1276"/>
        <w:gridCol w:w="1417"/>
      </w:tblGrid>
      <w:tr w:rsidR="004054F9" w:rsidRPr="004054F9" w14:paraId="07801720" w14:textId="77777777" w:rsidTr="00822B2D">
        <w:trPr>
          <w:trHeight w:val="70"/>
        </w:trPr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6D04" w14:textId="46533A72" w:rsidR="004054F9" w:rsidRPr="004054F9" w:rsidRDefault="00822B2D" w:rsidP="004054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4054F9" w:rsidRPr="004054F9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подпрограммы 2, всего, в </w:t>
            </w:r>
            <w:proofErr w:type="spellStart"/>
            <w:r w:rsidR="004054F9" w:rsidRPr="004054F9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="004054F9" w:rsidRPr="004054F9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C3C19" w14:textId="77777777" w:rsidR="004054F9" w:rsidRPr="004054F9" w:rsidRDefault="004054F9" w:rsidP="00405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587B" w14:textId="77777777" w:rsidR="004054F9" w:rsidRPr="004054F9" w:rsidRDefault="004054F9" w:rsidP="004054F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58E1" w14:textId="77777777" w:rsidR="004054F9" w:rsidRPr="004054F9" w:rsidRDefault="004054F9" w:rsidP="004054F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B5C52" w14:textId="77777777" w:rsidR="004054F9" w:rsidRPr="004054F9" w:rsidRDefault="004054F9" w:rsidP="004054F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928E" w14:textId="77777777" w:rsidR="004054F9" w:rsidRPr="004054F9" w:rsidRDefault="004054F9" w:rsidP="004054F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4054F9" w:rsidRPr="004054F9" w14:paraId="3AC25256" w14:textId="77777777" w:rsidTr="00822B2D">
        <w:trPr>
          <w:trHeight w:val="315"/>
        </w:trPr>
        <w:tc>
          <w:tcPr>
            <w:tcW w:w="4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C951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0617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955C8" w14:textId="4E110F02" w:rsidR="004054F9" w:rsidRPr="004054F9" w:rsidRDefault="00822B2D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CA0B1" w14:textId="3E6F8802" w:rsidR="004054F9" w:rsidRPr="004054F9" w:rsidRDefault="00822B2D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D6144" w14:textId="77777777" w:rsidR="004054F9" w:rsidRPr="004054F9" w:rsidRDefault="00ED4043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96C09" w14:textId="77777777" w:rsidR="004054F9" w:rsidRPr="004054F9" w:rsidRDefault="00ED4043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</w:tr>
      <w:tr w:rsidR="004054F9" w:rsidRPr="004054F9" w14:paraId="1EAF4BFA" w14:textId="77777777" w:rsidTr="00822B2D">
        <w:trPr>
          <w:trHeight w:val="128"/>
        </w:trPr>
        <w:tc>
          <w:tcPr>
            <w:tcW w:w="4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8881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9FD9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2F949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3ADC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05DB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66D1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4054F9" w:rsidRPr="004054F9" w14:paraId="77076AAA" w14:textId="77777777" w:rsidTr="00822B2D">
        <w:trPr>
          <w:trHeight w:val="558"/>
        </w:trPr>
        <w:tc>
          <w:tcPr>
            <w:tcW w:w="4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6673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1F32" w14:textId="45BB3925" w:rsidR="004054F9" w:rsidRPr="004054F9" w:rsidRDefault="004054F9" w:rsidP="00822B2D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="00F43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69DB3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CC260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9E1B9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51FF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054F9" w:rsidRPr="004054F9" w14:paraId="477B80C5" w14:textId="77777777" w:rsidTr="00822B2D">
        <w:trPr>
          <w:trHeight w:val="569"/>
        </w:trPr>
        <w:tc>
          <w:tcPr>
            <w:tcW w:w="4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0373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512F" w14:textId="6DC728DF" w:rsidR="004054F9" w:rsidRPr="004054F9" w:rsidRDefault="004054F9" w:rsidP="00822B2D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="00822B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3C08" w14:textId="13F4412E" w:rsidR="004054F9" w:rsidRPr="004054F9" w:rsidRDefault="00D77681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3F572" w14:textId="74FA5AED" w:rsidR="004054F9" w:rsidRPr="004054F9" w:rsidRDefault="00D77681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BD7AD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E9B5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054F9" w:rsidRPr="004054F9" w14:paraId="4EA6407B" w14:textId="77777777" w:rsidTr="00822B2D">
        <w:trPr>
          <w:trHeight w:val="691"/>
        </w:trPr>
        <w:tc>
          <w:tcPr>
            <w:tcW w:w="4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F25C" w14:textId="77777777" w:rsidR="004054F9" w:rsidRPr="004054F9" w:rsidRDefault="004054F9" w:rsidP="004054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9A9BD" w14:textId="5702CC19" w:rsidR="004054F9" w:rsidRPr="004054F9" w:rsidRDefault="004054F9" w:rsidP="00822B2D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="00822B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63DF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11BEE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962F6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6479E" w14:textId="77777777" w:rsidR="004054F9" w:rsidRPr="004054F9" w:rsidRDefault="004054F9" w:rsidP="004054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D4043" w:rsidRPr="004054F9" w14:paraId="06F2A8A3" w14:textId="77777777" w:rsidTr="00822B2D">
        <w:trPr>
          <w:trHeight w:val="315"/>
        </w:trPr>
        <w:tc>
          <w:tcPr>
            <w:tcW w:w="4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7E7B" w14:textId="77777777" w:rsidR="00ED4043" w:rsidRPr="004054F9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1FAE" w14:textId="77777777" w:rsidR="00ED4043" w:rsidRPr="004054F9" w:rsidRDefault="00ED4043" w:rsidP="00ED4043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3EBC" w14:textId="45E55BCB" w:rsidR="00ED4043" w:rsidRPr="004054F9" w:rsidRDefault="00D77681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9B0C" w14:textId="68AF97EF" w:rsidR="00ED4043" w:rsidRPr="004054F9" w:rsidRDefault="00D77681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F2A7" w14:textId="77777777" w:rsidR="00ED4043" w:rsidRPr="004054F9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DBB98" w14:textId="52EDCCE5" w:rsidR="00ED4043" w:rsidRPr="004054F9" w:rsidRDefault="00ED4043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  <w:r w:rsidR="00822B2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263C36B4" w14:textId="77777777" w:rsidR="00505EB6" w:rsidRDefault="00505EB6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F0B67C9" w14:textId="2F6EB121" w:rsidR="00505EB6" w:rsidRPr="001E17B9" w:rsidRDefault="00505EB6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998667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14"/>
          <w:footerReference w:type="default" r:id="rId15"/>
          <w:pgSz w:w="16838" w:h="11906" w:orient="landscape" w:code="9"/>
          <w:pgMar w:top="1701" w:right="567" w:bottom="567" w:left="1134" w:header="709" w:footer="567" w:gutter="0"/>
          <w:cols w:space="720"/>
          <w:noEndnote/>
          <w:titlePg/>
          <w:docGrid w:linePitch="272"/>
        </w:sectPr>
      </w:pPr>
    </w:p>
    <w:p w14:paraId="3DE44CDB" w14:textId="7C55174A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0" wp14:anchorId="24932C31" wp14:editId="219F9553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495550" cy="914400"/>
                <wp:effectExtent l="0" t="0" r="0" b="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460DED" w14:textId="1CB3AEAE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14:paraId="34912F37" w14:textId="77777777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0CD1CF5" w14:textId="77777777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17DCC3E4" w14:textId="2E655DEA" w:rsidR="00C47A25" w:rsidRPr="00C27CC7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32C31" id="_x0000_s1032" style="position:absolute;left:0;text-align:left;margin-left:145.3pt;margin-top:.75pt;width:196.5pt;height:1in;z-index:-251648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" o:allowoverlap="f" stroked="f">
                <v:textbox>
                  <w:txbxContent>
                    <w:p w14:paraId="62460DED" w14:textId="1CB3AEAE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7</w:t>
                      </w:r>
                    </w:p>
                    <w:p w14:paraId="34912F37" w14:textId="77777777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0CD1CF5" w14:textId="77777777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17DCC3E4" w14:textId="2E655DEA" w:rsidR="00C47A25" w:rsidRPr="00C27CC7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19477BB" w14:textId="13B1E056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57C1FA2D" w14:textId="0DB666E7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47A787DC" w14:textId="577DD15C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0113D1E7" w14:textId="6438A82B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70682943" w14:textId="767624FD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tbl>
      <w:tblPr>
        <w:tblW w:w="1448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3"/>
        <w:gridCol w:w="4678"/>
        <w:gridCol w:w="709"/>
        <w:gridCol w:w="709"/>
        <w:gridCol w:w="709"/>
        <w:gridCol w:w="708"/>
        <w:gridCol w:w="709"/>
        <w:gridCol w:w="709"/>
        <w:gridCol w:w="1316"/>
        <w:gridCol w:w="1654"/>
        <w:gridCol w:w="1854"/>
      </w:tblGrid>
      <w:tr w:rsidR="004C45B8" w:rsidRPr="004C45B8" w14:paraId="383238DE" w14:textId="77777777" w:rsidTr="007A4262">
        <w:trPr>
          <w:trHeight w:val="1485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33C3B" w14:textId="6925A9BA" w:rsidR="004C45B8" w:rsidRPr="004C45B8" w:rsidRDefault="00822B2D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4C45B8" w:rsidRPr="004C45B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93C1" w14:textId="77777777" w:rsidR="004C45B8" w:rsidRPr="004C45B8" w:rsidRDefault="004C45B8" w:rsidP="004C45B8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31161" w14:textId="77777777" w:rsidR="004C45B8" w:rsidRPr="004C45B8" w:rsidRDefault="004C45B8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E8DE7" w14:textId="77777777" w:rsidR="004C45B8" w:rsidRPr="004C45B8" w:rsidRDefault="004C45B8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6C4B0" w14:textId="77777777" w:rsidR="004C45B8" w:rsidRPr="004C45B8" w:rsidRDefault="004C45B8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3A6B5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71BF" w14:textId="046CB90D" w:rsidR="004C45B8" w:rsidRPr="004C45B8" w:rsidRDefault="00F34EE7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C961C" w14:textId="77777777" w:rsidR="004C45B8" w:rsidRPr="004C45B8" w:rsidRDefault="00335615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9553" w14:textId="77777777" w:rsidR="004C45B8" w:rsidRPr="004C45B8" w:rsidRDefault="00335615" w:rsidP="004C4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8733B" w14:textId="77777777" w:rsidR="004C45B8" w:rsidRPr="004C45B8" w:rsidRDefault="004C45B8" w:rsidP="004C45B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95B8" w14:textId="7A708794" w:rsidR="004C45B8" w:rsidRPr="004C45B8" w:rsidRDefault="004C45B8" w:rsidP="004C45B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C45B8">
              <w:rPr>
                <w:rFonts w:ascii="Times New Roman" w:hAnsi="Times New Roman"/>
                <w:sz w:val="24"/>
                <w:szCs w:val="24"/>
              </w:rPr>
              <w:t>Периодичес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кая</w:t>
            </w:r>
            <w:proofErr w:type="gramEnd"/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19447" w14:textId="579E6788" w:rsidR="004C45B8" w:rsidRPr="004C45B8" w:rsidRDefault="004C45B8" w:rsidP="004C45B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C45B8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822B2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2D288C2E" w14:textId="0C8BA8E6" w:rsidR="00DC7134" w:rsidRDefault="00DC7134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07968BA5" w14:textId="5927A601" w:rsidR="00DC7134" w:rsidRDefault="00DC7134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3577DEA2" w14:textId="50A7D9AF" w:rsidR="00DC7134" w:rsidRPr="00CD37CD" w:rsidRDefault="00DC7134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52A4AE57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16"/>
          <w:footerReference w:type="default" r:id="rId17"/>
          <w:pgSz w:w="16838" w:h="11906" w:orient="landscape" w:code="9"/>
          <w:pgMar w:top="1701" w:right="1134" w:bottom="567" w:left="1134" w:header="709" w:footer="567" w:gutter="0"/>
          <w:cols w:space="720"/>
          <w:noEndnote/>
          <w:titlePg/>
          <w:docGrid w:linePitch="272"/>
        </w:sectPr>
      </w:pPr>
    </w:p>
    <w:p w14:paraId="54BFF757" w14:textId="49A569D8" w:rsidR="00822B2D" w:rsidRDefault="00AD78D6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bookmarkStart w:id="4" w:name="Par5483"/>
      <w:bookmarkEnd w:id="4"/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0" wp14:anchorId="67B919DE" wp14:editId="141979A5">
                <wp:simplePos x="0" y="0"/>
                <wp:positionH relativeFrom="margin">
                  <wp:align>right</wp:align>
                </wp:positionH>
                <wp:positionV relativeFrom="paragraph">
                  <wp:posOffset>-10160</wp:posOffset>
                </wp:positionV>
                <wp:extent cx="2495550" cy="838200"/>
                <wp:effectExtent l="0" t="0" r="0" b="0"/>
                <wp:wrapNone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8097C6" w14:textId="41BFF273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574B7898" w14:textId="77777777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55E4E1E" w14:textId="77777777" w:rsidR="00C47A25" w:rsidRPr="00822B2D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DE781C9" w14:textId="3D1AAE51" w:rsidR="00C47A25" w:rsidRPr="00C27CC7" w:rsidRDefault="00C47A25" w:rsidP="00822B2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919DE" id="_x0000_s1033" style="position:absolute;left:0;text-align:left;margin-left:145.3pt;margin-top:-.8pt;width:196.5pt;height:66pt;z-index:-251645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" o:allowoverlap="f" stroked="f">
                <v:textbox>
                  <w:txbxContent>
                    <w:p w14:paraId="638097C6" w14:textId="41BFF273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8</w:t>
                      </w:r>
                    </w:p>
                    <w:p w14:paraId="574B7898" w14:textId="77777777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55E4E1E" w14:textId="77777777" w:rsidR="00C47A25" w:rsidRPr="00822B2D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DE781C9" w14:textId="3D1AAE51" w:rsidR="00C47A25" w:rsidRPr="00C27CC7" w:rsidRDefault="00C47A25" w:rsidP="00822B2D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DE484D" w14:textId="77777777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2688A7D6" w14:textId="77777777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639B8BF1" w14:textId="392AACC9" w:rsidR="00822B2D" w:rsidRDefault="00822B2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4B800B92" w14:textId="77777777" w:rsidR="005B5673" w:rsidRPr="005B5673" w:rsidRDefault="005B567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A48AEF1" w14:textId="22414CF8" w:rsidR="00107502" w:rsidRDefault="00107502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146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75"/>
        <w:gridCol w:w="2409"/>
        <w:gridCol w:w="850"/>
        <w:gridCol w:w="1126"/>
        <w:gridCol w:w="709"/>
        <w:gridCol w:w="1142"/>
        <w:gridCol w:w="1163"/>
        <w:gridCol w:w="680"/>
        <w:gridCol w:w="1560"/>
        <w:gridCol w:w="3401"/>
        <w:gridCol w:w="709"/>
      </w:tblGrid>
      <w:tr w:rsidR="00AD78D6" w:rsidRPr="004F2B43" w14:paraId="513E9C71" w14:textId="77777777" w:rsidTr="00D77681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5D72" w14:textId="26FB37ED" w:rsidR="00AD78D6" w:rsidRPr="004F2B43" w:rsidRDefault="00AD78D6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FB927" w14:textId="13687C65" w:rsidR="00AD78D6" w:rsidRPr="004F2B43" w:rsidRDefault="00AD78D6" w:rsidP="004F2B43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финансовой поддержки субъектам малого и среднего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 w:rsidR="00D7768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Северск, в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EE5BD" w14:textId="77777777" w:rsidR="00AD78D6" w:rsidRPr="004F2B43" w:rsidRDefault="00AD78D6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02B99" w14:textId="32A1A2C3" w:rsidR="00AD78D6" w:rsidRPr="004F2B43" w:rsidRDefault="00D77681" w:rsidP="00BA26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4 817,00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55F4D" w14:textId="77777777" w:rsidR="00AD78D6" w:rsidRPr="004F2B43" w:rsidRDefault="00AD78D6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FB32" w14:textId="72B71C65" w:rsidR="00AD78D6" w:rsidRPr="004F2B43" w:rsidRDefault="00D77681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574,40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2680F" w14:textId="0CF4681D" w:rsidR="00AD78D6" w:rsidRPr="004F2B43" w:rsidRDefault="00AD78D6" w:rsidP="00BA265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4 242,60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ED872" w14:textId="77777777" w:rsidR="00AD78D6" w:rsidRPr="004F2B43" w:rsidRDefault="00AD78D6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74D0" w14:textId="77777777" w:rsidR="00AD78D6" w:rsidRPr="004F2B43" w:rsidRDefault="00AD78D6" w:rsidP="004F2B4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кого развития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842E0" w14:textId="7201C9BE" w:rsidR="00AD78D6" w:rsidRPr="004F2B43" w:rsidRDefault="00AD78D6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7A31" w14:textId="77777777" w:rsidR="00AD78D6" w:rsidRPr="004F2B43" w:rsidRDefault="00AD78D6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78D6" w:rsidRPr="004F2B43" w14:paraId="763AB41A" w14:textId="77777777" w:rsidTr="00D77681">
        <w:trPr>
          <w:trHeight w:val="2263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7197" w14:textId="77777777" w:rsidR="00AD78D6" w:rsidRPr="004F2B43" w:rsidRDefault="00AD78D6" w:rsidP="004F2B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A631" w14:textId="77777777" w:rsidR="00AD78D6" w:rsidRPr="004F2B43" w:rsidRDefault="00AD78D6" w:rsidP="004F2B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274B4" w14:textId="77777777" w:rsidR="00AD78D6" w:rsidRPr="004F2B43" w:rsidRDefault="00AD78D6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DB21" w14:textId="0FBE4D2D" w:rsidR="00AD78D6" w:rsidRPr="004F2B43" w:rsidRDefault="00D77681" w:rsidP="00BA26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2 417,00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A749A" w14:textId="77777777" w:rsidR="00AD78D6" w:rsidRPr="004F2B43" w:rsidRDefault="00AD78D6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81C33" w14:textId="2A78EA7C" w:rsidR="00AD78D6" w:rsidRPr="004F2B43" w:rsidRDefault="00D77681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574,40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ABB7" w14:textId="5F5CCB1F" w:rsidR="00AD78D6" w:rsidRPr="004F2B43" w:rsidRDefault="00AD78D6" w:rsidP="00BA265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E677D" w14:textId="77777777" w:rsidR="00AD78D6" w:rsidRPr="004F2B43" w:rsidRDefault="00AD78D6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28B5" w14:textId="77777777" w:rsidR="00AD78D6" w:rsidRPr="004F2B43" w:rsidRDefault="00AD78D6" w:rsidP="004F2B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7A329" w14:textId="0C391D35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совую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B3C07" w14:textId="683953A0" w:rsidR="00AD78D6" w:rsidRPr="004F2B43" w:rsidRDefault="00F34EE7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D78D6" w:rsidRPr="004F2B43" w14:paraId="5B061643" w14:textId="77777777" w:rsidTr="00D77681">
        <w:trPr>
          <w:trHeight w:val="212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7536" w14:textId="77777777" w:rsidR="00AD78D6" w:rsidRPr="004F2B43" w:rsidRDefault="00AD78D6" w:rsidP="007A59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4281" w14:textId="77777777" w:rsidR="00AD78D6" w:rsidRPr="004F2B43" w:rsidRDefault="00AD78D6" w:rsidP="007A59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16F1" w14:textId="77777777" w:rsidR="00AD78D6" w:rsidRPr="004F2B43" w:rsidRDefault="00AD78D6" w:rsidP="007A59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11B6" w14:textId="77777777" w:rsidR="00AD78D6" w:rsidRPr="004F2B43" w:rsidRDefault="00AD78D6" w:rsidP="00BA26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5E1D" w14:textId="77777777" w:rsidR="00AD78D6" w:rsidRPr="004F2B43" w:rsidRDefault="00AD78D6" w:rsidP="007A59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670F" w14:textId="77777777" w:rsidR="00AD78D6" w:rsidRPr="004F2B43" w:rsidRDefault="00AD78D6" w:rsidP="007A59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D9347" w14:textId="77777777" w:rsidR="00AD78D6" w:rsidRPr="004F2B43" w:rsidRDefault="00AD78D6" w:rsidP="00BA265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7C2B1" w14:textId="77777777" w:rsidR="00AD78D6" w:rsidRPr="004F2B43" w:rsidRDefault="00AD78D6" w:rsidP="007A59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C71D" w14:textId="77777777" w:rsidR="00AD78D6" w:rsidRPr="004F2B43" w:rsidRDefault="00AD78D6" w:rsidP="007A59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4999" w14:textId="6D56EB84" w:rsidR="00AD78D6" w:rsidRDefault="00AD78D6" w:rsidP="007A5973"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совую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56EA" w14:textId="77777777" w:rsidR="00AD78D6" w:rsidRPr="004F2B43" w:rsidRDefault="00AD78D6" w:rsidP="007A59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D78D6" w:rsidRPr="004F2B43" w14:paraId="5F9DBC3B" w14:textId="77777777" w:rsidTr="00D77681">
        <w:trPr>
          <w:trHeight w:val="2313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4973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AE07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F93" w14:textId="2D660ED9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BA9C" w14:textId="3F54622A" w:rsidR="00AD78D6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ED534" w14:textId="2346BC1A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0043" w14:textId="6BAAF8ED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D20C" w14:textId="191C80E1" w:rsidR="00AD78D6" w:rsidRDefault="00AD78D6" w:rsidP="00AD78D6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AE9AE" w14:textId="7588F70D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39174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CF6E" w14:textId="40710FD0" w:rsidR="00AD78D6" w:rsidRPr="003B472F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совую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82F4" w14:textId="63B5C35D" w:rsidR="00AD78D6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2»;</w:t>
            </w:r>
          </w:p>
        </w:tc>
      </w:tr>
      <w:tr w:rsidR="00AD78D6" w:rsidRPr="004F2B43" w14:paraId="48CAFB77" w14:textId="77777777" w:rsidTr="00D77681">
        <w:trPr>
          <w:trHeight w:val="315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78BB" w14:textId="61AAA8E3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894E" w14:textId="269C32AC" w:rsidR="00AD78D6" w:rsidRPr="004F2B43" w:rsidRDefault="00D77681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Предоставление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05A58" w14:textId="77777777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8FC1" w14:textId="35DE924B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3 049,00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91E9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9DB1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D677E" w14:textId="0C3364CB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3 049,00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1E99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A948B" w14:textId="62670EFD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84D7" w14:textId="77777777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1EF8" w14:textId="77777777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78D6" w:rsidRPr="004F2B43" w14:paraId="6F335C15" w14:textId="77777777" w:rsidTr="00D77681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F1344" w14:textId="77777777" w:rsidR="00AD78D6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1822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19091" w14:textId="748FC99B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D7B5" w14:textId="4B3623DD" w:rsidR="00AD78D6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6E3BE" w14:textId="770AA621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BB137" w14:textId="6E943FD0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3F81" w14:textId="48610A45" w:rsidR="00AD78D6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1E5E" w14:textId="4DD3CEB5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C235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73EB9" w14:textId="0C8CC1E0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1. Количество аптек (аптечных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663" w14:textId="5FA952D2" w:rsidR="00AD78D6" w:rsidRPr="004F2B43" w:rsidRDefault="00AD78D6" w:rsidP="00292C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D78D6" w:rsidRPr="004F2B43" w14:paraId="24DFB63A" w14:textId="77777777" w:rsidTr="00D77681">
        <w:trPr>
          <w:trHeight w:val="833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E93C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976F1" w14:textId="183AE627" w:rsidR="00AD78D6" w:rsidRPr="004F2B43" w:rsidRDefault="00D77681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юридическим </w:t>
            </w:r>
            <w:r w:rsidR="00AD78D6" w:rsidRPr="004F2B43">
              <w:rPr>
                <w:rFonts w:ascii="Times New Roman" w:hAnsi="Times New Roman"/>
                <w:sz w:val="24"/>
                <w:szCs w:val="24"/>
              </w:rPr>
              <w:t>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4D4B7" w14:textId="12F15058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502A" w14:textId="0A484E52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D3360" w14:textId="5225AC1A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8B4BB" w14:textId="0AA0B3FD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A2F04" w14:textId="44123C50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986C" w14:textId="79B8DD64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5D9F" w14:textId="26B6F181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Северск, Комитет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страции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764D" w14:textId="22A77052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пунктов), осуществляющих работу в ночное время в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4423" w14:textId="24B21A5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8D6" w:rsidRPr="004F2B43" w14:paraId="1EAFA182" w14:textId="77777777" w:rsidTr="00D77681">
        <w:trPr>
          <w:trHeight w:val="1128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E9BCC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BBAF4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CDF3" w14:textId="77777777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CBCAB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EBA59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B416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7BF9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B9F9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8057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5F40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9E554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D78D6" w:rsidRPr="004F2B43" w14:paraId="47F222B8" w14:textId="77777777" w:rsidTr="00D77681">
        <w:trPr>
          <w:trHeight w:val="987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3B179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401B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41AC8" w14:textId="77777777" w:rsidR="00AD78D6" w:rsidRPr="004F2B43" w:rsidRDefault="00AD78D6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55BB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9B024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1A50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9429B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2274" w14:textId="77777777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F966D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ACF15" w14:textId="77777777" w:rsidR="00AD78D6" w:rsidRPr="004F2B43" w:rsidRDefault="00AD78D6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7194B" w14:textId="4D4319E5" w:rsidR="00AD78D6" w:rsidRPr="004F2B43" w:rsidRDefault="00AD78D6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1»;</w:t>
            </w:r>
          </w:p>
        </w:tc>
      </w:tr>
      <w:tr w:rsidR="00C4726B" w:rsidRPr="004F2B43" w14:paraId="03BAC3D6" w14:textId="77777777" w:rsidTr="00F34EE7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5AD8" w14:textId="21A2A6E5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D927" w14:textId="627309F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предпринимательст</w:t>
            </w:r>
            <w:r w:rsidR="00292C95"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на возмещение части затрат, связанных с оформлением товарного знака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67FD" w14:textId="77777777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1EF1" w14:textId="7F977971" w:rsidR="00C4726B" w:rsidRPr="004F2B43" w:rsidRDefault="00F34EE7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9C8B6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5BAB1" w14:textId="2CDC2428" w:rsidR="00C4726B" w:rsidRPr="004F2B43" w:rsidRDefault="00F34EE7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0A92" w14:textId="2C246FB1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3696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1B6A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кого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Адми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нистрации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0DD177F" w14:textId="177EAD5E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3868" w14:textId="77777777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FBC61" w14:textId="77777777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4726B" w:rsidRPr="004F2B43" w14:paraId="13B470DF" w14:textId="77777777" w:rsidTr="00D77681">
        <w:trPr>
          <w:trHeight w:val="315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09A9" w14:textId="77777777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7DC6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9E5A1" w14:textId="45CD2CC8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B1D04" w14:textId="711AD14B" w:rsidR="00C4726B" w:rsidRPr="004F2B43" w:rsidRDefault="00F34EE7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4FFE4" w14:textId="73255082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994B6" w14:textId="1463DA64" w:rsidR="00C4726B" w:rsidRPr="004F2B43" w:rsidRDefault="00F34EE7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ADD83" w14:textId="0CDD96BF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CACD" w14:textId="77AB749F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D6A4" w14:textId="657F863F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725F3" w14:textId="04670710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частич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возмещение затрат,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с оформлением товарного знака,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7A2FD" w14:textId="29C1D94E" w:rsidR="00C4726B" w:rsidRPr="004F2B43" w:rsidRDefault="00F34EE7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4726B" w:rsidRPr="004F2B43" w14:paraId="146779BE" w14:textId="77777777" w:rsidTr="00D77681">
        <w:trPr>
          <w:trHeight w:val="496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A01E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5B4A" w14:textId="768A18B6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0F29" w14:textId="304C5663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5350" w14:textId="6FF54B08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FF79" w14:textId="455BDB35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B5E0" w14:textId="3C55DF14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21F3" w14:textId="18E8F6EF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3D5E" w14:textId="0FCBCFA0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0340A" w14:textId="43D6FFAB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24E5" w14:textId="34D0BD65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зарегистриро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ванных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товарных знаков,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470C" w14:textId="5FCBED9A" w:rsidR="00C4726B" w:rsidRPr="004F2B43" w:rsidRDefault="00F34EE7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4726B" w:rsidRPr="004F2B43" w14:paraId="3C8BA050" w14:textId="77777777" w:rsidTr="00D77681">
        <w:trPr>
          <w:trHeight w:val="1624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3E68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40AE7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01B4" w14:textId="77777777" w:rsidR="00C4726B" w:rsidRPr="004F2B43" w:rsidRDefault="00C4726B" w:rsidP="00AD7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542AB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395D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9B2D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CC11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5CEE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C524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D623" w14:textId="3F438EAD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частич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возмещение затрат,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с оформлением товарного знака,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5D150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726B" w:rsidRPr="004F2B43" w14:paraId="4C9184EA" w14:textId="77777777" w:rsidTr="00D77681">
        <w:trPr>
          <w:trHeight w:val="469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D09F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24BA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D08F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C162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B8B9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6F2B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95EB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3549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EDFE" w14:textId="77777777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CCCA" w14:textId="05BD7DB2" w:rsidR="00C4726B" w:rsidRPr="004F2B43" w:rsidRDefault="00C4726B" w:rsidP="00AD78D6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зарегистриро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ванных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товарных знаков,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93EF7" w14:textId="77777777" w:rsidR="00C4726B" w:rsidRPr="004F2B43" w:rsidRDefault="00C4726B" w:rsidP="00AD7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0604" w:rsidRPr="004F2B43" w14:paraId="11822C40" w14:textId="77777777" w:rsidTr="00D77681">
        <w:trPr>
          <w:trHeight w:val="1656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6522" w14:textId="77777777" w:rsidR="00AD0604" w:rsidRPr="004F2B43" w:rsidRDefault="00AD0604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9CD2" w14:textId="77777777" w:rsidR="00AD0604" w:rsidRPr="004F2B43" w:rsidRDefault="00AD0604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B77" w14:textId="10673234" w:rsidR="00AD0604" w:rsidRPr="004F2B43" w:rsidRDefault="00AD0604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B2A5" w14:textId="61FD9FAC" w:rsidR="00AD0604" w:rsidRPr="004F2B43" w:rsidRDefault="00AD0604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1253" w14:textId="59E37ED2" w:rsidR="00AD0604" w:rsidRPr="004F2B43" w:rsidRDefault="00AD0604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BE57" w14:textId="0785295E" w:rsidR="00AD0604" w:rsidRPr="004F2B43" w:rsidRDefault="00AD0604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D9C9" w14:textId="1A909DEB" w:rsidR="00AD0604" w:rsidRPr="004F2B43" w:rsidRDefault="00AD0604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C71D" w14:textId="3906FEA3" w:rsidR="00AD0604" w:rsidRPr="004F2B43" w:rsidRDefault="00AD0604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8E3B" w14:textId="77777777" w:rsidR="00AD0604" w:rsidRPr="004F2B43" w:rsidRDefault="00AD0604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2B8B" w14:textId="77777777" w:rsidR="00AD0604" w:rsidRPr="004F2B43" w:rsidRDefault="00AD0604" w:rsidP="00C4726B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частич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возмещение затрат,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свя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6A26072" w14:textId="73783FFF" w:rsidR="00AD0604" w:rsidRPr="004F2B43" w:rsidRDefault="00AD0604" w:rsidP="00C472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с оформлением товарного знака,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EEA6" w14:textId="29B2EDA5" w:rsidR="00AD0604" w:rsidRPr="004F2B43" w:rsidRDefault="00AD0604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726B" w:rsidRPr="004F2B43" w14:paraId="6E18DA96" w14:textId="77777777" w:rsidTr="00D77681">
        <w:trPr>
          <w:trHeight w:val="573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95AB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6AA2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9474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0A8C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5F9E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2A88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8018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E6A6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1E2E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ACD88" w14:textId="24FD0215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2. Количество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зарегистриро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ванных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товарных знаков,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BE04E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2B96" w:rsidRPr="004F2B43" w14:paraId="4107953F" w14:textId="77777777" w:rsidTr="00F34EE7">
        <w:trPr>
          <w:trHeight w:val="70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CEB" w14:textId="77777777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7E4BA" w14:textId="26A39B8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предпринимательст</w:t>
            </w:r>
            <w:r w:rsidR="00C47A25"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на возмещение части затрат, связанных с продвижением производимых товаров, выполняемых работ, оказываемых услуг за пределы Томской</w:t>
            </w:r>
          </w:p>
          <w:p w14:paraId="2BA49A19" w14:textId="225E89BD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8C0B" w14:textId="77777777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6F78" w14:textId="55BDE939" w:rsidR="00DA2B96" w:rsidRPr="004F2B43" w:rsidRDefault="00F34EE7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E1087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0540" w14:textId="7B8CE0CA" w:rsidR="00DA2B96" w:rsidRPr="004F2B43" w:rsidRDefault="00F34EE7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BE7" w14:textId="320C2E23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CD16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B9BAF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кого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страции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687C" w14:textId="77777777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523B5" w14:textId="77777777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A2B96" w:rsidRPr="004F2B43" w14:paraId="0F85D82E" w14:textId="77777777" w:rsidTr="00D77681">
        <w:trPr>
          <w:trHeight w:val="315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A4FD6" w14:textId="77777777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5A15A" w14:textId="197EDA42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8BE704" w14:textId="4C5B2C4B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2A5EE5" w14:textId="71A900B4" w:rsidR="00DA2B96" w:rsidRPr="004F2B43" w:rsidRDefault="00F34EE7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8733E3" w14:textId="1E6B77BC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DE43E3" w14:textId="669898B2" w:rsidR="00DA2B96" w:rsidRPr="004F2B43" w:rsidRDefault="00F34EE7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DF2CAF" w14:textId="1852BADA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C231E1" w14:textId="1194DE90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06BC3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30EAD" w14:textId="7037EF2F" w:rsidR="00DA2B96" w:rsidRPr="004F2B43" w:rsidRDefault="00DA2B96" w:rsidP="00DA1081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частич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возмещение затрат,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с продвижением про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изводимых товаров,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выполня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работ, оказываемых услуг за пределы Томской области,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DFD5" w14:textId="15263A0B" w:rsidR="00DA2B96" w:rsidRPr="004F2B43" w:rsidRDefault="00F34EE7" w:rsidP="00AD06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A2B96" w:rsidRPr="004F2B43" w14:paraId="78DC9A43" w14:textId="77777777" w:rsidTr="00D77681">
        <w:trPr>
          <w:trHeight w:val="174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5818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7221" w14:textId="1B0C3115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1490" w14:textId="689149B3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5911B" w14:textId="1B60B876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ACE0" w14:textId="3BC1F855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CECA" w14:textId="238EE3B2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E4D0" w14:textId="0FFE22EF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D9B3" w14:textId="7F8E451B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9593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5F14E" w14:textId="0BD70D66" w:rsidR="00DA2B96" w:rsidRPr="004F2B43" w:rsidRDefault="00DA2B96" w:rsidP="00DA108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связанных с продвижением производимых товаров,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няемых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работ, оказываемых услуг, в которых приняли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учас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получатели субсидии,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7336C" w14:textId="297ADCFA" w:rsidR="00DA2B96" w:rsidRPr="004F2B43" w:rsidRDefault="00F34EE7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A2B96" w:rsidRPr="004F2B43" w14:paraId="4C7E8D96" w14:textId="77777777" w:rsidTr="00D77681">
        <w:trPr>
          <w:trHeight w:val="2379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13FA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30C4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2ABF7" w14:textId="77777777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F79F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8740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C58B9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48D11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4B98A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C058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5C850" w14:textId="1B344342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частич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возмещение затрат,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с продвижением про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изводимых товаров,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выполня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работ, оказываемых услуг за пределы Томской области,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25E76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2B96" w:rsidRPr="004F2B43" w14:paraId="277E7274" w14:textId="77777777" w:rsidTr="00D77681">
        <w:trPr>
          <w:trHeight w:val="550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AA097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F8650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9384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EA5F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19EC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63A8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CD3D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7999F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D1100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1F53A" w14:textId="7F013F30" w:rsidR="00DA2B96" w:rsidRPr="004F2B43" w:rsidRDefault="00DA2B96" w:rsidP="00DA108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связанных с продвижением производимых товаров,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няемых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работ, оказываемых услуг, в которых приняли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учас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получатели субсидии,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9B62B" w14:textId="7777777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2B96" w:rsidRPr="004F2B43" w14:paraId="6CF069B8" w14:textId="77777777" w:rsidTr="00D77681">
        <w:trPr>
          <w:trHeight w:val="220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9FAFE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EA15C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14461" w14:textId="5B8DB185" w:rsidR="00DA2B96" w:rsidRPr="004F2B43" w:rsidRDefault="00DA2B96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790C24" w14:textId="65E01AFF" w:rsidR="00DA2B96" w:rsidRPr="004F2B43" w:rsidRDefault="00DA2B96" w:rsidP="00DA2B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37ED2" w14:textId="6178A71D" w:rsidR="00DA2B96" w:rsidRPr="004F2B43" w:rsidRDefault="00DA2B96" w:rsidP="00DA2B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50B8A" w14:textId="6CAFF4C0" w:rsidR="00DA2B96" w:rsidRPr="004F2B43" w:rsidRDefault="00DA2B96" w:rsidP="00DA2B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89162" w14:textId="354D5533" w:rsidR="00DA2B96" w:rsidRPr="004F2B43" w:rsidRDefault="00DA2B96" w:rsidP="00DA2B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3E5E28" w14:textId="72CA4B48" w:rsidR="00DA2B96" w:rsidRPr="004F2B43" w:rsidRDefault="00DA2B96" w:rsidP="00DA2B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EDA40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D286" w14:textId="3F050A0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. Количество субъектов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и среднего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получивших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частич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возмещение затрат,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свя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занных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с продвижением про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изводимых товаров,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выполня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работ, оказываемых услуг за пределы Томской области,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092B" w14:textId="6939B445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2B96" w:rsidRPr="004F2B43" w14:paraId="4EADD90D" w14:textId="77777777" w:rsidTr="00D77681">
        <w:trPr>
          <w:trHeight w:val="1656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9605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1B67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133C" w14:textId="024C5543" w:rsidR="00DA2B96" w:rsidRPr="004F2B43" w:rsidRDefault="00DA2B96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BD650" w14:textId="786CD5A0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9C05" w14:textId="5C59B475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3474E" w14:textId="6E195188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4CDB" w14:textId="3063574F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5F60" w14:textId="3A858C47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FBC58" w14:textId="77777777" w:rsidR="00DA2B96" w:rsidRPr="004F2B43" w:rsidRDefault="00DA2B96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946F8" w14:textId="0DC4A4A2" w:rsidR="00DA2B96" w:rsidRPr="004F2B43" w:rsidRDefault="00DA2B96" w:rsidP="00DA108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связанных с продвижением производимых товаров,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няемых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работ, оказываемых услуг, в которых приняли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учас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тие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получатели субсидии,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917B" w14:textId="70F1F2ED" w:rsidR="00DA2B96" w:rsidRPr="004F2B43" w:rsidRDefault="00DA2B96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F34EE7" w:rsidRPr="004F2B43" w14:paraId="5F19DCA7" w14:textId="77777777" w:rsidTr="00477BA8">
        <w:trPr>
          <w:trHeight w:val="315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62626D" w14:textId="26E3A2C6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6C492" w14:textId="11251BD5" w:rsidR="00F34EE7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субсидий Фонду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МКК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в целях оказания финансовой поддержки субъектам малого и среднего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FC7C5" w14:textId="55171FBC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82EC" w14:textId="0AA58244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5 197,22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E4D9B" w14:textId="10BCA2D7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2426" w14:textId="19CDE64A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CBC7" w14:textId="6BFD2BEF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1 697,22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6271" w14:textId="6A8B6EAD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E5807" w14:textId="0221D09F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Северск, Фонд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МКК ФРМСП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3C941" w14:textId="664D1B35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C8BBE" w14:textId="3719A9FB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34EE7" w:rsidRPr="004F2B43" w14:paraId="61DC95C7" w14:textId="77777777" w:rsidTr="00477BA8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EE2A5" w14:textId="77777777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9CCCD" w14:textId="77777777" w:rsidR="00F34EE7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2ADDD" w14:textId="6E9AD7F9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4C582" w14:textId="757E80EE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FE58" w14:textId="057B657E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4205" w14:textId="2F6EFC54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4A1AB" w14:textId="691AEBAB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EDAC" w14:textId="48CFF19C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C9D14" w14:textId="77777777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2C795" w14:textId="42AE6EC6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тий, направленных на обеспечение доступности субъектов малого и среднего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к финансовым ресурсам,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6542" w14:textId="5A3B9A0D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4EE7" w:rsidRPr="004F2B43" w14:paraId="0FB8B517" w14:textId="77777777" w:rsidTr="00477BA8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ED00D" w14:textId="77777777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03A3F" w14:textId="77777777" w:rsidR="00F34EE7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4D38" w14:textId="3B91BB44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1803" w14:textId="60C9F1AC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0D8B" w14:textId="3E4948BF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C8143" w14:textId="1C78AB7E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7B32C" w14:textId="5C57CE06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4B92" w14:textId="2F87A06F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CD671" w14:textId="77777777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B5B96" w14:textId="6F02EEFE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r w:rsidRPr="00294230"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мероприятий, направленных на обеспечение доступности субъектов малого и среднего </w:t>
            </w:r>
            <w:proofErr w:type="gramStart"/>
            <w:r w:rsidRPr="00294230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94230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294230">
              <w:rPr>
                <w:rFonts w:ascii="Times New Roman" w:hAnsi="Times New Roman"/>
                <w:sz w:val="24"/>
                <w:szCs w:val="24"/>
              </w:rPr>
              <w:t xml:space="preserve"> к финансовым ресурсам, </w:t>
            </w:r>
            <w:proofErr w:type="spellStart"/>
            <w:r w:rsidRPr="0029423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3540" w14:textId="2801869B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4EE7" w:rsidRPr="004F2B43" w14:paraId="5CF06285" w14:textId="77777777" w:rsidTr="00F34EE7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23BD" w14:textId="77777777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019F" w14:textId="77777777" w:rsidR="00F34EE7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40342" w14:textId="5D959DE2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DD44A" w14:textId="4FD6C792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60881" w14:textId="7DB313BD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0CBC" w14:textId="5A09227C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7A44" w14:textId="2B7CCD62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940D2" w14:textId="6DDFF660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8204" w14:textId="77777777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0C978" w14:textId="2AA7A28F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 w:rsidRPr="00294230">
              <w:rPr>
                <w:rFonts w:ascii="Times New Roman" w:hAnsi="Times New Roman"/>
                <w:sz w:val="24"/>
                <w:szCs w:val="24"/>
              </w:rPr>
              <w:t xml:space="preserve">ятий, направленных на обеспечение доступности субъектов малого и среднего </w:t>
            </w:r>
            <w:proofErr w:type="gramStart"/>
            <w:r w:rsidRPr="00294230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294230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294230">
              <w:rPr>
                <w:rFonts w:ascii="Times New Roman" w:hAnsi="Times New Roman"/>
                <w:sz w:val="24"/>
                <w:szCs w:val="24"/>
              </w:rPr>
              <w:t xml:space="preserve"> к финансовым ресурсам, </w:t>
            </w:r>
            <w:proofErr w:type="spellStart"/>
            <w:r w:rsidRPr="0029423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DB75D" w14:textId="298A4C47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B38F2" w:rsidRPr="004F2B43" w14:paraId="1C0F97EA" w14:textId="77777777" w:rsidTr="00477BA8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71AE7" w14:textId="5C30E98B" w:rsidR="001B38F2" w:rsidRPr="004F2B43" w:rsidRDefault="001B38F2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DBCBF" w14:textId="77777777" w:rsidR="001B38F2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Фонду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МКК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</w:p>
          <w:p w14:paraId="6CCFF0A6" w14:textId="5A2E4EB4" w:rsidR="001B38F2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пополнение фондов, предназначенных для выдачи займов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субьектам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малого и среднего </w:t>
            </w:r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FD41" w14:textId="4C6D7237" w:rsidR="001B38F2" w:rsidRPr="004F2B43" w:rsidRDefault="001B38F2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35E4A" w14:textId="5688052C" w:rsidR="001B38F2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5 197,22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EEC9" w14:textId="6FF38B7C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7C2E" w14:textId="53C42B17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B09F" w14:textId="0D11DDC2" w:rsidR="001B38F2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1 697,22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DC1A5" w14:textId="0175170C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BB7210" w14:textId="77777777" w:rsidR="001B38F2" w:rsidRPr="004F2B43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</w:t>
            </w:r>
          </w:p>
          <w:p w14:paraId="618A9069" w14:textId="4A13BB42" w:rsidR="001B38F2" w:rsidRPr="004F2B43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Адми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нистрации</w:t>
            </w:r>
            <w:proofErr w:type="spell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2F233" w14:textId="58881AA5" w:rsidR="001B38F2" w:rsidRPr="004F2B43" w:rsidRDefault="001B38F2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25124" w14:textId="787307C2" w:rsidR="001B38F2" w:rsidRPr="004F2B43" w:rsidRDefault="001B38F2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B38F2" w:rsidRPr="004F2B43" w14:paraId="62B703B6" w14:textId="77777777" w:rsidTr="0088434C">
        <w:trPr>
          <w:trHeight w:val="110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F083F" w14:textId="77777777" w:rsidR="001B38F2" w:rsidRPr="004F2B43" w:rsidRDefault="001B38F2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C1548" w14:textId="1EF9F376" w:rsidR="001B38F2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292E12" w14:textId="6FFD99EE" w:rsidR="001B38F2" w:rsidRPr="004F2B43" w:rsidRDefault="001B38F2" w:rsidP="001B38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D923E1" w14:textId="6F875BE5" w:rsidR="001B38F2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42698B" w14:textId="027301E8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D7EE89" w14:textId="0C73A7A7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E6CCF9" w14:textId="1BBE9546" w:rsidR="001B38F2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521FB5" w14:textId="79714E3B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9745E2" w14:textId="66F5A4AD" w:rsidR="001B38F2" w:rsidRPr="004F2B43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D4DB" w14:textId="24BECD55" w:rsidR="001B38F2" w:rsidRPr="004F2B43" w:rsidRDefault="001B38F2" w:rsidP="001B38F2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 xml:space="preserve">1. Количество микрозаймов, предоставленных субъектам малого и среднего </w:t>
            </w:r>
            <w:proofErr w:type="spellStart"/>
            <w:proofErr w:type="gramStart"/>
            <w:r w:rsidRPr="004F2B43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proofErr w:type="gramEnd"/>
            <w:r w:rsidRPr="004F2B4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F2B4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2A2A9" w14:textId="61E3DF76" w:rsidR="001B38F2" w:rsidRPr="004F2B43" w:rsidRDefault="001B38F2" w:rsidP="001B38F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F34EE7" w:rsidRPr="004F2B43" w14:paraId="64E0CE61" w14:textId="77777777" w:rsidTr="0088434C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B2FAE" w14:textId="77777777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0DE08" w14:textId="77777777" w:rsidR="00F34EE7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2BF1B" w14:textId="76B494FB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65B9" w14:textId="08C44A89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27CC" w14:textId="6D6C2C3A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CA2C9" w14:textId="69E9B1B1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E584" w14:textId="4552C09F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AD364" w14:textId="12B46E21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C8663" w14:textId="77777777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3C63" w14:textId="15BF336A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r w:rsidRPr="00160408">
              <w:rPr>
                <w:rFonts w:ascii="Times New Roman" w:hAnsi="Times New Roman"/>
                <w:sz w:val="24"/>
                <w:szCs w:val="24"/>
              </w:rPr>
              <w:t xml:space="preserve">1. Количество микрозаймов, предоставленных субъектам малого и среднего </w:t>
            </w:r>
            <w:proofErr w:type="spellStart"/>
            <w:proofErr w:type="gramStart"/>
            <w:r w:rsidRPr="00160408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60408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proofErr w:type="gramEnd"/>
            <w:r w:rsidRPr="001604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604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7330" w14:textId="063C3207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34EE7" w:rsidRPr="004F2B43" w14:paraId="70748471" w14:textId="77777777" w:rsidTr="00F34EE7">
        <w:trPr>
          <w:trHeight w:val="315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56C0" w14:textId="77777777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9AAB6" w14:textId="057454FC" w:rsidR="00F34EE7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6F358" w14:textId="5AECEA76" w:rsidR="00F34EE7" w:rsidRPr="004F2B43" w:rsidRDefault="00F34EE7" w:rsidP="00F34E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27BE" w14:textId="0EF8C6FA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ADBE" w14:textId="4EB1097B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2677" w14:textId="2F3F63DC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19844" w14:textId="178DB820" w:rsidR="00F34EE7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5E6A" w14:textId="74CD10C7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F00E" w14:textId="793C6DD0" w:rsidR="00F34EE7" w:rsidRPr="004F2B43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34A56" w14:textId="4CDA958B" w:rsidR="00F34EE7" w:rsidRPr="00160408" w:rsidRDefault="00F34EE7" w:rsidP="00F34EE7">
            <w:pPr>
              <w:rPr>
                <w:rFonts w:ascii="Times New Roman" w:hAnsi="Times New Roman"/>
                <w:sz w:val="24"/>
                <w:szCs w:val="24"/>
              </w:rPr>
            </w:pPr>
            <w:r w:rsidRPr="00160408">
              <w:rPr>
                <w:rFonts w:ascii="Times New Roman" w:hAnsi="Times New Roman"/>
                <w:sz w:val="24"/>
                <w:szCs w:val="24"/>
              </w:rPr>
              <w:t xml:space="preserve">1. Количество микрозаймов, предоставленных субъектам малого и среднего </w:t>
            </w:r>
            <w:proofErr w:type="spellStart"/>
            <w:proofErr w:type="gramStart"/>
            <w:r w:rsidRPr="00160408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-матель</w:t>
            </w:r>
            <w:r w:rsidRPr="00160408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1604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60408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ABBF" w14:textId="624F88C0" w:rsidR="00F34EE7" w:rsidRPr="004F2B43" w:rsidRDefault="00F34EE7" w:rsidP="00F34EE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15</w:t>
            </w:r>
            <w:r w:rsidR="0088434C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C4726B" w:rsidRPr="004F2B43" w14:paraId="1034BAE9" w14:textId="77777777" w:rsidTr="0088434C">
        <w:trPr>
          <w:trHeight w:val="315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6141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B7C1" w14:textId="210FD412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4957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93D5" w14:textId="1E18649D" w:rsidR="00C4726B" w:rsidRPr="004F2B43" w:rsidRDefault="0088434C" w:rsidP="0088434C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10 077,77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3045C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AF6D2" w14:textId="2666F739" w:rsidR="00C4726B" w:rsidRPr="004F2B43" w:rsidRDefault="0088434C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8F03" w14:textId="2B97F0A6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6 003,37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A2CD2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6601D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FA9F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878C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4726B" w:rsidRPr="004F2B43" w14:paraId="2CF4D3DE" w14:textId="77777777" w:rsidTr="0088434C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4733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3F19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9E89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E2BD" w14:textId="481021D6" w:rsidR="00C4726B" w:rsidRPr="004F2B43" w:rsidRDefault="0088434C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6 546,29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0E87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72EC7" w14:textId="79E534FF" w:rsidR="00C4726B" w:rsidRPr="004F2B43" w:rsidRDefault="0088434C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4 074,40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820E" w14:textId="6C6824F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C0D01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C8DC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9689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DEC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4726B" w:rsidRPr="004F2B43" w14:paraId="61331AD0" w14:textId="77777777" w:rsidTr="00D77681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0AC50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4989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E9C2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7AEA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28C4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8C52A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AD8D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FD7F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D3F7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39AF9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D200A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4726B" w:rsidRPr="004F2B43" w14:paraId="18AD1011" w14:textId="77777777" w:rsidTr="00D77681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88F15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D338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50D33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144D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9F58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D6D9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219E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1 765,74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7B9F" w14:textId="77777777" w:rsidR="00C4726B" w:rsidRPr="004F2B43" w:rsidRDefault="00C4726B" w:rsidP="00C4726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58B4" w14:textId="77777777" w:rsidR="00C4726B" w:rsidRPr="004F2B43" w:rsidRDefault="00C4726B" w:rsidP="00C472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FD857" w14:textId="77777777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B7179" w14:textId="6AD3E09B" w:rsidR="00C4726B" w:rsidRPr="004F2B43" w:rsidRDefault="00C4726B" w:rsidP="00C472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24E1F3D" w14:textId="77777777" w:rsidR="004F2B43" w:rsidRDefault="004F2B43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4A113071" w14:textId="77777777" w:rsidR="004F2B43" w:rsidRPr="00A2395B" w:rsidRDefault="004F2B43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color w:val="FF0000"/>
          <w:sz w:val="24"/>
          <w:szCs w:val="24"/>
        </w:rPr>
      </w:pPr>
    </w:p>
    <w:p w14:paraId="107C2B42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18"/>
          <w:footerReference w:type="default" r:id="rId19"/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06942C0B" w14:textId="77777777" w:rsidR="00107502" w:rsidRPr="0086652D" w:rsidRDefault="00006D6C" w:rsidP="004006E5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9017C3" wp14:editId="09A63C40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419350" cy="82677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B98843" w14:textId="4FF69D6A" w:rsidR="00C47A25" w:rsidRPr="00822B2D" w:rsidRDefault="00C47A25" w:rsidP="00AD78D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14:paraId="05AD5CE5" w14:textId="77777777" w:rsidR="00C47A25" w:rsidRPr="00822B2D" w:rsidRDefault="00C47A25" w:rsidP="00AD78D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6D16101" w14:textId="77777777" w:rsidR="00C47A25" w:rsidRPr="00822B2D" w:rsidRDefault="00C47A25" w:rsidP="00AD78D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46EC507" w14:textId="26DCA37C" w:rsidR="00C47A25" w:rsidRDefault="00C47A25" w:rsidP="00C0654E"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9017C3" id="Rectangle 3" o:spid="_x0000_s1034" style="position:absolute;left:0;text-align:left;margin-left:139.3pt;margin-top:1.05pt;width:190.5pt;height:65.1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2ThQIAAA0F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" stroked="f">
                <v:textbox>
                  <w:txbxContent>
                    <w:p w14:paraId="41B98843" w14:textId="4FF69D6A" w:rsidR="00C47A25" w:rsidRPr="00822B2D" w:rsidRDefault="00C47A25" w:rsidP="00AD78D6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9</w:t>
                      </w:r>
                    </w:p>
                    <w:p w14:paraId="05AD5CE5" w14:textId="77777777" w:rsidR="00C47A25" w:rsidRPr="00822B2D" w:rsidRDefault="00C47A25" w:rsidP="00AD78D6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6D16101" w14:textId="77777777" w:rsidR="00C47A25" w:rsidRPr="00822B2D" w:rsidRDefault="00C47A25" w:rsidP="00AD78D6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46EC507" w14:textId="26DCA37C" w:rsidR="00C47A25" w:rsidRDefault="00C47A25" w:rsidP="00C0654E"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D6A43C9" w14:textId="77777777" w:rsidR="00107502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0B77326" w14:textId="77777777" w:rsidR="00987B8E" w:rsidRPr="00A2395B" w:rsidRDefault="00987B8E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8C95FD5" w14:textId="77777777" w:rsidR="004006E5" w:rsidRDefault="004006E5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bookmarkStart w:id="5" w:name="Par6508"/>
      <w:bookmarkEnd w:id="5"/>
    </w:p>
    <w:p w14:paraId="706E3EED" w14:textId="77777777" w:rsidR="00987B8E" w:rsidRDefault="00987B8E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5070EE0D" w14:textId="77777777" w:rsidR="00987B8E" w:rsidRDefault="00987B8E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2E926EB" w14:textId="77777777" w:rsidR="00107502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40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405"/>
        <w:gridCol w:w="2577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707B22" w:rsidRPr="00987B8E" w14:paraId="6706D2B8" w14:textId="77777777" w:rsidTr="004A7FFA">
        <w:trPr>
          <w:trHeight w:val="273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06A00B" w14:textId="1C93DDFB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Объем</w:t>
            </w:r>
          </w:p>
          <w:p w14:paraId="4E3687B5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финансирования </w:t>
            </w:r>
          </w:p>
          <w:p w14:paraId="1D01100F" w14:textId="3C539964" w:rsidR="00707B22" w:rsidRPr="00987B8E" w:rsidRDefault="00707B22" w:rsidP="005F6EF0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подпрограммы 3, всего, в </w:t>
            </w:r>
            <w:proofErr w:type="spellStart"/>
            <w:r w:rsidRPr="00987B8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87B8E">
              <w:rPr>
                <w:rFonts w:ascii="Times New Roman" w:hAnsi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71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D91A" w14:textId="77777777" w:rsidR="00707B22" w:rsidRPr="00987B8E" w:rsidRDefault="00707B22" w:rsidP="00DE6D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34" w:type="dxa"/>
          </w:tcPr>
          <w:p w14:paraId="2982A97E" w14:textId="77777777" w:rsidR="00707B22" w:rsidRPr="00987B8E" w:rsidRDefault="00707B22" w:rsidP="00DE6D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AD0198" w14:textId="77777777" w:rsidR="00707B22" w:rsidRPr="00987B8E" w:rsidRDefault="00707B22" w:rsidP="00DE6D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14:paraId="4C22EE3F" w14:textId="77777777" w:rsidR="00707B22" w:rsidRPr="00987B8E" w:rsidRDefault="00707B22" w:rsidP="00DE6D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14:paraId="731AD268" w14:textId="77777777" w:rsidR="00707B22" w:rsidRPr="00987B8E" w:rsidRDefault="00707B22" w:rsidP="00DE6D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707B22" w:rsidRPr="00987B8E" w14:paraId="56F24200" w14:textId="77777777" w:rsidTr="004A7FFA">
        <w:trPr>
          <w:gridAfter w:val="4"/>
          <w:wAfter w:w="4536" w:type="dxa"/>
          <w:trHeight w:val="131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CF43" w14:textId="77777777" w:rsidR="00707B22" w:rsidRPr="00987B8E" w:rsidRDefault="00707B22" w:rsidP="00024F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FED4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DB6A" w14:textId="2ABAFD50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4787" w14:textId="2F5F1538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BCD9B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B5253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07B22" w:rsidRPr="00987B8E" w14:paraId="7E726171" w14:textId="77777777" w:rsidTr="007A4262">
        <w:trPr>
          <w:gridAfter w:val="4"/>
          <w:wAfter w:w="4536" w:type="dxa"/>
          <w:trHeight w:val="315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AD08B" w14:textId="77777777" w:rsidR="00707B22" w:rsidRPr="00987B8E" w:rsidRDefault="00707B22" w:rsidP="00024F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F3678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687F" w14:textId="36B4B0BA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A8DE1" w14:textId="4301CA24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BDFD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2772A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07B22" w:rsidRPr="00987B8E" w14:paraId="602C8F7A" w14:textId="77777777" w:rsidTr="00DB5A4B">
        <w:trPr>
          <w:gridAfter w:val="4"/>
          <w:wAfter w:w="4536" w:type="dxa"/>
          <w:trHeight w:val="63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12E6E" w14:textId="77777777" w:rsidR="00707B22" w:rsidRPr="00987B8E" w:rsidRDefault="00707B22" w:rsidP="00024F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E788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987B8E">
              <w:rPr>
                <w:rFonts w:ascii="Times New Roman" w:hAnsi="Times New Roman"/>
                <w:sz w:val="24"/>
                <w:szCs w:val="24"/>
              </w:rPr>
              <w:t>бюджет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987B8E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547BD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F6E6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BC35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113F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07B22" w:rsidRPr="00987B8E" w14:paraId="432C069C" w14:textId="77777777" w:rsidTr="00DB5A4B">
        <w:trPr>
          <w:gridAfter w:val="4"/>
          <w:wAfter w:w="4536" w:type="dxa"/>
          <w:trHeight w:val="63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FF41" w14:textId="77777777" w:rsidR="00707B22" w:rsidRPr="00024F73" w:rsidRDefault="00707B22" w:rsidP="00024F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23282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987B8E">
              <w:rPr>
                <w:rFonts w:ascii="Times New Roman" w:hAnsi="Times New Roman"/>
                <w:sz w:val="24"/>
                <w:szCs w:val="24"/>
              </w:rPr>
              <w:t>области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987B8E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9386" w14:textId="32A3BB96" w:rsidR="00707B22" w:rsidRPr="00987B8E" w:rsidRDefault="008762DC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07B22"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03D8B" w14:textId="57715A58" w:rsidR="00707B22" w:rsidRPr="00987B8E" w:rsidRDefault="008762DC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07B22"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CA61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9D4B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07B22" w:rsidRPr="00987B8E" w14:paraId="5AA3EF5B" w14:textId="77777777" w:rsidTr="004A7FFA">
        <w:trPr>
          <w:gridAfter w:val="4"/>
          <w:wAfter w:w="4536" w:type="dxa"/>
          <w:trHeight w:val="63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69A3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5953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987B8E">
              <w:rPr>
                <w:rFonts w:ascii="Times New Roman" w:hAnsi="Times New Roman"/>
                <w:sz w:val="24"/>
                <w:szCs w:val="24"/>
              </w:rPr>
              <w:t>источники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 w:rsidRPr="00987B8E">
              <w:rPr>
                <w:rFonts w:ascii="Times New Roman" w:hAnsi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28717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55134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8F52F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D5E1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07B22" w:rsidRPr="00987B8E" w14:paraId="470F2C3A" w14:textId="77777777" w:rsidTr="00904A3C">
        <w:trPr>
          <w:gridAfter w:val="4"/>
          <w:wAfter w:w="4536" w:type="dxa"/>
          <w:trHeight w:val="315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24EFF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7DC7" w14:textId="77777777" w:rsidR="00707B22" w:rsidRPr="00987B8E" w:rsidRDefault="00707B22" w:rsidP="00DE6D15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F1FC7" w14:textId="33D1AE09" w:rsidR="00707B22" w:rsidRPr="00987B8E" w:rsidRDefault="008762DC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707B22">
              <w:rPr>
                <w:rFonts w:ascii="Times New Roman" w:hAnsi="Times New Roman"/>
                <w:sz w:val="24"/>
                <w:szCs w:val="24"/>
              </w:rPr>
              <w:t>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2B8A8" w14:textId="3BB54EFF" w:rsidR="00707B22" w:rsidRPr="00987B8E" w:rsidRDefault="008762DC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707B22">
              <w:rPr>
                <w:rFonts w:ascii="Times New Roman" w:hAnsi="Times New Roman"/>
                <w:sz w:val="24"/>
                <w:szCs w:val="24"/>
              </w:rPr>
              <w:t>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FB0B" w14:textId="77777777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C910" w14:textId="63C78ECA" w:rsidR="00707B22" w:rsidRPr="00987B8E" w:rsidRDefault="00707B22" w:rsidP="00DE6D1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2C207680" w14:textId="77777777" w:rsidR="00987B8E" w:rsidRDefault="00987B8E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46EE6A3" w14:textId="77777777" w:rsidR="00987B8E" w:rsidRPr="00A2395B" w:rsidRDefault="00987B8E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D92E8C2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20"/>
          <w:footerReference w:type="default" r:id="rId21"/>
          <w:pgSz w:w="11906" w:h="16838" w:code="9"/>
          <w:pgMar w:top="1134" w:right="567" w:bottom="1134" w:left="1701" w:header="709" w:footer="567" w:gutter="0"/>
          <w:cols w:space="720"/>
          <w:noEndnote/>
          <w:titlePg/>
          <w:docGrid w:linePitch="272"/>
        </w:sectPr>
      </w:pPr>
    </w:p>
    <w:p w14:paraId="2DB70BDD" w14:textId="4E4E5D06" w:rsidR="00707B22" w:rsidRDefault="00707B22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537B29" wp14:editId="7366BD9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838450" cy="82677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4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C04A9" w14:textId="5FC4A7D2" w:rsidR="00C47A25" w:rsidRPr="00822B2D" w:rsidRDefault="00C47A25" w:rsidP="00707B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37EBBA7C" w14:textId="77777777" w:rsidR="00C47A25" w:rsidRPr="00822B2D" w:rsidRDefault="00C47A25" w:rsidP="00707B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95E00E2" w14:textId="77777777" w:rsidR="00C47A25" w:rsidRPr="00822B2D" w:rsidRDefault="00C47A25" w:rsidP="00707B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654D623" w14:textId="20A6D37F" w:rsidR="00C47A25" w:rsidRPr="00C27CC7" w:rsidRDefault="00C47A25" w:rsidP="00707B2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  <w:p w14:paraId="0FA7D61C" w14:textId="77777777" w:rsidR="00C47A25" w:rsidRDefault="00C47A25" w:rsidP="00707B2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37B29" id="_x0000_s1035" style="position:absolute;left:0;text-align:left;margin-left:172.3pt;margin-top:0;width:223.5pt;height:65.1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" stroked="f">
                <v:textbox>
                  <w:txbxContent>
                    <w:p w14:paraId="721C04A9" w14:textId="5FC4A7D2" w:rsidR="00C47A25" w:rsidRPr="00822B2D" w:rsidRDefault="00C47A25" w:rsidP="00707B22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10</w:t>
                      </w:r>
                    </w:p>
                    <w:p w14:paraId="37EBBA7C" w14:textId="77777777" w:rsidR="00C47A25" w:rsidRPr="00822B2D" w:rsidRDefault="00C47A25" w:rsidP="00707B22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95E00E2" w14:textId="77777777" w:rsidR="00C47A25" w:rsidRPr="00822B2D" w:rsidRDefault="00C47A25" w:rsidP="00707B22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654D623" w14:textId="20A6D37F" w:rsidR="00C47A25" w:rsidRPr="00C27CC7" w:rsidRDefault="00C47A25" w:rsidP="00707B22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  <w:p w14:paraId="0FA7D61C" w14:textId="77777777" w:rsidR="00C47A25" w:rsidRDefault="00C47A25" w:rsidP="00707B22">
                      <w:pPr>
                        <w:widowControl w:val="0"/>
                        <w:autoSpaceDE w:val="0"/>
                        <w:autoSpaceDN w:val="0"/>
                        <w:adjustRightInd w:val="0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4EED4F" w14:textId="77777777" w:rsidR="00707B22" w:rsidRDefault="00707B22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478349CE" w14:textId="77777777" w:rsidR="00707B22" w:rsidRDefault="00707B22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12B32D7E" w14:textId="77777777" w:rsidR="00707B22" w:rsidRDefault="00707B22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7EE50373" w14:textId="77777777" w:rsidR="00707B22" w:rsidRDefault="00707B22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54053095" w14:textId="77777777" w:rsidR="00AA276A" w:rsidRDefault="00AA276A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1472E8DB" w14:textId="77777777" w:rsidR="00107502" w:rsidRPr="00FC71AC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75BC53F" w14:textId="333FEFB0" w:rsidR="00107502" w:rsidRDefault="00107502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tbl>
      <w:tblPr>
        <w:tblW w:w="1461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5"/>
        <w:gridCol w:w="3798"/>
        <w:gridCol w:w="830"/>
        <w:gridCol w:w="799"/>
        <w:gridCol w:w="799"/>
        <w:gridCol w:w="799"/>
        <w:gridCol w:w="799"/>
        <w:gridCol w:w="799"/>
        <w:gridCol w:w="1316"/>
        <w:gridCol w:w="1944"/>
        <w:gridCol w:w="1854"/>
      </w:tblGrid>
      <w:tr w:rsidR="00024F73" w:rsidRPr="002F0BAA" w14:paraId="7CD7FC4A" w14:textId="77777777" w:rsidTr="00AA276A">
        <w:trPr>
          <w:trHeight w:val="996"/>
        </w:trPr>
        <w:tc>
          <w:tcPr>
            <w:tcW w:w="875" w:type="dxa"/>
            <w:shd w:val="clear" w:color="auto" w:fill="auto"/>
            <w:hideMark/>
          </w:tcPr>
          <w:p w14:paraId="17F09394" w14:textId="532881B7" w:rsidR="00024F73" w:rsidRPr="002F0BAA" w:rsidRDefault="00AA276A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024F73" w:rsidRPr="002F0BA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798" w:type="dxa"/>
            <w:shd w:val="clear" w:color="auto" w:fill="auto"/>
            <w:hideMark/>
          </w:tcPr>
          <w:p w14:paraId="035A573B" w14:textId="77777777" w:rsidR="00024F73" w:rsidRPr="002F0BAA" w:rsidRDefault="00024F73" w:rsidP="00024F73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830" w:type="dxa"/>
            <w:shd w:val="clear" w:color="auto" w:fill="auto"/>
            <w:hideMark/>
          </w:tcPr>
          <w:p w14:paraId="3BD12A55" w14:textId="77777777" w:rsidR="00024F73" w:rsidRPr="002F0BAA" w:rsidRDefault="00024F73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99" w:type="dxa"/>
            <w:shd w:val="clear" w:color="auto" w:fill="auto"/>
            <w:hideMark/>
          </w:tcPr>
          <w:p w14:paraId="6251C5AF" w14:textId="77777777" w:rsidR="00024F73" w:rsidRPr="002F0BAA" w:rsidRDefault="00024F73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799" w:type="dxa"/>
            <w:shd w:val="clear" w:color="auto" w:fill="auto"/>
            <w:hideMark/>
          </w:tcPr>
          <w:p w14:paraId="7619BD5D" w14:textId="77777777" w:rsidR="00024F73" w:rsidRPr="002F0BAA" w:rsidRDefault="00242367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799" w:type="dxa"/>
            <w:shd w:val="clear" w:color="auto" w:fill="auto"/>
            <w:hideMark/>
          </w:tcPr>
          <w:p w14:paraId="54827D1D" w14:textId="7508AF8E" w:rsidR="00024F73" w:rsidRPr="002F0BAA" w:rsidRDefault="00F43A00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799" w:type="dxa"/>
            <w:shd w:val="clear" w:color="auto" w:fill="auto"/>
            <w:hideMark/>
          </w:tcPr>
          <w:p w14:paraId="2D06A3C5" w14:textId="77777777" w:rsidR="00024F73" w:rsidRPr="002F0BAA" w:rsidRDefault="00904A3C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9" w:type="dxa"/>
            <w:shd w:val="clear" w:color="auto" w:fill="auto"/>
            <w:hideMark/>
          </w:tcPr>
          <w:p w14:paraId="72C5750F" w14:textId="77777777" w:rsidR="00024F73" w:rsidRPr="002F0BAA" w:rsidRDefault="00024F73" w:rsidP="00024F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14:paraId="1C28BF01" w14:textId="77777777" w:rsidR="00024F73" w:rsidRPr="002F0BAA" w:rsidRDefault="00024F73" w:rsidP="00024F7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944" w:type="dxa"/>
            <w:shd w:val="clear" w:color="auto" w:fill="auto"/>
          </w:tcPr>
          <w:p w14:paraId="62345B42" w14:textId="77777777" w:rsidR="00024F73" w:rsidRPr="002F0BAA" w:rsidRDefault="00024F73" w:rsidP="00024F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Отчетность организаций инфраструктуры</w:t>
            </w:r>
          </w:p>
        </w:tc>
        <w:tc>
          <w:tcPr>
            <w:tcW w:w="1854" w:type="dxa"/>
            <w:shd w:val="clear" w:color="auto" w:fill="auto"/>
            <w:hideMark/>
          </w:tcPr>
          <w:p w14:paraId="0D9DE146" w14:textId="38AEA78F" w:rsidR="00024F73" w:rsidRPr="002F0BAA" w:rsidRDefault="00024F73" w:rsidP="00024F7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F0BAA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2F0BA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7A426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4F69620" w14:textId="5643BBF4" w:rsidR="002F0BAA" w:rsidRPr="00FC71AC" w:rsidRDefault="002F0BAA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02EA0B31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22"/>
          <w:footerReference w:type="default" r:id="rId23"/>
          <w:pgSz w:w="16838" w:h="11906" w:orient="landscape" w:code="9"/>
          <w:pgMar w:top="1701" w:right="1134" w:bottom="567" w:left="1134" w:header="680" w:footer="510" w:gutter="0"/>
          <w:cols w:space="720"/>
          <w:noEndnote/>
          <w:titlePg/>
          <w:docGrid w:linePitch="272"/>
        </w:sectPr>
      </w:pPr>
    </w:p>
    <w:p w14:paraId="3B071F26" w14:textId="7F8E59B3" w:rsidR="00923E2F" w:rsidRDefault="0008438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B53252" wp14:editId="05A90F5A">
                <wp:simplePos x="0" y="0"/>
                <wp:positionH relativeFrom="margin">
                  <wp:align>right</wp:align>
                </wp:positionH>
                <wp:positionV relativeFrom="paragraph">
                  <wp:posOffset>-3810</wp:posOffset>
                </wp:positionV>
                <wp:extent cx="2476500" cy="82677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5214E1" w14:textId="1952B886" w:rsidR="00C47A25" w:rsidRPr="00822B2D" w:rsidRDefault="00C47A25" w:rsidP="00923E2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  <w:p w14:paraId="46F7FBB7" w14:textId="77777777" w:rsidR="00C47A25" w:rsidRPr="00822B2D" w:rsidRDefault="00C47A25" w:rsidP="00923E2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32807E9D" w14:textId="77777777" w:rsidR="00C47A25" w:rsidRPr="00822B2D" w:rsidRDefault="00C47A25" w:rsidP="00923E2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06860C6E" w14:textId="69FE3B5A" w:rsidR="00C47A25" w:rsidRPr="00C27CC7" w:rsidRDefault="00C47A25" w:rsidP="00923E2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</w:p>
                          <w:p w14:paraId="5F977EB3" w14:textId="77777777" w:rsidR="00C47A25" w:rsidRDefault="00C47A25" w:rsidP="00923E2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53252" id="_x0000_s1036" style="position:absolute;left:0;text-align:left;margin-left:143.8pt;margin-top:-.3pt;width:195pt;height:65.1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" stroked="f">
                <v:textbox>
                  <w:txbxContent>
                    <w:p w14:paraId="6B5214E1" w14:textId="1952B886" w:rsidR="00C47A25" w:rsidRPr="00822B2D" w:rsidRDefault="00C47A25" w:rsidP="00923E2F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11</w:t>
                      </w:r>
                    </w:p>
                    <w:p w14:paraId="46F7FBB7" w14:textId="77777777" w:rsidR="00C47A25" w:rsidRPr="00822B2D" w:rsidRDefault="00C47A25" w:rsidP="00923E2F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32807E9D" w14:textId="77777777" w:rsidR="00C47A25" w:rsidRPr="00822B2D" w:rsidRDefault="00C47A25" w:rsidP="00923E2F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06860C6E" w14:textId="69FE3B5A" w:rsidR="00C47A25" w:rsidRPr="00C27CC7" w:rsidRDefault="00C47A25" w:rsidP="00923E2F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</w:p>
                    <w:p w14:paraId="5F977EB3" w14:textId="77777777" w:rsidR="00C47A25" w:rsidRDefault="00C47A25" w:rsidP="00923E2F">
                      <w:pPr>
                        <w:widowControl w:val="0"/>
                        <w:autoSpaceDE w:val="0"/>
                        <w:autoSpaceDN w:val="0"/>
                        <w:adjustRightInd w:val="0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B42C37B" w14:textId="77777777" w:rsidR="00923E2F" w:rsidRDefault="00923E2F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2A63C9B7" w14:textId="77777777" w:rsidR="00923E2F" w:rsidRDefault="00923E2F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513E2EEC" w14:textId="77777777" w:rsidR="00923E2F" w:rsidRDefault="00923E2F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599AEB79" w14:textId="77777777" w:rsidR="00923E2F" w:rsidRDefault="00923E2F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27AEDA61" w14:textId="77777777" w:rsidR="00923E2F" w:rsidRDefault="00923E2F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tbl>
      <w:tblPr>
        <w:tblW w:w="1448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75"/>
        <w:gridCol w:w="2551"/>
        <w:gridCol w:w="878"/>
        <w:gridCol w:w="957"/>
        <w:gridCol w:w="712"/>
        <w:gridCol w:w="855"/>
        <w:gridCol w:w="989"/>
        <w:gridCol w:w="709"/>
        <w:gridCol w:w="1842"/>
        <w:gridCol w:w="3119"/>
        <w:gridCol w:w="993"/>
      </w:tblGrid>
      <w:tr w:rsidR="006051C2" w:rsidRPr="00332495" w14:paraId="06BD00A2" w14:textId="77777777" w:rsidTr="001A41EA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B3F0" w14:textId="768AD39D" w:rsidR="006051C2" w:rsidRPr="00332495" w:rsidRDefault="00923E2F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6051C2" w:rsidRPr="00332495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ED28F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мер, направленных на формирование положительного образа субъекта </w:t>
            </w: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07FA9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E235B" w14:textId="543F51F7" w:rsidR="006051C2" w:rsidRPr="00332495" w:rsidRDefault="007A426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923E2F">
              <w:rPr>
                <w:rFonts w:ascii="Times New Roman" w:hAnsi="Times New Roman"/>
                <w:sz w:val="24"/>
                <w:szCs w:val="24"/>
              </w:rPr>
              <w:t>7,02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F0CE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1379" w14:textId="0CBCE770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6051C2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80350" w14:textId="45B82BCA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05BA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9F77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</w:t>
            </w:r>
            <w:r>
              <w:rPr>
                <w:rFonts w:ascii="Times New Roman" w:hAnsi="Times New Roman"/>
                <w:sz w:val="24"/>
                <w:szCs w:val="24"/>
              </w:rPr>
              <w:t>«НП «АРП-Северск»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 xml:space="preserve">, Фонд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МКК ФРМСП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E6B7B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F997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332495" w14:paraId="58C0F729" w14:textId="77777777" w:rsidTr="001A41EA">
        <w:trPr>
          <w:trHeight w:val="1274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F41C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A4EC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C7E6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BE68" w14:textId="37A8682B" w:rsidR="006051C2" w:rsidRPr="00332495" w:rsidRDefault="007A426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923E2F">
              <w:rPr>
                <w:rFonts w:ascii="Times New Roman" w:hAnsi="Times New Roman"/>
                <w:sz w:val="24"/>
                <w:szCs w:val="24"/>
              </w:rPr>
              <w:t>7,02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FA5A6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2B389" w14:textId="46076BBC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051C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6DA1" w14:textId="6B2204C4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91AD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9209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243C" w14:textId="7F42B216" w:rsidR="006051C2" w:rsidRPr="00332495" w:rsidRDefault="006051C2" w:rsidP="00923E2F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направленных на повышение имиджа </w:t>
            </w:r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923E2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принимательской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деятель</w:t>
            </w:r>
            <w:r w:rsidR="00923E2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D7C8" w14:textId="681587C0" w:rsidR="006051C2" w:rsidRPr="00332495" w:rsidRDefault="00F43A0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6051C2" w:rsidRPr="00332495" w14:paraId="29100C02" w14:textId="77777777" w:rsidTr="001A41EA">
        <w:trPr>
          <w:trHeight w:val="130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6C21F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2247C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8164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92B9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A24B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9DDFB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5ABA5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69B07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3D53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7492" w14:textId="4FBF888D" w:rsidR="006051C2" w:rsidRDefault="006051C2" w:rsidP="00923E2F">
            <w:pPr>
              <w:ind w:right="-57"/>
            </w:pPr>
            <w:r w:rsidRPr="004D1485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направленных на повышение имиджа </w:t>
            </w:r>
            <w:proofErr w:type="gramStart"/>
            <w:r w:rsidRPr="004D1485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923E2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D1485">
              <w:rPr>
                <w:rFonts w:ascii="Times New Roman" w:hAnsi="Times New Roman"/>
                <w:sz w:val="24"/>
                <w:szCs w:val="24"/>
              </w:rPr>
              <w:t>принимательской</w:t>
            </w:r>
            <w:proofErr w:type="spellEnd"/>
            <w:proofErr w:type="gramEnd"/>
            <w:r w:rsidRPr="004D1485">
              <w:rPr>
                <w:rFonts w:ascii="Times New Roman" w:hAnsi="Times New Roman"/>
                <w:sz w:val="24"/>
                <w:szCs w:val="24"/>
              </w:rPr>
              <w:t xml:space="preserve"> деятель</w:t>
            </w:r>
            <w:r w:rsidR="00923E2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D1485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4D148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3A93B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51C2" w:rsidRPr="00332495" w14:paraId="7B6AE93D" w14:textId="77777777" w:rsidTr="001A41EA">
        <w:trPr>
          <w:trHeight w:val="1342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7ED1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0CD0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F6F31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665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90D7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A9D0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60E2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3B385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9AA2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AFDDC" w14:textId="3BDDB0EF" w:rsidR="006051C2" w:rsidRDefault="006051C2" w:rsidP="00923E2F">
            <w:pPr>
              <w:ind w:right="-57"/>
            </w:pPr>
            <w:r w:rsidRPr="004D1485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направленных на повышение имиджа </w:t>
            </w:r>
            <w:proofErr w:type="gramStart"/>
            <w:r w:rsidRPr="004D1485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923E2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D1485">
              <w:rPr>
                <w:rFonts w:ascii="Times New Roman" w:hAnsi="Times New Roman"/>
                <w:sz w:val="24"/>
                <w:szCs w:val="24"/>
              </w:rPr>
              <w:t>принимательской</w:t>
            </w:r>
            <w:proofErr w:type="spellEnd"/>
            <w:proofErr w:type="gramEnd"/>
            <w:r w:rsidRPr="004D1485">
              <w:rPr>
                <w:rFonts w:ascii="Times New Roman" w:hAnsi="Times New Roman"/>
                <w:sz w:val="24"/>
                <w:szCs w:val="24"/>
              </w:rPr>
              <w:t xml:space="preserve"> деятель</w:t>
            </w:r>
            <w:r w:rsidR="00923E2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4D1485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r w:rsidRPr="004D148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C5EE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84380" w:rsidRPr="00332495" w14:paraId="2654EF10" w14:textId="77777777" w:rsidTr="001A41EA">
        <w:trPr>
          <w:trHeight w:val="315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C8B0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E7C5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569D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0D460" w14:textId="0251ECA3" w:rsidR="00084380" w:rsidRPr="00332495" w:rsidRDefault="007A426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08438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02CC9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E08F" w14:textId="71F5773A" w:rsidR="00084380" w:rsidRPr="00332495" w:rsidRDefault="007A4262" w:rsidP="007A42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84380"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70A5" w14:textId="2325CA7B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213E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83239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 xml:space="preserve">НП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АРП-Северск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 xml:space="preserve">, Фонд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 xml:space="preserve">МКК </w:t>
            </w:r>
          </w:p>
          <w:p w14:paraId="4F030873" w14:textId="2E5BAFAA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7F975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9DF36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84380" w:rsidRPr="00332495" w14:paraId="76090D62" w14:textId="77777777" w:rsidTr="001A41EA">
        <w:trPr>
          <w:trHeight w:val="1306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077D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159C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DB48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62A5" w14:textId="5DA73051" w:rsidR="00084380" w:rsidRPr="00332495" w:rsidRDefault="007A426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08438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6022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CC80" w14:textId="70EBEA2C" w:rsidR="00084380" w:rsidRPr="00332495" w:rsidRDefault="007A4262" w:rsidP="007A42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84380"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8FD4C" w14:textId="7BD5969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A52A7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CF39" w14:textId="451FC22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78F9A" w14:textId="171C6B28" w:rsidR="00084380" w:rsidRPr="00332495" w:rsidRDefault="00084380" w:rsidP="00923E2F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проводимых в рамках празднования Дня российского </w:t>
            </w: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CF53E" w14:textId="004B338E" w:rsidR="00084380" w:rsidRPr="00332495" w:rsidRDefault="007A4262" w:rsidP="00F43A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43A0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84380" w:rsidRPr="00332495" w14:paraId="69021FD8" w14:textId="77777777" w:rsidTr="001A41EA">
        <w:trPr>
          <w:trHeight w:val="1270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023FA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EB7E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6E0B2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6CEAD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39DAA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3BEE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E3A3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8DDAD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FA2E" w14:textId="4F5C89B3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6A9BB" w14:textId="33DB8BD4" w:rsidR="00084380" w:rsidRDefault="00084380" w:rsidP="006051C2"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проводимых в рамках празднования Дня российского </w:t>
            </w: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1771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84380" w:rsidRPr="00332495" w14:paraId="49852158" w14:textId="77777777" w:rsidTr="001A41EA">
        <w:trPr>
          <w:trHeight w:val="1412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85FD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CF4E7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3263" w14:textId="77777777" w:rsidR="00084380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CC18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7D2C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5F39F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01784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30D6D" w14:textId="77777777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ECB6" w14:textId="77777777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3BAFD" w14:textId="1A3DFE99" w:rsidR="00084380" w:rsidRDefault="00084380" w:rsidP="006051C2"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проводимых в рамках празднования Дня российского </w:t>
            </w: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95095" w14:textId="00FE1E79" w:rsidR="00084380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6051C2" w:rsidRPr="00332495" w14:paraId="1D57AF03" w14:textId="77777777" w:rsidTr="001A41EA">
        <w:trPr>
          <w:trHeight w:val="315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7F340" w14:textId="0C584262" w:rsidR="006051C2" w:rsidRPr="00332495" w:rsidRDefault="00084380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6051C2" w:rsidRPr="00332495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B9C84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</w:t>
            </w:r>
            <w:r w:rsidR="001C79D9">
              <w:rPr>
                <w:rFonts w:ascii="Times New Roman" w:hAnsi="Times New Roman"/>
                <w:sz w:val="24"/>
                <w:szCs w:val="24"/>
              </w:rPr>
              <w:t>,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в предпринимательской среде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04B9E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DA2B" w14:textId="7B9D1237" w:rsidR="006051C2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816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142B0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818BA" w14:textId="29A33E43" w:rsidR="006051C2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979A7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ACD3" w14:textId="18A8BB10" w:rsidR="006051C2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 w:rsidR="00084380">
              <w:rPr>
                <w:rFonts w:ascii="Times New Roman" w:hAnsi="Times New Roman"/>
                <w:sz w:val="24"/>
                <w:szCs w:val="24"/>
              </w:rPr>
              <w:t>Комитет эко-</w:t>
            </w:r>
            <w:proofErr w:type="spellStart"/>
            <w:r w:rsidR="00084380">
              <w:rPr>
                <w:rFonts w:ascii="Times New Roman" w:hAnsi="Times New Roman"/>
                <w:sz w:val="24"/>
                <w:szCs w:val="24"/>
              </w:rPr>
              <w:t>номического</w:t>
            </w:r>
            <w:proofErr w:type="spellEnd"/>
            <w:r w:rsidR="00084380">
              <w:rPr>
                <w:rFonts w:ascii="Times New Roman" w:hAnsi="Times New Roman"/>
                <w:sz w:val="24"/>
                <w:szCs w:val="24"/>
              </w:rPr>
              <w:t xml:space="preserve"> развития </w:t>
            </w:r>
            <w:proofErr w:type="spellStart"/>
            <w:r w:rsidR="00084380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="00084380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 w:rsidRPr="000A6DEA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proofErr w:type="spellStart"/>
            <w:r w:rsidRPr="000A6DEA">
              <w:rPr>
                <w:rFonts w:ascii="Times New Roman" w:hAnsi="Times New Roman"/>
                <w:sz w:val="24"/>
                <w:szCs w:val="24"/>
              </w:rPr>
              <w:t>потребительс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A6DEA">
              <w:rPr>
                <w:rFonts w:ascii="Times New Roman" w:hAnsi="Times New Roman"/>
                <w:sz w:val="24"/>
                <w:szCs w:val="24"/>
              </w:rPr>
              <w:t xml:space="preserve">кого рынка и защиты прав потребителей </w:t>
            </w:r>
            <w:proofErr w:type="spellStart"/>
            <w:r w:rsidRPr="000A6DEA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A6DEA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0A6DE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08438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7BCCC97" w14:textId="4E787DED" w:rsidR="00084380" w:rsidRPr="00332495" w:rsidRDefault="00084380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084380">
              <w:rPr>
                <w:rFonts w:ascii="Times New Roman" w:hAnsi="Times New Roman"/>
                <w:sz w:val="24"/>
                <w:szCs w:val="24"/>
              </w:rPr>
              <w:t xml:space="preserve">Ассоциация «НП «АРП-Северск», Фонд «МКК </w:t>
            </w:r>
            <w:proofErr w:type="gramStart"/>
            <w:r w:rsidRPr="00084380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084380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9D4B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BF0F5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332495" w14:paraId="3344B96D" w14:textId="77777777" w:rsidTr="001A41EA">
        <w:trPr>
          <w:trHeight w:val="123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DA62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C8B4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78D5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35C3E" w14:textId="53D0B959" w:rsidR="006051C2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6A0B3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B556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9AEE" w14:textId="76986335" w:rsidR="006051C2" w:rsidRPr="00332495" w:rsidRDefault="00084380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6B83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4C44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FB814" w14:textId="3911D0B6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>, приняв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ших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участие в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профессио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нальных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конкурсах,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95E8" w14:textId="4C086C41" w:rsidR="006051C2" w:rsidRPr="00332495" w:rsidRDefault="007A4262" w:rsidP="00F43A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43A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51C2" w:rsidRPr="00332495" w14:paraId="4E460E45" w14:textId="77777777" w:rsidTr="001A41EA">
        <w:trPr>
          <w:trHeight w:val="1400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63C3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0F86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A5FE0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CBFD6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835B5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26BE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7ED2A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2931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2656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9844" w14:textId="260D7E31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>, приняв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ших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участие в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профессио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нальных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конкурсах,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5F8B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51C2" w:rsidRPr="00332495" w14:paraId="0BA7221B" w14:textId="77777777" w:rsidTr="001A41EA">
        <w:trPr>
          <w:trHeight w:val="1264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E3E70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3292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6C375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55718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FA4D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139DD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57740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CB349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B3B0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3B4E" w14:textId="30FEFF5F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gramStart"/>
            <w:r w:rsidRPr="00332495">
              <w:rPr>
                <w:rFonts w:ascii="Times New Roman" w:hAnsi="Times New Roman"/>
                <w:sz w:val="24"/>
                <w:szCs w:val="24"/>
              </w:rPr>
              <w:t>пред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proofErr w:type="gramEnd"/>
            <w:r w:rsidRPr="00332495">
              <w:rPr>
                <w:rFonts w:ascii="Times New Roman" w:hAnsi="Times New Roman"/>
                <w:sz w:val="24"/>
                <w:szCs w:val="24"/>
              </w:rPr>
              <w:t>, приняв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ших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участие в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профессио</w:t>
            </w:r>
            <w:r w:rsidR="00084380">
              <w:rPr>
                <w:rFonts w:ascii="Times New Roman" w:hAnsi="Times New Roman"/>
                <w:sz w:val="24"/>
                <w:szCs w:val="24"/>
              </w:rPr>
              <w:t>-</w:t>
            </w:r>
            <w:r w:rsidRPr="00332495">
              <w:rPr>
                <w:rFonts w:ascii="Times New Roman" w:hAnsi="Times New Roman"/>
                <w:sz w:val="24"/>
                <w:szCs w:val="24"/>
              </w:rPr>
              <w:t>нальных</w:t>
            </w:r>
            <w:proofErr w:type="spellEnd"/>
            <w:r w:rsidRPr="00332495">
              <w:rPr>
                <w:rFonts w:ascii="Times New Roman" w:hAnsi="Times New Roman"/>
                <w:sz w:val="24"/>
                <w:szCs w:val="24"/>
              </w:rPr>
              <w:t xml:space="preserve"> конкурсах, </w:t>
            </w:r>
            <w:proofErr w:type="spellStart"/>
            <w:r w:rsidRPr="0033249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80D69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051C2" w:rsidRPr="00332495" w14:paraId="32588B85" w14:textId="77777777" w:rsidTr="001A41EA">
        <w:trPr>
          <w:trHeight w:val="315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18B0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D83A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FD10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4067" w14:textId="43F8F0E7" w:rsidR="006051C2" w:rsidRPr="00332495" w:rsidRDefault="007A426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084380">
              <w:rPr>
                <w:rFonts w:ascii="Times New Roman" w:hAnsi="Times New Roman"/>
                <w:sz w:val="24"/>
                <w:szCs w:val="24"/>
              </w:rPr>
              <w:t>7,02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9758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4E26A" w14:textId="131DCE2A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051C2"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EAF03" w14:textId="500E2B0D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CC9E6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A6528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78E3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6FA2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332495" w14:paraId="0847AE2D" w14:textId="77777777" w:rsidTr="001A41E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35ED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78F2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ED06E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ED0D1" w14:textId="3F630764" w:rsidR="006051C2" w:rsidRPr="00332495" w:rsidRDefault="007A426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="00084380">
              <w:rPr>
                <w:rFonts w:ascii="Times New Roman" w:hAnsi="Times New Roman"/>
                <w:sz w:val="24"/>
                <w:szCs w:val="24"/>
              </w:rPr>
              <w:t>7,02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DDF5A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E8299" w14:textId="797AD794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051C2"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E7A6" w14:textId="73B764AD" w:rsidR="006051C2" w:rsidRPr="00332495" w:rsidRDefault="001A41EA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</w:t>
            </w:r>
            <w:r w:rsidR="00084380">
              <w:rPr>
                <w:rFonts w:ascii="Times New Roman" w:hAnsi="Times New Roman"/>
                <w:sz w:val="24"/>
                <w:szCs w:val="24"/>
              </w:rPr>
              <w:t>,02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8A65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1C48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DCF6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B84F0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332495" w14:paraId="50E66AF6" w14:textId="77777777" w:rsidTr="001A41E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B6A9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41B8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AFEE4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162D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CA06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06D3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37A6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CCD7E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1417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3B4D7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579A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051C2" w:rsidRPr="00332495" w14:paraId="564D9A8F" w14:textId="77777777" w:rsidTr="001A41EA">
        <w:trPr>
          <w:trHeight w:val="315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4C2A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B736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13ED4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404EF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E2E54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3F667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09581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4364D" w14:textId="77777777" w:rsidR="006051C2" w:rsidRPr="00332495" w:rsidRDefault="006051C2" w:rsidP="006051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09E8" w14:textId="77777777" w:rsidR="006051C2" w:rsidRPr="00332495" w:rsidRDefault="006051C2" w:rsidP="006051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CCC45" w14:textId="77777777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3561" w14:textId="0934537D" w:rsidR="006051C2" w:rsidRPr="00332495" w:rsidRDefault="006051C2" w:rsidP="006051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495">
              <w:rPr>
                <w:rFonts w:ascii="Times New Roman" w:hAnsi="Times New Roman"/>
                <w:sz w:val="24"/>
                <w:szCs w:val="24"/>
              </w:rPr>
              <w:t>X</w:t>
            </w:r>
            <w:r w:rsidR="000843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A2F555C" w14:textId="77777777" w:rsidR="00332495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04EA9C77" w14:textId="77777777" w:rsidR="00332495" w:rsidRPr="00884947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37814664" w14:textId="77777777" w:rsidR="00107502" w:rsidRPr="00A2395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A2395B" w:rsidSect="00F47252">
          <w:headerReference w:type="default" r:id="rId24"/>
          <w:footerReference w:type="default" r:id="rId25"/>
          <w:pgSz w:w="16838" w:h="11906" w:orient="landscape" w:code="9"/>
          <w:pgMar w:top="1701" w:right="1134" w:bottom="567" w:left="1134" w:header="624" w:footer="454" w:gutter="0"/>
          <w:cols w:space="720"/>
          <w:noEndnote/>
          <w:titlePg/>
          <w:docGrid w:linePitch="272"/>
        </w:sectPr>
      </w:pPr>
    </w:p>
    <w:p w14:paraId="757636E7" w14:textId="77777777" w:rsidR="00FA063C" w:rsidRDefault="00006D6C" w:rsidP="00FA063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C7458A3" wp14:editId="17382404">
                <wp:simplePos x="0" y="0"/>
                <wp:positionH relativeFrom="margin">
                  <wp:align>right</wp:align>
                </wp:positionH>
                <wp:positionV relativeFrom="paragraph">
                  <wp:posOffset>-3810</wp:posOffset>
                </wp:positionV>
                <wp:extent cx="2486025" cy="790575"/>
                <wp:effectExtent l="0" t="0" r="9525" b="952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60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6A9DBC" w14:textId="3935D14D" w:rsidR="00C47A25" w:rsidRPr="00822B2D" w:rsidRDefault="00C47A25" w:rsidP="000843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14:paraId="60321129" w14:textId="77777777" w:rsidR="00C47A25" w:rsidRPr="00822B2D" w:rsidRDefault="00C47A25" w:rsidP="000843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BC92B5B" w14:textId="77777777" w:rsidR="00C47A25" w:rsidRPr="00822B2D" w:rsidRDefault="00C47A25" w:rsidP="000843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22B2D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822B2D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6F913D9D" w14:textId="5172E773" w:rsidR="00C47A25" w:rsidRPr="00C27CC7" w:rsidRDefault="00C47A25" w:rsidP="000843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22B2D">
                              <w:rPr>
                                <w:sz w:val="24"/>
                                <w:szCs w:val="24"/>
                              </w:rPr>
                              <w:t>от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01.08.2025</w:t>
                            </w:r>
                            <w:r w:rsidR="00C0654E" w:rsidRPr="00C27051">
                              <w:rPr>
                                <w:sz w:val="24"/>
                                <w:szCs w:val="24"/>
                              </w:rPr>
                              <w:t xml:space="preserve">_ № </w:t>
                            </w:r>
                            <w:r w:rsidR="00C0654E">
                              <w:rPr>
                                <w:sz w:val="24"/>
                                <w:szCs w:val="24"/>
                              </w:rPr>
                              <w:t>_1868-па_</w:t>
                            </w:r>
                            <w:bookmarkStart w:id="6" w:name="_GoBack"/>
                            <w:bookmarkEnd w:id="6"/>
                          </w:p>
                          <w:p w14:paraId="23A896B2" w14:textId="01662A1F" w:rsidR="00C47A25" w:rsidRDefault="00C47A25" w:rsidP="00FA063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7458A3" id="Rectangle 4" o:spid="_x0000_s1037" style="position:absolute;left:0;text-align:left;margin-left:144.55pt;margin-top:-.3pt;width:195.75pt;height:62.2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" stroked="f">
                <v:textbox>
                  <w:txbxContent>
                    <w:p w14:paraId="476A9DBC" w14:textId="3935D14D" w:rsidR="00C47A25" w:rsidRPr="00822B2D" w:rsidRDefault="00C47A25" w:rsidP="00084380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>12</w:t>
                      </w:r>
                    </w:p>
                    <w:p w14:paraId="60321129" w14:textId="77777777" w:rsidR="00C47A25" w:rsidRPr="00822B2D" w:rsidRDefault="00C47A25" w:rsidP="00084380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BC92B5B" w14:textId="77777777" w:rsidR="00C47A25" w:rsidRPr="00822B2D" w:rsidRDefault="00C47A25" w:rsidP="00084380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822B2D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822B2D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6F913D9D" w14:textId="5172E773" w:rsidR="00C47A25" w:rsidRPr="00C27CC7" w:rsidRDefault="00C47A25" w:rsidP="00084380">
                      <w:pPr>
                        <w:rPr>
                          <w:sz w:val="24"/>
                          <w:szCs w:val="24"/>
                        </w:rPr>
                      </w:pPr>
                      <w:r w:rsidRPr="00822B2D">
                        <w:rPr>
                          <w:sz w:val="24"/>
                          <w:szCs w:val="24"/>
                        </w:rPr>
                        <w:t>от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>_</w:t>
                      </w:r>
                      <w:r w:rsidR="00C0654E">
                        <w:rPr>
                          <w:sz w:val="24"/>
                          <w:szCs w:val="24"/>
                        </w:rPr>
                        <w:t>01.08.2025</w:t>
                      </w:r>
                      <w:r w:rsidR="00C0654E" w:rsidRPr="00C27051">
                        <w:rPr>
                          <w:sz w:val="24"/>
                          <w:szCs w:val="24"/>
                        </w:rPr>
                        <w:t xml:space="preserve">_ № </w:t>
                      </w:r>
                      <w:r w:rsidR="00C0654E">
                        <w:rPr>
                          <w:sz w:val="24"/>
                          <w:szCs w:val="24"/>
                        </w:rPr>
                        <w:t>_1868-па_</w:t>
                      </w:r>
                      <w:bookmarkStart w:id="7" w:name="_GoBack"/>
                      <w:bookmarkEnd w:id="7"/>
                    </w:p>
                    <w:p w14:paraId="23A896B2" w14:textId="01662A1F" w:rsidR="00C47A25" w:rsidRDefault="00C47A25" w:rsidP="00FA063C">
                      <w:pPr>
                        <w:widowControl w:val="0"/>
                        <w:autoSpaceDE w:val="0"/>
                        <w:autoSpaceDN w:val="0"/>
                        <w:adjustRightInd w:val="0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8" w:name="Par9314"/>
      <w:bookmarkEnd w:id="8"/>
    </w:p>
    <w:p w14:paraId="53252E2F" w14:textId="77777777" w:rsidR="00FA063C" w:rsidRDefault="00FA063C" w:rsidP="00FA063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54699B10" w14:textId="77777777" w:rsidR="00FA063C" w:rsidRDefault="00FA063C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726E946B" w14:textId="77777777" w:rsidR="00020025" w:rsidRDefault="00020025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45032757" w14:textId="77777777" w:rsidR="00107502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FCA5FCE" w14:textId="77777777" w:rsidR="00B52194" w:rsidRDefault="00B52194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59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75"/>
        <w:gridCol w:w="2693"/>
        <w:gridCol w:w="878"/>
        <w:gridCol w:w="1277"/>
        <w:gridCol w:w="709"/>
        <w:gridCol w:w="1276"/>
        <w:gridCol w:w="1134"/>
        <w:gridCol w:w="679"/>
        <w:gridCol w:w="1560"/>
        <w:gridCol w:w="2693"/>
        <w:gridCol w:w="821"/>
      </w:tblGrid>
      <w:tr w:rsidR="00B52194" w:rsidRPr="009F7515" w14:paraId="4CC28190" w14:textId="77777777" w:rsidTr="007A500F">
        <w:trPr>
          <w:trHeight w:val="1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CFCD" w14:textId="493516FF" w:rsidR="00B52194" w:rsidRPr="009F7515" w:rsidRDefault="00B52194" w:rsidP="00F12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9F2DD" w14:textId="77777777" w:rsidR="00B52194" w:rsidRPr="009F7515" w:rsidRDefault="00B52194" w:rsidP="00F120DC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финансовой поддержки субъектам малого и среднего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Северск, в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7112E" w14:textId="77777777" w:rsidR="00B52194" w:rsidRPr="009F7515" w:rsidRDefault="00B52194" w:rsidP="00F12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AE628" w14:textId="42DCDE84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30 226,50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C5B34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3CF74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24 540,00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A6ED5" w14:textId="3D857BF8" w:rsidR="00B52194" w:rsidRPr="009F7515" w:rsidRDefault="00B52194" w:rsidP="00AD06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5 </w:t>
            </w:r>
            <w:r>
              <w:rPr>
                <w:rFonts w:ascii="Times New Roman" w:hAnsi="Times New Roman"/>
                <w:sz w:val="24"/>
                <w:szCs w:val="24"/>
              </w:rPr>
              <w:t>686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AA51D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D2B2C" w14:textId="77777777" w:rsidR="00B52194" w:rsidRPr="009F7515" w:rsidRDefault="00B52194" w:rsidP="00F120D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рация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кого развития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DE19" w14:textId="77777777" w:rsidR="00B52194" w:rsidRPr="009F7515" w:rsidRDefault="00B52194" w:rsidP="00F12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37E1" w14:textId="77777777" w:rsidR="00B52194" w:rsidRPr="009F7515" w:rsidRDefault="00B52194" w:rsidP="00F12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52194" w:rsidRPr="009F7515" w14:paraId="7E83DF19" w14:textId="77777777" w:rsidTr="007A500F">
        <w:trPr>
          <w:trHeight w:val="281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4E72" w14:textId="77777777" w:rsidR="00B52194" w:rsidRPr="009F7515" w:rsidRDefault="00B52194" w:rsidP="00F120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B6327" w14:textId="77777777" w:rsidR="00B52194" w:rsidRPr="009F7515" w:rsidRDefault="00B52194" w:rsidP="00F120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8CAF" w14:textId="77777777" w:rsidR="00B52194" w:rsidRPr="009F7515" w:rsidRDefault="00B52194" w:rsidP="00F120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F448" w14:textId="52B818BF" w:rsidR="00B52194" w:rsidRPr="009F7515" w:rsidRDefault="00B52194" w:rsidP="00AD06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 699,00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45EC6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4AC12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8 600,00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9F5B9" w14:textId="0CA22C1B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2 099,00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4831D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BF43" w14:textId="77777777" w:rsidR="00B52194" w:rsidRPr="009F7515" w:rsidRDefault="00B52194" w:rsidP="00F120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2B01" w14:textId="7B279481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реализации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2B203" w14:textId="77777777" w:rsidR="00B52194" w:rsidRPr="009F7515" w:rsidRDefault="00B52194" w:rsidP="00F120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52194" w:rsidRPr="009F7515" w14:paraId="49585CB3" w14:textId="77777777" w:rsidTr="007A500F">
        <w:trPr>
          <w:trHeight w:val="2699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C343" w14:textId="77777777" w:rsidR="00B52194" w:rsidRPr="009F7515" w:rsidRDefault="00B52194" w:rsidP="00697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9A82" w14:textId="77777777" w:rsidR="00B52194" w:rsidRPr="009F7515" w:rsidRDefault="00B52194" w:rsidP="00697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5DC4" w14:textId="77777777" w:rsidR="00B52194" w:rsidRPr="009F7515" w:rsidRDefault="00B52194" w:rsidP="00697E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21CF" w14:textId="77777777" w:rsidR="00B52194" w:rsidRPr="009F7515" w:rsidRDefault="00B52194" w:rsidP="00697E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9 763,75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0FAE9" w14:textId="77777777" w:rsidR="00B52194" w:rsidRPr="009F7515" w:rsidRDefault="00B52194" w:rsidP="00697E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68819" w14:textId="77777777" w:rsidR="00B52194" w:rsidRPr="009F7515" w:rsidRDefault="00B52194" w:rsidP="00697E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FFD8D" w14:textId="77777777" w:rsidR="00B52194" w:rsidRPr="009F7515" w:rsidRDefault="00B52194" w:rsidP="00697E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1 793,75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D53A" w14:textId="77777777" w:rsidR="00B52194" w:rsidRPr="009F7515" w:rsidRDefault="00B52194" w:rsidP="00697E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E518" w14:textId="77777777" w:rsidR="00B52194" w:rsidRPr="009F7515" w:rsidRDefault="00B52194" w:rsidP="00697E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8715" w14:textId="714BB85C" w:rsidR="00B52194" w:rsidRDefault="00B52194" w:rsidP="00697E09"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реализации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E27C4" w14:textId="77777777" w:rsidR="00B52194" w:rsidRPr="009F7515" w:rsidRDefault="00B52194" w:rsidP="00986D8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52194" w:rsidRPr="009F7515" w14:paraId="1C19850B" w14:textId="77777777" w:rsidTr="007A500F">
        <w:trPr>
          <w:trHeight w:val="420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417C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2C67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35D02" w14:textId="268B5356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FDA6" w14:textId="4A08C596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9 763,75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C709" w14:textId="4D90DFF0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762A" w14:textId="49EBC8DD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8178E" w14:textId="7585957B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1 793,75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C6472" w14:textId="20C48FAA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5CA8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7172" w14:textId="4ED3C135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предпринимательства, получивших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вую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0923" w14:textId="1C1DDE53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9»;</w:t>
            </w:r>
          </w:p>
        </w:tc>
      </w:tr>
      <w:tr w:rsidR="00B52194" w:rsidRPr="009F7515" w14:paraId="01C30C38" w14:textId="77777777" w:rsidTr="007A500F">
        <w:trPr>
          <w:trHeight w:val="1412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91857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7AF3A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13F3" w14:textId="673334A8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F685" w14:textId="43F69EB4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0A5B" w14:textId="3BC65D50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2E2F" w14:textId="069FCE9F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F94D8" w14:textId="14E09423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FF27" w14:textId="2CA36EDB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6F76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B1C0" w14:textId="1A8080A4" w:rsidR="00B52194" w:rsidRPr="00E109CC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реализации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раммных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держки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в рамках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онального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проекта),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1C8DA" w14:textId="70D09434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2194" w:rsidRPr="009F7515" w14:paraId="24394CF9" w14:textId="77777777" w:rsidTr="007A500F">
        <w:trPr>
          <w:trHeight w:val="247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D301" w14:textId="61A87031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DDD5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субси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дии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юридическим лицам,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индивидуаль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предпринимателям на частичное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возмещ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7BA9AE9" w14:textId="224A0228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ение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затрат, связанных с организацией работы аптеки (аптечного пункта) в ночное время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5DCC5" w14:textId="77777777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362A2" w14:textId="0A35450A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3 </w:t>
            </w:r>
            <w:r>
              <w:rPr>
                <w:rFonts w:ascii="Times New Roman" w:hAnsi="Times New Roman"/>
                <w:sz w:val="24"/>
                <w:szCs w:val="24"/>
              </w:rPr>
              <w:t>576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BE70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5A383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7D61" w14:textId="317E32DD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3 </w:t>
            </w:r>
            <w:r>
              <w:rPr>
                <w:rFonts w:ascii="Times New Roman" w:hAnsi="Times New Roman"/>
                <w:sz w:val="24"/>
                <w:szCs w:val="24"/>
              </w:rPr>
              <w:t>576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CD331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37214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рация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экономичес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46F00A7" w14:textId="64FC0C2E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кого развития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рации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8D844" w14:textId="77777777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D7B20" w14:textId="77777777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52194" w:rsidRPr="009F7515" w14:paraId="0CB6224F" w14:textId="77777777" w:rsidTr="007A500F">
        <w:trPr>
          <w:trHeight w:val="1370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B7D6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5C3D" w14:textId="463A278B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8E85A6" w14:textId="77777777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AA03F4" w14:textId="3482A08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349,00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666887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C4E86B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C1547DB" w14:textId="43529991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 349,00</w:t>
            </w:r>
          </w:p>
        </w:tc>
        <w:tc>
          <w:tcPr>
            <w:tcW w:w="6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772877B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5B50" w14:textId="578E14DE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EFFFE8" w14:textId="5536F3BE" w:rsidR="00B52194" w:rsidRPr="009F7515" w:rsidRDefault="00B52194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1. Количество аптек (аптечных пунктов),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осуществляющих работу в ночное время в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43913B7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52194" w:rsidRPr="009F7515" w14:paraId="75616F0B" w14:textId="77777777" w:rsidTr="007A500F">
        <w:trPr>
          <w:trHeight w:val="1251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9DEB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0289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0428" w14:textId="77777777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649D3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AEE95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962E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14A90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46B6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38A22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72845" w14:textId="3831A973" w:rsidR="00B52194" w:rsidRPr="009F7515" w:rsidRDefault="00B52194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CAD1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52194" w:rsidRPr="009F7515" w14:paraId="3E908383" w14:textId="77777777" w:rsidTr="007A500F">
        <w:trPr>
          <w:trHeight w:val="1298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DDEE6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F899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9AD4C" w14:textId="77777777" w:rsidR="00B52194" w:rsidRPr="009F7515" w:rsidRDefault="00B52194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9FA6E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0751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A9D36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D644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CAA4" w14:textId="77777777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CA8C" w14:textId="77777777" w:rsidR="00B52194" w:rsidRPr="009F7515" w:rsidRDefault="00B52194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35F3" w14:textId="643E6A0E" w:rsidR="00B52194" w:rsidRPr="009F7515" w:rsidRDefault="00B52194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83FE" w14:textId="54920F24" w:rsidR="00B52194" w:rsidRPr="009F7515" w:rsidRDefault="00B52194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  <w:r w:rsidR="00665545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665545" w:rsidRPr="009F7515" w14:paraId="152503B8" w14:textId="77777777" w:rsidTr="007A500F">
        <w:trPr>
          <w:trHeight w:val="70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32EF" w14:textId="77777777" w:rsidR="00665545" w:rsidRPr="009F7515" w:rsidRDefault="00665545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BCD6D" w14:textId="2B5EB65D" w:rsidR="00665545" w:rsidRPr="009F7515" w:rsidRDefault="00665545" w:rsidP="00B521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D4E9" w14:textId="77777777" w:rsidR="00665545" w:rsidRPr="009F7515" w:rsidRDefault="00665545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A5B7" w14:textId="50145E68" w:rsidR="00665545" w:rsidRPr="009F7515" w:rsidRDefault="00665545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176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A4ABA" w14:textId="77777777" w:rsidR="00665545" w:rsidRPr="009F7515" w:rsidRDefault="00665545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194F7" w14:textId="77777777" w:rsidR="00665545" w:rsidRPr="009F7515" w:rsidRDefault="00665545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105 540,00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CA7F1" w14:textId="3BF27F69" w:rsidR="00665545" w:rsidRPr="009F7515" w:rsidRDefault="00665545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16 </w:t>
            </w:r>
            <w:r>
              <w:rPr>
                <w:rFonts w:ascii="Times New Roman" w:hAnsi="Times New Roman"/>
                <w:sz w:val="24"/>
                <w:szCs w:val="24"/>
              </w:rPr>
              <w:t>636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84B8" w14:textId="77777777" w:rsidR="00665545" w:rsidRPr="009F7515" w:rsidRDefault="00665545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75B38" w14:textId="77777777" w:rsidR="00665545" w:rsidRPr="009F7515" w:rsidRDefault="00665545" w:rsidP="00B52194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14B0" w14:textId="77777777" w:rsidR="00665545" w:rsidRPr="009F7515" w:rsidRDefault="00665545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7742" w14:textId="77777777" w:rsidR="00665545" w:rsidRPr="009F7515" w:rsidRDefault="00665545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665545" w:rsidRPr="009F7515" w14:paraId="71BF84A5" w14:textId="77777777" w:rsidTr="007A500F">
        <w:trPr>
          <w:trHeight w:val="1696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78E5" w14:textId="77777777" w:rsidR="00665545" w:rsidRPr="009F7515" w:rsidRDefault="00665545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B4DF" w14:textId="77777777" w:rsidR="00665545" w:rsidRPr="009F7515" w:rsidRDefault="00665545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9405" w14:textId="77777777" w:rsidR="00665545" w:rsidRPr="009F7515" w:rsidRDefault="00665545" w:rsidP="00B5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C68D1" w14:textId="3FDD8C7A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41 </w:t>
            </w:r>
            <w:r>
              <w:rPr>
                <w:rFonts w:ascii="Times New Roman" w:hAnsi="Times New Roman"/>
                <w:sz w:val="24"/>
                <w:szCs w:val="24"/>
              </w:rPr>
              <w:t>349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E146E" w14:textId="77777777" w:rsidR="00665545" w:rsidRPr="009F7515" w:rsidRDefault="00665545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BF7C" w14:textId="77777777" w:rsidR="00665545" w:rsidRPr="009F7515" w:rsidRDefault="00665545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35 600,00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FE3F" w14:textId="156EE6B3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5 </w:t>
            </w:r>
            <w:r>
              <w:rPr>
                <w:rFonts w:ascii="Times New Roman" w:hAnsi="Times New Roman"/>
                <w:sz w:val="24"/>
                <w:szCs w:val="24"/>
              </w:rPr>
              <w:t>749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76A7" w14:textId="77777777" w:rsidR="00665545" w:rsidRPr="009F7515" w:rsidRDefault="00665545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AE3F" w14:textId="77777777" w:rsidR="00665545" w:rsidRPr="009F7515" w:rsidRDefault="00665545" w:rsidP="00B521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BA5F6" w14:textId="27F69273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Доля субъектов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>,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финансовую поддержку, от общего числа обратившихся субъектов малого и среднего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AD0F8" w14:textId="77777777" w:rsidR="00665545" w:rsidRPr="009F7515" w:rsidRDefault="00665545" w:rsidP="00B521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665545" w:rsidRPr="009F7515" w14:paraId="79810BE9" w14:textId="77777777" w:rsidTr="007A500F">
        <w:trPr>
          <w:trHeight w:val="283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EE5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631E5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E021" w14:textId="643250E9" w:rsidR="00665545" w:rsidRPr="009F7515" w:rsidRDefault="00665545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25D5" w14:textId="7956E32B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40 413,75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4B8A" w14:textId="1555D160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59F2F" w14:textId="184E00F5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8B4CD" w14:textId="03876982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5 443,75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F783" w14:textId="7CE76409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02AAA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19FF1" w14:textId="6C4A5C23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Доля субъектов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18E69" w14:textId="0E63452F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665545" w:rsidRPr="009F7515" w14:paraId="4E2531DB" w14:textId="77777777" w:rsidTr="007A500F">
        <w:trPr>
          <w:trHeight w:val="1932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0DAB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B283E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CB88" w14:textId="77777777" w:rsidR="00665545" w:rsidRPr="009F7515" w:rsidRDefault="00665545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07BB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7D48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FFA8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BB53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638D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F090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EA412" w14:textId="6F3282CD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финансовую поддержку, от общего числа обратившихся субъектов малого и среднего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925A1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5545" w:rsidRPr="009F7515" w14:paraId="274533D3" w14:textId="77777777" w:rsidTr="00477BA8">
        <w:trPr>
          <w:trHeight w:val="2460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7CCA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11A36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78BC" w14:textId="77777777" w:rsidR="00665545" w:rsidRPr="009F7515" w:rsidRDefault="00665545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FAC73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40 413,75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77DAF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D8E79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8103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5 443,75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52DC0" w14:textId="77777777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8FA89" w14:textId="77777777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0472B" w14:textId="7B652038" w:rsidR="00665545" w:rsidRPr="009F7515" w:rsidRDefault="00665545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Доля субъектов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лого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>,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чивших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финансовую поддержку, от общего числа обратившихся субъектов малого и среднего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тельства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6F798" w14:textId="2EF72561" w:rsidR="00665545" w:rsidRPr="009F7515" w:rsidRDefault="00665545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90»;</w:t>
            </w:r>
          </w:p>
        </w:tc>
      </w:tr>
      <w:tr w:rsidR="007147FD" w:rsidRPr="00477BA8" w14:paraId="2CD91878" w14:textId="77777777" w:rsidTr="00477BA8">
        <w:trPr>
          <w:trHeight w:val="107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9F037" w14:textId="411F153E" w:rsidR="007147FD" w:rsidRPr="00477BA8" w:rsidRDefault="007147FD" w:rsidP="00714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«2.1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1517B" w14:textId="1BF5051D" w:rsidR="007147FD" w:rsidRPr="00477BA8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мер, направленных на формирование положительного образа субъекта предпринимательства, в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FE447" w14:textId="21D1EEB2" w:rsidR="007147FD" w:rsidRPr="00477BA8" w:rsidRDefault="007147FD" w:rsidP="00714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556BA" w14:textId="5E2F4C35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4 150,00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CFCBA" w14:textId="1DA7EB3C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85FA3" w14:textId="4067212C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690,00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9B1A1" w14:textId="25A939BA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3 460,00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036EC" w14:textId="044372B5" w:rsidR="007147FD" w:rsidRPr="00477BA8" w:rsidRDefault="007147FD" w:rsidP="007147F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7AF82" w14:textId="2A9431FE" w:rsidR="007147FD" w:rsidRPr="00477BA8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-рация</w:t>
            </w:r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BC6" w14:textId="124EA582" w:rsidR="007147FD" w:rsidRPr="00477BA8" w:rsidRDefault="007147FD" w:rsidP="00714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A3D5" w14:textId="6E302399" w:rsidR="007147FD" w:rsidRPr="00477BA8" w:rsidRDefault="007147FD" w:rsidP="00714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147FD" w:rsidRPr="00477BA8" w14:paraId="1DFECA61" w14:textId="77777777" w:rsidTr="00477BA8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B19C" w14:textId="77777777" w:rsidR="007147FD" w:rsidRPr="00477BA8" w:rsidRDefault="007147FD" w:rsidP="00714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9167" w14:textId="77777777" w:rsidR="007147FD" w:rsidRPr="00477BA8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ED30" w14:textId="47D28756" w:rsidR="007147FD" w:rsidRPr="00477BA8" w:rsidRDefault="007147FD" w:rsidP="007147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434D" w14:textId="07263F4F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1 210,00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93FF" w14:textId="74544E60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39239" w14:textId="49AD0F53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86D3" w14:textId="019F5449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1 160,00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18A1" w14:textId="5AD1EB60" w:rsidR="007147FD" w:rsidRPr="00477BA8" w:rsidRDefault="007147FD" w:rsidP="007147F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B95E" w14:textId="77777777" w:rsidR="007147FD" w:rsidRPr="00477BA8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74607" w14:textId="7366BFAE" w:rsidR="007147FD" w:rsidRPr="00477BA8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-ков</w:t>
            </w:r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нап-равленных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на повыше-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имиджа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предпри-нимательской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деятельности,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6768E" w14:textId="412E3D15" w:rsidR="007147FD" w:rsidRPr="00477BA8" w:rsidRDefault="007147FD" w:rsidP="007147F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77BA8" w:rsidRPr="00477BA8" w14:paraId="18D8656E" w14:textId="77777777" w:rsidTr="00477BA8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E35A2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C5747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06F2" w14:textId="35BE17F3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6F0C" w14:textId="58A987E3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0E005" w14:textId="7ACEFBA8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16A7" w14:textId="71996752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4E1A7" w14:textId="251DA868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AD78" w14:textId="7DD25BBE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289A5A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64CA9" w14:textId="29F83D1D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-ков</w:t>
            </w:r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нап-равленных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на повыше-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имиджа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предпри-нимательской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деятельности,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79A54" w14:textId="1EB3FC8A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477BA8" w:rsidRPr="00477BA8" w14:paraId="35326F0A" w14:textId="77777777" w:rsidTr="00477BA8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A4C3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A4A8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F9661" w14:textId="6129F201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8B672" w14:textId="2135F1B3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F786" w14:textId="2D8611A2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3ADCA" w14:textId="0B5F30C6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EFD9F" w14:textId="5DDEC2E4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6B12" w14:textId="45E7900D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4EC2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2B50" w14:textId="3A87A584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-ков</w:t>
            </w:r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нап-равленных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на повыше-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имиджа 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предпри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876CC" w14:textId="698036C4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477BA8" w:rsidRPr="00477BA8" w14:paraId="574D6622" w14:textId="77777777" w:rsidTr="00477BA8">
        <w:trPr>
          <w:trHeight w:val="107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3CD3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4146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CE403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408CD" w14:textId="77777777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285C7" w14:textId="77777777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ECF4" w14:textId="77777777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8EEF5" w14:textId="77777777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40E30" w14:textId="77777777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11FDB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FD4ED" w14:textId="00E5815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нимательской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деятельности,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83CB2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7BA8" w:rsidRPr="00477BA8" w14:paraId="09698637" w14:textId="77777777" w:rsidTr="00477BA8">
        <w:trPr>
          <w:trHeight w:val="107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37534" w14:textId="76C1FBFB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41CD0" w14:textId="0AECB2EA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237FF" w14:textId="35986FAF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02B5" w14:textId="666CA9D9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</w:t>
            </w:r>
            <w:r w:rsidRPr="00477BA8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3C820" w14:textId="32FF767C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3C75" w14:textId="51EDE68B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690</w:t>
            </w:r>
            <w:r w:rsidRPr="00477BA8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91D42" w14:textId="4A310311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5521" w14:textId="07497C4F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2990C" w14:textId="293294D4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Админист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-рация</w:t>
            </w:r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34D5" w14:textId="1484505A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9032" w14:textId="330B3D2D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77BA8" w:rsidRPr="00477BA8" w14:paraId="2170E168" w14:textId="77777777" w:rsidTr="00477BA8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F2368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E128A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1618" w14:textId="5136AED4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E6805" w14:textId="073FB6E0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3E5E" w14:textId="0FDF545A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589D" w14:textId="23C753DC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6F47" w14:textId="68B4CF02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D462" w14:textId="77AE065C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620F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A49A" w14:textId="6A37001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участ-ников</w:t>
            </w:r>
            <w:proofErr w:type="spellEnd"/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мероприятий, проводимых в рамках празднования Дня российского пред-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88E7" w14:textId="547224A2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477BA8" w:rsidRPr="00477BA8" w14:paraId="5D20334F" w14:textId="77777777" w:rsidTr="00477BA8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616D3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68CE5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0AED" w14:textId="5D42D724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08DA" w14:textId="684478A3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7C79" w14:textId="25D4E905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E94E" w14:textId="73FC3C8E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2036B" w14:textId="2EAC0853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9EE8D" w14:textId="18C831FE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14E71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403B" w14:textId="5332AEF2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участ-ников</w:t>
            </w:r>
            <w:proofErr w:type="spellEnd"/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мероприятий, проводимых в рамках празднования Дня российского пред-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08F3" w14:textId="5A6E534D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77BA8" w:rsidRPr="00477BA8" w14:paraId="50D8A22C" w14:textId="77777777" w:rsidTr="00477BA8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A054" w14:textId="77777777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8EA2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A7B5" w14:textId="557EA58F" w:rsidR="00477BA8" w:rsidRPr="00477BA8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E8FD6" w14:textId="76A25110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F0B6" w14:textId="4C0CC527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6C95" w14:textId="20F44A34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4A47" w14:textId="56CF68FB" w:rsidR="00477BA8" w:rsidRPr="00477BA8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F3778" w14:textId="6DFB58F2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E0D8" w14:textId="77777777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87AD" w14:textId="5E902E1A" w:rsidR="00477BA8" w:rsidRPr="00477BA8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477BA8">
              <w:rPr>
                <w:rFonts w:ascii="Times New Roman" w:hAnsi="Times New Roman"/>
                <w:sz w:val="24"/>
                <w:szCs w:val="24"/>
              </w:rPr>
              <w:t>участ-ников</w:t>
            </w:r>
            <w:proofErr w:type="spellEnd"/>
            <w:proofErr w:type="gramEnd"/>
            <w:r w:rsidRPr="00477BA8">
              <w:rPr>
                <w:rFonts w:ascii="Times New Roman" w:hAnsi="Times New Roman"/>
                <w:sz w:val="24"/>
                <w:szCs w:val="24"/>
              </w:rPr>
              <w:t xml:space="preserve"> мероприятий, проводимых в рамках празднования Дня российского пред-</w:t>
            </w:r>
            <w:proofErr w:type="spellStart"/>
            <w:r w:rsidRPr="00477BA8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477BA8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BD15" w14:textId="20876D1B" w:rsidR="00477BA8" w:rsidRPr="00477BA8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7BA8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7147FD" w:rsidRPr="00477BA8" w14:paraId="4AC262E5" w14:textId="77777777" w:rsidTr="00C47A25">
        <w:trPr>
          <w:trHeight w:val="107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D20B7" w14:textId="57FEFA15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CDFE1" w14:textId="18C82C0D" w:rsidR="007147FD" w:rsidRPr="007147FD" w:rsidRDefault="007147FD" w:rsidP="00477B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147FD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57495" w14:textId="2B813AC9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5AA9" w14:textId="31CA5960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4 150,00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0D9D6" w14:textId="2D8F91E0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DBC8" w14:textId="698C3AFC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690,00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95702" w14:textId="2D562804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3 460,00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A8EA" w14:textId="314BAB16" w:rsidR="007147FD" w:rsidRPr="007147FD" w:rsidRDefault="007147FD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BF3E6" w14:textId="77777777" w:rsidR="007147FD" w:rsidRPr="007147FD" w:rsidRDefault="007147FD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88A32" w14:textId="3EEF365F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A74E0" w14:textId="7A05AA02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147FD" w:rsidRPr="00477BA8" w14:paraId="48793EE2" w14:textId="77777777" w:rsidTr="00C47A25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BF27" w14:textId="77777777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EFC4" w14:textId="77777777" w:rsidR="007147FD" w:rsidRPr="007147FD" w:rsidRDefault="007147FD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1FAD" w14:textId="46580437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BF1CA" w14:textId="7ED6A604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1 210,00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7FDD" w14:textId="443AD560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24F1" w14:textId="5B77F153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125B" w14:textId="64AA3967" w:rsidR="007147FD" w:rsidRPr="007147FD" w:rsidRDefault="007147FD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1 160,00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420FA" w14:textId="4A7D2FB8" w:rsidR="007147FD" w:rsidRPr="007147FD" w:rsidRDefault="007147FD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CA39" w14:textId="77777777" w:rsidR="007147FD" w:rsidRPr="007147FD" w:rsidRDefault="007147FD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7B768" w14:textId="75145D17" w:rsidR="007147FD" w:rsidRPr="007147FD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7147FD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147FD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proofErr w:type="gramEnd"/>
            <w:r w:rsidRPr="007147FD">
              <w:rPr>
                <w:rFonts w:ascii="Times New Roman" w:hAnsi="Times New Roman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proofErr w:type="spellStart"/>
            <w:r w:rsidRPr="007147F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14A9" w14:textId="730620CB" w:rsidR="007147FD" w:rsidRPr="007147FD" w:rsidRDefault="007147FD" w:rsidP="007147F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147FD" w:rsidRPr="00477BA8" w14:paraId="4DBBEE63" w14:textId="77777777" w:rsidTr="00C47A25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3360" w14:textId="77777777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CA76" w14:textId="77777777" w:rsidR="007147FD" w:rsidRPr="007147FD" w:rsidRDefault="007147FD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C997" w14:textId="4D2504E8" w:rsidR="007147FD" w:rsidRPr="007147FD" w:rsidRDefault="007147FD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66C97" w14:textId="203A072F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0A251" w14:textId="6D3253D0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FBF82" w14:textId="3EC6462D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2E65E" w14:textId="577F10AD" w:rsidR="007147FD" w:rsidRPr="007147FD" w:rsidRDefault="007147FD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CA5FF" w14:textId="40AF9F01" w:rsidR="007147FD" w:rsidRPr="007147FD" w:rsidRDefault="007147FD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1F99" w14:textId="77777777" w:rsidR="007147FD" w:rsidRPr="007147FD" w:rsidRDefault="007147FD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E0314" w14:textId="061C8951" w:rsidR="007147FD" w:rsidRPr="007147FD" w:rsidRDefault="007147FD" w:rsidP="007147FD">
            <w:pPr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7147FD">
              <w:rPr>
                <w:rFonts w:ascii="Times New Roman" w:hAnsi="Times New Roman"/>
                <w:sz w:val="24"/>
                <w:szCs w:val="24"/>
              </w:rPr>
              <w:t>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147FD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proofErr w:type="gramEnd"/>
            <w:r w:rsidRPr="007147FD">
              <w:rPr>
                <w:rFonts w:ascii="Times New Roman" w:hAnsi="Times New Roman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proofErr w:type="spellStart"/>
            <w:r w:rsidRPr="007147F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8EF94" w14:textId="6FC9B6EC" w:rsidR="007147FD" w:rsidRPr="007147FD" w:rsidRDefault="007147FD" w:rsidP="007147F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77BA8" w:rsidRPr="00477BA8" w14:paraId="097CA52C" w14:textId="77777777" w:rsidTr="00477BA8">
        <w:trPr>
          <w:trHeight w:val="107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E1D9" w14:textId="77777777" w:rsidR="00477BA8" w:rsidRPr="007147FD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A37D7" w14:textId="77777777" w:rsidR="00477BA8" w:rsidRPr="007147FD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D369B" w14:textId="287B738C" w:rsidR="00477BA8" w:rsidRPr="007147FD" w:rsidRDefault="00477BA8" w:rsidP="00477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A9C2" w14:textId="230C866C" w:rsidR="00477BA8" w:rsidRPr="007147FD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13BF6" w14:textId="328D986E" w:rsidR="00477BA8" w:rsidRPr="007147FD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26F4" w14:textId="7D1D7A77" w:rsidR="00477BA8" w:rsidRPr="007147FD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4FA1" w14:textId="6EF02482" w:rsidR="00477BA8" w:rsidRPr="007147FD" w:rsidRDefault="00477BA8" w:rsidP="00477BA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8D065" w14:textId="0DB5840B" w:rsidR="00477BA8" w:rsidRPr="007147FD" w:rsidRDefault="00477BA8" w:rsidP="00477B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84BE" w14:textId="77777777" w:rsidR="00477BA8" w:rsidRPr="007147FD" w:rsidRDefault="00477BA8" w:rsidP="00477B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1C88" w14:textId="35D1F4F8" w:rsidR="00477BA8" w:rsidRPr="007147FD" w:rsidRDefault="00477BA8" w:rsidP="007147FD">
            <w:pPr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proofErr w:type="gramStart"/>
            <w:r w:rsidRPr="007147FD">
              <w:rPr>
                <w:rFonts w:ascii="Times New Roman" w:hAnsi="Times New Roman"/>
                <w:sz w:val="24"/>
                <w:szCs w:val="24"/>
              </w:rPr>
              <w:t>меропри</w:t>
            </w:r>
            <w:r w:rsidR="007147FD">
              <w:rPr>
                <w:rFonts w:ascii="Times New Roman" w:hAnsi="Times New Roman"/>
                <w:sz w:val="24"/>
                <w:szCs w:val="24"/>
              </w:rPr>
              <w:t>-</w:t>
            </w:r>
            <w:r w:rsidRPr="007147FD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proofErr w:type="gramEnd"/>
            <w:r w:rsidRPr="007147FD">
              <w:rPr>
                <w:rFonts w:ascii="Times New Roman" w:hAnsi="Times New Roman"/>
                <w:sz w:val="24"/>
                <w:szCs w:val="24"/>
              </w:rPr>
              <w:t xml:space="preserve">, направленных на повышение имиджа предпринимательской деятельности, </w:t>
            </w:r>
            <w:proofErr w:type="spellStart"/>
            <w:r w:rsidRPr="007147F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74707" w14:textId="5AB4F4E1" w:rsidR="00477BA8" w:rsidRPr="007147FD" w:rsidRDefault="00477BA8" w:rsidP="007147F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47FD">
              <w:rPr>
                <w:rFonts w:ascii="Times New Roman" w:hAnsi="Times New Roman"/>
                <w:sz w:val="24"/>
                <w:szCs w:val="24"/>
              </w:rPr>
              <w:t>6</w:t>
            </w:r>
            <w:r w:rsidR="007147FD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D7709C" w:rsidRPr="009F7515" w14:paraId="2D9BE64F" w14:textId="77777777" w:rsidTr="00477BA8">
        <w:trPr>
          <w:trHeight w:val="107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55DDE" w14:textId="77777777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33493" w14:textId="6EBCA02D" w:rsidR="00D7709C" w:rsidRDefault="00D7709C" w:rsidP="00D770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«Итого по </w:t>
            </w:r>
            <w:r w:rsidRPr="00D7709C">
              <w:rPr>
                <w:rFonts w:ascii="Times New Roman" w:hAnsi="Times New Roman"/>
                <w:sz w:val="24"/>
                <w:szCs w:val="24"/>
              </w:rPr>
              <w:t xml:space="preserve">подпрограмме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4E5EE936" w14:textId="77777777" w:rsidR="00D7709C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5951C" w14:textId="0D96D8AC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61A80" w14:textId="6F02EA64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9DB4" w14:textId="5DE6E919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F04F" w14:textId="7E895E23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F286" w14:textId="76ED60CB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C0C4" w14:textId="0BA74429" w:rsidR="00D7709C" w:rsidRPr="009F7515" w:rsidRDefault="00D7709C" w:rsidP="00D770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400FD" w14:textId="77777777" w:rsidR="00D7709C" w:rsidRPr="009F7515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9EF6" w14:textId="791A087D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0DEC" w14:textId="76C48D5B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D7709C" w:rsidRPr="009F7515" w14:paraId="12F6B8FD" w14:textId="77777777" w:rsidTr="001E3E66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494623" w14:textId="77777777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4A9FF" w14:textId="77777777" w:rsidR="00D7709C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A6A16" w14:textId="2AEE887A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4AEA7" w14:textId="1BF670E9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FC48" w14:textId="58566426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382A" w14:textId="054CE6EA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26D36" w14:textId="72436211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952C" w14:textId="1E1615D2" w:rsidR="00D7709C" w:rsidRPr="009F7515" w:rsidRDefault="00D7709C" w:rsidP="00D770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B89AF" w14:textId="77777777" w:rsidR="00D7709C" w:rsidRPr="009F7515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CA1A" w14:textId="6D6FD644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F24E1" w14:textId="767BD26E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D7709C" w:rsidRPr="009F7515" w14:paraId="04225AA7" w14:textId="77777777" w:rsidTr="001E3E66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0CD67" w14:textId="77777777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4EFE4" w14:textId="77777777" w:rsidR="00D7709C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3C0E3" w14:textId="504FE5A4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B41C" w14:textId="2429A1F1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260" w14:textId="6C365A76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FCC4D" w14:textId="7C395EBE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6E21" w14:textId="3FF4A538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6BEC2" w14:textId="27733B79" w:rsidR="00D7709C" w:rsidRPr="009F7515" w:rsidRDefault="00D7709C" w:rsidP="00D770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0D8FE" w14:textId="77777777" w:rsidR="00D7709C" w:rsidRPr="009F7515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4AD0" w14:textId="0744BD2D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FCC6E" w14:textId="731A1A85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D7709C" w:rsidRPr="009F7515" w14:paraId="795E0A0C" w14:textId="77777777" w:rsidTr="000B22EF">
        <w:trPr>
          <w:trHeight w:val="107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D52F6" w14:textId="77777777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48854" w14:textId="77777777" w:rsidR="00D7709C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B3A5" w14:textId="0ABD5A8A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6C19" w14:textId="1D4721D9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ECE6" w14:textId="4CEA40C5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E0A07" w14:textId="51C3B595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35330" w14:textId="5C1A042C" w:rsidR="00D7709C" w:rsidRPr="009F7515" w:rsidRDefault="00D7709C" w:rsidP="00D7709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B0518" w14:textId="6D1EED2A" w:rsidR="00D7709C" w:rsidRPr="009F7515" w:rsidRDefault="00D7709C" w:rsidP="00D770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F4D73" w14:textId="77777777" w:rsidR="00D7709C" w:rsidRPr="009F7515" w:rsidRDefault="00D7709C" w:rsidP="00D770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B05A0" w14:textId="4B7862D7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3A497" w14:textId="6474BC21" w:rsidR="00D7709C" w:rsidRPr="009F7515" w:rsidRDefault="00D7709C" w:rsidP="00D770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B22EF" w:rsidRPr="009F7515" w14:paraId="3B035B03" w14:textId="77777777" w:rsidTr="000B22EF">
        <w:trPr>
          <w:trHeight w:val="107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F2AA4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2023B45D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4CB2503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05793AB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C8EE12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621869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4F2EE3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FC6A3E3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8A2B1C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A49D85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3BFB0A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1A9510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D545E7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E78683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201008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13BE7A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7F114E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C7C604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F04317C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EB5E6D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926985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E6D8B3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142C82" w14:textId="77777777" w:rsidR="000B22EF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F1ED33" w14:textId="77777777" w:rsidR="000B22EF" w:rsidRPr="009F7515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8972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  <w:p w14:paraId="3B86983B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8AE3A7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4C5DCD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B75D0A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78FAC2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38D22C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FE3B8D4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366480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BA40EA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59369C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90E433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8F5716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0CC9AC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A1ADCA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950436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CF5FAF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96B522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AFBD3C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FB5F24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7DD8B3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EEFEBA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AF0C25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C258203" w14:textId="6D6218A6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87AD" w14:textId="77777777" w:rsidR="000B22EF" w:rsidRPr="009F7515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6E8D6" w14:textId="694C9416" w:rsidR="000B22EF" w:rsidRPr="009F7515" w:rsidRDefault="000B22EF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153 </w:t>
            </w:r>
            <w:r>
              <w:rPr>
                <w:rFonts w:ascii="Times New Roman" w:hAnsi="Times New Roman"/>
                <w:sz w:val="24"/>
                <w:szCs w:val="24"/>
              </w:rPr>
              <w:t>023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56A6" w14:textId="77777777" w:rsidR="000B22EF" w:rsidRPr="009F7515" w:rsidRDefault="000B22EF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BF046" w14:textId="3146526C" w:rsidR="000B22EF" w:rsidRPr="009F7515" w:rsidRDefault="000B22EF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930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A2B2" w14:textId="7C9B0C1E" w:rsidR="000B22EF" w:rsidRPr="009F7515" w:rsidRDefault="000B22EF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093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447B" w14:textId="77777777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CCAC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40A3CCF5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6FAB130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6C64A4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5DB820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56D8795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F71E98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5D814B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35C615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3FCD112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ED7749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05D389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90E218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3E9CD2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12DF8E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173E6E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C2AE8A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AEE743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EAA406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A333E1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509ECF8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D4C2B4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3E60B7" w14:textId="77777777" w:rsidR="000B22EF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4AF6E7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EDC0D" w14:textId="77777777" w:rsidR="000B22EF" w:rsidRPr="009F7515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BA49" w14:textId="77777777" w:rsidR="000B22EF" w:rsidRPr="009F7515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B22EF" w:rsidRPr="009F7515" w14:paraId="7CF5F7AA" w14:textId="77777777" w:rsidTr="000B22EF">
        <w:trPr>
          <w:trHeight w:val="1212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496D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8B14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45BF" w14:textId="77777777" w:rsidR="000B22EF" w:rsidRPr="009F7515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C952B" w14:textId="1BE0A1AF" w:rsidR="000B22EF" w:rsidRPr="009F7515" w:rsidRDefault="000B22EF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51 </w:t>
            </w:r>
            <w:r>
              <w:rPr>
                <w:rFonts w:ascii="Times New Roman" w:hAnsi="Times New Roman"/>
                <w:sz w:val="24"/>
                <w:szCs w:val="24"/>
              </w:rPr>
              <w:t>458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351DD" w14:textId="77777777" w:rsidR="000B22EF" w:rsidRPr="009F7515" w:rsidRDefault="000B22EF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84A73" w14:textId="2E25F304" w:rsidR="000B22EF" w:rsidRPr="009F7515" w:rsidRDefault="000B22EF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39 </w:t>
            </w: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CFC56" w14:textId="36C2A76D" w:rsidR="000B22EF" w:rsidRPr="009F7515" w:rsidRDefault="000B22EF" w:rsidP="007147FD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11 </w:t>
            </w:r>
            <w:r>
              <w:rPr>
                <w:rFonts w:ascii="Times New Roman" w:hAnsi="Times New Roman"/>
                <w:sz w:val="24"/>
                <w:szCs w:val="24"/>
              </w:rPr>
              <w:t>908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968EC" w14:textId="77777777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B2557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3AE5" w14:textId="2E569D64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4372F" w14:textId="77777777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</w:tr>
      <w:tr w:rsidR="000B22EF" w:rsidRPr="009F7515" w14:paraId="23935F21" w14:textId="77777777" w:rsidTr="000B22EF">
        <w:trPr>
          <w:trHeight w:val="1641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1CB0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83D04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9B51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8739B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7BA7A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9CADD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5362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9AF0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B5D6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CBF9" w14:textId="49B62830" w:rsidR="000B22EF" w:rsidRPr="009F7515" w:rsidRDefault="000B22EF" w:rsidP="00EE6ED0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2. Численность занятых в сфере малого и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него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включая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дуальных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мателей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0B9E" w14:textId="77777777" w:rsidR="000B22EF" w:rsidRPr="009F7515" w:rsidRDefault="000B22EF" w:rsidP="00665545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19370</w:t>
            </w:r>
          </w:p>
        </w:tc>
      </w:tr>
      <w:tr w:rsidR="000B22EF" w:rsidRPr="009F7515" w14:paraId="37E58DCB" w14:textId="77777777" w:rsidTr="000B22EF">
        <w:trPr>
          <w:trHeight w:val="576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52757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310D8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9F8F3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04AE3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9A51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E393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698D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1653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284D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5C3A6" w14:textId="7B7C4D08" w:rsidR="000B22EF" w:rsidRPr="009F7515" w:rsidRDefault="000B22EF" w:rsidP="00EE6ED0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занятых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A18E" w14:textId="77777777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44,9</w:t>
            </w:r>
          </w:p>
        </w:tc>
      </w:tr>
      <w:tr w:rsidR="000B22EF" w:rsidRPr="009F7515" w14:paraId="0E41E8CF" w14:textId="77777777" w:rsidTr="000B22EF">
        <w:trPr>
          <w:trHeight w:val="576"/>
        </w:trPr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3669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479E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3A57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6C917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A7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8E1C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9ECA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8453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2EEF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44F1" w14:textId="454F98BE" w:rsidR="000B22EF" w:rsidRPr="009F7515" w:rsidRDefault="000B22EF" w:rsidP="00EE6ED0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меропри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9B48" w14:textId="3A20B0B1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B22EF" w:rsidRPr="009F7515" w14:paraId="30056CA2" w14:textId="77777777" w:rsidTr="000B22EF">
        <w:trPr>
          <w:trHeight w:val="83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3B89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0BF99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3FB3" w14:textId="7C024A1B" w:rsidR="000B22EF" w:rsidRPr="009F7515" w:rsidRDefault="000B22EF" w:rsidP="006655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9E2D" w14:textId="410BC7F1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410C5" w14:textId="421BD6C9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291C" w14:textId="629D2831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A0550" w14:textId="036F5F06" w:rsidR="000B22EF" w:rsidRPr="009F7515" w:rsidRDefault="000B22EF" w:rsidP="00EE6ED0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ACEB8" w14:textId="0AC6B08A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17AD" w14:textId="77777777" w:rsidR="000B22EF" w:rsidRPr="009F7515" w:rsidRDefault="000B22EF" w:rsidP="006655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E0F7C" w14:textId="71199A9E" w:rsidR="000B22EF" w:rsidRPr="009F7515" w:rsidRDefault="000B22EF" w:rsidP="00EE6ED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и развития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терри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тории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опережающего развития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4AE08" w14:textId="33880AF7" w:rsidR="000B22EF" w:rsidRPr="009F7515" w:rsidRDefault="000B22EF" w:rsidP="0066554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2EF" w:rsidRPr="009F7515" w14:paraId="2C22BC6D" w14:textId="77777777" w:rsidTr="007736F9">
        <w:trPr>
          <w:trHeight w:val="576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E104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0A88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4C018" w14:textId="6AE4810A" w:rsidR="000B22EF" w:rsidRPr="009F7515" w:rsidRDefault="000B22EF" w:rsidP="000B22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5DDE" w14:textId="5B373B7E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50 782,75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FDEF2" w14:textId="70F2291C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C6D4" w14:textId="15201D4C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6F7C" w14:textId="0C10A57C" w:rsidR="000B22EF" w:rsidRPr="009F7515" w:rsidRDefault="000B22EF" w:rsidP="000B22EF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11 592,75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1B1ED" w14:textId="75A9345A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AEA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14465" w14:textId="0F94577C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Число субъектов малого и среднего предпринимательства в расчете на 10 тыс. человек населения,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A1D9" w14:textId="051973E2" w:rsidR="000B22EF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</w:tr>
      <w:tr w:rsidR="000B22EF" w:rsidRPr="009F7515" w14:paraId="4B4E06CB" w14:textId="77777777" w:rsidTr="007736F9">
        <w:trPr>
          <w:trHeight w:val="1621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42E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F076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9B675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8D4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CB45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8D90D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BB066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0961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9D4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EB90" w14:textId="76946CAC" w:rsidR="000B22EF" w:rsidRPr="009F7515" w:rsidRDefault="000B22EF" w:rsidP="000B22EF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2. Численность занятых в сфере малого и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него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включая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дуальных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мателей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B853" w14:textId="77777777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19650</w:t>
            </w:r>
          </w:p>
        </w:tc>
      </w:tr>
      <w:tr w:rsidR="000B22EF" w:rsidRPr="009F7515" w14:paraId="6C4E316B" w14:textId="77777777" w:rsidTr="00BC547B">
        <w:trPr>
          <w:trHeight w:val="985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6DE5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F9CF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9BF6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DE1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B161D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41FC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2627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9C8E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2CD21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20CA" w14:textId="037100A5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занятых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AA8E4" w14:textId="77777777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</w:tr>
      <w:tr w:rsidR="000B22EF" w:rsidRPr="009F7515" w14:paraId="2E7B7CE8" w14:textId="77777777" w:rsidTr="000B22EF">
        <w:trPr>
          <w:trHeight w:val="1159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BE66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1185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D337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ABC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30C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5988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7234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E66C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7EA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8489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меропри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91ADFAC" w14:textId="103B67A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ятий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и развития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терри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тории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38E6C" w14:textId="77777777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B22EF" w:rsidRPr="009F7515" w14:paraId="374CBAB2" w14:textId="77777777" w:rsidTr="000B22EF">
        <w:trPr>
          <w:trHeight w:val="421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B43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083D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C69A" w14:textId="5382D067" w:rsidR="000B22EF" w:rsidRPr="009F7515" w:rsidRDefault="000B22EF" w:rsidP="000B22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DF5DB" w14:textId="5C81EDB6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50 782,75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D2AF" w14:textId="7F894757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74CB" w14:textId="5082C7D8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54E9" w14:textId="44399165" w:rsidR="000B22EF" w:rsidRPr="009F7515" w:rsidRDefault="000B22EF" w:rsidP="000B22EF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11 592,75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714DC" w14:textId="6F8BA70E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07D2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0391" w14:textId="3ABE63C3" w:rsidR="000B22EF" w:rsidRPr="009F7515" w:rsidRDefault="000B22EF" w:rsidP="000B22EF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1. Число субъектов малого и среднего предпринимательства в 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AA51" w14:textId="3EAA8EE4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</w:tr>
      <w:tr w:rsidR="000B22EF" w:rsidRPr="009F7515" w14:paraId="4E174DF3" w14:textId="77777777" w:rsidTr="000B22EF">
        <w:trPr>
          <w:trHeight w:val="563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99EB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16F1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BFF6E" w14:textId="2A3BFA0E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2FDAB" w14:textId="1E547C94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A79BE" w14:textId="40DAA0B8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D21BA" w14:textId="0202CF62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39CCA" w14:textId="64C55961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2980B" w14:textId="5AC57925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D3B5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9AE4E" w14:textId="3505F4DA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расчете на 10 тыс. человек населения,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C15F" w14:textId="48508D24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2EF" w:rsidRPr="009F7515" w14:paraId="68D02F50" w14:textId="77777777" w:rsidTr="00D230ED">
        <w:trPr>
          <w:trHeight w:val="1443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30D44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B1F0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FB8F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7FB4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905D0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EC48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55968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396B0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C8B7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C1BC" w14:textId="416CE79D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2. Численность занятых в сфере малого и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сред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него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включая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индиви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дуальных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мателей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3E6A" w14:textId="77777777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19650</w:t>
            </w:r>
          </w:p>
        </w:tc>
      </w:tr>
      <w:tr w:rsidR="000B22EF" w:rsidRPr="009F7515" w14:paraId="370D5D63" w14:textId="77777777" w:rsidTr="00C47A25">
        <w:trPr>
          <w:trHeight w:val="1339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402DB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E4986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7BD6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698A2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5B2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2BB4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833D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495C0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B161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ACC8" w14:textId="2059DB5D" w:rsidR="000B22EF" w:rsidRPr="009F7515" w:rsidRDefault="000B22EF" w:rsidP="000B22EF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предпринимательства в общем числе </w:t>
            </w:r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занятых</w:t>
            </w:r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46A2" w14:textId="77777777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</w:tr>
      <w:tr w:rsidR="000B22EF" w:rsidRPr="009F7515" w14:paraId="166F8E68" w14:textId="77777777" w:rsidTr="007147FD">
        <w:trPr>
          <w:trHeight w:val="2750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8312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16CB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827A2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7367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1282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7C1C4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736A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82F8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5FA7" w14:textId="77777777" w:rsidR="000B22EF" w:rsidRPr="009F7515" w:rsidRDefault="000B22EF" w:rsidP="000B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85161" w14:textId="0D5CE6ED" w:rsidR="000B22EF" w:rsidRPr="009F7515" w:rsidRDefault="000B22EF" w:rsidP="000B22EF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9F7515">
              <w:rPr>
                <w:rFonts w:ascii="Times New Roman" w:hAnsi="Times New Roman"/>
                <w:sz w:val="24"/>
                <w:szCs w:val="24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</w:t>
            </w:r>
            <w:proofErr w:type="spellStart"/>
            <w:proofErr w:type="gramStart"/>
            <w:r w:rsidRPr="009F7515">
              <w:rPr>
                <w:rFonts w:ascii="Times New Roman" w:hAnsi="Times New Roman"/>
                <w:sz w:val="24"/>
                <w:szCs w:val="24"/>
              </w:rPr>
              <w:t>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proofErr w:type="gram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и развития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террито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рии</w:t>
            </w:r>
            <w:proofErr w:type="spellEnd"/>
            <w:r w:rsidRPr="009F7515">
              <w:rPr>
                <w:rFonts w:ascii="Times New Roman" w:hAnsi="Times New Roman"/>
                <w:sz w:val="24"/>
                <w:szCs w:val="24"/>
              </w:rPr>
              <w:t xml:space="preserve">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F751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A333" w14:textId="559CF6DE" w:rsidR="000B22EF" w:rsidRPr="009F7515" w:rsidRDefault="000B22EF" w:rsidP="000B22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9F7515">
              <w:rPr>
                <w:rFonts w:ascii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9054EC" w14:textId="77777777" w:rsidR="000622FB" w:rsidRPr="000B22EF" w:rsidRDefault="000622FB" w:rsidP="007365B7">
      <w:pPr>
        <w:spacing w:before="120"/>
        <w:rPr>
          <w:rFonts w:ascii="Times New Roman" w:hAnsi="Times New Roman"/>
          <w:sz w:val="24"/>
          <w:szCs w:val="24"/>
        </w:rPr>
      </w:pPr>
    </w:p>
    <w:sectPr w:rsidR="000622FB" w:rsidRPr="000B22EF" w:rsidSect="00292C95">
      <w:headerReference w:type="default" r:id="rId26"/>
      <w:headerReference w:type="first" r:id="rId27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159DA" w14:textId="77777777" w:rsidR="00EE78AF" w:rsidRDefault="00EE78AF">
      <w:r>
        <w:separator/>
      </w:r>
    </w:p>
  </w:endnote>
  <w:endnote w:type="continuationSeparator" w:id="0">
    <w:p w14:paraId="5DD190BA" w14:textId="77777777" w:rsidR="00EE78AF" w:rsidRDefault="00EE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0AE81" w14:textId="766F3405" w:rsidR="00C47A25" w:rsidRPr="005B21F9" w:rsidRDefault="00C47A25" w:rsidP="005B21F9">
    <w:pPr>
      <w:pStyle w:val="a7"/>
      <w:rPr>
        <w:sz w:val="16"/>
      </w:rPr>
    </w:pPr>
    <w:r>
      <w:t>Внутренний номер: 0353623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0E1AD" w14:textId="3C902221" w:rsidR="00C47A25" w:rsidRPr="005B21F9" w:rsidRDefault="00C47A25" w:rsidP="005B21F9">
    <w:pPr>
      <w:pStyle w:val="a7"/>
      <w:rPr>
        <w:sz w:val="16"/>
      </w:rPr>
    </w:pPr>
    <w:r>
      <w:t>Внутренний номер: 0353623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E4873" w14:textId="19497BBC" w:rsidR="00C47A25" w:rsidRPr="005B21F9" w:rsidRDefault="00C47A25" w:rsidP="005B21F9">
    <w:pPr>
      <w:pStyle w:val="a7"/>
      <w:rPr>
        <w:sz w:val="16"/>
      </w:rPr>
    </w:pPr>
    <w:r>
      <w:t>Внутренний номер: 0353623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1A28B" w14:textId="73551E54" w:rsidR="00C47A25" w:rsidRPr="001B5B04" w:rsidRDefault="00C47A25" w:rsidP="001B5B04">
    <w:pPr>
      <w:pStyle w:val="a7"/>
      <w:rPr>
        <w:sz w:val="16"/>
      </w:rPr>
    </w:pPr>
    <w:r>
      <w:t>Внутренний номер: 0353623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CC77C" w14:textId="37BE4DDE" w:rsidR="00C47A25" w:rsidRPr="001B5B04" w:rsidRDefault="00C47A25" w:rsidP="001B5B04">
    <w:pPr>
      <w:pStyle w:val="a7"/>
      <w:rPr>
        <w:sz w:val="16"/>
      </w:rPr>
    </w:pPr>
    <w:r>
      <w:t>Внутренний номер: 0353623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DA64C" w14:textId="2E771436" w:rsidR="00C47A25" w:rsidRPr="001B5B04" w:rsidRDefault="00C47A25" w:rsidP="001B5B04">
    <w:pPr>
      <w:pStyle w:val="a7"/>
      <w:rPr>
        <w:sz w:val="16"/>
      </w:rPr>
    </w:pPr>
    <w:r>
      <w:t>Внутренний номер: 0353623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6B020" w14:textId="2E6E4614" w:rsidR="00C47A25" w:rsidRPr="001B5B04" w:rsidRDefault="00C47A25" w:rsidP="001B5B04">
    <w:pPr>
      <w:pStyle w:val="a7"/>
    </w:pPr>
    <w:r w:rsidRPr="001B5B04">
      <w:t xml:space="preserve">Внутренний номер: </w:t>
    </w:r>
    <w:r>
      <w:t>0353623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0BA5F" w14:textId="4096F88D" w:rsidR="00C47A25" w:rsidRPr="001B5B04" w:rsidRDefault="00C47A25" w:rsidP="00AC451F">
    <w:pPr>
      <w:pStyle w:val="a7"/>
      <w:rPr>
        <w:sz w:val="16"/>
      </w:rPr>
    </w:pPr>
    <w:r>
      <w:t>Внутренний номер: 0353623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8E7D2" w14:textId="55E5CD9E" w:rsidR="00C47A25" w:rsidRPr="001B5B04" w:rsidRDefault="00C47A25" w:rsidP="001B5B04">
    <w:pPr>
      <w:pStyle w:val="a7"/>
      <w:rPr>
        <w:sz w:val="16"/>
      </w:rPr>
    </w:pPr>
    <w:r>
      <w:t>Внутренний номер: 0353623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6672BB" w14:textId="77777777" w:rsidR="00EE78AF" w:rsidRDefault="00EE78AF">
      <w:r>
        <w:separator/>
      </w:r>
    </w:p>
  </w:footnote>
  <w:footnote w:type="continuationSeparator" w:id="0">
    <w:p w14:paraId="72948427" w14:textId="77777777" w:rsidR="00EE78AF" w:rsidRDefault="00EE7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8D405" w14:textId="77777777" w:rsidR="00C47A25" w:rsidRPr="00666260" w:rsidRDefault="00C47A25" w:rsidP="0069666C">
    <w:pPr>
      <w:pStyle w:val="a5"/>
      <w:jc w:val="center"/>
    </w:pPr>
    <w:r w:rsidRPr="0069666C">
      <w:rPr>
        <w:sz w:val="24"/>
        <w:szCs w:val="24"/>
      </w:rPr>
      <w:fldChar w:fldCharType="begin"/>
    </w:r>
    <w:r w:rsidRPr="0069666C">
      <w:rPr>
        <w:sz w:val="24"/>
        <w:szCs w:val="24"/>
      </w:rPr>
      <w:instrText>PAGE   \* MERGEFORMAT</w:instrText>
    </w:r>
    <w:r w:rsidRPr="0069666C">
      <w:rPr>
        <w:sz w:val="24"/>
        <w:szCs w:val="24"/>
      </w:rPr>
      <w:fldChar w:fldCharType="separate"/>
    </w:r>
    <w:r>
      <w:rPr>
        <w:noProof/>
        <w:sz w:val="24"/>
        <w:szCs w:val="24"/>
      </w:rPr>
      <w:t>1</w:t>
    </w:r>
    <w:r w:rsidRPr="0069666C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87930C" w14:textId="77777777" w:rsidR="00C47A25" w:rsidRPr="001250EA" w:rsidRDefault="00C47A25" w:rsidP="006C715B">
    <w:pPr>
      <w:pStyle w:val="a5"/>
      <w:jc w:val="center"/>
    </w:pPr>
    <w:r w:rsidRPr="006C715B">
      <w:rPr>
        <w:sz w:val="24"/>
        <w:szCs w:val="24"/>
      </w:rPr>
      <w:fldChar w:fldCharType="begin"/>
    </w:r>
    <w:r w:rsidRPr="006C715B">
      <w:rPr>
        <w:sz w:val="24"/>
        <w:szCs w:val="24"/>
      </w:rPr>
      <w:instrText>PAGE   \* MERGEFORMAT</w:instrText>
    </w:r>
    <w:r w:rsidRPr="006C715B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6C715B"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DB926" w14:textId="77777777" w:rsidR="00C47A25" w:rsidRPr="004C5FE6" w:rsidRDefault="00C47A25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C0654E">
      <w:rPr>
        <w:noProof/>
        <w:sz w:val="24"/>
        <w:szCs w:val="24"/>
      </w:rPr>
      <w:t>3</w:t>
    </w:r>
    <w:r w:rsidRPr="004C5FE6">
      <w:rPr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6EF82" w14:textId="77777777" w:rsidR="00C47A25" w:rsidRPr="00D83366" w:rsidRDefault="00C47A25" w:rsidP="001E17B9">
    <w:pPr>
      <w:pStyle w:val="a5"/>
      <w:jc w:val="center"/>
    </w:pPr>
    <w:r w:rsidRPr="001E17B9">
      <w:rPr>
        <w:sz w:val="24"/>
        <w:szCs w:val="24"/>
      </w:rPr>
      <w:fldChar w:fldCharType="begin"/>
    </w:r>
    <w:r w:rsidRPr="001E17B9">
      <w:rPr>
        <w:sz w:val="24"/>
        <w:szCs w:val="24"/>
      </w:rPr>
      <w:instrText>PAGE   \* MERGEFORMAT</w:instrText>
    </w:r>
    <w:r w:rsidRPr="001E17B9">
      <w:rPr>
        <w:sz w:val="24"/>
        <w:szCs w:val="24"/>
      </w:rPr>
      <w:fldChar w:fldCharType="separate"/>
    </w:r>
    <w:r>
      <w:rPr>
        <w:noProof/>
        <w:sz w:val="24"/>
        <w:szCs w:val="24"/>
      </w:rPr>
      <w:t>4</w:t>
    </w:r>
    <w:r w:rsidRPr="001E17B9"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B5DEC" w14:textId="77777777" w:rsidR="00C47A25" w:rsidRPr="00AD42C1" w:rsidRDefault="00C47A25" w:rsidP="00AD42C1">
    <w:pPr>
      <w:pStyle w:val="a5"/>
      <w:jc w:val="center"/>
      <w:rPr>
        <w:sz w:val="24"/>
        <w:szCs w:val="24"/>
      </w:rPr>
    </w:pPr>
    <w:r w:rsidRPr="00AD42C1">
      <w:rPr>
        <w:sz w:val="24"/>
        <w:szCs w:val="24"/>
      </w:rPr>
      <w:fldChar w:fldCharType="begin"/>
    </w:r>
    <w:r w:rsidRPr="00AD42C1">
      <w:rPr>
        <w:sz w:val="24"/>
        <w:szCs w:val="24"/>
      </w:rPr>
      <w:instrText>PAGE   \* MERGEFORMAT</w:instrText>
    </w:r>
    <w:r w:rsidRPr="00AD42C1">
      <w:rPr>
        <w:sz w:val="24"/>
        <w:szCs w:val="24"/>
      </w:rPr>
      <w:fldChar w:fldCharType="separate"/>
    </w:r>
    <w:r>
      <w:rPr>
        <w:noProof/>
        <w:sz w:val="24"/>
        <w:szCs w:val="24"/>
      </w:rPr>
      <w:t>5</w:t>
    </w:r>
    <w:r w:rsidRPr="00AD42C1">
      <w:rPr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74007" w14:textId="77777777" w:rsidR="00C47A25" w:rsidRPr="00160AEB" w:rsidRDefault="00C47A25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C0654E">
      <w:rPr>
        <w:noProof/>
        <w:sz w:val="24"/>
        <w:szCs w:val="24"/>
      </w:rPr>
      <w:t>5</w:t>
    </w:r>
    <w:r w:rsidRPr="00DA2220">
      <w:rPr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0C76D" w14:textId="77777777" w:rsidR="00C47A25" w:rsidRPr="00ED07C1" w:rsidRDefault="00C47A25" w:rsidP="0086652D">
    <w:pPr>
      <w:pStyle w:val="a5"/>
      <w:jc w:val="center"/>
    </w:pPr>
    <w:r w:rsidRPr="0086652D">
      <w:rPr>
        <w:sz w:val="24"/>
        <w:szCs w:val="24"/>
      </w:rPr>
      <w:fldChar w:fldCharType="begin"/>
    </w:r>
    <w:r w:rsidRPr="0086652D">
      <w:rPr>
        <w:sz w:val="24"/>
        <w:szCs w:val="24"/>
      </w:rPr>
      <w:instrText>PAGE   \* MERGEFORMAT</w:instrText>
    </w:r>
    <w:r w:rsidRPr="0086652D">
      <w:rPr>
        <w:sz w:val="24"/>
        <w:szCs w:val="24"/>
      </w:rPr>
      <w:fldChar w:fldCharType="separate"/>
    </w:r>
    <w:r>
      <w:rPr>
        <w:noProof/>
        <w:sz w:val="24"/>
        <w:szCs w:val="24"/>
      </w:rPr>
      <w:t>6</w:t>
    </w:r>
    <w:r w:rsidRPr="0086652D">
      <w:rPr>
        <w:sz w:val="24"/>
        <w:szCs w:val="24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529C8" w14:textId="77777777" w:rsidR="00C47A25" w:rsidRPr="00FC71AC" w:rsidRDefault="00C47A25" w:rsidP="00FC71AC">
    <w:pPr>
      <w:pStyle w:val="a5"/>
      <w:jc w:val="center"/>
      <w:rPr>
        <w:sz w:val="24"/>
        <w:szCs w:val="24"/>
      </w:rPr>
    </w:pPr>
    <w:r w:rsidRPr="00FC71AC">
      <w:rPr>
        <w:sz w:val="24"/>
        <w:szCs w:val="24"/>
      </w:rPr>
      <w:fldChar w:fldCharType="begin"/>
    </w:r>
    <w:r w:rsidRPr="00FC71AC">
      <w:rPr>
        <w:sz w:val="24"/>
        <w:szCs w:val="24"/>
      </w:rPr>
      <w:instrText>PAGE   \* MERGEFORMAT</w:instrText>
    </w:r>
    <w:r w:rsidRPr="00FC71AC">
      <w:rPr>
        <w:sz w:val="24"/>
        <w:szCs w:val="24"/>
      </w:rPr>
      <w:fldChar w:fldCharType="separate"/>
    </w:r>
    <w:r>
      <w:rPr>
        <w:noProof/>
        <w:sz w:val="24"/>
        <w:szCs w:val="24"/>
      </w:rPr>
      <w:t>7</w:t>
    </w:r>
    <w:r w:rsidRPr="00FC71AC">
      <w:rPr>
        <w:sz w:val="24"/>
        <w:szCs w:val="24"/>
      </w:rPr>
      <w:fldChar w:fldCharType="end"/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E915D" w14:textId="77777777" w:rsidR="00C47A25" w:rsidRPr="00C11D0B" w:rsidRDefault="00C47A25" w:rsidP="002E2CAE">
    <w:pPr>
      <w:pStyle w:val="a5"/>
      <w:jc w:val="center"/>
    </w:pPr>
    <w:r w:rsidRPr="00C11D0B">
      <w:rPr>
        <w:sz w:val="24"/>
        <w:szCs w:val="24"/>
      </w:rPr>
      <w:fldChar w:fldCharType="begin"/>
    </w:r>
    <w:r w:rsidRPr="00C11D0B">
      <w:rPr>
        <w:sz w:val="24"/>
        <w:szCs w:val="24"/>
      </w:rPr>
      <w:instrText>PAGE   \* MERGEFORMAT</w:instrText>
    </w:r>
    <w:r w:rsidRPr="00C11D0B">
      <w:rPr>
        <w:sz w:val="24"/>
        <w:szCs w:val="24"/>
      </w:rPr>
      <w:fldChar w:fldCharType="separate"/>
    </w:r>
    <w:r w:rsidR="00C0654E">
      <w:rPr>
        <w:noProof/>
        <w:sz w:val="24"/>
        <w:szCs w:val="24"/>
      </w:rPr>
      <w:t>9</w:t>
    </w:r>
    <w:r w:rsidRPr="00C11D0B">
      <w:rPr>
        <w:sz w:val="24"/>
        <w:szCs w:val="24"/>
      </w:rPr>
      <w:fldChar w:fldCharType="end"/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257145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7AE4625" w14:textId="6824CB63" w:rsidR="00C47A25" w:rsidRPr="00E95162" w:rsidRDefault="00C47A25" w:rsidP="00E95162">
        <w:pPr>
          <w:pStyle w:val="a5"/>
          <w:jc w:val="center"/>
          <w:rPr>
            <w:sz w:val="24"/>
            <w:szCs w:val="24"/>
          </w:rPr>
        </w:pPr>
        <w:r w:rsidRPr="00E95162">
          <w:rPr>
            <w:sz w:val="24"/>
            <w:szCs w:val="24"/>
          </w:rPr>
          <w:fldChar w:fldCharType="begin"/>
        </w:r>
        <w:r w:rsidRPr="00E95162">
          <w:rPr>
            <w:sz w:val="24"/>
            <w:szCs w:val="24"/>
          </w:rPr>
          <w:instrText>PAGE   \* MERGEFORMAT</w:instrText>
        </w:r>
        <w:r w:rsidRPr="00E95162">
          <w:rPr>
            <w:sz w:val="24"/>
            <w:szCs w:val="24"/>
          </w:rPr>
          <w:fldChar w:fldCharType="separate"/>
        </w:r>
        <w:r w:rsidR="00C0654E">
          <w:rPr>
            <w:noProof/>
            <w:sz w:val="24"/>
            <w:szCs w:val="24"/>
          </w:rPr>
          <w:t>5</w:t>
        </w:r>
        <w:r w:rsidRPr="00E95162">
          <w:rPr>
            <w:sz w:val="24"/>
            <w:szCs w:val="24"/>
          </w:rPr>
          <w:fldChar w:fldCharType="end"/>
        </w:r>
      </w:p>
    </w:sdtContent>
  </w:sdt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8356F" w14:textId="2F863F64" w:rsidR="00C47A25" w:rsidRDefault="00C47A25" w:rsidP="00E8154C">
    <w:pPr>
      <w:tabs>
        <w:tab w:val="left" w:pos="4678"/>
      </w:tabs>
      <w:jc w:val="center"/>
      <w:rPr>
        <w:rFonts w:ascii="Times New Roman" w:hAnsi="Times New Roman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20"/>
    <w:rsid w:val="00001818"/>
    <w:rsid w:val="00003AC7"/>
    <w:rsid w:val="00005CEC"/>
    <w:rsid w:val="00006D6C"/>
    <w:rsid w:val="00010A6D"/>
    <w:rsid w:val="00010BBE"/>
    <w:rsid w:val="00011DC9"/>
    <w:rsid w:val="00013BEE"/>
    <w:rsid w:val="00014F06"/>
    <w:rsid w:val="000152A9"/>
    <w:rsid w:val="00015E03"/>
    <w:rsid w:val="00016D93"/>
    <w:rsid w:val="00017A8E"/>
    <w:rsid w:val="00020025"/>
    <w:rsid w:val="00021F29"/>
    <w:rsid w:val="00024F73"/>
    <w:rsid w:val="000254F3"/>
    <w:rsid w:val="00031CAE"/>
    <w:rsid w:val="00031D11"/>
    <w:rsid w:val="00034A75"/>
    <w:rsid w:val="000353D8"/>
    <w:rsid w:val="00036ECA"/>
    <w:rsid w:val="00040157"/>
    <w:rsid w:val="000413CA"/>
    <w:rsid w:val="00043F85"/>
    <w:rsid w:val="0004432F"/>
    <w:rsid w:val="000446AC"/>
    <w:rsid w:val="00047008"/>
    <w:rsid w:val="000479E1"/>
    <w:rsid w:val="00052F3F"/>
    <w:rsid w:val="00054096"/>
    <w:rsid w:val="0005409B"/>
    <w:rsid w:val="00055C5A"/>
    <w:rsid w:val="00056437"/>
    <w:rsid w:val="0005778D"/>
    <w:rsid w:val="00060F5E"/>
    <w:rsid w:val="00061136"/>
    <w:rsid w:val="00061A0F"/>
    <w:rsid w:val="000622FB"/>
    <w:rsid w:val="00064A38"/>
    <w:rsid w:val="00066235"/>
    <w:rsid w:val="00070A52"/>
    <w:rsid w:val="0008187B"/>
    <w:rsid w:val="000823F1"/>
    <w:rsid w:val="00082E2E"/>
    <w:rsid w:val="00084380"/>
    <w:rsid w:val="000855B1"/>
    <w:rsid w:val="0008647D"/>
    <w:rsid w:val="0008687E"/>
    <w:rsid w:val="000873A7"/>
    <w:rsid w:val="000878DC"/>
    <w:rsid w:val="000905CC"/>
    <w:rsid w:val="00093629"/>
    <w:rsid w:val="000951C5"/>
    <w:rsid w:val="00095472"/>
    <w:rsid w:val="0009652F"/>
    <w:rsid w:val="00096B5A"/>
    <w:rsid w:val="000A012C"/>
    <w:rsid w:val="000A319E"/>
    <w:rsid w:val="000A4BC8"/>
    <w:rsid w:val="000A6DEA"/>
    <w:rsid w:val="000B22EF"/>
    <w:rsid w:val="000B2FA5"/>
    <w:rsid w:val="000B4C06"/>
    <w:rsid w:val="000B53FA"/>
    <w:rsid w:val="000B552F"/>
    <w:rsid w:val="000B648A"/>
    <w:rsid w:val="000C1B9C"/>
    <w:rsid w:val="000C4193"/>
    <w:rsid w:val="000C4647"/>
    <w:rsid w:val="000C5609"/>
    <w:rsid w:val="000C5D02"/>
    <w:rsid w:val="000C63A8"/>
    <w:rsid w:val="000C7243"/>
    <w:rsid w:val="000D1475"/>
    <w:rsid w:val="000D653B"/>
    <w:rsid w:val="000E19DE"/>
    <w:rsid w:val="000E20D6"/>
    <w:rsid w:val="000E6708"/>
    <w:rsid w:val="000E691C"/>
    <w:rsid w:val="000E7C00"/>
    <w:rsid w:val="000F0E17"/>
    <w:rsid w:val="000F20B2"/>
    <w:rsid w:val="000F2BEF"/>
    <w:rsid w:val="000F40B3"/>
    <w:rsid w:val="000F4790"/>
    <w:rsid w:val="000F47D3"/>
    <w:rsid w:val="000F6168"/>
    <w:rsid w:val="000F769D"/>
    <w:rsid w:val="001017FE"/>
    <w:rsid w:val="00101E5C"/>
    <w:rsid w:val="00102F8A"/>
    <w:rsid w:val="00102FE5"/>
    <w:rsid w:val="00103167"/>
    <w:rsid w:val="00103417"/>
    <w:rsid w:val="00105E73"/>
    <w:rsid w:val="001067BE"/>
    <w:rsid w:val="00106B0B"/>
    <w:rsid w:val="00107502"/>
    <w:rsid w:val="0011054F"/>
    <w:rsid w:val="0011136E"/>
    <w:rsid w:val="00111C66"/>
    <w:rsid w:val="00111DD0"/>
    <w:rsid w:val="00112150"/>
    <w:rsid w:val="001137E0"/>
    <w:rsid w:val="0011593C"/>
    <w:rsid w:val="00122B4C"/>
    <w:rsid w:val="001250EA"/>
    <w:rsid w:val="00125913"/>
    <w:rsid w:val="00126456"/>
    <w:rsid w:val="00127300"/>
    <w:rsid w:val="00131C92"/>
    <w:rsid w:val="00133120"/>
    <w:rsid w:val="0014357F"/>
    <w:rsid w:val="00143B76"/>
    <w:rsid w:val="00145BF4"/>
    <w:rsid w:val="0014630A"/>
    <w:rsid w:val="0014673F"/>
    <w:rsid w:val="001473DF"/>
    <w:rsid w:val="001479B2"/>
    <w:rsid w:val="0015039B"/>
    <w:rsid w:val="001518C3"/>
    <w:rsid w:val="0015561B"/>
    <w:rsid w:val="00160476"/>
    <w:rsid w:val="00160AEB"/>
    <w:rsid w:val="0016252D"/>
    <w:rsid w:val="001662B4"/>
    <w:rsid w:val="0017280F"/>
    <w:rsid w:val="001814CB"/>
    <w:rsid w:val="00183008"/>
    <w:rsid w:val="001830E2"/>
    <w:rsid w:val="001832ED"/>
    <w:rsid w:val="001851BC"/>
    <w:rsid w:val="00185290"/>
    <w:rsid w:val="001857DD"/>
    <w:rsid w:val="00185FA3"/>
    <w:rsid w:val="00186C15"/>
    <w:rsid w:val="0018771A"/>
    <w:rsid w:val="0018777B"/>
    <w:rsid w:val="00192FCA"/>
    <w:rsid w:val="001959D1"/>
    <w:rsid w:val="001975BD"/>
    <w:rsid w:val="001A0964"/>
    <w:rsid w:val="001A1E58"/>
    <w:rsid w:val="001A1FB0"/>
    <w:rsid w:val="001A2745"/>
    <w:rsid w:val="001A41EA"/>
    <w:rsid w:val="001A54D5"/>
    <w:rsid w:val="001A5715"/>
    <w:rsid w:val="001A5F68"/>
    <w:rsid w:val="001A6595"/>
    <w:rsid w:val="001B0346"/>
    <w:rsid w:val="001B0A5F"/>
    <w:rsid w:val="001B0EFB"/>
    <w:rsid w:val="001B1B9E"/>
    <w:rsid w:val="001B38F2"/>
    <w:rsid w:val="001B3C49"/>
    <w:rsid w:val="001B45B4"/>
    <w:rsid w:val="001B5B04"/>
    <w:rsid w:val="001B6A1D"/>
    <w:rsid w:val="001B75D0"/>
    <w:rsid w:val="001B7675"/>
    <w:rsid w:val="001C108A"/>
    <w:rsid w:val="001C133A"/>
    <w:rsid w:val="001C1EDB"/>
    <w:rsid w:val="001C5B7A"/>
    <w:rsid w:val="001C79D9"/>
    <w:rsid w:val="001D2DD9"/>
    <w:rsid w:val="001D2DEE"/>
    <w:rsid w:val="001D3F8E"/>
    <w:rsid w:val="001D4BD5"/>
    <w:rsid w:val="001D4E42"/>
    <w:rsid w:val="001D577E"/>
    <w:rsid w:val="001D63FF"/>
    <w:rsid w:val="001D6659"/>
    <w:rsid w:val="001E17B9"/>
    <w:rsid w:val="001E1BC4"/>
    <w:rsid w:val="001E6203"/>
    <w:rsid w:val="001F1104"/>
    <w:rsid w:val="001F1265"/>
    <w:rsid w:val="001F3AC0"/>
    <w:rsid w:val="001F3D31"/>
    <w:rsid w:val="001F6BB1"/>
    <w:rsid w:val="00205973"/>
    <w:rsid w:val="00205D7E"/>
    <w:rsid w:val="00210C6F"/>
    <w:rsid w:val="00210DB7"/>
    <w:rsid w:val="00210DD9"/>
    <w:rsid w:val="0021155C"/>
    <w:rsid w:val="00213471"/>
    <w:rsid w:val="002140BE"/>
    <w:rsid w:val="0021691B"/>
    <w:rsid w:val="00216BBC"/>
    <w:rsid w:val="00217BA8"/>
    <w:rsid w:val="00220A63"/>
    <w:rsid w:val="00220D41"/>
    <w:rsid w:val="0022753B"/>
    <w:rsid w:val="0023128C"/>
    <w:rsid w:val="0023438B"/>
    <w:rsid w:val="00235B19"/>
    <w:rsid w:val="0023711F"/>
    <w:rsid w:val="0023726E"/>
    <w:rsid w:val="002374E5"/>
    <w:rsid w:val="00240E60"/>
    <w:rsid w:val="00242367"/>
    <w:rsid w:val="002426EA"/>
    <w:rsid w:val="0024477D"/>
    <w:rsid w:val="00247277"/>
    <w:rsid w:val="002520F6"/>
    <w:rsid w:val="002545C0"/>
    <w:rsid w:val="00254B02"/>
    <w:rsid w:val="00255D34"/>
    <w:rsid w:val="0025653C"/>
    <w:rsid w:val="002565F5"/>
    <w:rsid w:val="0025786D"/>
    <w:rsid w:val="00257C50"/>
    <w:rsid w:val="00262963"/>
    <w:rsid w:val="002634BD"/>
    <w:rsid w:val="00266594"/>
    <w:rsid w:val="0026770C"/>
    <w:rsid w:val="0027021D"/>
    <w:rsid w:val="00274966"/>
    <w:rsid w:val="0027528E"/>
    <w:rsid w:val="002770E9"/>
    <w:rsid w:val="002772E2"/>
    <w:rsid w:val="002827BD"/>
    <w:rsid w:val="00282B73"/>
    <w:rsid w:val="002838E4"/>
    <w:rsid w:val="002842A1"/>
    <w:rsid w:val="0029074F"/>
    <w:rsid w:val="00290F8C"/>
    <w:rsid w:val="00291544"/>
    <w:rsid w:val="00292C95"/>
    <w:rsid w:val="00293ABF"/>
    <w:rsid w:val="00294016"/>
    <w:rsid w:val="002963B5"/>
    <w:rsid w:val="00297F87"/>
    <w:rsid w:val="002A1ACE"/>
    <w:rsid w:val="002A5BA6"/>
    <w:rsid w:val="002A60BA"/>
    <w:rsid w:val="002A60C5"/>
    <w:rsid w:val="002B24ED"/>
    <w:rsid w:val="002B28F5"/>
    <w:rsid w:val="002B560B"/>
    <w:rsid w:val="002B722D"/>
    <w:rsid w:val="002B7A0A"/>
    <w:rsid w:val="002D0142"/>
    <w:rsid w:val="002D0B0B"/>
    <w:rsid w:val="002D1ACA"/>
    <w:rsid w:val="002D4718"/>
    <w:rsid w:val="002D5017"/>
    <w:rsid w:val="002D5280"/>
    <w:rsid w:val="002D5F03"/>
    <w:rsid w:val="002D7B78"/>
    <w:rsid w:val="002E194E"/>
    <w:rsid w:val="002E261B"/>
    <w:rsid w:val="002E2CAE"/>
    <w:rsid w:val="002E7014"/>
    <w:rsid w:val="002E7A94"/>
    <w:rsid w:val="002F02A2"/>
    <w:rsid w:val="002F0BAA"/>
    <w:rsid w:val="002F0CA3"/>
    <w:rsid w:val="002F12B0"/>
    <w:rsid w:val="002F2BC4"/>
    <w:rsid w:val="002F44ED"/>
    <w:rsid w:val="002F4D6D"/>
    <w:rsid w:val="002F51E3"/>
    <w:rsid w:val="002F6FF2"/>
    <w:rsid w:val="00300B5F"/>
    <w:rsid w:val="0030202B"/>
    <w:rsid w:val="003052DF"/>
    <w:rsid w:val="003071F3"/>
    <w:rsid w:val="00320837"/>
    <w:rsid w:val="003213D6"/>
    <w:rsid w:val="0032562D"/>
    <w:rsid w:val="00325D57"/>
    <w:rsid w:val="00325F46"/>
    <w:rsid w:val="00326366"/>
    <w:rsid w:val="0032711E"/>
    <w:rsid w:val="00327F40"/>
    <w:rsid w:val="00330D0E"/>
    <w:rsid w:val="00331E3B"/>
    <w:rsid w:val="00332495"/>
    <w:rsid w:val="00332CF9"/>
    <w:rsid w:val="003351DC"/>
    <w:rsid w:val="00335615"/>
    <w:rsid w:val="0033656F"/>
    <w:rsid w:val="00337C49"/>
    <w:rsid w:val="003401CD"/>
    <w:rsid w:val="00340AE1"/>
    <w:rsid w:val="00342CCF"/>
    <w:rsid w:val="00342EFF"/>
    <w:rsid w:val="0034375E"/>
    <w:rsid w:val="003440BD"/>
    <w:rsid w:val="00344BD5"/>
    <w:rsid w:val="0034510E"/>
    <w:rsid w:val="00346B5A"/>
    <w:rsid w:val="00351407"/>
    <w:rsid w:val="00351BE7"/>
    <w:rsid w:val="00353E5E"/>
    <w:rsid w:val="00354AA1"/>
    <w:rsid w:val="00356CA7"/>
    <w:rsid w:val="00356E26"/>
    <w:rsid w:val="00363937"/>
    <w:rsid w:val="003655BF"/>
    <w:rsid w:val="003671EB"/>
    <w:rsid w:val="00373768"/>
    <w:rsid w:val="00373F80"/>
    <w:rsid w:val="00375B74"/>
    <w:rsid w:val="00381B3F"/>
    <w:rsid w:val="00382463"/>
    <w:rsid w:val="003832B5"/>
    <w:rsid w:val="00386A02"/>
    <w:rsid w:val="00391978"/>
    <w:rsid w:val="00392FD9"/>
    <w:rsid w:val="00395C33"/>
    <w:rsid w:val="0039765D"/>
    <w:rsid w:val="003978E6"/>
    <w:rsid w:val="003A10C2"/>
    <w:rsid w:val="003A3B92"/>
    <w:rsid w:val="003A4DE1"/>
    <w:rsid w:val="003A5102"/>
    <w:rsid w:val="003A6B5D"/>
    <w:rsid w:val="003A77AD"/>
    <w:rsid w:val="003A7D93"/>
    <w:rsid w:val="003B0578"/>
    <w:rsid w:val="003B3734"/>
    <w:rsid w:val="003B5DBB"/>
    <w:rsid w:val="003B6F5C"/>
    <w:rsid w:val="003C1635"/>
    <w:rsid w:val="003C1DE3"/>
    <w:rsid w:val="003C2FF1"/>
    <w:rsid w:val="003C7856"/>
    <w:rsid w:val="003D0624"/>
    <w:rsid w:val="003D0B6B"/>
    <w:rsid w:val="003D3830"/>
    <w:rsid w:val="003D3A56"/>
    <w:rsid w:val="003D4B52"/>
    <w:rsid w:val="003D605C"/>
    <w:rsid w:val="003E46BC"/>
    <w:rsid w:val="003E668C"/>
    <w:rsid w:val="003F1579"/>
    <w:rsid w:val="003F3EA1"/>
    <w:rsid w:val="003F4B5D"/>
    <w:rsid w:val="003F5717"/>
    <w:rsid w:val="003F69AB"/>
    <w:rsid w:val="003F73A6"/>
    <w:rsid w:val="004006E5"/>
    <w:rsid w:val="0040527F"/>
    <w:rsid w:val="004054DB"/>
    <w:rsid w:val="004054F9"/>
    <w:rsid w:val="0040736E"/>
    <w:rsid w:val="00407649"/>
    <w:rsid w:val="00414579"/>
    <w:rsid w:val="00414C3C"/>
    <w:rsid w:val="00420CDA"/>
    <w:rsid w:val="00422027"/>
    <w:rsid w:val="00423CE7"/>
    <w:rsid w:val="00424633"/>
    <w:rsid w:val="00424A8E"/>
    <w:rsid w:val="00425344"/>
    <w:rsid w:val="00426354"/>
    <w:rsid w:val="0043071E"/>
    <w:rsid w:val="004342BE"/>
    <w:rsid w:val="00436609"/>
    <w:rsid w:val="00440840"/>
    <w:rsid w:val="00446712"/>
    <w:rsid w:val="00446D5A"/>
    <w:rsid w:val="00447B53"/>
    <w:rsid w:val="004529C6"/>
    <w:rsid w:val="00452A0D"/>
    <w:rsid w:val="00453C74"/>
    <w:rsid w:val="00453C84"/>
    <w:rsid w:val="00455AD0"/>
    <w:rsid w:val="00455EC2"/>
    <w:rsid w:val="004578FA"/>
    <w:rsid w:val="00457A4A"/>
    <w:rsid w:val="00461A75"/>
    <w:rsid w:val="00461CD6"/>
    <w:rsid w:val="00462D93"/>
    <w:rsid w:val="00463B78"/>
    <w:rsid w:val="004677A0"/>
    <w:rsid w:val="00467CB8"/>
    <w:rsid w:val="00471B6C"/>
    <w:rsid w:val="00472997"/>
    <w:rsid w:val="00472A46"/>
    <w:rsid w:val="00475AF8"/>
    <w:rsid w:val="0047670A"/>
    <w:rsid w:val="004775D7"/>
    <w:rsid w:val="00477BA8"/>
    <w:rsid w:val="00482B10"/>
    <w:rsid w:val="00483AE3"/>
    <w:rsid w:val="0048516F"/>
    <w:rsid w:val="00485A88"/>
    <w:rsid w:val="00486429"/>
    <w:rsid w:val="00487943"/>
    <w:rsid w:val="00487A24"/>
    <w:rsid w:val="00492C59"/>
    <w:rsid w:val="0049604E"/>
    <w:rsid w:val="004A253C"/>
    <w:rsid w:val="004A3C81"/>
    <w:rsid w:val="004A77D6"/>
    <w:rsid w:val="004A78E6"/>
    <w:rsid w:val="004A7FFA"/>
    <w:rsid w:val="004B1585"/>
    <w:rsid w:val="004B15A5"/>
    <w:rsid w:val="004B78F0"/>
    <w:rsid w:val="004B79A6"/>
    <w:rsid w:val="004C15FA"/>
    <w:rsid w:val="004C1C7D"/>
    <w:rsid w:val="004C45B8"/>
    <w:rsid w:val="004C4DBA"/>
    <w:rsid w:val="004C5FE6"/>
    <w:rsid w:val="004C6EB5"/>
    <w:rsid w:val="004D00D4"/>
    <w:rsid w:val="004D1BF2"/>
    <w:rsid w:val="004D2158"/>
    <w:rsid w:val="004D38D2"/>
    <w:rsid w:val="004D4CD7"/>
    <w:rsid w:val="004D53E0"/>
    <w:rsid w:val="004D7B89"/>
    <w:rsid w:val="004E096C"/>
    <w:rsid w:val="004E0CAD"/>
    <w:rsid w:val="004E1C4F"/>
    <w:rsid w:val="004E2543"/>
    <w:rsid w:val="004E26BB"/>
    <w:rsid w:val="004E4360"/>
    <w:rsid w:val="004E7B9E"/>
    <w:rsid w:val="004F01CB"/>
    <w:rsid w:val="004F01E0"/>
    <w:rsid w:val="004F2B43"/>
    <w:rsid w:val="004F5795"/>
    <w:rsid w:val="004F5F21"/>
    <w:rsid w:val="004F74C6"/>
    <w:rsid w:val="00500574"/>
    <w:rsid w:val="005044C8"/>
    <w:rsid w:val="00505EB6"/>
    <w:rsid w:val="00506A97"/>
    <w:rsid w:val="005134CF"/>
    <w:rsid w:val="00514C5D"/>
    <w:rsid w:val="00515115"/>
    <w:rsid w:val="0051581F"/>
    <w:rsid w:val="00517CE9"/>
    <w:rsid w:val="00521A68"/>
    <w:rsid w:val="005262C3"/>
    <w:rsid w:val="005265DD"/>
    <w:rsid w:val="00530B3A"/>
    <w:rsid w:val="005319F9"/>
    <w:rsid w:val="00532E5C"/>
    <w:rsid w:val="00533002"/>
    <w:rsid w:val="00533CAA"/>
    <w:rsid w:val="00536845"/>
    <w:rsid w:val="00541854"/>
    <w:rsid w:val="00542AB9"/>
    <w:rsid w:val="00542BD8"/>
    <w:rsid w:val="00543665"/>
    <w:rsid w:val="0054458B"/>
    <w:rsid w:val="005476F5"/>
    <w:rsid w:val="00553FA5"/>
    <w:rsid w:val="00554124"/>
    <w:rsid w:val="00557678"/>
    <w:rsid w:val="00557B04"/>
    <w:rsid w:val="00561CBB"/>
    <w:rsid w:val="00563C63"/>
    <w:rsid w:val="00576B1E"/>
    <w:rsid w:val="00576E76"/>
    <w:rsid w:val="00577B18"/>
    <w:rsid w:val="00577D57"/>
    <w:rsid w:val="00581965"/>
    <w:rsid w:val="005819CD"/>
    <w:rsid w:val="0059695B"/>
    <w:rsid w:val="005A7E85"/>
    <w:rsid w:val="005B1997"/>
    <w:rsid w:val="005B21F9"/>
    <w:rsid w:val="005B3DDE"/>
    <w:rsid w:val="005B432D"/>
    <w:rsid w:val="005B5673"/>
    <w:rsid w:val="005B614A"/>
    <w:rsid w:val="005B6A82"/>
    <w:rsid w:val="005C02B9"/>
    <w:rsid w:val="005C0336"/>
    <w:rsid w:val="005C28BB"/>
    <w:rsid w:val="005C2BC2"/>
    <w:rsid w:val="005C43FF"/>
    <w:rsid w:val="005D0F27"/>
    <w:rsid w:val="005D4A91"/>
    <w:rsid w:val="005D536A"/>
    <w:rsid w:val="005D71DA"/>
    <w:rsid w:val="005E057B"/>
    <w:rsid w:val="005E0667"/>
    <w:rsid w:val="005E2875"/>
    <w:rsid w:val="005E308A"/>
    <w:rsid w:val="005E7C0F"/>
    <w:rsid w:val="005F07AA"/>
    <w:rsid w:val="005F0B60"/>
    <w:rsid w:val="005F374B"/>
    <w:rsid w:val="005F3EE1"/>
    <w:rsid w:val="005F4062"/>
    <w:rsid w:val="005F4C26"/>
    <w:rsid w:val="005F5206"/>
    <w:rsid w:val="005F6EF0"/>
    <w:rsid w:val="006051C2"/>
    <w:rsid w:val="00613A6C"/>
    <w:rsid w:val="00622044"/>
    <w:rsid w:val="0062438D"/>
    <w:rsid w:val="006245AD"/>
    <w:rsid w:val="00625853"/>
    <w:rsid w:val="00625BFB"/>
    <w:rsid w:val="00630B71"/>
    <w:rsid w:val="00630DDF"/>
    <w:rsid w:val="00631095"/>
    <w:rsid w:val="006319DD"/>
    <w:rsid w:val="0063358D"/>
    <w:rsid w:val="006352FC"/>
    <w:rsid w:val="00635FE8"/>
    <w:rsid w:val="0063711C"/>
    <w:rsid w:val="006406F9"/>
    <w:rsid w:val="00641AF7"/>
    <w:rsid w:val="00644D1B"/>
    <w:rsid w:val="006461E4"/>
    <w:rsid w:val="006473C6"/>
    <w:rsid w:val="00647B3D"/>
    <w:rsid w:val="0065063F"/>
    <w:rsid w:val="00650E14"/>
    <w:rsid w:val="00652DD9"/>
    <w:rsid w:val="00654F7E"/>
    <w:rsid w:val="00656064"/>
    <w:rsid w:val="00657995"/>
    <w:rsid w:val="00660064"/>
    <w:rsid w:val="00660CDF"/>
    <w:rsid w:val="00662050"/>
    <w:rsid w:val="0066296E"/>
    <w:rsid w:val="00662C60"/>
    <w:rsid w:val="00665545"/>
    <w:rsid w:val="006661D3"/>
    <w:rsid w:val="00666260"/>
    <w:rsid w:val="00671013"/>
    <w:rsid w:val="006718EF"/>
    <w:rsid w:val="0067268B"/>
    <w:rsid w:val="00672D1C"/>
    <w:rsid w:val="006731A1"/>
    <w:rsid w:val="006735C6"/>
    <w:rsid w:val="00673842"/>
    <w:rsid w:val="00675D15"/>
    <w:rsid w:val="00675FBC"/>
    <w:rsid w:val="006768E1"/>
    <w:rsid w:val="00677510"/>
    <w:rsid w:val="006777E2"/>
    <w:rsid w:val="00683B81"/>
    <w:rsid w:val="00686768"/>
    <w:rsid w:val="00695D1D"/>
    <w:rsid w:val="00696594"/>
    <w:rsid w:val="0069666C"/>
    <w:rsid w:val="00697C2D"/>
    <w:rsid w:val="00697E09"/>
    <w:rsid w:val="006A14C8"/>
    <w:rsid w:val="006A6C11"/>
    <w:rsid w:val="006A6C17"/>
    <w:rsid w:val="006B2AFB"/>
    <w:rsid w:val="006B3499"/>
    <w:rsid w:val="006B3924"/>
    <w:rsid w:val="006B3D66"/>
    <w:rsid w:val="006B4828"/>
    <w:rsid w:val="006B5A0F"/>
    <w:rsid w:val="006C08F8"/>
    <w:rsid w:val="006C10D5"/>
    <w:rsid w:val="006C3B8D"/>
    <w:rsid w:val="006C4EF7"/>
    <w:rsid w:val="006C50CF"/>
    <w:rsid w:val="006C642A"/>
    <w:rsid w:val="006C715B"/>
    <w:rsid w:val="006D2619"/>
    <w:rsid w:val="006D3247"/>
    <w:rsid w:val="006D42D9"/>
    <w:rsid w:val="006D786E"/>
    <w:rsid w:val="006D7B9C"/>
    <w:rsid w:val="006E020F"/>
    <w:rsid w:val="006E04EF"/>
    <w:rsid w:val="006E057D"/>
    <w:rsid w:val="006E57FC"/>
    <w:rsid w:val="006E7FFA"/>
    <w:rsid w:val="006F0744"/>
    <w:rsid w:val="006F0D57"/>
    <w:rsid w:val="006F29D6"/>
    <w:rsid w:val="006F387E"/>
    <w:rsid w:val="006F43DA"/>
    <w:rsid w:val="006F4F6A"/>
    <w:rsid w:val="006F54C0"/>
    <w:rsid w:val="006F61D5"/>
    <w:rsid w:val="006F6BE3"/>
    <w:rsid w:val="006F7B00"/>
    <w:rsid w:val="006F7BCF"/>
    <w:rsid w:val="00702E5C"/>
    <w:rsid w:val="00704634"/>
    <w:rsid w:val="00704884"/>
    <w:rsid w:val="007053B6"/>
    <w:rsid w:val="00707B22"/>
    <w:rsid w:val="007130E9"/>
    <w:rsid w:val="007131AD"/>
    <w:rsid w:val="00713945"/>
    <w:rsid w:val="00713C4D"/>
    <w:rsid w:val="007147FD"/>
    <w:rsid w:val="00714A9E"/>
    <w:rsid w:val="00714D59"/>
    <w:rsid w:val="00720095"/>
    <w:rsid w:val="007242A0"/>
    <w:rsid w:val="007242F7"/>
    <w:rsid w:val="0072505A"/>
    <w:rsid w:val="0072512A"/>
    <w:rsid w:val="007253CF"/>
    <w:rsid w:val="00726D45"/>
    <w:rsid w:val="00730DAF"/>
    <w:rsid w:val="00731497"/>
    <w:rsid w:val="0073189C"/>
    <w:rsid w:val="00734793"/>
    <w:rsid w:val="00734CB0"/>
    <w:rsid w:val="00735A6C"/>
    <w:rsid w:val="00735F3E"/>
    <w:rsid w:val="007365B7"/>
    <w:rsid w:val="007449A0"/>
    <w:rsid w:val="007453CE"/>
    <w:rsid w:val="0074554E"/>
    <w:rsid w:val="0074595A"/>
    <w:rsid w:val="00746563"/>
    <w:rsid w:val="00747FE9"/>
    <w:rsid w:val="007532E4"/>
    <w:rsid w:val="0075650D"/>
    <w:rsid w:val="00760373"/>
    <w:rsid w:val="00762BAC"/>
    <w:rsid w:val="00762CC0"/>
    <w:rsid w:val="00762D1A"/>
    <w:rsid w:val="00763134"/>
    <w:rsid w:val="0076385A"/>
    <w:rsid w:val="0076408E"/>
    <w:rsid w:val="00764433"/>
    <w:rsid w:val="007654BF"/>
    <w:rsid w:val="00765E79"/>
    <w:rsid w:val="00770A2D"/>
    <w:rsid w:val="007714A2"/>
    <w:rsid w:val="007717DA"/>
    <w:rsid w:val="00771945"/>
    <w:rsid w:val="0077292A"/>
    <w:rsid w:val="00772ACA"/>
    <w:rsid w:val="007732E0"/>
    <w:rsid w:val="007755FB"/>
    <w:rsid w:val="0078149F"/>
    <w:rsid w:val="0078284C"/>
    <w:rsid w:val="00782D1D"/>
    <w:rsid w:val="00783309"/>
    <w:rsid w:val="007847F6"/>
    <w:rsid w:val="007848F5"/>
    <w:rsid w:val="00785F2E"/>
    <w:rsid w:val="00787D42"/>
    <w:rsid w:val="00791FE4"/>
    <w:rsid w:val="007923D8"/>
    <w:rsid w:val="00793445"/>
    <w:rsid w:val="00794DB0"/>
    <w:rsid w:val="007950D4"/>
    <w:rsid w:val="0079564B"/>
    <w:rsid w:val="00795EA5"/>
    <w:rsid w:val="00797774"/>
    <w:rsid w:val="007A0ED8"/>
    <w:rsid w:val="007A302D"/>
    <w:rsid w:val="007A4262"/>
    <w:rsid w:val="007A441E"/>
    <w:rsid w:val="007A500F"/>
    <w:rsid w:val="007A52F6"/>
    <w:rsid w:val="007A5898"/>
    <w:rsid w:val="007A5913"/>
    <w:rsid w:val="007A5973"/>
    <w:rsid w:val="007B0F84"/>
    <w:rsid w:val="007B2050"/>
    <w:rsid w:val="007B5FC6"/>
    <w:rsid w:val="007B6914"/>
    <w:rsid w:val="007C0FD5"/>
    <w:rsid w:val="007C1057"/>
    <w:rsid w:val="007C279F"/>
    <w:rsid w:val="007C2F01"/>
    <w:rsid w:val="007C3474"/>
    <w:rsid w:val="007C42EA"/>
    <w:rsid w:val="007C5FB8"/>
    <w:rsid w:val="007C688B"/>
    <w:rsid w:val="007C7085"/>
    <w:rsid w:val="007C7A70"/>
    <w:rsid w:val="007D1A6D"/>
    <w:rsid w:val="007D1B9E"/>
    <w:rsid w:val="007D3329"/>
    <w:rsid w:val="007D57F8"/>
    <w:rsid w:val="007D6CB6"/>
    <w:rsid w:val="007D73F1"/>
    <w:rsid w:val="007E0451"/>
    <w:rsid w:val="007E0ADF"/>
    <w:rsid w:val="007E27D2"/>
    <w:rsid w:val="007E4680"/>
    <w:rsid w:val="007E5A1A"/>
    <w:rsid w:val="007F0CCA"/>
    <w:rsid w:val="007F22C7"/>
    <w:rsid w:val="007F3667"/>
    <w:rsid w:val="007F3A4D"/>
    <w:rsid w:val="007F3AF6"/>
    <w:rsid w:val="007F7A00"/>
    <w:rsid w:val="008054BC"/>
    <w:rsid w:val="00806F47"/>
    <w:rsid w:val="00811443"/>
    <w:rsid w:val="00811AB8"/>
    <w:rsid w:val="00812268"/>
    <w:rsid w:val="0081521B"/>
    <w:rsid w:val="00820FCD"/>
    <w:rsid w:val="00822617"/>
    <w:rsid w:val="00822B2D"/>
    <w:rsid w:val="008242B0"/>
    <w:rsid w:val="008258A3"/>
    <w:rsid w:val="008271D8"/>
    <w:rsid w:val="00830F46"/>
    <w:rsid w:val="0083159E"/>
    <w:rsid w:val="00833945"/>
    <w:rsid w:val="00833AEB"/>
    <w:rsid w:val="008342AA"/>
    <w:rsid w:val="00834E4F"/>
    <w:rsid w:val="00835B50"/>
    <w:rsid w:val="00835C25"/>
    <w:rsid w:val="00835C34"/>
    <w:rsid w:val="00841EB2"/>
    <w:rsid w:val="00841EBC"/>
    <w:rsid w:val="00842200"/>
    <w:rsid w:val="008425AF"/>
    <w:rsid w:val="00842C58"/>
    <w:rsid w:val="00844602"/>
    <w:rsid w:val="0084686F"/>
    <w:rsid w:val="00847051"/>
    <w:rsid w:val="00850819"/>
    <w:rsid w:val="008525F0"/>
    <w:rsid w:val="008563BF"/>
    <w:rsid w:val="008606E6"/>
    <w:rsid w:val="00863344"/>
    <w:rsid w:val="00863395"/>
    <w:rsid w:val="0086381F"/>
    <w:rsid w:val="00863833"/>
    <w:rsid w:val="00864A79"/>
    <w:rsid w:val="008657E8"/>
    <w:rsid w:val="0086652D"/>
    <w:rsid w:val="00866F06"/>
    <w:rsid w:val="00872827"/>
    <w:rsid w:val="00875949"/>
    <w:rsid w:val="00875DCC"/>
    <w:rsid w:val="008762DC"/>
    <w:rsid w:val="008804B8"/>
    <w:rsid w:val="0088346E"/>
    <w:rsid w:val="008839F7"/>
    <w:rsid w:val="00883F3D"/>
    <w:rsid w:val="0088434C"/>
    <w:rsid w:val="00884947"/>
    <w:rsid w:val="00884984"/>
    <w:rsid w:val="0088791D"/>
    <w:rsid w:val="00891FCC"/>
    <w:rsid w:val="00892788"/>
    <w:rsid w:val="0089558B"/>
    <w:rsid w:val="008A007D"/>
    <w:rsid w:val="008A0CD5"/>
    <w:rsid w:val="008A15D4"/>
    <w:rsid w:val="008A20D5"/>
    <w:rsid w:val="008A5172"/>
    <w:rsid w:val="008A7428"/>
    <w:rsid w:val="008A79C4"/>
    <w:rsid w:val="008B154E"/>
    <w:rsid w:val="008B562C"/>
    <w:rsid w:val="008B671A"/>
    <w:rsid w:val="008B687D"/>
    <w:rsid w:val="008C1287"/>
    <w:rsid w:val="008C1943"/>
    <w:rsid w:val="008C3A98"/>
    <w:rsid w:val="008C78AC"/>
    <w:rsid w:val="008D3B37"/>
    <w:rsid w:val="008D595A"/>
    <w:rsid w:val="008D59D7"/>
    <w:rsid w:val="008E1544"/>
    <w:rsid w:val="008E433D"/>
    <w:rsid w:val="008E524F"/>
    <w:rsid w:val="008E581F"/>
    <w:rsid w:val="008E6801"/>
    <w:rsid w:val="008F239D"/>
    <w:rsid w:val="008F29B6"/>
    <w:rsid w:val="00900E41"/>
    <w:rsid w:val="009014B0"/>
    <w:rsid w:val="00902BD0"/>
    <w:rsid w:val="00902EF1"/>
    <w:rsid w:val="00903A67"/>
    <w:rsid w:val="00904A3C"/>
    <w:rsid w:val="00911804"/>
    <w:rsid w:val="009124B1"/>
    <w:rsid w:val="00912582"/>
    <w:rsid w:val="00912D36"/>
    <w:rsid w:val="009132ED"/>
    <w:rsid w:val="00913454"/>
    <w:rsid w:val="00914804"/>
    <w:rsid w:val="00916775"/>
    <w:rsid w:val="00917491"/>
    <w:rsid w:val="00917F1A"/>
    <w:rsid w:val="00922C75"/>
    <w:rsid w:val="00922DBC"/>
    <w:rsid w:val="00922E00"/>
    <w:rsid w:val="009234A4"/>
    <w:rsid w:val="00923E2F"/>
    <w:rsid w:val="00924FC1"/>
    <w:rsid w:val="0092779B"/>
    <w:rsid w:val="009304BE"/>
    <w:rsid w:val="00931F30"/>
    <w:rsid w:val="00940100"/>
    <w:rsid w:val="00940F62"/>
    <w:rsid w:val="00941862"/>
    <w:rsid w:val="009459F2"/>
    <w:rsid w:val="00947097"/>
    <w:rsid w:val="009531A2"/>
    <w:rsid w:val="009537C7"/>
    <w:rsid w:val="0095443A"/>
    <w:rsid w:val="0095583B"/>
    <w:rsid w:val="00956A5D"/>
    <w:rsid w:val="00957C10"/>
    <w:rsid w:val="00957DED"/>
    <w:rsid w:val="009611DF"/>
    <w:rsid w:val="00961354"/>
    <w:rsid w:val="00963566"/>
    <w:rsid w:val="009642D0"/>
    <w:rsid w:val="009649F6"/>
    <w:rsid w:val="0096741A"/>
    <w:rsid w:val="00970F66"/>
    <w:rsid w:val="009715CD"/>
    <w:rsid w:val="0097345A"/>
    <w:rsid w:val="00974B15"/>
    <w:rsid w:val="00975275"/>
    <w:rsid w:val="00977DAC"/>
    <w:rsid w:val="00977F9A"/>
    <w:rsid w:val="00980477"/>
    <w:rsid w:val="00981110"/>
    <w:rsid w:val="00982EC4"/>
    <w:rsid w:val="009831CE"/>
    <w:rsid w:val="00983248"/>
    <w:rsid w:val="00984ACA"/>
    <w:rsid w:val="00984CBA"/>
    <w:rsid w:val="00985B31"/>
    <w:rsid w:val="00985F1F"/>
    <w:rsid w:val="00986D81"/>
    <w:rsid w:val="00987B8E"/>
    <w:rsid w:val="00990191"/>
    <w:rsid w:val="0099031D"/>
    <w:rsid w:val="009908ED"/>
    <w:rsid w:val="00992038"/>
    <w:rsid w:val="0099340F"/>
    <w:rsid w:val="00993489"/>
    <w:rsid w:val="009943A0"/>
    <w:rsid w:val="00995ABC"/>
    <w:rsid w:val="009967A7"/>
    <w:rsid w:val="00997300"/>
    <w:rsid w:val="009A0660"/>
    <w:rsid w:val="009A0668"/>
    <w:rsid w:val="009A0E4D"/>
    <w:rsid w:val="009A2040"/>
    <w:rsid w:val="009A3774"/>
    <w:rsid w:val="009A59DF"/>
    <w:rsid w:val="009A61F4"/>
    <w:rsid w:val="009A6BE8"/>
    <w:rsid w:val="009B201C"/>
    <w:rsid w:val="009B201E"/>
    <w:rsid w:val="009B48E1"/>
    <w:rsid w:val="009B73EA"/>
    <w:rsid w:val="009B7B7A"/>
    <w:rsid w:val="009C095C"/>
    <w:rsid w:val="009C5CAB"/>
    <w:rsid w:val="009D09EE"/>
    <w:rsid w:val="009D2201"/>
    <w:rsid w:val="009D27AD"/>
    <w:rsid w:val="009D2EF7"/>
    <w:rsid w:val="009D60DE"/>
    <w:rsid w:val="009E0FF6"/>
    <w:rsid w:val="009E11C5"/>
    <w:rsid w:val="009E5ED8"/>
    <w:rsid w:val="009F023F"/>
    <w:rsid w:val="009F0CA1"/>
    <w:rsid w:val="009F7515"/>
    <w:rsid w:val="00A01529"/>
    <w:rsid w:val="00A02E68"/>
    <w:rsid w:val="00A0325B"/>
    <w:rsid w:val="00A04E80"/>
    <w:rsid w:val="00A06FD1"/>
    <w:rsid w:val="00A101EF"/>
    <w:rsid w:val="00A10306"/>
    <w:rsid w:val="00A11DF8"/>
    <w:rsid w:val="00A12D52"/>
    <w:rsid w:val="00A1314C"/>
    <w:rsid w:val="00A1453B"/>
    <w:rsid w:val="00A220D7"/>
    <w:rsid w:val="00A22DD1"/>
    <w:rsid w:val="00A23671"/>
    <w:rsid w:val="00A2395B"/>
    <w:rsid w:val="00A239E4"/>
    <w:rsid w:val="00A24F33"/>
    <w:rsid w:val="00A25909"/>
    <w:rsid w:val="00A25C43"/>
    <w:rsid w:val="00A2621B"/>
    <w:rsid w:val="00A26DE1"/>
    <w:rsid w:val="00A272A9"/>
    <w:rsid w:val="00A27454"/>
    <w:rsid w:val="00A30512"/>
    <w:rsid w:val="00A3351D"/>
    <w:rsid w:val="00A3420F"/>
    <w:rsid w:val="00A34512"/>
    <w:rsid w:val="00A3513A"/>
    <w:rsid w:val="00A36CE9"/>
    <w:rsid w:val="00A37AE2"/>
    <w:rsid w:val="00A40AEC"/>
    <w:rsid w:val="00A423A5"/>
    <w:rsid w:val="00A42ED1"/>
    <w:rsid w:val="00A43646"/>
    <w:rsid w:val="00A50CF8"/>
    <w:rsid w:val="00A51E06"/>
    <w:rsid w:val="00A5265C"/>
    <w:rsid w:val="00A5508D"/>
    <w:rsid w:val="00A5586D"/>
    <w:rsid w:val="00A56411"/>
    <w:rsid w:val="00A564BE"/>
    <w:rsid w:val="00A568E4"/>
    <w:rsid w:val="00A60923"/>
    <w:rsid w:val="00A618D9"/>
    <w:rsid w:val="00A61BA2"/>
    <w:rsid w:val="00A621F3"/>
    <w:rsid w:val="00A630E1"/>
    <w:rsid w:val="00A635F9"/>
    <w:rsid w:val="00A64684"/>
    <w:rsid w:val="00A646D5"/>
    <w:rsid w:val="00A6517D"/>
    <w:rsid w:val="00A707F9"/>
    <w:rsid w:val="00A7120B"/>
    <w:rsid w:val="00A76F9C"/>
    <w:rsid w:val="00A80E58"/>
    <w:rsid w:val="00A80F5B"/>
    <w:rsid w:val="00A82026"/>
    <w:rsid w:val="00A82F7B"/>
    <w:rsid w:val="00A8360D"/>
    <w:rsid w:val="00A83B30"/>
    <w:rsid w:val="00A8406D"/>
    <w:rsid w:val="00A843E6"/>
    <w:rsid w:val="00A84849"/>
    <w:rsid w:val="00A85802"/>
    <w:rsid w:val="00A85E98"/>
    <w:rsid w:val="00A86155"/>
    <w:rsid w:val="00A86632"/>
    <w:rsid w:val="00A920BE"/>
    <w:rsid w:val="00A92FEC"/>
    <w:rsid w:val="00A93B50"/>
    <w:rsid w:val="00A93E0C"/>
    <w:rsid w:val="00A95333"/>
    <w:rsid w:val="00A96E57"/>
    <w:rsid w:val="00A97785"/>
    <w:rsid w:val="00A979C5"/>
    <w:rsid w:val="00AA0680"/>
    <w:rsid w:val="00AA276A"/>
    <w:rsid w:val="00AA2D6C"/>
    <w:rsid w:val="00AA71BB"/>
    <w:rsid w:val="00AA72DE"/>
    <w:rsid w:val="00AB03DB"/>
    <w:rsid w:val="00AB120E"/>
    <w:rsid w:val="00AB41CF"/>
    <w:rsid w:val="00AB5435"/>
    <w:rsid w:val="00AC451F"/>
    <w:rsid w:val="00AD0090"/>
    <w:rsid w:val="00AD0604"/>
    <w:rsid w:val="00AD192E"/>
    <w:rsid w:val="00AD42C1"/>
    <w:rsid w:val="00AD54CF"/>
    <w:rsid w:val="00AD5CB1"/>
    <w:rsid w:val="00AD6694"/>
    <w:rsid w:val="00AD78D6"/>
    <w:rsid w:val="00AD7949"/>
    <w:rsid w:val="00AE03E9"/>
    <w:rsid w:val="00AE0F4F"/>
    <w:rsid w:val="00AE0FF2"/>
    <w:rsid w:val="00AE2699"/>
    <w:rsid w:val="00AE4087"/>
    <w:rsid w:val="00AE5EAE"/>
    <w:rsid w:val="00AE60C4"/>
    <w:rsid w:val="00AE6C86"/>
    <w:rsid w:val="00AF00C0"/>
    <w:rsid w:val="00AF0FE0"/>
    <w:rsid w:val="00AF2C09"/>
    <w:rsid w:val="00AF3148"/>
    <w:rsid w:val="00AF4DE4"/>
    <w:rsid w:val="00AF5DCC"/>
    <w:rsid w:val="00AF68FD"/>
    <w:rsid w:val="00B009F6"/>
    <w:rsid w:val="00B0248A"/>
    <w:rsid w:val="00B028C0"/>
    <w:rsid w:val="00B036FB"/>
    <w:rsid w:val="00B04E82"/>
    <w:rsid w:val="00B0666F"/>
    <w:rsid w:val="00B066A6"/>
    <w:rsid w:val="00B10300"/>
    <w:rsid w:val="00B138C7"/>
    <w:rsid w:val="00B142A1"/>
    <w:rsid w:val="00B15E78"/>
    <w:rsid w:val="00B16713"/>
    <w:rsid w:val="00B20C57"/>
    <w:rsid w:val="00B20FE8"/>
    <w:rsid w:val="00B234E2"/>
    <w:rsid w:val="00B248DA"/>
    <w:rsid w:val="00B25CC9"/>
    <w:rsid w:val="00B262CC"/>
    <w:rsid w:val="00B27C25"/>
    <w:rsid w:val="00B27C4F"/>
    <w:rsid w:val="00B33154"/>
    <w:rsid w:val="00B477D7"/>
    <w:rsid w:val="00B479B9"/>
    <w:rsid w:val="00B50A93"/>
    <w:rsid w:val="00B5149F"/>
    <w:rsid w:val="00B52194"/>
    <w:rsid w:val="00B555B7"/>
    <w:rsid w:val="00B603F3"/>
    <w:rsid w:val="00B63BA0"/>
    <w:rsid w:val="00B65BD5"/>
    <w:rsid w:val="00B67E89"/>
    <w:rsid w:val="00B717FD"/>
    <w:rsid w:val="00B72430"/>
    <w:rsid w:val="00B75303"/>
    <w:rsid w:val="00B7573D"/>
    <w:rsid w:val="00B75F37"/>
    <w:rsid w:val="00B8473C"/>
    <w:rsid w:val="00B84D85"/>
    <w:rsid w:val="00B8543D"/>
    <w:rsid w:val="00B85D01"/>
    <w:rsid w:val="00B902ED"/>
    <w:rsid w:val="00B90307"/>
    <w:rsid w:val="00B9419B"/>
    <w:rsid w:val="00B959C5"/>
    <w:rsid w:val="00B95AE6"/>
    <w:rsid w:val="00B95BA8"/>
    <w:rsid w:val="00B95C5D"/>
    <w:rsid w:val="00B963AE"/>
    <w:rsid w:val="00BA05FF"/>
    <w:rsid w:val="00BA09C0"/>
    <w:rsid w:val="00BA1D1E"/>
    <w:rsid w:val="00BA2650"/>
    <w:rsid w:val="00BA5045"/>
    <w:rsid w:val="00BA5172"/>
    <w:rsid w:val="00BA63EB"/>
    <w:rsid w:val="00BA6AD2"/>
    <w:rsid w:val="00BA6FD4"/>
    <w:rsid w:val="00BA7D3B"/>
    <w:rsid w:val="00BB0771"/>
    <w:rsid w:val="00BB0EBD"/>
    <w:rsid w:val="00BB0FEC"/>
    <w:rsid w:val="00BB3269"/>
    <w:rsid w:val="00BB62B5"/>
    <w:rsid w:val="00BB6728"/>
    <w:rsid w:val="00BC0FAE"/>
    <w:rsid w:val="00BC1198"/>
    <w:rsid w:val="00BC190F"/>
    <w:rsid w:val="00BC23E3"/>
    <w:rsid w:val="00BC285F"/>
    <w:rsid w:val="00BC39F6"/>
    <w:rsid w:val="00BC4468"/>
    <w:rsid w:val="00BD0131"/>
    <w:rsid w:val="00BD1574"/>
    <w:rsid w:val="00BD34DC"/>
    <w:rsid w:val="00BD65FC"/>
    <w:rsid w:val="00BD76C6"/>
    <w:rsid w:val="00BE33D8"/>
    <w:rsid w:val="00BE3568"/>
    <w:rsid w:val="00BE391B"/>
    <w:rsid w:val="00BE4606"/>
    <w:rsid w:val="00BE5975"/>
    <w:rsid w:val="00BE6862"/>
    <w:rsid w:val="00BE74B2"/>
    <w:rsid w:val="00BE7951"/>
    <w:rsid w:val="00BF59AC"/>
    <w:rsid w:val="00BF5D50"/>
    <w:rsid w:val="00BF612D"/>
    <w:rsid w:val="00C02289"/>
    <w:rsid w:val="00C03E43"/>
    <w:rsid w:val="00C04CCE"/>
    <w:rsid w:val="00C04EDA"/>
    <w:rsid w:val="00C06015"/>
    <w:rsid w:val="00C0654E"/>
    <w:rsid w:val="00C106E0"/>
    <w:rsid w:val="00C10FD7"/>
    <w:rsid w:val="00C11D0B"/>
    <w:rsid w:val="00C11DF4"/>
    <w:rsid w:val="00C14238"/>
    <w:rsid w:val="00C14958"/>
    <w:rsid w:val="00C15D6C"/>
    <w:rsid w:val="00C2185B"/>
    <w:rsid w:val="00C22483"/>
    <w:rsid w:val="00C25DC1"/>
    <w:rsid w:val="00C260AA"/>
    <w:rsid w:val="00C2640D"/>
    <w:rsid w:val="00C27051"/>
    <w:rsid w:val="00C27CC7"/>
    <w:rsid w:val="00C3072B"/>
    <w:rsid w:val="00C32821"/>
    <w:rsid w:val="00C33DED"/>
    <w:rsid w:val="00C44E0D"/>
    <w:rsid w:val="00C4726B"/>
    <w:rsid w:val="00C47A25"/>
    <w:rsid w:val="00C47FFE"/>
    <w:rsid w:val="00C5221A"/>
    <w:rsid w:val="00C52813"/>
    <w:rsid w:val="00C55354"/>
    <w:rsid w:val="00C5581A"/>
    <w:rsid w:val="00C5703A"/>
    <w:rsid w:val="00C5760F"/>
    <w:rsid w:val="00C64B51"/>
    <w:rsid w:val="00C65A06"/>
    <w:rsid w:val="00C70650"/>
    <w:rsid w:val="00C71170"/>
    <w:rsid w:val="00C7129C"/>
    <w:rsid w:val="00C722F9"/>
    <w:rsid w:val="00C72864"/>
    <w:rsid w:val="00C72A86"/>
    <w:rsid w:val="00C72C6F"/>
    <w:rsid w:val="00C743FF"/>
    <w:rsid w:val="00C74F5B"/>
    <w:rsid w:val="00C77A65"/>
    <w:rsid w:val="00C80061"/>
    <w:rsid w:val="00C80228"/>
    <w:rsid w:val="00C80D05"/>
    <w:rsid w:val="00C820AD"/>
    <w:rsid w:val="00C8299D"/>
    <w:rsid w:val="00C82F19"/>
    <w:rsid w:val="00C8372A"/>
    <w:rsid w:val="00C85B42"/>
    <w:rsid w:val="00C866FA"/>
    <w:rsid w:val="00C930D0"/>
    <w:rsid w:val="00C93633"/>
    <w:rsid w:val="00C9447B"/>
    <w:rsid w:val="00C94DB1"/>
    <w:rsid w:val="00CA660B"/>
    <w:rsid w:val="00CA6B87"/>
    <w:rsid w:val="00CA7DC8"/>
    <w:rsid w:val="00CB72E3"/>
    <w:rsid w:val="00CC1BA5"/>
    <w:rsid w:val="00CC2238"/>
    <w:rsid w:val="00CC2DB0"/>
    <w:rsid w:val="00CC5C58"/>
    <w:rsid w:val="00CC652C"/>
    <w:rsid w:val="00CC77F8"/>
    <w:rsid w:val="00CD37CD"/>
    <w:rsid w:val="00CD5120"/>
    <w:rsid w:val="00CD57B9"/>
    <w:rsid w:val="00CE0596"/>
    <w:rsid w:val="00CE07D0"/>
    <w:rsid w:val="00CE1013"/>
    <w:rsid w:val="00CE3230"/>
    <w:rsid w:val="00CE3B8F"/>
    <w:rsid w:val="00CE57A4"/>
    <w:rsid w:val="00CE7569"/>
    <w:rsid w:val="00CF5B41"/>
    <w:rsid w:val="00D01D18"/>
    <w:rsid w:val="00D03F1C"/>
    <w:rsid w:val="00D06E72"/>
    <w:rsid w:val="00D11317"/>
    <w:rsid w:val="00D1230E"/>
    <w:rsid w:val="00D14BEC"/>
    <w:rsid w:val="00D1523E"/>
    <w:rsid w:val="00D1575D"/>
    <w:rsid w:val="00D16122"/>
    <w:rsid w:val="00D20245"/>
    <w:rsid w:val="00D217B6"/>
    <w:rsid w:val="00D278B7"/>
    <w:rsid w:val="00D30CFA"/>
    <w:rsid w:val="00D31C1F"/>
    <w:rsid w:val="00D31CBF"/>
    <w:rsid w:val="00D32268"/>
    <w:rsid w:val="00D33AF2"/>
    <w:rsid w:val="00D34944"/>
    <w:rsid w:val="00D405F1"/>
    <w:rsid w:val="00D40BAB"/>
    <w:rsid w:val="00D41A5B"/>
    <w:rsid w:val="00D43DEE"/>
    <w:rsid w:val="00D47620"/>
    <w:rsid w:val="00D53581"/>
    <w:rsid w:val="00D54A27"/>
    <w:rsid w:val="00D55201"/>
    <w:rsid w:val="00D564D3"/>
    <w:rsid w:val="00D60C19"/>
    <w:rsid w:val="00D60E53"/>
    <w:rsid w:val="00D63B5F"/>
    <w:rsid w:val="00D64941"/>
    <w:rsid w:val="00D65D41"/>
    <w:rsid w:val="00D67A09"/>
    <w:rsid w:val="00D71F9B"/>
    <w:rsid w:val="00D73A45"/>
    <w:rsid w:val="00D73EDF"/>
    <w:rsid w:val="00D745DA"/>
    <w:rsid w:val="00D7709C"/>
    <w:rsid w:val="00D774C4"/>
    <w:rsid w:val="00D77681"/>
    <w:rsid w:val="00D813C5"/>
    <w:rsid w:val="00D81477"/>
    <w:rsid w:val="00D83366"/>
    <w:rsid w:val="00D852AB"/>
    <w:rsid w:val="00D85A4A"/>
    <w:rsid w:val="00D900A7"/>
    <w:rsid w:val="00D92501"/>
    <w:rsid w:val="00D92657"/>
    <w:rsid w:val="00D94075"/>
    <w:rsid w:val="00D94A8F"/>
    <w:rsid w:val="00D94F9A"/>
    <w:rsid w:val="00D976E4"/>
    <w:rsid w:val="00DA00D2"/>
    <w:rsid w:val="00DA0F42"/>
    <w:rsid w:val="00DA1081"/>
    <w:rsid w:val="00DA201D"/>
    <w:rsid w:val="00DA2220"/>
    <w:rsid w:val="00DA2B96"/>
    <w:rsid w:val="00DA4619"/>
    <w:rsid w:val="00DA50F6"/>
    <w:rsid w:val="00DA5FF1"/>
    <w:rsid w:val="00DA77DB"/>
    <w:rsid w:val="00DB33E8"/>
    <w:rsid w:val="00DB36C8"/>
    <w:rsid w:val="00DB5375"/>
    <w:rsid w:val="00DB5A4B"/>
    <w:rsid w:val="00DB64F9"/>
    <w:rsid w:val="00DB7BB1"/>
    <w:rsid w:val="00DC0A99"/>
    <w:rsid w:val="00DC4D7E"/>
    <w:rsid w:val="00DC4F51"/>
    <w:rsid w:val="00DC6E34"/>
    <w:rsid w:val="00DC7134"/>
    <w:rsid w:val="00DD034A"/>
    <w:rsid w:val="00DD2CEE"/>
    <w:rsid w:val="00DD3429"/>
    <w:rsid w:val="00DD37EA"/>
    <w:rsid w:val="00DD3C5F"/>
    <w:rsid w:val="00DD4454"/>
    <w:rsid w:val="00DD52B1"/>
    <w:rsid w:val="00DD591D"/>
    <w:rsid w:val="00DD6506"/>
    <w:rsid w:val="00DD7092"/>
    <w:rsid w:val="00DE4E17"/>
    <w:rsid w:val="00DE5B78"/>
    <w:rsid w:val="00DE6D15"/>
    <w:rsid w:val="00DE720C"/>
    <w:rsid w:val="00DF0009"/>
    <w:rsid w:val="00DF029D"/>
    <w:rsid w:val="00DF0A4C"/>
    <w:rsid w:val="00DF3503"/>
    <w:rsid w:val="00DF481A"/>
    <w:rsid w:val="00DF5771"/>
    <w:rsid w:val="00E00C80"/>
    <w:rsid w:val="00E03990"/>
    <w:rsid w:val="00E047AE"/>
    <w:rsid w:val="00E050B2"/>
    <w:rsid w:val="00E16EF6"/>
    <w:rsid w:val="00E17CC6"/>
    <w:rsid w:val="00E20095"/>
    <w:rsid w:val="00E20B02"/>
    <w:rsid w:val="00E22986"/>
    <w:rsid w:val="00E25168"/>
    <w:rsid w:val="00E25D55"/>
    <w:rsid w:val="00E32CA7"/>
    <w:rsid w:val="00E3401A"/>
    <w:rsid w:val="00E36257"/>
    <w:rsid w:val="00E37772"/>
    <w:rsid w:val="00E40B8F"/>
    <w:rsid w:val="00E426B7"/>
    <w:rsid w:val="00E42753"/>
    <w:rsid w:val="00E43B11"/>
    <w:rsid w:val="00E466A7"/>
    <w:rsid w:val="00E46959"/>
    <w:rsid w:val="00E52498"/>
    <w:rsid w:val="00E530ED"/>
    <w:rsid w:val="00E556FA"/>
    <w:rsid w:val="00E56668"/>
    <w:rsid w:val="00E57230"/>
    <w:rsid w:val="00E6087A"/>
    <w:rsid w:val="00E657D8"/>
    <w:rsid w:val="00E65A0A"/>
    <w:rsid w:val="00E6710A"/>
    <w:rsid w:val="00E70FA0"/>
    <w:rsid w:val="00E71585"/>
    <w:rsid w:val="00E71A03"/>
    <w:rsid w:val="00E74A54"/>
    <w:rsid w:val="00E763FF"/>
    <w:rsid w:val="00E80256"/>
    <w:rsid w:val="00E81080"/>
    <w:rsid w:val="00E8154C"/>
    <w:rsid w:val="00E83F75"/>
    <w:rsid w:val="00E910F0"/>
    <w:rsid w:val="00E93B66"/>
    <w:rsid w:val="00E95162"/>
    <w:rsid w:val="00E95C42"/>
    <w:rsid w:val="00E95F18"/>
    <w:rsid w:val="00E971DD"/>
    <w:rsid w:val="00E973A8"/>
    <w:rsid w:val="00E97ADB"/>
    <w:rsid w:val="00EA03AC"/>
    <w:rsid w:val="00EA1C91"/>
    <w:rsid w:val="00EA2DD3"/>
    <w:rsid w:val="00EA3DF1"/>
    <w:rsid w:val="00EA5F2F"/>
    <w:rsid w:val="00EA61B5"/>
    <w:rsid w:val="00EA6977"/>
    <w:rsid w:val="00EA6DD0"/>
    <w:rsid w:val="00EA7717"/>
    <w:rsid w:val="00EB10A7"/>
    <w:rsid w:val="00EB3771"/>
    <w:rsid w:val="00EB3CB4"/>
    <w:rsid w:val="00EC430A"/>
    <w:rsid w:val="00EC519B"/>
    <w:rsid w:val="00EC5655"/>
    <w:rsid w:val="00EC5710"/>
    <w:rsid w:val="00ED07C1"/>
    <w:rsid w:val="00ED0BEF"/>
    <w:rsid w:val="00ED2508"/>
    <w:rsid w:val="00ED4043"/>
    <w:rsid w:val="00ED747A"/>
    <w:rsid w:val="00ED7489"/>
    <w:rsid w:val="00ED7C0B"/>
    <w:rsid w:val="00EE09E7"/>
    <w:rsid w:val="00EE0F5A"/>
    <w:rsid w:val="00EE1DCE"/>
    <w:rsid w:val="00EE324C"/>
    <w:rsid w:val="00EE45E2"/>
    <w:rsid w:val="00EE6ED0"/>
    <w:rsid w:val="00EE78AF"/>
    <w:rsid w:val="00EF0204"/>
    <w:rsid w:val="00EF3BC4"/>
    <w:rsid w:val="00EF3EFE"/>
    <w:rsid w:val="00EF5133"/>
    <w:rsid w:val="00EF6025"/>
    <w:rsid w:val="00EF6DAF"/>
    <w:rsid w:val="00F01FC5"/>
    <w:rsid w:val="00F02238"/>
    <w:rsid w:val="00F025BF"/>
    <w:rsid w:val="00F02C1E"/>
    <w:rsid w:val="00F0315D"/>
    <w:rsid w:val="00F05FBB"/>
    <w:rsid w:val="00F06D4B"/>
    <w:rsid w:val="00F0723F"/>
    <w:rsid w:val="00F07D87"/>
    <w:rsid w:val="00F103C1"/>
    <w:rsid w:val="00F120DC"/>
    <w:rsid w:val="00F13847"/>
    <w:rsid w:val="00F1786B"/>
    <w:rsid w:val="00F20761"/>
    <w:rsid w:val="00F221C6"/>
    <w:rsid w:val="00F223E9"/>
    <w:rsid w:val="00F2293C"/>
    <w:rsid w:val="00F267DB"/>
    <w:rsid w:val="00F26F55"/>
    <w:rsid w:val="00F33BAF"/>
    <w:rsid w:val="00F34EE7"/>
    <w:rsid w:val="00F433CA"/>
    <w:rsid w:val="00F43689"/>
    <w:rsid w:val="00F43A00"/>
    <w:rsid w:val="00F46C91"/>
    <w:rsid w:val="00F47252"/>
    <w:rsid w:val="00F472DD"/>
    <w:rsid w:val="00F5104B"/>
    <w:rsid w:val="00F51258"/>
    <w:rsid w:val="00F5148F"/>
    <w:rsid w:val="00F53F5D"/>
    <w:rsid w:val="00F54732"/>
    <w:rsid w:val="00F556B9"/>
    <w:rsid w:val="00F576E1"/>
    <w:rsid w:val="00F60E95"/>
    <w:rsid w:val="00F6174D"/>
    <w:rsid w:val="00F6266C"/>
    <w:rsid w:val="00F63AAD"/>
    <w:rsid w:val="00F64B12"/>
    <w:rsid w:val="00F703F8"/>
    <w:rsid w:val="00F7303C"/>
    <w:rsid w:val="00F73E65"/>
    <w:rsid w:val="00F744FD"/>
    <w:rsid w:val="00F7629F"/>
    <w:rsid w:val="00F77F38"/>
    <w:rsid w:val="00F77F7F"/>
    <w:rsid w:val="00F808F8"/>
    <w:rsid w:val="00F808FB"/>
    <w:rsid w:val="00F80D19"/>
    <w:rsid w:val="00F839F3"/>
    <w:rsid w:val="00F86810"/>
    <w:rsid w:val="00F86889"/>
    <w:rsid w:val="00F87463"/>
    <w:rsid w:val="00F878B3"/>
    <w:rsid w:val="00F9134B"/>
    <w:rsid w:val="00F938D5"/>
    <w:rsid w:val="00F93AEF"/>
    <w:rsid w:val="00F94FAD"/>
    <w:rsid w:val="00F95F05"/>
    <w:rsid w:val="00F97F6B"/>
    <w:rsid w:val="00FA063C"/>
    <w:rsid w:val="00FA2277"/>
    <w:rsid w:val="00FA245C"/>
    <w:rsid w:val="00FA3BC0"/>
    <w:rsid w:val="00FB19C8"/>
    <w:rsid w:val="00FB1C9D"/>
    <w:rsid w:val="00FB1EC5"/>
    <w:rsid w:val="00FB62AF"/>
    <w:rsid w:val="00FB7363"/>
    <w:rsid w:val="00FB7A05"/>
    <w:rsid w:val="00FB7A4B"/>
    <w:rsid w:val="00FB7FEE"/>
    <w:rsid w:val="00FC0479"/>
    <w:rsid w:val="00FC1A70"/>
    <w:rsid w:val="00FC2DF3"/>
    <w:rsid w:val="00FC4DB2"/>
    <w:rsid w:val="00FC5553"/>
    <w:rsid w:val="00FC71AC"/>
    <w:rsid w:val="00FC7479"/>
    <w:rsid w:val="00FD1149"/>
    <w:rsid w:val="00FD2269"/>
    <w:rsid w:val="00FD4DF8"/>
    <w:rsid w:val="00FD55DC"/>
    <w:rsid w:val="00FD6174"/>
    <w:rsid w:val="00FD653B"/>
    <w:rsid w:val="00FE0091"/>
    <w:rsid w:val="00FE0827"/>
    <w:rsid w:val="00FE3489"/>
    <w:rsid w:val="00FE422C"/>
    <w:rsid w:val="00FE454D"/>
    <w:rsid w:val="00FE6E2C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A3CF81"/>
  <w15:chartTrackingRefBased/>
  <w15:docId w15:val="{2AB7CF3A-E529-4E9C-BAE2-CD4F4982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AF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107502"/>
  </w:style>
  <w:style w:type="paragraph" w:customStyle="1" w:styleId="ConsPlusNormal">
    <w:name w:val="ConsPlusNormal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0750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annotation reference"/>
    <w:uiPriority w:val="99"/>
    <w:semiHidden/>
    <w:unhideWhenUsed/>
    <w:rsid w:val="001D665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D6659"/>
  </w:style>
  <w:style w:type="character" w:customStyle="1" w:styleId="ad">
    <w:name w:val="Текст примечания Знак"/>
    <w:link w:val="ac"/>
    <w:uiPriority w:val="99"/>
    <w:semiHidden/>
    <w:rsid w:val="001D6659"/>
    <w:rPr>
      <w:rFonts w:ascii="Times New Roman CYR" w:hAnsi="Times New Roman CY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D6659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1D6659"/>
    <w:rPr>
      <w:rFonts w:ascii="Times New Roman CYR" w:hAnsi="Times New Roman CYR"/>
      <w:b/>
      <w:bCs/>
    </w:rPr>
  </w:style>
  <w:style w:type="paragraph" w:styleId="af0">
    <w:name w:val="footnote text"/>
    <w:basedOn w:val="a"/>
    <w:link w:val="af1"/>
    <w:semiHidden/>
    <w:rsid w:val="0074595A"/>
    <w:rPr>
      <w:rFonts w:ascii="Times New Roman" w:hAnsi="Times New Roman"/>
    </w:rPr>
  </w:style>
  <w:style w:type="character" w:customStyle="1" w:styleId="af1">
    <w:name w:val="Текст сноски Знак"/>
    <w:basedOn w:val="a0"/>
    <w:link w:val="af0"/>
    <w:semiHidden/>
    <w:rsid w:val="0074595A"/>
  </w:style>
  <w:style w:type="character" w:styleId="af2">
    <w:name w:val="footnote reference"/>
    <w:semiHidden/>
    <w:rsid w:val="0074595A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720095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20095"/>
    <w:rPr>
      <w:rFonts w:ascii="Times New Roman CYR" w:hAnsi="Times New Roman CYR"/>
    </w:rPr>
  </w:style>
  <w:style w:type="character" w:styleId="af3">
    <w:name w:val="FollowedHyperlink"/>
    <w:uiPriority w:val="99"/>
    <w:semiHidden/>
    <w:unhideWhenUsed/>
    <w:rsid w:val="009F7515"/>
    <w:rPr>
      <w:color w:val="800080"/>
      <w:u w:val="single"/>
    </w:rPr>
  </w:style>
  <w:style w:type="paragraph" w:customStyle="1" w:styleId="xl63">
    <w:name w:val="xl63"/>
    <w:basedOn w:val="a"/>
    <w:rsid w:val="009F7515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9F7515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0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5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89330&amp;dst=100231" TargetMode="External"/><Relationship Id="rId24" Type="http://schemas.openxmlformats.org/officeDocument/2006/relationships/header" Target="header9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eader" Target="header1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51;&#1077;&#1087;&#1080;&#1093;&#1086;&#1074;&#1086;&#1081;%20(&#1054;&#1055;&#1055;&#1080;&#1055;&#1048;)\15_2020\&#1055;&#1088;&#1086;&#1077;&#1082;&#1090;&#1099;%20&#1052;&#1053;&#1055;&#1040;\&#1052;&#1055;%20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\&#1055;&#1088;&#1086;&#1077;&#1082;&#1090;%20&#1052;&#1055;_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35806-F637-455E-ACBD-138D57A60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МП_Развитие предпринимательства в ЗАТО Северск_2021-2024</Template>
  <TotalTime>1909</TotalTime>
  <Pages>26</Pages>
  <Words>3879</Words>
  <Characters>22116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25944</CharactersWithSpaces>
  <SharedDoc>false</SharedDoc>
  <HLinks>
    <vt:vector size="84" baseType="variant">
      <vt:variant>
        <vt:i4>3342450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https://login.consultant.ru/link/?req=doc&amp;base=RLAW091&amp;n=132551&amp;date=01.04.2020&amp;dst=100126&amp;fld=134</vt:lpwstr>
      </vt:variant>
      <vt:variant>
        <vt:lpwstr/>
      </vt:variant>
      <vt:variant>
        <vt:i4>3604594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https://login.consultant.ru/link/?req=doc&amp;base=RLAW091&amp;n=132551&amp;date=01.04.2020&amp;dst=100023&amp;fld=134</vt:lpwstr>
      </vt:variant>
      <vt:variant>
        <vt:lpwstr/>
      </vt:variant>
      <vt:variant>
        <vt:i4>6553653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6881329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Par9314</vt:lpwstr>
      </vt:variant>
      <vt:variant>
        <vt:i4>6422576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Par1223</vt:lpwstr>
      </vt:variant>
      <vt:variant>
        <vt:i4>6750267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Par791</vt:lpwstr>
      </vt:variant>
      <vt:variant>
        <vt:i4>6553648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Par722</vt:lpwstr>
      </vt:variant>
      <vt:variant>
        <vt:i4>6750263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Par6508</vt:lpwstr>
      </vt:variant>
      <vt:variant>
        <vt:i4>6750259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Par5131</vt:lpwstr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6488122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Par486</vt:lpwstr>
      </vt:variant>
      <vt:variant>
        <vt:i4>720962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https://login.consultant.ru/link/?req=doc&amp;base=RLAW091&amp;n=86911&amp;date=01.04.2020&amp;dst=100492&amp;fld=134</vt:lpwstr>
      </vt:variant>
      <vt:variant>
        <vt:lpwstr/>
      </vt:variant>
      <vt:variant>
        <vt:i4>3604603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https://login.consultant.ru/link/?req=doc&amp;base=RLAW091&amp;n=137274&amp;date=01.04.2020&amp;dst=100195&amp;fld=134</vt:lpwstr>
      </vt:variant>
      <vt:variant>
        <vt:lpwstr/>
      </vt:variant>
      <vt:variant>
        <vt:i4>3473526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https://login.consultant.ru/link/?req=doc&amp;base=RLAW091&amp;n=137274&amp;date=01.04.2020&amp;dst=100046&amp;fld=134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Anna A. Lebedeva</cp:lastModifiedBy>
  <cp:revision>99</cp:revision>
  <cp:lastPrinted>2025-07-30T04:07:00Z</cp:lastPrinted>
  <dcterms:created xsi:type="dcterms:W3CDTF">2024-10-10T03:24:00Z</dcterms:created>
  <dcterms:modified xsi:type="dcterms:W3CDTF">2025-08-01T04:01:00Z</dcterms:modified>
</cp:coreProperties>
</file>