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97258" w14:textId="77777777" w:rsidR="006E043F" w:rsidRPr="00C27051" w:rsidRDefault="006E043F" w:rsidP="006E043F">
      <w:pPr>
        <w:ind w:firstLine="10348"/>
        <w:rPr>
          <w:sz w:val="24"/>
          <w:szCs w:val="24"/>
        </w:rPr>
      </w:pPr>
      <w:r w:rsidRPr="00C27051">
        <w:rPr>
          <w:sz w:val="24"/>
          <w:szCs w:val="24"/>
        </w:rPr>
        <w:t>Приложение 1</w:t>
      </w:r>
    </w:p>
    <w:p w14:paraId="6F047873" w14:textId="77777777" w:rsidR="006E043F" w:rsidRPr="00C27051" w:rsidRDefault="006E043F" w:rsidP="006E043F">
      <w:pPr>
        <w:ind w:firstLine="10348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198DD5DB" w14:textId="77777777" w:rsidR="006E043F" w:rsidRPr="00C27051" w:rsidRDefault="006E043F" w:rsidP="006E043F">
      <w:pPr>
        <w:ind w:firstLine="10348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7151F29F" w14:textId="1598504A" w:rsidR="006E043F" w:rsidRPr="00C27CC7" w:rsidRDefault="006E043F" w:rsidP="006E043F">
      <w:pPr>
        <w:ind w:firstLine="10348"/>
        <w:rPr>
          <w:sz w:val="24"/>
          <w:szCs w:val="24"/>
        </w:rPr>
      </w:pPr>
      <w:bookmarkStart w:id="0" w:name="_Hlk221720076"/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_____</w:t>
      </w:r>
    </w:p>
    <w:bookmarkEnd w:id="0"/>
    <w:p w14:paraId="012B964E" w14:textId="77777777" w:rsidR="006E043F" w:rsidRDefault="006E043F" w:rsidP="008F2784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sz w:val="24"/>
        </w:rPr>
      </w:pPr>
    </w:p>
    <w:p w14:paraId="155772BD" w14:textId="77777777" w:rsidR="006E043F" w:rsidRDefault="006E043F" w:rsidP="008F2784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sz w:val="24"/>
        </w:rPr>
      </w:pPr>
    </w:p>
    <w:p w14:paraId="34A83E6A" w14:textId="0031E629" w:rsidR="008F2784" w:rsidRDefault="008F2784" w:rsidP="008F2784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F01CB">
        <w:rPr>
          <w:rFonts w:ascii="Times New Roman" w:hAnsi="Times New Roman"/>
          <w:sz w:val="24"/>
        </w:rPr>
        <w:t xml:space="preserve">ПАСПОРТ </w:t>
      </w:r>
    </w:p>
    <w:p w14:paraId="356F4891" w14:textId="77777777" w:rsidR="008F2784" w:rsidRPr="004F01CB" w:rsidRDefault="008F2784" w:rsidP="008F2784">
      <w:pPr>
        <w:widowControl w:val="0"/>
        <w:autoSpaceDE w:val="0"/>
        <w:autoSpaceDN w:val="0"/>
        <w:jc w:val="center"/>
        <w:outlineLvl w:val="1"/>
        <w:rPr>
          <w:rFonts w:ascii="Times New Roman" w:hAnsi="Times New Roman"/>
          <w:sz w:val="24"/>
        </w:rPr>
      </w:pPr>
      <w:r w:rsidRPr="004F01CB">
        <w:rPr>
          <w:rFonts w:ascii="Times New Roman" w:hAnsi="Times New Roman"/>
          <w:sz w:val="24"/>
        </w:rPr>
        <w:t xml:space="preserve">муниципальной программы </w:t>
      </w:r>
      <w:r>
        <w:rPr>
          <w:rFonts w:ascii="Times New Roman" w:hAnsi="Times New Roman"/>
          <w:sz w:val="24"/>
        </w:rPr>
        <w:t>«Р</w:t>
      </w:r>
      <w:r w:rsidRPr="004F01CB">
        <w:rPr>
          <w:rFonts w:ascii="Times New Roman" w:hAnsi="Times New Roman"/>
          <w:sz w:val="24"/>
        </w:rPr>
        <w:t>азвитие</w:t>
      </w:r>
      <w:r>
        <w:rPr>
          <w:rFonts w:ascii="Times New Roman" w:hAnsi="Times New Roman"/>
          <w:sz w:val="24"/>
        </w:rPr>
        <w:t xml:space="preserve"> п</w:t>
      </w:r>
      <w:r w:rsidRPr="004F01CB">
        <w:rPr>
          <w:rFonts w:ascii="Times New Roman" w:hAnsi="Times New Roman"/>
          <w:sz w:val="24"/>
        </w:rPr>
        <w:t xml:space="preserve">редпринимательства в </w:t>
      </w:r>
      <w:r>
        <w:rPr>
          <w:rFonts w:ascii="Times New Roman" w:hAnsi="Times New Roman"/>
          <w:sz w:val="24"/>
        </w:rPr>
        <w:t>ЗАТО</w:t>
      </w:r>
      <w:r w:rsidRPr="004F01CB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С</w:t>
      </w:r>
      <w:r w:rsidRPr="004F01CB">
        <w:rPr>
          <w:rFonts w:ascii="Times New Roman" w:hAnsi="Times New Roman"/>
          <w:sz w:val="24"/>
        </w:rPr>
        <w:t>еверск</w:t>
      </w:r>
      <w:r>
        <w:rPr>
          <w:rFonts w:ascii="Times New Roman" w:hAnsi="Times New Roman"/>
          <w:sz w:val="24"/>
        </w:rPr>
        <w:t>»</w:t>
      </w:r>
    </w:p>
    <w:p w14:paraId="093FB746" w14:textId="77777777" w:rsidR="008F2784" w:rsidRDefault="008F2784" w:rsidP="008F2784">
      <w:pPr>
        <w:widowControl w:val="0"/>
        <w:autoSpaceDE w:val="0"/>
        <w:autoSpaceDN w:val="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1462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284"/>
        <w:gridCol w:w="5386"/>
        <w:gridCol w:w="1275"/>
        <w:gridCol w:w="1134"/>
        <w:gridCol w:w="1134"/>
        <w:gridCol w:w="1134"/>
        <w:gridCol w:w="1277"/>
      </w:tblGrid>
      <w:tr w:rsidR="008F2784" w:rsidRPr="00B84D85" w14:paraId="79A11C0E" w14:textId="5EFAA6CC" w:rsidTr="008F2784">
        <w:trPr>
          <w:trHeight w:val="652"/>
        </w:trPr>
        <w:tc>
          <w:tcPr>
            <w:tcW w:w="3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6AEAD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 (далее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 xml:space="preserve"> Программа)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DC4D0" w14:textId="79027968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Развитие предпринимательства в ЗАТО Северск</w:t>
            </w:r>
          </w:p>
        </w:tc>
      </w:tr>
      <w:tr w:rsidR="008F2784" w:rsidRPr="00B84D85" w14:paraId="58713644" w14:textId="66D43E32" w:rsidTr="008F2784">
        <w:trPr>
          <w:trHeight w:val="240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E4E81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Cрок реализации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2EDCF" w14:textId="01586F1F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8F2784" w:rsidRPr="00B84D85" w14:paraId="251446BF" w14:textId="294A22C0" w:rsidTr="008F2784">
        <w:trPr>
          <w:trHeight w:val="527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C2C5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3DFAB" w14:textId="75C78A02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8F2784" w:rsidRPr="00B84D85" w14:paraId="7BA68AF0" w14:textId="27485447" w:rsidTr="008F2784">
        <w:trPr>
          <w:trHeight w:val="251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C549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Соисполнители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5E144" w14:textId="1C5B9594" w:rsidR="008F2784" w:rsidRPr="00B84D85" w:rsidRDefault="00BA21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Отсутствуют</w:t>
            </w:r>
          </w:p>
        </w:tc>
      </w:tr>
      <w:tr w:rsidR="008F2784" w:rsidRPr="00B84D85" w14:paraId="701D18F3" w14:textId="542FAD64" w:rsidTr="008F2784">
        <w:trPr>
          <w:trHeight w:val="256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D23E1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BBE4E" w14:textId="605AF450" w:rsidR="008F2784" w:rsidRPr="00B84D85" w:rsidRDefault="00BA2184" w:rsidP="00BA2184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Администрация ЗАТО Северск </w:t>
            </w:r>
          </w:p>
        </w:tc>
      </w:tr>
      <w:tr w:rsidR="008F2784" w:rsidRPr="00B84D85" w14:paraId="3D4A34BA" w14:textId="77607C2B" w:rsidTr="008F2784">
        <w:trPr>
          <w:trHeight w:val="1122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320D5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Цель социально-экономического развития ЗАТО Северск, на реализацию которой направлена Программа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8628D" w14:textId="57A6C8BB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Создание благоприятного предпринимательского климата и условий для ведения бизнеса, повышение его инновационной активности</w:t>
            </w:r>
          </w:p>
        </w:tc>
      </w:tr>
      <w:tr w:rsidR="008F2784" w:rsidRPr="00B84D85" w14:paraId="4B164C4D" w14:textId="4A398879" w:rsidTr="008F2784">
        <w:trPr>
          <w:trHeight w:val="228"/>
        </w:trPr>
        <w:tc>
          <w:tcPr>
            <w:tcW w:w="3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5856E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Цель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56E37" w14:textId="4DDF0C70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Содействие развитию предпринимательства в ЗАТО Северск</w:t>
            </w:r>
          </w:p>
        </w:tc>
      </w:tr>
      <w:tr w:rsidR="008F2784" w:rsidRPr="00B84D85" w14:paraId="2665F0D1" w14:textId="48D1E8CE" w:rsidTr="00B33F19">
        <w:trPr>
          <w:trHeight w:val="116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7A15C4" w14:textId="77777777" w:rsidR="008F2784" w:rsidRPr="00B84D85" w:rsidRDefault="008F2784" w:rsidP="008F2784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1DA58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Показатели цели,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22926" w14:textId="77777777" w:rsidR="008F2784" w:rsidRPr="00A34512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18612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2025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156A1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951C27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2027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D02D9" w14:textId="74861584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</w:tr>
      <w:tr w:rsidR="002C796C" w:rsidRPr="00B84D85" w14:paraId="4CBF475D" w14:textId="34C31AC5" w:rsidTr="00292EDA">
        <w:trPr>
          <w:trHeight w:val="70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443F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F28FF" w14:textId="566232F0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1. Число субъектов малого и среднего предпринимательства в расчете на 10 тыс. человек населения,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4C488" w14:textId="6B3DB441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8605" w14:textId="1E282B2A" w:rsidR="002C796C" w:rsidRPr="00B84D85" w:rsidRDefault="00292EDA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66E52" w14:textId="060C9EB6" w:rsidR="002C796C" w:rsidRPr="00B84D85" w:rsidRDefault="00292EDA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306F9" w14:textId="2D31654A" w:rsidR="002C796C" w:rsidRPr="00B84D85" w:rsidRDefault="00292EDA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6CC89" w14:textId="5B07920F" w:rsidR="002C796C" w:rsidRPr="00B84D85" w:rsidRDefault="00292EDA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339</w:t>
            </w:r>
          </w:p>
        </w:tc>
      </w:tr>
      <w:tr w:rsidR="002C796C" w:rsidRPr="00B84D85" w14:paraId="094A8DEA" w14:textId="20417CDD" w:rsidTr="00B33F19">
        <w:trPr>
          <w:trHeight w:val="818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218A82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A8742" w14:textId="3CF09892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2. Численность занятых в сфере малого и средне</w:t>
            </w:r>
            <w:r w:rsidR="009C20C6">
              <w:rPr>
                <w:rFonts w:ascii="Times New Roman" w:hAnsi="Times New Roman"/>
                <w:sz w:val="24"/>
                <w:szCs w:val="24"/>
              </w:rPr>
              <w:t>-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го предпринимательства, включая индивидуаль</w:t>
            </w:r>
            <w:r w:rsidR="009C20C6">
              <w:rPr>
                <w:rFonts w:ascii="Times New Roman" w:hAnsi="Times New Roman"/>
                <w:sz w:val="24"/>
                <w:szCs w:val="24"/>
              </w:rPr>
              <w:t>-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ных</w:t>
            </w:r>
            <w:r w:rsidR="009C20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предпринимателей, чел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D75A" w14:textId="72A3AFC6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97282" w14:textId="38B3BEED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AC4C2" w14:textId="62B063C9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B3705" w14:textId="23F1001F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19228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DCA4" w14:textId="6F9E6087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19268</w:t>
            </w:r>
          </w:p>
        </w:tc>
      </w:tr>
      <w:tr w:rsidR="002C796C" w:rsidRPr="00B84D85" w14:paraId="796B6C2E" w14:textId="77A03573" w:rsidTr="00E82B7B">
        <w:trPr>
          <w:trHeight w:val="432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330E59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A129F" w14:textId="5239245E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3. Доля занятых в сфере малого и среднего предпринимательства в общем числе занятых ЗАТО Северск, проц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930A3" w14:textId="4EEE6FF7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8CA6" w14:textId="39B8B6A7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F6EF4" w14:textId="7E440180" w:rsidR="002C796C" w:rsidRPr="00B84D85" w:rsidRDefault="00E82B7B" w:rsidP="00B33F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07EC1" w14:textId="11FA8DBB" w:rsidR="002C796C" w:rsidRPr="00B84D85" w:rsidRDefault="00E82B7B" w:rsidP="00B33F1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F6D9E" w14:textId="541BE6B8" w:rsidR="002C796C" w:rsidRPr="00B84D85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45,8</w:t>
            </w:r>
          </w:p>
        </w:tc>
      </w:tr>
      <w:tr w:rsidR="002C796C" w:rsidRPr="00B84D85" w14:paraId="57050C35" w14:textId="2E8D3585" w:rsidTr="00B33F19">
        <w:trPr>
          <w:trHeight w:val="1110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21827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548E4" w14:textId="0F7C205A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 xml:space="preserve">тории опережающего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, ед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A1990" w14:textId="03519800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36EC6" w14:textId="143FBA59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6404" w14:textId="0A0FDD57" w:rsidR="002C796C" w:rsidRPr="00B84D85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CF3C" w14:textId="382BDF5F" w:rsidR="002C796C" w:rsidRPr="00B84D85" w:rsidRDefault="002C796C" w:rsidP="00E82B7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E82B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AF11A" w14:textId="594A37DB" w:rsidR="002C796C" w:rsidRDefault="00E82B7B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2C796C" w:rsidRPr="00637FA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F2784" w:rsidRPr="00B84D85" w14:paraId="27315D32" w14:textId="28105EB8" w:rsidTr="00B33F19">
        <w:trPr>
          <w:trHeight w:val="70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7B23E2B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70E7E74" w14:textId="6BC2A2C2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1. Обеспечение субъектов предпринимательства необходимой инфраструктурой</w:t>
            </w:r>
          </w:p>
        </w:tc>
      </w:tr>
      <w:tr w:rsidR="008F2784" w:rsidRPr="00B84D85" w14:paraId="4DF0E5D0" w14:textId="2215F82B" w:rsidTr="00B33F19">
        <w:trPr>
          <w:trHeight w:val="722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D0FD44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FDE3CCC" w14:textId="583014ED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2. 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</w:t>
            </w:r>
          </w:p>
        </w:tc>
      </w:tr>
      <w:tr w:rsidR="008F2784" w:rsidRPr="00B84D85" w14:paraId="4B57948F" w14:textId="4BCF3A45" w:rsidTr="00B33F19">
        <w:trPr>
          <w:trHeight w:val="437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DAD37E7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7FB52F0" w14:textId="33C818DC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3. Обеспечение конструктивного взаимодействия органов власти, бизнеса, общества, популяризация предпринимательской деятельности</w:t>
            </w:r>
          </w:p>
        </w:tc>
      </w:tr>
      <w:tr w:rsidR="008F2784" w:rsidRPr="00B84D85" w14:paraId="23AA3091" w14:textId="2FA9B447" w:rsidTr="00B33F19">
        <w:trPr>
          <w:trHeight w:val="567"/>
        </w:trPr>
        <w:tc>
          <w:tcPr>
            <w:tcW w:w="32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9EB07AA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Подпрограммы Программы</w:t>
            </w: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5E1A2" w14:textId="454C2AF4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Развитие эффективной инфраструктуры поддержки предпринимательства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784" w:rsidRPr="00B84D85" w14:paraId="1B3E275D" w14:textId="715DD585" w:rsidTr="00B33F19">
        <w:trPr>
          <w:trHeight w:val="566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5EB43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D54F12" w14:textId="2D67CD4B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784" w:rsidRPr="00B84D85" w14:paraId="3B28FFBD" w14:textId="0D4733D8" w:rsidTr="007862E8">
        <w:trPr>
          <w:trHeight w:val="319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78DDD9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9C91D3" w14:textId="42A7CD4C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784" w:rsidRPr="00B84D85" w14:paraId="3E4C7992" w14:textId="349339DF" w:rsidTr="007862E8">
        <w:trPr>
          <w:trHeight w:val="465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EE7C516" w14:textId="7777777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00159" w14:textId="0BA60427" w:rsidR="008F2784" w:rsidRPr="00B84D85" w:rsidRDefault="008F2784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8F2784" w:rsidRPr="00B84D85" w14:paraId="4AAAA018" w14:textId="59E064EF" w:rsidTr="008F2784">
        <w:trPr>
          <w:trHeight w:val="276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E0BCEB" w14:textId="77777777" w:rsidR="008F2784" w:rsidRPr="00B84D85" w:rsidRDefault="008F2784" w:rsidP="008F2784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C45E8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2BA82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49F647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9CE98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2026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77E06" w14:textId="77777777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2027 год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D081C" w14:textId="7B189186" w:rsidR="008F2784" w:rsidRPr="00B84D85" w:rsidRDefault="008F2784" w:rsidP="008F27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</w:tr>
      <w:tr w:rsidR="002C796C" w:rsidRPr="00B84D85" w14:paraId="6D2F6814" w14:textId="0D7CC123" w:rsidTr="008F2784">
        <w:trPr>
          <w:trHeight w:val="270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C929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F499F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83227" w14:textId="4AD50E68" w:rsidR="002C796C" w:rsidRPr="00B84D85" w:rsidRDefault="000905E9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05E9">
              <w:rPr>
                <w:rFonts w:ascii="Times New Roman" w:hAnsi="Times New Roman"/>
                <w:sz w:val="24"/>
                <w:szCs w:val="24"/>
              </w:rPr>
              <w:t>30 454,25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8D064" w14:textId="20D9066A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AF7E73" w14:textId="78771E6B" w:rsidR="002C796C" w:rsidRPr="00B84D85" w:rsidRDefault="002C796C" w:rsidP="007862E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3728">
              <w:rPr>
                <w:rFonts w:ascii="Times New Roman" w:hAnsi="Times New Roman"/>
                <w:sz w:val="24"/>
                <w:szCs w:val="24"/>
              </w:rPr>
              <w:t>11 8</w:t>
            </w:r>
            <w:r w:rsidR="007862E8">
              <w:rPr>
                <w:rFonts w:ascii="Times New Roman" w:hAnsi="Times New Roman"/>
                <w:sz w:val="24"/>
                <w:szCs w:val="24"/>
              </w:rPr>
              <w:t>3</w:t>
            </w:r>
            <w:r w:rsidRPr="008F3728">
              <w:rPr>
                <w:rFonts w:ascii="Times New Roman" w:hAnsi="Times New Roman"/>
                <w:sz w:val="24"/>
                <w:szCs w:val="24"/>
              </w:rPr>
              <w:t>8,00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2A778" w14:textId="647A3D4F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3728">
              <w:rPr>
                <w:rFonts w:ascii="Times New Roman" w:hAnsi="Times New Roman"/>
                <w:sz w:val="24"/>
                <w:szCs w:val="24"/>
              </w:rPr>
              <w:t>11 828,00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A2094" w14:textId="457B3AF1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F3728">
              <w:rPr>
                <w:rFonts w:ascii="Times New Roman" w:hAnsi="Times New Roman"/>
                <w:sz w:val="24"/>
                <w:szCs w:val="24"/>
              </w:rPr>
              <w:t>11 828,00</w:t>
            </w:r>
          </w:p>
        </w:tc>
      </w:tr>
      <w:tr w:rsidR="002C796C" w:rsidRPr="00B84D85" w14:paraId="61BE1C4C" w14:textId="4D907E78" w:rsidTr="008F2784">
        <w:trPr>
          <w:trHeight w:val="315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EB8BE07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EE8A3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F83BD" w14:textId="0B47F3DA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14 925,50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DD14A" w14:textId="7F0CF70C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2BF73" w14:textId="3E08B46C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78820" w14:textId="3174A608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09DFB" w14:textId="525E20FD" w:rsidR="002C796C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2C796C" w:rsidRPr="00B84D85" w14:paraId="4B9529D5" w14:textId="1EC97E9A" w:rsidTr="008F2784">
        <w:trPr>
          <w:trHeight w:val="84"/>
        </w:trPr>
        <w:tc>
          <w:tcPr>
            <w:tcW w:w="3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550864B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CE0AA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37F12" w14:textId="10A03C94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EC0EA" w14:textId="433478B3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B8FB9" w14:textId="652EC737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58752" w14:textId="094088CE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A9A4F" w14:textId="77777777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96C" w:rsidRPr="00B84D85" w14:paraId="6C2B3446" w14:textId="38CEA3AA" w:rsidTr="008F2784">
        <w:trPr>
          <w:trHeight w:val="239"/>
        </w:trPr>
        <w:tc>
          <w:tcPr>
            <w:tcW w:w="3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2B07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78D48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3DFC6" w14:textId="54240448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4C4F85" w14:textId="1A418BC6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3A20B" w14:textId="7C33F07B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C5C3D" w14:textId="0C780121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977DD" w14:textId="2E4F8A5A" w:rsidR="002C796C" w:rsidRPr="00B84D85" w:rsidRDefault="00440F44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B84D85" w14:paraId="1AFB3A57" w14:textId="6B284195" w:rsidTr="008F2784">
        <w:trPr>
          <w:trHeight w:val="278"/>
        </w:trPr>
        <w:tc>
          <w:tcPr>
            <w:tcW w:w="3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5066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63359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C8C15" w14:textId="36831D18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70F06" w14:textId="1D3190D2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8035E" w14:textId="008089F3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5EABD" w14:textId="487C6AFC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8EB57" w14:textId="5E521955" w:rsidR="002C796C" w:rsidRPr="00B84D85" w:rsidRDefault="00440F44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B84D85" w14:paraId="15D7A1A6" w14:textId="0E1925FA" w:rsidTr="008F2784">
        <w:trPr>
          <w:trHeight w:val="136"/>
        </w:trPr>
        <w:tc>
          <w:tcPr>
            <w:tcW w:w="3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9E1BD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5EA19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2A422" w14:textId="18025353" w:rsidR="002C796C" w:rsidRPr="00B84D85" w:rsidRDefault="000905E9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905E9">
              <w:rPr>
                <w:rFonts w:ascii="Times New Roman" w:hAnsi="Times New Roman"/>
                <w:sz w:val="24"/>
                <w:szCs w:val="24"/>
              </w:rPr>
              <w:t>90 041,34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FB17F" w14:textId="410A03D7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94CCD" w14:textId="090355E7" w:rsidR="002C796C" w:rsidRPr="00B84D85" w:rsidRDefault="002C796C" w:rsidP="007862E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39 1</w:t>
            </w:r>
            <w:r w:rsidR="007862E8">
              <w:rPr>
                <w:rFonts w:ascii="Times New Roman" w:hAnsi="Times New Roman"/>
                <w:sz w:val="24"/>
                <w:szCs w:val="24"/>
              </w:rPr>
              <w:t>8</w:t>
            </w: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40B06" w14:textId="567A91E0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2923B" w14:textId="717E8341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</w:tr>
      <w:tr w:rsidR="002C796C" w:rsidRPr="00B84D85" w14:paraId="065DE3BA" w14:textId="2A40CAEF" w:rsidTr="008F2784">
        <w:trPr>
          <w:trHeight w:val="278"/>
        </w:trPr>
        <w:tc>
          <w:tcPr>
            <w:tcW w:w="3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273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913AA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40F36" w14:textId="0EB753A6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87C21" w14:textId="5D1710A1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F0562" w14:textId="0777F1AD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E6322" w14:textId="6D3CB7D9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0313" w14:textId="6EF1ADC9" w:rsidR="002C796C" w:rsidRPr="00B84D85" w:rsidRDefault="00440F44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B84D85" w14:paraId="64A21E09" w14:textId="6BA0B7FB" w:rsidTr="008F2784">
        <w:trPr>
          <w:trHeight w:val="141"/>
        </w:trPr>
        <w:tc>
          <w:tcPr>
            <w:tcW w:w="3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5F7E9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49F54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132C1" w14:textId="36B80DF3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4FCC5" w14:textId="530E28E7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1BF34" w14:textId="0A77F2FA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0D2C2" w14:textId="43B7AA05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F0E59" w14:textId="2D004452" w:rsidR="002C796C" w:rsidRPr="00B84D85" w:rsidRDefault="00440F44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B84D85" w14:paraId="39F12FDC" w14:textId="2F96310B" w:rsidTr="008F2784">
        <w:trPr>
          <w:trHeight w:val="315"/>
        </w:trPr>
        <w:tc>
          <w:tcPr>
            <w:tcW w:w="3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3D00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9BFAE6" w14:textId="77777777" w:rsidR="002C796C" w:rsidRPr="00B84D85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B84D8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5117C" w14:textId="63B3BA6F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26 596,84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ACAA46" w14:textId="173529AD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D0C63" w14:textId="47084E9B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0D3FB" w14:textId="69BA1710" w:rsidR="002C796C" w:rsidRPr="00B84D85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43C21" w14:textId="459062C4" w:rsidR="002C796C" w:rsidRDefault="002C796C" w:rsidP="002C796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1 349,00»</w:t>
            </w:r>
          </w:p>
        </w:tc>
      </w:tr>
    </w:tbl>
    <w:p w14:paraId="1D2AD768" w14:textId="77777777" w:rsidR="008F2784" w:rsidRDefault="008F2784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0CF12E30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1B859466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6E9ABFEE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41C1F41D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6CA84E8E" w14:textId="77777777" w:rsidR="0093638A" w:rsidRDefault="0093638A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  <w:sectPr w:rsidR="0093638A" w:rsidSect="00D74C10">
          <w:headerReference w:type="default" r:id="rId7"/>
          <w:footerReference w:type="default" r:id="rId8"/>
          <w:footerReference w:type="first" r:id="rId9"/>
          <w:pgSz w:w="16838" w:h="11906" w:orient="landscape" w:code="9"/>
          <w:pgMar w:top="1701" w:right="1134" w:bottom="567" w:left="1134" w:header="709" w:footer="709" w:gutter="0"/>
          <w:cols w:space="720"/>
          <w:noEndnote/>
          <w:titlePg/>
          <w:docGrid w:linePitch="272"/>
        </w:sectPr>
      </w:pPr>
    </w:p>
    <w:p w14:paraId="04791257" w14:textId="780647B9" w:rsidR="00437F67" w:rsidRPr="00C27051" w:rsidRDefault="00437F67" w:rsidP="006E043F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2</w:t>
      </w:r>
    </w:p>
    <w:p w14:paraId="33C1456F" w14:textId="77777777" w:rsidR="00437F67" w:rsidRPr="00C27051" w:rsidRDefault="00437F67" w:rsidP="006E043F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18918526" w14:textId="77777777" w:rsidR="00437F67" w:rsidRPr="00C27051" w:rsidRDefault="00437F67" w:rsidP="006E043F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316C895C" w14:textId="77777777" w:rsidR="006E043F" w:rsidRPr="00C27CC7" w:rsidRDefault="006E043F" w:rsidP="006E043F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_____</w:t>
      </w:r>
    </w:p>
    <w:p w14:paraId="58C8292C" w14:textId="77777777" w:rsidR="00437F67" w:rsidRDefault="00437F67" w:rsidP="004A7FFA">
      <w:pPr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</w:p>
    <w:p w14:paraId="79B8D128" w14:textId="4A79D2D1" w:rsidR="007C27D0" w:rsidRPr="001250EA" w:rsidRDefault="00CC6029" w:rsidP="007C27D0">
      <w:pPr>
        <w:widowControl w:val="0"/>
        <w:autoSpaceDE w:val="0"/>
        <w:autoSpaceDN w:val="0"/>
        <w:adjustRightInd w:val="0"/>
        <w:spacing w:before="30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7C27D0" w:rsidRPr="001250EA">
        <w:rPr>
          <w:rFonts w:ascii="Times New Roman" w:hAnsi="Times New Roman"/>
          <w:bCs/>
          <w:sz w:val="24"/>
          <w:szCs w:val="24"/>
        </w:rPr>
        <w:t>СВЕДЕНИЯ</w:t>
      </w:r>
    </w:p>
    <w:p w14:paraId="423CE24B" w14:textId="77777777" w:rsidR="007C27D0" w:rsidRPr="001250EA" w:rsidRDefault="007C27D0" w:rsidP="007C27D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1250EA">
        <w:rPr>
          <w:rFonts w:ascii="Times New Roman" w:hAnsi="Times New Roman"/>
          <w:bCs/>
          <w:sz w:val="24"/>
          <w:szCs w:val="24"/>
        </w:rPr>
        <w:t>о составе и значениях целевых показателей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250EA">
        <w:rPr>
          <w:rFonts w:ascii="Times New Roman" w:hAnsi="Times New Roman"/>
          <w:bCs/>
          <w:sz w:val="24"/>
          <w:szCs w:val="24"/>
        </w:rPr>
        <w:t>(индикаторов) результативности муниципальной программы</w:t>
      </w:r>
    </w:p>
    <w:p w14:paraId="34C22D57" w14:textId="77777777" w:rsidR="007C27D0" w:rsidRPr="001250EA" w:rsidRDefault="007C27D0" w:rsidP="007C27D0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1250EA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18523122" w14:textId="77777777" w:rsidR="007C27D0" w:rsidRPr="00F87463" w:rsidRDefault="007C27D0" w:rsidP="007C27D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2433A69E" w14:textId="77777777" w:rsidR="007C27D0" w:rsidRPr="006F7B00" w:rsidRDefault="007C27D0" w:rsidP="007C27D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6F7B00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2</w:t>
      </w:r>
    </w:p>
    <w:tbl>
      <w:tblPr>
        <w:tblW w:w="14533" w:type="dxa"/>
        <w:tblInd w:w="62" w:type="dxa"/>
        <w:tblLayout w:type="fixed"/>
        <w:tblCellMar>
          <w:top w:w="62" w:type="dxa"/>
          <w:left w:w="62" w:type="dxa"/>
          <w:bottom w:w="62" w:type="dxa"/>
          <w:right w:w="62" w:type="dxa"/>
        </w:tblCellMar>
        <w:tblLook w:val="0000" w:firstRow="0" w:lastRow="0" w:firstColumn="0" w:lastColumn="0" w:noHBand="0" w:noVBand="0"/>
      </w:tblPr>
      <w:tblGrid>
        <w:gridCol w:w="450"/>
        <w:gridCol w:w="3878"/>
        <w:gridCol w:w="736"/>
        <w:gridCol w:w="823"/>
        <w:gridCol w:w="851"/>
        <w:gridCol w:w="850"/>
        <w:gridCol w:w="851"/>
        <w:gridCol w:w="850"/>
        <w:gridCol w:w="1134"/>
        <w:gridCol w:w="1136"/>
        <w:gridCol w:w="1415"/>
        <w:gridCol w:w="1559"/>
      </w:tblGrid>
      <w:tr w:rsidR="00030777" w:rsidRPr="00DD4454" w14:paraId="5455EF46" w14:textId="77777777" w:rsidTr="00A04009">
        <w:tc>
          <w:tcPr>
            <w:tcW w:w="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B6E4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п/п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2B35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7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7D21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ница изме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рения</w:t>
            </w:r>
          </w:p>
        </w:tc>
        <w:tc>
          <w:tcPr>
            <w:tcW w:w="53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B4275" w14:textId="3B44BAF4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A1F1" w14:textId="1577B1C3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Перио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дичность сбора данных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A192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Метод сбора информа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442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030777" w:rsidRPr="00DD4454" w14:paraId="01D7EF55" w14:textId="77777777" w:rsidTr="00A04009">
        <w:tc>
          <w:tcPr>
            <w:tcW w:w="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3F7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E623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DBD2E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F8034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23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6135A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099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A7C11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65C36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D121" w14:textId="5CBDF2E4" w:rsidR="00030777" w:rsidRPr="00DD4454" w:rsidRDefault="00030777" w:rsidP="00A04009">
            <w:pPr>
              <w:widowControl w:val="0"/>
              <w:autoSpaceDE w:val="0"/>
              <w:autoSpaceDN w:val="0"/>
              <w:adjustRightInd w:val="0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C5AC1" w14:textId="7B615A51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A7D5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D6AD3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0777" w:rsidRPr="00DD4454" w14:paraId="48FD3B67" w14:textId="77777777" w:rsidTr="00A04009">
        <w:trPr>
          <w:trHeight w:val="23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38B7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D9E1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6F8D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59FE3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6F0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35C9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73C7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81A11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33B7" w14:textId="5F49550C" w:rsidR="00030777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CE0C8" w14:textId="7C4296FB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33FF" w14:textId="1FF5779E" w:rsidR="00030777" w:rsidRPr="00DD4454" w:rsidRDefault="00030777" w:rsidP="00030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F8139" w14:textId="796B38D3" w:rsidR="00030777" w:rsidRPr="00DD4454" w:rsidRDefault="00030777" w:rsidP="0003077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030777" w:rsidRPr="00DD4454" w14:paraId="6EF774C2" w14:textId="77777777" w:rsidTr="00A04009">
        <w:tc>
          <w:tcPr>
            <w:tcW w:w="145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B423" w14:textId="3947CD78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outlineLvl w:val="3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Показатели муниципальной программы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Развитие предпринимательства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04009" w:rsidRPr="00DD4454" w14:paraId="0285B541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32B6" w14:textId="77777777" w:rsidR="00A04009" w:rsidRPr="00DD4454" w:rsidRDefault="00A04009" w:rsidP="00F07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129E4" w14:textId="4BF0050D" w:rsidR="00A04009" w:rsidRPr="00DD4454" w:rsidRDefault="00A04009" w:rsidP="002A7FF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Число субъектов малого и среднего предпринимательства в расчете на 10 тыс. человек населения 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C507" w14:textId="77777777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7609" w14:textId="6F36398D" w:rsidR="00A04009" w:rsidRPr="00DD4454" w:rsidRDefault="00CD4DDE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FE9A" w14:textId="0E4AC1F9" w:rsidR="00A04009" w:rsidRPr="00DD4454" w:rsidRDefault="00CD4DDE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30CB" w14:textId="56346D71" w:rsidR="00A04009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B7CDD" w14:textId="34576410" w:rsidR="00A04009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20F12" w14:textId="17A695C1" w:rsidR="00A04009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7023" w14:textId="6CCBBBB7" w:rsidR="00A04009" w:rsidRPr="00A04009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D56B" w14:textId="78852009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4656" w14:textId="77777777" w:rsidR="00A04009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Статисти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ческая </w:t>
            </w:r>
          </w:p>
          <w:p w14:paraId="6A970A43" w14:textId="77777777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18EF2" w14:textId="77777777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030777" w:rsidRPr="00DD4454" w14:paraId="7EBF99E5" w14:textId="77777777" w:rsidTr="002A7FF2">
        <w:trPr>
          <w:trHeight w:val="123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4232" w14:textId="77777777" w:rsidR="00030777" w:rsidRPr="00DD4454" w:rsidRDefault="00030777" w:rsidP="00F07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723A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Численность занятых в сфере малого и среднего предпринимательства, включая индивидуальных предпринимателей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E16D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01F0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1513D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69782" w14:textId="5EED5AEF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F23ED" w14:textId="52C65B9D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19149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222CC" w14:textId="1EB5793E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877A" w14:textId="32F905E2" w:rsidR="00030777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19268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DD4F0" w14:textId="58109B88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B316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Статисти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19CD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030777" w:rsidRPr="00DD4454" w14:paraId="45432086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F0E3" w14:textId="77777777" w:rsidR="00030777" w:rsidRPr="00DD4454" w:rsidRDefault="00030777" w:rsidP="00F07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8F056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Доля занятых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сфере 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мало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и средне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предпринимательств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в общем числе занятых ЗАТО Северск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8CBB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E9DB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42204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9DAC7" w14:textId="16637816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AF0A4" w14:textId="01029453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9015" w14:textId="5B00EDB2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4D63" w14:textId="4DABB2AF" w:rsidR="00030777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45,8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3A91" w14:textId="70F9095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5845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Статисти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3229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A04009" w:rsidRPr="00DD4454" w14:paraId="43E4B04F" w14:textId="77777777" w:rsidTr="00A04009">
        <w:trPr>
          <w:trHeight w:val="30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18F9D" w14:textId="7D16C616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46FD" w14:textId="6DBA3DF0" w:rsidR="00A04009" w:rsidRPr="001A5F68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3204B" w14:textId="1CE71B72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AA28F" w14:textId="6914B69C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AFC19" w14:textId="5AAE627A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6351C" w14:textId="6F04BA0F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278C" w14:textId="2362C631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FE6C" w14:textId="1F59F947" w:rsidR="00A04009" w:rsidRDefault="00A04009" w:rsidP="00A040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269E5" w14:textId="59BCEA77" w:rsidR="00A04009" w:rsidRPr="00DD4454" w:rsidRDefault="00A04009" w:rsidP="00B33F1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6F48" w14:textId="3F7BB09F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ABEA6" w14:textId="073391FE" w:rsidR="00A04009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C790" w14:textId="607462A9" w:rsidR="00A04009" w:rsidRPr="00DD4454" w:rsidRDefault="00A04009" w:rsidP="00A04009">
            <w:pPr>
              <w:widowControl w:val="0"/>
              <w:autoSpaceDE w:val="0"/>
              <w:autoSpaceDN w:val="0"/>
              <w:adjustRightInd w:val="0"/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030777" w:rsidRPr="00DD4454" w14:paraId="6AEB4B7D" w14:textId="77777777" w:rsidTr="00A04009">
        <w:trPr>
          <w:trHeight w:val="102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7F89" w14:textId="77777777" w:rsidR="00030777" w:rsidRPr="00DD4454" w:rsidRDefault="00030777" w:rsidP="00F0756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06FD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A5F68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мест, созданных за счет поддержки субъектов малого и среднего предпринимательства, оказываемой в рамках программных мероприятий, и развития территории опережающего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A5F68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FEA2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43A4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AEA7C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4CD8" w14:textId="37A72A90" w:rsidR="00030777" w:rsidRPr="00DD4454" w:rsidRDefault="0069733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E458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6D0C4" w14:textId="4EF2D3E4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647B" w14:textId="54B7B662" w:rsidR="00030777" w:rsidRPr="00DD4454" w:rsidRDefault="000C0A8F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3F65F" w14:textId="16ED8F55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8E6D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Периоди-ческая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C55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ция ЗАТО Северск</w:t>
            </w:r>
          </w:p>
        </w:tc>
      </w:tr>
      <w:tr w:rsidR="00030777" w:rsidRPr="00DD4454" w14:paraId="29DC21CF" w14:textId="77777777" w:rsidTr="00A04009">
        <w:tc>
          <w:tcPr>
            <w:tcW w:w="145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8034" w14:textId="7A67F76A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Обеспечение субъектов предпринимательства необходимой инфраструктурой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30777" w:rsidRPr="00DD4454" w14:paraId="66F5F551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9D0A5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650F5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A0660">
              <w:rPr>
                <w:rFonts w:ascii="Times New Roman" w:hAnsi="Times New Roman"/>
                <w:color w:val="000000"/>
                <w:sz w:val="24"/>
                <w:szCs w:val="24"/>
              </w:rPr>
              <w:t>Доля субъектов малого и среднего пре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r w:rsidRPr="009A0660">
              <w:rPr>
                <w:rFonts w:ascii="Times New Roman" w:hAnsi="Times New Roman"/>
                <w:color w:val="000000"/>
                <w:sz w:val="24"/>
                <w:szCs w:val="24"/>
              </w:rPr>
              <w:t>принимательства, воспользовавшихся услугами организаций инфраструктуры поддержки предпринимательства, от обще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го</w:t>
            </w:r>
            <w:r w:rsidRPr="009A06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числ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Pr="009A06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субъектов малого и среднего предпринимательства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CD37F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A78CA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CC6E" w14:textId="7B9CA9B8" w:rsidR="00030777" w:rsidRPr="00DD4454" w:rsidRDefault="00030777" w:rsidP="007902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  <w:r w:rsidR="007902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752C7" w14:textId="3EAA855A" w:rsidR="00030777" w:rsidRPr="00DD4454" w:rsidRDefault="00697337" w:rsidP="003555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</w:t>
            </w:r>
            <w:r w:rsidR="003555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F8CB0" w14:textId="2600C6DB" w:rsidR="00030777" w:rsidRPr="00DD4454" w:rsidRDefault="000E2411" w:rsidP="000C0A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50119" w14:textId="37119025" w:rsidR="00030777" w:rsidRPr="00DD4454" w:rsidRDefault="00030777" w:rsidP="000C0A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AE31" w14:textId="4FF27BEC" w:rsidR="00030777" w:rsidRPr="00DD4454" w:rsidRDefault="00B33F19" w:rsidP="000C0A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E8A8" w14:textId="65A6AFFF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674D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Периоди-ческая 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A887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030777" w:rsidRPr="00DD4454" w14:paraId="65C7C50D" w14:textId="77777777" w:rsidTr="00A04009">
        <w:tc>
          <w:tcPr>
            <w:tcW w:w="145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2010" w14:textId="02B969F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консультационной поддержки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30777" w:rsidRPr="00DD4454" w14:paraId="4A0096A8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F6940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9AD0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B68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Доля субъектов малого и среднего предпринимательства, получивших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финансовую поддержку,</w:t>
            </w:r>
            <w:r w:rsidRPr="008B687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от общего числа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обратившихся </w:t>
            </w:r>
            <w:r w:rsidRPr="008B687D">
              <w:rPr>
                <w:rFonts w:ascii="Times New Roman" w:hAnsi="Times New Roman"/>
                <w:color w:val="000000"/>
                <w:sz w:val="24"/>
                <w:szCs w:val="24"/>
              </w:rPr>
              <w:t>субъектов малого и среднего предпринимательства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D9E2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6F0B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DED2" w14:textId="34317FA6" w:rsidR="00030777" w:rsidRPr="00DD4454" w:rsidRDefault="00030777" w:rsidP="00CD4D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CD4D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18B9" w14:textId="497D501E" w:rsidR="00030777" w:rsidRPr="00DD4454" w:rsidRDefault="002826B9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D4367" w14:textId="3AF1D4D7" w:rsidR="00030777" w:rsidRPr="00DD4454" w:rsidRDefault="002826B9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FAA39" w14:textId="0174BC83" w:rsidR="00030777" w:rsidRPr="00DD4454" w:rsidRDefault="00BD0A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2F18" w14:textId="6E8B5F50" w:rsidR="00030777" w:rsidRPr="00DD4454" w:rsidRDefault="00BD0A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22472" w14:textId="3CCDD341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1E28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97DB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Админист-рация ЗАТО Северск</w:t>
            </w:r>
          </w:p>
        </w:tc>
      </w:tr>
      <w:tr w:rsidR="00030777" w:rsidRPr="00DD4454" w14:paraId="1141233D" w14:textId="77777777" w:rsidTr="00A04009">
        <w:tc>
          <w:tcPr>
            <w:tcW w:w="1453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08CAA" w14:textId="69D17452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outlineLvl w:val="4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 xml:space="preserve">Показатели задачи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Обеспечение конструктивного взаимодействия органов власти, бизнеса, общества, популяризация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 xml:space="preserve"> Программы</w:t>
            </w:r>
          </w:p>
        </w:tc>
      </w:tr>
      <w:tr w:rsidR="00030777" w:rsidRPr="00DD4454" w14:paraId="0767E3E3" w14:textId="77777777" w:rsidTr="00A04009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8799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BA10A" w14:textId="6BF9DFBC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Количество мероприятий, направ</w:t>
            </w:r>
            <w:r w:rsidR="00A04009"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ленных на повышение имиджа предпринимательской деятельности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E0021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7E9CC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121F5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8E98" w14:textId="77777777" w:rsidR="00030777" w:rsidRPr="00DD4454" w:rsidRDefault="00030777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27D9" w14:textId="6D9D6DF0" w:rsidR="00030777" w:rsidRPr="00DD4454" w:rsidRDefault="002826B9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8660" w14:textId="671315E9" w:rsidR="00030777" w:rsidRPr="00DD4454" w:rsidRDefault="0077044B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80C1" w14:textId="467AA4C4" w:rsidR="00030777" w:rsidRPr="00DD4454" w:rsidRDefault="0077044B" w:rsidP="002826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3E2D9" w14:textId="785EDA4C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D445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4454">
              <w:rPr>
                <w:rFonts w:ascii="Times New Roman" w:hAnsi="Times New Roman"/>
                <w:sz w:val="24"/>
                <w:szCs w:val="24"/>
              </w:rPr>
              <w:t>тально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6DBC" w14:textId="77777777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ind w:right="-5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Периоди-ческая отчетность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830A" w14:textId="6A0A5D0A" w:rsidR="00030777" w:rsidRPr="00DD4454" w:rsidRDefault="00030777" w:rsidP="00DE0FA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Админист-рация ЗАТО Северск</w:t>
            </w:r>
            <w:r w:rsidR="00CC602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947BE79" w14:textId="77777777" w:rsidR="008F3728" w:rsidRDefault="008F3728" w:rsidP="007C27D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8F3728" w:rsidSect="00674E47">
          <w:headerReference w:type="default" r:id="rId10"/>
          <w:footerReference w:type="default" r:id="rId11"/>
          <w:pgSz w:w="16838" w:h="11906" w:orient="landscape" w:code="9"/>
          <w:pgMar w:top="1701" w:right="1134" w:bottom="567" w:left="1134" w:header="709" w:footer="567" w:gutter="0"/>
          <w:pgNumType w:start="1"/>
          <w:cols w:space="720"/>
          <w:noEndnote/>
          <w:titlePg/>
          <w:docGrid w:linePitch="272"/>
        </w:sectPr>
      </w:pPr>
    </w:p>
    <w:p w14:paraId="59D13A4E" w14:textId="1C88FBA1" w:rsidR="008F3728" w:rsidRPr="00C27051" w:rsidRDefault="008F3728" w:rsidP="008F3728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3</w:t>
      </w:r>
    </w:p>
    <w:p w14:paraId="4AB6AE15" w14:textId="77777777" w:rsidR="008F3728" w:rsidRPr="00C27051" w:rsidRDefault="008F3728" w:rsidP="008F3728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5D413D1C" w14:textId="77777777" w:rsidR="008F3728" w:rsidRPr="00C27051" w:rsidRDefault="008F3728" w:rsidP="008F3728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17796D0A" w14:textId="3C374B10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 № </w:t>
      </w:r>
      <w:r>
        <w:rPr>
          <w:sz w:val="24"/>
          <w:szCs w:val="24"/>
        </w:rPr>
        <w:t>_244-па</w:t>
      </w:r>
      <w:r w:rsidRPr="00C27051">
        <w:rPr>
          <w:sz w:val="24"/>
          <w:szCs w:val="24"/>
        </w:rPr>
        <w:t>____</w:t>
      </w:r>
    </w:p>
    <w:p w14:paraId="015F0AFB" w14:textId="77777777" w:rsidR="008F3728" w:rsidRDefault="008F3728" w:rsidP="008F3728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14:paraId="084E9B4F" w14:textId="6E47B46D" w:rsidR="008F3728" w:rsidRDefault="006241C1" w:rsidP="008F3728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 w:rsidR="008F3728" w:rsidRPr="002F4D6D">
        <w:rPr>
          <w:rFonts w:ascii="Times New Roman" w:hAnsi="Times New Roman"/>
          <w:sz w:val="24"/>
          <w:szCs w:val="24"/>
        </w:rPr>
        <w:t>РЕСУРСНОЕ ОБЕСПЕЧЕНИЕ</w:t>
      </w:r>
      <w:r w:rsidR="008F3728" w:rsidRPr="002F4D6D">
        <w:rPr>
          <w:rFonts w:ascii="Times New Roman" w:hAnsi="Times New Roman"/>
          <w:sz w:val="24"/>
          <w:szCs w:val="24"/>
        </w:rPr>
        <w:br/>
        <w:t xml:space="preserve">муниципальной программы </w:t>
      </w:r>
      <w:r w:rsidR="008F3728">
        <w:rPr>
          <w:rFonts w:ascii="Times New Roman" w:hAnsi="Times New Roman"/>
          <w:sz w:val="24"/>
          <w:szCs w:val="24"/>
        </w:rPr>
        <w:t>«</w:t>
      </w:r>
      <w:r w:rsidR="008F3728" w:rsidRPr="002F4D6D">
        <w:rPr>
          <w:rFonts w:ascii="Times New Roman" w:hAnsi="Times New Roman"/>
          <w:sz w:val="24"/>
          <w:szCs w:val="24"/>
        </w:rPr>
        <w:t>Развитие предпринимательства в ЗАТО Северск</w:t>
      </w:r>
      <w:r w:rsidR="008F3728">
        <w:rPr>
          <w:rFonts w:ascii="Times New Roman" w:hAnsi="Times New Roman"/>
          <w:sz w:val="24"/>
          <w:szCs w:val="24"/>
        </w:rPr>
        <w:t>»</w:t>
      </w:r>
    </w:p>
    <w:p w14:paraId="4AA8CEC2" w14:textId="77777777" w:rsidR="008F3728" w:rsidRPr="002F4D6D" w:rsidRDefault="008F3728" w:rsidP="008F3728">
      <w:pPr>
        <w:widowControl w:val="0"/>
        <w:autoSpaceDE w:val="0"/>
        <w:autoSpaceDN w:val="0"/>
        <w:ind w:firstLine="540"/>
        <w:jc w:val="center"/>
        <w:rPr>
          <w:rFonts w:ascii="Times New Roman" w:hAnsi="Times New Roman"/>
          <w:sz w:val="24"/>
          <w:szCs w:val="24"/>
        </w:rPr>
      </w:pPr>
    </w:p>
    <w:p w14:paraId="4910D6FF" w14:textId="77777777" w:rsidR="008F3728" w:rsidRDefault="008F3728" w:rsidP="008F3728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E43B11">
        <w:rPr>
          <w:rFonts w:ascii="Times New Roman" w:hAnsi="Times New Roman"/>
          <w:sz w:val="24"/>
          <w:szCs w:val="24"/>
        </w:rPr>
        <w:t xml:space="preserve">Таблица </w:t>
      </w:r>
      <w:r>
        <w:rPr>
          <w:rFonts w:ascii="Times New Roman" w:hAnsi="Times New Roman"/>
          <w:sz w:val="24"/>
          <w:szCs w:val="24"/>
        </w:rPr>
        <w:t>4</w:t>
      </w:r>
    </w:p>
    <w:tbl>
      <w:tblPr>
        <w:tblW w:w="145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4423"/>
        <w:gridCol w:w="1276"/>
        <w:gridCol w:w="1390"/>
        <w:gridCol w:w="1559"/>
        <w:gridCol w:w="1417"/>
        <w:gridCol w:w="1418"/>
        <w:gridCol w:w="1701"/>
        <w:gridCol w:w="850"/>
      </w:tblGrid>
      <w:tr w:rsidR="008F3728" w:rsidRPr="004E4360" w14:paraId="12AD8BD5" w14:textId="77777777" w:rsidTr="000727E0">
        <w:trPr>
          <w:trHeight w:val="22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4CB68" w14:textId="77777777" w:rsidR="008F3728" w:rsidRPr="004E4360" w:rsidRDefault="008F3728" w:rsidP="008C3BC8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154C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Наименование подпрограммы муниципальной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9C725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br/>
              <w:t>зации,</w:t>
            </w:r>
            <w:r w:rsidRPr="004E4360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9BBAC" w14:textId="77777777" w:rsidR="008F3728" w:rsidRPr="004E4360" w:rsidRDefault="008F3728" w:rsidP="008C3BC8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Объем финанси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рования, тыс. руб.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1782D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CBFCCA" w14:textId="77777777" w:rsidR="008F3728" w:rsidRPr="004E4360" w:rsidRDefault="008F3728" w:rsidP="008C3BC8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Соис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полни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тели</w:t>
            </w:r>
          </w:p>
        </w:tc>
      </w:tr>
      <w:tr w:rsidR="008F3728" w:rsidRPr="004E4360" w14:paraId="231578CC" w14:textId="77777777" w:rsidTr="000727E0">
        <w:trPr>
          <w:trHeight w:val="1337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A2892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339BD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AD331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4B5E0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21941" w14:textId="7A4D76F7" w:rsidR="008F3728" w:rsidRPr="004E4360" w:rsidRDefault="008F3728" w:rsidP="006241C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федерального бюджета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(по согласова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нию (прог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FCC5F" w14:textId="5B439D76" w:rsidR="008F3728" w:rsidRPr="004E4360" w:rsidRDefault="008F3728" w:rsidP="006241C1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областного бюджета (по согла</w:t>
            </w:r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ва</w:t>
            </w:r>
            <w:r w:rsidR="006241C1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нию 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038CB" w14:textId="77777777" w:rsidR="008F3728" w:rsidRPr="004E4360" w:rsidRDefault="008F3728" w:rsidP="008C3BC8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FAD3F" w14:textId="51B7E1DE" w:rsidR="008F3728" w:rsidRPr="004E4360" w:rsidRDefault="008F3728" w:rsidP="006241C1">
            <w:pPr>
              <w:ind w:left="-113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внебюджетных источ</w:t>
            </w:r>
            <w:r>
              <w:rPr>
                <w:rFonts w:ascii="Times New Roman" w:hAnsi="Times New Roman"/>
                <w:sz w:val="24"/>
                <w:szCs w:val="24"/>
              </w:rPr>
              <w:t>ников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(по согла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сова</w:t>
            </w:r>
            <w:r w:rsidR="006241C1"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нию (прогноз)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61A22" w14:textId="77777777" w:rsidR="008F3728" w:rsidRPr="004E4360" w:rsidRDefault="008F3728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3728" w:rsidRPr="004E4360" w14:paraId="2EC482B3" w14:textId="77777777" w:rsidTr="000727E0">
        <w:trPr>
          <w:trHeight w:val="132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7F9E9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4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B2447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3BA052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822C2D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E591A3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10B82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34647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BF9A4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4FF56" w14:textId="77777777" w:rsidR="008F3728" w:rsidRPr="004E4360" w:rsidRDefault="008F3728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6241C1" w:rsidRPr="004E4360" w14:paraId="4085434A" w14:textId="77777777" w:rsidTr="000727E0">
        <w:trPr>
          <w:trHeight w:val="264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3D6DB8D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44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4B197DA" w14:textId="4A64D675" w:rsidR="006241C1" w:rsidRPr="004E4360" w:rsidRDefault="006241C1" w:rsidP="006241C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Развитие эффективной инфраструктуры поддержки предпринимательства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1B41B0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3DF51" w14:textId="5766181D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9 599,14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B1339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D41A9" w14:textId="33CE0F3A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C9C9B" w14:textId="01ED08B4" w:rsidR="006241C1" w:rsidRPr="004E4360" w:rsidRDefault="006241C1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7 118,68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0A03A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15FBA92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</w:p>
        </w:tc>
      </w:tr>
      <w:tr w:rsidR="006241C1" w:rsidRPr="004E4360" w14:paraId="36D66C55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7335F7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EA1488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226A0B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AEA28" w14:textId="7C975D2F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5E949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354D5" w14:textId="6E6DB555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6A5BE0" w14:textId="4BE2556E" w:rsidR="006241C1" w:rsidRPr="004E4360" w:rsidRDefault="006241C1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37ACF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9B609D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4829050C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06D81D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9DA535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79F79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0DA7CB" w14:textId="61DC635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AF17B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EFA9C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21277C" w14:textId="64357743" w:rsidR="006241C1" w:rsidRPr="004E4360" w:rsidRDefault="006241C1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4A0C7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C8DF3D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3E3C7A2B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B367B0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9DABF8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B2B8D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28DA0" w14:textId="5EDB18FA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FFEF4" w14:textId="075E2729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04A997" w14:textId="42110F2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EABC41" w14:textId="722D2E50" w:rsidR="006241C1" w:rsidRPr="004E4360" w:rsidRDefault="006241C1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4DE81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E18F35A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4F8C08ED" w14:textId="77777777" w:rsidTr="000727E0">
        <w:trPr>
          <w:trHeight w:val="164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6F8273" w14:textId="77777777" w:rsidR="006241C1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EC1D30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8A91C" w14:textId="4C499DDE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 w:rsidR="000727E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5583" w14:textId="165A2702" w:rsidR="006241C1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96139" w14:textId="4A569F4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B15B" w14:textId="78288BE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CE3F" w14:textId="468C1075" w:rsidR="006241C1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006B9" w14:textId="066035F1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AEDE1F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091AAF4C" w14:textId="77777777" w:rsidTr="000727E0">
        <w:trPr>
          <w:trHeight w:val="164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279F7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1E260C" w14:textId="77777777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Финансовая, имущественная, информационная</w:t>
            </w:r>
          </w:p>
          <w:p w14:paraId="16E67838" w14:textId="1294BA31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и консультационная поддержка</w:t>
            </w:r>
          </w:p>
          <w:p w14:paraId="17A67793" w14:textId="7220C31D" w:rsidR="006241C1" w:rsidRPr="004E4360" w:rsidRDefault="006241C1" w:rsidP="006241C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субъектов малого и среднего предпринимательства,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F461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0CFF" w14:textId="3E82FD2D" w:rsidR="006241C1" w:rsidRPr="004E4360" w:rsidRDefault="00FE4CC5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871B9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8CF0" w14:textId="2A4E90EA" w:rsidR="006241C1" w:rsidRPr="004E4360" w:rsidRDefault="00FE4CC5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BF03" w14:textId="265632A7" w:rsidR="006241C1" w:rsidRPr="004E4360" w:rsidRDefault="00FE4CC5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6 322,97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29840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B7B801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</w:p>
        </w:tc>
      </w:tr>
      <w:tr w:rsidR="006241C1" w:rsidRPr="004E4360" w14:paraId="7964FF1E" w14:textId="77777777" w:rsidTr="000727E0">
        <w:trPr>
          <w:trHeight w:val="242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C39B2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24D966" w14:textId="57454149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B505E8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065D4" w14:textId="7E473240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F59F8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6B64C5" w14:textId="7278E0B9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05C610" w14:textId="366BFA38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2 502,08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C2E40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D7304F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517B90B3" w14:textId="77777777" w:rsidTr="000727E0">
        <w:trPr>
          <w:trHeight w:val="131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C197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8A7FFE" w14:textId="74718CB9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CF3DD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42ECB" w14:textId="763C2B64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83DC7E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E90D6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72B06" w14:textId="29055073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3A5162" w14:textId="7777777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50EC07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05978C53" w14:textId="77777777" w:rsidTr="000727E0">
        <w:trPr>
          <w:trHeight w:val="273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6AF9C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FDC79E" w14:textId="06B25EBE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007A9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92C39F" w14:textId="235D16A8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6793D0" w14:textId="453AEBB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E5F84" w14:textId="0070DC24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31355" w14:textId="36A67925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98F8D" w14:textId="2B825B8E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94EEBC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3F07A239" w14:textId="77777777" w:rsidTr="000727E0">
        <w:trPr>
          <w:trHeight w:val="791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02E7C" w14:textId="77777777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2482" w14:textId="7FF7ACF9" w:rsidR="006241C1" w:rsidRPr="004E4360" w:rsidRDefault="006241C1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8AC9" w14:textId="5E2F20C5" w:rsidR="006241C1" w:rsidRPr="004E4360" w:rsidRDefault="006241C1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1C1"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 w:rsidR="000727E0">
              <w:rPr>
                <w:rFonts w:ascii="Times New Roman" w:hAnsi="Times New Roman"/>
                <w:sz w:val="24"/>
                <w:szCs w:val="24"/>
              </w:rPr>
              <w:t>-</w:t>
            </w:r>
            <w:r w:rsidRPr="006241C1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E08BA" w14:textId="35C148C1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9AE4" w14:textId="5310DB12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FF612" w14:textId="48B11BE7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D0D3" w14:textId="1DF5937A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2904" w14:textId="71276C89" w:rsidR="006241C1" w:rsidRPr="004E4360" w:rsidRDefault="006241C1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12365" w14:textId="77777777" w:rsidR="006241C1" w:rsidRPr="004E4360" w:rsidRDefault="006241C1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241C1" w:rsidRPr="004E4360" w14:paraId="01C3BDE2" w14:textId="77777777" w:rsidTr="000727E0">
        <w:trPr>
          <w:trHeight w:val="31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7042" w14:textId="4D5845AB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A839E" w14:textId="4E757E4D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8371D" w14:textId="0C7B1DE7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30E5" w14:textId="6A36D6CB" w:rsidR="006241C1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BA777" w14:textId="54DB2C92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7E1D" w14:textId="7749BC6B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6D802" w14:textId="62CE5DD7" w:rsidR="006241C1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9846A" w14:textId="21F2DC72" w:rsidR="006241C1" w:rsidRPr="004E4360" w:rsidRDefault="006241C1" w:rsidP="006241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BF7C" w14:textId="7CFFC4FF" w:rsidR="006241C1" w:rsidRPr="004E4360" w:rsidRDefault="006241C1" w:rsidP="006241C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</w:tr>
      <w:tr w:rsidR="000727E0" w:rsidRPr="004E4360" w14:paraId="77A0B545" w14:textId="77777777" w:rsidTr="000727E0">
        <w:trPr>
          <w:trHeight w:val="317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E737F4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44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5A5DEA" w14:textId="755AC70F" w:rsidR="000727E0" w:rsidRPr="004E4360" w:rsidRDefault="000727E0" w:rsidP="006241C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19E6A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B7427E" w14:textId="70344F38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EAA8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0ACD9" w14:textId="43EB2CA6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D3D653" w14:textId="62B372F5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1 483,85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211A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FC3C43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</w:p>
        </w:tc>
      </w:tr>
      <w:tr w:rsidR="000727E0" w:rsidRPr="004E4360" w14:paraId="6EF1B1D2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571D9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816F7B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9AA1A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F8EFE" w14:textId="5A37FC83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DA7AD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665FF" w14:textId="21D0020B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3D2C9" w14:textId="301CAF2D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DA391E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ACE1469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7B242B47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3FAF8A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3E0A7D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53096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58F6E" w14:textId="30DF22C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1C5DDB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96DCD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64A1B" w14:textId="57792724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5D8BC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685F7D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6BED4F32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9D402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B2C74C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4921E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644C4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8F20F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B2802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A8043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75245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AC094B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3C24992E" w14:textId="77777777" w:rsidTr="000727E0">
        <w:trPr>
          <w:trHeight w:val="341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14DB5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0BB3" w14:textId="77777777" w:rsidR="000727E0" w:rsidRPr="004E4360" w:rsidRDefault="000727E0" w:rsidP="006241C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B07790" w14:textId="382BF95C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1C1"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241C1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E7CF98" w14:textId="7B46096D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3B7F5" w14:textId="48E49255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85259F" w14:textId="03CEAAEA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0102BA" w14:textId="2A7F72EE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27BBB" w14:textId="7668D678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16677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30B0F067" w14:textId="77777777" w:rsidTr="000727E0">
        <w:trPr>
          <w:trHeight w:val="341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A041FE9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44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B48F31A" w14:textId="36937B5E" w:rsidR="000727E0" w:rsidRPr="004E4360" w:rsidRDefault="000727E0" w:rsidP="006241C1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 xml:space="preserve">Подпрограмма 4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Обеспечивающая подпрограмма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314E6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576F9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209DF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17A91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7DC40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9595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995537F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Отсут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E4360">
              <w:rPr>
                <w:rFonts w:ascii="Times New Roman" w:hAnsi="Times New Roman"/>
                <w:sz w:val="24"/>
                <w:szCs w:val="24"/>
              </w:rPr>
              <w:t>ствуют</w:t>
            </w:r>
          </w:p>
        </w:tc>
      </w:tr>
      <w:tr w:rsidR="000727E0" w:rsidRPr="004E4360" w14:paraId="6817EA28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035AEA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37F07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CF5F9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547C5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F2336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6B5DE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BEB0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43C3E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27E20C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27676284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7EEDD9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779E8F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0AB02F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5EBEB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85EFB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07709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3626C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38E06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9C25EA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631C74D9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3B39FE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2CAF8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670E2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579B2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8A9B92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F1E42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8AB4F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0CDBE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31B5E8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58F2C41A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A3AA6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8CFE4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C32A6" w14:textId="0A0A0A8D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1C1"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241C1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9FD574" w14:textId="77777777" w:rsidR="000727E0" w:rsidRDefault="000727E0" w:rsidP="008C3BC8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CCA76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FEC80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A0F052" w14:textId="77777777" w:rsidR="000727E0" w:rsidRDefault="000727E0" w:rsidP="008C3BC8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06383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7DBE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6EB6496C" w14:textId="77777777" w:rsidTr="000727E0">
        <w:trPr>
          <w:trHeight w:val="315"/>
        </w:trPr>
        <w:tc>
          <w:tcPr>
            <w:tcW w:w="56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5BB946E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44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83A1382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0B2A03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76904" w14:textId="5DC6F487" w:rsidR="000727E0" w:rsidRPr="004E4360" w:rsidRDefault="000727E0" w:rsidP="008C3BC8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26 596,84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49391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7E2F10" w14:textId="3070CEBC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06FB9" w14:textId="52ACB224" w:rsidR="000727E0" w:rsidRPr="004E4360" w:rsidRDefault="000727E0" w:rsidP="008C3BC8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14 925,50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AF03D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D4F1A71" w14:textId="77777777" w:rsidR="000727E0" w:rsidRPr="004E4360" w:rsidRDefault="000727E0" w:rsidP="008C3BC8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0727E0" w:rsidRPr="004E4360" w14:paraId="6ADDB8BF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BB569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DB5CAE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F4965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F546D" w14:textId="78E3A4F9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C69DEE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A5A67B" w14:textId="41765FBB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06945" w14:textId="5474AA93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33277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B3D421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1E276B8A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57185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6E0EF16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0C474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D8F74" w14:textId="4E6EE078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50B9E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0B61E6" w14:textId="75436145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7828F" w14:textId="5C4D292F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85ECD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F99073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05C56923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55537D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70D1C2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BAFCE" w14:textId="77777777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451BE" w14:textId="2379ED79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0D30B" w14:textId="77777777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D31D9" w14:textId="34F79A30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E3E8E" w14:textId="7130FA13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29690" w14:textId="77777777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E4360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670F5E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27E0" w:rsidRPr="004E4360" w14:paraId="2CA51BBB" w14:textId="77777777" w:rsidTr="000727E0">
        <w:trPr>
          <w:trHeight w:val="315"/>
        </w:trPr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D0B14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EF660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EA13B" w14:textId="3E438BAE" w:rsidR="000727E0" w:rsidRPr="004E4360" w:rsidRDefault="000727E0" w:rsidP="008C3BC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41C1">
              <w:rPr>
                <w:rFonts w:ascii="Times New Roman" w:hAnsi="Times New Roman"/>
                <w:sz w:val="24"/>
                <w:szCs w:val="24"/>
              </w:rPr>
              <w:t>2028 (прогноз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6241C1">
              <w:rPr>
                <w:rFonts w:ascii="Times New Roman" w:hAnsi="Times New Roman"/>
                <w:sz w:val="24"/>
                <w:szCs w:val="24"/>
              </w:rPr>
              <w:t>ный период)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C44E7" w14:textId="7DCB67EE" w:rsidR="000727E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C1E0B" w14:textId="34EA5528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97AD1" w14:textId="19E302AD" w:rsidR="000727E0" w:rsidRPr="004E436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B97033" w14:textId="0A574FC7" w:rsidR="000727E0" w:rsidRDefault="000727E0" w:rsidP="008C3BC8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25149" w14:textId="54176651" w:rsidR="000727E0" w:rsidRPr="004E4360" w:rsidRDefault="000727E0" w:rsidP="008C3BC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  <w:r w:rsidR="008C3BC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218E" w14:textId="77777777" w:rsidR="000727E0" w:rsidRPr="004E4360" w:rsidRDefault="000727E0" w:rsidP="008C3BC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79E395B" w14:textId="75E41006" w:rsidR="007C27D0" w:rsidRPr="00A2395B" w:rsidRDefault="007C27D0" w:rsidP="007C27D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7C27D0" w:rsidRPr="00A2395B" w:rsidSect="00674E47">
          <w:pgSz w:w="16838" w:h="11906" w:orient="landscape" w:code="9"/>
          <w:pgMar w:top="1701" w:right="1134" w:bottom="567" w:left="1134" w:header="709" w:footer="567" w:gutter="0"/>
          <w:pgNumType w:start="1"/>
          <w:cols w:space="720"/>
          <w:noEndnote/>
          <w:titlePg/>
          <w:docGrid w:linePitch="272"/>
        </w:sectPr>
      </w:pPr>
    </w:p>
    <w:p w14:paraId="384FD8A5" w14:textId="49E0C42A" w:rsidR="008C207F" w:rsidRPr="00C27051" w:rsidRDefault="008C207F" w:rsidP="008C207F">
      <w:pPr>
        <w:ind w:firstLine="11057"/>
        <w:rPr>
          <w:sz w:val="24"/>
          <w:szCs w:val="24"/>
        </w:rPr>
      </w:pPr>
      <w:bookmarkStart w:id="1" w:name="Par1223"/>
      <w:bookmarkEnd w:id="1"/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4</w:t>
      </w:r>
    </w:p>
    <w:p w14:paraId="6A3707CF" w14:textId="77777777" w:rsidR="008C207F" w:rsidRPr="00C27051" w:rsidRDefault="008C207F" w:rsidP="008C207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5C33702E" w14:textId="77777777" w:rsidR="008C207F" w:rsidRPr="00C27051" w:rsidRDefault="008C207F" w:rsidP="008C207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304780D3" w14:textId="41EBF401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</w:t>
      </w:r>
    </w:p>
    <w:p w14:paraId="7DEF8BFF" w14:textId="77777777" w:rsidR="0093638A" w:rsidRDefault="0093638A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</w:p>
    <w:p w14:paraId="0A31D81B" w14:textId="4BA627F8" w:rsidR="006718EF" w:rsidRPr="00286F26" w:rsidRDefault="00B67DC0" w:rsidP="00107502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6718EF" w:rsidRPr="00286F26">
        <w:rPr>
          <w:rFonts w:ascii="Times New Roman" w:hAnsi="Times New Roman"/>
          <w:bCs/>
          <w:sz w:val="24"/>
          <w:szCs w:val="24"/>
        </w:rPr>
        <w:t xml:space="preserve">РЕСУРСНОЕ ОБЕСПЕЧЕНИЕ </w:t>
      </w:r>
    </w:p>
    <w:p w14:paraId="353C4359" w14:textId="77777777" w:rsidR="00794DB0" w:rsidRPr="00286F26" w:rsidRDefault="00107502" w:rsidP="00794DB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286F26">
        <w:rPr>
          <w:rFonts w:ascii="Times New Roman" w:hAnsi="Times New Roman"/>
          <w:bCs/>
          <w:sz w:val="24"/>
          <w:szCs w:val="24"/>
        </w:rPr>
        <w:t>реализации муниципальной программы</w:t>
      </w:r>
      <w:r w:rsidR="006718EF" w:rsidRPr="00286F26"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286F26">
        <w:rPr>
          <w:rFonts w:ascii="Times New Roman" w:hAnsi="Times New Roman"/>
          <w:bCs/>
          <w:sz w:val="24"/>
          <w:szCs w:val="24"/>
        </w:rPr>
        <w:t>«</w:t>
      </w:r>
      <w:r w:rsidRPr="00286F26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286F26">
        <w:rPr>
          <w:rFonts w:ascii="Times New Roman" w:hAnsi="Times New Roman"/>
          <w:bCs/>
          <w:sz w:val="24"/>
          <w:szCs w:val="24"/>
        </w:rPr>
        <w:t>»</w:t>
      </w:r>
      <w:r w:rsidRPr="00286F26">
        <w:rPr>
          <w:rFonts w:ascii="Times New Roman" w:hAnsi="Times New Roman"/>
          <w:bCs/>
          <w:sz w:val="24"/>
          <w:szCs w:val="24"/>
        </w:rPr>
        <w:t xml:space="preserve"> </w:t>
      </w:r>
    </w:p>
    <w:p w14:paraId="63F0885E" w14:textId="77777777" w:rsidR="00107502" w:rsidRPr="00286F26" w:rsidRDefault="00107502" w:rsidP="00794DB0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286F26">
        <w:rPr>
          <w:rFonts w:ascii="Times New Roman" w:hAnsi="Times New Roman"/>
          <w:bCs/>
          <w:sz w:val="24"/>
          <w:szCs w:val="24"/>
        </w:rPr>
        <w:t>за счет</w:t>
      </w:r>
      <w:r w:rsidR="00794DB0" w:rsidRPr="00286F26">
        <w:rPr>
          <w:rFonts w:ascii="Times New Roman" w:hAnsi="Times New Roman"/>
          <w:bCs/>
          <w:sz w:val="24"/>
          <w:szCs w:val="24"/>
        </w:rPr>
        <w:t xml:space="preserve"> </w:t>
      </w:r>
      <w:r w:rsidRPr="00286F26">
        <w:rPr>
          <w:rFonts w:ascii="Times New Roman" w:hAnsi="Times New Roman"/>
          <w:bCs/>
          <w:sz w:val="24"/>
          <w:szCs w:val="24"/>
        </w:rPr>
        <w:t>средств бюджета ЗАТО Северск по главным распорядителям</w:t>
      </w:r>
      <w:r w:rsidR="006718EF" w:rsidRPr="00286F26">
        <w:rPr>
          <w:rFonts w:ascii="Times New Roman" w:hAnsi="Times New Roman"/>
          <w:bCs/>
          <w:sz w:val="24"/>
          <w:szCs w:val="24"/>
        </w:rPr>
        <w:t xml:space="preserve"> </w:t>
      </w:r>
      <w:r w:rsidRPr="00286F26">
        <w:rPr>
          <w:rFonts w:ascii="Times New Roman" w:hAnsi="Times New Roman"/>
          <w:bCs/>
          <w:sz w:val="24"/>
          <w:szCs w:val="24"/>
        </w:rPr>
        <w:t>бюджетных средств</w:t>
      </w:r>
    </w:p>
    <w:p w14:paraId="1DAC7297" w14:textId="77777777" w:rsidR="00107502" w:rsidRPr="00286F26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7BB4C8AB" w14:textId="77777777" w:rsidR="00107502" w:rsidRPr="00286F26" w:rsidRDefault="00107502" w:rsidP="006718EF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286F26">
        <w:rPr>
          <w:rFonts w:ascii="Times New Roman" w:hAnsi="Times New Roman"/>
          <w:sz w:val="24"/>
          <w:szCs w:val="24"/>
        </w:rPr>
        <w:t xml:space="preserve">Таблица </w:t>
      </w:r>
      <w:r w:rsidR="00B717FD" w:rsidRPr="00286F26">
        <w:rPr>
          <w:rFonts w:ascii="Times New Roman" w:hAnsi="Times New Roman"/>
          <w:sz w:val="24"/>
          <w:szCs w:val="24"/>
        </w:rPr>
        <w:t>5</w:t>
      </w:r>
    </w:p>
    <w:tbl>
      <w:tblPr>
        <w:tblW w:w="14624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9384"/>
        <w:gridCol w:w="1134"/>
        <w:gridCol w:w="1418"/>
        <w:gridCol w:w="1984"/>
      </w:tblGrid>
      <w:tr w:rsidR="00EB3771" w:rsidRPr="00286F26" w14:paraId="127743DD" w14:textId="77777777" w:rsidTr="00F048BC">
        <w:trPr>
          <w:trHeight w:val="136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342B4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2D387" w14:textId="45A64AA1" w:rsidR="00EB3771" w:rsidRPr="00286F26" w:rsidRDefault="00EB3771" w:rsidP="00286F2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Наименование муниципальной программы, подпрограммы, </w:t>
            </w:r>
            <w:r w:rsidR="00286F26" w:rsidRPr="00286F26">
              <w:rPr>
                <w:rFonts w:ascii="Times New Roman" w:hAnsi="Times New Roman"/>
                <w:sz w:val="24"/>
                <w:szCs w:val="24"/>
              </w:rPr>
              <w:t>структурного элемента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9973F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286F26">
              <w:rPr>
                <w:rFonts w:ascii="Times New Roman" w:hAnsi="Times New Roman"/>
                <w:sz w:val="24"/>
                <w:szCs w:val="24"/>
              </w:rPr>
              <w:br/>
              <w:t>зации, 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BFE03" w14:textId="035BF273" w:rsidR="00EB3771" w:rsidRPr="00286F26" w:rsidRDefault="00EB3771" w:rsidP="009B6E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Объем бюджет</w:t>
            </w:r>
            <w:r w:rsidR="009B6E6C">
              <w:rPr>
                <w:rFonts w:ascii="Times New Roman" w:hAnsi="Times New Roman"/>
                <w:sz w:val="24"/>
                <w:szCs w:val="24"/>
              </w:rPr>
              <w:t>-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ных асси</w:t>
            </w:r>
            <w:r w:rsidR="009B6E6C">
              <w:rPr>
                <w:rFonts w:ascii="Times New Roman" w:hAnsi="Times New Roman"/>
                <w:sz w:val="24"/>
                <w:szCs w:val="24"/>
              </w:rPr>
              <w:t>г-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нований, тыс. руб.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CA6CA" w14:textId="41BCC171" w:rsidR="00EB3771" w:rsidRPr="00286F26" w:rsidRDefault="00EB3771" w:rsidP="00B250C9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Главные распорядители бюджетных средств (ГРБС) </w:t>
            </w:r>
            <w:r w:rsidR="002F02A2" w:rsidRPr="00286F26">
              <w:rPr>
                <w:rFonts w:ascii="Times New Roman" w:hAnsi="Times New Roman"/>
                <w:sz w:val="24"/>
                <w:szCs w:val="24"/>
              </w:rPr>
              <w:t>–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 ответственный исполнитель, соисполнитель, участник</w:t>
            </w:r>
          </w:p>
        </w:tc>
      </w:tr>
      <w:tr w:rsidR="00EB3771" w:rsidRPr="00286F26" w14:paraId="4819AD8D" w14:textId="77777777" w:rsidTr="00F048BC">
        <w:trPr>
          <w:trHeight w:val="63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3CC5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0FFB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F5CA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6058D" w14:textId="77777777" w:rsidR="00EB3771" w:rsidRPr="00286F26" w:rsidRDefault="00EB3771" w:rsidP="00EB377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FAA6B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EB3771" w:rsidRPr="00286F26" w14:paraId="6246903E" w14:textId="77777777" w:rsidTr="00F048BC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3DC88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00CDF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A9B16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46D3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5F074" w14:textId="77777777" w:rsidR="00EB3771" w:rsidRPr="00286F26" w:rsidRDefault="00EB3771" w:rsidP="00EB37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048BC" w:rsidRPr="00286F26" w14:paraId="176E7656" w14:textId="77777777" w:rsidTr="00F048BC">
        <w:trPr>
          <w:trHeight w:val="315"/>
        </w:trPr>
        <w:tc>
          <w:tcPr>
            <w:tcW w:w="10088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8188F56" w14:textId="77777777" w:rsidR="00F048BC" w:rsidRPr="00286F26" w:rsidRDefault="00F048BC" w:rsidP="0021155C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Муниципальная программа «Развитие предпринимательства в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FB6E6" w14:textId="77777777" w:rsidR="00F048BC" w:rsidRPr="00286F26" w:rsidRDefault="00F048B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87B88" w14:textId="48CA8C47" w:rsidR="00F048BC" w:rsidRPr="00286F26" w:rsidRDefault="00F0118A" w:rsidP="0021155C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26 596,84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7F27D" w14:textId="172945FE" w:rsidR="00F048BC" w:rsidRPr="00286F26" w:rsidRDefault="00F0118A" w:rsidP="0021155C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26 596,84</w:t>
            </w:r>
          </w:p>
        </w:tc>
      </w:tr>
      <w:tr w:rsidR="00F048BC" w:rsidRPr="00286F26" w14:paraId="4A11A963" w14:textId="77777777" w:rsidTr="00F048BC">
        <w:trPr>
          <w:trHeight w:val="31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BE7B51" w14:textId="77777777" w:rsidR="00F048BC" w:rsidRPr="00286F26" w:rsidRDefault="00F048B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D7D23" w14:textId="77777777" w:rsidR="00F048BC" w:rsidRPr="00286F26" w:rsidRDefault="00F048B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66FB8" w14:textId="17C14882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8D50A" w14:textId="328C9EEC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</w:tr>
      <w:tr w:rsidR="00F048BC" w:rsidRPr="00286F26" w14:paraId="70E0DC5A" w14:textId="77777777" w:rsidTr="00F048BC">
        <w:trPr>
          <w:trHeight w:val="31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9C231E" w14:textId="77777777" w:rsidR="00F048BC" w:rsidRPr="00286F26" w:rsidRDefault="00F048B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BFBCE" w14:textId="77777777" w:rsidR="00F048BC" w:rsidRPr="00286F26" w:rsidRDefault="00F048B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F7F9BC" w14:textId="37028D8E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46A5A" w14:textId="7420BB28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</w:tr>
      <w:tr w:rsidR="00F048BC" w:rsidRPr="00286F26" w14:paraId="50991628" w14:textId="77777777" w:rsidTr="00F048BC">
        <w:trPr>
          <w:trHeight w:val="31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726AD8" w14:textId="77777777" w:rsidR="00F048BC" w:rsidRPr="00286F26" w:rsidRDefault="00F048BC" w:rsidP="0021155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9CDF1" w14:textId="77777777" w:rsidR="00F048BC" w:rsidRPr="00286F26" w:rsidRDefault="00F048BC" w:rsidP="0021155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E5890" w14:textId="53336469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86721" w14:textId="307FF44E" w:rsidR="00F048BC" w:rsidRPr="00286F26" w:rsidRDefault="00F048BC" w:rsidP="0021155C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F048BC" w:rsidRPr="00286F26" w14:paraId="63F8D479" w14:textId="77777777" w:rsidTr="00F048BC">
        <w:trPr>
          <w:trHeight w:val="265"/>
        </w:trPr>
        <w:tc>
          <w:tcPr>
            <w:tcW w:w="1008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37D19" w14:textId="77777777" w:rsidR="00F048BC" w:rsidRPr="00286F26" w:rsidRDefault="00F048BC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2DB1B" w14:textId="31509464" w:rsidR="00F048BC" w:rsidRPr="00286F26" w:rsidRDefault="00F048BC" w:rsidP="00F048BC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CC8F67" w14:textId="242D5AB4" w:rsidR="00F048BC" w:rsidRDefault="00F048BC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A61ED0" w14:textId="305BA3B0" w:rsidR="00F048BC" w:rsidRDefault="00F048BC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F0118A" w:rsidRPr="00286F26" w14:paraId="45C05611" w14:textId="77777777" w:rsidTr="00DE0FAC">
        <w:trPr>
          <w:trHeight w:val="265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BF3ED13" w14:textId="77777777" w:rsidR="00F0118A" w:rsidRPr="00286F26" w:rsidRDefault="00F0118A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7DAC4FF" w14:textId="77777777" w:rsidR="00F0118A" w:rsidRPr="00286F26" w:rsidRDefault="00F0118A" w:rsidP="00A272A9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Подпрограмма 1 </w:t>
            </w:r>
          </w:p>
          <w:p w14:paraId="1EC45556" w14:textId="278D9343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«Развитие эффективной инфраструктуры поддержки предпринимательства в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A90E4" w14:textId="77777777" w:rsidR="00F0118A" w:rsidRPr="00286F26" w:rsidRDefault="00F0118A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57410" w14:textId="6249F52B" w:rsidR="00F0118A" w:rsidRPr="00286F26" w:rsidRDefault="0045185E" w:rsidP="00CC60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</w:t>
            </w:r>
            <w:r w:rsidR="00CC602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9,14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225FC1" w14:textId="60F5885D" w:rsidR="00F0118A" w:rsidRPr="00286F26" w:rsidRDefault="0045185E" w:rsidP="00CC602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</w:t>
            </w:r>
            <w:r w:rsidR="00CC602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9,14</w:t>
            </w:r>
          </w:p>
        </w:tc>
      </w:tr>
      <w:tr w:rsidR="00F0118A" w:rsidRPr="00286F26" w14:paraId="30D3C32E" w14:textId="77777777" w:rsidTr="00DE0FAC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EB293AD" w14:textId="77777777" w:rsidR="00F0118A" w:rsidRPr="00286F26" w:rsidRDefault="00F0118A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D85B52" w14:textId="77777777" w:rsidR="00F0118A" w:rsidRPr="00286F26" w:rsidRDefault="00F0118A" w:rsidP="00A272A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41BDA" w14:textId="77777777" w:rsidR="00F0118A" w:rsidRPr="00286F26" w:rsidRDefault="00F0118A" w:rsidP="00A272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D4379" w14:textId="6BFF01BF" w:rsidR="00F0118A" w:rsidRPr="00286F26" w:rsidRDefault="0045185E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B26B86" w14:textId="0BAAAD3A" w:rsidR="00F0118A" w:rsidRPr="00286F26" w:rsidRDefault="0045185E" w:rsidP="00A272A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</w:tr>
      <w:tr w:rsidR="00F0118A" w:rsidRPr="00286F26" w14:paraId="5684AA72" w14:textId="77777777" w:rsidTr="00F0118A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3D9B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D1FDA" w14:textId="422D2178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BBF0C" w14:textId="1C451E96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5CE275" w14:textId="7A3840CE" w:rsidR="00F0118A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89E10" w14:textId="553EA904" w:rsidR="00F0118A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</w:tr>
      <w:tr w:rsidR="00F0118A" w:rsidRPr="00286F26" w14:paraId="31B4CD1F" w14:textId="77777777" w:rsidTr="00F0118A">
        <w:trPr>
          <w:trHeight w:val="1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7487" w14:textId="5E469BE3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2D7E" w14:textId="55D74475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1B6E" w14:textId="3E6A130C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630F0" w14:textId="41D9283E" w:rsidR="00F0118A" w:rsidRDefault="00674E47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04932" w14:textId="42E99DFA" w:rsidR="00F0118A" w:rsidRDefault="00674E47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5185E" w:rsidRPr="00286F26" w14:paraId="6A9CF565" w14:textId="77777777" w:rsidTr="00DE0FAC">
        <w:trPr>
          <w:trHeight w:val="14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439D97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0162DF" w14:textId="0006FFBD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B0DFB" w14:textId="50111FCC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568A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43185" w14:textId="5FE6F06B" w:rsid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CA545" w14:textId="39A21D47" w:rsid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185E" w:rsidRPr="00286F26" w14:paraId="402604D2" w14:textId="77777777" w:rsidTr="00DE0FAC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5E7B7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117A" w14:textId="77777777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963F6C" w14:textId="78A0779B" w:rsidR="0045185E" w:rsidRPr="000D568A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0C04BA" w14:textId="7E77EE5A" w:rsid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E1C08" w14:textId="1B49EF8F" w:rsid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77B8B" w:rsidRPr="00286F26" w14:paraId="035B1E97" w14:textId="77777777" w:rsidTr="00DE0FAC">
        <w:trPr>
          <w:trHeight w:val="14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FDF903E" w14:textId="77777777" w:rsidR="00277B8B" w:rsidRPr="00286F26" w:rsidRDefault="00277B8B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85C2939" w14:textId="77777777" w:rsidR="00277B8B" w:rsidRPr="00286F26" w:rsidRDefault="00277B8B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5EAD685F" w14:textId="72A64400" w:rsidR="00277B8B" w:rsidRPr="00286F26" w:rsidRDefault="00277B8B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субсидий на текущую деятельность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9FA26" w14:textId="77777777" w:rsidR="00277B8B" w:rsidRPr="00286F26" w:rsidRDefault="00277B8B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E6462" w14:textId="5778C819" w:rsidR="00277B8B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6E08F9" w14:textId="4C07FE2A" w:rsidR="00277B8B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</w:tr>
      <w:tr w:rsidR="00277B8B" w:rsidRPr="00286F26" w14:paraId="695CAAFF" w14:textId="77777777" w:rsidTr="00DE0FAC">
        <w:trPr>
          <w:trHeight w:val="56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2A12" w14:textId="77777777" w:rsidR="00277B8B" w:rsidRPr="00286F26" w:rsidRDefault="00277B8B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A7DC9C" w14:textId="0E4C8377" w:rsidR="00277B8B" w:rsidRPr="00286F26" w:rsidRDefault="00277B8B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75856" w14:textId="77777777" w:rsidR="00277B8B" w:rsidRPr="00286F26" w:rsidRDefault="00277B8B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4CB42" w14:textId="4EC0369C" w:rsidR="00277B8B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9204" w14:textId="4BE8C46D" w:rsidR="00277B8B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</w:tr>
      <w:tr w:rsidR="00F0118A" w:rsidRPr="00286F26" w14:paraId="5A71A8FD" w14:textId="77777777" w:rsidTr="00F048BC">
        <w:trPr>
          <w:trHeight w:val="1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E4E18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6C436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муниципального центра поддержки предпринимательства Ассоциации «Некоммерческое партнерство «Агентство развития предпринимательства-Северск»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22F1E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69A7D" w14:textId="22BBE981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1B2B6" w14:textId="1DF9D0B5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</w:tr>
      <w:tr w:rsidR="00F0118A" w:rsidRPr="00286F26" w14:paraId="11A58D37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CC694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AFF58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2BC2B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9985D" w14:textId="26D1C036" w:rsidR="00F0118A" w:rsidRPr="0045185E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C6D9FD" w14:textId="57C7B01B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</w:tr>
      <w:tr w:rsidR="00F0118A" w:rsidRPr="00286F26" w14:paraId="3C290A32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BF71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64CDC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F6299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656C9" w14:textId="44D5E9E4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C1045" w14:textId="6849DD25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</w:tr>
      <w:tr w:rsidR="00F0118A" w:rsidRPr="00286F26" w14:paraId="5325B20E" w14:textId="77777777" w:rsidTr="00F048BC">
        <w:trPr>
          <w:trHeight w:val="12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05EC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4D578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E5946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13B5DC" w14:textId="2A99DB15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4942F" w14:textId="7425C140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</w:tr>
      <w:tr w:rsidR="00F0118A" w:rsidRPr="00286F26" w14:paraId="20A09BD2" w14:textId="77777777" w:rsidTr="00F048BC">
        <w:trPr>
          <w:trHeight w:val="219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C0A97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F3EB6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5AFB2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228DC" w14:textId="2EF7B9E1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68106" w14:textId="36746BF0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</w:tr>
      <w:tr w:rsidR="00F0118A" w:rsidRPr="00286F26" w14:paraId="39636B43" w14:textId="77777777" w:rsidTr="00F048BC">
        <w:trPr>
          <w:trHeight w:val="217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69C8F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0E88C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63174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40CE1" w14:textId="451F2BCF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ED021" w14:textId="5B38120D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</w:tr>
      <w:tr w:rsidR="00F0118A" w:rsidRPr="00286F26" w14:paraId="5132DBF7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D210D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A020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0D280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186179" w14:textId="163FEFD9" w:rsidR="00F0118A" w:rsidRPr="00286F26" w:rsidRDefault="0045185E" w:rsidP="0045185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604B3A" w14:textId="4958424E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</w:tr>
      <w:tr w:rsidR="00F0118A" w:rsidRPr="00286F26" w14:paraId="4E6BF539" w14:textId="77777777" w:rsidTr="00F048BC">
        <w:trPr>
          <w:trHeight w:val="253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8227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6C978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BB605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12A4DA" w14:textId="17B22413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AFA29" w14:textId="779D30CF" w:rsidR="00F0118A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</w:tr>
      <w:tr w:rsidR="0045185E" w:rsidRPr="00286F26" w14:paraId="45938846" w14:textId="77777777" w:rsidTr="00F048BC">
        <w:trPr>
          <w:trHeight w:val="27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DB60E" w14:textId="71EBEBE5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2E1234" w14:textId="36B67E3F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B250C9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D0391" w14:textId="52E42C01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D818" w14:textId="3573FFAC" w:rsidR="0045185E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50BD4" w14:textId="12C41928" w:rsidR="0045185E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</w:tr>
      <w:tr w:rsidR="0045185E" w:rsidRPr="00286F26" w14:paraId="148FF663" w14:textId="77777777" w:rsidTr="00F048BC">
        <w:trPr>
          <w:trHeight w:val="11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54E48E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D100F7" w14:textId="77777777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D45A" w14:textId="2D1F8408" w:rsidR="0045185E" w:rsidRPr="00D558A2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56B9F" w14:textId="255CCC43" w:rsidR="0045185E" w:rsidRPr="00D558A2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6E08" w14:textId="1CD8B25D" w:rsidR="0045185E" w:rsidRPr="00D558A2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</w:tr>
      <w:tr w:rsidR="0045185E" w:rsidRPr="00286F26" w14:paraId="548E348C" w14:textId="77777777" w:rsidTr="00DE0FAC">
        <w:trPr>
          <w:trHeight w:val="25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65A1FF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04B483" w14:textId="77777777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DEF9C" w14:textId="56816BB4" w:rsidR="0045185E" w:rsidRPr="00D558A2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E34B4" w14:textId="5D40948C" w:rsidR="0045185E" w:rsidRPr="00D558A2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888A0" w14:textId="118F951B" w:rsidR="0045185E" w:rsidRPr="00D558A2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45185E" w:rsidRPr="00286F26" w14:paraId="3998393E" w14:textId="77777777" w:rsidTr="00DE0FAC">
        <w:trPr>
          <w:trHeight w:val="11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083A2E" w14:textId="77777777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ACEEAB" w14:textId="77777777" w:rsidR="0045185E" w:rsidRPr="00286F26" w:rsidRDefault="0045185E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0EFB" w14:textId="3C115A1F" w:rsidR="0045185E" w:rsidRPr="00286F26" w:rsidRDefault="0045185E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8C93" w14:textId="00BB2CE9" w:rsidR="0045185E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1B1A0" w14:textId="27B68B5C" w:rsidR="0045185E" w:rsidRPr="00286F26" w:rsidRDefault="0045185E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7DE0E5D2" w14:textId="77777777" w:rsidTr="00F048BC">
        <w:trPr>
          <w:trHeight w:val="11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E5A201E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28EF584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75E898F8" w14:textId="28164BB8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мер, направленных на привлечение инвестиций в ЗАТО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14692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D3F36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EAAF3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300F35D8" w14:textId="77777777" w:rsidTr="00F048BC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D9650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C39A1" w14:textId="257318F0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BA2A9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C310B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25262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7548520C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E5BE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1.2.1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1739A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Взаимодействие с управляющей компанией, осуществляющей функции по управлению территорией опережающего развития «Северск», в целях развития инвестиционного потенциала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CC305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27C1F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07AEA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73EBDCB8" w14:textId="77777777" w:rsidTr="00F048BC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09DE7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69763" w14:textId="77777777" w:rsidR="00F0118A" w:rsidRPr="00286F26" w:rsidRDefault="00F0118A" w:rsidP="00F0118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A7D2C" w14:textId="77777777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0AA0C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85683" w14:textId="77777777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F0118A" w:rsidRPr="00286F26" w14:paraId="0623DAAD" w14:textId="77777777" w:rsidTr="00801BD0">
        <w:trPr>
          <w:trHeight w:val="64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129E0" w14:textId="22C73078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9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03025" w14:textId="4C32D78A" w:rsidR="00F0118A" w:rsidRPr="00286F26" w:rsidRDefault="00801BD0" w:rsidP="00F0118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122F07">
              <w:rPr>
                <w:rFonts w:ascii="Times New Roman" w:hAnsi="Times New Roman"/>
                <w:sz w:val="24"/>
                <w:szCs w:val="24"/>
              </w:rPr>
              <w:t>Содействие в формировании благоприятных условий для привлечения в ЗАТО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3D702" w14:textId="7273983D" w:rsidR="00F0118A" w:rsidRPr="00286F26" w:rsidRDefault="00F0118A" w:rsidP="00F0118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C19DA" w14:textId="0588EBBF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A8ADE3" w14:textId="70C8C3FE" w:rsidR="00F0118A" w:rsidRPr="00286F26" w:rsidRDefault="00F0118A" w:rsidP="00F0118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1BD0" w:rsidRPr="00286F26" w14:paraId="65BD3049" w14:textId="77777777" w:rsidTr="00801BD0">
        <w:trPr>
          <w:trHeight w:val="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7124" w14:textId="25F24B85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7525D" w14:textId="5B47EF7A" w:rsidR="00801BD0" w:rsidRPr="00122F07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F7CEC" w14:textId="71BB0411" w:rsidR="00801BD0" w:rsidRPr="00D558A2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9839FB" w14:textId="2E97FDD5" w:rsidR="00801BD0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540A2" w14:textId="17F19F63" w:rsidR="00801BD0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801BD0" w:rsidRPr="00286F26" w14:paraId="6FF53F76" w14:textId="77777777" w:rsidTr="00DE0FA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48C770A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BBF7D53" w14:textId="584BAE84" w:rsidR="00801BD0" w:rsidRPr="00122F07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122F07">
              <w:rPr>
                <w:rFonts w:ascii="Times New Roman" w:hAnsi="Times New Roman"/>
                <w:sz w:val="24"/>
                <w:szCs w:val="24"/>
              </w:rPr>
              <w:t>Северск инвестиций в целях обеспечения социально-экономического развития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77F97" w14:textId="501475A1" w:rsidR="00801BD0" w:rsidRPr="00D558A2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6A4AB" w14:textId="3BF17795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7DB4F" w14:textId="39855DA8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1BD0" w:rsidRPr="00286F26" w14:paraId="3AD88DD4" w14:textId="77777777" w:rsidTr="00DE0FA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FBDC53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04700" w14:textId="3EAEF076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0A597" w14:textId="739A39F3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A2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D5C7D" w14:textId="7EAE1B6E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1D796" w14:textId="785F4A69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1BD0" w:rsidRPr="00286F26" w14:paraId="444ADD47" w14:textId="77777777" w:rsidTr="00DE0FA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251B6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591C1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855C78" w14:textId="57F60279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9731D" w14:textId="13C9C84E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1DB67" w14:textId="3F1624D7" w:rsidR="00801BD0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801BD0" w:rsidRPr="00286F26" w14:paraId="0C06AE5F" w14:textId="77777777" w:rsidTr="00DE0FA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2608685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C155F61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Подпрограмма 2 </w:t>
            </w:r>
          </w:p>
          <w:p w14:paraId="7AF8D584" w14:textId="1BA829F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«Финансовая,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41B85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08CD0" w14:textId="6D0110A9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66FD0C" w14:textId="5C016DE3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</w:tr>
      <w:tr w:rsidR="00801BD0" w:rsidRPr="00286F26" w14:paraId="3B5404AF" w14:textId="77777777" w:rsidTr="00DE0FAC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5C3366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2CB56F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93405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8D95B6" w14:textId="005790A1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B51E31" w14:textId="384A41D9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</w:tr>
      <w:tr w:rsidR="00801BD0" w:rsidRPr="00286F26" w14:paraId="1EF0B043" w14:textId="77777777" w:rsidTr="00DE0FAC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4480F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148A4D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A8E82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9BF3B" w14:textId="785EB00F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A2881" w14:textId="61145CB6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</w:tr>
      <w:tr w:rsidR="00801BD0" w:rsidRPr="00286F26" w14:paraId="4852928A" w14:textId="77777777" w:rsidTr="00DE0FAC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A6B430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5B519B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67BAD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D389EC" w14:textId="1641A91A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ECFB1" w14:textId="4E2232D5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801BD0" w:rsidRPr="00286F26" w14:paraId="6E5FBD20" w14:textId="77777777" w:rsidTr="00DE0FAC">
        <w:trPr>
          <w:trHeight w:val="3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667D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1C1BF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828B49" w14:textId="69E7762D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6539F" w14:textId="3F686E34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2EE61" w14:textId="64F60F76" w:rsidR="00801BD0" w:rsidRPr="00286F26" w:rsidRDefault="00DD33AA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801BD0" w:rsidRPr="00286F26" w14:paraId="1C7EA587" w14:textId="77777777" w:rsidTr="00F048BC">
        <w:trPr>
          <w:trHeight w:val="3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9EC9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CC1F0" w14:textId="77777777" w:rsidR="00801BD0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1EF45904" w14:textId="486205C1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финансовой поддержки субъектам малого и среднего предпринимательства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7B9AF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B3024" w14:textId="39C4202F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228614" w14:textId="556E801B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</w:tr>
      <w:tr w:rsidR="00801BD0" w:rsidRPr="00286F26" w14:paraId="29E3E898" w14:textId="77777777" w:rsidTr="00F048BC">
        <w:trPr>
          <w:trHeight w:val="553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0F3F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C7FAE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B2974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2088E" w14:textId="7E488237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EF904" w14:textId="091F3486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</w:tr>
      <w:tr w:rsidR="00801BD0" w:rsidRPr="00286F26" w14:paraId="2414BC35" w14:textId="77777777" w:rsidTr="00F048BC">
        <w:trPr>
          <w:trHeight w:val="8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0338E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6C1A2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F5CC9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76B4E" w14:textId="0C1D54E9" w:rsidR="00801BD0" w:rsidRPr="00286F26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C5279" w14:textId="25910FA5" w:rsidR="00801BD0" w:rsidRPr="00286F26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</w:tr>
      <w:tr w:rsidR="00801BD0" w:rsidRPr="00286F26" w14:paraId="5B2C0565" w14:textId="77777777" w:rsidTr="00801BD0">
        <w:trPr>
          <w:trHeight w:val="17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0556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840A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85EA2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F32F03" w14:textId="0BDDCA35" w:rsidR="00801BD0" w:rsidRPr="00286F26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F6ED8" w14:textId="5B87C71D" w:rsidR="00801BD0" w:rsidRPr="00286F26" w:rsidRDefault="00801BD0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</w:tr>
      <w:tr w:rsidR="00801BD0" w:rsidRPr="00286F26" w14:paraId="7578EECB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16C07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A41C7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A453D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EF5BF" w14:textId="09AF8200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69042" w14:textId="412EFF39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801BD0" w:rsidRPr="00286F26" w14:paraId="0A72457F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D224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3743C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2F14BE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3B62B6" w14:textId="7D43DAC3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6C7F7" w14:textId="3C65D654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801BD0" w:rsidRPr="00286F26" w14:paraId="55569262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45086" w14:textId="503532FC" w:rsidR="00801BD0" w:rsidRPr="00286F26" w:rsidRDefault="00801BD0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</w:t>
            </w:r>
            <w:r w:rsidR="003F31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1D0A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ED523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36F5C" w14:textId="0E713CA7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41FD9" w14:textId="4934A178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</w:tr>
      <w:tr w:rsidR="00801BD0" w:rsidRPr="00286F26" w14:paraId="61C3C2BC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AAF8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1739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0DAAB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1C0B8" w14:textId="7B75C814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B0A37" w14:textId="708998B4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</w:tr>
      <w:tr w:rsidR="00801BD0" w:rsidRPr="00286F26" w14:paraId="6420EDD5" w14:textId="77777777" w:rsidTr="00801BD0">
        <w:trPr>
          <w:trHeight w:val="197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51222" w14:textId="1043D291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2.1.</w:t>
            </w:r>
            <w:r w:rsidR="003F31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556A7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5A1644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5011F" w14:textId="6C599AB9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8FAFA" w14:textId="44919023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</w:tr>
      <w:tr w:rsidR="00801BD0" w:rsidRPr="00286F26" w14:paraId="18E08DEF" w14:textId="77777777" w:rsidTr="00801BD0">
        <w:trPr>
          <w:trHeight w:val="6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0FA3D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EBA5" w14:textId="77777777" w:rsidR="00801BD0" w:rsidRPr="00286F26" w:rsidRDefault="00801BD0" w:rsidP="00801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911F4" w14:textId="77777777" w:rsidR="00801BD0" w:rsidRPr="00286F26" w:rsidRDefault="00801BD0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7E87" w14:textId="1F535BF8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CE66B" w14:textId="5BFBF6FC" w:rsidR="00801BD0" w:rsidRPr="00286F26" w:rsidRDefault="00853E3E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</w:tr>
      <w:tr w:rsidR="00F768CF" w:rsidRPr="00286F26" w14:paraId="709CEDE5" w14:textId="77777777" w:rsidTr="00674E47">
        <w:trPr>
          <w:trHeight w:val="14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21E82" w14:textId="4D2C4291" w:rsidR="00F768CF" w:rsidRPr="00286F26" w:rsidRDefault="00F768CF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A4D7C9" w14:textId="77777777" w:rsidR="00F768CF" w:rsidRPr="00286F26" w:rsidRDefault="00F768CF" w:rsidP="00801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1B0ECE">
              <w:rPr>
                <w:rFonts w:ascii="Times New Roman" w:hAnsi="Times New Roman"/>
                <w:sz w:val="24"/>
                <w:szCs w:val="24"/>
              </w:rPr>
              <w:t xml:space="preserve">Обеспечение эффективного функционирования системы поддержки субъектов </w:t>
            </w:r>
          </w:p>
          <w:p w14:paraId="2479500C" w14:textId="02F713CA" w:rsidR="00F768CF" w:rsidRPr="00286F26" w:rsidRDefault="00F768CF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1B0ECE">
              <w:rPr>
                <w:rFonts w:ascii="Times New Roman" w:hAnsi="Times New Roman"/>
                <w:sz w:val="24"/>
                <w:szCs w:val="24"/>
              </w:rPr>
              <w:t>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0A8A3" w14:textId="24EADE77" w:rsidR="00F768CF" w:rsidRPr="00286F26" w:rsidRDefault="00F768CF" w:rsidP="00801B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4B9B" w14:textId="3C9F6172" w:rsidR="00F768CF" w:rsidRPr="00286F26" w:rsidRDefault="00F768CF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3 191,60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63B5" w14:textId="111A25C2" w:rsidR="00F768CF" w:rsidRPr="00286F26" w:rsidRDefault="00F768CF" w:rsidP="00801BD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3 191,60</w:t>
            </w:r>
          </w:p>
        </w:tc>
      </w:tr>
      <w:tr w:rsidR="00F768CF" w:rsidRPr="00286F26" w14:paraId="4B6C2E40" w14:textId="77777777" w:rsidTr="00674E47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E3953E" w14:textId="77777777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E14B96" w14:textId="0213976D" w:rsidR="00F768CF" w:rsidRDefault="00F768CF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67BA" w14:textId="129A6787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00D3" w14:textId="4882559F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3F3E" w14:textId="4B1B9BB6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</w:tr>
      <w:tr w:rsidR="00F768CF" w:rsidRPr="00286F26" w14:paraId="5266020C" w14:textId="77777777" w:rsidTr="00674E47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CEFACB" w14:textId="77777777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80992" w14:textId="77777777" w:rsidR="00F768CF" w:rsidRPr="001B0ECE" w:rsidRDefault="00F768CF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1F59" w14:textId="7D3184FB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762C" w14:textId="6FC798A7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92B7C" w14:textId="57382817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F768CF" w:rsidRPr="00286F26" w14:paraId="2611A0AB" w14:textId="77777777" w:rsidTr="00F768CF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A675" w14:textId="77777777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E9F7D" w14:textId="77777777" w:rsidR="00F768CF" w:rsidRPr="001B0ECE" w:rsidRDefault="00F768CF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2EBE" w14:textId="34983F1C" w:rsidR="00F768CF" w:rsidRDefault="00F768CF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E892" w14:textId="4392615B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FB32" w14:textId="61ADAF1B" w:rsidR="00F768CF" w:rsidRDefault="00F768CF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3F3196" w:rsidRPr="00286F26" w14:paraId="14EB8DEE" w14:textId="77777777" w:rsidTr="00F768CF">
        <w:trPr>
          <w:trHeight w:val="1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4BA6" w14:textId="2BB098BD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104C" w14:textId="30E043C2" w:rsidR="003F3196" w:rsidRPr="001B0ECE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D0A28" w14:textId="26942CB0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4C25" w14:textId="1D833328" w:rsidR="003F319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4CFFB" w14:textId="4D4E497E" w:rsidR="003F319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F3196" w:rsidRPr="00286F26" w14:paraId="71D2E353" w14:textId="77777777" w:rsidTr="00F768CF">
        <w:trPr>
          <w:trHeight w:val="1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5AF2A4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1B45F6" w14:textId="0AF910F0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CAAF" w14:textId="45CC9F04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46A9" w14:textId="222F4835" w:rsidR="003F319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85E0" w14:textId="1B763DD8" w:rsidR="003F319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F3196" w:rsidRPr="00286F26" w14:paraId="0C7941A0" w14:textId="77777777" w:rsidTr="00F048BC">
        <w:trPr>
          <w:trHeight w:val="14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B79BE2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39DBB" w14:textId="77777777" w:rsidR="003F319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6DE3FBD9" w14:textId="315CEA0C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субсидий Фонду «МКК ФРМСП ЗАТО Северск» в целях оказания финансовой поддержки субъектам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B05D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7B56E" w14:textId="298EFA72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080A" w14:textId="7D8B56CE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3F3196" w:rsidRPr="00286F26" w14:paraId="4EE61D3E" w14:textId="77777777" w:rsidTr="00F048BC">
        <w:trPr>
          <w:trHeight w:val="14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505F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31DA9" w14:textId="0E3E0C06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5AB5E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C2038" w14:textId="681A01DB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F3EA" w14:textId="6DD7E913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3F3196" w:rsidRPr="00286F26" w14:paraId="532CEBAC" w14:textId="77777777" w:rsidTr="00F048BC">
        <w:trPr>
          <w:trHeight w:val="15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AD07A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CAF03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2E600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6E54A8" w14:textId="08598EB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B295E2" w14:textId="2AD37931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3F3196" w:rsidRPr="00286F26" w14:paraId="7AC96998" w14:textId="77777777" w:rsidTr="00F048BC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06F6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17A3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97CE4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04E8" w14:textId="580B6D4B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0D1A" w14:textId="7F8E729D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</w:tr>
      <w:tr w:rsidR="003F3196" w:rsidRPr="00286F26" w14:paraId="6C21DD89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AC553A4" w14:textId="52287225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F26AA73" w14:textId="0C61A278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5770C2">
              <w:rPr>
                <w:rFonts w:ascii="Times New Roman" w:hAnsi="Times New Roman"/>
                <w:sz w:val="24"/>
                <w:szCs w:val="24"/>
              </w:rPr>
              <w:t>Расширение доступа субъектов малого и среднего предпринимательства к финансовым ресурсам, в том числе к льготному финансированию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5B885" w14:textId="69B1A2C6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4AFBE" w14:textId="4B1B12B4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6D54D" w14:textId="68A96193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3F3196" w:rsidRPr="00286F26" w14:paraId="107ACD73" w14:textId="77777777" w:rsidTr="00F048B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9EEC27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D63F54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4844F8" w14:textId="285FDA02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AB48F" w14:textId="003B3BB9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3DC351" w14:textId="7B6ED623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</w:tr>
      <w:tr w:rsidR="003F3196" w:rsidRPr="00286F26" w14:paraId="73E8081C" w14:textId="77777777" w:rsidTr="00674E47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D7F387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A66B18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674484" w14:textId="6619E3D1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C8320" w14:textId="0D68097A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F302D" w14:textId="6B40520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F3196" w:rsidRPr="00286F26" w14:paraId="0D03148D" w14:textId="77777777" w:rsidTr="00674E47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CD62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1F421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F736C" w14:textId="7AD65694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B75"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BE37A" w14:textId="3A735D31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82B915" w14:textId="76CAF64A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F3196" w:rsidRPr="00286F26" w14:paraId="051B4E86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847F5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6B9C8" w14:textId="77777777" w:rsidR="003F319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7BDD4F2D" w14:textId="2AA96A00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286F26">
              <w:rPr>
                <w:rFonts w:ascii="Times New Roman" w:hAnsi="Times New Roman"/>
                <w:sz w:val="24"/>
                <w:szCs w:val="24"/>
              </w:rPr>
              <w:t>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374FE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C3A04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AB47F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3F3196" w:rsidRPr="00286F26" w14:paraId="36778F45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00AC1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937B3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AA09A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9FEDDD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520C8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3F3196" w:rsidRPr="00286F26" w14:paraId="43CE7F03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985B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2.3.1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C9B6C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35933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1C0A2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7EF28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3F3196" w:rsidRPr="00286F26" w14:paraId="529D9915" w14:textId="77777777" w:rsidTr="00F048BC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79BE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A5E31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C546B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65CF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1A758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3F3196" w:rsidRPr="00286F26" w14:paraId="0D1966B7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8C533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2.3.2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1F478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C693F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E84EE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1E7FCB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3F3196" w:rsidRPr="00286F26" w14:paraId="712F5B08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63766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1162" w14:textId="77777777" w:rsidR="003F3196" w:rsidRPr="00286F26" w:rsidRDefault="003F3196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FA176" w14:textId="77777777" w:rsidR="003F3196" w:rsidRPr="00286F26" w:rsidRDefault="003F3196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202EF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76736" w14:textId="77777777" w:rsidR="003F3196" w:rsidRPr="00286F26" w:rsidRDefault="003F3196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06CB4FBE" w14:textId="77777777" w:rsidTr="00674E47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5606E67" w14:textId="1C14F5B4" w:rsidR="00DD33AA" w:rsidRPr="00286F26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3AD6B8" w14:textId="77777777" w:rsidR="00DD33AA" w:rsidRPr="00286F26" w:rsidRDefault="00DD33AA" w:rsidP="003F319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9B6E6C">
              <w:rPr>
                <w:rFonts w:ascii="Times New Roman" w:hAnsi="Times New Roman"/>
                <w:sz w:val="24"/>
                <w:szCs w:val="24"/>
              </w:rPr>
              <w:t xml:space="preserve">Обеспечение доступности для субъектов малого и среднего предпринимательства </w:t>
            </w:r>
          </w:p>
          <w:p w14:paraId="5F782A93" w14:textId="0D4C0C1E" w:rsidR="00DD33AA" w:rsidRPr="00286F26" w:rsidRDefault="00DD33AA" w:rsidP="003F3196">
            <w:pPr>
              <w:rPr>
                <w:rFonts w:ascii="Times New Roman" w:hAnsi="Times New Roman"/>
                <w:sz w:val="24"/>
                <w:szCs w:val="24"/>
              </w:rPr>
            </w:pPr>
            <w:r w:rsidRPr="009B6E6C">
              <w:rPr>
                <w:rFonts w:ascii="Times New Roman" w:hAnsi="Times New Roman"/>
                <w:sz w:val="24"/>
                <w:szCs w:val="24"/>
              </w:rPr>
              <w:t>информационной и консультационной поддержки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63C58" w14:textId="3A5001C7" w:rsidR="00DD33AA" w:rsidRPr="00286F26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5C7DF" w14:textId="14770F1C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18FED" w14:textId="1EA8DDE1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DD33AA" w:rsidRPr="00286F26" w14:paraId="6D2FF54C" w14:textId="77777777" w:rsidTr="00674E47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E6C1E6" w14:textId="77777777" w:rsidR="00DD33AA" w:rsidRPr="00286F26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A98ACA" w14:textId="4415D936" w:rsidR="00DD33AA" w:rsidRPr="009B6E6C" w:rsidRDefault="00DD33AA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E597F" w14:textId="7D5D6750" w:rsidR="00DD33AA" w:rsidRPr="000B6B75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FC4F8E" w14:textId="368B7233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4BC13" w14:textId="4F54C1ED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</w:tr>
      <w:tr w:rsidR="00DD33AA" w:rsidRPr="00286F26" w14:paraId="74EF8D10" w14:textId="77777777" w:rsidTr="00674E47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5DF687" w14:textId="77777777" w:rsidR="00DD33AA" w:rsidRPr="00286F26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C76E64" w14:textId="60FC977A" w:rsidR="00DD33AA" w:rsidRPr="009B6E6C" w:rsidRDefault="00DD33AA" w:rsidP="003F319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E2A188" w14:textId="42D08460" w:rsidR="00DD33AA" w:rsidRPr="000B6B75" w:rsidRDefault="00DD33AA" w:rsidP="003F3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5BC8E1" w14:textId="54731CB5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363DDA" w14:textId="5F2130AE" w:rsidR="00DD33AA" w:rsidRPr="00286F26" w:rsidRDefault="00DD33AA" w:rsidP="003F319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B45EA47" w14:textId="77777777" w:rsidTr="00DD33AA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9BF7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735C9" w14:textId="1123662B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73ECE" w14:textId="27D910B6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B75">
              <w:rPr>
                <w:rFonts w:ascii="Times New Roman" w:hAnsi="Times New Roman"/>
                <w:sz w:val="24"/>
                <w:szCs w:val="24"/>
              </w:rPr>
              <w:t>2028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13610" w14:textId="6D850D26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3B364" w14:textId="24566CCF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B734B8E" w14:textId="77777777" w:rsidTr="00DD33A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B8855" w14:textId="1126934E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0829" w14:textId="0FEDCF9C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7DA39" w14:textId="314256F5" w:rsidR="00DD33AA" w:rsidRPr="000B6B75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B8190" w14:textId="590ED330" w:rsidR="00DD33AA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66EBE" w14:textId="28C8BEA4" w:rsidR="00DD33AA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DD33AA" w:rsidRPr="00286F26" w14:paraId="15DE3ECB" w14:textId="77777777" w:rsidTr="00DD33AA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B0CCB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6B0B8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66F1D" w14:textId="2850339F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6B75">
              <w:rPr>
                <w:rFonts w:ascii="Times New Roman" w:hAnsi="Times New Roman"/>
                <w:sz w:val="24"/>
                <w:szCs w:val="24"/>
              </w:rPr>
              <w:t>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B19781" w14:textId="3DAAD9FC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E2641" w14:textId="7B1A5E91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33AA" w:rsidRPr="00286F26" w14:paraId="5FFD2F9F" w14:textId="77777777" w:rsidTr="00F048BC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842CF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1B297" w14:textId="77777777" w:rsidR="00DD33AA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5CD7C7BA" w14:textId="79B44341" w:rsidR="00DD33AA" w:rsidRPr="00286F26" w:rsidRDefault="00DD33AA" w:rsidP="00CD4DDE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CD4DDE">
              <w:rPr>
                <w:rFonts w:ascii="Times New Roman" w:hAnsi="Times New Roman"/>
                <w:sz w:val="24"/>
                <w:szCs w:val="24"/>
              </w:rPr>
              <w:t>до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6242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76CAFC" w14:textId="6830A1F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5E9F5" w14:textId="7A8CB6FE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</w:tr>
      <w:tr w:rsidR="00DD33AA" w:rsidRPr="00286F26" w14:paraId="78CA7D84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8DBE1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7F68B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A07FC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1586B" w14:textId="2CC275B2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F9BCBE" w14:textId="0355299C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</w:tr>
      <w:tr w:rsidR="00DD33AA" w:rsidRPr="00286F26" w14:paraId="2F5C89F6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DCC90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2.4.1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A5A7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(или) проведение мероприятий в сфере предпринимательства, ориентированных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8BC61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F9E5E" w14:textId="3B29F5E5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1B60C7" w14:textId="7529F88C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</w:tr>
      <w:tr w:rsidR="00DD33AA" w:rsidRPr="00286F26" w14:paraId="72089315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569C7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7AEBE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77262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BFEC2" w14:textId="53CB2FED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791431" w14:textId="6630F983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</w:tr>
      <w:tr w:rsidR="00DD33AA" w:rsidRPr="00286F26" w14:paraId="321F704C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4DFD46C" w14:textId="5F73BEDB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E518AF" w14:textId="6E653242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9B6E6C">
              <w:rPr>
                <w:rFonts w:ascii="Times New Roman" w:hAnsi="Times New Roman"/>
                <w:sz w:val="24"/>
                <w:szCs w:val="24"/>
              </w:rPr>
              <w:t>Вовлечение молодежи в предпринимательскую деятельность, в том числе посредством привлечения школьников и молодежи в инновационную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(с 01.01.2026)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F0EF87" w14:textId="3713EFAC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21F4EC" w14:textId="4EFF2F8C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DC445" w14:textId="7760620F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</w:tr>
      <w:tr w:rsidR="00DD33AA" w:rsidRPr="00286F26" w14:paraId="02C1CA1F" w14:textId="77777777" w:rsidTr="00F048B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489BEA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92179A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0669C" w14:textId="12DE79D8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8D254B" w14:textId="2ECFDD0F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C980C" w14:textId="479EE2F1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</w:tr>
      <w:tr w:rsidR="00DD33AA" w:rsidRPr="00286F26" w14:paraId="406D3238" w14:textId="77777777" w:rsidTr="00674E47">
        <w:trPr>
          <w:trHeight w:val="34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06CAA7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96FFD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A188C" w14:textId="7BF51D92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3C9251" w14:textId="6C190909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C616FF" w14:textId="35A93810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55E29989" w14:textId="77777777" w:rsidTr="00674E47">
        <w:trPr>
          <w:trHeight w:val="82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620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988E1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4F8D4" w14:textId="040AEEA8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AB5BA" w14:textId="07899E01" w:rsidR="00DD33AA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AA32D" w14:textId="457F2FA8" w:rsidR="00DD33AA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79660125" w14:textId="77777777" w:rsidTr="00016609">
        <w:trPr>
          <w:trHeight w:val="82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FF62F08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12F3B84" w14:textId="77777777" w:rsidR="000659C0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Подпрограмма 3 </w:t>
            </w:r>
          </w:p>
          <w:p w14:paraId="727703A5" w14:textId="7C0B131D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«Создание общественной (социальной) среды, благоприятной для развития бизнеса»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3C48E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85FEB" w14:textId="24F48E2E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47629" w14:textId="379D91A3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</w:tr>
      <w:tr w:rsidR="000659C0" w:rsidRPr="00286F26" w14:paraId="40363BF2" w14:textId="77777777" w:rsidTr="00016609">
        <w:trPr>
          <w:trHeight w:val="8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946EB31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B98F4B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AF794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B8BF9B" w14:textId="317D6FA4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B8B27" w14:textId="3430A6F1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</w:tr>
      <w:tr w:rsidR="000659C0" w:rsidRPr="00286F26" w14:paraId="3C1B5845" w14:textId="77777777" w:rsidTr="00016609">
        <w:trPr>
          <w:trHeight w:val="7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A69883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35E57B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17E51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47D312" w14:textId="49814683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95E17" w14:textId="7F7AFD0E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</w:tr>
      <w:tr w:rsidR="000659C0" w:rsidRPr="00286F26" w14:paraId="6BD71570" w14:textId="77777777" w:rsidTr="00016609">
        <w:trPr>
          <w:trHeight w:val="8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162696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D301F6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FF206B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B9FA2" w14:textId="77777777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7DFF2" w14:textId="77777777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1764DA55" w14:textId="77777777" w:rsidTr="00016609">
        <w:trPr>
          <w:trHeight w:val="27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8FF3" w14:textId="77777777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43B9D" w14:textId="77777777" w:rsidR="000659C0" w:rsidRPr="00286F26" w:rsidRDefault="000659C0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FC3D0" w14:textId="41669A29" w:rsidR="000659C0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B7CADE" w14:textId="0A906BC7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EE8B5A" w14:textId="6183745A" w:rsidR="000659C0" w:rsidRPr="00286F26" w:rsidRDefault="000659C0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18A75EEC" w14:textId="77777777" w:rsidTr="00F048BC">
        <w:trPr>
          <w:trHeight w:val="276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E5150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8836C" w14:textId="77777777" w:rsidR="00DD33AA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7E624BFE" w14:textId="38FBE3E5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мероприятий, направленных на формирование механизмов эффективного взаимодействия между бизнесом и властью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A38A0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B1496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19CC1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25F0C1D8" w14:textId="77777777" w:rsidTr="00F048BC">
        <w:trPr>
          <w:trHeight w:val="60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15029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193A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D81D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BD32E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141A9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B44148E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F244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07736" w14:textId="390DADDF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CA3946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3E00F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7910A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9278193" w14:textId="77777777" w:rsidTr="00F048BC">
        <w:trPr>
          <w:trHeight w:val="8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8963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49A46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F13EC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C09D1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182E6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4FFAEAF7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4B43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A26C6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E672E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8FCBE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4E53C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33AA" w:rsidRPr="00286F26" w14:paraId="72638B4B" w14:textId="77777777" w:rsidTr="000659C0">
        <w:trPr>
          <w:trHeight w:val="8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DA19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FDF28" w14:textId="77777777" w:rsidR="00DD33AA" w:rsidRPr="00286F26" w:rsidRDefault="00DD33AA" w:rsidP="00DD33A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0AE7D" w14:textId="77777777" w:rsidR="00DD33AA" w:rsidRPr="00286F26" w:rsidRDefault="00DD33AA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2CAA7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53FF7" w14:textId="77777777" w:rsidR="00DD33AA" w:rsidRPr="00286F26" w:rsidRDefault="00DD33AA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C6029" w:rsidRPr="00286F26" w14:paraId="194B1A4A" w14:textId="77777777" w:rsidTr="000659C0">
        <w:trPr>
          <w:trHeight w:val="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A4B8E" w14:textId="26C815EE" w:rsidR="00CC6029" w:rsidRPr="00286F26" w:rsidRDefault="000659C0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147C7" w14:textId="6787B0DF" w:rsidR="00CC6029" w:rsidRPr="00286F26" w:rsidRDefault="00CC6029" w:rsidP="000659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  <w:r w:rsidRPr="00606F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606F03">
              <w:rPr>
                <w:rFonts w:ascii="Times New Roman" w:hAnsi="Times New Roman"/>
                <w:sz w:val="24"/>
                <w:szCs w:val="24"/>
              </w:rPr>
              <w:t xml:space="preserve">Создание и обеспечение функционирования институтов взаимодействия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51D2" w14:textId="4420597D" w:rsidR="00CC6029" w:rsidRPr="00286F26" w:rsidRDefault="00CC6029" w:rsidP="00DD33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A56D" w14:textId="43AE2B28" w:rsidR="00CC6029" w:rsidRPr="00286F26" w:rsidRDefault="00CC6029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3306" w14:textId="0BBA7294" w:rsidR="00CC6029" w:rsidRPr="00286F26" w:rsidRDefault="00CC6029" w:rsidP="00DD33A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CC6029" w:rsidRPr="00286F26" w14:paraId="4680B4AC" w14:textId="77777777" w:rsidTr="000659C0">
        <w:trPr>
          <w:trHeight w:val="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BA5DF" w14:textId="529FFD94" w:rsidR="00CC6029" w:rsidRPr="00286F26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504E" w14:textId="5ED00176" w:rsidR="00CC6029" w:rsidRPr="00286F26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07036" w14:textId="6CD4FEE1" w:rsidR="00CC6029" w:rsidRPr="005A2E51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DCA71" w14:textId="4242F6F9" w:rsidR="00CC6029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C3096" w14:textId="1E098467" w:rsidR="00CC6029" w:rsidRDefault="00CC6029" w:rsidP="00CC602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0659C0" w:rsidRPr="00286F26" w14:paraId="0F638C57" w14:textId="77777777" w:rsidTr="00016609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D7CB8" w14:textId="77777777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068365" w14:textId="5B9959CA" w:rsidR="000659C0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606F03">
              <w:rPr>
                <w:rFonts w:ascii="Times New Roman" w:hAnsi="Times New Roman"/>
                <w:sz w:val="24"/>
                <w:szCs w:val="24"/>
              </w:rPr>
              <w:t>общества,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06F03">
              <w:rPr>
                <w:rFonts w:ascii="Times New Roman" w:hAnsi="Times New Roman"/>
                <w:sz w:val="24"/>
                <w:szCs w:val="24"/>
              </w:rPr>
              <w:t>бизнеса, органов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EBB0C1" w14:textId="0B00CF58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8A7A4" w14:textId="391F0EA7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41C03" w14:textId="7781F288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3C1421FF" w14:textId="77777777" w:rsidTr="00016609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BD0FC3" w14:textId="77777777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127C63" w14:textId="77777777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3AC5EC" w14:textId="1B8C77ED" w:rsidR="000659C0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7AE0D" w14:textId="76E17D4A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CEEDC" w14:textId="1322A100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647479D2" w14:textId="77777777" w:rsidTr="00016609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0E31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B3CEC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D22BF" w14:textId="35BD2FFF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A2E51"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ABA47" w14:textId="63E39EEC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8F4CE" w14:textId="2E54BFF8" w:rsidR="000659C0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7A1C6D0A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B3294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08CDA" w14:textId="77777777" w:rsidR="000659C0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4440539F" w14:textId="2058311D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Реализация мер, направленных на формирование положительного образа субъекта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D4DE57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298CD" w14:textId="6D0DDCA5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8CF193" w14:textId="47D6A432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</w:tr>
      <w:tr w:rsidR="000659C0" w:rsidRPr="00286F26" w14:paraId="3C5AB883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01444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64374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68F4E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49F31" w14:textId="55EC8096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BFE61" w14:textId="1065EE8E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</w:tr>
      <w:tr w:rsidR="000659C0" w:rsidRPr="00286F26" w14:paraId="442CFCC7" w14:textId="77777777" w:rsidTr="00CC6029">
        <w:trPr>
          <w:trHeight w:val="141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8FC15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3.2.1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B7764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FEEED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DCB66" w14:textId="1F1510DA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D0BE9A" w14:textId="35507B4D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</w:tr>
      <w:tr w:rsidR="000659C0" w:rsidRPr="00286F26" w14:paraId="5F713968" w14:textId="77777777" w:rsidTr="00CC6029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A282D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3FD93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39EDC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222914" w14:textId="1DF1AB80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8E9EDC" w14:textId="1DE7852B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</w:tr>
      <w:tr w:rsidR="000659C0" w:rsidRPr="00286F26" w14:paraId="077EB00E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0BA96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3.2.2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2BCD3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конкурса на звание лучшего субъекта предпринимательской деятельности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2BB33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4497A" w14:textId="66227684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D39EC5" w14:textId="2B299023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0659C0" w:rsidRPr="00286F26" w14:paraId="508CA320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BD50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70B1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30CD7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08C72" w14:textId="53299B4A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889A19" w14:textId="7E3750F4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</w:tr>
      <w:tr w:rsidR="000659C0" w:rsidRPr="00286F26" w14:paraId="5E3D416B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4B6C1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3.2.3</w:t>
            </w:r>
          </w:p>
        </w:tc>
        <w:tc>
          <w:tcPr>
            <w:tcW w:w="93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3B99E" w14:textId="4057211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</w:t>
            </w:r>
            <w:r w:rsidR="005E6290">
              <w:rPr>
                <w:rFonts w:ascii="Times New Roman" w:hAnsi="Times New Roman"/>
                <w:sz w:val="24"/>
                <w:szCs w:val="24"/>
              </w:rPr>
              <w:t>,</w:t>
            </w:r>
            <w:r w:rsidRPr="00286F26">
              <w:rPr>
                <w:rFonts w:ascii="Times New Roman" w:hAnsi="Times New Roman"/>
                <w:sz w:val="24"/>
                <w:szCs w:val="24"/>
              </w:rPr>
              <w:t xml:space="preserve"> в предпринимательской среде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4C261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1F73A" w14:textId="200E38C1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64CCD" w14:textId="1CDC254F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</w:tr>
      <w:tr w:rsidR="000659C0" w:rsidRPr="00286F26" w14:paraId="0454858F" w14:textId="77777777" w:rsidTr="00F048BC">
        <w:trPr>
          <w:trHeight w:val="31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383E7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338B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E5ACE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E3554" w14:textId="5CA40EE4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09C99" w14:textId="4490116E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</w:tr>
      <w:tr w:rsidR="000659C0" w:rsidRPr="00286F26" w14:paraId="379230DB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B0D96" w14:textId="458E200A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F52921" w14:textId="1FE2B525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 «</w:t>
            </w:r>
            <w:r w:rsidRPr="00DC1178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7B7BA" w14:textId="1DC0AC05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8FFAC9" w14:textId="32604FCB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4F545" w14:textId="33E1FD15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</w:tr>
      <w:tr w:rsidR="000659C0" w:rsidRPr="00286F26" w14:paraId="72266218" w14:textId="77777777" w:rsidTr="00F048BC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6003FC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</w:tcPr>
          <w:p w14:paraId="43857FF0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9E629" w14:textId="7FEEDCDE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FBA25" w14:textId="25324A1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A4CBAC" w14:textId="7FB6DC6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</w:tr>
      <w:tr w:rsidR="000659C0" w:rsidRPr="00286F26" w14:paraId="6C78347C" w14:textId="77777777" w:rsidTr="00674E47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5DF5AE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</w:tcPr>
          <w:p w14:paraId="6AA713D0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FF94B" w14:textId="099C3CD8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B66D8" w14:textId="5232E86A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A559F1" w14:textId="7092D1EA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23EBDB7B" w14:textId="77777777" w:rsidTr="00674E47">
        <w:trPr>
          <w:trHeight w:val="6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9555B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</w:tcPr>
          <w:p w14:paraId="696C76C6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5674B" w14:textId="2A4FCC06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86829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30C46B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59C0" w:rsidRPr="00286F26" w14:paraId="0476E345" w14:textId="77777777" w:rsidTr="00F048BC">
        <w:trPr>
          <w:trHeight w:val="6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587403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93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E679318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Подпрограмма 4 «Обеспечивающая подпрограмма»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2F129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A8BE3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53CB6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4A30F86C" w14:textId="77777777" w:rsidTr="00F048BC">
        <w:trPr>
          <w:trHeight w:val="2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F976AD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</w:tcPr>
          <w:p w14:paraId="004AB5ED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1E7DD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8EDEB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EC1010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286F26" w14:paraId="71F78FAB" w14:textId="77777777" w:rsidTr="00F048BC">
        <w:trPr>
          <w:trHeight w:val="22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B7336E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</w:tcPr>
          <w:p w14:paraId="363CE7E4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98E301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97AA6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F3119C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6A0D3A" w14:paraId="7E9F011A" w14:textId="77777777" w:rsidTr="00674E47">
        <w:trPr>
          <w:trHeight w:val="23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4F9905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right w:val="single" w:sz="4" w:space="0" w:color="auto"/>
            </w:tcBorders>
          </w:tcPr>
          <w:p w14:paraId="25AE1F13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EACF9B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B2D87" w14:textId="77777777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E3AB5" w14:textId="4421014B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86F26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0659C0" w:rsidRPr="006A0D3A" w14:paraId="6F8B736B" w14:textId="77777777" w:rsidTr="00674E47">
        <w:trPr>
          <w:trHeight w:val="2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12D8" w14:textId="7777777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3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867A1DE" w14:textId="77777777" w:rsidR="000659C0" w:rsidRPr="00286F26" w:rsidRDefault="000659C0" w:rsidP="00065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B97A5E" w14:textId="53D7B1A7" w:rsidR="000659C0" w:rsidRPr="00286F26" w:rsidRDefault="000659C0" w:rsidP="00065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8553F" w14:textId="35E1D2BC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0B1759" w14:textId="320BECB1" w:rsidR="000659C0" w:rsidRPr="00286F26" w:rsidRDefault="000659C0" w:rsidP="00065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</w:tr>
    </w:tbl>
    <w:p w14:paraId="5276F59A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B9510E" w:rsidSect="00674E47">
          <w:pgSz w:w="16838" w:h="11906" w:orient="landscape" w:code="9"/>
          <w:pgMar w:top="1701" w:right="1134" w:bottom="567" w:left="1134" w:header="709" w:footer="709" w:gutter="0"/>
          <w:pgNumType w:start="1"/>
          <w:cols w:space="720"/>
          <w:noEndnote/>
          <w:titlePg/>
          <w:docGrid w:linePitch="272"/>
        </w:sectPr>
      </w:pPr>
    </w:p>
    <w:p w14:paraId="6BF9E712" w14:textId="7712A15B" w:rsidR="00B9510E" w:rsidRPr="00C27051" w:rsidRDefault="00B9510E" w:rsidP="00B9510E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5</w:t>
      </w:r>
    </w:p>
    <w:p w14:paraId="6D229FFD" w14:textId="77777777" w:rsidR="00B9510E" w:rsidRPr="00C27051" w:rsidRDefault="00B9510E" w:rsidP="00B9510E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64608FE3" w14:textId="77777777" w:rsidR="00B9510E" w:rsidRPr="00C27051" w:rsidRDefault="00B9510E" w:rsidP="00B9510E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13FC9A04" w14:textId="4372C51F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>_ № 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____</w:t>
      </w:r>
    </w:p>
    <w:p w14:paraId="225A3041" w14:textId="704642A0" w:rsidR="00EE0E10" w:rsidRDefault="00EE0E10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510067E" w14:textId="0D411188" w:rsidR="002C796C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 xml:space="preserve">ПАСПОРТ </w:t>
      </w:r>
    </w:p>
    <w:p w14:paraId="32D5F201" w14:textId="77777777" w:rsidR="002C796C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color w:val="000000"/>
          <w:sz w:val="24"/>
          <w:szCs w:val="24"/>
        </w:rPr>
      </w:pPr>
      <w:r w:rsidRPr="00C80228">
        <w:rPr>
          <w:rFonts w:ascii="Times New Roman" w:hAnsi="Times New Roman"/>
          <w:bCs/>
          <w:color w:val="000000"/>
          <w:sz w:val="24"/>
          <w:szCs w:val="24"/>
        </w:rPr>
        <w:t xml:space="preserve">подпрограммы 1 </w:t>
      </w:r>
      <w:r>
        <w:rPr>
          <w:rFonts w:ascii="Times New Roman" w:hAnsi="Times New Roman"/>
          <w:bCs/>
          <w:color w:val="000000"/>
          <w:sz w:val="24"/>
          <w:szCs w:val="24"/>
        </w:rPr>
        <w:t>«Р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>азвитие эффективной инфраструктуры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>поддержки предприним</w:t>
      </w:r>
      <w:r>
        <w:rPr>
          <w:rFonts w:ascii="Times New Roman" w:hAnsi="Times New Roman"/>
          <w:bCs/>
          <w:color w:val="000000"/>
          <w:sz w:val="24"/>
          <w:szCs w:val="24"/>
        </w:rPr>
        <w:t>ательства в ЗАТО Северск»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>Развитие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C80228">
        <w:rPr>
          <w:rFonts w:ascii="Times New Roman" w:hAnsi="Times New Roman"/>
          <w:bCs/>
          <w:color w:val="000000"/>
          <w:sz w:val="24"/>
          <w:szCs w:val="24"/>
        </w:rPr>
        <w:t>предпринимательства в ЗАТО Северск</w:t>
      </w:r>
      <w:r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54B1EF39" w14:textId="77777777" w:rsidR="002C796C" w:rsidRPr="00C80228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W w:w="14469" w:type="dxa"/>
        <w:tblInd w:w="113" w:type="dxa"/>
        <w:tblLook w:val="04A0" w:firstRow="1" w:lastRow="0" w:firstColumn="1" w:lastColumn="0" w:noHBand="0" w:noVBand="1"/>
      </w:tblPr>
      <w:tblGrid>
        <w:gridCol w:w="3568"/>
        <w:gridCol w:w="4678"/>
        <w:gridCol w:w="1120"/>
        <w:gridCol w:w="1106"/>
        <w:gridCol w:w="1106"/>
        <w:gridCol w:w="1125"/>
        <w:gridCol w:w="1766"/>
      </w:tblGrid>
      <w:tr w:rsidR="002C796C" w:rsidRPr="00C33DED" w14:paraId="52746C33" w14:textId="6EB8E613" w:rsidTr="00B33F19">
        <w:trPr>
          <w:trHeight w:val="630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335E6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Наименование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F551F" w14:textId="2EB7ECC0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Развитие эффективной инфраструктуры поддержки предпринимательства в ЗАТО Северск</w:t>
            </w:r>
          </w:p>
        </w:tc>
      </w:tr>
      <w:tr w:rsidR="002C796C" w:rsidRPr="00C33DED" w14:paraId="52EF71AC" w14:textId="52516798" w:rsidTr="00B33F19">
        <w:trPr>
          <w:trHeight w:val="630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CCDF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Срок реализации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00A30" w14:textId="10344AE5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2C796C" w:rsidRPr="00C33DED" w14:paraId="59CF13EB" w14:textId="5493905A" w:rsidTr="002C796C">
        <w:trPr>
          <w:trHeight w:val="775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8B185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5C063" w14:textId="23C34C3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2C796C" w:rsidRPr="00C33DED" w14:paraId="19D601AF" w14:textId="29825AD3" w:rsidTr="002C796C">
        <w:trPr>
          <w:trHeight w:val="312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C0193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Участники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327B9" w14:textId="7AD7CF78" w:rsidR="002C796C" w:rsidRPr="00C33DED" w:rsidRDefault="00CD4DDE" w:rsidP="00B33F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2C796C" w:rsidRPr="00C33DED" w14:paraId="7F176280" w14:textId="0D779A3C" w:rsidTr="002C796C">
        <w:trPr>
          <w:trHeight w:val="377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B4DDF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Цель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64A1D9" w14:textId="0100D4A9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Обеспечение субъектов предпринимательства необходимой инфраструктурой</w:t>
            </w:r>
          </w:p>
        </w:tc>
      </w:tr>
      <w:tr w:rsidR="002C796C" w:rsidRPr="00C33DED" w14:paraId="2C18342D" w14:textId="6FA1E88E" w:rsidTr="00B33F19">
        <w:trPr>
          <w:trHeight w:val="597"/>
        </w:trPr>
        <w:tc>
          <w:tcPr>
            <w:tcW w:w="3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F2AD032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1E634" w14:textId="24925E64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94323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18549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306C1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6EDA9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390EA" w14:textId="44C1485E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2C796C" w:rsidRPr="00C33DED" w14:paraId="05D8A9DD" w14:textId="53BB2844" w:rsidTr="00B33F19">
        <w:trPr>
          <w:trHeight w:val="1260"/>
        </w:trPr>
        <w:tc>
          <w:tcPr>
            <w:tcW w:w="3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67CA3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84E56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977DAC">
              <w:rPr>
                <w:rFonts w:ascii="Times New Roman" w:hAnsi="Times New Roman"/>
                <w:sz w:val="24"/>
                <w:szCs w:val="24"/>
              </w:rPr>
              <w:t>1. Доля субъектов малого и среднего предпринимательства, воспользовавшихся услугами организаций инфраструктуры поддержки предпринимательства, от общего числа субъектов малого и среднего предпринимательства, проц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21F9E8" w14:textId="32D8848C" w:rsidR="002C796C" w:rsidRPr="009F0CA1" w:rsidRDefault="002C796C" w:rsidP="007902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  <w:r w:rsidR="007902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D09C1" w14:textId="2F17099E" w:rsidR="002C796C" w:rsidRPr="009F0CA1" w:rsidRDefault="002826B9" w:rsidP="003555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</w:t>
            </w:r>
            <w:r w:rsidR="003555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C0E19" w14:textId="4CC1F970" w:rsidR="002C796C" w:rsidRPr="009F0CA1" w:rsidRDefault="000E2411" w:rsidP="000E2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5BEE2" w14:textId="7F377D01" w:rsidR="002C796C" w:rsidRPr="009F0CA1" w:rsidRDefault="002C796C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048893" w14:textId="7CACFEC5" w:rsidR="002C796C" w:rsidRDefault="002C796C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2C796C" w:rsidRPr="00C33DED" w14:paraId="2D8C42F8" w14:textId="1EF8615F" w:rsidTr="00B33F19">
        <w:trPr>
          <w:trHeight w:val="535"/>
        </w:trPr>
        <w:tc>
          <w:tcPr>
            <w:tcW w:w="35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3F93AE1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Задачи подпрограммы 1</w:t>
            </w: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C378E" w14:textId="608C36F2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1. Обеспечение текущей деятельности инфраструктуры поддержки малого и среднего предпринимательства</w:t>
            </w:r>
          </w:p>
        </w:tc>
      </w:tr>
      <w:tr w:rsidR="002C796C" w:rsidRPr="00C33DED" w14:paraId="38CD3B89" w14:textId="04AC055A" w:rsidTr="00B33F19">
        <w:trPr>
          <w:trHeight w:val="690"/>
        </w:trPr>
        <w:tc>
          <w:tcPr>
            <w:tcW w:w="3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1E08F" w14:textId="77777777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0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5FB1A" w14:textId="10AD8800" w:rsidR="002C796C" w:rsidRPr="00C33DED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2. 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</w:p>
        </w:tc>
      </w:tr>
      <w:tr w:rsidR="002C796C" w:rsidRPr="00C33DED" w14:paraId="27353A04" w14:textId="3B8EF122" w:rsidTr="002C796C">
        <w:trPr>
          <w:trHeight w:val="131"/>
        </w:trPr>
        <w:tc>
          <w:tcPr>
            <w:tcW w:w="3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1D99A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lastRenderedPageBreak/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5B2D4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A263C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9C6FB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35656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40233" w14:textId="77777777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7346" w14:textId="521ABBCD" w:rsidR="002C796C" w:rsidRPr="00C33DED" w:rsidRDefault="002C796C" w:rsidP="002C796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2C796C" w:rsidRPr="00C33DED" w14:paraId="2E0BAB6D" w14:textId="32E44109" w:rsidTr="002C796C">
        <w:trPr>
          <w:trHeight w:val="315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F7CFA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A4E46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A9E5" w14:textId="723EF3D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7 118,68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7A78F" w14:textId="351B132D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EBF9" w14:textId="31D8167A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06CD4" w14:textId="2A470BB4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FD2CE" w14:textId="0A094435" w:rsidR="002C796C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C33DED" w14:paraId="048B9A97" w14:textId="03670F31" w:rsidTr="002C796C">
        <w:trPr>
          <w:trHeight w:val="239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4719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00540A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C1D4" w14:textId="3B92356F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8C5A" w14:textId="16AAE21C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12439" w14:textId="0597119E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787A5" w14:textId="78EE0F1C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E8313" w14:textId="7777777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C796C" w:rsidRPr="00C33DED" w14:paraId="5696EF7C" w14:textId="5EB73330" w:rsidTr="002C796C">
        <w:trPr>
          <w:trHeight w:val="654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63791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EB607" w14:textId="6931BF8A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33DED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A0A3B" w14:textId="642D5553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72B30" w14:textId="423759EA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09B4A" w14:textId="59EB5475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25156" w14:textId="7F103ABE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396A0" w14:textId="208A615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C33DED" w14:paraId="17D4CD48" w14:textId="172637F7" w:rsidTr="002C796C">
        <w:trPr>
          <w:trHeight w:val="949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E5E6F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9B8DD" w14:textId="10318A6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33DED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EFE5" w14:textId="25F99E6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0F676" w14:textId="20AE8CFE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BF7A4" w14:textId="00F70EC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82234" w14:textId="70018C9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CF48" w14:textId="77C560BB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C33DED" w14:paraId="43644042" w14:textId="4E45BABF" w:rsidTr="002C796C">
        <w:trPr>
          <w:trHeight w:val="965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3F2F6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C9CDD" w14:textId="6A4527B4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C33DED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A876D" w14:textId="54149B98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42D4" w14:textId="22970933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29DF3" w14:textId="5865996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25284" w14:textId="3BAA9095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1710" w14:textId="6A1CD81F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C796C" w:rsidRPr="00C33DED" w14:paraId="42B8E90C" w14:textId="57F3AD4F" w:rsidTr="002C796C">
        <w:trPr>
          <w:trHeight w:val="315"/>
        </w:trPr>
        <w:tc>
          <w:tcPr>
            <w:tcW w:w="3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2078E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BBCA" w14:textId="77777777" w:rsidR="002C796C" w:rsidRPr="00C33DED" w:rsidRDefault="002C796C" w:rsidP="002C796C">
            <w:pPr>
              <w:rPr>
                <w:rFonts w:ascii="Times New Roman" w:hAnsi="Times New Roman"/>
                <w:sz w:val="24"/>
                <w:szCs w:val="24"/>
              </w:rPr>
            </w:pPr>
            <w:r w:rsidRPr="00C33DE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8E8C1" w14:textId="66217669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9 599,14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6330A" w14:textId="217537F4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106D5" w14:textId="263EB63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0116A" w14:textId="2E930537" w:rsidR="002C796C" w:rsidRPr="00C33DED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8A23" w14:textId="6F9C1691" w:rsidR="002C796C" w:rsidRDefault="002C796C" w:rsidP="002C796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</w:tr>
    </w:tbl>
    <w:p w14:paraId="3D578E81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0F8403F" w14:textId="77777777" w:rsidR="002C796C" w:rsidRDefault="002C796C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EC5881B" w14:textId="77777777" w:rsidR="002C796C" w:rsidRDefault="002C796C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B0337C5" w14:textId="77777777" w:rsidR="002C796C" w:rsidRDefault="002C796C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302C201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BD983B7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629EFE23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08886BE5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749FE83C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</w:pPr>
    </w:p>
    <w:p w14:paraId="4E65886E" w14:textId="77777777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B9510E" w:rsidSect="00D74C10">
          <w:pgSz w:w="16838" w:h="11906" w:orient="landscape" w:code="9"/>
          <w:pgMar w:top="1701" w:right="1134" w:bottom="567" w:left="1134" w:header="709" w:footer="709" w:gutter="0"/>
          <w:cols w:space="720"/>
          <w:noEndnote/>
          <w:titlePg/>
          <w:docGrid w:linePitch="272"/>
        </w:sectPr>
      </w:pPr>
    </w:p>
    <w:p w14:paraId="46CC8476" w14:textId="41A2280F" w:rsidR="00441C27" w:rsidRPr="00C27051" w:rsidRDefault="00441C27" w:rsidP="00441C2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6</w:t>
      </w:r>
    </w:p>
    <w:p w14:paraId="2F028D7E" w14:textId="77777777" w:rsidR="00441C27" w:rsidRPr="00C27051" w:rsidRDefault="00441C27" w:rsidP="00441C2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0FFAE076" w14:textId="77777777" w:rsidR="00441C27" w:rsidRPr="00C27051" w:rsidRDefault="00441C27" w:rsidP="00441C2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25011054" w14:textId="6A98C42E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</w:t>
      </w:r>
    </w:p>
    <w:p w14:paraId="47BEDF9D" w14:textId="77777777" w:rsidR="00441C27" w:rsidRDefault="00441C27" w:rsidP="00441C27">
      <w:pPr>
        <w:ind w:firstLine="11057"/>
        <w:rPr>
          <w:sz w:val="24"/>
          <w:szCs w:val="24"/>
        </w:rPr>
      </w:pPr>
    </w:p>
    <w:p w14:paraId="561765B1" w14:textId="67079569" w:rsidR="00B00810" w:rsidRPr="005134CF" w:rsidRDefault="00F55D46" w:rsidP="00B008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B00810" w:rsidRPr="005134CF">
        <w:rPr>
          <w:rFonts w:ascii="Times New Roman" w:hAnsi="Times New Roman"/>
          <w:bCs/>
          <w:sz w:val="24"/>
          <w:szCs w:val="24"/>
        </w:rPr>
        <w:t xml:space="preserve">СВЕДЕНИЯ </w:t>
      </w:r>
    </w:p>
    <w:p w14:paraId="5AA526DF" w14:textId="77777777" w:rsidR="00B00810" w:rsidRDefault="00B00810" w:rsidP="00B008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 w:rsidRPr="005134CF">
        <w:rPr>
          <w:rFonts w:ascii="Times New Roman" w:hAnsi="Times New Roman"/>
          <w:bCs/>
          <w:sz w:val="24"/>
          <w:szCs w:val="24"/>
        </w:rPr>
        <w:t xml:space="preserve">о составе и значениях целевых показателей (индикаторов) результативности подпрограммы 1 </w:t>
      </w:r>
      <w:r>
        <w:rPr>
          <w:rFonts w:ascii="Times New Roman" w:hAnsi="Times New Roman"/>
          <w:bCs/>
          <w:sz w:val="24"/>
          <w:szCs w:val="24"/>
        </w:rPr>
        <w:t>«Р</w:t>
      </w:r>
      <w:r w:rsidRPr="005134CF">
        <w:rPr>
          <w:rFonts w:ascii="Times New Roman" w:hAnsi="Times New Roman"/>
          <w:bCs/>
          <w:sz w:val="24"/>
          <w:szCs w:val="24"/>
        </w:rPr>
        <w:t xml:space="preserve">азвитие </w:t>
      </w:r>
      <w:r>
        <w:rPr>
          <w:rFonts w:ascii="Times New Roman" w:hAnsi="Times New Roman"/>
          <w:bCs/>
          <w:sz w:val="24"/>
          <w:szCs w:val="24"/>
        </w:rPr>
        <w:t xml:space="preserve">эффективной </w:t>
      </w:r>
      <w:r w:rsidRPr="005134CF">
        <w:rPr>
          <w:rFonts w:ascii="Times New Roman" w:hAnsi="Times New Roman"/>
          <w:bCs/>
          <w:sz w:val="24"/>
          <w:szCs w:val="24"/>
        </w:rPr>
        <w:t>инфраструктуры поддержки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  <w:r w:rsidRPr="005134CF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>
        <w:rPr>
          <w:rFonts w:ascii="Times New Roman" w:hAnsi="Times New Roman"/>
          <w:bCs/>
          <w:sz w:val="24"/>
          <w:szCs w:val="24"/>
        </w:rPr>
        <w:t xml:space="preserve"> «</w:t>
      </w:r>
      <w:r w:rsidRPr="005134CF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0CD11540" w14:textId="77777777" w:rsidR="00B00810" w:rsidRPr="005134CF" w:rsidRDefault="00B00810" w:rsidP="00B008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4C2902BA" w14:textId="77777777" w:rsidR="00B00810" w:rsidRDefault="00B00810" w:rsidP="00B0081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5134CF">
        <w:rPr>
          <w:rFonts w:ascii="Times New Roman" w:hAnsi="Times New Roman"/>
          <w:sz w:val="24"/>
          <w:szCs w:val="24"/>
        </w:rPr>
        <w:t>Таблица 1</w:t>
      </w:r>
    </w:p>
    <w:tbl>
      <w:tblPr>
        <w:tblW w:w="1462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85"/>
        <w:gridCol w:w="4117"/>
        <w:gridCol w:w="833"/>
        <w:gridCol w:w="805"/>
        <w:gridCol w:w="805"/>
        <w:gridCol w:w="805"/>
        <w:gridCol w:w="805"/>
        <w:gridCol w:w="805"/>
        <w:gridCol w:w="1124"/>
        <w:gridCol w:w="1316"/>
        <w:gridCol w:w="1207"/>
        <w:gridCol w:w="1418"/>
      </w:tblGrid>
      <w:tr w:rsidR="00B00810" w:rsidRPr="00A239E4" w14:paraId="7A03F239" w14:textId="77777777" w:rsidTr="00B00810">
        <w:trPr>
          <w:trHeight w:val="313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A888A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4F059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5547C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514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B042E" w14:textId="3D4E8B90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9047A" w14:textId="1F9D52B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9CE8" w14:textId="20173AA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Метод сбора инфор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мации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928ED" w14:textId="0056CC48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Ответст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венный за сбор данных по показателю</w:t>
            </w:r>
          </w:p>
        </w:tc>
      </w:tr>
      <w:tr w:rsidR="00B00810" w:rsidRPr="00A239E4" w14:paraId="2BB2F858" w14:textId="77777777" w:rsidTr="00665E2E">
        <w:trPr>
          <w:trHeight w:val="416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64A7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21C87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D5A49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D63EF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F9141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444C0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E674C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D9785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FE4F8" w14:textId="200AB58E" w:rsidR="00B00810" w:rsidRPr="00A239E4" w:rsidRDefault="00B00810" w:rsidP="00B00810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A72AD" w14:textId="175C406A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E3AE0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59005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00810" w:rsidRPr="00A239E4" w14:paraId="5135C806" w14:textId="77777777" w:rsidTr="00665E2E">
        <w:trPr>
          <w:trHeight w:val="31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E0A6F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2FC38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2DD83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D8DD62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1B692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B5BAD6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D5545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D1460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D555DD" w14:textId="1EF76117" w:rsidR="00B00810" w:rsidRPr="00A239E4" w:rsidRDefault="00665E2E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39EAF" w14:textId="4386DDC6" w:rsidR="00B00810" w:rsidRPr="00A239E4" w:rsidRDefault="00665E2E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B8A6D" w14:textId="41C3549C" w:rsidR="00B00810" w:rsidRPr="00A239E4" w:rsidRDefault="00B00810" w:rsidP="0066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</w:t>
            </w:r>
            <w:r w:rsidR="00665E2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A2BFA" w14:textId="5BEA51E4" w:rsidR="00B00810" w:rsidRPr="00A239E4" w:rsidRDefault="00B00810" w:rsidP="00665E2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</w:t>
            </w:r>
            <w:r w:rsidR="00665E2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00810" w:rsidRPr="00A239E4" w14:paraId="27B3AD68" w14:textId="77777777" w:rsidTr="00B00810">
        <w:trPr>
          <w:trHeight w:val="289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75C7C" w14:textId="654BF213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Развитие эффективной инфраструктуры поддержки предпринимательства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B00810" w:rsidRPr="00A239E4" w14:paraId="63850A76" w14:textId="77777777" w:rsidTr="00B00810">
        <w:trPr>
          <w:trHeight w:val="1555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036A3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CEC7A" w14:textId="63FB2AF5" w:rsidR="00B00810" w:rsidRPr="00A239E4" w:rsidRDefault="00B00810" w:rsidP="00B00810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Доля субъектов малого и среднего предпринимательства, воспользовав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шихся услугами организаций инфра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структуры поддержки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тельства, от общего числа субъектов малого и среднего предпринимательства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8AEF4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CAE0B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DA8F2" w14:textId="04937E3C" w:rsidR="00B00810" w:rsidRPr="00A239E4" w:rsidRDefault="00B00810" w:rsidP="0079020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</w:t>
            </w:r>
            <w:r w:rsidR="007902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F73AA8" w14:textId="1104012B" w:rsidR="00B00810" w:rsidRPr="00E36257" w:rsidRDefault="002826B9" w:rsidP="003555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</w:t>
            </w:r>
            <w:r w:rsidR="003555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22ADA" w14:textId="330EDB7F" w:rsidR="00B00810" w:rsidRPr="00A239E4" w:rsidRDefault="000E2411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2,0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82D5B8" w14:textId="2EDFABC3" w:rsidR="00B00810" w:rsidRPr="00A239E4" w:rsidRDefault="00B00810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DCCBF" w14:textId="38293DBA" w:rsidR="00B00810" w:rsidRPr="00A239E4" w:rsidRDefault="002826B9" w:rsidP="000C0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</w:t>
            </w:r>
            <w:r w:rsidR="000C0A8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4DDCAB" w14:textId="6E266496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76A75" w14:textId="002DF21D" w:rsidR="00B00810" w:rsidRPr="00A239E4" w:rsidRDefault="00B00810" w:rsidP="00B00810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Перио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дическая отчет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BD847" w14:textId="2AA79B2F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B00810" w:rsidRPr="00A239E4" w14:paraId="50E700AC" w14:textId="77777777" w:rsidTr="00B00810">
        <w:trPr>
          <w:trHeight w:val="630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F3593" w14:textId="2AD497C6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00810" w:rsidRPr="00A239E4" w14:paraId="5CD07B2D" w14:textId="77777777" w:rsidTr="00B00810">
        <w:trPr>
          <w:trHeight w:val="1182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1B023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9EFD8A" w14:textId="77777777" w:rsidR="00B00810" w:rsidRPr="00A239E4" w:rsidRDefault="00B00810" w:rsidP="00B00810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воспользовавшихся услугами организаций инфраструктуры поддержки субъектов малого и среднего предпринимательства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17444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64C71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445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F4891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FC163" w14:textId="35502DB9" w:rsidR="00B00810" w:rsidRPr="00A239E4" w:rsidRDefault="002826B9" w:rsidP="003555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3555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AABD38" w14:textId="0FD16954" w:rsidR="00B00810" w:rsidRPr="00A239E4" w:rsidRDefault="000E2411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9E769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A1CA0" w14:textId="4FC11DBB" w:rsidR="00B00810" w:rsidRPr="00A239E4" w:rsidRDefault="002826B9" w:rsidP="00282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675C" w14:textId="068999B3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D0173" w14:textId="7DADEFCA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тальная отчет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D6820" w14:textId="7AF93183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B00810" w:rsidRPr="00A239E4" w14:paraId="6F07DEA1" w14:textId="77777777" w:rsidTr="00B00810">
        <w:trPr>
          <w:trHeight w:val="278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8A88F" w14:textId="467F2362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1DE3" w14:textId="167D423E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26031" w14:textId="5E62FD9E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F04C" w14:textId="16A87FFA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F6BCD" w14:textId="59424AAC" w:rsidR="00B00810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7694C" w14:textId="5F3792CE" w:rsidR="00B00810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F4992" w14:textId="7207DF5F" w:rsidR="00B00810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5264" w14:textId="331126FD" w:rsidR="00B00810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6C77" w14:textId="34118BE8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FC88" w14:textId="20310E83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BC15" w14:textId="15067928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440D4" w14:textId="3462A489" w:rsidR="00B00810" w:rsidRPr="00A239E4" w:rsidRDefault="00B00810" w:rsidP="00B008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B00810" w:rsidRPr="00A239E4" w14:paraId="696A0C4C" w14:textId="77777777" w:rsidTr="00B00810">
        <w:trPr>
          <w:trHeight w:val="511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483C" w14:textId="35891399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00810" w:rsidRPr="00A239E4" w14:paraId="70B620A7" w14:textId="77777777" w:rsidTr="00B00810">
        <w:trPr>
          <w:trHeight w:val="278"/>
        </w:trPr>
        <w:tc>
          <w:tcPr>
            <w:tcW w:w="5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6AC08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1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28261" w14:textId="77777777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 xml:space="preserve">Количество рабочих мест, созданных резидентами территории опережающего развития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 xml:space="preserve"> (нарастающим итогом)</w:t>
            </w:r>
          </w:p>
        </w:tc>
        <w:tc>
          <w:tcPr>
            <w:tcW w:w="8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0840D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6C522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455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57E19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535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434945" w14:textId="168D8950" w:rsidR="00B00810" w:rsidRPr="00A239E4" w:rsidRDefault="002826B9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E9AC8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  <w:tc>
          <w:tcPr>
            <w:tcW w:w="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64C5C5" w14:textId="77777777" w:rsidR="00B00810" w:rsidRPr="00A239E4" w:rsidRDefault="00B00810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  <w:tc>
          <w:tcPr>
            <w:tcW w:w="1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2488C" w14:textId="4ED98AD1" w:rsidR="00B00810" w:rsidRPr="00A239E4" w:rsidRDefault="002826B9" w:rsidP="002826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1018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3EB9C" w14:textId="2BB8402A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729FBA" w14:textId="14D50D80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Ежеквар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тальная отчет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669D86" w14:textId="45814139" w:rsidR="00B00810" w:rsidRPr="00A239E4" w:rsidRDefault="00B00810" w:rsidP="00674E47">
            <w:pPr>
              <w:rPr>
                <w:rFonts w:ascii="Times New Roman" w:hAnsi="Times New Roman"/>
                <w:sz w:val="24"/>
                <w:szCs w:val="24"/>
              </w:rPr>
            </w:pPr>
            <w:r w:rsidRPr="00A239E4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239E4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  <w:r w:rsidR="00F55D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00956886" w14:textId="77777777" w:rsidR="00441C27" w:rsidRDefault="00441C27" w:rsidP="00441C27">
      <w:pPr>
        <w:ind w:firstLine="11057"/>
        <w:rPr>
          <w:sz w:val="24"/>
          <w:szCs w:val="24"/>
        </w:rPr>
      </w:pPr>
    </w:p>
    <w:p w14:paraId="7ED79206" w14:textId="77777777" w:rsidR="00441C27" w:rsidRPr="00C27CC7" w:rsidRDefault="00441C27" w:rsidP="00441C27">
      <w:pPr>
        <w:ind w:firstLine="11057"/>
        <w:rPr>
          <w:sz w:val="24"/>
          <w:szCs w:val="24"/>
        </w:rPr>
      </w:pPr>
    </w:p>
    <w:p w14:paraId="359D40E8" w14:textId="285134DB" w:rsidR="00B9510E" w:rsidRDefault="00B9510E" w:rsidP="00C8299D">
      <w:pPr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Times New Roman" w:hAnsi="Times New Roman"/>
          <w:bCs/>
          <w:sz w:val="24"/>
          <w:szCs w:val="24"/>
          <w:highlight w:val="yellow"/>
        </w:rPr>
        <w:sectPr w:rsidR="00B9510E" w:rsidSect="00674E47">
          <w:pgSz w:w="16838" w:h="11906" w:orient="landscape" w:code="9"/>
          <w:pgMar w:top="1701" w:right="1134" w:bottom="567" w:left="1134" w:header="709" w:footer="709" w:gutter="0"/>
          <w:pgNumType w:start="1"/>
          <w:cols w:space="720"/>
          <w:noEndnote/>
          <w:titlePg/>
          <w:docGrid w:linePitch="272"/>
        </w:sectPr>
      </w:pPr>
    </w:p>
    <w:p w14:paraId="7FFEF95B" w14:textId="436019DC" w:rsidR="00674E47" w:rsidRPr="00C27051" w:rsidRDefault="00674E47" w:rsidP="00674E4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7</w:t>
      </w:r>
    </w:p>
    <w:p w14:paraId="73B11111" w14:textId="77777777" w:rsidR="00674E47" w:rsidRPr="00C27051" w:rsidRDefault="00674E47" w:rsidP="00674E4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6AE8A080" w14:textId="77777777" w:rsidR="00674E47" w:rsidRPr="00C27051" w:rsidRDefault="00674E47" w:rsidP="00674E4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66D9FDC0" w14:textId="580176CA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>__ № 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___</w:t>
      </w:r>
    </w:p>
    <w:p w14:paraId="32CC1A78" w14:textId="1DE4DCC0" w:rsidR="00107502" w:rsidRPr="006A0D3A" w:rsidRDefault="00107502" w:rsidP="00CB72E3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887F958" w14:textId="77777777" w:rsidR="00674E47" w:rsidRDefault="00674E47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3C212D8E" w14:textId="1C661A7A" w:rsidR="0099031D" w:rsidRPr="008C6108" w:rsidRDefault="00B67DC0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99031D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ПЕРЕЧЕНЬ </w:t>
      </w:r>
    </w:p>
    <w:p w14:paraId="5FDD746E" w14:textId="26CBD899" w:rsidR="00107502" w:rsidRPr="008C6108" w:rsidRDefault="00D05B7E" w:rsidP="004C45B8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  <w:r w:rsidRPr="008C6108">
        <w:rPr>
          <w:rFonts w:ascii="Times New Roman" w:hAnsi="Times New Roman"/>
          <w:bCs/>
          <w:color w:val="000000"/>
          <w:sz w:val="24"/>
          <w:szCs w:val="24"/>
        </w:rPr>
        <w:t xml:space="preserve">структурных элементов </w:t>
      </w:r>
      <w:r w:rsidR="004C45B8" w:rsidRPr="008C6108">
        <w:rPr>
          <w:rFonts w:ascii="Times New Roman" w:hAnsi="Times New Roman"/>
          <w:bCs/>
          <w:color w:val="000000"/>
          <w:sz w:val="24"/>
          <w:szCs w:val="24"/>
        </w:rPr>
        <w:t>и ресурсное обеспечение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подпрограммы 1 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940100" w:rsidRPr="008C6108">
        <w:rPr>
          <w:rFonts w:ascii="Times New Roman" w:hAnsi="Times New Roman"/>
          <w:bCs/>
          <w:color w:val="000000"/>
          <w:sz w:val="24"/>
          <w:szCs w:val="24"/>
        </w:rPr>
        <w:t>Р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азвитие </w:t>
      </w:r>
      <w:r w:rsidR="0099031D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эффективной 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>инфраструктуры поддержки предпринимательства</w:t>
      </w:r>
      <w:r w:rsidR="0099031D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>в ЗАТО Северск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»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муниципальной программы</w:t>
      </w:r>
      <w:r w:rsidR="00631095" w:rsidRPr="008C6108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«</w:t>
      </w:r>
      <w:r w:rsidR="00107502" w:rsidRPr="008C6108">
        <w:rPr>
          <w:rFonts w:ascii="Times New Roman" w:hAnsi="Times New Roman"/>
          <w:bCs/>
          <w:color w:val="000000"/>
          <w:sz w:val="24"/>
          <w:szCs w:val="24"/>
        </w:rPr>
        <w:t>Развитие предпринимательства в ЗАТО Северск</w:t>
      </w:r>
      <w:r w:rsidR="009F7515" w:rsidRPr="008C6108">
        <w:rPr>
          <w:rFonts w:ascii="Times New Roman" w:hAnsi="Times New Roman"/>
          <w:bCs/>
          <w:color w:val="000000"/>
          <w:sz w:val="24"/>
          <w:szCs w:val="24"/>
        </w:rPr>
        <w:t>»</w:t>
      </w:r>
    </w:p>
    <w:p w14:paraId="4DC8839D" w14:textId="77777777" w:rsidR="004C4DBA" w:rsidRPr="008C6108" w:rsidRDefault="004C4DBA" w:rsidP="00631095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206E0E34" w14:textId="77777777" w:rsidR="00107502" w:rsidRPr="008C6108" w:rsidRDefault="00107502" w:rsidP="00107502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color w:val="000000"/>
          <w:sz w:val="24"/>
          <w:szCs w:val="24"/>
        </w:rPr>
      </w:pPr>
      <w:r w:rsidRPr="008C6108">
        <w:rPr>
          <w:rFonts w:ascii="Times New Roman" w:hAnsi="Times New Roman"/>
          <w:color w:val="000000"/>
          <w:sz w:val="24"/>
          <w:szCs w:val="24"/>
        </w:rPr>
        <w:t>Таблица 2</w:t>
      </w:r>
    </w:p>
    <w:tbl>
      <w:tblPr>
        <w:tblW w:w="1474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843"/>
        <w:gridCol w:w="878"/>
        <w:gridCol w:w="1107"/>
        <w:gridCol w:w="1021"/>
        <w:gridCol w:w="1134"/>
        <w:gridCol w:w="1134"/>
        <w:gridCol w:w="989"/>
        <w:gridCol w:w="1543"/>
        <w:gridCol w:w="2552"/>
        <w:gridCol w:w="851"/>
      </w:tblGrid>
      <w:tr w:rsidR="00220D41" w:rsidRPr="008C6108" w14:paraId="455C280D" w14:textId="77777777" w:rsidTr="009F0CA1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3B782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3CF2B" w14:textId="142419FC" w:rsidR="00220D41" w:rsidRPr="008C6108" w:rsidRDefault="00D05B7E" w:rsidP="0012591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F6F67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18088" w14:textId="77777777" w:rsidR="00220D41" w:rsidRPr="008C6108" w:rsidRDefault="00220D41" w:rsidP="00822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Объем финан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сирова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ния, тыс. руб.</w:t>
            </w:r>
          </w:p>
        </w:tc>
        <w:tc>
          <w:tcPr>
            <w:tcW w:w="42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CD180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DEB26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Участники подпрог</w:t>
            </w:r>
            <w:r w:rsidR="00656064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раммы, участники мероприя-тия</w:t>
            </w: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2EDDE" w14:textId="56531685" w:rsidR="00220D41" w:rsidRPr="008C6108" w:rsidRDefault="00D05B7E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220D41" w:rsidRPr="008C6108" w14:paraId="7A7E7AB0" w14:textId="77777777" w:rsidTr="009F0CA1">
        <w:trPr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62B8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D318A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26F59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678AE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092C2" w14:textId="77777777" w:rsidR="00220D41" w:rsidRPr="008C6108" w:rsidRDefault="00220D41" w:rsidP="009F0CA1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феде</w:t>
            </w:r>
            <w:r w:rsidR="009F0CA1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раль-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  <w:t>ного бюджета (по сог-ласова-нию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B1DE1" w14:textId="77777777" w:rsidR="00220D41" w:rsidRPr="008C6108" w:rsidRDefault="00220D41" w:rsidP="00822617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област-ного бюджета (по сог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ласова</w:t>
            </w:r>
            <w:r w:rsidR="00822617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60EE3" w14:textId="77777777" w:rsidR="00220D41" w:rsidRPr="008C6108" w:rsidRDefault="00220D41" w:rsidP="009F0CA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6059C" w14:textId="77777777" w:rsidR="00220D41" w:rsidRPr="008C6108" w:rsidRDefault="00220D41" w:rsidP="00220D4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внебюд-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br/>
              <w:t>жетных источ-ников (по сог-ласова-нию (прог-ноз)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22821" w14:textId="77777777" w:rsidR="00220D41" w:rsidRPr="008C6108" w:rsidRDefault="00220D41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A80DB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E4FF7" w14:textId="77777777" w:rsidR="00220D41" w:rsidRPr="008C6108" w:rsidRDefault="00220D41" w:rsidP="00220D4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значе-ния по годам реали-зации</w:t>
            </w:r>
          </w:p>
        </w:tc>
      </w:tr>
      <w:tr w:rsidR="00220D41" w:rsidRPr="008C6108" w14:paraId="2D82B99F" w14:textId="77777777" w:rsidTr="009F0CA1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5A879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D1195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E862FC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A3FED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353E4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64825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DA5FBA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72375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824E1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BC2B9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9A1E21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20D41" w:rsidRPr="008C6108" w14:paraId="2D64E9D4" w14:textId="77777777" w:rsidTr="009F0CA1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7D63E" w14:textId="77777777" w:rsidR="00220D41" w:rsidRPr="008C6108" w:rsidRDefault="00220D41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0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2B4F5" w14:textId="77777777" w:rsidR="00220D41" w:rsidRPr="008C6108" w:rsidRDefault="00220D41" w:rsidP="00125913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</w:t>
            </w:r>
            <w:r w:rsidR="00125913" w:rsidRPr="008C6108">
              <w:rPr>
                <w:rFonts w:ascii="Times New Roman" w:hAnsi="Times New Roman"/>
                <w:sz w:val="24"/>
                <w:szCs w:val="24"/>
              </w:rPr>
              <w:t xml:space="preserve"> текущей деятельности инфраструктуры поддержки малого и среднего предпринимательства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8C6108" w:rsidRPr="008C6108" w14:paraId="646B76B9" w14:textId="77777777" w:rsidTr="00C2688D">
        <w:trPr>
          <w:trHeight w:val="216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4728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95748B" w14:textId="368D0C0E" w:rsidR="008C6108" w:rsidRPr="008C6108" w:rsidRDefault="008C6108" w:rsidP="008C61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субсидий на текущую деятельность инфраст-руктуры поддержки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4B604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76FCD" w14:textId="3B8EEF2B" w:rsidR="008C6108" w:rsidRPr="008C6108" w:rsidRDefault="00674E47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8D5BA" w14:textId="77777777" w:rsidR="008C6108" w:rsidRPr="008C6108" w:rsidRDefault="008C6108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C1AA2" w14:textId="355581A8" w:rsidR="008C6108" w:rsidRPr="008C6108" w:rsidRDefault="00674E47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C69F6E" w14:textId="1737247B" w:rsidR="008C6108" w:rsidRPr="008C6108" w:rsidRDefault="00C81D80" w:rsidP="009F0CA1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F0BFC" w14:textId="77777777" w:rsidR="008C6108" w:rsidRPr="008C6108" w:rsidRDefault="008C6108" w:rsidP="009F0CA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DBB842" w14:textId="77BE21B1" w:rsidR="008C6108" w:rsidRPr="008C6108" w:rsidRDefault="008C6108" w:rsidP="008C61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8A39B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92CE1" w14:textId="77777777" w:rsidR="008C6108" w:rsidRPr="008C6108" w:rsidRDefault="008C6108" w:rsidP="009F0C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81D80" w:rsidRPr="008C6108" w14:paraId="2E291CCC" w14:textId="77777777" w:rsidTr="00C2688D">
        <w:trPr>
          <w:trHeight w:val="27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67FE3" w14:textId="77777777" w:rsidR="00C81D80" w:rsidRPr="008C6108" w:rsidRDefault="00C81D80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4D16D" w14:textId="77777777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311A7" w14:textId="77777777" w:rsidR="00C81D80" w:rsidRPr="008C6108" w:rsidRDefault="00C81D80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8D8FB" w14:textId="09220240" w:rsidR="00C81D80" w:rsidRPr="008C6108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9008E" w14:textId="432D9F59" w:rsidR="00C81D80" w:rsidRPr="008C6108" w:rsidRDefault="00C81D80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72C97" w14:textId="771BEAF4" w:rsidR="00C81D80" w:rsidRPr="008C6108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67100" w14:textId="647B95B3" w:rsidR="00C81D80" w:rsidRPr="008C6108" w:rsidRDefault="00C81D80" w:rsidP="00C81D80">
            <w:pPr>
              <w:ind w:lef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9E629" w14:textId="77777777" w:rsidR="00C81D80" w:rsidRPr="008C6108" w:rsidRDefault="00C81D80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FB8F2" w14:textId="77777777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6CDBE" w14:textId="135FD335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субъектов малого и среднего предприни-мательства, восполь-зовавшихся услугами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FC3D9" w14:textId="1AD6878E" w:rsidR="00C81D80" w:rsidRPr="008C6108" w:rsidRDefault="002826B9" w:rsidP="0035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3555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C6108" w:rsidRPr="008C6108" w14:paraId="4C6C4C5D" w14:textId="77777777" w:rsidTr="008C6108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9CC3" w14:textId="6AD82FBE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0EAD1" w14:textId="02AC6F62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CFEB6" w14:textId="2C39B0AF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5B17" w14:textId="3C3BF840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777E4" w14:textId="63AF9573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4D74" w14:textId="620553B0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3D00" w14:textId="01686AE5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FE505" w14:textId="1DD99282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B740" w14:textId="3ED64B5C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FE233" w14:textId="3E15EE5D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59119" w14:textId="6A663129" w:rsidR="008C6108" w:rsidRPr="008C6108" w:rsidRDefault="008C6108" w:rsidP="008C61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56064" w:rsidRPr="008C6108" w14:paraId="7353A5B2" w14:textId="77777777" w:rsidTr="009F0CA1">
        <w:trPr>
          <w:trHeight w:val="69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BACB1" w14:textId="77777777" w:rsidR="00656064" w:rsidRPr="008C6108" w:rsidRDefault="00656064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CD121" w14:textId="58C47334" w:rsidR="00656064" w:rsidRPr="008C6108" w:rsidRDefault="008C6108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малого и среднего предпринимательства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5750A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F95C3" w14:textId="77777777" w:rsidR="00656064" w:rsidRPr="008C6108" w:rsidRDefault="00656064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12B37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39A7F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AD8D8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C717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710F" w14:textId="77777777" w:rsidR="00656064" w:rsidRPr="008C6108" w:rsidRDefault="00656064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D0CAB" w14:textId="29E600EC" w:rsidR="00656064" w:rsidRPr="008C6108" w:rsidRDefault="008C6108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Фонд «МКК ФРМСП </w:t>
            </w:r>
            <w:r w:rsidR="00656064" w:rsidRPr="008C6108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A2C9" w14:textId="5E365D56" w:rsidR="00656064" w:rsidRPr="008C6108" w:rsidRDefault="008C6108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организаций инфра-структуры поддержки </w:t>
            </w:r>
            <w:r w:rsidR="00656064" w:rsidRPr="008C6108">
              <w:rPr>
                <w:rFonts w:ascii="Times New Roman" w:hAnsi="Times New Roman"/>
                <w:sz w:val="24"/>
                <w:szCs w:val="24"/>
              </w:rPr>
              <w:t>субъектов малого и среднего предприни-мательства,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0C85D" w14:textId="77777777" w:rsidR="00656064" w:rsidRPr="008C6108" w:rsidRDefault="00656064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73768" w:rsidRPr="008C6108" w14:paraId="244FBADE" w14:textId="77777777" w:rsidTr="001B3C49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32037D0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609F2D7" w14:textId="77777777" w:rsidR="00373768" w:rsidRPr="008C6108" w:rsidRDefault="00373768" w:rsidP="00210DB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Развитие и обеспечение деятельности муници-пального центра поддер-жки предприниматель-ства Ассоциации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Некоммерческое парт-нерство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Агентство раз-вития предприниматель-ства-Северск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5F87F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B0A88" w14:textId="2130F5DA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B3C49" w:rsidRPr="008C6108">
              <w:rPr>
                <w:rFonts w:ascii="Times New Roman" w:hAnsi="Times New Roman"/>
                <w:sz w:val="24"/>
                <w:szCs w:val="24"/>
              </w:rPr>
              <w:t>00,28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000E9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FCE12" w14:textId="05AD6DC8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373768"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A18A2B" w14:textId="77777777" w:rsidR="00373768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E5064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29ECBB8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F878B3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НП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АРП-Северск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FA1EF3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2003B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73768" w:rsidRPr="008C6108" w14:paraId="23412F48" w14:textId="77777777" w:rsidTr="001B3C49">
        <w:trPr>
          <w:trHeight w:val="220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8B8D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65CD6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47BEC" w14:textId="77777777" w:rsidR="00373768" w:rsidRPr="008C6108" w:rsidRDefault="00373768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E2E215" w14:textId="39E0AD60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1B3C49" w:rsidRPr="008C6108">
              <w:rPr>
                <w:rFonts w:ascii="Times New Roman" w:hAnsi="Times New Roman"/>
                <w:sz w:val="24"/>
                <w:szCs w:val="24"/>
              </w:rPr>
              <w:t>00,28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7EED5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24BDA" w14:textId="78BCFFC7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="00373768"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04DF4F" w14:textId="77777777" w:rsidR="00373768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7AFDE" w14:textId="77777777" w:rsidR="00373768" w:rsidRPr="008C6108" w:rsidRDefault="00373768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2AD25" w14:textId="77777777" w:rsidR="00373768" w:rsidRPr="008C6108" w:rsidRDefault="00373768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92195" w14:textId="77777777" w:rsidR="00373768" w:rsidRPr="008C6108" w:rsidRDefault="00373768" w:rsidP="0037376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Количество субъек-тов малого и среднего предпринимательства, воспользовавшихся услугами муници-пального центра под-держки предпринима- тельства,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A335C" w14:textId="1B83E953" w:rsidR="00373768" w:rsidRPr="008C6108" w:rsidRDefault="00674E47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</w:tr>
      <w:tr w:rsidR="001B3C49" w:rsidRPr="008C6108" w14:paraId="20B024AC" w14:textId="77777777" w:rsidTr="00021F65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D8BAE41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2A8AE5B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5C27B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72D854" w14:textId="5E60E3EF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1DAB7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909446" w14:textId="24A7D9B4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4E339" w14:textId="4F88F28D" w:rsidR="001B3C49" w:rsidRPr="008C6108" w:rsidRDefault="00021F65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DD879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8C68C4D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120A4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E1608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B3C49" w:rsidRPr="008C6108" w14:paraId="1F334756" w14:textId="77777777" w:rsidTr="00021F65">
        <w:trPr>
          <w:trHeight w:val="220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7BA664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AAFDE1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4DA7961" w14:textId="77777777" w:rsidR="001B3C49" w:rsidRPr="008C6108" w:rsidRDefault="001B3C49" w:rsidP="001B3C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6F5382" w14:textId="77E6A487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10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5E370D4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16C3D3F" w14:textId="7CE5F771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2 080,46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076779F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BD7F185" w14:textId="77777777" w:rsidR="001B3C49" w:rsidRPr="008C6108" w:rsidRDefault="001B3C49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593E3A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518C6" w14:textId="77777777" w:rsidR="001B3C49" w:rsidRPr="008C6108" w:rsidRDefault="001B3C49" w:rsidP="001B3C4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Доля действующих субъектов малого и среднего предприни-мательства от общего числа субъектов мало-го и среднего пред-принимательства, про-шедших процесс бизнес-инкубирова-ния, проц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45EBE" w14:textId="0631AD16" w:rsidR="001B3C49" w:rsidRPr="008C6108" w:rsidRDefault="00674E47" w:rsidP="001B3C4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1B3C49" w:rsidRPr="008C61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262CC" w:rsidRPr="008C6108" w14:paraId="2CC5C25C" w14:textId="77777777" w:rsidTr="009F0CA1">
        <w:trPr>
          <w:trHeight w:val="27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47D72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D31AB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729E4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CF37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6471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3FCF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EAC3C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50F0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7EA8A" w14:textId="77777777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AACB" w14:textId="4636E856" w:rsidR="00B262CC" w:rsidRPr="008C6108" w:rsidRDefault="00B262CC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 Количество субъ-ектов малого и сред-него предпринима-тельства (резидентов бизнес-инкубатора),</w:t>
            </w:r>
            <w:r w:rsidR="00021F65" w:rsidRPr="008C6108">
              <w:rPr>
                <w:rFonts w:ascii="Times New Roman" w:hAnsi="Times New Roman"/>
                <w:sz w:val="24"/>
                <w:szCs w:val="24"/>
              </w:rPr>
              <w:t xml:space="preserve"> воспользовавшихся услугами бизнес-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EE8F" w14:textId="77777777" w:rsidR="00B262CC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021F65" w:rsidRPr="008C6108" w14:paraId="364D1A12" w14:textId="77777777" w:rsidTr="00021F65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C83802" w14:textId="007B878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199533" w14:textId="1E09EE54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6B4A" w14:textId="7E08C229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9E4B3" w14:textId="310DACB3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799AA" w14:textId="74A70C64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0B84" w14:textId="47934F77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98B10" w14:textId="795C5AE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8C2ED" w14:textId="67172AA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5AB6F7" w14:textId="7ECB21A6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A1CC3" w14:textId="51D6E23A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486B" w14:textId="3BB1ADE7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878B3" w:rsidRPr="008C6108" w14:paraId="4DDBF990" w14:textId="77777777" w:rsidTr="00021F65">
        <w:trPr>
          <w:trHeight w:val="28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B77C80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32FEE6D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AA0B8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47381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012B3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A4579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83B1B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02FEF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94BB559" w14:textId="77777777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8E2C8" w14:textId="3CF48219" w:rsidR="00F878B3" w:rsidRPr="008C6108" w:rsidRDefault="00F878B3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инкубатора,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10F7C" w14:textId="77777777" w:rsidR="00F878B3" w:rsidRPr="008C6108" w:rsidRDefault="00F878B3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C451F" w:rsidRPr="008C6108" w14:paraId="66773049" w14:textId="77777777" w:rsidTr="00021F65">
        <w:trPr>
          <w:trHeight w:val="259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8DE7A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B9DBF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FA7C4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3E9BC" w14:textId="3D48B728" w:rsidR="00AC451F" w:rsidRPr="008C6108" w:rsidRDefault="00021F65" w:rsidP="0040527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AC1D7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5B285B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7D6F7" w14:textId="0473ACB8" w:rsidR="00AC451F" w:rsidRPr="008C6108" w:rsidRDefault="00021F65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EAC81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EDCA47C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EF7CD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952348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C451F" w:rsidRPr="008C6108" w14:paraId="5FE49093" w14:textId="77777777" w:rsidTr="00021F65">
        <w:trPr>
          <w:trHeight w:val="3353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44407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27C69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BA701" w14:textId="77777777" w:rsidR="00AC451F" w:rsidRPr="008C6108" w:rsidRDefault="00AC451F" w:rsidP="00220D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A98E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F7E68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1431C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4F28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17E08" w14:textId="77777777" w:rsidR="00AC451F" w:rsidRPr="008C6108" w:rsidRDefault="00AC451F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3CE435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B7CED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Доля предоставлен-ной субъектам малого и среднего предпри-нимательства в аренду площади технопарко-вой зоны (технопарка) от общей площади технопарковой зоны (технопарка)</w:t>
            </w:r>
            <w:r w:rsidR="00ED2508" w:rsidRPr="008C6108">
              <w:rPr>
                <w:rFonts w:ascii="Times New Roman" w:hAnsi="Times New Roman"/>
                <w:sz w:val="24"/>
                <w:szCs w:val="24"/>
              </w:rPr>
              <w:t>,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за исключением мест общего пользования, проц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4685D" w14:textId="3ED6B728" w:rsidR="00AC451F" w:rsidRPr="008C6108" w:rsidRDefault="002826B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1B3C49" w:rsidRPr="008C6108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AC451F" w:rsidRPr="008C6108" w14:paraId="14789FF9" w14:textId="77777777" w:rsidTr="00021F65">
        <w:trPr>
          <w:trHeight w:val="2563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B3A9B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43908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B0E4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CB29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9D71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4BEB6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0A9C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C8E1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0B4125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CF0760" w14:textId="77777777" w:rsidR="00AC451F" w:rsidRPr="008C6108" w:rsidRDefault="00AC451F" w:rsidP="00220D41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 Количество субъ-ектов малого и сред-него предпринима-тельства (резидентов технопарковой зоны (технопарка), восполь-зовавшихся услугами технопарковой зоны (технопарка),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5ACD08" w14:textId="77777777" w:rsidR="00AC451F" w:rsidRPr="008C6108" w:rsidRDefault="001B3C49" w:rsidP="00220D4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183008" w:rsidRPr="008C6108" w14:paraId="5BFB79A7" w14:textId="77777777" w:rsidTr="00021F65">
        <w:trPr>
          <w:trHeight w:val="248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80D28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4DB244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CA269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F6976" w14:textId="24856ACC" w:rsidR="00183008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6DD379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68952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EE9C1" w14:textId="0B396116" w:rsidR="00183008" w:rsidRPr="008C6108" w:rsidRDefault="00021F65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A5838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744A5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D2508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рация ЗАТО Северск, Фонд «МКК ФРМСП ЗАТО 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141CA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F59FAD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83008" w:rsidRPr="008C6108" w14:paraId="485BE6C6" w14:textId="77777777" w:rsidTr="00021F65">
        <w:trPr>
          <w:trHeight w:val="213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6D249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1376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D60A6" w14:textId="77777777" w:rsidR="00183008" w:rsidRPr="008C6108" w:rsidRDefault="00183008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17E6B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BBEF6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9D960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F53B60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3A352" w14:textId="77777777" w:rsidR="00183008" w:rsidRPr="008C6108" w:rsidRDefault="00183008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D6BA3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726CE" w14:textId="77777777" w:rsidR="00183008" w:rsidRPr="008C6108" w:rsidRDefault="00183008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воспользо-вавшихся услугами микрокредитной организации,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87778" w14:textId="11703DE4" w:rsidR="00183008" w:rsidRPr="008C6108" w:rsidRDefault="002826B9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021F65" w:rsidRPr="008C6108" w14:paraId="536AFA3E" w14:textId="77777777" w:rsidTr="00021F65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3107" w14:textId="466F6E3C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BF86" w14:textId="3BE4E0BE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23353" w14:textId="568EB6E8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7C11B" w14:textId="3C0BD2F9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0D5C" w14:textId="2CA97B7E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579A2" w14:textId="7CF34CDD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81565" w14:textId="1CD8AE0D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9797D" w14:textId="3F99F4A0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9A48" w14:textId="104A780B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AF3E" w14:textId="13EBF047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4DDBA" w14:textId="5D6D82B2" w:rsidR="00021F65" w:rsidRPr="008C6108" w:rsidRDefault="00021F65" w:rsidP="00021F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81D80" w:rsidRPr="008C6108" w14:paraId="33F7D213" w14:textId="77777777" w:rsidTr="00C2688D">
        <w:trPr>
          <w:trHeight w:val="28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0522" w14:textId="51E0C2A1" w:rsidR="00C81D80" w:rsidRPr="008C6108" w:rsidRDefault="00C81D80" w:rsidP="00B67D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05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4B11D5" w14:textId="36978AE2" w:rsidR="00C81D80" w:rsidRPr="008C6108" w:rsidRDefault="00C81D80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Задача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674E47" w:rsidRPr="008C6108" w14:paraId="2DAFA67F" w14:textId="77777777" w:rsidTr="00021F65">
        <w:trPr>
          <w:trHeight w:val="27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D91786E" w14:textId="366089C9" w:rsidR="00674E47" w:rsidRPr="008C6108" w:rsidRDefault="00674E47" w:rsidP="00B67D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2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A9051B6" w14:textId="77777777" w:rsidR="00674E47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1E96FB5F" w14:textId="77777777" w:rsidR="00674E47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 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14:paraId="70C5D3A6" w14:textId="21362CC7" w:rsidR="00674E47" w:rsidRPr="008C6108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57047" w14:textId="1E35CBF2" w:rsidR="00674E47" w:rsidRPr="008C6108" w:rsidRDefault="00674E47" w:rsidP="001830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14011" w14:textId="5D311F52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C391C9" w14:textId="32E42E4C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BC9C0C" w14:textId="76D0E0A3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BB2B8A" w14:textId="6FA23968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202EF" w14:textId="01C88129" w:rsidR="00674E47" w:rsidRPr="008C6108" w:rsidRDefault="00674E47" w:rsidP="00183008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4A6C4CF" w14:textId="77777777" w:rsidR="00674E47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</w:t>
            </w:r>
          </w:p>
          <w:p w14:paraId="64B74E55" w14:textId="1CD91477" w:rsidR="00674E47" w:rsidRPr="008C6108" w:rsidRDefault="00674E47" w:rsidP="00183008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4505F7" w14:textId="10DDD051" w:rsidR="00674E47" w:rsidRPr="008C6108" w:rsidRDefault="00674E47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2D4EE" w14:textId="288D7F41" w:rsidR="00674E47" w:rsidRPr="008C6108" w:rsidRDefault="00674E47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674E47" w:rsidRPr="008C6108" w14:paraId="4168E5DB" w14:textId="77777777" w:rsidTr="00C2688D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5ABB88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923E0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22F8C" w14:textId="21F6336D" w:rsidR="00674E47" w:rsidRPr="00021F65" w:rsidRDefault="00674E47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712A3" w14:textId="3670B4E0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2A59A" w14:textId="3FEF6EAD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7A2C5" w14:textId="5F75C0E2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C1E48" w14:textId="520B36C5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32991C" w14:textId="0C4ACCF1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86AC3" w14:textId="77777777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49F65" w14:textId="2CA4F665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1. Количество субъектов малого и среднего предприни-мательства, восполь-зовавшихся услугами организаций инфра-структуры поддержки субъектов малого и среднего предпри-нимательства,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3B664" w14:textId="4ADB6247" w:rsidR="00674E47" w:rsidRPr="00021F65" w:rsidRDefault="000E2411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</w:t>
            </w:r>
          </w:p>
        </w:tc>
      </w:tr>
      <w:tr w:rsidR="00674E47" w:rsidRPr="008C6108" w14:paraId="5B92FBBC" w14:textId="77777777" w:rsidTr="00674E47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84E2E6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1712A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F2969" w14:textId="79EB86B3" w:rsidR="00674E47" w:rsidRPr="00021F65" w:rsidRDefault="00674E47" w:rsidP="00C81D8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449C2" w14:textId="13410D85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4E5C31" w14:textId="7740CB9C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36691" w14:textId="0BD013AA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F2AD4E" w14:textId="41B054A6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F6101" w14:textId="35108792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92AC5" w14:textId="77777777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AA560" w14:textId="562DC9EC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1. Количество субъектов малого и среднего предприни-мательства, восполь-зовавшихся услугами организаций инфра-структуры поддержки субъектов малого и среднего предприни-мательства,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C73D9A" w14:textId="35A8536D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674E47" w:rsidRPr="008C6108" w14:paraId="1E4793E7" w14:textId="77777777" w:rsidTr="00674E47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19DD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1A76" w14:textId="77777777" w:rsidR="00674E47" w:rsidRPr="008C6108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0FF5A" w14:textId="2B747C69" w:rsidR="00674E47" w:rsidRPr="00021F65" w:rsidRDefault="00674E47" w:rsidP="00674E47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0FB69" w14:textId="2551EC93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79AB35" w14:textId="52ED7B73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9F5B4" w14:textId="7BA5BF85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3F859" w14:textId="20B13BDE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B2ED8" w14:textId="4A527283" w:rsidR="00674E47" w:rsidRPr="00021F65" w:rsidRDefault="00674E47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0FD5E" w14:textId="77777777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4E460" w14:textId="241B90FE" w:rsidR="00674E47" w:rsidRPr="00021F65" w:rsidRDefault="00674E47" w:rsidP="00C81D80">
            <w:pPr>
              <w:rPr>
                <w:rFonts w:ascii="Times New Roman" w:hAnsi="Times New Roman"/>
                <w:sz w:val="24"/>
                <w:szCs w:val="24"/>
              </w:rPr>
            </w:pPr>
            <w:r w:rsidRPr="00021F65">
              <w:rPr>
                <w:rFonts w:ascii="Times New Roman" w:hAnsi="Times New Roman"/>
                <w:sz w:val="24"/>
                <w:szCs w:val="24"/>
              </w:rPr>
              <w:t>1. Количество субъектов малого и среднего предприни-мательства, восполь-зовавшихся услугами организаций инфра-структуры поддержки субъектов малого и среднего предприни-мательства,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A1FEC" w14:textId="1A030ECD" w:rsidR="00674E47" w:rsidRPr="00021F65" w:rsidRDefault="002826B9" w:rsidP="00C81D8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</w:tr>
      <w:tr w:rsidR="00674E47" w:rsidRPr="008C6108" w14:paraId="4778893F" w14:textId="77777777" w:rsidTr="00674E47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78F72" w14:textId="7DB959B1" w:rsidR="00674E47" w:rsidRPr="008C6108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6DF2E" w14:textId="4AB2CE51" w:rsidR="00674E47" w:rsidRPr="008C6108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CCE97" w14:textId="48A1CC5F" w:rsidR="00674E47" w:rsidRDefault="00674E47" w:rsidP="00674E47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3965" w14:textId="022A3547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968E" w14:textId="284A9353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AEA3" w14:textId="5002A947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7005" w14:textId="1124D646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62A43" w14:textId="4D3CE7DD" w:rsidR="00674E47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019E4" w14:textId="3497D81C" w:rsidR="00674E47" w:rsidRPr="00021F65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E1997" w14:textId="404A874F" w:rsidR="00674E47" w:rsidRPr="00021F65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A6EC" w14:textId="0635B313" w:rsidR="00674E47" w:rsidRPr="00021F65" w:rsidRDefault="00674E47" w:rsidP="00674E4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A09C0" w:rsidRPr="008C6108" w14:paraId="6A7CF1A0" w14:textId="77777777" w:rsidTr="00674E47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61B8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0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37144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Задача 2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подпрограммы 1</w:t>
            </w:r>
          </w:p>
        </w:tc>
      </w:tr>
      <w:tr w:rsidR="00BA09C0" w:rsidRPr="008C6108" w14:paraId="03C98710" w14:textId="77777777" w:rsidTr="009F0CA1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83D65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810A0" w14:textId="07367CCD" w:rsidR="00BA09C0" w:rsidRPr="008C6108" w:rsidRDefault="00BA09C0" w:rsidP="00B67D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мер, направленных </w:t>
            </w:r>
            <w:r w:rsidR="00125913" w:rsidRPr="008C6108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привлечение инвестиций в ЗАТО Северск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, в т.ч.:</w:t>
            </w:r>
            <w:r w:rsidR="004D522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A829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A0528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4CEAF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9F2DB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688E2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E3152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71438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125913" w:rsidRPr="008C6108">
              <w:rPr>
                <w:rFonts w:ascii="Times New Roman" w:hAnsi="Times New Roman"/>
                <w:sz w:val="24"/>
                <w:szCs w:val="24"/>
              </w:rPr>
              <w:t>-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F84BB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3D25A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09C0" w:rsidRPr="008C6108" w14:paraId="16572789" w14:textId="77777777" w:rsidTr="004D5227">
        <w:trPr>
          <w:trHeight w:val="157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F2569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B1A9E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8E156" w14:textId="77777777" w:rsidR="00BA09C0" w:rsidRPr="008C6108" w:rsidRDefault="00BA09C0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97416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753A6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0D11B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2F5C9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C1F52" w14:textId="77777777" w:rsidR="00BA09C0" w:rsidRPr="008C6108" w:rsidRDefault="00BA09C0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A7DEE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DF816" w14:textId="77777777" w:rsidR="00BA09C0" w:rsidRPr="008C6108" w:rsidRDefault="00BA09C0" w:rsidP="00BA09C0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рабо-чих мест, созданных резидентами террито-рии опережающего развития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(нарастающим итогом), ед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36219" w14:textId="0C51DF46" w:rsidR="00BA09C0" w:rsidRPr="008C6108" w:rsidRDefault="002826B9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</w:tr>
      <w:tr w:rsidR="00822617" w:rsidRPr="008C6108" w14:paraId="0016D8B9" w14:textId="77777777" w:rsidTr="004D5227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932836B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E8895F" w14:textId="77777777" w:rsidR="00822617" w:rsidRPr="008C6108" w:rsidRDefault="00822617" w:rsidP="0082261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Взаимодействие с управ-ляющей компанией, осуществляющей функ-ции по управлению тер-риторией опережающего развития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, в целях развития инвести-ционного потенциала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AE8C3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F06638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E42F7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BE8A8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93039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8BE795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23FEFAF" w14:textId="77777777" w:rsidR="00822617" w:rsidRPr="008C6108" w:rsidRDefault="00822617" w:rsidP="0082261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разви-тия Админи-страции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ADB06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155D6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22617" w:rsidRPr="008C6108" w14:paraId="5ED933A3" w14:textId="77777777" w:rsidTr="009F0CA1">
        <w:trPr>
          <w:trHeight w:val="189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4ECDB" w14:textId="77777777" w:rsidR="00822617" w:rsidRPr="008C6108" w:rsidRDefault="00822617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3127" w14:textId="77777777" w:rsidR="00822617" w:rsidRPr="008C6108" w:rsidRDefault="00822617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D7103" w14:textId="77777777" w:rsidR="00822617" w:rsidRPr="008C6108" w:rsidRDefault="00822617" w:rsidP="00BA09C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5718C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20058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40CCF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C16B2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F9F06" w14:textId="77777777" w:rsidR="00822617" w:rsidRPr="008C6108" w:rsidRDefault="00822617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ACC1" w14:textId="77777777" w:rsidR="00822617" w:rsidRPr="008C6108" w:rsidRDefault="00822617" w:rsidP="00BA09C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44074" w14:textId="77777777" w:rsidR="00822617" w:rsidRPr="008C6108" w:rsidRDefault="00822617" w:rsidP="00486429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заре-гистрированных рези-дентов территории опережающего развития 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«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>Северск</w:t>
            </w:r>
            <w:r w:rsidR="009F7515" w:rsidRPr="008C6108">
              <w:rPr>
                <w:rFonts w:ascii="Times New Roman" w:hAnsi="Times New Roman"/>
                <w:sz w:val="24"/>
                <w:szCs w:val="24"/>
              </w:rPr>
              <w:t>»</w:t>
            </w:r>
            <w:r w:rsidRPr="008C6108">
              <w:rPr>
                <w:rFonts w:ascii="Times New Roman" w:hAnsi="Times New Roman"/>
                <w:sz w:val="24"/>
                <w:szCs w:val="24"/>
              </w:rPr>
              <w:t xml:space="preserve"> (нарастающим итогом), ед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981E7" w14:textId="1473D69E" w:rsidR="00822617" w:rsidRPr="008C6108" w:rsidRDefault="002826B9" w:rsidP="00BA09C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4D5227" w:rsidRPr="008C6108" w14:paraId="0092CD15" w14:textId="77777777" w:rsidTr="00C2688D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0A1" w14:textId="1A1FEB7F" w:rsidR="004D5227" w:rsidRPr="008C6108" w:rsidRDefault="004D5227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052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630E" w14:textId="7BE6BF85" w:rsidR="004D5227" w:rsidRPr="008C6108" w:rsidRDefault="004D5227" w:rsidP="004D5227">
            <w:pPr>
              <w:rPr>
                <w:rFonts w:ascii="Times New Roman" w:hAnsi="Times New Roman"/>
                <w:sz w:val="24"/>
                <w:szCs w:val="24"/>
              </w:rPr>
            </w:pPr>
            <w:r w:rsidRPr="004D5227">
              <w:rPr>
                <w:rFonts w:ascii="Times New Roman" w:hAnsi="Times New Roman"/>
                <w:sz w:val="24"/>
                <w:szCs w:val="24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F124ED" w:rsidRPr="008C6108" w14:paraId="00DF85E2" w14:textId="77777777" w:rsidTr="0022525A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A59E9B" w14:textId="078FB2EC" w:rsidR="00F124ED" w:rsidRPr="008C6108" w:rsidRDefault="00F124ED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BB5F" w14:textId="77777777" w:rsidR="00F124ED" w:rsidRDefault="00F124ED" w:rsidP="00ED404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17C25B21" w14:textId="196E526B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Содействие в формиро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вании благоприятных условий для привлечения в ЗАТО Северск инвес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тиций в целях обеспече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ния социально-экономи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 xml:space="preserve"> ческого развития терри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D5227">
              <w:rPr>
                <w:rFonts w:ascii="Times New Roman" w:hAnsi="Times New Roman"/>
                <w:sz w:val="24"/>
                <w:szCs w:val="24"/>
              </w:rPr>
              <w:t>тории</w:t>
            </w:r>
            <w:r>
              <w:rPr>
                <w:rFonts w:ascii="Times New Roman" w:hAnsi="Times New Roman"/>
                <w:sz w:val="24"/>
                <w:szCs w:val="24"/>
              </w:rPr>
              <w:t>» 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ECB05" w14:textId="5211C2F3" w:rsidR="00F124ED" w:rsidRPr="008C6108" w:rsidRDefault="00F124ED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F43FA" w14:textId="0E70D20D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F9A65" w14:textId="1936F42C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E306F4" w14:textId="6C41FF58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EBEEB" w14:textId="3AEDB81F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3F1603" w14:textId="4CBD5F7E" w:rsidR="00F124ED" w:rsidRPr="008C6108" w:rsidRDefault="00F124ED" w:rsidP="00ED40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63C465C" w14:textId="312B4A9F" w:rsidR="00F124ED" w:rsidRPr="008C6108" w:rsidRDefault="00F124ED" w:rsidP="00ED4043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Админист-рация 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40606" w14:textId="180543A3" w:rsidR="00F124ED" w:rsidRPr="008C6108" w:rsidRDefault="00F124ED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47DC6A" w14:textId="1D00760B" w:rsidR="00F124ED" w:rsidRPr="008C6108" w:rsidRDefault="00F124ED" w:rsidP="00ED40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F124ED" w:rsidRPr="008C6108" w14:paraId="5E3FCC68" w14:textId="77777777" w:rsidTr="0022525A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CD0C43" w14:textId="77777777" w:rsidR="00F124ED" w:rsidRPr="008C6108" w:rsidRDefault="00F124ED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C480D" w14:textId="77777777" w:rsidR="00F124ED" w:rsidRPr="008C6108" w:rsidRDefault="00F124ED" w:rsidP="004D52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4C8CE" w14:textId="78E5A4D8" w:rsidR="00F124ED" w:rsidRPr="008C6108" w:rsidRDefault="00F124ED" w:rsidP="004D522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D85582" w14:textId="1CF1F525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551C9" w14:textId="09565DE4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F8C13" w14:textId="515CB850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D78B5" w14:textId="6D17AFA6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CC6B8" w14:textId="40BA644C" w:rsidR="00F124ED" w:rsidRPr="008C6108" w:rsidRDefault="00F124ED" w:rsidP="004D522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504A34" w14:textId="77777777" w:rsidR="00F124ED" w:rsidRPr="008C6108" w:rsidRDefault="00F124ED" w:rsidP="004D522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B59B3" w14:textId="49A68E27" w:rsidR="00F124ED" w:rsidRPr="008C6108" w:rsidRDefault="00F124ED" w:rsidP="004D5227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Количество рабо-чих мест, созданных резидентами террито-рии опережающего развития «Северск» (нарастающим итогом),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CF355" w14:textId="15A84024" w:rsidR="00F124ED" w:rsidRPr="008C6108" w:rsidRDefault="00F124ED" w:rsidP="00930D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</w:tr>
      <w:tr w:rsidR="00F124ED" w:rsidRPr="008C6108" w14:paraId="12F7CF39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81D3" w14:textId="77777777" w:rsidR="00F124ED" w:rsidRPr="008C6108" w:rsidRDefault="00F124ED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05F3C" w14:textId="77777777" w:rsidR="00F124ED" w:rsidRPr="004D5227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243B6" w14:textId="264E4B57" w:rsidR="00F124ED" w:rsidRPr="008C6108" w:rsidRDefault="00F124ED" w:rsidP="0022525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2C5875" w14:textId="24AD0393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A7B4F" w14:textId="1C6EF65F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97ACF" w14:textId="67EE576D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953CF" w14:textId="3D9CE44A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0E25F" w14:textId="46EEAFBE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93CDD" w14:textId="77777777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0C8C6" w14:textId="1A87ED44" w:rsidR="00F124ED" w:rsidRPr="008C6108" w:rsidRDefault="00F124ED" w:rsidP="00F124ED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 xml:space="preserve">1. Количество рабо- чих мест, созданных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330947" w14:textId="559746F3" w:rsidR="00F124ED" w:rsidRPr="008C6108" w:rsidRDefault="00F124ED" w:rsidP="00930D3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</w:tr>
      <w:tr w:rsidR="0022525A" w:rsidRPr="008C6108" w14:paraId="15F998F7" w14:textId="77777777" w:rsidTr="0022525A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F09CA" w14:textId="30AAD22A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D780C6" w14:textId="244D5CBE" w:rsidR="0022525A" w:rsidRPr="004D5227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73DF1B" w14:textId="46EBA370" w:rsidR="0022525A" w:rsidRPr="008C6108" w:rsidRDefault="0022525A" w:rsidP="0022525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42EAF9" w14:textId="58E9E54A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D15F7" w14:textId="200E2D6A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097D2" w14:textId="5AF0F3B4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D2D20" w14:textId="68C22312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91CA9" w14:textId="7AC84BD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58EF" w14:textId="7112834B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29A4FD" w14:textId="6E43CEC0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AB416D" w14:textId="3A5F9B5B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F124ED" w:rsidRPr="008C6108" w14:paraId="11B5B572" w14:textId="77777777" w:rsidTr="000A726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AF5E84" w14:textId="77777777" w:rsidR="00F124ED" w:rsidRPr="008C6108" w:rsidRDefault="00F124ED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C9BB47" w14:textId="20CC922F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227E05" w14:textId="7F13481C" w:rsidR="00F124ED" w:rsidRDefault="00F124ED" w:rsidP="0022525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93685" w14:textId="7BD6EB71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D68B5" w14:textId="023D118C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699CE" w14:textId="3384A1B9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75A90" w14:textId="7DF4CDB5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A215A" w14:textId="14899A65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6E47C6" w14:textId="77777777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434BF" w14:textId="003C0B3E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резидентами террито-рии опережающего развития «Северск» (нарастающим итогом),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8579B" w14:textId="39DA8663" w:rsidR="00F124ED" w:rsidRPr="008C6108" w:rsidRDefault="00F124ED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124ED" w:rsidRPr="008C6108" w14:paraId="6EE13C80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7A7B" w14:textId="77777777" w:rsidR="00F124ED" w:rsidRPr="008C6108" w:rsidRDefault="00F124ED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950E" w14:textId="77777777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C801CA" w14:textId="0C62625C" w:rsidR="00F124ED" w:rsidRPr="008C6108" w:rsidRDefault="00F124ED" w:rsidP="0022525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99C10" w14:textId="77777777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5116B" w14:textId="77777777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9F63C" w14:textId="77777777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C836C2" w14:textId="77777777" w:rsidR="00F124ED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99DF2" w14:textId="77777777" w:rsidR="00F124ED" w:rsidRPr="008C6108" w:rsidRDefault="00F124ED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3537" w14:textId="77777777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F52D4" w14:textId="79E1CFA2" w:rsidR="00F124ED" w:rsidRPr="008C6108" w:rsidRDefault="00F124ED" w:rsidP="0022525A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1. Количество рабо-чих мест, созданных резидентами террито-рии опережающего развития «Северск» (нарастающим итогом), ед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A94C4E" w14:textId="0F624707" w:rsidR="00F124ED" w:rsidRPr="008C6108" w:rsidRDefault="002826B9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1018</w:t>
            </w:r>
          </w:p>
        </w:tc>
      </w:tr>
      <w:tr w:rsidR="0022525A" w:rsidRPr="008C6108" w14:paraId="1C95A6AB" w14:textId="77777777" w:rsidTr="000A726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4DC829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04AD08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EC11C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3014D" w14:textId="1ED27B14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9 599,14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5AE4F" w14:textId="51AA081D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CBD2E" w14:textId="3CBFA0C2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25531" w14:textId="68003FDC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7 118,68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3B1D94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4EA9C72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0878C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DCE04D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2525A" w:rsidRPr="008C6108" w14:paraId="5BFB3612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427A68B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2CF3B7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8EAFCA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FA990D" w14:textId="5E6A9FEF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E31D5" w14:textId="33B3302F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A955E" w14:textId="7C4C452D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0FA96" w14:textId="1506C1D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A1241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DAFF35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D8BEB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D6CFF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2525A" w:rsidRPr="008C6108" w14:paraId="2ADB1DAC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563CA9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61FD5B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15D5B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748F8" w14:textId="60D71A31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734EC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A631FB" w14:textId="3714BEEA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D8218F" w14:textId="79371DE6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C2758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CE1DE2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D2271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F43DC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2525A" w:rsidRPr="008C6108" w14:paraId="6EDCC894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0E25A7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C74D29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80166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A8849" w14:textId="65E3150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B3761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85C6E" w14:textId="53AAAC2C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EB9C9" w14:textId="559BECC6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A14FB" w14:textId="7777777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E3CD88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0A70E" w14:textId="77777777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5BD53" w14:textId="7A4F1248" w:rsidR="0022525A" w:rsidRPr="008C6108" w:rsidRDefault="0022525A" w:rsidP="00550E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C610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22525A" w:rsidRPr="008C6108" w14:paraId="50A23773" w14:textId="77777777" w:rsidTr="000A726E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E2DFF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4C8E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90B0EA" w14:textId="59D451B4" w:rsidR="0022525A" w:rsidRPr="008C6108" w:rsidRDefault="0022525A" w:rsidP="00550E87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FC5DE" w14:textId="49218E8F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B6ACB7" w14:textId="2766EB4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CC4DE" w14:textId="325CC8C7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95110" w14:textId="2C8F46CC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7B98B" w14:textId="0F9BC50C" w:rsidR="0022525A" w:rsidRPr="008C6108" w:rsidRDefault="0022525A" w:rsidP="0022525A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5BE2B" w14:textId="77777777" w:rsidR="0022525A" w:rsidRPr="008C6108" w:rsidRDefault="0022525A" w:rsidP="0022525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D6C10" w14:textId="1BFF3D71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775FC6" w14:textId="54885230" w:rsidR="0022525A" w:rsidRPr="008C6108" w:rsidRDefault="0022525A" w:rsidP="002252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="00550E87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807EA7A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  <w:sectPr w:rsidR="00550E87" w:rsidSect="00B67DC0">
          <w:headerReference w:type="default" r:id="rId12"/>
          <w:footerReference w:type="default" r:id="rId13"/>
          <w:pgSz w:w="16838" w:h="11906" w:orient="landscape" w:code="9"/>
          <w:pgMar w:top="1701" w:right="1134" w:bottom="567" w:left="1134" w:header="709" w:footer="510" w:gutter="0"/>
          <w:pgNumType w:start="1"/>
          <w:cols w:space="720"/>
          <w:noEndnote/>
          <w:titlePg/>
          <w:docGrid w:linePitch="272"/>
        </w:sectPr>
      </w:pPr>
    </w:p>
    <w:p w14:paraId="7DD4FD05" w14:textId="46E60236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8</w:t>
      </w:r>
    </w:p>
    <w:p w14:paraId="6EFB9CE1" w14:textId="77777777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45BE4B84" w14:textId="77777777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4B371965" w14:textId="5453FB7D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>__ № 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___</w:t>
      </w:r>
    </w:p>
    <w:p w14:paraId="61736880" w14:textId="77777777" w:rsidR="00F124ED" w:rsidRDefault="00F124ED" w:rsidP="00550E87">
      <w:pPr>
        <w:ind w:firstLine="11057"/>
        <w:rPr>
          <w:sz w:val="24"/>
          <w:szCs w:val="24"/>
        </w:rPr>
      </w:pPr>
    </w:p>
    <w:p w14:paraId="6CE3C264" w14:textId="13D94041" w:rsidR="002C796C" w:rsidRPr="001E17B9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Pr="001E17B9">
        <w:rPr>
          <w:rFonts w:ascii="Times New Roman" w:hAnsi="Times New Roman"/>
          <w:bCs/>
          <w:sz w:val="24"/>
          <w:szCs w:val="24"/>
        </w:rPr>
        <w:t xml:space="preserve">ПАСПОРТ </w:t>
      </w:r>
    </w:p>
    <w:p w14:paraId="78A5666B" w14:textId="77777777" w:rsidR="002C796C" w:rsidRPr="001E17B9" w:rsidRDefault="002C796C" w:rsidP="002C796C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1E17B9">
        <w:rPr>
          <w:rFonts w:ascii="Times New Roman" w:hAnsi="Times New Roman"/>
          <w:bCs/>
          <w:sz w:val="24"/>
          <w:szCs w:val="24"/>
        </w:rPr>
        <w:t xml:space="preserve">подпрограммы 2 </w:t>
      </w:r>
      <w:r>
        <w:rPr>
          <w:rFonts w:ascii="Times New Roman" w:hAnsi="Times New Roman"/>
          <w:bCs/>
          <w:sz w:val="24"/>
          <w:szCs w:val="24"/>
        </w:rPr>
        <w:t>«</w:t>
      </w:r>
      <w:r w:rsidRPr="001E17B9">
        <w:rPr>
          <w:rFonts w:ascii="Times New Roman" w:hAnsi="Times New Roman"/>
          <w:bCs/>
          <w:sz w:val="24"/>
          <w:szCs w:val="24"/>
        </w:rPr>
        <w:t>Финансовая, имущественная, информационная и консультационная поддержка субъектов малого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1E17B9">
        <w:rPr>
          <w:rFonts w:ascii="Times New Roman" w:hAnsi="Times New Roman"/>
          <w:bCs/>
          <w:sz w:val="24"/>
          <w:szCs w:val="24"/>
        </w:rPr>
        <w:t>и среднего предпринимательства, развитие молодежного предпринимательства</w:t>
      </w:r>
      <w:r>
        <w:rPr>
          <w:rFonts w:ascii="Times New Roman" w:hAnsi="Times New Roman"/>
          <w:bCs/>
          <w:sz w:val="24"/>
          <w:szCs w:val="24"/>
        </w:rPr>
        <w:t>»</w:t>
      </w:r>
      <w:r w:rsidRPr="001E17B9">
        <w:rPr>
          <w:rFonts w:ascii="Times New Roman" w:hAnsi="Times New Roman"/>
          <w:bCs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/>
          <w:bCs/>
          <w:sz w:val="24"/>
          <w:szCs w:val="24"/>
        </w:rPr>
        <w:t>«</w:t>
      </w:r>
      <w:r w:rsidRPr="001E17B9">
        <w:rPr>
          <w:rFonts w:ascii="Times New Roman" w:hAnsi="Times New Roman"/>
          <w:bCs/>
          <w:sz w:val="24"/>
          <w:szCs w:val="24"/>
        </w:rPr>
        <w:t>Развитие</w:t>
      </w:r>
    </w:p>
    <w:p w14:paraId="7C570CE1" w14:textId="77777777" w:rsidR="002C796C" w:rsidRPr="001E17B9" w:rsidRDefault="002C796C" w:rsidP="002C796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1E17B9">
        <w:rPr>
          <w:rFonts w:ascii="Times New Roman" w:hAnsi="Times New Roman"/>
          <w:bCs/>
          <w:sz w:val="24"/>
          <w:szCs w:val="24"/>
        </w:rPr>
        <w:t>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3296173D" w14:textId="77777777" w:rsidR="002C796C" w:rsidRDefault="002C796C" w:rsidP="002C796C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460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568"/>
        <w:gridCol w:w="4395"/>
        <w:gridCol w:w="1275"/>
        <w:gridCol w:w="1418"/>
        <w:gridCol w:w="1134"/>
        <w:gridCol w:w="1134"/>
        <w:gridCol w:w="1676"/>
      </w:tblGrid>
      <w:tr w:rsidR="002C796C" w:rsidRPr="004054F9" w14:paraId="4DB71A1E" w14:textId="1ED94B45" w:rsidTr="00DD1F9B">
        <w:trPr>
          <w:trHeight w:val="501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6509B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Наименование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956A8" w14:textId="636755F0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</w:p>
        </w:tc>
      </w:tr>
      <w:tr w:rsidR="002C796C" w:rsidRPr="004054F9" w14:paraId="64DB147B" w14:textId="79EE3488" w:rsidTr="00DD1F9B">
        <w:trPr>
          <w:trHeight w:val="225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1E1E5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Срок реализации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24CE0" w14:textId="1F384C0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2C796C" w:rsidRPr="004054F9" w14:paraId="387C3411" w14:textId="502C16CC" w:rsidTr="00DD1F9B">
        <w:trPr>
          <w:trHeight w:val="769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DA7F2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37FC1" w14:textId="4D96956C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2C796C" w:rsidRPr="004054F9" w14:paraId="71C786B4" w14:textId="57F8DB50" w:rsidTr="00DD1F9B">
        <w:trPr>
          <w:trHeight w:val="373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65482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Участники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281DB" w14:textId="73FEDC4C" w:rsidR="002C796C" w:rsidRPr="004054F9" w:rsidRDefault="000C3E8E" w:rsidP="00B33F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2C796C" w:rsidRPr="004054F9" w14:paraId="1E8E019D" w14:textId="583C505A" w:rsidTr="00DD1F9B">
        <w:trPr>
          <w:trHeight w:val="661"/>
        </w:trPr>
        <w:tc>
          <w:tcPr>
            <w:tcW w:w="3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7AA12" w14:textId="77777777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36377" w14:textId="18714BFC" w:rsidR="002C796C" w:rsidRPr="004054F9" w:rsidRDefault="002C796C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Стимулирование создания и развития субъектов малого и среднего предпринимательства, в том числе среди молодежи, с использованием системы финансовой, имущественной, информационной и консультационной поддержки предпринимательской деятельности</w:t>
            </w:r>
          </w:p>
        </w:tc>
      </w:tr>
      <w:tr w:rsidR="00DD1F9B" w:rsidRPr="004054F9" w14:paraId="320715C9" w14:textId="5A6B9835" w:rsidTr="00DD1F9B">
        <w:trPr>
          <w:trHeight w:val="802"/>
        </w:trPr>
        <w:tc>
          <w:tcPr>
            <w:tcW w:w="35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8E09843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E0CF7" w14:textId="390DFC2A" w:rsidR="00DD1F9B" w:rsidRPr="004054F9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45CA3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2AB42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0FF35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B743D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B0A22" w14:textId="76284AE1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DD1F9B" w:rsidRPr="004054F9" w14:paraId="5D08DD17" w14:textId="5E80B53B" w:rsidTr="00DD1F9B">
        <w:trPr>
          <w:trHeight w:val="420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BA0C0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2D2B3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1. Доля субъектов малого и среднего предпринимательства, получивших финансовую поддержку, от общего числа обратившихся субъектов малого и среднего предпринимательства, проц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9D48C" w14:textId="71D90961" w:rsidR="00DD1F9B" w:rsidRPr="004054F9" w:rsidRDefault="00DD1F9B" w:rsidP="000C3E8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C3E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BEF8D" w14:textId="0A8CC2FC" w:rsidR="00DD1F9B" w:rsidRPr="004054F9" w:rsidRDefault="002826B9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1D541" w14:textId="77777777" w:rsidR="00DD1F9B" w:rsidRPr="004054F9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EF0112" w14:textId="63CC1D21" w:rsidR="00DD1F9B" w:rsidRPr="004054F9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30D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59472" w14:textId="48454E96" w:rsidR="00DD1F9B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930D3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C20C6" w:rsidRPr="004054F9" w14:paraId="67BD313D" w14:textId="730C7E20" w:rsidTr="00B33F19">
        <w:trPr>
          <w:trHeight w:val="834"/>
        </w:trPr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6951F" w14:textId="77777777" w:rsidR="009C20C6" w:rsidRPr="004054F9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Задачи подпрограммы 2</w:t>
            </w: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F91FA" w14:textId="19FFC938" w:rsidR="009C20C6" w:rsidRPr="004054F9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1. Обеспечение эффективного функционирования системы поддержки субъектов малого и среднего предпринимательства</w:t>
            </w:r>
          </w:p>
        </w:tc>
      </w:tr>
      <w:tr w:rsidR="00DD1F9B" w:rsidRPr="004054F9" w14:paraId="316A8963" w14:textId="24A00381" w:rsidTr="00DD1F9B">
        <w:trPr>
          <w:trHeight w:val="420"/>
        </w:trPr>
        <w:tc>
          <w:tcPr>
            <w:tcW w:w="3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16E55F" w14:textId="77777777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343FB" w14:textId="01749455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2. Расширение доступа субъектов малого и среднего предпринимательства к финансовым ресурсам, в том числе к льготному финансированию</w:t>
            </w:r>
          </w:p>
        </w:tc>
      </w:tr>
      <w:tr w:rsidR="00DD1F9B" w:rsidRPr="004054F9" w14:paraId="1625E313" w14:textId="5D43BF09" w:rsidTr="00DD1F9B">
        <w:trPr>
          <w:trHeight w:val="428"/>
        </w:trPr>
        <w:tc>
          <w:tcPr>
            <w:tcW w:w="35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2579F9" w14:textId="77777777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4A7B8" w14:textId="690E3C26" w:rsidR="00DD1F9B" w:rsidRPr="004054F9" w:rsidRDefault="00DD1F9B" w:rsidP="000C3E8E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3. Обеспечение доступности для субъектов малого и среднего предпринимательства информационной и консультационной поддержк</w:t>
            </w:r>
            <w:r w:rsidR="000C3E8E">
              <w:rPr>
                <w:rFonts w:ascii="Times New Roman" w:hAnsi="Times New Roman"/>
                <w:sz w:val="24"/>
                <w:szCs w:val="24"/>
              </w:rPr>
              <w:t>и</w:t>
            </w:r>
            <w:r w:rsidRPr="004054F9">
              <w:rPr>
                <w:rFonts w:ascii="Times New Roman" w:hAnsi="Times New Roman"/>
                <w:sz w:val="24"/>
                <w:szCs w:val="24"/>
              </w:rPr>
              <w:t xml:space="preserve"> по вопросам ведения предпринимательской деятельности</w:t>
            </w:r>
          </w:p>
        </w:tc>
      </w:tr>
      <w:tr w:rsidR="00DD1F9B" w:rsidRPr="004054F9" w14:paraId="69009B18" w14:textId="4CA30374" w:rsidTr="00DD1F9B">
        <w:trPr>
          <w:trHeight w:val="436"/>
        </w:trPr>
        <w:tc>
          <w:tcPr>
            <w:tcW w:w="35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5119D" w14:textId="77777777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28B01" w14:textId="77777777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 xml:space="preserve">4. Вовлечение молодежи в предпринимательскую деятельность, в </w:t>
            </w:r>
          </w:p>
          <w:p w14:paraId="24C8492B" w14:textId="3FBB8918" w:rsidR="00DD1F9B" w:rsidRPr="004054F9" w:rsidRDefault="00DD1F9B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том числе посредством привлечения школьников и молодежи в инновационную деятельность</w:t>
            </w:r>
          </w:p>
        </w:tc>
      </w:tr>
      <w:tr w:rsidR="00DD1F9B" w:rsidRPr="004054F9" w14:paraId="472A7CB6" w14:textId="32ABA9CC" w:rsidTr="00DD1F9B">
        <w:trPr>
          <w:trHeight w:val="70"/>
        </w:trPr>
        <w:tc>
          <w:tcPr>
            <w:tcW w:w="3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ACFDE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563EB" w14:textId="77777777" w:rsidR="00DD1F9B" w:rsidRPr="004054F9" w:rsidRDefault="00DD1F9B" w:rsidP="00DD1F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A71A45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79220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D8CEC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41585" w14:textId="77777777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DD345" w14:textId="2A9F8E8D" w:rsidR="00DD1F9B" w:rsidRPr="004054F9" w:rsidRDefault="00DD1F9B" w:rsidP="00DD1F9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DD1F9B" w:rsidRPr="004054F9" w14:paraId="49D9729E" w14:textId="07BEE7F2" w:rsidTr="00DD1F9B">
        <w:trPr>
          <w:trHeight w:val="315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F3373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59ABF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EE4E4E" w14:textId="3E759104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6 322,97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3ED3AA" w14:textId="74294640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2 502,08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AE59E" w14:textId="329F72A7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57B578" w14:textId="1886510B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4D55A" w14:textId="060B4670" w:rsidR="00DD1F9B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</w:tr>
      <w:tr w:rsidR="00DD1F9B" w:rsidRPr="004054F9" w14:paraId="6C0984AC" w14:textId="1D09BE81" w:rsidTr="00DD1F9B">
        <w:trPr>
          <w:trHeight w:val="128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EEFD1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2E549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322D8" w14:textId="6CCD8A9B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CA618" w14:textId="79656821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C903B" w14:textId="5DE67E69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5F309" w14:textId="1B1EB3CC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E286B" w14:textId="77777777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F9B" w:rsidRPr="004054F9" w14:paraId="4D6E56C4" w14:textId="7AC14445" w:rsidTr="009C20C6">
        <w:trPr>
          <w:trHeight w:val="549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3A39C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86B85" w14:textId="10536753" w:rsidR="00DD1F9B" w:rsidRPr="004054F9" w:rsidRDefault="00DD1F9B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="009C20C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54F9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18A9C" w14:textId="6A5A9124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F4C7A" w14:textId="3829AEA0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5BAF0" w14:textId="1B038939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16220" w14:textId="2132FC06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64FC22" w14:textId="7999F613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1F9B" w:rsidRPr="004054F9" w14:paraId="2A45AE90" w14:textId="342981F0" w:rsidTr="009C20C6">
        <w:trPr>
          <w:trHeight w:val="415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381D6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8A00C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4054F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0B3C4" w14:textId="31DCB649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3D4404" w14:textId="595351E9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6710D0" w14:textId="26113BFF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CE0B8" w14:textId="315EC5CA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6AA902" w14:textId="22822A5E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1F9B" w:rsidRPr="004054F9" w14:paraId="49FCD790" w14:textId="11E27CE2" w:rsidTr="009C20C6">
        <w:trPr>
          <w:trHeight w:val="268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69B3C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E2D3C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4054F9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A0181" w14:textId="12287AF0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8A03C" w14:textId="62B56BB7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7E6B4" w14:textId="3C76DF75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A571E" w14:textId="12630CC4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DDA4B2" w14:textId="76A02E8A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DD1F9B" w:rsidRPr="004054F9" w14:paraId="5F6183E5" w14:textId="2A041C27" w:rsidTr="00DD1F9B">
        <w:trPr>
          <w:trHeight w:val="315"/>
        </w:trPr>
        <w:tc>
          <w:tcPr>
            <w:tcW w:w="3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69BF6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9EE61" w14:textId="77777777" w:rsidR="00DD1F9B" w:rsidRPr="004054F9" w:rsidRDefault="00DD1F9B" w:rsidP="00DD1F9B">
            <w:pPr>
              <w:rPr>
                <w:rFonts w:ascii="Times New Roman" w:hAnsi="Times New Roman"/>
                <w:sz w:val="24"/>
                <w:szCs w:val="24"/>
              </w:rPr>
            </w:pPr>
            <w:r w:rsidRPr="004054F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ADA0D" w14:textId="3FAFAD5C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C0442" w14:textId="2FA65C1D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C2227" w14:textId="5DEBD390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472BA0" w14:textId="59EC3E6C" w:rsidR="00DD1F9B" w:rsidRPr="004054F9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1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8D5B0" w14:textId="7A264E87" w:rsidR="00DD1F9B" w:rsidRDefault="00DD1F9B" w:rsidP="00DD1F9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1 349,00»</w:t>
            </w:r>
          </w:p>
        </w:tc>
      </w:tr>
    </w:tbl>
    <w:p w14:paraId="237CD5A9" w14:textId="77777777" w:rsidR="00F124ED" w:rsidRDefault="00F124ED" w:rsidP="00550E87">
      <w:pPr>
        <w:ind w:firstLine="11057"/>
        <w:rPr>
          <w:sz w:val="24"/>
          <w:szCs w:val="24"/>
        </w:rPr>
      </w:pPr>
    </w:p>
    <w:p w14:paraId="6CD8C102" w14:textId="77777777" w:rsidR="002C796C" w:rsidRDefault="002C796C" w:rsidP="00550E87">
      <w:pPr>
        <w:ind w:firstLine="11057"/>
        <w:rPr>
          <w:sz w:val="24"/>
          <w:szCs w:val="24"/>
        </w:rPr>
      </w:pPr>
    </w:p>
    <w:p w14:paraId="1EA5A4B9" w14:textId="3A4E4709" w:rsidR="00107502" w:rsidRDefault="00107502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4C13EB5D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7ED3B567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1AE328C1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12BB2BBB" w14:textId="77777777" w:rsidR="00550E87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</w:pPr>
    </w:p>
    <w:p w14:paraId="71DE3406" w14:textId="77777777" w:rsidR="00280E10" w:rsidRDefault="00280E10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  <w:sectPr w:rsidR="00280E10" w:rsidSect="00B67DC0">
          <w:pgSz w:w="16838" w:h="11906" w:orient="landscape" w:code="9"/>
          <w:pgMar w:top="1701" w:right="1134" w:bottom="567" w:left="1134" w:header="709" w:footer="510" w:gutter="0"/>
          <w:pgNumType w:start="1"/>
          <w:cols w:space="720"/>
          <w:noEndnote/>
          <w:titlePg/>
          <w:docGrid w:linePitch="272"/>
        </w:sectPr>
      </w:pPr>
    </w:p>
    <w:p w14:paraId="0B182F64" w14:textId="05D39635" w:rsidR="00280E10" w:rsidRPr="00C27051" w:rsidRDefault="00280E10" w:rsidP="00280E10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9</w:t>
      </w:r>
    </w:p>
    <w:p w14:paraId="39DEC3B4" w14:textId="77777777" w:rsidR="00280E10" w:rsidRPr="00C27051" w:rsidRDefault="00280E10" w:rsidP="00280E10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3206A8F5" w14:textId="77777777" w:rsidR="00280E10" w:rsidRPr="00C27051" w:rsidRDefault="00280E10" w:rsidP="00280E10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017D1715" w14:textId="1530F5E3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</w:t>
      </w:r>
    </w:p>
    <w:p w14:paraId="2274B898" w14:textId="77777777" w:rsidR="00280E10" w:rsidRDefault="00280E10" w:rsidP="00280E10">
      <w:pPr>
        <w:ind w:firstLine="11057"/>
        <w:rPr>
          <w:sz w:val="24"/>
          <w:szCs w:val="24"/>
        </w:rPr>
      </w:pPr>
    </w:p>
    <w:p w14:paraId="69995F6F" w14:textId="1AC98AD4" w:rsidR="00280E10" w:rsidRPr="00CD37CD" w:rsidRDefault="00380B92" w:rsidP="00280E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280E10" w:rsidRPr="00CD37CD">
        <w:rPr>
          <w:rFonts w:ascii="Times New Roman" w:hAnsi="Times New Roman"/>
          <w:bCs/>
          <w:sz w:val="24"/>
          <w:szCs w:val="24"/>
        </w:rPr>
        <w:t xml:space="preserve">СВЕДЕНИЯ </w:t>
      </w:r>
    </w:p>
    <w:p w14:paraId="3BEF16D7" w14:textId="77777777" w:rsidR="00280E10" w:rsidRDefault="00280E10" w:rsidP="00280E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sz w:val="24"/>
          <w:szCs w:val="24"/>
        </w:rPr>
      </w:pPr>
      <w:r w:rsidRPr="00CD37CD">
        <w:rPr>
          <w:rFonts w:ascii="Times New Roman" w:hAnsi="Times New Roman"/>
          <w:bCs/>
          <w:sz w:val="24"/>
          <w:szCs w:val="24"/>
        </w:rPr>
        <w:t xml:space="preserve">о составе и значениях целевых показателей (индикаторов) результативности подпрограммы 2 </w:t>
      </w:r>
      <w:r>
        <w:rPr>
          <w:rFonts w:ascii="Times New Roman" w:hAnsi="Times New Roman"/>
          <w:bCs/>
          <w:sz w:val="24"/>
          <w:szCs w:val="24"/>
        </w:rPr>
        <w:t>«</w:t>
      </w:r>
      <w:r w:rsidRPr="00CD37CD">
        <w:rPr>
          <w:rFonts w:ascii="Times New Roman" w:hAnsi="Times New Roman"/>
          <w:sz w:val="24"/>
          <w:szCs w:val="24"/>
        </w:rPr>
        <w:t xml:space="preserve">Финансовая, имущественная, </w:t>
      </w:r>
    </w:p>
    <w:p w14:paraId="5E4C1710" w14:textId="77777777" w:rsidR="00280E10" w:rsidRDefault="00280E10" w:rsidP="00280E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sz w:val="24"/>
          <w:szCs w:val="24"/>
        </w:rPr>
      </w:pPr>
      <w:r w:rsidRPr="00CD37CD">
        <w:rPr>
          <w:rFonts w:ascii="Times New Roman" w:hAnsi="Times New Roman"/>
          <w:sz w:val="24"/>
          <w:szCs w:val="24"/>
        </w:rPr>
        <w:t xml:space="preserve">информационная и консультационная поддержка субъектов малого и среднего предпринимательства, развитие молодежного </w:t>
      </w:r>
    </w:p>
    <w:p w14:paraId="281D9C4D" w14:textId="77777777" w:rsidR="00280E10" w:rsidRPr="00CD37CD" w:rsidRDefault="00280E10" w:rsidP="00280E10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 w:rsidRPr="00CD37CD">
        <w:rPr>
          <w:rFonts w:ascii="Times New Roman" w:hAnsi="Times New Roman"/>
          <w:sz w:val="24"/>
          <w:szCs w:val="24"/>
        </w:rPr>
        <w:t>предпринимательства</w:t>
      </w:r>
      <w:r>
        <w:rPr>
          <w:rFonts w:ascii="Times New Roman" w:hAnsi="Times New Roman"/>
          <w:bCs/>
          <w:sz w:val="24"/>
          <w:szCs w:val="24"/>
        </w:rPr>
        <w:t>»</w:t>
      </w:r>
      <w:r w:rsidRPr="00CD37CD">
        <w:rPr>
          <w:rFonts w:ascii="Times New Roman" w:hAnsi="Times New Roman"/>
          <w:bCs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/>
          <w:bCs/>
          <w:sz w:val="24"/>
          <w:szCs w:val="24"/>
        </w:rPr>
        <w:t>«</w:t>
      </w:r>
      <w:r w:rsidRPr="00CD37CD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1302077F" w14:textId="77777777" w:rsidR="00280E10" w:rsidRPr="004C45B8" w:rsidRDefault="00280E10" w:rsidP="00280E1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4FE65E97" w14:textId="77777777" w:rsidR="00280E10" w:rsidRDefault="00280E10" w:rsidP="00280E10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CD37CD">
        <w:rPr>
          <w:rFonts w:ascii="Times New Roman" w:hAnsi="Times New Roman"/>
          <w:sz w:val="24"/>
          <w:szCs w:val="24"/>
        </w:rPr>
        <w:t>Таблица 1</w:t>
      </w:r>
    </w:p>
    <w:tbl>
      <w:tblPr>
        <w:tblW w:w="14625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84"/>
        <w:gridCol w:w="4118"/>
        <w:gridCol w:w="709"/>
        <w:gridCol w:w="709"/>
        <w:gridCol w:w="709"/>
        <w:gridCol w:w="708"/>
        <w:gridCol w:w="709"/>
        <w:gridCol w:w="709"/>
        <w:gridCol w:w="1316"/>
        <w:gridCol w:w="1316"/>
        <w:gridCol w:w="1478"/>
        <w:gridCol w:w="1560"/>
      </w:tblGrid>
      <w:tr w:rsidR="00280E10" w:rsidRPr="004C45B8" w14:paraId="007234AD" w14:textId="77777777" w:rsidTr="00E41CF1">
        <w:trPr>
          <w:trHeight w:val="316"/>
        </w:trPr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C79D52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B4428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2858C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486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2CBCB5" w14:textId="222A6E68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0427D" w14:textId="32D7999C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4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38EE0" w14:textId="107D2C3E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Метод сбора информа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CFC92" w14:textId="37B7D3A3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280E10" w:rsidRPr="004C45B8" w14:paraId="389AA0E6" w14:textId="77777777" w:rsidTr="00E41CF1">
        <w:trPr>
          <w:trHeight w:val="689"/>
        </w:trPr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B76D6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ACD1B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B502F" w14:textId="77777777" w:rsidR="00280E10" w:rsidRPr="004C45B8" w:rsidRDefault="00280E10" w:rsidP="000A726E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010F0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69663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42D94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569E5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C5BF2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A5F2D" w14:textId="4933CF29" w:rsidR="00280E10" w:rsidRPr="004C45B8" w:rsidRDefault="00280E10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(прогноз-ный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02005" w14:textId="135026BA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90FC5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EDBFF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80E10" w:rsidRPr="004C45B8" w14:paraId="40F48C74" w14:textId="77777777" w:rsidTr="00E41CF1">
        <w:trPr>
          <w:trHeight w:val="315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B7A8A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8B195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19CD6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A9363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5080C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267FB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4C0E29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7E5AF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44408" w14:textId="176F7055" w:rsidR="00280E10" w:rsidRPr="004C45B8" w:rsidRDefault="005E629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31330" w14:textId="781B3E3A" w:rsidR="00280E10" w:rsidRPr="004C45B8" w:rsidRDefault="005E629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3DD26" w14:textId="525D78BC" w:rsidR="00280E10" w:rsidRPr="004C45B8" w:rsidRDefault="00280E10" w:rsidP="005E62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  <w:r w:rsidR="005E629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7C3F0" w14:textId="43EFA0DD" w:rsidR="00280E10" w:rsidRPr="004C45B8" w:rsidRDefault="00280E10" w:rsidP="005E629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  <w:r w:rsidR="005E629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280E10" w:rsidRPr="004C45B8" w14:paraId="70FA6D9A" w14:textId="77777777" w:rsidTr="00E41CF1">
        <w:trPr>
          <w:trHeight w:val="421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15D0" w14:textId="4502ABC4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80E10" w:rsidRPr="004C45B8" w14:paraId="21ED3CCF" w14:textId="77777777" w:rsidTr="00E41CF1">
        <w:trPr>
          <w:trHeight w:val="1442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BB11F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D6C129" w14:textId="35B75593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Доля субъектов малого и среднего предпринимательства, получивших финансовую поддержку, от общего числа обратившихся субъектов мало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го и среднего предпринимательства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D2600" w14:textId="77777777" w:rsidR="00280E10" w:rsidRPr="004C45B8" w:rsidRDefault="00280E10" w:rsidP="000A726E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проц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79B41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BCA81" w14:textId="000D3E66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0C3E8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4920C" w14:textId="54076268" w:rsidR="00280E10" w:rsidRPr="004C45B8" w:rsidRDefault="002826B9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3D8BB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E803C" w14:textId="4CC0F321" w:rsidR="00280E10" w:rsidRPr="004C45B8" w:rsidRDefault="00280E10" w:rsidP="00D24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24C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57E8F" w14:textId="19D3335F" w:rsidR="00280E10" w:rsidRPr="004C45B8" w:rsidRDefault="002826B9" w:rsidP="00D24C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D24CA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A52D8" w14:textId="79C81473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8E22A" w14:textId="68F6FBD6" w:rsidR="00280E10" w:rsidRPr="004C45B8" w:rsidRDefault="00280E10" w:rsidP="00280E10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Периоди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939DB" w14:textId="223EEF1B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280E10" w:rsidRPr="004C45B8" w14:paraId="06D410E6" w14:textId="77777777" w:rsidTr="00E41CF1">
        <w:trPr>
          <w:trHeight w:val="630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9829" w14:textId="3294F450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0E10" w:rsidRPr="004C45B8" w14:paraId="4E0F3B06" w14:textId="77777777" w:rsidTr="00E41CF1">
        <w:trPr>
          <w:trHeight w:val="420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8FD48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96FB2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Количество субъектов малого и среднего предпринимательства, получивших финансовую поддержку в рамках реализации программных мероприятий (за исключением поддержки в рамках регионального проекта)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EF6E0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1C8D7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2B54D" w14:textId="11FF71DB" w:rsidR="00280E10" w:rsidRPr="004C45B8" w:rsidRDefault="00280E10" w:rsidP="004007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  <w:r w:rsidR="004007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C2129B" w14:textId="42A5BCB3" w:rsidR="00280E10" w:rsidRPr="004C45B8" w:rsidRDefault="0040074E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090A9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A80C2" w14:textId="2800E890" w:rsidR="00280E10" w:rsidRPr="004C45B8" w:rsidRDefault="00380B92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FCB9B" w14:textId="39F320E0" w:rsidR="00280E10" w:rsidRPr="004C45B8" w:rsidRDefault="00380B92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A5265" w14:textId="5E3BDFA6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79DD9" w14:textId="30C09C0E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Периоди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F474D" w14:textId="63679EF2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E41CF1" w:rsidRPr="004C45B8" w14:paraId="6D8CB6C2" w14:textId="77777777" w:rsidTr="00E41CF1">
        <w:trPr>
          <w:trHeight w:val="136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B7E9" w14:textId="663B9212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1812" w14:textId="165FB241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4DBE" w14:textId="704628CC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55EBF" w14:textId="4E981B5C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8E5E" w14:textId="3C5E7F00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82D7" w14:textId="103AF008" w:rsidR="00E41CF1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5203" w14:textId="40170BE4" w:rsidR="00E41CF1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2A1D" w14:textId="4F301161" w:rsidR="00E41CF1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9591A" w14:textId="02179121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079F" w14:textId="5D275F20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3C0C" w14:textId="4A793B0C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77AA" w14:textId="27DB25D6" w:rsidR="00E41CF1" w:rsidRPr="004C45B8" w:rsidRDefault="00E41CF1" w:rsidP="00E41CF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280E10" w:rsidRPr="004C45B8" w14:paraId="09554A5E" w14:textId="77777777" w:rsidTr="00E41CF1">
        <w:trPr>
          <w:trHeight w:val="375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83E28" w14:textId="2532CD28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Расширение доступа субъектов малого и среднего предпринимательства к финансовым ресурсам, в том числе к льготному финансированию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0E10" w:rsidRPr="004C45B8" w14:paraId="0C4D9BA6" w14:textId="77777777" w:rsidTr="00E41CF1">
        <w:trPr>
          <w:trHeight w:val="70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B6B7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857A7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обеспечение доступности субъектов малого и среднего предпринимательства к финансовым ресурсам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47A552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9DF3D0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F2ECE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3872D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5AA62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62DB3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9FB20" w14:textId="1DBA34DE" w:rsidR="00280E10" w:rsidRPr="004C45B8" w:rsidRDefault="00894561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3D311" w14:textId="61F84C74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4FF01" w14:textId="3CAAE18D" w:rsidR="00280E10" w:rsidRPr="004C45B8" w:rsidRDefault="00280E10" w:rsidP="00280E10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Периоди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7A7D0" w14:textId="1949965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280E10" w:rsidRPr="004C45B8" w14:paraId="27B88508" w14:textId="77777777" w:rsidTr="00E41CF1">
        <w:trPr>
          <w:trHeight w:val="568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15F82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задачи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Обеспечение доступности для субъектов малого и среднего предпринимательства информационной и</w:t>
            </w:r>
          </w:p>
          <w:p w14:paraId="1858F4EA" w14:textId="6427DCE4" w:rsidR="00280E10" w:rsidRPr="004C45B8" w:rsidRDefault="00280E10" w:rsidP="005E6290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консультационной поддержк</w:t>
            </w:r>
            <w:r w:rsidR="005E6290">
              <w:rPr>
                <w:rFonts w:ascii="Times New Roman" w:hAnsi="Times New Roman"/>
                <w:sz w:val="24"/>
                <w:szCs w:val="24"/>
              </w:rPr>
              <w:t>и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0E10" w:rsidRPr="004C45B8" w14:paraId="3A7D5EAD" w14:textId="77777777" w:rsidTr="00E41CF1">
        <w:trPr>
          <w:trHeight w:val="1538"/>
        </w:trPr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51008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4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4BE2D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Количество мероприятий, направленных на 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C091D4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71E73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7F09A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62115" w14:textId="58F0DB19" w:rsidR="00280E10" w:rsidRPr="004C45B8" w:rsidRDefault="00303B1C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FF400" w14:textId="42A03419" w:rsidR="00280E10" w:rsidRPr="004C45B8" w:rsidRDefault="00894561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087E1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B6076" w14:textId="16FB7C66" w:rsidR="00280E10" w:rsidRPr="004C45B8" w:rsidRDefault="00894561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9A174" w14:textId="256D26EF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38308" w14:textId="6FECDB73" w:rsidR="00280E10" w:rsidRPr="004C45B8" w:rsidRDefault="00280E10" w:rsidP="00E41CF1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Отчетность организа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ций инфра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6A3F9" w14:textId="371934B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280E10" w:rsidRPr="004C45B8" w14:paraId="532E935F" w14:textId="77777777" w:rsidTr="00E41CF1">
        <w:trPr>
          <w:trHeight w:val="441"/>
        </w:trPr>
        <w:tc>
          <w:tcPr>
            <w:tcW w:w="146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D6CE" w14:textId="03306D35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 xml:space="preserve">Показатели задачи 4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Вовлечение молодежи в предпринимательскую деятельность, в том числе посредством привлечения школьников и молодежи в инновационную деятельность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280E10" w:rsidRPr="004C45B8" w14:paraId="28DDF78D" w14:textId="77777777" w:rsidTr="00E41CF1">
        <w:trPr>
          <w:trHeight w:val="449"/>
        </w:trPr>
        <w:tc>
          <w:tcPr>
            <w:tcW w:w="5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88B23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4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E9F92" w14:textId="77777777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Количество мероприятий в сфере предпринимательства, ориентированных на молодежь, включая школьников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C866B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DA3AC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5CA711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82301C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7C829B" w14:textId="6B986D5C" w:rsidR="00280E10" w:rsidRPr="004C45B8" w:rsidRDefault="00894561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B4562" w14:textId="77777777" w:rsidR="00280E10" w:rsidRPr="004C45B8" w:rsidRDefault="00280E10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E924E" w14:textId="48E01C50" w:rsidR="00280E10" w:rsidRPr="004C45B8" w:rsidRDefault="00894561" w:rsidP="00280E1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1889C" w14:textId="14B0356F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29181" w14:textId="3A40B925" w:rsidR="00280E10" w:rsidRPr="004C45B8" w:rsidRDefault="00280E10" w:rsidP="00E41CF1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Отчетность организа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ций инфра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04CA9E" w14:textId="78FB9B28" w:rsidR="00280E10" w:rsidRPr="004C45B8" w:rsidRDefault="00280E10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4C45B8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E41CF1">
              <w:rPr>
                <w:rFonts w:ascii="Times New Roman" w:hAnsi="Times New Roman"/>
                <w:sz w:val="24"/>
                <w:szCs w:val="24"/>
              </w:rPr>
              <w:t>-</w:t>
            </w:r>
            <w:r w:rsidRPr="004C45B8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  <w:r w:rsidR="00380B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72DA7037" w14:textId="77777777" w:rsidR="00280E10" w:rsidRDefault="00280E10" w:rsidP="00280E10">
      <w:pPr>
        <w:ind w:firstLine="11057"/>
        <w:rPr>
          <w:sz w:val="24"/>
          <w:szCs w:val="24"/>
        </w:rPr>
      </w:pPr>
    </w:p>
    <w:p w14:paraId="410FD562" w14:textId="77777777" w:rsidR="00280E10" w:rsidRDefault="00280E10" w:rsidP="00280E10">
      <w:pPr>
        <w:ind w:firstLine="11057"/>
        <w:rPr>
          <w:sz w:val="24"/>
          <w:szCs w:val="24"/>
        </w:rPr>
      </w:pPr>
    </w:p>
    <w:p w14:paraId="1779DD8E" w14:textId="77777777" w:rsidR="00280E10" w:rsidRDefault="00280E10" w:rsidP="00280E10">
      <w:pPr>
        <w:ind w:firstLine="11057"/>
        <w:rPr>
          <w:sz w:val="24"/>
          <w:szCs w:val="24"/>
        </w:rPr>
      </w:pPr>
    </w:p>
    <w:p w14:paraId="31895D81" w14:textId="29EC8605" w:rsidR="00550E87" w:rsidRPr="006A0D3A" w:rsidRDefault="00550E87" w:rsidP="00883F3D">
      <w:pPr>
        <w:tabs>
          <w:tab w:val="left" w:pos="2190"/>
        </w:tabs>
        <w:rPr>
          <w:rFonts w:ascii="Times New Roman" w:hAnsi="Times New Roman"/>
          <w:sz w:val="24"/>
          <w:szCs w:val="24"/>
          <w:highlight w:val="yellow"/>
        </w:rPr>
        <w:sectPr w:rsidR="00550E87" w:rsidRPr="006A0D3A" w:rsidSect="00B67DC0">
          <w:pgSz w:w="16838" w:h="11906" w:orient="landscape" w:code="9"/>
          <w:pgMar w:top="1701" w:right="1134" w:bottom="567" w:left="1134" w:header="709" w:footer="510" w:gutter="0"/>
          <w:pgNumType w:start="1"/>
          <w:cols w:space="720"/>
          <w:noEndnote/>
          <w:titlePg/>
          <w:docGrid w:linePitch="272"/>
        </w:sectPr>
      </w:pPr>
    </w:p>
    <w:p w14:paraId="40463D17" w14:textId="0D47C3DA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10</w:t>
      </w:r>
    </w:p>
    <w:p w14:paraId="61A2818E" w14:textId="77777777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32511B80" w14:textId="77777777" w:rsidR="00550E87" w:rsidRPr="00C27051" w:rsidRDefault="00550E87" w:rsidP="00550E87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1255B56C" w14:textId="2C31A207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____</w:t>
      </w:r>
    </w:p>
    <w:p w14:paraId="45DE3F92" w14:textId="6569C9FB" w:rsidR="00C2688D" w:rsidRDefault="00C2688D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  <w:highlight w:val="yellow"/>
        </w:rPr>
      </w:pPr>
    </w:p>
    <w:p w14:paraId="7193CEBC" w14:textId="392F5E29" w:rsidR="00686768" w:rsidRPr="0079022C" w:rsidRDefault="00B67DC0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5B5673" w:rsidRPr="0079022C">
        <w:rPr>
          <w:rFonts w:ascii="Times New Roman" w:hAnsi="Times New Roman"/>
          <w:bCs/>
          <w:sz w:val="24"/>
          <w:szCs w:val="24"/>
        </w:rPr>
        <w:t xml:space="preserve">ПЕРЕЧЕНЬ </w:t>
      </w:r>
    </w:p>
    <w:p w14:paraId="1178346E" w14:textId="4E82934C" w:rsidR="00107502" w:rsidRPr="0079022C" w:rsidRDefault="0079022C" w:rsidP="0079022C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 w:rsidRPr="0079022C">
        <w:rPr>
          <w:rFonts w:ascii="Times New Roman" w:hAnsi="Times New Roman"/>
          <w:bCs/>
          <w:sz w:val="24"/>
          <w:szCs w:val="24"/>
        </w:rPr>
        <w:t>структурных элементов</w:t>
      </w:r>
      <w:r w:rsidR="004C45B8" w:rsidRPr="0079022C">
        <w:rPr>
          <w:rFonts w:ascii="Times New Roman" w:hAnsi="Times New Roman"/>
          <w:bCs/>
          <w:sz w:val="24"/>
          <w:szCs w:val="24"/>
        </w:rPr>
        <w:t xml:space="preserve"> и ресурсное обеспечение</w:t>
      </w:r>
      <w:r w:rsidR="00107502" w:rsidRPr="0079022C">
        <w:rPr>
          <w:rFonts w:ascii="Times New Roman" w:hAnsi="Times New Roman"/>
          <w:bCs/>
          <w:sz w:val="24"/>
          <w:szCs w:val="24"/>
        </w:rPr>
        <w:t xml:space="preserve"> подпрограммы 2</w:t>
      </w:r>
      <w:r w:rsidRPr="0079022C"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79022C">
        <w:rPr>
          <w:rFonts w:ascii="Times New Roman" w:hAnsi="Times New Roman"/>
          <w:bCs/>
          <w:sz w:val="24"/>
          <w:szCs w:val="24"/>
        </w:rPr>
        <w:t>«</w:t>
      </w:r>
      <w:r w:rsidR="005B5673" w:rsidRPr="0079022C">
        <w:rPr>
          <w:rFonts w:ascii="Times New Roman" w:hAnsi="Times New Roman"/>
          <w:bCs/>
          <w:sz w:val="24"/>
          <w:szCs w:val="24"/>
        </w:rPr>
        <w:t>Финансовая, имущественная, информационная и консультационная поддержка субъектов малого и среднего предпринимательства, развитие молодежного предпринимательства</w:t>
      </w:r>
      <w:r w:rsidR="009F7515" w:rsidRPr="0079022C">
        <w:rPr>
          <w:rFonts w:ascii="Times New Roman" w:hAnsi="Times New Roman"/>
          <w:bCs/>
          <w:sz w:val="24"/>
          <w:szCs w:val="24"/>
        </w:rPr>
        <w:t>»</w:t>
      </w:r>
      <w:r w:rsidR="00107502" w:rsidRPr="0079022C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 w:rsidR="005B5673" w:rsidRPr="0079022C"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79022C">
        <w:rPr>
          <w:rFonts w:ascii="Times New Roman" w:hAnsi="Times New Roman"/>
          <w:bCs/>
          <w:sz w:val="24"/>
          <w:szCs w:val="24"/>
        </w:rPr>
        <w:t>«</w:t>
      </w:r>
      <w:r w:rsidR="00107502" w:rsidRPr="0079022C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79022C">
        <w:rPr>
          <w:rFonts w:ascii="Times New Roman" w:hAnsi="Times New Roman"/>
          <w:bCs/>
          <w:sz w:val="24"/>
          <w:szCs w:val="24"/>
        </w:rPr>
        <w:t>»</w:t>
      </w:r>
    </w:p>
    <w:p w14:paraId="4B800B92" w14:textId="77777777" w:rsidR="005B5673" w:rsidRPr="0079022C" w:rsidRDefault="005B567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14:paraId="0A48AEF1" w14:textId="77777777" w:rsidR="00107502" w:rsidRPr="00315103" w:rsidRDefault="00107502" w:rsidP="005B567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15103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4796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701"/>
        <w:gridCol w:w="880"/>
        <w:gridCol w:w="1164"/>
        <w:gridCol w:w="992"/>
        <w:gridCol w:w="1134"/>
        <w:gridCol w:w="1163"/>
        <w:gridCol w:w="851"/>
        <w:gridCol w:w="1560"/>
        <w:gridCol w:w="2692"/>
        <w:gridCol w:w="963"/>
      </w:tblGrid>
      <w:tr w:rsidR="001A2C4A" w:rsidRPr="006A0D3A" w14:paraId="3BDE5464" w14:textId="77777777" w:rsidTr="00CC37A4">
        <w:trPr>
          <w:trHeight w:val="459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C114B" w14:textId="53AF03BD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0377F" w14:textId="3C3D572C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DE764" w14:textId="525B4CD7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C284" w14:textId="724812E8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Объем финан-сирова-ния, тыс. руб.</w:t>
            </w:r>
          </w:p>
        </w:tc>
        <w:tc>
          <w:tcPr>
            <w:tcW w:w="41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D1DF6" w14:textId="7071BCCA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368AA" w14:textId="6C2C0E0F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Участники подпрог-раммы, участники мероприя-тия</w:t>
            </w:r>
          </w:p>
        </w:tc>
        <w:tc>
          <w:tcPr>
            <w:tcW w:w="3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33D2A" w14:textId="19FF591B" w:rsidR="001A2C4A" w:rsidRPr="001A2C4A" w:rsidRDefault="001A2C4A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1A2C4A" w:rsidRPr="006A0D3A" w14:paraId="1B4B7921" w14:textId="77777777" w:rsidTr="00CC37A4">
        <w:trPr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85BE4" w14:textId="77777777" w:rsidR="001A2C4A" w:rsidRPr="001A2C4A" w:rsidRDefault="001A2C4A" w:rsidP="001A2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A1251" w14:textId="77777777" w:rsidR="001A2C4A" w:rsidRPr="001A2C4A" w:rsidRDefault="001A2C4A" w:rsidP="001A2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D9B1F" w14:textId="77777777" w:rsidR="001A2C4A" w:rsidRPr="001A2C4A" w:rsidRDefault="001A2C4A" w:rsidP="001A2C4A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CB1B" w14:textId="77777777" w:rsidR="001A2C4A" w:rsidRPr="001A2C4A" w:rsidRDefault="001A2C4A" w:rsidP="001A2C4A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0924A" w14:textId="41E7041F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феде-раль-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>ного бюджета (по сог-ласова-нию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B0A00" w14:textId="532E6C03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област-ного бюджета (по сог-ласова-нию (прогноз)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B612A" w14:textId="11312780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B66D2" w14:textId="3B03F0E1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вне</w:t>
            </w:r>
            <w:r w:rsidR="008D1053"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 xml:space="preserve">бюд-жетных источ-ников </w:t>
            </w:r>
          </w:p>
          <w:p w14:paraId="09A4429C" w14:textId="213CAA80" w:rsidR="001A2C4A" w:rsidRPr="001A2C4A" w:rsidRDefault="001A2C4A" w:rsidP="001A2C4A">
            <w:pPr>
              <w:ind w:left="-113"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(по сог-ласова-нию (прог</w:t>
            </w:r>
            <w:r w:rsidR="008D1053"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169C" w14:textId="77777777" w:rsidR="001A2C4A" w:rsidRPr="001A2C4A" w:rsidRDefault="001A2C4A" w:rsidP="001A2C4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C6ADC" w14:textId="77777777" w:rsidR="001A2C4A" w:rsidRPr="001A2C4A" w:rsidRDefault="001A2C4A" w:rsidP="001A2C4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C746E" w14:textId="77777777" w:rsidR="001A2C4A" w:rsidRPr="001A2C4A" w:rsidRDefault="001A2C4A" w:rsidP="001A2C4A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значе-ния по годам реали-зации</w:t>
            </w:r>
          </w:p>
        </w:tc>
      </w:tr>
      <w:tr w:rsidR="004F2B43" w:rsidRPr="006A0D3A" w14:paraId="5CC4084C" w14:textId="77777777" w:rsidTr="00CC37A4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2A04F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CCED0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16F2C8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6CA7D0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EC980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525C3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6AA1D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9198B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5987B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755E4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6CFF1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4F2B43" w:rsidRPr="006A0D3A" w14:paraId="2AE9A34C" w14:textId="77777777" w:rsidTr="00CC37A4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2AD7" w14:textId="77777777" w:rsidR="004F2B43" w:rsidRPr="00315103" w:rsidRDefault="004F2B43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B7524" w14:textId="77777777" w:rsidR="004F2B43" w:rsidRPr="00315103" w:rsidRDefault="004F2B43" w:rsidP="004F2B4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9F7515" w:rsidRPr="00315103">
              <w:rPr>
                <w:rFonts w:ascii="Times New Roman" w:hAnsi="Times New Roman"/>
                <w:sz w:val="24"/>
                <w:szCs w:val="24"/>
              </w:rPr>
              <w:t>«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Обеспечение эффективного функционирования системы поддержки субъектов малого и среднего предпринимательства</w:t>
            </w:r>
            <w:r w:rsidR="009F7515" w:rsidRPr="00315103">
              <w:rPr>
                <w:rFonts w:ascii="Times New Roman" w:hAnsi="Times New Roman"/>
                <w:sz w:val="24"/>
                <w:szCs w:val="24"/>
              </w:rPr>
              <w:t>»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 xml:space="preserve"> подпрограммы 2</w:t>
            </w:r>
          </w:p>
        </w:tc>
      </w:tr>
      <w:tr w:rsidR="008A0D59" w:rsidRPr="006A0D3A" w14:paraId="513E9C71" w14:textId="77777777" w:rsidTr="00CC37A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A5D72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FB927" w14:textId="039BA8F8" w:rsidR="008A0D59" w:rsidRPr="00315103" w:rsidRDefault="008A0D59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финансовой поддержки субъектам малого и </w:t>
            </w:r>
            <w:r w:rsidR="00777617" w:rsidRPr="00315103">
              <w:rPr>
                <w:rFonts w:ascii="Times New Roman" w:hAnsi="Times New Roman"/>
                <w:sz w:val="24"/>
                <w:szCs w:val="24"/>
              </w:rPr>
              <w:t>среднего предпринимательства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EE5BD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402B99" w14:textId="0C18FBCA" w:rsidR="008A0D59" w:rsidRPr="00315103" w:rsidRDefault="00181473" w:rsidP="00BA265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55F4D" w14:textId="77777777" w:rsidR="008A0D59" w:rsidRPr="00315103" w:rsidRDefault="008A0D59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5FB32" w14:textId="20A0BA62" w:rsidR="008A0D59" w:rsidRPr="00315103" w:rsidRDefault="00181473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5 640,88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2680F" w14:textId="232DF7AF" w:rsidR="008A0D59" w:rsidRPr="00315103" w:rsidRDefault="00181473" w:rsidP="00BA2650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ED872" w14:textId="77777777" w:rsidR="008A0D59" w:rsidRPr="00315103" w:rsidRDefault="008A0D59" w:rsidP="004F2B4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9274D0" w14:textId="78EDDDA1" w:rsidR="008A0D59" w:rsidRPr="00315103" w:rsidRDefault="008A0D59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Админист- рация ЗАТО Северск, Комитет </w:t>
            </w:r>
            <w:r w:rsidR="00777617" w:rsidRPr="00315103">
              <w:rPr>
                <w:rFonts w:ascii="Times New Roman" w:hAnsi="Times New Roman"/>
                <w:sz w:val="24"/>
                <w:szCs w:val="24"/>
              </w:rPr>
              <w:t>экономичес- кого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842E0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A7A31" w14:textId="77777777" w:rsidR="008A0D59" w:rsidRPr="00315103" w:rsidRDefault="008A0D59" w:rsidP="004F2B4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79273260" w14:textId="77777777" w:rsidTr="00CC37A4">
        <w:trPr>
          <w:trHeight w:val="12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F860" w14:textId="77777777" w:rsidR="008A0D59" w:rsidRPr="006A0D3A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35FF" w14:textId="77777777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0372D" w14:textId="45E645A0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719463" w14:textId="5E1652D2" w:rsidR="008A0D59" w:rsidRPr="00315103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56680A" w14:textId="4B73D6FB" w:rsidR="008A0D59" w:rsidRPr="00315103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22BD0" w14:textId="202004F7" w:rsidR="008A0D59" w:rsidRPr="00315103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5 640,88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B79EC8" w14:textId="5A904B1E" w:rsidR="008A0D59" w:rsidRPr="00315103" w:rsidRDefault="00181473" w:rsidP="008A0D59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33ECB" w14:textId="3BEF479B" w:rsidR="008A0D59" w:rsidRPr="00315103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A6F3" w14:textId="77777777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BD6A67" w14:textId="0DCCDA17" w:rsidR="008A0D59" w:rsidRPr="00315103" w:rsidRDefault="008A0D59" w:rsidP="008D1053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 Количество субъ</w:t>
            </w:r>
            <w:r w:rsidR="0014428C"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ектов малого и средне</w:t>
            </w:r>
            <w:r w:rsidR="0014428C"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го предпринимательст</w:t>
            </w:r>
            <w:r w:rsidR="008D1053">
              <w:rPr>
                <w:rFonts w:ascii="Times New Roman" w:hAnsi="Times New Roman"/>
                <w:sz w:val="24"/>
                <w:szCs w:val="24"/>
              </w:rPr>
              <w:t>-</w:t>
            </w:r>
            <w:r w:rsidR="00777617" w:rsidRPr="00315103">
              <w:rPr>
                <w:rFonts w:ascii="Times New Roman" w:hAnsi="Times New Roman"/>
                <w:sz w:val="24"/>
                <w:szCs w:val="24"/>
              </w:rPr>
              <w:t xml:space="preserve"> ва, получивших финан</w:t>
            </w:r>
            <w:r w:rsidR="00777617">
              <w:rPr>
                <w:rFonts w:ascii="Times New Roman" w:hAnsi="Times New Roman"/>
                <w:sz w:val="24"/>
                <w:szCs w:val="24"/>
              </w:rPr>
              <w:t>-</w:t>
            </w:r>
            <w:r w:rsidR="00777617" w:rsidRPr="00315103">
              <w:rPr>
                <w:rFonts w:ascii="Times New Roman" w:hAnsi="Times New Roman"/>
                <w:sz w:val="24"/>
                <w:szCs w:val="24"/>
              </w:rPr>
              <w:t>совую поддержку</w:t>
            </w:r>
            <w:r w:rsidR="00777617">
              <w:rPr>
                <w:rFonts w:ascii="Times New Roman" w:hAnsi="Times New Roman"/>
                <w:sz w:val="24"/>
                <w:szCs w:val="24"/>
              </w:rPr>
              <w:t xml:space="preserve"> в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7DF1D" w14:textId="44309EB3" w:rsidR="008A0D59" w:rsidRPr="00315103" w:rsidRDefault="00D76AFD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8A0D59" w:rsidRPr="006A0D3A" w14:paraId="78955B61" w14:textId="77777777" w:rsidTr="00CC37A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6E3E9" w14:textId="152A55DA" w:rsidR="008A0D59" w:rsidRPr="006A0D3A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E25676" w14:textId="142C39FB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BA73D" w14:textId="7FB904FB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EB95BE" w14:textId="7801173A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C77E8" w14:textId="5CE50A9F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0EFF9" w14:textId="59D56E05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33047E" w14:textId="6BEAA41C" w:rsidR="008A0D59" w:rsidRPr="00315103" w:rsidRDefault="008A0D59" w:rsidP="008A0D59">
            <w:pPr>
              <w:ind w:lef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011DE" w14:textId="23A6AE66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FA3F0D" w14:textId="4C7D4C01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1A18D" w14:textId="7DD9B11B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F712B" w14:textId="236C447C" w:rsidR="008A0D59" w:rsidRPr="00315103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A0D59" w:rsidRPr="006A0D3A" w14:paraId="5B061643" w14:textId="77777777" w:rsidTr="00CC37A4">
        <w:trPr>
          <w:trHeight w:val="126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27536" w14:textId="77777777" w:rsidR="008A0D59" w:rsidRPr="006A0D3A" w:rsidRDefault="008A0D59" w:rsidP="008A0D5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74281" w14:textId="5C016A7D" w:rsidR="008A0D59" w:rsidRPr="006A0D3A" w:rsidRDefault="008A0D59" w:rsidP="00B67DC0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="00B67DC0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F16F1" w14:textId="08BA86EC" w:rsidR="008A0D59" w:rsidRPr="006A0D3A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011B6" w14:textId="4BC61258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D45E1D" w14:textId="5C1925A5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2B670F" w14:textId="1DC650DE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D9347" w14:textId="31A18DB6" w:rsidR="008A0D59" w:rsidRPr="006A0D3A" w:rsidRDefault="008A0D59" w:rsidP="008A0D59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7C2B1" w14:textId="02C0985B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4C71D" w14:textId="64E9D06D" w:rsidR="008A0D59" w:rsidRPr="006A0D3A" w:rsidRDefault="008A0D59" w:rsidP="008A0D59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развития Админист-рации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B74999" w14:textId="5A3E353E" w:rsidR="008A0D59" w:rsidRPr="006A0D3A" w:rsidRDefault="0014428C" w:rsidP="0014428C">
            <w:pPr>
              <w:rPr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рамках реа</w:t>
            </w:r>
            <w:r w:rsidR="008A0D59" w:rsidRPr="00315103">
              <w:rPr>
                <w:rFonts w:ascii="Times New Roman" w:hAnsi="Times New Roman"/>
                <w:sz w:val="24"/>
                <w:szCs w:val="24"/>
              </w:rPr>
              <w:t>лизации программных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8A0D59" w:rsidRPr="00315103">
              <w:rPr>
                <w:rFonts w:ascii="Times New Roman" w:hAnsi="Times New Roman"/>
                <w:sz w:val="24"/>
                <w:szCs w:val="24"/>
              </w:rPr>
              <w:t>ятий (за исключением поддержки в рамках регионального проекта),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F56EA" w14:textId="03D4312E" w:rsidR="008A0D59" w:rsidRPr="006A0D3A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</w:tr>
      <w:tr w:rsidR="008A0D59" w:rsidRPr="006A0D3A" w14:paraId="037284CE" w14:textId="77777777" w:rsidTr="000A726E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2017A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F52A7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2A663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F5F603" w14:textId="0F969D5B" w:rsidR="008A0D59" w:rsidRPr="008A0D59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BA6F4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0E4FD" w14:textId="1B48DE53" w:rsidR="008A0D59" w:rsidRPr="008A0D59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5 066,48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0D8B9D" w14:textId="6702283E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A0D59" w:rsidRPr="008A0D59"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1C75E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7057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развития Админист-рации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47194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6088B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30CA9F25" w14:textId="77777777" w:rsidTr="000A726E">
        <w:trPr>
          <w:trHeight w:val="1489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D912D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749FC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FE0BD5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18C891" w14:textId="4066BB45" w:rsidR="008A0D59" w:rsidRPr="008A0D59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32285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FF281" w14:textId="3BCA1B6F" w:rsidR="008A0D59" w:rsidRPr="008A0D59" w:rsidRDefault="00181473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5 066,48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71372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1F01B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500AB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7772F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 Количество субъектов малого и среднего предпринимательства, получивших финансовую поддержку стартующего бизнеса,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448D3" w14:textId="2BCF4D62" w:rsidR="008A0D59" w:rsidRPr="008A0D59" w:rsidRDefault="00D76AFD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8A0D59" w:rsidRPr="006A0D3A" w14:paraId="48CAFB77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78BB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0894E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Предоставление субсидии юридическим лицам, индивидуальным предпринимателям на частичное возмещение затрат, связанных с организацией работы аптеки (аптечного пункта) в ночное время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05A58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68FC1" w14:textId="082F7DEF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591E9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0B9DB1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AD677E" w14:textId="7364C405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81E99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A948B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разви-тия Админи-страции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184D7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21EF8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A0D59" w:rsidRPr="006A0D3A" w14:paraId="24DFB63A" w14:textId="77777777" w:rsidTr="00CC37A4">
        <w:trPr>
          <w:trHeight w:val="126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DE93C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76F1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4D4B7" w14:textId="77777777" w:rsidR="008A0D59" w:rsidRPr="008A0D59" w:rsidRDefault="008A0D59" w:rsidP="008A0D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1502A" w14:textId="08F0B878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D3360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8B4BB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A2F04" w14:textId="7DA992D4" w:rsidR="008A0D59" w:rsidRPr="008A0D59" w:rsidRDefault="0014428C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A986C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65D9F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C2764D" w14:textId="77777777" w:rsidR="008A0D59" w:rsidRPr="008A0D59" w:rsidRDefault="008A0D59" w:rsidP="008A0D59">
            <w:pPr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414423" w14:textId="77777777" w:rsidR="008A0D59" w:rsidRPr="008A0D59" w:rsidRDefault="008A0D59" w:rsidP="008A0D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8A0D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77617" w:rsidRPr="006A0D3A" w14:paraId="03BAC3D6" w14:textId="77777777" w:rsidTr="00CC37A4">
        <w:trPr>
          <w:trHeight w:val="30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45AD8" w14:textId="10316275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6EEA8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Предоставление субсидии субъектам малого и среднего </w:t>
            </w:r>
          </w:p>
          <w:p w14:paraId="1D0DD927" w14:textId="196EED10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предпринимательства на возмещение части затрат, связанных с оформлением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067FD" w14:textId="77777777" w:rsidR="00777617" w:rsidRPr="00FC12E3" w:rsidRDefault="00777617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21EF1" w14:textId="5580F9A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9C8B6" w14:textId="777777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5BAB1" w14:textId="372CFA0E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80A92" w14:textId="34EB0415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0A3696" w14:textId="777777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FB18F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Комитет </w:t>
            </w:r>
          </w:p>
          <w:p w14:paraId="30DD177F" w14:textId="725B8BCB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экономичес-кого разви-тия Адми-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B3868" w14:textId="77777777" w:rsidR="00777617" w:rsidRPr="00FC12E3" w:rsidRDefault="00777617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0FBC61" w14:textId="77777777" w:rsidR="00777617" w:rsidRPr="00FC12E3" w:rsidRDefault="00777617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777617" w:rsidRPr="006A0D3A" w14:paraId="146779BE" w14:textId="77777777" w:rsidTr="00CC37A4">
        <w:trPr>
          <w:trHeight w:val="1656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7A01E" w14:textId="77777777" w:rsidR="00777617" w:rsidRPr="00FC12E3" w:rsidRDefault="00777617" w:rsidP="00E263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5B4A" w14:textId="452338CD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0F29" w14:textId="77777777" w:rsidR="00777617" w:rsidRPr="00FC12E3" w:rsidRDefault="00777617" w:rsidP="00E263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5350" w14:textId="4FF64E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3FF79" w14:textId="777777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B5E0" w14:textId="5381C839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A21F3" w14:textId="37085725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53D5E" w14:textId="77777777" w:rsidR="00777617" w:rsidRPr="00FC12E3" w:rsidRDefault="00777617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340A" w14:textId="111CF0D4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496D5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1. Количество субъек-тов малого и среднего </w:t>
            </w:r>
          </w:p>
          <w:p w14:paraId="3DE924E5" w14:textId="25E02809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предпринимательства, получивших частичное возмещение затрат, свя- занных с оформлением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9470C" w14:textId="6E226574" w:rsidR="00777617" w:rsidRPr="00FC12E3" w:rsidRDefault="00D76AFD" w:rsidP="00E263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77617" w:rsidRPr="006A0D3A" w14:paraId="22066A23" w14:textId="77777777" w:rsidTr="00CC37A4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A7C2" w14:textId="2AE7963F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B9838" w14:textId="117BB626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B4E8C" w14:textId="52077950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E11F29" w14:textId="03C5E408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53A9E" w14:textId="59C9C4F2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68742" w14:textId="2C95610A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FA9DF" w14:textId="79B89066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4A103" w14:textId="38889C1B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1B121" w14:textId="6BD985CE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050BF0" w14:textId="12EF336A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7E4EE" w14:textId="7D941B7B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77617" w:rsidRPr="006A0D3A" w14:paraId="5E757682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627604" w14:textId="77777777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6459A" w14:textId="45103285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товарного знака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DB91019" w14:textId="77777777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FAB38D2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6AF8A6F" w14:textId="77777777" w:rsidR="00777617" w:rsidRPr="00FC12E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75E9C5E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3A18608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9FD079" w14:textId="77777777" w:rsidR="00777617" w:rsidRPr="00FC12E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0D9D8D" w14:textId="27666E20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нистрации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22421" w14:textId="20CD9FCE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товарного знака,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0F436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7617" w:rsidRPr="006A0D3A" w14:paraId="0BB0990A" w14:textId="77777777" w:rsidTr="00CC37A4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64DB5" w14:textId="77777777" w:rsidR="00777617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FFDFC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2BF6F3B" w14:textId="77777777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51B1D99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C4B5776" w14:textId="77777777" w:rsidR="00777617" w:rsidRPr="00FC12E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16744C0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1C54F65" w14:textId="77777777" w:rsidR="00777617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983A0C5" w14:textId="77777777" w:rsidR="00777617" w:rsidRPr="00FC12E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B7F8F" w14:textId="77777777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94A32" w14:textId="4537129B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2. Количество зарегистрированных товарных знаков,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0314F" w14:textId="2FB50F21" w:rsidR="00777617" w:rsidRPr="00FC12E3" w:rsidRDefault="00D76AFD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C37A4" w:rsidRPr="006A0D3A" w14:paraId="4107953F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86ACEB" w14:textId="3C57AC9F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BA49A19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88C0B" w14:textId="77777777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16F78" w14:textId="1FAFA258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E1087" w14:textId="77777777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D0540" w14:textId="39BF5626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CF4BE7" w14:textId="747359AA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FCD16" w14:textId="77777777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58B9BAF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разви-тия Админи-страции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0687C" w14:textId="77777777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523B5" w14:textId="77777777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78DC9A43" w14:textId="77777777" w:rsidTr="00CC37A4">
        <w:trPr>
          <w:trHeight w:val="283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F55818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417221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6C41490" w14:textId="77777777" w:rsidR="00CC37A4" w:rsidRPr="00FC12E3" w:rsidRDefault="00CC37A4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55911B" w14:textId="2FF3DF03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CACACE0" w14:textId="77777777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770CECA" w14:textId="7C58C465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DB9E4D0" w14:textId="0843BC15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F8BD9B3" w14:textId="77777777" w:rsidR="00CC37A4" w:rsidRPr="00FC12E3" w:rsidRDefault="00CC37A4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2B9593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5F14E" w14:textId="04FB251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1. Количество субъек-тов малого и среднего предпринимательства, получивших частичное возмещение затрат, свя-занных с продвижени-ем производимых то-варов, выполняемых работ, оказываемых ус-луг за пределы Томской области,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7336C" w14:textId="64CAD62A" w:rsidR="00CC37A4" w:rsidRPr="00FC12E3" w:rsidRDefault="00D76AFD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C37A4" w:rsidRPr="006A0D3A" w14:paraId="3550C1A1" w14:textId="77777777" w:rsidTr="00CC37A4">
        <w:trPr>
          <w:trHeight w:val="2208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16E8FC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F4F413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43F49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3CD12D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317646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934DD9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E3F65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72DD0F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75A59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297918" w14:textId="7777777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 xml:space="preserve">2. Количество меропри-ятий, связанных с прод-вижением производи-мых товаров, выполня- </w:t>
            </w:r>
          </w:p>
          <w:p w14:paraId="7371D043" w14:textId="0A175787" w:rsidR="00CC37A4" w:rsidRPr="00FC12E3" w:rsidRDefault="00CC37A4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емых работ, оказыва-емых услуг, в которых приняли участие 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FC12E3">
              <w:rPr>
                <w:rFonts w:ascii="Times New Roman" w:hAnsi="Times New Roman"/>
                <w:sz w:val="24"/>
                <w:szCs w:val="24"/>
              </w:rPr>
              <w:t>чатели субсидии, ед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4F8290" w14:textId="56A05DCB" w:rsidR="00CC37A4" w:rsidRPr="00FC12E3" w:rsidRDefault="00D76AFD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77617" w:rsidRPr="006A0D3A" w14:paraId="32BEFEC9" w14:textId="77777777" w:rsidTr="00CC37A4">
        <w:trPr>
          <w:trHeight w:val="497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66707" w14:textId="5471E278" w:rsidR="00777617" w:rsidRPr="006A0D3A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5B1846" w14:textId="300A0144" w:rsidR="00777617" w:rsidRPr="00FC12E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777617" w:rsidRPr="006A0D3A" w14:paraId="181F702A" w14:textId="77777777" w:rsidTr="00CC37A4">
        <w:trPr>
          <w:trHeight w:val="14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E945F7" w14:textId="2A7B88FF" w:rsidR="00777617" w:rsidRPr="0031510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B19D31" w14:textId="77777777" w:rsidR="00777617" w:rsidRPr="0031510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512DF3F7" w14:textId="3721A1C5" w:rsidR="00777617" w:rsidRPr="00315103" w:rsidRDefault="00777617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 xml:space="preserve">«Обеспечение эффективного функционирования системы поддержки субъектов малого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315103">
              <w:rPr>
                <w:rFonts w:ascii="Times New Roman" w:hAnsi="Times New Roman"/>
                <w:sz w:val="24"/>
                <w:szCs w:val="24"/>
              </w:rPr>
              <w:t xml:space="preserve">и среднего 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51F66" w14:textId="551AF1A3" w:rsidR="00777617" w:rsidRPr="0031510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26FA2" w14:textId="3B1FB4C4" w:rsidR="00777617" w:rsidRPr="00236B4C" w:rsidRDefault="00181473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3 191,60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18320" w14:textId="232B8674" w:rsidR="00777617" w:rsidRPr="00236B4C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04456" w14:textId="57D1D2AD" w:rsidR="00777617" w:rsidRPr="00236B4C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4553" w14:textId="65A3949C" w:rsidR="00777617" w:rsidRPr="00236B4C" w:rsidRDefault="00181473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3 191,60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24FD3" w14:textId="21E49E7A" w:rsidR="00777617" w:rsidRPr="00236B4C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36B4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5D4736" w14:textId="21FAADA3" w:rsidR="00777617" w:rsidRPr="006A0D3A" w:rsidRDefault="00777617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Комитет экономичес-кого развития 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1E297" w14:textId="05B4DD0D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C459" w14:textId="0690DF3E" w:rsidR="00777617" w:rsidRPr="00FC12E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12E3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777617" w:rsidRPr="006A0D3A" w14:paraId="1F6A219E" w14:textId="77777777" w:rsidTr="00CC37A4">
        <w:trPr>
          <w:trHeight w:val="112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166E" w14:textId="77777777" w:rsidR="00777617" w:rsidRPr="006A0D3A" w:rsidRDefault="00777617" w:rsidP="0077761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676E" w14:textId="77777777" w:rsidR="00777617" w:rsidRPr="006A0D3A" w:rsidRDefault="00777617" w:rsidP="00777617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F5CF55" w14:textId="26D4470D" w:rsidR="00777617" w:rsidRPr="00315103" w:rsidRDefault="00777617" w:rsidP="0077761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1FF121" w14:textId="1F8E1797" w:rsidR="00777617" w:rsidRPr="00315103" w:rsidRDefault="00181473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726591" w14:textId="4B2157B0" w:rsidR="00777617" w:rsidRPr="0031510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F38B4" w14:textId="592DE52F" w:rsidR="00777617" w:rsidRPr="0031510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1F20BE" w14:textId="75FEC28B" w:rsidR="00777617" w:rsidRPr="00315103" w:rsidRDefault="00181473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37DA35" w14:textId="2A9D1E2D" w:rsidR="00777617" w:rsidRPr="0031510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2481" w14:textId="60677E6D" w:rsidR="00777617" w:rsidRPr="00315103" w:rsidRDefault="00777617" w:rsidP="0077761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744F70" w14:textId="52BB233B" w:rsidR="00777617" w:rsidRPr="00315103" w:rsidRDefault="00777617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86F14" w14:textId="2F5353F9" w:rsidR="00777617" w:rsidRPr="00315103" w:rsidRDefault="00777617" w:rsidP="0077761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C37A4" w:rsidRPr="006A0D3A" w14:paraId="1FC3AAA4" w14:textId="77777777" w:rsidTr="00CC37A4">
        <w:trPr>
          <w:trHeight w:val="26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A8D4" w14:textId="2D8BACFE" w:rsidR="00CC37A4" w:rsidRPr="006A0D3A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CC37A4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DCC8B" w14:textId="62785507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CCD054" w14:textId="3D62D5B2" w:rsidR="00CC37A4" w:rsidRPr="00315103" w:rsidRDefault="00CC37A4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10C91" w14:textId="13ACD393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BFFA7" w14:textId="683D73EF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B6F94" w14:textId="1895873F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F4464D" w14:textId="3B72332F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9C107" w14:textId="27226DDD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F0735" w14:textId="6EDD7E51" w:rsidR="00CC37A4" w:rsidRPr="00B54310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431D4" w14:textId="4243CAC2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866FB" w14:textId="3DC64C85" w:rsidR="00CC37A4" w:rsidRPr="00315103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C37A4" w:rsidRPr="006A0D3A" w14:paraId="3B24255C" w14:textId="77777777" w:rsidTr="000A726E">
        <w:trPr>
          <w:trHeight w:val="112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A2D9CB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89F86A" w14:textId="2047CEC5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предпринимательства»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0BF924" w14:textId="77777777" w:rsidR="00CC37A4" w:rsidRPr="00315103" w:rsidRDefault="00CC37A4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18CA7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DD3D0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9390AE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222CF0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2E933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5926AA" w14:textId="28E410FF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Админист-рации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D1922" w14:textId="704361FA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9EADE" w14:textId="77777777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7A4" w:rsidRPr="006A0D3A" w14:paraId="0032E50C" w14:textId="77777777" w:rsidTr="000A726E">
        <w:trPr>
          <w:trHeight w:val="112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D2D11E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AD35B4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F21102" w14:textId="60304E9A" w:rsidR="00CC37A4" w:rsidRDefault="00CC37A4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352AA" w14:textId="2296B95A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734E7" w14:textId="321F3732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854009" w14:textId="729547B0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F66300" w14:textId="3BEE5F36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0C6A7" w14:textId="7291003E" w:rsidR="00CC37A4" w:rsidRPr="00315103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11AB5D" w14:textId="77777777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E7FF8D" w14:textId="10856520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3AC39" w14:textId="028BCF02" w:rsidR="00CC37A4" w:rsidRPr="00315103" w:rsidRDefault="00885B1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77005AE6" w14:textId="77777777" w:rsidTr="00CC37A4">
        <w:trPr>
          <w:trHeight w:val="112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CEE39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BBFA5" w14:textId="77777777" w:rsidR="00CC37A4" w:rsidRPr="006A0D3A" w:rsidRDefault="00CC37A4" w:rsidP="00CC37A4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40CF5" w14:textId="6AC3D8C9" w:rsidR="00CC37A4" w:rsidRPr="00315103" w:rsidRDefault="00CC37A4" w:rsidP="00CC37A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(прог-ноз-ный пери-од)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2020C" w14:textId="449CD740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1567B1" w14:textId="4FFA856B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37C945" w14:textId="58DD4B89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3118FC" w14:textId="4A4547A0" w:rsidR="00CC37A4" w:rsidRPr="00315103" w:rsidRDefault="00181473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848E0" w14:textId="001E75D7" w:rsidR="00CC37A4" w:rsidRPr="00315103" w:rsidRDefault="00473FF2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07E3C" w14:textId="77777777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679ADD" w14:textId="1F881CDA" w:rsidR="00CC37A4" w:rsidRPr="00315103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315103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5103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CECAD" w14:textId="06185B8D" w:rsidR="00CC37A4" w:rsidRPr="00315103" w:rsidRDefault="00885B1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5892ACED" w14:textId="77777777" w:rsidTr="00CC37A4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CE3B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269D3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CC37A4" w:rsidRPr="006A0D3A" w14:paraId="2B67260A" w14:textId="77777777" w:rsidTr="00CC37A4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0E1E2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5026" w14:textId="39C58035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субси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дий Фонду «МКК ФРМСП ЗАТО</w:t>
            </w:r>
            <w:r w:rsidR="002C511F" w:rsidRPr="009F0878">
              <w:rPr>
                <w:rFonts w:ascii="Times New Roman" w:hAnsi="Times New Roman"/>
                <w:sz w:val="24"/>
                <w:szCs w:val="24"/>
              </w:rPr>
              <w:t xml:space="preserve"> Северск» в целях оказания финансовой поддержки субъектам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9DB2B8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E32C9" w14:textId="365FD8D0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EF8BF" w14:textId="77777777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A9AC45" w14:textId="33D397BB" w:rsidR="00CC37A4" w:rsidRPr="009F0878" w:rsidRDefault="00CC37A4" w:rsidP="00CC37A4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42E10F" w14:textId="30BF56B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C0B804" w14:textId="77777777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05ACD" w14:textId="250E0FB1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Админист- рация ЗАТО Северск, Фонд «МКК</w:t>
            </w:r>
            <w:r w:rsidR="002C511F" w:rsidRPr="009F0878">
              <w:rPr>
                <w:rFonts w:ascii="Times New Roman" w:hAnsi="Times New Roman"/>
                <w:sz w:val="24"/>
                <w:szCs w:val="24"/>
              </w:rPr>
              <w:t xml:space="preserve">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85327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AA921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6ABBA9DF" w14:textId="77777777" w:rsidTr="00CC37A4">
        <w:trPr>
          <w:trHeight w:val="266"/>
        </w:trPr>
        <w:tc>
          <w:tcPr>
            <w:tcW w:w="6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B1950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6D713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25B28B" w14:textId="02ECE811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F52A4" w14:textId="558F7478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236BF" w14:textId="7B74047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0AF6B5" w14:textId="2CDB8CFD" w:rsidR="00CC37A4" w:rsidRPr="009F0878" w:rsidRDefault="00CC37A4" w:rsidP="00CC37A4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A755DE" w14:textId="7DBC9E3F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616DE" w14:textId="480FDD0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807BB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D7CE8" w14:textId="5176736D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2C511F" w:rsidRPr="009F0878">
              <w:rPr>
                <w:rFonts w:ascii="Times New Roman" w:hAnsi="Times New Roman"/>
                <w:sz w:val="24"/>
                <w:szCs w:val="24"/>
              </w:rPr>
              <w:t xml:space="preserve"> ности субъектов малого и среднего предприни</w:t>
            </w:r>
            <w:r w:rsidR="002C511F">
              <w:rPr>
                <w:rFonts w:ascii="Times New Roman" w:hAnsi="Times New Roman"/>
                <w:sz w:val="24"/>
                <w:szCs w:val="24"/>
              </w:rPr>
              <w:t>-</w:t>
            </w:r>
            <w:r w:rsidR="002C511F" w:rsidRPr="009F0878">
              <w:rPr>
                <w:rFonts w:ascii="Times New Roman" w:hAnsi="Times New Roman"/>
                <w:sz w:val="24"/>
                <w:szCs w:val="24"/>
              </w:rPr>
              <w:t>мательства к финансо</w:t>
            </w:r>
            <w:r w:rsidR="002C511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BDA04E" w14:textId="319C85E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43500EC0" w14:textId="77777777" w:rsidTr="00CC37A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781A" w14:textId="7152B13E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3587B" w14:textId="0C667B08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65B1F" w14:textId="528A9DC6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9897" w14:textId="2AD393CA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4BB03" w14:textId="11D98494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39FB" w14:textId="047A21D1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82E7E" w14:textId="4FBCFF3A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8F96" w14:textId="0B98B920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D320E" w14:textId="6F0B755A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5FE47" w14:textId="32452953" w:rsidR="00CC37A4" w:rsidRPr="009F0878" w:rsidRDefault="00B7122D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D6A9" w14:textId="5126EAD3" w:rsidR="00CC37A4" w:rsidRPr="00B54310" w:rsidRDefault="00CC37A4" w:rsidP="00B712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</w:t>
            </w:r>
            <w:r w:rsidR="00B7122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591FCC5F" w14:textId="77777777" w:rsidTr="00CC37A4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158A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5722" w14:textId="5052C242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0E5A89" w14:textId="5534264E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439E6" w14:textId="0E079D8F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1DF743" w14:textId="48A21B8C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A37C7D" w14:textId="7AE89B7E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EB9542" w14:textId="5026C88D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9FA9E" w14:textId="1E2A19A6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039C4" w14:textId="31731431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50127" w14:textId="6852EAA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вым ресурсам,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9ECD8" w14:textId="739B8DD1" w:rsidR="00CC37A4" w:rsidRPr="00B54310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7A4" w:rsidRPr="006A0D3A" w14:paraId="7104EF94" w14:textId="77777777" w:rsidTr="00CC37A4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D0D45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2E63C" w14:textId="243F4ADB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7614B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C3763" w14:textId="1EB08645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5B331" w14:textId="449771C1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86407" w14:textId="23194186" w:rsidR="00CC37A4" w:rsidRPr="009F0878" w:rsidRDefault="00CC37A4" w:rsidP="00CC37A4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21285" w14:textId="09F7A49E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2D5813" w14:textId="77777777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8AFFC" w14:textId="21748C44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разви-тия Адми-нистрации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443A4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3D667" w14:textId="77777777" w:rsidR="00CC37A4" w:rsidRPr="00B54310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6A8591D3" w14:textId="77777777" w:rsidTr="00CC37A4">
        <w:trPr>
          <w:trHeight w:val="838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E983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64465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AAF8E" w14:textId="77777777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DC4C2" w14:textId="618F1274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22F28" w14:textId="1D71931C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7BB7E" w14:textId="1BB197AA" w:rsidR="00CC37A4" w:rsidRPr="009F0878" w:rsidRDefault="00CC37A4" w:rsidP="00CC37A4">
            <w:pPr>
              <w:ind w:right="-113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09FD3" w14:textId="25CF0002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02D55" w14:textId="77777777" w:rsidR="00CC37A4" w:rsidRPr="009F0878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7DAE4" w14:textId="7777777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51B79" w14:textId="2440904D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1. Количество микрозаймов, предоставленных с</w:t>
            </w:r>
            <w:r>
              <w:rPr>
                <w:rFonts w:ascii="Times New Roman" w:hAnsi="Times New Roman"/>
                <w:sz w:val="24"/>
                <w:szCs w:val="24"/>
              </w:rPr>
              <w:t>убъектам малого и сред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него предпринимательства,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7B9EBD" w14:textId="2DD38C86" w:rsidR="00CC37A4" w:rsidRPr="00B54310" w:rsidRDefault="00D76AFD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CC37A4" w:rsidRPr="006A0D3A" w14:paraId="56C4F897" w14:textId="77777777" w:rsidTr="00CC37A4">
        <w:trPr>
          <w:trHeight w:val="49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6D3D" w14:textId="2F975068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AB1D5" w14:textId="5AF46937" w:rsidR="00CC37A4" w:rsidRPr="009F0878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0A726E" w:rsidRPr="006A0D3A" w14:paraId="3483CA63" w14:textId="77777777" w:rsidTr="00CC37A4">
        <w:trPr>
          <w:trHeight w:val="2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D82C3B" w14:textId="66C5EF31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453C18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3F2894E8" w14:textId="77777777" w:rsidR="000A726E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«Расширение доступа субъектов малого и среднего предпринимательства к финансовым ресурсам, в том числе к льготному финансированию»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F25BDE8" w14:textId="12E55982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F34B77" w14:textId="191D8565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2FA6F" w14:textId="5F344A3B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E44E0" w14:textId="7F4B0BE8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502F8" w14:textId="7D14C966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FA368" w14:textId="59B3CD1C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0CB947" w14:textId="2B88A35A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2CB33C" w14:textId="775AE7D4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Админист-рация ЗАТО Северск, 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4C17D" w14:textId="2B278A8D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FB732" w14:textId="26FB18A5" w:rsidR="000A726E" w:rsidRPr="00B54310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0A726E" w:rsidRPr="006A0D3A" w14:paraId="623CF532" w14:textId="77777777" w:rsidTr="00CC37A4">
        <w:trPr>
          <w:trHeight w:val="1260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91D184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F7E89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460F7B" w14:textId="69E0577A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CC6FC" w14:textId="5E88E385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FAA190" w14:textId="448D5D5A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5006E" w14:textId="7E431F15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E6430" w14:textId="700C5D37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65264" w14:textId="2560F919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38EB5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6A16D" w14:textId="61D8FB7E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ности субъектов малого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нимательства к финан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F0878">
              <w:rPr>
                <w:rFonts w:ascii="Times New Roman" w:hAnsi="Times New Roman"/>
                <w:sz w:val="24"/>
                <w:szCs w:val="24"/>
              </w:rPr>
              <w:t>совым ресурсам,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4BAD1D" w14:textId="1CAF0034" w:rsidR="000A726E" w:rsidRPr="00B54310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726E" w:rsidRPr="006A0D3A" w14:paraId="51069FC7" w14:textId="77777777" w:rsidTr="000A726E">
        <w:trPr>
          <w:trHeight w:val="549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55D01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9DC7A1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04447" w14:textId="00A79B4B" w:rsidR="000A726E" w:rsidRPr="009F0878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83B00" w14:textId="3DA936AD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C355C" w14:textId="65EFD479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7D368" w14:textId="3CB71D2B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5ED1D" w14:textId="18CD8748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62B15" w14:textId="4D63252F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F0878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F8B49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7F5460" w14:textId="621F82C4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доступ-ности субъектов малого и среднего предпри- нимательства к финан- совым ресурсам,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D4AD3C" w14:textId="787000E3" w:rsidR="000A726E" w:rsidRPr="00B54310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0A726E" w:rsidRPr="006A0D3A" w14:paraId="705EE5E4" w14:textId="77777777" w:rsidTr="00CC37A4">
        <w:trPr>
          <w:trHeight w:val="549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BE794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0245C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FA02F" w14:textId="528A8176" w:rsidR="000A726E" w:rsidRPr="009F0878" w:rsidRDefault="000A726E" w:rsidP="000A726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0FED8" w14:textId="1FCB86FC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D8CA9" w14:textId="5E06435E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9E5B8" w14:textId="3153547A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E91C5" w14:textId="64DC924D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3B08CF" w14:textId="7CE586D6" w:rsidR="000A726E" w:rsidRPr="009F0878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DC9AA" w14:textId="77777777" w:rsidR="000A726E" w:rsidRPr="009F0878" w:rsidRDefault="000A726E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BE37C6" w14:textId="354E1D61" w:rsidR="000A726E" w:rsidRPr="00B54310" w:rsidRDefault="000A726E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6EAFE6" w14:textId="0C72AB0B" w:rsidR="000A726E" w:rsidRPr="00B54310" w:rsidRDefault="000A726E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C37A4" w:rsidRPr="006A0D3A" w14:paraId="5FA297CB" w14:textId="77777777" w:rsidTr="00CC37A4">
        <w:trPr>
          <w:trHeight w:val="1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C3B2" w14:textId="2C9174B4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78F7C" w14:textId="6336F2BB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396C" w14:textId="4E0AEBDD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D8F9" w14:textId="140767C3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3A226" w14:textId="7B245B95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4F8B" w14:textId="3CDA68BA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842C4" w14:textId="21F07C51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26AF" w14:textId="21DDF39D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B401" w14:textId="5AD78CC0" w:rsidR="00CC37A4" w:rsidRPr="009F0878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47F8D" w14:textId="1A3F7CDE" w:rsidR="00CC37A4" w:rsidRPr="00B54310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E215B" w14:textId="10A5FF55" w:rsidR="00CC37A4" w:rsidRPr="00B54310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0A726E" w:rsidRPr="006A0D3A" w14:paraId="7FAE4D6D" w14:textId="77777777" w:rsidTr="00CC37A4">
        <w:trPr>
          <w:trHeight w:val="12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A3A8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C2705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AD21" w14:textId="26956E8D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ный пери-од)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B9B51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1B1D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6F336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49FD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C53EB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C0C27" w14:textId="77777777" w:rsidR="000A726E" w:rsidRDefault="000A726E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0D56" w14:textId="10C9EC75" w:rsidR="000A726E" w:rsidRDefault="000A726E" w:rsidP="000A726E">
            <w:pPr>
              <w:rPr>
                <w:rFonts w:ascii="Times New Roman" w:hAnsi="Times New Roman"/>
                <w:sz w:val="24"/>
                <w:szCs w:val="24"/>
              </w:rPr>
            </w:pPr>
            <w:r w:rsidRPr="00B54310">
              <w:rPr>
                <w:rFonts w:ascii="Times New Roman" w:hAnsi="Times New Roman"/>
                <w:sz w:val="24"/>
                <w:szCs w:val="24"/>
              </w:rPr>
              <w:t>ности субъектов малого и среднего предпри- нимательства к финан- совым ресурсам, ед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B5590" w14:textId="77777777" w:rsidR="000A726E" w:rsidRDefault="000A726E" w:rsidP="000A726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37A4" w:rsidRPr="006A0D3A" w14:paraId="0E60B630" w14:textId="77777777" w:rsidTr="00CC37A4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EC271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63087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CC37A4" w:rsidRPr="006A0D3A" w14:paraId="0F714D54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F3A0EC1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154C83F" w14:textId="4F2F8EE3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меропри-ятий, направленных на обеспечение доступнос-ти для субъектов мало-го и среднего предпри-нимательства информа-ционной и консульта-ционной поддержки по вопросам ведения предпринимательской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 xml:space="preserve">(до 31.12.2025), в т.ч.: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2F354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D9A34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1C209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DCAEE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EE95F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BC457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9F82DD8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3BB6B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9CCC4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0064C37A" w14:textId="77777777" w:rsidTr="00CC37A4">
        <w:trPr>
          <w:trHeight w:val="2839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045FE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9D6C5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37ED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B82BF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3B8C5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4402D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EB353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23ABC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4385B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2D0C7" w14:textId="31A4C60D" w:rsidR="00CC37A4" w:rsidRPr="00A77D3D" w:rsidRDefault="00CC37A4" w:rsidP="00CC37A4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ности для субъекто</w:t>
            </w:r>
            <w:r>
              <w:rPr>
                <w:rFonts w:ascii="Times New Roman" w:hAnsi="Times New Roman"/>
                <w:sz w:val="24"/>
                <w:szCs w:val="24"/>
              </w:rPr>
              <w:t>в ма-лого и среднего пред-принима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тельства ин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формационной и кон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сультационной поддер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жки по вопросам веде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ния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ской деятельности, ед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03456" w14:textId="72BE5194" w:rsidR="00CC37A4" w:rsidRPr="00A77D3D" w:rsidRDefault="00D76AFD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C37A4" w:rsidRPr="006A0D3A" w14:paraId="22BC9EE6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BB557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8AB57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Обеспечение субъектов малого и среднего предпринимательства справочно-информационными материалами по вопросам ведения предпринимательской деятельности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1EF30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71E253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4547C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9D3B7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BF5EF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6C5BD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CBD6D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BC94E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66C7C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C37A4" w:rsidRPr="006A0D3A" w14:paraId="58B47A36" w14:textId="77777777" w:rsidTr="00CC37A4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8ACD4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B2199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4C997" w14:textId="77777777" w:rsidR="00CC37A4" w:rsidRPr="00A77D3D" w:rsidRDefault="00CC37A4" w:rsidP="00CC37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68BFB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50C21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F0FB4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DA2B54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D2589" w14:textId="77777777" w:rsidR="00CC37A4" w:rsidRPr="00A77D3D" w:rsidRDefault="00CC37A4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C173" w14:textId="77777777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B39F5" w14:textId="5BD25C88" w:rsidR="00CC37A4" w:rsidRPr="00A77D3D" w:rsidRDefault="00CC37A4" w:rsidP="00CC37A4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1. Количество подготовленных справочно-информационных материалов,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B5C65" w14:textId="79C4705B" w:rsidR="00CC37A4" w:rsidRPr="00A77D3D" w:rsidRDefault="00D76AFD" w:rsidP="00CC37A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81473" w:rsidRPr="006A0D3A" w14:paraId="761E72E3" w14:textId="77777777" w:rsidTr="005D7A40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6B0E4A" w14:textId="2E16EC57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1006F2" w14:textId="3625AF65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587E" w14:textId="7750D9AD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A6CC" w14:textId="73BBAF9D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D5D2" w14:textId="024D1E4A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0C0EA" w14:textId="638FA0EC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5B2DE" w14:textId="181D65BD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BAAAA" w14:textId="3AD4D2A3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4F288E" w14:textId="3510C1EE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Админист- рация ЗАТО Северск,</w:t>
            </w:r>
            <w:r w:rsidR="000166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социация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9F89" w14:textId="7B1BFC39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1D57" w14:textId="7BA821B2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81473" w:rsidRPr="006A0D3A" w14:paraId="74319F86" w14:textId="77777777" w:rsidTr="005D7A40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7032" w14:textId="77777777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1904" w14:textId="77777777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962D5" w14:textId="13B531F4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3794" w14:textId="294A1FE1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1D6F" w14:textId="1BB5C418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D7C3" w14:textId="27309FE4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FC4E" w14:textId="0F72B922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BF31B" w14:textId="3F3515E2" w:rsidR="00181473" w:rsidRDefault="00181473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A4A8B" w14:textId="77777777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A9A86" w14:textId="34DD3D39" w:rsidR="00181473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1. Количество человек, 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включая работников суб</w:t>
            </w:r>
            <w:r>
              <w:rPr>
                <w:rFonts w:ascii="Times New Roman" w:hAnsi="Times New Roman"/>
                <w:sz w:val="24"/>
                <w:szCs w:val="24"/>
              </w:rPr>
              <w:t>ъ</w:t>
            </w:r>
            <w:r w:rsidRPr="004F2B43">
              <w:rPr>
                <w:rFonts w:ascii="Times New Roman" w:hAnsi="Times New Roman"/>
                <w:sz w:val="24"/>
                <w:szCs w:val="24"/>
              </w:rPr>
              <w:t>ектов малого и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F354" w14:textId="3E931FBF" w:rsidR="00181473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81473" w:rsidRPr="006A0D3A" w14:paraId="2304265F" w14:textId="77777777" w:rsidTr="00181473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C06E2" w14:textId="7601ED9F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DCE0" w14:textId="4305D1B1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64FDF" w14:textId="137C3B3E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2F753" w14:textId="1FF96F19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18C5" w14:textId="3F27E70D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33E0" w14:textId="78D7B6CF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91163" w14:textId="068D2248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C3ED" w14:textId="6F68DA07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54772" w14:textId="24812F63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2ACEA" w14:textId="0B03B1B9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784F" w14:textId="27C5C7FF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181473" w:rsidRPr="006A0D3A" w14:paraId="31DB8C57" w14:textId="77777777" w:rsidTr="00CC37A4">
        <w:trPr>
          <w:trHeight w:val="26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B8F2" w14:textId="77777777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31C6B" w14:textId="768F9F8A" w:rsidR="00181473" w:rsidRPr="00A77D3D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предпринимательства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5FC0D" w14:textId="21C49E28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6DFF" w14:textId="2F45BF32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7912" w14:textId="25364D71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928A" w14:textId="6E9D5798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67A4B" w14:textId="2656E509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7800" w14:textId="4EF84AB5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5FEF" w14:textId="4AD23D86" w:rsidR="00181473" w:rsidRPr="00A77D3D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 «НП «АРП-Северск», Фонд «МКК ФРМСП</w:t>
            </w:r>
            <w:r w:rsidR="00C3029A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15B0" w14:textId="1D6E8B28" w:rsidR="00181473" w:rsidRPr="00A77D3D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4F2B43">
              <w:rPr>
                <w:rFonts w:ascii="Times New Roman" w:hAnsi="Times New Roman"/>
                <w:sz w:val="24"/>
                <w:szCs w:val="24"/>
              </w:rPr>
              <w:t>среднего предпринимательства, принявших участие в мероприятиях, чел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3CDD1" w14:textId="641E062A" w:rsidR="00181473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473" w:rsidRPr="006A0D3A" w14:paraId="4B26F1E3" w14:textId="77777777" w:rsidTr="00CC37A4">
        <w:trPr>
          <w:trHeight w:val="422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3C75" w14:textId="7DEBBF91" w:rsidR="00181473" w:rsidRPr="00A77D3D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896CFC" w14:textId="58211928" w:rsidR="00181473" w:rsidRPr="00A77D3D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483DAD" w:rsidRPr="006A0D3A" w14:paraId="37F07796" w14:textId="77777777" w:rsidTr="00CC37A4">
        <w:trPr>
          <w:trHeight w:val="70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CCADED9" w14:textId="076F106D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AD5DC38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5F03FE2" w14:textId="77777777" w:rsidR="00483DA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1DD41442" w14:textId="4CCFB970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19F141" w14:textId="175D391D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93D2E" w14:textId="3A50C89D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CDD36" w14:textId="36714FD4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F2FBE" w14:textId="341055AD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75EAB" w14:textId="01FF7375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7AD5F" w14:textId="147F9940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F22FAE4" w14:textId="426760B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AD2194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FFCD74" w14:textId="707C6EE8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799FB3" w14:textId="70B7BE74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483DAD" w:rsidRPr="006A0D3A" w14:paraId="7D8156AF" w14:textId="77777777" w:rsidTr="00CC37A4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11406D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E18265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42CA4" w14:textId="07F1A888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416225" w14:textId="0FE126D2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F2C17" w14:textId="5FFAD8B9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B3191" w14:textId="35592CB1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195EE4" w14:textId="14FC33E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  <w:r w:rsidRPr="00A77D3D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A3B27" w14:textId="5959CE34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9C176B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B2BF3" w14:textId="504B101C" w:rsidR="00483DAD" w:rsidRPr="00A77D3D" w:rsidRDefault="00483DAD" w:rsidP="00181473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доступ-ности для субъектов ма-лого и среднего пред-принимательства ин-формационной и кон-сультационной поддер-жки по вопросам веде-ния предприниматель-ской деятельности,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1FF70" w14:textId="1AF5F6AD" w:rsidR="00483DAD" w:rsidRPr="00A77D3D" w:rsidRDefault="00D76AF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483DAD" w:rsidRPr="006A0D3A" w14:paraId="38556D24" w14:textId="77777777" w:rsidTr="005D7A40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27FE68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57B998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77BF94" w14:textId="2E6B581B" w:rsidR="00483DAD" w:rsidRPr="00A77D3D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D75EB" w14:textId="671FE1C4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A19A74" w14:textId="4D2513DD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AF2511" w14:textId="2277E233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DB73F" w14:textId="6C2D7AFE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DBBCF5" w14:textId="27D45285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ECF15F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4B8C8" w14:textId="5C9E1E15" w:rsidR="00483DAD" w:rsidRPr="00A77D3D" w:rsidRDefault="00483DAD" w:rsidP="00181473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доступ-ности для субъектов ма-лого и среднего пред-принимательства ин-формационной и кон-сультационной поддер-жки по вопросам веде-ния предприниматель-ской деятельности,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1A075" w14:textId="02BF95B2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83DAD" w:rsidRPr="006A0D3A" w14:paraId="5936A27B" w14:textId="77777777" w:rsidTr="00483DAD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3808B" w14:textId="77777777" w:rsidR="00483DAD" w:rsidRPr="00A77D3D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75693" w14:textId="77777777" w:rsidR="00483DAD" w:rsidRPr="00A77D3D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10578" w14:textId="6CCE01D1" w:rsidR="00483DAD" w:rsidRPr="00A77D3D" w:rsidRDefault="00483DAD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6B8BB0" w14:textId="35FABB76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DA9029" w14:textId="6EF65E61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D98210" w14:textId="7C8F9822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5F5B61" w14:textId="2BCC5BF2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418196" w14:textId="59F015AD" w:rsidR="00483DAD" w:rsidRPr="00A77D3D" w:rsidRDefault="00473FF2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5402A" w14:textId="77777777" w:rsidR="00483DAD" w:rsidRPr="00A77D3D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B81F1" w14:textId="024CF76C" w:rsidR="00483DAD" w:rsidRPr="00A77D3D" w:rsidRDefault="00483DAD" w:rsidP="00C3029A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 xml:space="preserve">1. Количество меропри-ятий, направленных на 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4EFF6" w14:textId="4EACDD3B" w:rsidR="00483DAD" w:rsidRPr="00A77D3D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83DAD" w:rsidRPr="006A0D3A" w14:paraId="52BB5916" w14:textId="77777777" w:rsidTr="00483DAD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1C830" w14:textId="4A76CA0F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9BE24" w14:textId="4A326D20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049B6" w14:textId="0B915000" w:rsidR="00483DA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B4C4" w14:textId="60B6CEA3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A164" w14:textId="60223DB9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B392A" w14:textId="1CA6BB60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F72C" w14:textId="436F0B32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310A7" w14:textId="160D5548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9CF3" w14:textId="188D7603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FEA6" w14:textId="05F5162D" w:rsidR="00483DAD" w:rsidRPr="00A77D3D" w:rsidRDefault="00483DAD" w:rsidP="00483DAD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278E" w14:textId="266081F5" w:rsidR="00483DAD" w:rsidRPr="00A77D3D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483DAD" w:rsidRPr="006A0D3A" w14:paraId="41AD86E8" w14:textId="77777777" w:rsidTr="00483DAD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16216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BA5D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6497F" w14:textId="3628A2FE" w:rsidR="00483DAD" w:rsidRDefault="00C3029A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ноз-ный </w:t>
            </w:r>
            <w:r w:rsidR="00483DAD">
              <w:rPr>
                <w:rFonts w:ascii="Times New Roman" w:hAnsi="Times New Roman"/>
                <w:sz w:val="24"/>
                <w:szCs w:val="24"/>
              </w:rPr>
              <w:t>пери-од)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E3A17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A783F5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E34BC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B9C4E6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372AA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A5B2" w14:textId="77777777" w:rsidR="00483DAD" w:rsidRPr="00A77D3D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B7182" w14:textId="5DBCADD1" w:rsidR="00483DAD" w:rsidRPr="00A77D3D" w:rsidRDefault="00C3029A" w:rsidP="00181473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A77D3D">
              <w:rPr>
                <w:rFonts w:ascii="Times New Roman" w:hAnsi="Times New Roman"/>
                <w:sz w:val="24"/>
                <w:szCs w:val="24"/>
              </w:rPr>
              <w:t>обеспечение доступ-ности для субъектов ма-</w:t>
            </w:r>
            <w:r w:rsidR="00483DAD" w:rsidRPr="00A77D3D">
              <w:rPr>
                <w:rFonts w:ascii="Times New Roman" w:hAnsi="Times New Roman"/>
                <w:sz w:val="24"/>
                <w:szCs w:val="24"/>
              </w:rPr>
              <w:t>лого и среднего пред-принимательства ин-формационной и кон-сультационной поддер-жки по вопросам веде-ния предприниматель-ской деятельности,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E6BE1" w14:textId="77777777" w:rsidR="00483DAD" w:rsidRPr="00A77D3D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473" w:rsidRPr="006A0D3A" w14:paraId="2BD47D98" w14:textId="77777777" w:rsidTr="00CC37A4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340A2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3828F" w14:textId="77777777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483DAD" w:rsidRPr="006A0D3A" w14:paraId="0B664DF2" w14:textId="77777777" w:rsidTr="005D7A40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1E2FB4D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BCF6C99" w14:textId="77563131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Основное мероприятие.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 xml:space="preserve">(до 31.12.2025), в т.ч.: 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60930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1B6DF4" w14:textId="191D6E28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5D254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2AC32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4BF2C" w14:textId="0045C5DB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6DFFE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78AA3A9" w14:textId="77777777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Ассоциация «НП «АРП-Северск», </w:t>
            </w:r>
          </w:p>
          <w:p w14:paraId="55ABC10E" w14:textId="2CB568E1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A0F40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7E9EF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157CCF4E" w14:textId="77777777" w:rsidTr="005D7A40">
        <w:trPr>
          <w:trHeight w:val="164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C8E167" w14:textId="77777777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7C17DE" w14:textId="77777777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2AC6568" w14:textId="77777777" w:rsidR="00483DAD" w:rsidRPr="00DD1BEC" w:rsidRDefault="00483DAD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</w:tcPr>
          <w:p w14:paraId="3ABB24BE" w14:textId="1917A2EA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87D5E52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C984CB3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right w:val="single" w:sz="4" w:space="0" w:color="auto"/>
            </w:tcBorders>
          </w:tcPr>
          <w:p w14:paraId="39C351DC" w14:textId="0FC4113E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5282ECE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1984C0F" w14:textId="20325F9C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C0D15A0" w14:textId="77777777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 на молодежь,</w:t>
            </w:r>
          </w:p>
          <w:p w14:paraId="0AAAB046" w14:textId="3D036B73" w:rsidR="00483DAD" w:rsidRPr="00DD1BEC" w:rsidRDefault="00483DAD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включая школьников, ед</w:t>
            </w:r>
          </w:p>
        </w:tc>
        <w:tc>
          <w:tcPr>
            <w:tcW w:w="96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1391238" w14:textId="77777777" w:rsidR="00483DAD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81473" w:rsidRPr="006A0D3A" w14:paraId="0BD57E4E" w14:textId="77777777" w:rsidTr="00CC37A4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C258B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F0FA0" w14:textId="77777777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Организация и (или)</w:t>
            </w:r>
          </w:p>
          <w:p w14:paraId="4C893776" w14:textId="5955E07D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проведение мероприя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тий в сфере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мательства, ориентиро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18E45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BD630" w14:textId="3AD1AF31" w:rsidR="00181473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34E991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F162E0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B0750" w14:textId="6FD63138" w:rsidR="00181473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045D09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DC03AF" w14:textId="77777777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Админист-</w:t>
            </w:r>
          </w:p>
          <w:p w14:paraId="4171D4FF" w14:textId="5D8644C9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5135A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C43FEF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181473" w:rsidRPr="006A0D3A" w14:paraId="1F9691B5" w14:textId="77777777" w:rsidTr="00CC37A4">
        <w:trPr>
          <w:trHeight w:val="22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DB79C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759A315" w14:textId="7A653BAB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21413" w14:textId="77777777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5906A0" w14:textId="193ACFE2" w:rsidR="00181473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600D46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EA3EE0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7AE85F" w14:textId="072B144F" w:rsidR="00181473" w:rsidRPr="00DD1BEC" w:rsidRDefault="00483DA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16BEA" w14:textId="77777777" w:rsidR="00181473" w:rsidRPr="00DD1BEC" w:rsidRDefault="00181473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D05BCF5" w14:textId="3675737B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2EF1BF" w14:textId="0145C09E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участников мероприятий, направленных на вовлечение молодежи, включая школьников, в предпринимательскую деятельность, чел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D1836" w14:textId="1004B02C" w:rsidR="00181473" w:rsidRPr="00DD1BEC" w:rsidRDefault="00D76AFD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</w:tr>
      <w:tr w:rsidR="00181473" w:rsidRPr="006A0D3A" w14:paraId="6B36CF45" w14:textId="77777777" w:rsidTr="00483DAD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B7203" w14:textId="2BF73805" w:rsidR="00181473" w:rsidRPr="00DD1BEC" w:rsidRDefault="00181473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10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6A1D" w14:textId="462CD7BB" w:rsidR="00181473" w:rsidRPr="00DD1BEC" w:rsidRDefault="00181473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C3029A" w:rsidRPr="006A0D3A" w14:paraId="38B2BCC0" w14:textId="77777777" w:rsidTr="00483DAD">
        <w:trPr>
          <w:trHeight w:val="315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7E0D" w14:textId="3BFFD782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9740" w14:textId="60FB742F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4817DE" w14:textId="29A526BD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85A2B" w14:textId="3FCBD735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7F824" w14:textId="0A0BEF17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752B9" w14:textId="06DFE8E0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D4E48" w14:textId="56F59099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12082" w14:textId="5398F5FF" w:rsidR="00C3029A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FAE9" w14:textId="2E221320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2E94C3" w14:textId="6C448425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DC7B1" w14:textId="1B8E7143" w:rsidR="00C3029A" w:rsidRPr="00DD1BEC" w:rsidRDefault="00C3029A" w:rsidP="00C302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76C2C" w:rsidRPr="006A0D3A" w14:paraId="7DC085AB" w14:textId="77777777" w:rsidTr="00976C2C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4A3713" w14:textId="415CF873" w:rsidR="00976C2C" w:rsidRPr="00DD1BEC" w:rsidRDefault="00976C2C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2CCDB9" w14:textId="77777777" w:rsidR="00976C2C" w:rsidRPr="00DD1BEC" w:rsidRDefault="00976C2C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58E4168B" w14:textId="77777777" w:rsidR="00976C2C" w:rsidRPr="00DD1BEC" w:rsidRDefault="00976C2C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976C2C">
              <w:rPr>
                <w:rFonts w:ascii="Times New Roman" w:hAnsi="Times New Roman"/>
                <w:sz w:val="24"/>
                <w:szCs w:val="24"/>
              </w:rPr>
              <w:t>«Вовлечение молодежи</w:t>
            </w:r>
          </w:p>
          <w:p w14:paraId="4141BEFE" w14:textId="77777777" w:rsidR="00976C2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скую деятельность, в том числе посредством привлечения школьников и молодежи в инновационную деятельность»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92F95C4" w14:textId="1248F0B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14D15" w14:textId="36560276" w:rsidR="00976C2C" w:rsidRPr="00DD1BEC" w:rsidRDefault="00976C2C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46E00A" w14:textId="12A3DF1D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DCF6D" w14:textId="5434BEFC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B62BD" w14:textId="068FAFD4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B3D7" w14:textId="7975DF30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6B2E60" w14:textId="5FC19674" w:rsidR="00976C2C" w:rsidRPr="00DD1BEC" w:rsidRDefault="00976C2C" w:rsidP="0018147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7A12A6" w14:textId="77777777" w:rsidR="00976C2C" w:rsidRPr="00DD1BEC" w:rsidRDefault="00976C2C" w:rsidP="00181473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Админист-рация ЗАТО</w:t>
            </w:r>
          </w:p>
          <w:p w14:paraId="6ADEE899" w14:textId="5B2A5CB8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Северск, Ассоциация «НП «АРП-Северск»,</w:t>
            </w:r>
            <w:r>
              <w:t xml:space="preserve"> 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E199E" w14:textId="3688B810" w:rsidR="00976C2C" w:rsidRPr="00DD1BEC" w:rsidRDefault="00976C2C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96264" w14:textId="360A1927" w:rsidR="00976C2C" w:rsidRPr="00DD1BEC" w:rsidRDefault="00976C2C" w:rsidP="001814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976C2C" w:rsidRPr="006A0D3A" w14:paraId="4CD96358" w14:textId="77777777" w:rsidTr="00C94CF2">
        <w:trPr>
          <w:trHeight w:val="1656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6D0B0" w14:textId="77777777" w:rsidR="00976C2C" w:rsidRPr="006A0D3A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90B1E1" w14:textId="613F6A76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704B237" w14:textId="33F9090A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A35F201" w14:textId="33B31D40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291B3F4" w14:textId="73DC8298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AB17C32" w14:textId="6D8B09BC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5F65ADD" w14:textId="3A002475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38,55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7089BD1" w14:textId="0A016FB4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E5800" w14:textId="73C5772E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43897" w14:textId="77777777" w:rsidR="00976C2C" w:rsidRPr="00DD1BEC" w:rsidRDefault="00976C2C" w:rsidP="00483DAD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892BEE3" w14:textId="6D2BB0D3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 на молодежь, включая школьников,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1B77F" w14:textId="2773B475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76C2C" w:rsidRPr="006A0D3A" w14:paraId="2F2B0067" w14:textId="77777777" w:rsidTr="00C94CF2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DAAC1" w14:textId="77777777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3C9777" w14:textId="7777777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B728B" w14:textId="4190A318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B60ED2" w14:textId="64CDB685" w:rsidR="00976C2C" w:rsidRDefault="00976C2C" w:rsidP="00483DAD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635D58" w14:textId="42DFEE3F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09E48" w14:textId="23C3D03D" w:rsidR="00976C2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C51B87" w14:textId="2A187679" w:rsidR="00976C2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BDFD83" w14:textId="0785D049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B33A8B" w14:textId="7777777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9C9ED" w14:textId="5CA217FC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 на молодежь, включая школьников, ед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4645D" w14:textId="517EF59D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76C2C" w:rsidRPr="006A0D3A" w14:paraId="0EE18CFB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DD34" w14:textId="77777777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E291" w14:textId="7777777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9A3E1" w14:textId="21410459" w:rsidR="00976C2C" w:rsidRPr="00DD1BEC" w:rsidRDefault="00976C2C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(прог-ноз-ный пери-од)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30A1FC" w14:textId="2D1B5459" w:rsidR="00976C2C" w:rsidRDefault="00976C2C" w:rsidP="00483DAD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34A0A" w14:textId="0C7F9933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FC4777" w14:textId="1624FC37" w:rsidR="00976C2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E4E02" w14:textId="23EC96C9" w:rsidR="00976C2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3A240" w14:textId="46615777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47772" w14:textId="77777777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A7368C" w14:textId="1E5F67FA" w:rsidR="00976C2C" w:rsidRPr="00DD1BEC" w:rsidRDefault="00976C2C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ятий в сфере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нимательства, ориенти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D1BEC">
              <w:rPr>
                <w:rFonts w:ascii="Times New Roman" w:hAnsi="Times New Roman"/>
                <w:sz w:val="24"/>
                <w:szCs w:val="24"/>
              </w:rPr>
              <w:t>рованных на молодежь, включая школьников, ед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E43C13" w14:textId="4D24B703" w:rsidR="00976C2C" w:rsidRPr="00DD1BEC" w:rsidRDefault="00976C2C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483DAD" w:rsidRPr="006A0D3A" w14:paraId="1034BAE9" w14:textId="77777777" w:rsidTr="005D7A40">
        <w:trPr>
          <w:trHeight w:val="315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2BC6141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FEBB7C1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54957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0B93D5" w14:textId="450B54C6" w:rsidR="00483DAD" w:rsidRPr="00DD1BEC" w:rsidRDefault="00B7095A" w:rsidP="00483DAD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15 463,85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3045C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3AF6D2" w14:textId="186959FE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1B8F03" w14:textId="1AA35EBC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6 322,97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A2CD2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DA6601D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1FA9F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B8878C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2CF4D3DE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F34733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FF3F19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49E89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E2E2BD" w14:textId="4FABA7A9" w:rsidR="00483DAD" w:rsidRPr="00DD1BEC" w:rsidRDefault="00B7095A" w:rsidP="00B7095A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10E87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372EC7" w14:textId="14E36E55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A820E" w14:textId="32B787C4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2 502,08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C0D01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FBC8DC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59689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CCDEC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61331AD0" w14:textId="77777777" w:rsidTr="00B7095A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70AC50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8F4989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4E9C2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87AEA" w14:textId="7CD24F0A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028C4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8C52A" w14:textId="2B2F311D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0AD8D" w14:textId="1C9D8FED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2 471,89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EFD7F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41FD3F7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39AF9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D200A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18AD1011" w14:textId="77777777" w:rsidTr="00B7095A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988F15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B5D338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50D33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8144D" w14:textId="32D37F6F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F9F58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0D6D9" w14:textId="76CC9BDD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0F219E" w14:textId="1493F589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97B9F" w14:textId="77777777" w:rsidR="00483DAD" w:rsidRPr="00DD1BEC" w:rsidRDefault="00483DAD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5858B4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FD857" w14:textId="77777777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2B7179" w14:textId="376452B4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D1BEC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483DAD" w:rsidRPr="006A0D3A" w14:paraId="7FF36486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7A8F2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94406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137A9E" w14:textId="56508154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(прог-ноз-ный пери-од)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53AA1C" w14:textId="41C3DD2A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B1BC2D" w14:textId="12086449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8CF98A" w14:textId="66FBF7B2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E1240" w14:textId="61B0E147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F097A" w14:textId="59BF39D7" w:rsidR="00483DAD" w:rsidRPr="00DD1BEC" w:rsidRDefault="00B7095A" w:rsidP="00483DAD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B5A46" w14:textId="77777777" w:rsidR="00483DAD" w:rsidRPr="00DD1BEC" w:rsidRDefault="00483DAD" w:rsidP="00483DA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2F7D0" w14:textId="1EC59E22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9ABDF" w14:textId="5E56814B" w:rsidR="00483DAD" w:rsidRPr="00DD1BEC" w:rsidRDefault="00483DAD" w:rsidP="00483D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Х»</w:t>
            </w:r>
          </w:p>
        </w:tc>
      </w:tr>
    </w:tbl>
    <w:p w14:paraId="4A113071" w14:textId="77777777" w:rsidR="004F2B43" w:rsidRPr="00BF793B" w:rsidRDefault="004F2B43" w:rsidP="005B567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  <w:highlight w:val="yellow"/>
        </w:rPr>
      </w:pPr>
    </w:p>
    <w:p w14:paraId="1922F997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  <w:sectPr w:rsidR="00485F27" w:rsidSect="00B67DC0">
          <w:headerReference w:type="default" r:id="rId14"/>
          <w:footerReference w:type="default" r:id="rId15"/>
          <w:pgSz w:w="16838" w:h="11906" w:orient="landscape" w:code="9"/>
          <w:pgMar w:top="1588" w:right="1021" w:bottom="567" w:left="1134" w:header="567" w:footer="454" w:gutter="0"/>
          <w:pgNumType w:start="1"/>
          <w:cols w:space="720"/>
          <w:noEndnote/>
          <w:titlePg/>
          <w:docGrid w:linePitch="272"/>
        </w:sectPr>
      </w:pPr>
    </w:p>
    <w:p w14:paraId="10F8DE92" w14:textId="1A90387C" w:rsidR="001970DC" w:rsidRPr="00C27051" w:rsidRDefault="001970DC" w:rsidP="001970DC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  <w:r w:rsidR="006241C1">
        <w:rPr>
          <w:sz w:val="24"/>
          <w:szCs w:val="24"/>
        </w:rPr>
        <w:t>1</w:t>
      </w:r>
    </w:p>
    <w:p w14:paraId="367F30B3" w14:textId="77777777" w:rsidR="001970DC" w:rsidRPr="00C27051" w:rsidRDefault="001970DC" w:rsidP="001970DC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487C1C91" w14:textId="77777777" w:rsidR="001970DC" w:rsidRPr="00C27051" w:rsidRDefault="001970DC" w:rsidP="001970DC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0721B84B" w14:textId="58535AB3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___</w:t>
      </w:r>
    </w:p>
    <w:p w14:paraId="0AFC5031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610381E" w14:textId="2AE46534" w:rsidR="009C20C6" w:rsidRDefault="002B168E" w:rsidP="009C20C6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9C20C6" w:rsidRPr="000C4193">
        <w:rPr>
          <w:rFonts w:ascii="Times New Roman" w:hAnsi="Times New Roman"/>
          <w:bCs/>
          <w:sz w:val="24"/>
          <w:szCs w:val="24"/>
        </w:rPr>
        <w:t xml:space="preserve">ПАСПОРТ </w:t>
      </w:r>
    </w:p>
    <w:p w14:paraId="37458342" w14:textId="77777777" w:rsidR="009C20C6" w:rsidRDefault="009C20C6" w:rsidP="009C20C6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0C4193">
        <w:rPr>
          <w:rFonts w:ascii="Times New Roman" w:hAnsi="Times New Roman"/>
          <w:bCs/>
          <w:sz w:val="24"/>
          <w:szCs w:val="24"/>
        </w:rPr>
        <w:t xml:space="preserve">подпрограммы 3 </w:t>
      </w:r>
      <w:r>
        <w:rPr>
          <w:rFonts w:ascii="Times New Roman" w:hAnsi="Times New Roman"/>
          <w:bCs/>
          <w:sz w:val="24"/>
          <w:szCs w:val="24"/>
        </w:rPr>
        <w:t>«</w:t>
      </w:r>
      <w:r w:rsidRPr="000C4193">
        <w:rPr>
          <w:rFonts w:ascii="Times New Roman" w:hAnsi="Times New Roman"/>
          <w:bCs/>
          <w:sz w:val="24"/>
          <w:szCs w:val="24"/>
        </w:rPr>
        <w:t>Создание общественной (социальной)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C4193">
        <w:rPr>
          <w:rFonts w:ascii="Times New Roman" w:hAnsi="Times New Roman"/>
          <w:bCs/>
          <w:sz w:val="24"/>
          <w:szCs w:val="24"/>
        </w:rPr>
        <w:t xml:space="preserve">среды, благоприятной для развития </w:t>
      </w:r>
    </w:p>
    <w:p w14:paraId="00C942D6" w14:textId="77777777" w:rsidR="009C20C6" w:rsidRPr="000C4193" w:rsidRDefault="009C20C6" w:rsidP="009C20C6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hAnsi="Times New Roman"/>
          <w:bCs/>
          <w:sz w:val="24"/>
          <w:szCs w:val="24"/>
        </w:rPr>
      </w:pPr>
      <w:r w:rsidRPr="000C4193">
        <w:rPr>
          <w:rFonts w:ascii="Times New Roman" w:hAnsi="Times New Roman"/>
          <w:bCs/>
          <w:sz w:val="24"/>
          <w:szCs w:val="24"/>
        </w:rPr>
        <w:t>бизнеса</w:t>
      </w:r>
      <w:r>
        <w:rPr>
          <w:rFonts w:ascii="Times New Roman" w:hAnsi="Times New Roman"/>
          <w:bCs/>
          <w:sz w:val="24"/>
          <w:szCs w:val="24"/>
        </w:rPr>
        <w:t>»</w:t>
      </w:r>
      <w:r w:rsidRPr="000C4193">
        <w:rPr>
          <w:rFonts w:ascii="Times New Roman" w:hAnsi="Times New Roman"/>
          <w:bCs/>
          <w:sz w:val="24"/>
          <w:szCs w:val="24"/>
        </w:rPr>
        <w:t xml:space="preserve"> муниципальной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C4193">
        <w:rPr>
          <w:rFonts w:ascii="Times New Roman" w:hAnsi="Times New Roman"/>
          <w:bCs/>
          <w:sz w:val="24"/>
          <w:szCs w:val="24"/>
        </w:rPr>
        <w:t xml:space="preserve">программы </w:t>
      </w:r>
      <w:r>
        <w:rPr>
          <w:rFonts w:ascii="Times New Roman" w:hAnsi="Times New Roman"/>
          <w:bCs/>
          <w:sz w:val="24"/>
          <w:szCs w:val="24"/>
        </w:rPr>
        <w:t>«</w:t>
      </w:r>
      <w:r w:rsidRPr="000C4193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4415C6A3" w14:textId="77777777" w:rsidR="009C20C6" w:rsidRDefault="009C20C6" w:rsidP="009C20C6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</w:pPr>
    </w:p>
    <w:tbl>
      <w:tblPr>
        <w:tblW w:w="1477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51"/>
        <w:gridCol w:w="4678"/>
        <w:gridCol w:w="1137"/>
        <w:gridCol w:w="1137"/>
        <w:gridCol w:w="1137"/>
        <w:gridCol w:w="1134"/>
        <w:gridCol w:w="1704"/>
      </w:tblGrid>
      <w:tr w:rsidR="009C20C6" w:rsidRPr="00987B8E" w14:paraId="2B6087FC" w14:textId="24384072" w:rsidTr="009C20C6">
        <w:trPr>
          <w:trHeight w:val="201"/>
        </w:trPr>
        <w:tc>
          <w:tcPr>
            <w:tcW w:w="3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22C37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Наименование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D0BAA" w14:textId="034A1EB6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</w:p>
        </w:tc>
      </w:tr>
      <w:tr w:rsidR="009C20C6" w:rsidRPr="00987B8E" w14:paraId="048F3B77" w14:textId="18853FB8" w:rsidTr="009C20C6">
        <w:trPr>
          <w:trHeight w:val="20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D8638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Срок реализации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A29D8" w14:textId="744E5EF2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2025 - 2027 годы</w:t>
            </w:r>
          </w:p>
        </w:tc>
      </w:tr>
      <w:tr w:rsidR="009C20C6" w:rsidRPr="00987B8E" w14:paraId="2A0C5F52" w14:textId="14541F8F" w:rsidTr="009C20C6">
        <w:trPr>
          <w:trHeight w:val="913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90113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Ответственный исполнитель подпрограммы 3 (соисполнитель Программы) 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B6D7D" w14:textId="5675EA65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Комитет экономического развития Администрации ЗАТО Северск</w:t>
            </w:r>
          </w:p>
        </w:tc>
      </w:tr>
      <w:tr w:rsidR="009C20C6" w:rsidRPr="00987B8E" w14:paraId="17E6DEE1" w14:textId="3AB44B9F" w:rsidTr="009C20C6">
        <w:trPr>
          <w:trHeight w:val="275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1A37B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Участники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5EC4D" w14:textId="137C666A" w:rsidR="009C20C6" w:rsidRPr="00987B8E" w:rsidRDefault="001F2EC4" w:rsidP="00B33F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Администрация ЗАТО Северск</w:t>
            </w:r>
          </w:p>
        </w:tc>
      </w:tr>
      <w:tr w:rsidR="009C20C6" w:rsidRPr="00987B8E" w14:paraId="24D879FD" w14:textId="11072223" w:rsidTr="009C20C6">
        <w:trPr>
          <w:trHeight w:val="630"/>
        </w:trPr>
        <w:tc>
          <w:tcPr>
            <w:tcW w:w="3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1C3B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Цель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55C39" w14:textId="3886A14C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Обеспечение конструктивного взаимодействия органов власти, бизнеса, общества, популяризация предпринимательской деятельности</w:t>
            </w:r>
          </w:p>
        </w:tc>
      </w:tr>
      <w:tr w:rsidR="009C20C6" w:rsidRPr="00987B8E" w14:paraId="20B2AE5D" w14:textId="1D9FE9CD" w:rsidTr="009C20C6">
        <w:trPr>
          <w:trHeight w:val="630"/>
        </w:trPr>
        <w:tc>
          <w:tcPr>
            <w:tcW w:w="3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FCC977C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Показатели цели подпрограммы 3 и их значения (по годам реализации)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C28D9" w14:textId="1FE6BDBF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Показатели цели, единица измерения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17B42B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7BD52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6DB9C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3F45E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910F3" w14:textId="578BECEA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9C20C6" w:rsidRPr="00987B8E" w14:paraId="51D63736" w14:textId="146C0BF4" w:rsidTr="009C20C6">
        <w:trPr>
          <w:trHeight w:val="836"/>
        </w:trPr>
        <w:tc>
          <w:tcPr>
            <w:tcW w:w="3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1D7F510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E12108" w14:textId="2AADE7A0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1. Количество мероприятий, направленных на повышение имиджа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ской деятельности, ед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D0EEB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22422" w14:textId="6A1EBACD" w:rsidR="009C20C6" w:rsidRPr="00987B8E" w:rsidRDefault="00D76AFD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13998" w14:textId="79C96036" w:rsidR="009C20C6" w:rsidRPr="00987B8E" w:rsidRDefault="00D76AFD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B3ED4" w14:textId="423D4DBD" w:rsidR="009C20C6" w:rsidRPr="00987B8E" w:rsidRDefault="00FA7E3F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342AC" w14:textId="4F07351C" w:rsidR="009C20C6" w:rsidRDefault="00FA7E3F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C20C6" w:rsidRPr="00987B8E" w14:paraId="08B0CD8F" w14:textId="4DF16859" w:rsidTr="009C20C6">
        <w:trPr>
          <w:trHeight w:val="408"/>
        </w:trPr>
        <w:tc>
          <w:tcPr>
            <w:tcW w:w="3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210F78C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Задачи подпрограммы 3</w:t>
            </w: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13CEA16" w14:textId="426A4CD1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1. Создание и обеспечение функционирования институтов взаимодействия общества, бизнеса, органов местного самоуправления</w:t>
            </w:r>
          </w:p>
        </w:tc>
      </w:tr>
      <w:tr w:rsidR="009C20C6" w:rsidRPr="00987B8E" w14:paraId="0A97E15F" w14:textId="58ED19F8" w:rsidTr="009C20C6">
        <w:trPr>
          <w:trHeight w:val="416"/>
        </w:trPr>
        <w:tc>
          <w:tcPr>
            <w:tcW w:w="3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A9FF9" w14:textId="77777777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27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B0A1FFB" w14:textId="16ED3824" w:rsidR="009C20C6" w:rsidRPr="00987B8E" w:rsidRDefault="009C20C6" w:rsidP="00B33F19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2. 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</w:p>
        </w:tc>
      </w:tr>
      <w:tr w:rsidR="009C20C6" w:rsidRPr="00987B8E" w14:paraId="7ED00183" w14:textId="6E798E56" w:rsidTr="009C20C6">
        <w:trPr>
          <w:trHeight w:val="273"/>
        </w:trPr>
        <w:tc>
          <w:tcPr>
            <w:tcW w:w="3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EEF64A" w14:textId="132B70A2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Объем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финансирования подпрограммы 3, всего, в т.ч. по годам ее реализации, тыс. руб.</w:t>
            </w:r>
          </w:p>
          <w:p w14:paraId="1E6B4B6D" w14:textId="792E7C93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396692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0BDF0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3844B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6FE80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AE3264" w14:textId="77777777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67540" w14:textId="480CB5F9" w:rsidR="009C20C6" w:rsidRPr="00987B8E" w:rsidRDefault="009C20C6" w:rsidP="009C20C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(прогнозный период)</w:t>
            </w:r>
          </w:p>
        </w:tc>
      </w:tr>
      <w:tr w:rsidR="009C20C6" w:rsidRPr="00987B8E" w14:paraId="30A79E8D" w14:textId="37DCE367" w:rsidTr="009C20C6">
        <w:trPr>
          <w:trHeight w:val="131"/>
        </w:trPr>
        <w:tc>
          <w:tcPr>
            <w:tcW w:w="3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CD700F8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4CDFAB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2D7817" w14:textId="19CFB80D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1 483,85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4E371" w14:textId="0305BBB0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66522" w14:textId="6225CB68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27F3A" w14:textId="1D77C225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0CC760" w14:textId="672E2E76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20C6" w:rsidRPr="00987B8E" w14:paraId="404EDF49" w14:textId="7549895C" w:rsidTr="009C20C6">
        <w:trPr>
          <w:trHeight w:val="315"/>
        </w:trPr>
        <w:tc>
          <w:tcPr>
            <w:tcW w:w="3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A4FD4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5523A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06F95" w14:textId="73932687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59248" w14:textId="2050A9E9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C97DE4" w14:textId="10F4020A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F7457" w14:textId="7E7655DB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27864F" w14:textId="77777777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C20C6" w:rsidRPr="00987B8E" w14:paraId="55E5E8F9" w14:textId="04585028" w:rsidTr="009C20C6">
        <w:trPr>
          <w:trHeight w:val="630"/>
        </w:trPr>
        <w:tc>
          <w:tcPr>
            <w:tcW w:w="3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8B768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00D9FD" w14:textId="2B9884E5" w:rsidR="009C20C6" w:rsidRPr="00987B8E" w:rsidRDefault="009C20C6" w:rsidP="00741C0D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  <w:r w:rsidR="00741C0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(по согласованию (прогноз)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78424" w14:textId="5B92A82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552FC" w14:textId="575E8EC4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D7BB1" w14:textId="16F495E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F0F97" w14:textId="63069D2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7BEA3" w14:textId="71B961B2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20C6" w:rsidRPr="00987B8E" w14:paraId="370569FF" w14:textId="03293E39" w:rsidTr="009C20C6">
        <w:trPr>
          <w:trHeight w:val="630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28885" w14:textId="77777777" w:rsidR="009C20C6" w:rsidRPr="00024F73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C3375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бюджет Томской области</w:t>
            </w:r>
            <w:r w:rsidRPr="00987B8E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EBA83" w14:textId="1CABF955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61779" w14:textId="7A74C9FF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F354D" w14:textId="693377AF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CBB97" w14:textId="2A355E36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4BD5D" w14:textId="6FE5DB07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20C6" w:rsidRPr="00987B8E" w14:paraId="103E7AC7" w14:textId="48217C84" w:rsidTr="009C20C6">
        <w:trPr>
          <w:trHeight w:val="630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22D1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49B32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  <w:r w:rsidRPr="00987B8E">
              <w:rPr>
                <w:rFonts w:ascii="Times New Roman" w:hAnsi="Times New Roman"/>
                <w:sz w:val="24"/>
                <w:szCs w:val="24"/>
              </w:rPr>
              <w:br/>
              <w:t>(по согласованию (прогноз)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29CE4" w14:textId="36BED85A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9947F" w14:textId="66F6E1BB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2926B" w14:textId="088681C6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7FB40" w14:textId="00E379E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2BBBB" w14:textId="60109500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C20C6" w:rsidRPr="00987B8E" w14:paraId="387C0496" w14:textId="2ED8BE5D" w:rsidTr="009C20C6">
        <w:trPr>
          <w:trHeight w:val="315"/>
        </w:trPr>
        <w:tc>
          <w:tcPr>
            <w:tcW w:w="3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8E46E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03C62" w14:textId="77777777" w:rsidR="009C20C6" w:rsidRPr="00987B8E" w:rsidRDefault="009C20C6" w:rsidP="009C20C6">
            <w:pPr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F94F13" w14:textId="0A10FF7F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B4CB7" w14:textId="63096C1C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AE6E4" w14:textId="477B1AF9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88D93" w14:textId="544A7998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87B8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0BCFEC" w14:textId="77310BC5" w:rsidR="009C20C6" w:rsidRPr="00987B8E" w:rsidRDefault="009C20C6" w:rsidP="009C20C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0,00»</w:t>
            </w:r>
          </w:p>
        </w:tc>
      </w:tr>
    </w:tbl>
    <w:p w14:paraId="6E90301E" w14:textId="77777777" w:rsidR="001970DC" w:rsidRDefault="001970DC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0ED09602" w14:textId="77777777" w:rsidR="009C20C6" w:rsidRDefault="009C20C6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C92EE34" w14:textId="77777777" w:rsidR="001970DC" w:rsidRDefault="001970DC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56F732D4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6465C0E9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EA698F1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4846176A" w14:textId="77777777" w:rsidR="00485F27" w:rsidRDefault="00485F27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  <w:sectPr w:rsidR="00485F27" w:rsidSect="00B67DC0">
          <w:pgSz w:w="16838" w:h="11906" w:orient="landscape" w:code="9"/>
          <w:pgMar w:top="1588" w:right="1021" w:bottom="567" w:left="1134" w:header="567" w:footer="454" w:gutter="0"/>
          <w:pgNumType w:start="1"/>
          <w:cols w:space="720"/>
          <w:noEndnote/>
          <w:titlePg/>
          <w:docGrid w:linePitch="272"/>
        </w:sectPr>
      </w:pPr>
    </w:p>
    <w:p w14:paraId="73805758" w14:textId="380287EF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 w:rsidR="006241C1">
        <w:rPr>
          <w:sz w:val="24"/>
          <w:szCs w:val="24"/>
        </w:rPr>
        <w:t>12</w:t>
      </w:r>
    </w:p>
    <w:p w14:paraId="1DA3C435" w14:textId="77777777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2EAAEBC3" w14:textId="77777777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10CB628B" w14:textId="13BB0134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</w:t>
      </w:r>
    </w:p>
    <w:p w14:paraId="107C2B42" w14:textId="6DCDCB47" w:rsidR="00107502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1E23A1B1" w14:textId="652BE05B" w:rsidR="000C70D9" w:rsidRPr="00FC71AC" w:rsidRDefault="00311F22" w:rsidP="000C70D9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0C70D9" w:rsidRPr="00FC71AC">
        <w:rPr>
          <w:rFonts w:ascii="Times New Roman" w:hAnsi="Times New Roman"/>
          <w:bCs/>
          <w:sz w:val="24"/>
          <w:szCs w:val="24"/>
        </w:rPr>
        <w:t xml:space="preserve">СВЕДЕНИЯ </w:t>
      </w:r>
    </w:p>
    <w:p w14:paraId="57FEBFC4" w14:textId="77777777" w:rsidR="000C70D9" w:rsidRPr="00FC71AC" w:rsidRDefault="000C70D9" w:rsidP="000C70D9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 w:rsidRPr="00FC71AC">
        <w:rPr>
          <w:rFonts w:ascii="Times New Roman" w:hAnsi="Times New Roman"/>
          <w:bCs/>
          <w:sz w:val="24"/>
          <w:szCs w:val="24"/>
        </w:rPr>
        <w:t xml:space="preserve">о составе и значениях целевых показателей (индикаторов) результативности подпрограммы 3 </w:t>
      </w:r>
      <w:r>
        <w:rPr>
          <w:rFonts w:ascii="Times New Roman" w:hAnsi="Times New Roman"/>
          <w:bCs/>
          <w:sz w:val="24"/>
          <w:szCs w:val="24"/>
        </w:rPr>
        <w:t>«</w:t>
      </w:r>
      <w:r w:rsidRPr="00FC71AC">
        <w:rPr>
          <w:rFonts w:ascii="Times New Roman" w:hAnsi="Times New Roman"/>
          <w:bCs/>
          <w:sz w:val="24"/>
          <w:szCs w:val="24"/>
        </w:rPr>
        <w:t>Создание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FC71AC">
        <w:rPr>
          <w:rFonts w:ascii="Times New Roman" w:hAnsi="Times New Roman"/>
          <w:bCs/>
          <w:sz w:val="24"/>
          <w:szCs w:val="24"/>
        </w:rPr>
        <w:t>общественной (социальной) среды, благоприятной для развития бизнеса</w:t>
      </w:r>
      <w:r>
        <w:rPr>
          <w:rFonts w:ascii="Times New Roman" w:hAnsi="Times New Roman"/>
          <w:bCs/>
          <w:sz w:val="24"/>
          <w:szCs w:val="24"/>
        </w:rPr>
        <w:t>»</w:t>
      </w:r>
      <w:r w:rsidRPr="00FC71AC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>
        <w:rPr>
          <w:rFonts w:ascii="Times New Roman" w:hAnsi="Times New Roman"/>
          <w:bCs/>
          <w:sz w:val="24"/>
          <w:szCs w:val="24"/>
        </w:rPr>
        <w:t xml:space="preserve"> «</w:t>
      </w:r>
      <w:r w:rsidRPr="00FC71AC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>
        <w:rPr>
          <w:rFonts w:ascii="Times New Roman" w:hAnsi="Times New Roman"/>
          <w:bCs/>
          <w:sz w:val="24"/>
          <w:szCs w:val="24"/>
        </w:rPr>
        <w:t>»</w:t>
      </w:r>
    </w:p>
    <w:p w14:paraId="630FB272" w14:textId="77777777" w:rsidR="000C70D9" w:rsidRPr="00FC71AC" w:rsidRDefault="000C70D9" w:rsidP="000C70D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p w14:paraId="6C3D9CFF" w14:textId="77777777" w:rsidR="000C70D9" w:rsidRDefault="000C70D9" w:rsidP="000C70D9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FC71AC">
        <w:rPr>
          <w:rFonts w:ascii="Times New Roman" w:hAnsi="Times New Roman"/>
          <w:sz w:val="24"/>
          <w:szCs w:val="24"/>
        </w:rPr>
        <w:t>Таблица 1</w:t>
      </w:r>
    </w:p>
    <w:tbl>
      <w:tblPr>
        <w:tblW w:w="14738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582"/>
        <w:gridCol w:w="3978"/>
        <w:gridCol w:w="830"/>
        <w:gridCol w:w="799"/>
        <w:gridCol w:w="799"/>
        <w:gridCol w:w="799"/>
        <w:gridCol w:w="799"/>
        <w:gridCol w:w="799"/>
        <w:gridCol w:w="987"/>
        <w:gridCol w:w="1316"/>
        <w:gridCol w:w="1491"/>
        <w:gridCol w:w="1559"/>
      </w:tblGrid>
      <w:tr w:rsidR="000C70D9" w:rsidRPr="002F0BAA" w14:paraId="4CA362B7" w14:textId="77777777" w:rsidTr="00311F22">
        <w:trPr>
          <w:trHeight w:val="31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CDDD2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68C70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6AC03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Еди-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br/>
              <w:t>ница изме-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498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DB5A1" w14:textId="57B30C68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B633F" w14:textId="4E3716AC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Периодич-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4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B2B40" w14:textId="7D638B92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Метод сбора информа</w:t>
            </w:r>
            <w:r w:rsidR="00494E38"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6F509" w14:textId="46328176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Ответствен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ный за сбор данных по показателю</w:t>
            </w:r>
          </w:p>
        </w:tc>
      </w:tr>
      <w:tr w:rsidR="000C70D9" w:rsidRPr="002F0BAA" w14:paraId="6AC61122" w14:textId="77777777" w:rsidTr="00311F22">
        <w:trPr>
          <w:trHeight w:val="114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D77B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D4AB8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86829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20B547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72A1B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701F5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2025 год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2FE07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2026 год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82D48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2027 год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0C70B" w14:textId="7A848F32" w:rsidR="000C70D9" w:rsidRPr="002F0BAA" w:rsidRDefault="000C70D9" w:rsidP="00311F2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год (прог-нозный период)</w:t>
            </w:r>
          </w:p>
        </w:tc>
        <w:tc>
          <w:tcPr>
            <w:tcW w:w="13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DFBB9" w14:textId="35DD9F9B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B681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6BF3" w14:textId="7777777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C70D9" w:rsidRPr="002F0BAA" w14:paraId="62C05797" w14:textId="77777777" w:rsidTr="00311F22">
        <w:trPr>
          <w:trHeight w:val="315"/>
        </w:trPr>
        <w:tc>
          <w:tcPr>
            <w:tcW w:w="147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2BB19" w14:textId="30C1C3C0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 xml:space="preserve">Показатели подпрограммы 3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Создание общественной (социальной) среды, благоприятной для развития бизнеса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0C70D9" w:rsidRPr="002F0BAA" w14:paraId="40DA97FA" w14:textId="77777777" w:rsidTr="00D76AFD">
        <w:trPr>
          <w:trHeight w:val="669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D2DD3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3B5B2" w14:textId="52FB7A3D" w:rsidR="000C70D9" w:rsidRPr="002F0BAA" w:rsidRDefault="000C70D9" w:rsidP="00311F22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Количество мероприятий, направ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-лен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ных на повышение имиджа пред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принимательской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E306C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4995F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2C87FD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9AA69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B4C25" w14:textId="4059685F" w:rsidR="000C70D9" w:rsidRPr="002F0BAA" w:rsidRDefault="00D76AFD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6504A6" w14:textId="5FF5F319" w:rsidR="000C70D9" w:rsidRPr="002F0BAA" w:rsidRDefault="00FA7E3F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4789BF" w14:textId="24636334" w:rsidR="000C70D9" w:rsidRPr="002F0BAA" w:rsidRDefault="00FA7E3F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05302" w14:textId="7554DA4C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D538F" w14:textId="7000449D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Периоди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ческая отчетность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B7B01" w14:textId="1A9D6D4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0C70D9" w:rsidRPr="002F0BAA" w14:paraId="67694698" w14:textId="77777777" w:rsidTr="00311F22">
        <w:trPr>
          <w:trHeight w:val="315"/>
        </w:trPr>
        <w:tc>
          <w:tcPr>
            <w:tcW w:w="147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517A8" w14:textId="7A7C5334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 xml:space="preserve">Показатели задачи 1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0C70D9" w:rsidRPr="002F0BAA" w14:paraId="4993E157" w14:textId="77777777" w:rsidTr="00311F22">
        <w:trPr>
          <w:trHeight w:val="97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628C2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677C3" w14:textId="58751076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Количество мероприятий, направ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ленных на обеспечение взаимодей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ствия общества, бизнеса, органов местного самоуправления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D5327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6BB472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F63283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C8ECC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F25B0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5BB43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33B3F" w14:textId="63A046A3" w:rsidR="000C70D9" w:rsidRPr="002F0BAA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DC984" w14:textId="679C0BF2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88E12" w14:textId="3E226F1F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Единовре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менное обследо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вание (учет)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EF619" w14:textId="2475F55E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</w:tr>
      <w:tr w:rsidR="000C70D9" w:rsidRPr="002F0BAA" w14:paraId="1F2A87A9" w14:textId="77777777" w:rsidTr="00311F22">
        <w:trPr>
          <w:trHeight w:val="315"/>
        </w:trPr>
        <w:tc>
          <w:tcPr>
            <w:tcW w:w="1473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8B2A7" w14:textId="0D84D527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 xml:space="preserve">Показатели задачи 2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0C70D9" w:rsidRPr="002F0BAA" w14:paraId="32869762" w14:textId="77777777" w:rsidTr="00311F22">
        <w:trPr>
          <w:trHeight w:val="5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333D0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3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78F1A" w14:textId="4990BC08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Количество участников меропри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ятий, направленных на повышение имиджа предпринимательской деятельности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9986E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9B8CE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181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3B8FC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314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FC8905" w14:textId="3D54DC05" w:rsidR="000C70D9" w:rsidRPr="002F0BAA" w:rsidRDefault="00D638D6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146C0" w14:textId="6302106C" w:rsidR="000C70D9" w:rsidRPr="002F0BAA" w:rsidRDefault="00D638D6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  <w:tc>
          <w:tcPr>
            <w:tcW w:w="7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A42DF6" w14:textId="77777777" w:rsidR="000C70D9" w:rsidRPr="002F0BAA" w:rsidRDefault="000C70D9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6D672" w14:textId="321764EB" w:rsidR="000C70D9" w:rsidRPr="002F0BAA" w:rsidRDefault="00473FF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F3A9" w14:textId="4C9A15E5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76433" w14:textId="0FEB997D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Отчетность организа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ций инфра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BCF26" w14:textId="0C1F07DB" w:rsidR="000C70D9" w:rsidRPr="002F0BAA" w:rsidRDefault="000C70D9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2F0BAA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311F22">
              <w:rPr>
                <w:rFonts w:ascii="Times New Roman" w:hAnsi="Times New Roman"/>
                <w:sz w:val="24"/>
                <w:szCs w:val="24"/>
              </w:rPr>
              <w:t>-</w:t>
            </w:r>
            <w:r w:rsidRPr="002F0BAA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  <w:r w:rsidR="00311F2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4FC7261C" w14:textId="77777777" w:rsidR="000C70D9" w:rsidRDefault="000C70D9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</w:pPr>
    </w:p>
    <w:p w14:paraId="260DD1C5" w14:textId="77777777" w:rsidR="000C70D9" w:rsidRPr="00BF793B" w:rsidRDefault="000C70D9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highlight w:val="yellow"/>
        </w:rPr>
        <w:sectPr w:rsidR="000C70D9" w:rsidRPr="00BF793B" w:rsidSect="00B67DC0">
          <w:pgSz w:w="16838" w:h="11906" w:orient="landscape" w:code="9"/>
          <w:pgMar w:top="1588" w:right="1021" w:bottom="567" w:left="1134" w:header="567" w:footer="454" w:gutter="0"/>
          <w:pgNumType w:start="1"/>
          <w:cols w:space="720"/>
          <w:noEndnote/>
          <w:titlePg/>
          <w:docGrid w:linePitch="272"/>
        </w:sectPr>
      </w:pPr>
    </w:p>
    <w:p w14:paraId="355794F8" w14:textId="42E6FCDD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  <w:r w:rsidR="006241C1">
        <w:rPr>
          <w:sz w:val="24"/>
          <w:szCs w:val="24"/>
        </w:rPr>
        <w:t>3</w:t>
      </w:r>
    </w:p>
    <w:p w14:paraId="7BFACD53" w14:textId="77777777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5FA3E42F" w14:textId="77777777" w:rsidR="000C70D9" w:rsidRPr="00C27051" w:rsidRDefault="000C70D9" w:rsidP="000C70D9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0829E15D" w14:textId="4418F34E" w:rsidR="006E043F" w:rsidRPr="00C27CC7" w:rsidRDefault="006E043F" w:rsidP="006E043F">
      <w:pPr>
        <w:ind w:firstLine="11057"/>
        <w:rPr>
          <w:sz w:val="24"/>
          <w:szCs w:val="24"/>
        </w:rPr>
      </w:pPr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</w:t>
      </w:r>
    </w:p>
    <w:p w14:paraId="4B6E0484" w14:textId="7446F8C0" w:rsidR="000C4193" w:rsidRPr="00BF793B" w:rsidRDefault="00B87933" w:rsidP="00107502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0C4193" w:rsidRPr="00BF793B">
        <w:rPr>
          <w:rFonts w:ascii="Times New Roman" w:hAnsi="Times New Roman"/>
          <w:bCs/>
          <w:sz w:val="24"/>
          <w:szCs w:val="24"/>
        </w:rPr>
        <w:t xml:space="preserve">ПЕРЕЧЕНЬ </w:t>
      </w:r>
    </w:p>
    <w:p w14:paraId="6649A67B" w14:textId="0ECD15C5" w:rsidR="00107502" w:rsidRDefault="00BF793B" w:rsidP="00BF793B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структурных элементов</w:t>
      </w:r>
      <w:r w:rsidR="004F2B43" w:rsidRPr="00BF793B">
        <w:rPr>
          <w:rFonts w:ascii="Times New Roman" w:hAnsi="Times New Roman"/>
          <w:bCs/>
          <w:sz w:val="24"/>
          <w:szCs w:val="24"/>
        </w:rPr>
        <w:t xml:space="preserve"> и ресурсное обеспечение</w:t>
      </w:r>
      <w:r w:rsidR="00107502" w:rsidRPr="00BF793B">
        <w:rPr>
          <w:rFonts w:ascii="Times New Roman" w:hAnsi="Times New Roman"/>
          <w:bCs/>
          <w:sz w:val="24"/>
          <w:szCs w:val="24"/>
        </w:rPr>
        <w:t xml:space="preserve"> подпрограммы 3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BF793B">
        <w:rPr>
          <w:rFonts w:ascii="Times New Roman" w:hAnsi="Times New Roman"/>
          <w:bCs/>
          <w:sz w:val="24"/>
          <w:szCs w:val="24"/>
        </w:rPr>
        <w:t>«</w:t>
      </w:r>
      <w:r w:rsidR="00107502" w:rsidRPr="00BF793B">
        <w:rPr>
          <w:rFonts w:ascii="Times New Roman" w:hAnsi="Times New Roman"/>
          <w:bCs/>
          <w:sz w:val="24"/>
          <w:szCs w:val="24"/>
        </w:rPr>
        <w:t>Создание общественной (социальной) среды, благоприятной</w:t>
      </w:r>
      <w:r w:rsidR="00884947" w:rsidRPr="00BF793B">
        <w:rPr>
          <w:rFonts w:ascii="Times New Roman" w:hAnsi="Times New Roman"/>
          <w:bCs/>
          <w:sz w:val="24"/>
          <w:szCs w:val="24"/>
        </w:rPr>
        <w:t xml:space="preserve"> </w:t>
      </w:r>
      <w:r w:rsidR="00107502" w:rsidRPr="00BF793B">
        <w:rPr>
          <w:rFonts w:ascii="Times New Roman" w:hAnsi="Times New Roman"/>
          <w:bCs/>
          <w:sz w:val="24"/>
          <w:szCs w:val="24"/>
        </w:rPr>
        <w:t>для развития бизнеса</w:t>
      </w:r>
      <w:r w:rsidR="009F7515" w:rsidRPr="00BF793B">
        <w:rPr>
          <w:rFonts w:ascii="Times New Roman" w:hAnsi="Times New Roman"/>
          <w:bCs/>
          <w:sz w:val="24"/>
          <w:szCs w:val="24"/>
        </w:rPr>
        <w:t>»</w:t>
      </w:r>
      <w:r w:rsidR="00107502" w:rsidRPr="00BF793B">
        <w:rPr>
          <w:rFonts w:ascii="Times New Roman" w:hAnsi="Times New Roman"/>
          <w:bCs/>
          <w:sz w:val="24"/>
          <w:szCs w:val="24"/>
        </w:rPr>
        <w:t xml:space="preserve"> муниципальной программы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F7515" w:rsidRPr="00BF793B">
        <w:rPr>
          <w:rFonts w:ascii="Times New Roman" w:hAnsi="Times New Roman"/>
          <w:bCs/>
          <w:sz w:val="24"/>
          <w:szCs w:val="24"/>
        </w:rPr>
        <w:t>«</w:t>
      </w:r>
      <w:r w:rsidR="00107502" w:rsidRPr="00BF793B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BF793B">
        <w:rPr>
          <w:rFonts w:ascii="Times New Roman" w:hAnsi="Times New Roman"/>
          <w:bCs/>
          <w:sz w:val="24"/>
          <w:szCs w:val="24"/>
        </w:rPr>
        <w:t>»</w:t>
      </w:r>
    </w:p>
    <w:p w14:paraId="6CC8E727" w14:textId="77777777" w:rsidR="00BF793B" w:rsidRPr="00BF793B" w:rsidRDefault="00BF793B" w:rsidP="00BF793B">
      <w:pPr>
        <w:widowControl w:val="0"/>
        <w:autoSpaceDE w:val="0"/>
        <w:autoSpaceDN w:val="0"/>
        <w:adjustRightInd w:val="0"/>
        <w:jc w:val="center"/>
        <w:outlineLvl w:val="3"/>
        <w:rPr>
          <w:rFonts w:ascii="Times New Roman" w:hAnsi="Times New Roman"/>
          <w:bCs/>
          <w:sz w:val="24"/>
          <w:szCs w:val="24"/>
        </w:rPr>
      </w:pPr>
    </w:p>
    <w:p w14:paraId="3284BA1D" w14:textId="77777777" w:rsidR="00107502" w:rsidRPr="00BF793B" w:rsidRDefault="00107502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BF793B">
        <w:rPr>
          <w:rFonts w:ascii="Times New Roman" w:hAnsi="Times New Roman"/>
          <w:sz w:val="24"/>
          <w:szCs w:val="24"/>
        </w:rPr>
        <w:t>Таблица 2</w:t>
      </w:r>
    </w:p>
    <w:tbl>
      <w:tblPr>
        <w:tblW w:w="1462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696"/>
        <w:gridCol w:w="2701"/>
        <w:gridCol w:w="1021"/>
        <w:gridCol w:w="994"/>
        <w:gridCol w:w="992"/>
        <w:gridCol w:w="1134"/>
        <w:gridCol w:w="1134"/>
        <w:gridCol w:w="992"/>
        <w:gridCol w:w="1559"/>
        <w:gridCol w:w="2552"/>
        <w:gridCol w:w="852"/>
      </w:tblGrid>
      <w:tr w:rsidR="00BF793B" w:rsidRPr="00BF793B" w14:paraId="5C03B809" w14:textId="77777777" w:rsidTr="00311F22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4C6EC" w14:textId="30F8F327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02426" w14:textId="409DB05E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7AC88" w14:textId="6A7F7B38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Срок реали-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 xml:space="preserve">зации, </w:t>
            </w:r>
            <w:r w:rsidRPr="001A2C4A">
              <w:rPr>
                <w:rFonts w:ascii="Times New Roman" w:hAnsi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2B872" w14:textId="1B0568D1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Объем финан-сирова-ния, тыс. руб.</w:t>
            </w:r>
          </w:p>
        </w:tc>
        <w:tc>
          <w:tcPr>
            <w:tcW w:w="42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ABB7E" w14:textId="5148E9CB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78E97" w14:textId="33A84D11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Участники подпрог-раммы, участники мероприятия</w:t>
            </w:r>
          </w:p>
        </w:tc>
        <w:tc>
          <w:tcPr>
            <w:tcW w:w="34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60B13" w14:textId="5E786F50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BF793B" w:rsidRPr="00BF793B" w14:paraId="0ECF4849" w14:textId="77777777" w:rsidTr="00311F22">
        <w:trPr>
          <w:trHeight w:val="1890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80CE9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FFBD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6DF3B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ED803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513AF" w14:textId="45A6BBA2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феде-рально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го бюд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жета (по согла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сованию (прог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A2C4A">
              <w:rPr>
                <w:rFonts w:ascii="Times New Roman" w:hAnsi="Times New Roman"/>
                <w:sz w:val="24"/>
                <w:szCs w:val="24"/>
              </w:rPr>
              <w:t>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EF0DD" w14:textId="02029218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област-ного бюджета (по сог-ласова-нию (прогноз)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AEC2E" w14:textId="1B07FED9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C4A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38CC1" w14:textId="320417C5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внебюд-жетных источ-ников (по сог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ласова-нию (прог-ноз)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BD0EF" w14:textId="77777777" w:rsidR="00BF793B" w:rsidRPr="00BF793B" w:rsidRDefault="00BF793B" w:rsidP="00BF793B">
            <w:pPr>
              <w:ind w:left="-57"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B2E60" w14:textId="77777777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EF2A5" w14:textId="77777777" w:rsidR="00BF793B" w:rsidRPr="00BF793B" w:rsidRDefault="00BF793B" w:rsidP="00BF79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значе-ния по годам реали-зации</w:t>
            </w:r>
          </w:p>
        </w:tc>
      </w:tr>
      <w:tr w:rsidR="00332495" w:rsidRPr="00BF793B" w14:paraId="5D971CC0" w14:textId="77777777" w:rsidTr="00311F22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4CFAB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FA0F8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F3FBC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CC98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8BABF6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0E27F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DEBB8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8B38E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D33E3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C7B7C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A0CBA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32495" w:rsidRPr="00BF793B" w14:paraId="079C6287" w14:textId="77777777" w:rsidTr="00311F22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6E22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9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E6A9A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Задача 1 </w:t>
            </w:r>
            <w:r w:rsidR="009F7515" w:rsidRPr="00BF793B"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 w:rsidR="009F7515" w:rsidRPr="00BF793B">
              <w:rPr>
                <w:rFonts w:ascii="Times New Roman" w:hAnsi="Times New Roman"/>
                <w:sz w:val="24"/>
                <w:szCs w:val="24"/>
              </w:rPr>
              <w:t>»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 подпрограммы 3</w:t>
            </w:r>
          </w:p>
        </w:tc>
      </w:tr>
      <w:tr w:rsidR="00576E76" w:rsidRPr="00BF793B" w14:paraId="17B7A23A" w14:textId="77777777" w:rsidTr="00311F22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57C7A96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377800B" w14:textId="21315391" w:rsidR="00576E76" w:rsidRPr="00BF793B" w:rsidRDefault="00576E76" w:rsidP="00B87933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мероприя-тий, направленных на формирование механиз-мов эффективного взаи-модействия между биз-несом и властью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7FEA2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0887B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0CBCC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72747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AA449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D6807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C9068" w14:textId="31063509" w:rsidR="00576E76" w:rsidRPr="00BF793B" w:rsidRDefault="00576E76" w:rsidP="00BF793B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рация ЗАТО Северск, Совет по развитию и поддержке </w:t>
            </w:r>
            <w:r w:rsidR="00C62621" w:rsidRPr="00BF793B">
              <w:rPr>
                <w:rFonts w:ascii="Times New Roman" w:hAnsi="Times New Roman"/>
                <w:sz w:val="24"/>
                <w:szCs w:val="24"/>
              </w:rPr>
              <w:t>предприни</w:t>
            </w:r>
            <w:r w:rsidR="00C626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8CEB00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205DB3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76E76" w:rsidRPr="00BF793B" w14:paraId="0FC42F01" w14:textId="77777777" w:rsidTr="00311F22">
        <w:trPr>
          <w:trHeight w:val="562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74AD5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EBD53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91DB04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BF555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F7F4A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329AE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2ABFE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BCD018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7F1A1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D6DDA" w14:textId="0CF6B25A" w:rsidR="00576E76" w:rsidRPr="00BF793B" w:rsidRDefault="00576E76" w:rsidP="00C6262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риятий, направленных на обеспечение вза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имодействия </w:t>
            </w:r>
            <w:r w:rsidR="00BF793B" w:rsidRPr="00BF793B">
              <w:rPr>
                <w:rFonts w:ascii="Times New Roman" w:hAnsi="Times New Roman"/>
                <w:sz w:val="24"/>
                <w:szCs w:val="24"/>
              </w:rPr>
              <w:t>общест</w:t>
            </w:r>
            <w:r w:rsidR="00BF793B">
              <w:rPr>
                <w:rFonts w:ascii="Times New Roman" w:hAnsi="Times New Roman"/>
                <w:sz w:val="24"/>
                <w:szCs w:val="24"/>
              </w:rPr>
              <w:t>-</w:t>
            </w:r>
            <w:r w:rsidR="00C62621">
              <w:rPr>
                <w:rFonts w:ascii="Times New Roman" w:hAnsi="Times New Roman"/>
                <w:sz w:val="24"/>
                <w:szCs w:val="24"/>
              </w:rPr>
              <w:t>в</w:t>
            </w:r>
            <w:r w:rsidR="00BF793B" w:rsidRPr="00BF793B">
              <w:rPr>
                <w:rFonts w:ascii="Times New Roman" w:hAnsi="Times New Roman"/>
                <w:sz w:val="24"/>
                <w:szCs w:val="24"/>
              </w:rPr>
              <w:t>а, бизнеса, органов</w:t>
            </w:r>
            <w:r w:rsidR="00C62621" w:rsidRPr="00BF793B">
              <w:rPr>
                <w:rFonts w:ascii="Times New Roman" w:hAnsi="Times New Roman"/>
                <w:sz w:val="24"/>
                <w:szCs w:val="24"/>
              </w:rPr>
              <w:t xml:space="preserve"> местного самоуправ</w:t>
            </w:r>
            <w:r w:rsidR="00C6262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C1F29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BF793B" w:rsidRPr="00BF793B" w14:paraId="2A549AE9" w14:textId="77777777" w:rsidTr="00311F22">
        <w:trPr>
          <w:trHeight w:val="27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F9EEE" w14:textId="2E1A3734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DF97" w14:textId="3EC4A31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E5024" w14:textId="18B1F4C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535F8" w14:textId="7E08A2C6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42A1C" w14:textId="2C598B61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44CB" w14:textId="0244CF0D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C0AAB" w14:textId="24C7CBC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223C1" w14:textId="1FE1C25A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7098" w14:textId="32E9C97E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23A6" w14:textId="4DE3B599" w:rsidR="00BF793B" w:rsidRPr="00BF793B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8C7F" w14:textId="33BA8BB8" w:rsidR="00BF793B" w:rsidRPr="00534B51" w:rsidRDefault="00BF793B" w:rsidP="00BF79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F793B" w:rsidRPr="00BF793B" w14:paraId="31FAC485" w14:textId="77777777" w:rsidTr="00311F22">
        <w:trPr>
          <w:trHeight w:val="283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4CCA0" w14:textId="77777777" w:rsidR="00BF793B" w:rsidRPr="00BF793B" w:rsidRDefault="00BF793B" w:rsidP="00576E7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E673" w14:textId="7C5F9F57" w:rsidR="00BF793B" w:rsidRPr="00BF793B" w:rsidRDefault="00B87933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31.12.2025)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798D4" w14:textId="77777777" w:rsidR="00BF793B" w:rsidRPr="00BF793B" w:rsidRDefault="00BF793B" w:rsidP="0057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EC8B1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619AC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3C090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2F6E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3DA5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89CA4" w14:textId="64B28E33" w:rsidR="00BF793B" w:rsidRPr="00BF793B" w:rsidRDefault="00BF793B" w:rsidP="00576E76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EDD0" w14:textId="4C8E5F9C" w:rsidR="00BF793B" w:rsidRPr="00BF793B" w:rsidRDefault="00BF793B" w:rsidP="00576E76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ления, ед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FACF" w14:textId="77777777" w:rsidR="00BF793B" w:rsidRPr="00BF793B" w:rsidRDefault="00BF793B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2495" w:rsidRPr="00BF793B" w14:paraId="3E55F97D" w14:textId="77777777" w:rsidTr="00311F22">
        <w:trPr>
          <w:trHeight w:val="11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CAF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EFA09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B0DBA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A661F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C8D07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B103F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5B1E65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9FCE8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81F8E" w14:textId="3BCBEA56" w:rsidR="00332495" w:rsidRPr="00BF793B" w:rsidRDefault="00332495" w:rsidP="00BC364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Совет по развитию и поддержке предприни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мательства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F6B2C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F2FB5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32495" w:rsidRPr="00BF793B" w14:paraId="6B7DC087" w14:textId="77777777" w:rsidTr="00311F22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0F5DF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52E19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656DD" w14:textId="77777777" w:rsidR="00332495" w:rsidRPr="00BF793B" w:rsidRDefault="00332495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F4EB4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B10F4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3801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F76A0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6A022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012F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8C30D5" w14:textId="77777777" w:rsidR="00332495" w:rsidRPr="00BF793B" w:rsidRDefault="00332495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заседаний Совета по развитию и поддержке предпринимательства, 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A1D2A" w14:textId="77777777" w:rsidR="00332495" w:rsidRPr="00BF793B" w:rsidRDefault="00332495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76E76" w:rsidRPr="00BF793B" w14:paraId="6653AB14" w14:textId="77777777" w:rsidTr="00311F22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74FBB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9864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51DE7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8FE23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A48AD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2E505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8D84A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E893D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DAD4" w14:textId="06BD01D7" w:rsidR="00576E76" w:rsidRPr="00BF793B" w:rsidRDefault="00576E76" w:rsidP="00534B5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534B51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EBF8C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7311A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76E76" w:rsidRPr="00BF793B" w14:paraId="7C569CD4" w14:textId="77777777" w:rsidTr="00311F22">
        <w:trPr>
          <w:trHeight w:val="945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7090A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29840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7C45C" w14:textId="77777777" w:rsidR="00576E76" w:rsidRPr="00BF793B" w:rsidRDefault="00576E76" w:rsidP="0033249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4FA06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8BB15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DD4B2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56FC1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D16B4" w14:textId="77777777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CDE32" w14:textId="77777777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F4DFBB" w14:textId="24D1FF93" w:rsidR="00576E76" w:rsidRPr="00BF793B" w:rsidRDefault="00576E76" w:rsidP="00332495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прове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денных Единых дней приема предприни</w:t>
            </w:r>
            <w:r w:rsidR="00BC3642"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мателей,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7F249" w14:textId="613CDF84" w:rsidR="00576E76" w:rsidRPr="00BF793B" w:rsidRDefault="00576E76" w:rsidP="0033249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34B51" w:rsidRPr="00BF793B" w14:paraId="7DE84550" w14:textId="77777777" w:rsidTr="00311F22">
        <w:trPr>
          <w:trHeight w:val="439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3F1D" w14:textId="539F02CE" w:rsidR="00534B51" w:rsidRPr="00BF793B" w:rsidRDefault="00534B51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39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2A1EB1" w14:textId="163B6B7C" w:rsidR="00534B51" w:rsidRPr="00BF793B" w:rsidRDefault="00534B51" w:rsidP="00534B5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311F22" w:rsidRPr="00BF793B" w14:paraId="08DC5047" w14:textId="77777777" w:rsidTr="00311F22">
        <w:trPr>
          <w:trHeight w:val="70"/>
        </w:trPr>
        <w:tc>
          <w:tcPr>
            <w:tcW w:w="69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1B25E2A" w14:textId="30CC507A" w:rsidR="00311F22" w:rsidRPr="00BF793B" w:rsidRDefault="00311F22" w:rsidP="00BC364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F0C13C7" w14:textId="77777777" w:rsidR="00311F22" w:rsidRDefault="00311F22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6AEA56E" w14:textId="77777777" w:rsidR="00311F22" w:rsidRDefault="00311F22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Создание и обеспечение функционирования институтов взаимодействия общества, бизнеса, органов местного самоуправления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  <w:p w14:paraId="32D32AE1" w14:textId="0C5C70BA" w:rsidR="00311F22" w:rsidRPr="00BF793B" w:rsidRDefault="00311F22" w:rsidP="00576E7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0C75D" w14:textId="5AF37A25" w:rsidR="00311F22" w:rsidRPr="00BF793B" w:rsidRDefault="00311F22" w:rsidP="00576E7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D3286" w14:textId="4CD1DE18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D7FC31" w14:textId="2A4209F3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2E8E1" w14:textId="428470D7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CA3A1" w14:textId="6DE9BF78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E318D" w14:textId="3B6356DB" w:rsidR="00311F22" w:rsidRPr="00BF793B" w:rsidRDefault="00311F22" w:rsidP="00576E7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53FD4CE" w14:textId="7D0A0912" w:rsidR="00311F22" w:rsidRPr="00BF793B" w:rsidRDefault="00311F22" w:rsidP="00576E76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Совет по развитию и поддержке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-мательства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38992" w14:textId="39E2773D" w:rsidR="00311F22" w:rsidRPr="00BF793B" w:rsidRDefault="00311F2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51A2B8" w14:textId="4005285E" w:rsidR="00311F22" w:rsidRPr="00BF793B" w:rsidRDefault="00311F2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1F22" w:rsidRPr="00BF793B" w14:paraId="4A591AC1" w14:textId="77777777" w:rsidTr="00311F22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1D432" w14:textId="550D50C4" w:rsidR="00311F22" w:rsidRPr="00BF793B" w:rsidRDefault="00311F2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967267" w14:textId="77777777" w:rsidR="00311F22" w:rsidRPr="00BF793B" w:rsidRDefault="00311F2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DD84" w14:textId="0BCF8017" w:rsidR="00311F22" w:rsidRPr="00BF793B" w:rsidRDefault="00311F22" w:rsidP="00C626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1F3C9" w14:textId="3271B7BD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22FFA" w14:textId="4FA2AF24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74803" w14:textId="2F25DDFB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6BCA" w14:textId="5AC1C138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EFEA" w14:textId="561E75C8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A99B14" w14:textId="77777777" w:rsidR="00311F22" w:rsidRPr="00BF793B" w:rsidRDefault="00311F22" w:rsidP="00C626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3B82" w14:textId="69995DD5" w:rsidR="00311F22" w:rsidRPr="00BF793B" w:rsidRDefault="00311F22" w:rsidP="00C6262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риятий, направленных на обеспечение вза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имодействия общест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ва, бизнеса, органов местного самоуправ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ления, ед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E3FC" w14:textId="3BB1AEF6" w:rsidR="00311F22" w:rsidRPr="00BF793B" w:rsidRDefault="00311F22" w:rsidP="00C6262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D7A40" w:rsidRPr="00BF793B" w14:paraId="4B300473" w14:textId="77777777" w:rsidTr="005D7A40">
        <w:trPr>
          <w:trHeight w:val="94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248CA9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34EC63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5D6643" w14:textId="2A91F380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8D915" w14:textId="3C375110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CABB5" w14:textId="312DAB4E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4179E" w14:textId="401196AB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3AF293" w14:textId="7DCDF4F6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8B3B7" w14:textId="613B6F36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343CE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04E3" w14:textId="541B04AB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риятий, направленных на обеспечение вза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имодействия общест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ва, бизнеса, органов местного самоуправ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ления, ед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14424" w14:textId="2B8F081D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1F22" w:rsidRPr="00BF793B" w14:paraId="0B7B328D" w14:textId="77777777" w:rsidTr="00311F22">
        <w:trPr>
          <w:trHeight w:val="70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9849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F020F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ED59D" w14:textId="11A1C5F1" w:rsidR="00311F22" w:rsidRPr="00BF793B" w:rsidRDefault="00311F22" w:rsidP="00311F2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5AB8B" w14:textId="77EEDAFE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12E697" w14:textId="2154287A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24E254" w14:textId="34A1A0DF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BA88D" w14:textId="37A5489B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4E029D" w14:textId="5ADF219F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0F43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14919" w14:textId="1CBF8BF5" w:rsidR="00311F22" w:rsidRPr="00C62621" w:rsidRDefault="00311F22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C62621">
              <w:rPr>
                <w:rFonts w:ascii="Times New Roman" w:hAnsi="Times New Roman"/>
                <w:sz w:val="24"/>
                <w:szCs w:val="24"/>
              </w:rPr>
              <w:t xml:space="preserve">1. Количество мероп-риятий, направленных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7DE9B2" w14:textId="40F63F6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1F22" w:rsidRPr="00BF793B" w14:paraId="2BF9F72B" w14:textId="77777777" w:rsidTr="00311F22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641D8" w14:textId="2F8BF215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8FF6B" w14:textId="26D2D1B8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80C3" w14:textId="00C43B44" w:rsidR="00311F22" w:rsidRDefault="00311F22" w:rsidP="00311F2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B154" w14:textId="032254C2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A99FD" w14:textId="571A3AAB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25AC6" w14:textId="24498D32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12BEE" w14:textId="34BA84F1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26AC" w14:textId="728AD9DB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B6CD3" w14:textId="53D48B43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BA6A" w14:textId="1BEF67FA" w:rsidR="00311F22" w:rsidRPr="00C62621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2D3C" w14:textId="4A74A51B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11F22" w:rsidRPr="00BF793B" w14:paraId="3E6C5D58" w14:textId="77777777" w:rsidTr="00311F22">
        <w:trPr>
          <w:trHeight w:val="7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058C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822F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621300" w14:textId="06337656" w:rsidR="00311F22" w:rsidRDefault="00311F22" w:rsidP="00311F2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нозный период)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7FBD3E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BCFFC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B6D5EF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9EE11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EDD84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4D48B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A85D5" w14:textId="7B68FFE1" w:rsidR="00311F22" w:rsidRPr="00C62621" w:rsidRDefault="005D7A40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C62621">
              <w:rPr>
                <w:rFonts w:ascii="Times New Roman" w:hAnsi="Times New Roman"/>
                <w:sz w:val="24"/>
                <w:szCs w:val="24"/>
              </w:rPr>
              <w:t xml:space="preserve">на обеспечение вза-имодействия общест-ва, бизнеса, органов </w:t>
            </w:r>
            <w:r w:rsidR="00311F22" w:rsidRPr="00C62621">
              <w:rPr>
                <w:rFonts w:ascii="Times New Roman" w:hAnsi="Times New Roman"/>
                <w:sz w:val="24"/>
                <w:szCs w:val="24"/>
              </w:rPr>
              <w:t>местного самоуправ-ления,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CEBBB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1F22" w:rsidRPr="00BF793B" w14:paraId="24893089" w14:textId="77777777" w:rsidTr="00311F22">
        <w:trPr>
          <w:trHeight w:val="315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FA92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9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43866F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311F22" w:rsidRPr="00BF793B" w14:paraId="06BD00A2" w14:textId="77777777" w:rsidTr="00311F22">
        <w:trPr>
          <w:trHeight w:val="7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B3F0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ED28F" w14:textId="1E5D14F6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мер, направленных на формирование положительного образа субъекта предпринима-тельства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C07FA9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EE235B" w14:textId="5DD4A98A" w:rsidR="00311F22" w:rsidRPr="00BF793B" w:rsidRDefault="001F2EC4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F0CEF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01379" w14:textId="6473E7B9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80350" w14:textId="3774F81C" w:rsidR="00311F22" w:rsidRPr="00BF793B" w:rsidRDefault="001F2EC4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405BA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9F77" w14:textId="088C740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 ЗАТО 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E6B7B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DF997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1F22" w:rsidRPr="00BF793B" w14:paraId="58C0F729" w14:textId="77777777" w:rsidTr="00311F22">
        <w:trPr>
          <w:trHeight w:val="1274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DF41C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A4EC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5C7E6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2BE68" w14:textId="42790300" w:rsidR="00311F22" w:rsidRPr="00BF793B" w:rsidRDefault="001F2EC4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FA5A6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2B389" w14:textId="4D8D8996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E6DA1" w14:textId="1D5F0D3C" w:rsidR="00311F22" w:rsidRPr="00BF793B" w:rsidRDefault="001F2EC4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091AD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9209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C243C" w14:textId="33B2F265" w:rsidR="00311F22" w:rsidRPr="00BF793B" w:rsidRDefault="00311F22" w:rsidP="00311F22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участников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мероприятий, направленных на повышение имид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жа предпринимательской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6D7C8" w14:textId="2C4365E4" w:rsidR="00311F22" w:rsidRPr="00BF793B" w:rsidRDefault="00D638D6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</w:tr>
      <w:tr w:rsidR="00311F22" w:rsidRPr="00BF793B" w14:paraId="2654EF10" w14:textId="77777777" w:rsidTr="005D7A40">
        <w:trPr>
          <w:trHeight w:val="70"/>
        </w:trPr>
        <w:tc>
          <w:tcPr>
            <w:tcW w:w="6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F82C8B0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759E7C5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Организация и проведение мероприятий в рамках празднования Дня российского предпринимательства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D569D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90D460" w14:textId="048B898C" w:rsidR="00311F22" w:rsidRPr="00BF793B" w:rsidRDefault="005D7A40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02CC9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2E08F" w14:textId="09323A98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D70A5" w14:textId="6F49DCCD" w:rsidR="00311F22" w:rsidRPr="00BF793B" w:rsidRDefault="005D7A40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7213E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4F030873" w14:textId="6D420B49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«НП «АРП-Северск», Фонд «МКК </w:t>
            </w:r>
            <w:r w:rsidR="00C3029A" w:rsidRPr="00665E61">
              <w:rPr>
                <w:rFonts w:ascii="Times New Roman" w:hAnsi="Times New Roman"/>
                <w:sz w:val="24"/>
                <w:szCs w:val="24"/>
              </w:rPr>
              <w:t>ФРМСП</w:t>
            </w:r>
            <w:r w:rsidR="00C302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7F975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9DF36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1F22" w:rsidRPr="00BF793B" w14:paraId="76090D62" w14:textId="77777777" w:rsidTr="005D7A40">
        <w:trPr>
          <w:trHeight w:val="1898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077D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0159C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9DB48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EE62A5" w14:textId="7B282E4C" w:rsidR="00311F22" w:rsidRPr="00BF793B" w:rsidRDefault="005D7A40" w:rsidP="001F2EC4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1F2EC4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4B6022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3CC80" w14:textId="66FE9BAE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8FD4C" w14:textId="7FA8A9EB" w:rsidR="00311F22" w:rsidRPr="00BF793B" w:rsidRDefault="005D7A40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A52A7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CF39" w14:textId="7777777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78F9A" w14:textId="5F31CF47" w:rsidR="00311F22" w:rsidRPr="00BF793B" w:rsidRDefault="00311F22" w:rsidP="00311F22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участ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ников мероприятий, проводимых в рамках празднования Дня российского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нимательства, чел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CF53E" w14:textId="709C17EC" w:rsidR="00311F22" w:rsidRPr="00BF793B" w:rsidRDefault="00D638D6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1F22" w:rsidRPr="00BF793B" w14:paraId="271665E8" w14:textId="77777777" w:rsidTr="005D7A40">
        <w:trPr>
          <w:trHeight w:val="286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D162C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84A5B" w14:textId="22AD2541" w:rsidR="00311F22" w:rsidRPr="00BF793B" w:rsidRDefault="00311F22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проведение конкурса на звание лучшего субъекта предпринимательской деятельности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983FD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94F5C" w14:textId="15E4E831" w:rsidR="00311F22" w:rsidRPr="00BF793B" w:rsidRDefault="005D7A40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65D14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DAE3F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326288" w14:textId="70F2F125" w:rsidR="00311F22" w:rsidRPr="00BF793B" w:rsidRDefault="005D7A40" w:rsidP="00311F22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AC55C" w14:textId="77777777" w:rsidR="00311F22" w:rsidRPr="00BF793B" w:rsidRDefault="00311F22" w:rsidP="00311F2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23EFA" w14:textId="01DEB787" w:rsidR="00311F22" w:rsidRPr="00BF793B" w:rsidRDefault="00311F22" w:rsidP="00665E6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-ра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ция ЗАТО 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Северск, Ко</w:t>
            </w:r>
            <w:r w:rsidR="005D7A40">
              <w:rPr>
                <w:rFonts w:ascii="Times New Roman" w:hAnsi="Times New Roman"/>
                <w:sz w:val="24"/>
                <w:szCs w:val="24"/>
              </w:rPr>
              <w:t>-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 w:rsidR="005D7A40">
              <w:rPr>
                <w:rFonts w:ascii="Times New Roman" w:hAnsi="Times New Roman"/>
                <w:sz w:val="24"/>
                <w:szCs w:val="24"/>
              </w:rPr>
              <w:t>-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 xml:space="preserve">мического 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6CD86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732D9" w14:textId="77777777" w:rsidR="00311F22" w:rsidRPr="00BF793B" w:rsidRDefault="00311F22" w:rsidP="00311F2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D7A40" w:rsidRPr="00BF793B" w14:paraId="3375354D" w14:textId="77777777" w:rsidTr="005D7A40">
        <w:trPr>
          <w:trHeight w:val="561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3C2A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0EAA8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6E8E0" w14:textId="653838A8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0BBE8" w14:textId="38E26D42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587B9" w14:textId="618649DA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4B93F" w14:textId="77CC17F8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3753C" w14:textId="6BC074E2" w:rsidR="005D7A40" w:rsidRPr="00BF793B" w:rsidRDefault="005D7A40" w:rsidP="005D7A40">
            <w:pPr>
              <w:ind w:lef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456659" w14:textId="5151029A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43F39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A2DD9" w14:textId="33D7D7C3" w:rsidR="005D7A40" w:rsidRPr="00BF793B" w:rsidRDefault="005D7A40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 тов малого и среднего предпринимательства, принявших участие в 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ADA3E4" w14:textId="6A54901B" w:rsidR="005D7A40" w:rsidRPr="00BF793B" w:rsidRDefault="00D638D6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5D7A40" w:rsidRPr="00BF793B" w14:paraId="35D5DAE3" w14:textId="77777777" w:rsidTr="005D7A40">
        <w:trPr>
          <w:trHeight w:val="13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BCF3F" w14:textId="27F3DDE4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A7ACF" w14:textId="5194328B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5FF4A" w14:textId="3D63D99C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F742D" w14:textId="3AA00AB7" w:rsidR="005D7A40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78C854" w14:textId="28C7EE8A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9FA29" w14:textId="1916F8BB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EC0D9" w14:textId="2150D42F" w:rsidR="005D7A40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92962" w14:textId="34E8D608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8BAA" w14:textId="6367CB45" w:rsidR="005D7A40" w:rsidRPr="00BF793B" w:rsidRDefault="005D7A40" w:rsidP="005D7A40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BC449" w14:textId="1FEDF228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9601F5" w14:textId="066FA514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5D7A40" w:rsidRPr="00BF793B" w14:paraId="5FC7C86A" w14:textId="77777777" w:rsidTr="00311F22">
        <w:trPr>
          <w:trHeight w:val="13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4046C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8E62" w14:textId="41C177CB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515B3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E5489" w14:textId="77777777" w:rsidR="005D7A40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FDE3D0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96672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7C12FC" w14:textId="77777777" w:rsidR="005D7A40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F112DB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3613" w14:textId="58337522" w:rsidR="005D7A40" w:rsidRPr="00BF793B" w:rsidRDefault="00665E61" w:rsidP="005D7A4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развития Ад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министрации 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C03A90" w14:textId="2F7C3BD1" w:rsidR="005D7A40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конкурсе на звание лучшего субъекта </w:t>
            </w:r>
            <w:r w:rsidR="005D7A40" w:rsidRPr="00BF793B">
              <w:rPr>
                <w:rFonts w:ascii="Times New Roman" w:hAnsi="Times New Roman"/>
                <w:sz w:val="24"/>
                <w:szCs w:val="24"/>
              </w:rPr>
              <w:t>предпринимательской деятельности,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380FA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D7A40" w:rsidRPr="00BF793B" w14:paraId="1D57AF03" w14:textId="77777777" w:rsidTr="005D7A40">
        <w:trPr>
          <w:trHeight w:val="130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17F340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DB9C84" w14:textId="2405C043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конкурсов, в предпринимательской среде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104B9E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1DA2B" w14:textId="476877FC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B816F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F142B0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818BA" w14:textId="774BBB0D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979A7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54D9E96" w14:textId="77777777" w:rsidR="005D7A40" w:rsidRPr="00BF793B" w:rsidRDefault="005D7A40" w:rsidP="005D7A4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 рация ЗАТО Северск, Комитет эко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номического </w:t>
            </w:r>
          </w:p>
          <w:p w14:paraId="5094AAC0" w14:textId="77777777" w:rsidR="00016609" w:rsidRDefault="005D7A40" w:rsidP="005D7A4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развития Админист</w:t>
            </w:r>
            <w:r w:rsidR="0001660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7BCCC97" w14:textId="065F09C5" w:rsidR="005D7A40" w:rsidRPr="00BF793B" w:rsidRDefault="005D7A40" w:rsidP="00016609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рации ЗАТО Северск, Отдел потре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бительского рынка и защиты прав потребителей Администра-ции ЗАТО Северск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19D4B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BF0F5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5D7A40" w:rsidRPr="00BF793B" w14:paraId="3344B96D" w14:textId="77777777" w:rsidTr="005D7A40">
        <w:trPr>
          <w:trHeight w:val="1851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7E1DA62" w14:textId="726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83C8B4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0B778D5" w14:textId="77777777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right w:val="single" w:sz="4" w:space="0" w:color="auto"/>
            </w:tcBorders>
          </w:tcPr>
          <w:p w14:paraId="79A35C3E" w14:textId="0DCFC881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B16A0B3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7E1FB556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</w:tcPr>
          <w:p w14:paraId="217C9AEE" w14:textId="2F53D8C9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4506B83" w14:textId="77777777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C394C44" w14:textId="026F5CF4" w:rsidR="005D7A40" w:rsidRPr="00BF793B" w:rsidRDefault="005D7A40" w:rsidP="005D7A4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CA715C7" w14:textId="77777777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принявших участие в</w:t>
            </w:r>
          </w:p>
          <w:p w14:paraId="1D2FB814" w14:textId="00FB26D9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профессиональных конкурсах, ед</w:t>
            </w:r>
          </w:p>
        </w:tc>
        <w:tc>
          <w:tcPr>
            <w:tcW w:w="85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4AB595E8" w14:textId="1B3C3908" w:rsidR="005D7A40" w:rsidRPr="00BF793B" w:rsidRDefault="005D7A40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5D7A40" w:rsidRPr="00BF793B" w14:paraId="3B641F96" w14:textId="77777777" w:rsidTr="00665E61">
        <w:trPr>
          <w:trHeight w:val="278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D9AD5" w14:textId="26B6E735" w:rsidR="005D7A40" w:rsidRPr="00BF793B" w:rsidRDefault="005D7A40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393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35C21A" w14:textId="51D0A1DD" w:rsidR="005D7A40" w:rsidRPr="00BF793B" w:rsidRDefault="005D7A40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665E61" w:rsidRPr="00BF793B" w14:paraId="6DE02A9B" w14:textId="77777777" w:rsidTr="0097222F">
        <w:trPr>
          <w:trHeight w:val="287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DBE59D" w14:textId="1939F622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897FD4" w14:textId="77777777" w:rsidR="00665E61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314562C8" w14:textId="30B4CD8B" w:rsidR="00665E61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Формирование доброжелательного отношения в обществе к предпринимательской деятельности, деятель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ности органов местного самоуправления по ее поддержке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2C048463" w14:textId="4DEB6F44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7A753" w14:textId="1E9AF11A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B016D" w14:textId="007FA26B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2B07B" w14:textId="2380A7B5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91827" w14:textId="19AE904A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07639" w14:textId="1BC1AF51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2B51" w14:textId="7855E7D8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AE9F" w14:textId="072699BA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Админист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 ЗАТО Северск»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DEEB1" w14:textId="514AC926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C97A" w14:textId="3D13A5D9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665E61" w:rsidRPr="00BF793B" w14:paraId="25371F82" w14:textId="77777777" w:rsidTr="0097222F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8B57B6" w14:textId="77777777" w:rsidR="00665E61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B09A23" w14:textId="77777777" w:rsidR="00665E61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61352" w14:textId="32377CB9" w:rsidR="00665E61" w:rsidRPr="00BF793B" w:rsidRDefault="00665E61" w:rsidP="005D7A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F00C21" w14:textId="609EAA94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0E1193" w14:textId="633F491F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50819" w14:textId="0DE50F32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D47CCE" w14:textId="706F6A80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49686" w14:textId="24C72F1C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CF422E" w14:textId="77777777" w:rsidR="00665E61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AE50F" w14:textId="08B3C97F" w:rsidR="00665E61" w:rsidRPr="00BF793B" w:rsidRDefault="00665E61" w:rsidP="005D7A40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участ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ников мероприятий, направленных на повышение имиджа предпринимательской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A23E27" w14:textId="4DA86B37" w:rsidR="00665E61" w:rsidRPr="00BF793B" w:rsidRDefault="00665E61" w:rsidP="005D7A4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175</w:t>
            </w:r>
          </w:p>
        </w:tc>
      </w:tr>
      <w:tr w:rsidR="00665E61" w:rsidRPr="00BF793B" w14:paraId="20F38C14" w14:textId="77777777" w:rsidTr="0097222F">
        <w:trPr>
          <w:trHeight w:val="136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D7FA0" w14:textId="77777777" w:rsidR="00665E61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E9EC" w14:textId="77777777" w:rsidR="00665E61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09E9" w14:textId="0F3E07DE" w:rsidR="00665E61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D6D6" w14:textId="59C0830C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28325" w14:textId="4970546D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ED25" w14:textId="7563B71B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F81F4" w14:textId="0D747B07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3B7F" w14:textId="48A06487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C200C" w14:textId="77777777" w:rsidR="00665E61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4CF2" w14:textId="12524646" w:rsidR="00665E61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AA1506">
              <w:rPr>
                <w:rFonts w:ascii="Times New Roman" w:hAnsi="Times New Roman"/>
                <w:sz w:val="24"/>
                <w:szCs w:val="24"/>
              </w:rPr>
              <w:t>1. Количество участ-ников мероприятий, направленных на по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2988F" w14:textId="795EB8C1" w:rsidR="00665E61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65E61" w:rsidRPr="00BF793B" w14:paraId="6BB78DA5" w14:textId="77777777" w:rsidTr="00665E61">
        <w:trPr>
          <w:trHeight w:val="136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2F6E" w14:textId="1C4231A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40DE" w14:textId="32779442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3713" w14:textId="307F7CFC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B71B" w14:textId="25EA98F1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67387" w14:textId="33FA1906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F162" w14:textId="1C9ED79B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B39A8" w14:textId="14C21E08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C1F1" w14:textId="7606C406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0135" w14:textId="7C9B1BB1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B331C" w14:textId="6582411F" w:rsidR="00665E61" w:rsidRPr="00AA1506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47F61" w14:textId="51092AC9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65E61" w:rsidRPr="00BF793B" w14:paraId="04398230" w14:textId="77777777" w:rsidTr="00665E61">
        <w:trPr>
          <w:trHeight w:val="141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A8983B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E4FF74" w14:textId="1F0F83F0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8CDD1" w14:textId="1E0015D1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CD278" w14:textId="221BC2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3360F" w14:textId="207776F8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DCFF1" w14:textId="4DBB2B43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F1902" w14:textId="263155F4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F2E00" w14:textId="0DF5B51A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4B2C2" w14:textId="464675BB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A8096" w14:textId="55860A9F" w:rsidR="00665E61" w:rsidRPr="00AA1506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AA1506">
              <w:rPr>
                <w:rFonts w:ascii="Times New Roman" w:hAnsi="Times New Roman"/>
                <w:sz w:val="24"/>
                <w:szCs w:val="24"/>
              </w:rPr>
              <w:t>ышение имиджа пред</w:t>
            </w:r>
            <w:r>
              <w:rPr>
                <w:rFonts w:ascii="Times New Roman" w:hAnsi="Times New Roman"/>
                <w:sz w:val="24"/>
                <w:szCs w:val="24"/>
              </w:rPr>
              <w:t>принимательской деятельности, ед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3D89C" w14:textId="6F0FF5DD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5E61" w:rsidRPr="00BF793B" w14:paraId="7DE46E8A" w14:textId="77777777" w:rsidTr="005D7A40">
        <w:trPr>
          <w:trHeight w:val="157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81D8B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481F" w14:textId="275C2473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D592F2" w14:textId="560D20DE" w:rsidR="00665E61" w:rsidRPr="00BF793B" w:rsidRDefault="00665E61" w:rsidP="00665E6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7324E7" w14:textId="41E2AF56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BADB2" w14:textId="306D4D63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23888F" w14:textId="6C3E8BF4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AE2BE" w14:textId="368C0A4D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19522F" w14:textId="3573ECC9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DA00" w14:textId="571275A3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1EE77" w14:textId="1B968BD6" w:rsidR="00665E61" w:rsidRPr="00AA1506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1. Количество участ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BF793B">
              <w:rPr>
                <w:rFonts w:ascii="Times New Roman" w:hAnsi="Times New Roman"/>
                <w:sz w:val="24"/>
                <w:szCs w:val="24"/>
              </w:rPr>
              <w:t xml:space="preserve">ников мероприятий, направленных на повышение имиджа предпринимательской деятельности, </w:t>
            </w:r>
            <w:r>
              <w:rPr>
                <w:rFonts w:ascii="Times New Roman" w:hAnsi="Times New Roman"/>
                <w:sz w:val="24"/>
                <w:szCs w:val="24"/>
              </w:rPr>
              <w:t>ед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C63B7A" w14:textId="797F4E2E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665E61" w:rsidRPr="00BF793B" w14:paraId="32588B85" w14:textId="77777777" w:rsidTr="005D7A40">
        <w:trPr>
          <w:trHeight w:val="315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5D418B0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4C3D83A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AFD10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DB4067" w14:textId="56668D6E" w:rsidR="00665E61" w:rsidRPr="00BF793B" w:rsidRDefault="00665E61" w:rsidP="00665E61">
            <w:pPr>
              <w:ind w:left="-57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1 533,85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29758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B4E26A" w14:textId="15A19E73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EAF03" w14:textId="4375A6CD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1 483,85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CC9E6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F8A6528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5778E3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56FA2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65E61" w:rsidRPr="00BF793B" w14:paraId="0847AE2D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ED35ED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A78F2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ED06E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ED0D1" w14:textId="4B688F58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DDF5A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DE8299" w14:textId="74485434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44E7A6" w14:textId="66AB5980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78A65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051C48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1ADCF6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B84F0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65E61" w:rsidRPr="00BF793B" w14:paraId="50E66AF6" w14:textId="77777777" w:rsidTr="00E6787A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F1B6A9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F941B8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AFEE4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F162DF" w14:textId="054FEFB3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ACA06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506D3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37A6F" w14:textId="56957B89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757,02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CCD7E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D41417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3B4D7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D579A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65E61" w:rsidRPr="00BF793B" w14:paraId="564D9A8F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A24C2A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50B736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913ED4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2404EF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E2E54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A3F667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09581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4364D" w14:textId="77777777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0409E8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CCC45" w14:textId="77777777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53561" w14:textId="7AC2ED09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793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665E61" w:rsidRPr="00BF793B" w14:paraId="04A290C6" w14:textId="77777777" w:rsidTr="005D7A40">
        <w:trPr>
          <w:trHeight w:val="315"/>
        </w:trPr>
        <w:tc>
          <w:tcPr>
            <w:tcW w:w="6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513F0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AC4FD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3FFD8" w14:textId="750DF199" w:rsidR="00665E61" w:rsidRPr="00BF793B" w:rsidRDefault="00665E61" w:rsidP="00665E6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период)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FAC475" w14:textId="32FA66DB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4F7ED0" w14:textId="4B48A52B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0E840" w14:textId="3CF532A5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AAE4D" w14:textId="25A4BD7C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D8BA6" w14:textId="3C05F3D9" w:rsidR="00665E61" w:rsidRPr="00BF793B" w:rsidRDefault="00665E61" w:rsidP="00665E6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4AAD" w14:textId="77777777" w:rsidR="00665E61" w:rsidRPr="00BF793B" w:rsidRDefault="00665E61" w:rsidP="00665E6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4B3DA" w14:textId="45B0215E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048656" w14:textId="38F71A91" w:rsidR="00665E61" w:rsidRPr="00BF793B" w:rsidRDefault="00665E61" w:rsidP="00665E6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Х»</w:t>
            </w:r>
          </w:p>
        </w:tc>
      </w:tr>
    </w:tbl>
    <w:p w14:paraId="04EA9C77" w14:textId="77777777" w:rsidR="00332495" w:rsidRPr="00BF793B" w:rsidRDefault="00332495" w:rsidP="000C4193">
      <w:pPr>
        <w:widowControl w:val="0"/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14:paraId="37814664" w14:textId="77777777" w:rsidR="00107502" w:rsidRPr="00BF793B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color w:val="FF0000"/>
          <w:sz w:val="24"/>
          <w:szCs w:val="24"/>
        </w:rPr>
        <w:sectPr w:rsidR="00107502" w:rsidRPr="00BF793B" w:rsidSect="00B67DC0">
          <w:headerReference w:type="default" r:id="rId16"/>
          <w:footerReference w:type="default" r:id="rId17"/>
          <w:pgSz w:w="16838" w:h="11906" w:orient="landscape" w:code="9"/>
          <w:pgMar w:top="1701" w:right="1134" w:bottom="567" w:left="1134" w:header="624" w:footer="454" w:gutter="0"/>
          <w:pgNumType w:start="1"/>
          <w:cols w:space="720"/>
          <w:noEndnote/>
          <w:titlePg/>
          <w:docGrid w:linePitch="272"/>
        </w:sectPr>
      </w:pPr>
    </w:p>
    <w:p w14:paraId="51FA9561" w14:textId="60EB5212" w:rsidR="0014631F" w:rsidRPr="00C27051" w:rsidRDefault="0014631F" w:rsidP="0014631F">
      <w:pPr>
        <w:ind w:firstLine="10632"/>
        <w:rPr>
          <w:sz w:val="24"/>
          <w:szCs w:val="24"/>
        </w:rPr>
      </w:pPr>
      <w:bookmarkStart w:id="2" w:name="Par9314"/>
      <w:bookmarkEnd w:id="2"/>
      <w:r w:rsidRPr="00C27051">
        <w:rPr>
          <w:sz w:val="24"/>
          <w:szCs w:val="24"/>
        </w:rPr>
        <w:lastRenderedPageBreak/>
        <w:t xml:space="preserve">Приложение </w:t>
      </w:r>
      <w:r>
        <w:rPr>
          <w:sz w:val="24"/>
          <w:szCs w:val="24"/>
        </w:rPr>
        <w:t>1</w:t>
      </w:r>
      <w:r w:rsidR="006241C1">
        <w:rPr>
          <w:sz w:val="24"/>
          <w:szCs w:val="24"/>
        </w:rPr>
        <w:t>4</w:t>
      </w:r>
    </w:p>
    <w:p w14:paraId="1541867A" w14:textId="77777777" w:rsidR="0014631F" w:rsidRPr="00C27051" w:rsidRDefault="0014631F" w:rsidP="0014631F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t xml:space="preserve">к постановлению </w:t>
      </w:r>
    </w:p>
    <w:p w14:paraId="0DD0C0CD" w14:textId="77777777" w:rsidR="0014631F" w:rsidRPr="00C27051" w:rsidRDefault="0014631F" w:rsidP="0014631F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t xml:space="preserve">Администрации ЗАТО Северск  </w:t>
      </w:r>
    </w:p>
    <w:p w14:paraId="006E92DB" w14:textId="2E883EE2" w:rsidR="00476BC7" w:rsidRPr="00C27CC7" w:rsidRDefault="00476BC7" w:rsidP="00476BC7">
      <w:pPr>
        <w:ind w:firstLine="10632"/>
        <w:rPr>
          <w:sz w:val="24"/>
          <w:szCs w:val="24"/>
        </w:rPr>
      </w:pPr>
      <w:r w:rsidRPr="00C27051">
        <w:rPr>
          <w:sz w:val="24"/>
          <w:szCs w:val="24"/>
        </w:rPr>
        <w:t>от___</w:t>
      </w:r>
      <w:r>
        <w:rPr>
          <w:sz w:val="24"/>
          <w:szCs w:val="24"/>
        </w:rPr>
        <w:t>11.02.2026</w:t>
      </w:r>
      <w:r w:rsidRPr="00C27051">
        <w:rPr>
          <w:sz w:val="24"/>
          <w:szCs w:val="24"/>
        </w:rPr>
        <w:t xml:space="preserve">__ № </w:t>
      </w:r>
      <w:r>
        <w:rPr>
          <w:sz w:val="24"/>
          <w:szCs w:val="24"/>
        </w:rPr>
        <w:t>_</w:t>
      </w:r>
      <w:r w:rsidRPr="00C27051">
        <w:rPr>
          <w:sz w:val="24"/>
          <w:szCs w:val="24"/>
        </w:rPr>
        <w:t>_</w:t>
      </w:r>
      <w:r>
        <w:rPr>
          <w:sz w:val="24"/>
          <w:szCs w:val="24"/>
        </w:rPr>
        <w:t>244-па</w:t>
      </w:r>
      <w:r w:rsidRPr="00C27051">
        <w:rPr>
          <w:sz w:val="24"/>
          <w:szCs w:val="24"/>
        </w:rPr>
        <w:t>__</w:t>
      </w:r>
    </w:p>
    <w:p w14:paraId="06B7736B" w14:textId="77777777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383E01C3" w14:textId="04FDD7D8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  <w:r>
        <w:rPr>
          <w:rFonts w:ascii="Times New Roman" w:hAnsi="Times New Roman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BD1B36" wp14:editId="27648EA4">
                <wp:simplePos x="0" y="0"/>
                <wp:positionH relativeFrom="margin">
                  <wp:align>right</wp:align>
                </wp:positionH>
                <wp:positionV relativeFrom="paragraph">
                  <wp:posOffset>5715</wp:posOffset>
                </wp:positionV>
                <wp:extent cx="2524125" cy="971550"/>
                <wp:effectExtent l="0" t="0" r="9525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4125" cy="971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D0D140" w14:textId="5011A2A5" w:rsidR="00494E38" w:rsidRPr="00061E83" w:rsidRDefault="00494E38" w:rsidP="00061E83">
                            <w:pPr>
                              <w:widowControl w:val="0"/>
                              <w:autoSpaceDE w:val="0"/>
                              <w:autoSpaceDN w:val="0"/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  <w:t>«</w:t>
                            </w:r>
                            <w:r w:rsidRPr="00061E83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  <w:t>Приложение 4</w:t>
                            </w:r>
                          </w:p>
                          <w:p w14:paraId="57C10271" w14:textId="77777777" w:rsidR="00494E38" w:rsidRDefault="00494E38" w:rsidP="00061E8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61E83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к муниципальной программе «Развитие предпринимательства </w:t>
                            </w:r>
                          </w:p>
                          <w:p w14:paraId="56F75ED0" w14:textId="2287933A" w:rsidR="00494E38" w:rsidRPr="00061E83" w:rsidRDefault="00494E38" w:rsidP="00061E83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rPr>
                                <w:rFonts w:ascii="Times New Roman" w:hAnsi="Times New Roman"/>
                                <w:bCs/>
                                <w:color w:val="000000" w:themeColor="text1"/>
                                <w:sz w:val="24"/>
                                <w:szCs w:val="24"/>
                                <w:highlight w:val="yellow"/>
                              </w:rPr>
                            </w:pPr>
                            <w:r w:rsidRPr="00061E83">
                              <w:rPr>
                                <w:rFonts w:ascii="Times New Roman" w:hAnsi="Times New Roman"/>
                                <w:color w:val="000000" w:themeColor="text1"/>
                                <w:sz w:val="24"/>
                                <w:szCs w:val="24"/>
                              </w:rPr>
                              <w:t>в ЗАТО Северск» на 2025 - 2027 годы</w:t>
                            </w:r>
                          </w:p>
                          <w:p w14:paraId="4049BE00" w14:textId="2D513328" w:rsidR="00494E38" w:rsidRPr="00061E83" w:rsidRDefault="00494E38" w:rsidP="00061E83">
                            <w:pPr>
                              <w:autoSpaceDE w:val="0"/>
                              <w:autoSpaceDN w:val="0"/>
                              <w:adjustRightInd w:val="0"/>
                              <w:spacing w:after="160" w:line="259" w:lineRule="auto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  <w:p w14:paraId="2D1CE194" w14:textId="77777777" w:rsidR="00494E38" w:rsidRDefault="00494E38" w:rsidP="00061E8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BD1B36" id="Прямоугольник 1" o:spid="_x0000_s1027" style="position:absolute;left:0;text-align:left;margin-left:147.55pt;margin-top:.45pt;width:198.75pt;height:76.5pt;z-index:2516715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" fillcolor="white [3212]" stroked="f" strokeweight="1pt">
                <v:textbox>
                  <w:txbxContent>
                    <w:p w14:paraId="63D0D140" w14:textId="5011A2A5" w:rsidR="00494E38" w:rsidRPr="00061E83" w:rsidRDefault="00494E38" w:rsidP="00061E83">
                      <w:pPr>
                        <w:widowControl w:val="0"/>
                        <w:autoSpaceDE w:val="0"/>
                        <w:autoSpaceDN w:val="0"/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>«</w:t>
                      </w:r>
                      <w:r w:rsidRPr="00061E83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>Приложение 4</w:t>
                      </w:r>
                    </w:p>
                    <w:p w14:paraId="57C10271" w14:textId="77777777" w:rsidR="00494E38" w:rsidRDefault="00494E38" w:rsidP="00061E8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</w:pPr>
                      <w:r w:rsidRPr="00061E83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 xml:space="preserve">к муниципальной программе «Развитие предпринимательства </w:t>
                      </w:r>
                    </w:p>
                    <w:p w14:paraId="56F75ED0" w14:textId="2287933A" w:rsidR="00494E38" w:rsidRPr="00061E83" w:rsidRDefault="00494E38" w:rsidP="00061E83">
                      <w:pPr>
                        <w:widowControl w:val="0"/>
                        <w:autoSpaceDE w:val="0"/>
                        <w:autoSpaceDN w:val="0"/>
                        <w:adjustRightInd w:val="0"/>
                        <w:rPr>
                          <w:rFonts w:ascii="Times New Roman" w:hAnsi="Times New Roman"/>
                          <w:bCs/>
                          <w:color w:val="000000" w:themeColor="text1"/>
                          <w:sz w:val="24"/>
                          <w:szCs w:val="24"/>
                          <w:highlight w:val="yellow"/>
                        </w:rPr>
                      </w:pPr>
                      <w:proofErr w:type="gramStart"/>
                      <w:r w:rsidRPr="00061E83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>в</w:t>
                      </w:r>
                      <w:proofErr w:type="gramEnd"/>
                      <w:r w:rsidRPr="00061E83">
                        <w:rPr>
                          <w:rFonts w:ascii="Times New Roman" w:hAnsi="Times New Roman"/>
                          <w:color w:val="000000" w:themeColor="text1"/>
                          <w:sz w:val="24"/>
                          <w:szCs w:val="24"/>
                        </w:rPr>
                        <w:t xml:space="preserve"> ЗАТО Северск» на 2025 - 2027 годы</w:t>
                      </w:r>
                    </w:p>
                    <w:p w14:paraId="4049BE00" w14:textId="2D513328" w:rsidR="00494E38" w:rsidRPr="00061E83" w:rsidRDefault="00494E38" w:rsidP="00061E83">
                      <w:pPr>
                        <w:autoSpaceDE w:val="0"/>
                        <w:autoSpaceDN w:val="0"/>
                        <w:adjustRightInd w:val="0"/>
                        <w:spacing w:after="160" w:line="259" w:lineRule="auto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  <w:p w14:paraId="2D1CE194" w14:textId="77777777" w:rsidR="00494E38" w:rsidRDefault="00494E38" w:rsidP="00061E83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DD6790C" w14:textId="4B8D40DA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44D966D3" w14:textId="77777777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6A3C8330" w14:textId="77777777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2E81AB92" w14:textId="77777777" w:rsidR="00061E83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634A8358" w14:textId="77777777" w:rsidR="00061E83" w:rsidRPr="006A0D3A" w:rsidRDefault="00061E83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  <w:highlight w:val="yellow"/>
        </w:rPr>
      </w:pPr>
    </w:p>
    <w:p w14:paraId="1740C462" w14:textId="3CA820B7" w:rsidR="00107502" w:rsidRPr="00E43898" w:rsidRDefault="00107502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43898">
        <w:rPr>
          <w:rFonts w:ascii="Times New Roman" w:hAnsi="Times New Roman"/>
          <w:bCs/>
          <w:sz w:val="24"/>
          <w:szCs w:val="24"/>
        </w:rPr>
        <w:t>ОБЩАЯ ПОТРЕБНОСТЬ</w:t>
      </w:r>
    </w:p>
    <w:p w14:paraId="2ABAB2A7" w14:textId="77777777" w:rsidR="00107502" w:rsidRPr="00E43898" w:rsidRDefault="008C1287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43898">
        <w:rPr>
          <w:rFonts w:ascii="Times New Roman" w:hAnsi="Times New Roman"/>
          <w:bCs/>
          <w:sz w:val="24"/>
          <w:szCs w:val="24"/>
        </w:rPr>
        <w:t xml:space="preserve">в ресурсном обеспечении реализации муниципальной программы </w:t>
      </w:r>
      <w:r w:rsidR="009F7515" w:rsidRPr="00E43898">
        <w:rPr>
          <w:rFonts w:ascii="Times New Roman" w:hAnsi="Times New Roman"/>
          <w:bCs/>
          <w:sz w:val="24"/>
          <w:szCs w:val="24"/>
        </w:rPr>
        <w:t>«</w:t>
      </w:r>
      <w:r w:rsidRPr="00E43898">
        <w:rPr>
          <w:rFonts w:ascii="Times New Roman" w:hAnsi="Times New Roman"/>
          <w:bCs/>
          <w:sz w:val="24"/>
          <w:szCs w:val="24"/>
        </w:rPr>
        <w:t>Развитие предпринимательства в ЗАТО Северск</w:t>
      </w:r>
      <w:r w:rsidR="009F7515" w:rsidRPr="00E43898">
        <w:rPr>
          <w:rFonts w:ascii="Times New Roman" w:hAnsi="Times New Roman"/>
          <w:bCs/>
          <w:sz w:val="24"/>
          <w:szCs w:val="24"/>
        </w:rPr>
        <w:t>»</w:t>
      </w:r>
      <w:r w:rsidRPr="00E43898">
        <w:rPr>
          <w:rFonts w:ascii="Times New Roman" w:hAnsi="Times New Roman"/>
          <w:bCs/>
          <w:sz w:val="24"/>
          <w:szCs w:val="24"/>
        </w:rPr>
        <w:t>, включая</w:t>
      </w:r>
    </w:p>
    <w:p w14:paraId="57647C58" w14:textId="77777777" w:rsidR="00107502" w:rsidRPr="00E43898" w:rsidRDefault="008C1287" w:rsidP="0010750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E43898">
        <w:rPr>
          <w:rFonts w:ascii="Times New Roman" w:hAnsi="Times New Roman"/>
          <w:bCs/>
          <w:sz w:val="24"/>
          <w:szCs w:val="24"/>
        </w:rPr>
        <w:t>прогнозную оценку</w:t>
      </w:r>
    </w:p>
    <w:p w14:paraId="45032757" w14:textId="77777777" w:rsidR="00107502" w:rsidRPr="00E43898" w:rsidRDefault="00107502" w:rsidP="00107502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14907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704"/>
        <w:gridCol w:w="2693"/>
        <w:gridCol w:w="878"/>
        <w:gridCol w:w="1419"/>
        <w:gridCol w:w="821"/>
        <w:gridCol w:w="1164"/>
        <w:gridCol w:w="1176"/>
        <w:gridCol w:w="960"/>
        <w:gridCol w:w="1560"/>
        <w:gridCol w:w="2682"/>
        <w:gridCol w:w="850"/>
      </w:tblGrid>
      <w:tr w:rsidR="009F7515" w:rsidRPr="00E43898" w14:paraId="5A43304C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9199C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849D0" w14:textId="555153B0" w:rsidR="009F7515" w:rsidRPr="00E43898" w:rsidRDefault="00E43898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Наименования подпрограммы, задачи подпрограммы, структурного элемента, мероприятия приоритетного проекта муниципальной программы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4B017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4420A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Объем финансиро-вания, тыс. руб.</w:t>
            </w:r>
          </w:p>
        </w:tc>
        <w:tc>
          <w:tcPr>
            <w:tcW w:w="412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651C0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5AFD9B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3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FE865" w14:textId="29263956" w:rsidR="009F7515" w:rsidRPr="00E43898" w:rsidRDefault="00E43898" w:rsidP="006432E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Показатели конечного результата структурного элемента по годам реализации</w:t>
            </w:r>
          </w:p>
        </w:tc>
      </w:tr>
      <w:tr w:rsidR="009F7515" w:rsidRPr="00E43898" w14:paraId="307663B9" w14:textId="77777777" w:rsidTr="006432E4">
        <w:trPr>
          <w:trHeight w:val="94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0C9FF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2152D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33B83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ED419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BB62D" w14:textId="77777777" w:rsidR="009F7515" w:rsidRPr="00E43898" w:rsidRDefault="009F7515" w:rsidP="00061E83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феде-раль- ного бюд-жета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88FD3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област-ного бюд-жета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2635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9408C" w14:textId="6B933B6C" w:rsidR="009F7515" w:rsidRPr="00E43898" w:rsidRDefault="00061E83" w:rsidP="006432E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вне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="009F7515" w:rsidRPr="00E43898">
              <w:rPr>
                <w:rFonts w:ascii="Times New Roman" w:hAnsi="Times New Roman"/>
                <w:sz w:val="24"/>
                <w:szCs w:val="24"/>
              </w:rPr>
              <w:t>бюд- жетных источ-ников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DE2B8" w14:textId="77777777" w:rsidR="009F7515" w:rsidRPr="00E43898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F9EF6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20F6C" w14:textId="77777777" w:rsidR="009F7515" w:rsidRPr="00E43898" w:rsidRDefault="009F7515" w:rsidP="006432E4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значе-ния по годам реали-зации</w:t>
            </w:r>
          </w:p>
        </w:tc>
      </w:tr>
      <w:tr w:rsidR="009F7515" w:rsidRPr="006A0D3A" w14:paraId="2C43651C" w14:textId="77777777" w:rsidTr="006432E4">
        <w:trPr>
          <w:trHeight w:val="11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C809B" w14:textId="4C9853FE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E9053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3AE1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9D449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D5FF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BA3E8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BAFF5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A1814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A9B7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38A2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7EFC" w14:textId="77777777" w:rsidR="009F7515" w:rsidRPr="00E43898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4389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9F7515" w:rsidRPr="006A0D3A" w14:paraId="554E3017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ABBAA" w14:textId="77777777" w:rsidR="009F7515" w:rsidRPr="001D1A9F" w:rsidRDefault="009F7515" w:rsidP="009F7515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Подпрограмма 1 «Развитие эффективной инфраструктуры поддержки предпринимательства в ЗАТО Северск» Программы</w:t>
            </w:r>
          </w:p>
        </w:tc>
      </w:tr>
      <w:tr w:rsidR="009F7515" w:rsidRPr="006A0D3A" w14:paraId="0635AE82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7B933" w14:textId="77777777" w:rsidR="009F7515" w:rsidRPr="001D1A9F" w:rsidRDefault="009F7515" w:rsidP="009F751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8A102" w14:textId="77777777" w:rsidR="009F7515" w:rsidRPr="001D1A9F" w:rsidRDefault="009F7515" w:rsidP="00521A68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Задача 1 «Обеспечение </w:t>
            </w:r>
            <w:r w:rsidR="00521A68" w:rsidRPr="001D1A9F">
              <w:rPr>
                <w:rFonts w:ascii="Times New Roman" w:hAnsi="Times New Roman"/>
                <w:sz w:val="24"/>
                <w:szCs w:val="24"/>
              </w:rPr>
              <w:t xml:space="preserve">текущей деятельности инфраструктуры </w:t>
            </w:r>
            <w:r w:rsidR="00EF3EFE" w:rsidRPr="001D1A9F">
              <w:rPr>
                <w:rFonts w:ascii="Times New Roman" w:hAnsi="Times New Roman"/>
                <w:sz w:val="24"/>
                <w:szCs w:val="24"/>
              </w:rPr>
              <w:t>поддержки малого и среднего предпринимательства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» подпрограммы 1</w:t>
            </w:r>
          </w:p>
        </w:tc>
      </w:tr>
      <w:tr w:rsidR="00844CFB" w:rsidRPr="006A0D3A" w14:paraId="42887C20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7077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B6AC3" w14:textId="5390EAE3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 суб-сидий на текущую дея- тельность инфраструк-туры поддержки малого и среднего предприни-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B7309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902F3" w14:textId="1642816B" w:rsidR="00844CFB" w:rsidRPr="001D1A9F" w:rsidRDefault="00F50422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30695" w14:textId="43FA8A88" w:rsidR="00844CFB" w:rsidRPr="001D1A9F" w:rsidRDefault="00844CFB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067F6" w14:textId="5029756B" w:rsidR="00844CFB" w:rsidRPr="001D1A9F" w:rsidRDefault="00F50422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0F613" w14:textId="559C807C" w:rsidR="00844CFB" w:rsidRPr="001D1A9F" w:rsidRDefault="00F50422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D0919" w14:textId="77777777" w:rsidR="00844CFB" w:rsidRPr="001D1A9F" w:rsidRDefault="00844CFB" w:rsidP="00DA09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2E7E2" w14:textId="49AF4928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 Северск», Фонд «МКК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46C734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50AB3" w14:textId="77777777" w:rsidR="00844CFB" w:rsidRPr="001D1A9F" w:rsidRDefault="00844CFB" w:rsidP="00DA094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3A59FB30" w14:textId="77777777" w:rsidTr="006432E4">
        <w:trPr>
          <w:trHeight w:val="84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DDB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3A47B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C9D016" w14:textId="50AC522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0A7D2" w14:textId="39FE11B6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2F63C" w14:textId="7708942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5D3890" w14:textId="0EDCD60C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4F9AD7" w14:textId="14376135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F42297" w14:textId="79D6C172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FD7B1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27D2A" w14:textId="6E87BD83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</w:t>
            </w:r>
            <w:r w:rsidR="006432E4">
              <w:rPr>
                <w:rFonts w:ascii="Times New Roman" w:hAnsi="Times New Roman"/>
                <w:sz w:val="24"/>
                <w:szCs w:val="24"/>
              </w:rPr>
              <w:t>него предпринимательства, воспользо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вавш</w:t>
            </w:r>
            <w:r w:rsidR="006432E4">
              <w:rPr>
                <w:rFonts w:ascii="Times New Roman" w:hAnsi="Times New Roman"/>
                <w:sz w:val="24"/>
                <w:szCs w:val="24"/>
              </w:rPr>
              <w:t>ихся услугами организаций инфра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структуры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688241" w14:textId="335EF076" w:rsidR="00844CFB" w:rsidRPr="001D1A9F" w:rsidRDefault="00D638D6" w:rsidP="0035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  <w:r w:rsidR="0035554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44CFB" w:rsidRPr="006A0D3A" w14:paraId="2977ACD1" w14:textId="77777777" w:rsidTr="006432E4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5B965" w14:textId="6F2D9A6D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B641B7" w14:textId="438A32E5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E425" w14:textId="27CF593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4310A" w14:textId="589EDE56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1F0E" w14:textId="61C46208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2E6F" w14:textId="45F1B01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023B4" w14:textId="63FE0EE4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67FE5" w14:textId="248E302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651CF3" w14:textId="7DDADEAC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48F49" w14:textId="509D72C1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CAD9" w14:textId="43484322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227675B4" w14:textId="77777777" w:rsidTr="006432E4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D1F10B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9A0435" w14:textId="47F8E47F" w:rsidR="00844CFB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мательства</w:t>
            </w:r>
            <w:r w:rsidR="00B87933"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  <w:p w14:paraId="0E18F3AA" w14:textId="5AE10B63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6ADD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A3A2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67B9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A1760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786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8F3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94E042" w14:textId="7B857390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356C" w14:textId="4D4EC223" w:rsidR="00844CFB" w:rsidRPr="001D1A9F" w:rsidRDefault="00844CFB" w:rsidP="0097222F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поддер</w:t>
            </w:r>
            <w:r w:rsidR="006432E4">
              <w:rPr>
                <w:rFonts w:ascii="Times New Roman" w:hAnsi="Times New Roman"/>
                <w:sz w:val="24"/>
                <w:szCs w:val="24"/>
              </w:rPr>
              <w:t>жки субъектов мало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A323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CFB" w:rsidRPr="006A0D3A" w14:paraId="3DC5D3F4" w14:textId="77777777" w:rsidTr="006432E4">
        <w:trPr>
          <w:trHeight w:val="2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0ECC3B" w14:textId="361C45DF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154529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Развитие и обеспечение</w:t>
            </w:r>
          </w:p>
          <w:p w14:paraId="35BDD6F0" w14:textId="400B2D7B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деятельности муници-пального центра под-держки предпринима-тельства Ассоциации «Некоммерческое партнерство «Агентст-во развития предприни-мательства-Северск»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B976B" w14:textId="78713A1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C2BB" w14:textId="39342456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75820" w14:textId="2C55867E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C9573" w14:textId="07B45E8F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E1DBD" w14:textId="5E3F1FD9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C802" w14:textId="762EEB1F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613781" w14:textId="77777777" w:rsidR="00016609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016609"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0C0C13C" w14:textId="4CB68B3A" w:rsidR="00844CFB" w:rsidRPr="001D1A9F" w:rsidRDefault="00844CFB" w:rsidP="00016609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1B95D" w14:textId="46150D09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2930" w14:textId="30A1EFA2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4FAD687B" w14:textId="77777777" w:rsidTr="006432E4">
        <w:trPr>
          <w:trHeight w:val="247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A97312A" w14:textId="799B22E1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5460CC5" w14:textId="2CACB7D6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</w:tcPr>
          <w:p w14:paraId="2B64CCB7" w14:textId="20F5EF1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</w:tcPr>
          <w:p w14:paraId="550E5894" w14:textId="2062C1DF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600,28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</w:tcPr>
          <w:p w14:paraId="22690647" w14:textId="1C390D46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</w:tcPr>
          <w:p w14:paraId="32228379" w14:textId="2D9C3F8F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</w:tcPr>
          <w:p w14:paraId="711A7CD7" w14:textId="36B5ABF0" w:rsidR="00844CFB" w:rsidRPr="001D1A9F" w:rsidRDefault="00F50422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200,28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</w:tcPr>
          <w:p w14:paraId="203433AD" w14:textId="50F6CAA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DAF3929" w14:textId="6602A673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</w:tcPr>
          <w:p w14:paraId="16308E0C" w14:textId="1208098A" w:rsidR="00844CFB" w:rsidRPr="001D1A9F" w:rsidRDefault="00844CFB" w:rsidP="00016609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восполь-зовавшихся услугами муниципального центра поддержки предпринимательства,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5FC62605" w14:textId="2CB84D91" w:rsidR="00844CFB" w:rsidRPr="001D1A9F" w:rsidRDefault="00D638D6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280</w:t>
            </w:r>
          </w:p>
        </w:tc>
      </w:tr>
      <w:tr w:rsidR="00844CFB" w:rsidRPr="006A0D3A" w14:paraId="6D6908AD" w14:textId="77777777" w:rsidTr="0014631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F5F1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FBDB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Развитие и обеспечение деятельности бизнес-инкубатора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EC0F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DC49B" w14:textId="0932D374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2 380,46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5856" w14:textId="1EBA4963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58F9D" w14:textId="346796AB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2 080,46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78F7" w14:textId="050BF69E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46A2F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A475E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A0C721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3F8B6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7A1609F5" w14:textId="77777777" w:rsidTr="0014631F">
        <w:trPr>
          <w:trHeight w:val="284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EB548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733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A83D0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9330" w14:textId="224E93E5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2 380,46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E5D00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8432" w14:textId="7F136DF9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2 080,46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638AC" w14:textId="3700AC5E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8F566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B3EDF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7AB61" w14:textId="14BBDC40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действую</w:t>
            </w:r>
            <w:r w:rsidR="006432E4">
              <w:rPr>
                <w:rFonts w:ascii="Times New Roman" w:hAnsi="Times New Roman"/>
                <w:sz w:val="24"/>
                <w:szCs w:val="24"/>
              </w:rPr>
              <w:t>щих субъектов мало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пред-принимательства от общего числа субъ-ектов малого и сред-него предпринима-тельства, прошедших процесс бизнес-инкубирования,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6952F" w14:textId="4A0B6CBF" w:rsidR="00844CFB" w:rsidRPr="001D1A9F" w:rsidRDefault="00D638D6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844CFB" w:rsidRPr="006A0D3A" w14:paraId="459DE9A1" w14:textId="77777777" w:rsidTr="006432E4">
        <w:trPr>
          <w:trHeight w:val="13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8ECB2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D49B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1141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DB6AA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563A9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D244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6C35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B5F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00D9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A48F2" w14:textId="5B3150FB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2. Количество субъ-ектов малого и сред- него предпринима-тельства (резидентов бизнес-инкубатора), воспользовавшихся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D23A9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844CFB" w:rsidRPr="006A0D3A" w14:paraId="28CC13A9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28004" w14:textId="05FD3F0C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E7D4" w14:textId="5F6860E3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B89B4" w14:textId="4259C0C7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A87E" w14:textId="084563BE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2A50C" w14:textId="69103481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6478" w14:textId="2DBB39D1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48C0" w14:textId="02A5D18F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4E2F1" w14:textId="2E650B21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EE53" w14:textId="7568C2F6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0DB786" w14:textId="4F0C3D45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67390" w14:textId="23975B1B" w:rsidR="00844CFB" w:rsidRPr="001D1A9F" w:rsidRDefault="006432E4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685D99FA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404BD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69B7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5788D7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95AC6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C4063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E38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B18B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B0158D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7795E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7FF5C" w14:textId="0DFC9809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услугами бизнес-инкубатора,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4C622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44CFB" w:rsidRPr="006A0D3A" w14:paraId="2DCA6BAC" w14:textId="77777777" w:rsidTr="0014631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D0CB60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16E90F" w14:textId="53F9F4E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Обеспечение деятельности технопарковой зоны (технопарка)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7AD5A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24BC8" w14:textId="46A09BF9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21BAF" w14:textId="3CD462B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CF54B" w14:textId="79FDD3D0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B2D97" w14:textId="076C77B9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0D08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3C1474A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 рация ЗАТО Северск, Ассоциация</w:t>
            </w:r>
          </w:p>
          <w:p w14:paraId="4A0D6AC4" w14:textId="78D89DE6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«НП «АРП-Северск»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5CE38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5458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50F97AF6" w14:textId="77777777" w:rsidTr="006432E4">
        <w:trPr>
          <w:trHeight w:val="331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916E77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47A1EC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BBAA5" w14:textId="36A6AEC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41299" w14:textId="75C6CF27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A5C70" w14:textId="15896564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18FAE5" w14:textId="53037BC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E0499" w14:textId="2EFBC079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1 629,00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E34084" w14:textId="54AA8D41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D2EE71C" w14:textId="0FE3084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3E256FA" w14:textId="77777777" w:rsidR="00844CFB" w:rsidRPr="001D1A9F" w:rsidRDefault="00844CFB" w:rsidP="00844CF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предостав-ленной субъектам малого и среднего</w:t>
            </w:r>
          </w:p>
          <w:p w14:paraId="6B65113C" w14:textId="2030B433" w:rsidR="00844CFB" w:rsidRPr="001D1A9F" w:rsidRDefault="00844CFB" w:rsidP="006432E4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предприниматель</w:t>
            </w:r>
            <w:r w:rsidR="006432E4">
              <w:rPr>
                <w:rFonts w:ascii="Times New Roman" w:hAnsi="Times New Roman"/>
                <w:sz w:val="24"/>
                <w:szCs w:val="24"/>
              </w:rPr>
              <w:t>ства в аренду площа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ди технопарковой зоны (технопарка) от общей площади технопарковой зоны (технопарка), за исключением мест общего пользования,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1F531280" w14:textId="4990840F" w:rsidR="00844CFB" w:rsidRPr="001D1A9F" w:rsidRDefault="00D638D6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844CFB" w:rsidRPr="001D1A9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44CFB" w:rsidRPr="006A0D3A" w14:paraId="0E7297F5" w14:textId="77777777" w:rsidTr="006432E4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892F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190BD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A732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BC5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190B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80C1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4A12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08C33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5D83" w14:textId="156CF034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E35464" w14:textId="01B5B518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 Количество субъ-ектов малого и сред-него предпринима-тельства (резидентов технопарковой зоны (технопарка), вос</w:t>
            </w:r>
            <w:r w:rsidRPr="005B620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пользовавшихся ус</w:t>
            </w:r>
            <w:r w:rsidRPr="005B6204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лугами технопарковой зоны (технопарка),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94617" w14:textId="58DC6B62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844CFB" w:rsidRPr="006A0D3A" w14:paraId="38AF97F7" w14:textId="77777777" w:rsidTr="0014631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7A3F9E5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8B6A0C8" w14:textId="7A27B7CA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Обеспечение текущей 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деятельности Фонда «Микрокредитная компания фонд развития малого и среднего предпринимательства ЗАТО Северск»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2E34A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163E0F" w14:textId="7A4FB4A7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7BDC9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8A27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D458F" w14:textId="3CB36EFB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25DBC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D2C685" w14:textId="3AAC7C66" w:rsidR="00844CFB" w:rsidRPr="001D1A9F" w:rsidRDefault="00844CFB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6432E4">
              <w:rPr>
                <w:rFonts w:ascii="Times New Roman" w:hAnsi="Times New Roman"/>
                <w:sz w:val="24"/>
                <w:szCs w:val="24"/>
              </w:rPr>
              <w:t>-</w:t>
            </w:r>
            <w:r w:rsidR="006432E4" w:rsidRPr="001D1A9F">
              <w:rPr>
                <w:rFonts w:ascii="Times New Roman" w:hAnsi="Times New Roman"/>
                <w:sz w:val="24"/>
                <w:szCs w:val="24"/>
              </w:rPr>
              <w:t>рация ЗАТО Северск,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6B243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174E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844CFB" w:rsidRPr="006A0D3A" w14:paraId="1FD04661" w14:textId="77777777" w:rsidTr="006432E4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BFD6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D5E2B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260E7" w14:textId="64140A6A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C4A1E" w14:textId="281193ED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D456B0" w14:textId="0EE37EBF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0E6617" w14:textId="488224DA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F7D7C" w14:textId="284A4CB3" w:rsidR="00844CFB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1 430,06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2DE4EC" w14:textId="1A3A69E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41AA2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E9E14" w14:textId="4E6971E1" w:rsidR="00844CFB" w:rsidRPr="001D1A9F" w:rsidRDefault="006432E4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 тельства, воспользо-вавшихся услугами микрокредитной организации,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34E50" w14:textId="3610265D" w:rsidR="00844CFB" w:rsidRPr="001D1A9F" w:rsidRDefault="0097222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638D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844CFB" w:rsidRPr="006A0D3A" w14:paraId="3E7565D3" w14:textId="77777777" w:rsidTr="006432E4">
        <w:trPr>
          <w:trHeight w:val="19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B039D" w14:textId="7F032422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64E36" w14:textId="368E2CDB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65F3" w14:textId="075B94D2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B10B1" w14:textId="5F68E5CC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21FB" w14:textId="5644B513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05F31" w14:textId="24E37E4F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0BFCD" w14:textId="46715F76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B15FA" w14:textId="066805A4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1759" w14:textId="5FAD1AE6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7912A" w14:textId="0EEDDDD9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8DE50" w14:textId="56647DB6" w:rsidR="00844CFB" w:rsidRPr="001D1A9F" w:rsidRDefault="006432E4" w:rsidP="006432E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844CFB" w:rsidRPr="006A0D3A" w14:paraId="393F1CC6" w14:textId="77777777" w:rsidTr="006432E4">
        <w:trPr>
          <w:trHeight w:val="30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79D8" w14:textId="387A54A9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ED99D" w14:textId="4108CC2B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Задача 1 «Обеспечение текущей деятельности инфраструктуры поддержки малого и среднего предпринимательства» подпрограммы 1</w:t>
            </w:r>
          </w:p>
        </w:tc>
      </w:tr>
      <w:tr w:rsidR="0014631F" w:rsidRPr="006A0D3A" w14:paraId="5C52A8F7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CCA64C" w14:textId="3AFA7B30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7D790" w14:textId="77777777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2BA05FB2" w14:textId="77777777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Обеспечение текущей деятельности инфраструктуры</w:t>
            </w:r>
          </w:p>
          <w:p w14:paraId="4284078E" w14:textId="77777777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поддержки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9149198" w14:textId="5E22AEE5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241D8" w14:textId="5CA20302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DC33" w14:textId="07EC7519" w:rsidR="0014631F" w:rsidRPr="005B6204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17 798,</w:t>
            </w:r>
            <w:r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07D79" w14:textId="1555017F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68FF" w14:textId="2AED0A06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7 800,00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B08A" w14:textId="0981FA3C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9 998,00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376EC" w14:textId="26A18047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014564" w14:textId="77777777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</w:t>
            </w:r>
          </w:p>
          <w:p w14:paraId="65C61EF0" w14:textId="25CFD7E2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DC9E8" w14:textId="44510EC8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7B8A0" w14:textId="74B0E7F8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14631F" w:rsidRPr="006A0D3A" w14:paraId="1BE0E0E7" w14:textId="77777777" w:rsidTr="008501AB">
        <w:trPr>
          <w:trHeight w:val="248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633A63" w14:textId="4654B6ED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C3B178" w14:textId="44D14712" w:rsidR="0014631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D7C29B3" w14:textId="1FBE9DFE" w:rsidR="0014631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F58A174" w14:textId="6EBFC9F9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36A86B" w14:textId="4EB45835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9E80370" w14:textId="77A8C1BE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4D8AF30" w14:textId="201D83B9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7C59390" w14:textId="275300B0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BACDF6" w14:textId="5A203E42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67C1741" w14:textId="249C86FE" w:rsidR="0014631F" w:rsidRDefault="0014631F" w:rsidP="0097222F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</w:t>
            </w:r>
            <w:r>
              <w:rPr>
                <w:rFonts w:ascii="Times New Roman" w:hAnsi="Times New Roman"/>
                <w:sz w:val="24"/>
                <w:szCs w:val="24"/>
              </w:rPr>
              <w:t>него предпринима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тельства, воспользовавшихся ус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лугами организаций инфраструктуры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держки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лого и среднего пред-принимательства,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194FDFF" w14:textId="777DABCC" w:rsidR="0014631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14631F" w:rsidRPr="006A0D3A" w14:paraId="2611CDF9" w14:textId="77777777" w:rsidTr="002D662C">
        <w:trPr>
          <w:trHeight w:val="192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0CA9AC" w14:textId="77777777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D5FA3D" w14:textId="77777777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EDA5F7" w14:textId="6084262C" w:rsidR="0014631F" w:rsidRPr="001D1A9F" w:rsidRDefault="0014631F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04CA3A" w14:textId="48B9442B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ED037" w14:textId="06790BD4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689DA" w14:textId="6CC76E33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328B1" w14:textId="39DB7E7B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2CE67D" w14:textId="34901A83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934199" w14:textId="77777777" w:rsidR="0014631F" w:rsidRPr="001D1A9F" w:rsidRDefault="0014631F" w:rsidP="00844CF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84B8C" w14:textId="0FB081DE" w:rsidR="0014631F" w:rsidRPr="001D1A9F" w:rsidRDefault="0014631F" w:rsidP="006432E4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тельства, воспользо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вавш</w:t>
            </w:r>
            <w:r>
              <w:rPr>
                <w:rFonts w:ascii="Times New Roman" w:hAnsi="Times New Roman"/>
                <w:sz w:val="24"/>
                <w:szCs w:val="24"/>
              </w:rPr>
              <w:t>ихся услугами организаций инфра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структуры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держки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лого и среднего пред-принимательства,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86FFD8" w14:textId="55A51097" w:rsidR="0014631F" w:rsidRPr="001D1A9F" w:rsidRDefault="0014631F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14631F" w:rsidRPr="006A0D3A" w14:paraId="4299054B" w14:textId="77777777" w:rsidTr="006432E4">
        <w:trPr>
          <w:trHeight w:val="1927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FC4F1" w14:textId="77777777" w:rsidR="0014631F" w:rsidRPr="001D1A9F" w:rsidRDefault="0014631F" w:rsidP="00146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344A5" w14:textId="77777777" w:rsidR="0014631F" w:rsidRPr="001D1A9F" w:rsidRDefault="0014631F" w:rsidP="00146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D216B" w14:textId="25432BDF" w:rsidR="0014631F" w:rsidRPr="001D1A9F" w:rsidRDefault="0014631F" w:rsidP="0014631F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7D78C" w14:textId="6CCA2734" w:rsidR="0014631F" w:rsidRPr="001D1A9F" w:rsidRDefault="0014631F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8 </w:t>
            </w:r>
            <w:r w:rsidR="00C60862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4C8E4" w14:textId="6E8B7913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B7AB0" w14:textId="5C9A8D1A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1EA40E" w14:textId="60D152AB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87924" w14:textId="595D46E2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C1B90" w14:textId="77777777" w:rsidR="0014631F" w:rsidRPr="001D1A9F" w:rsidRDefault="0014631F" w:rsidP="0014631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A5A13" w14:textId="3E4BC303" w:rsidR="0014631F" w:rsidRPr="001D1A9F" w:rsidRDefault="0014631F" w:rsidP="0014631F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тельства, воспользо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вавш</w:t>
            </w:r>
            <w:r>
              <w:rPr>
                <w:rFonts w:ascii="Times New Roman" w:hAnsi="Times New Roman"/>
                <w:sz w:val="24"/>
                <w:szCs w:val="24"/>
              </w:rPr>
              <w:t>ихся услугами организаций инфра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структуры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держки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лого и среднего пред-принимательства,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E60EC" w14:textId="7B852426" w:rsidR="0014631F" w:rsidRPr="001D1A9F" w:rsidRDefault="0014631F" w:rsidP="0014631F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158</w:t>
            </w:r>
          </w:p>
        </w:tc>
      </w:tr>
      <w:tr w:rsidR="00844CFB" w:rsidRPr="006A0D3A" w14:paraId="44F75746" w14:textId="77777777" w:rsidTr="006432E4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DB65B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9AFBB" w14:textId="77777777" w:rsidR="00844CFB" w:rsidRPr="001D1A9F" w:rsidRDefault="00844CFB" w:rsidP="00844CFB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844CFB" w:rsidRPr="006A0D3A" w14:paraId="2EE757D0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BF710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20A77" w14:textId="71AF349B" w:rsidR="00844CFB" w:rsidRPr="001D1A9F" w:rsidRDefault="00844CFB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82F0E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1EBED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4B3A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CA4E5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ECB04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F52F7" w14:textId="77777777" w:rsidR="00844CFB" w:rsidRPr="001D1A9F" w:rsidRDefault="00844CFB" w:rsidP="00844CF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E8088" w14:textId="04F83D97" w:rsidR="00844CFB" w:rsidRPr="001D1A9F" w:rsidRDefault="00844CFB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5C116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D6778" w14:textId="77777777" w:rsidR="00844CFB" w:rsidRPr="001D1A9F" w:rsidRDefault="00844CFB" w:rsidP="00844CF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60862" w:rsidRPr="006A0D3A" w14:paraId="3E8139AA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DB4BB6" w14:textId="7E8DF82F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F4634D" w14:textId="27772394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2672D" w14:textId="1ED46425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CF9E5" w14:textId="5512AB7E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5BAA24" w14:textId="4849E8A0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B331E" w14:textId="566E1286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4F277" w14:textId="57C974B2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D6C700" w14:textId="668EBE95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9D29EF" w14:textId="0D3245E1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5E94FB" w14:textId="5CAF83DB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6553F" w14:textId="54624E76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60862" w:rsidRPr="006A0D3A" w14:paraId="7DB5432F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FAD237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5F7CDF" w14:textId="6982251A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Реализация мер, направленных на привлечение инвестиций в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63847" w14:textId="4A28DB03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9B749" w14:textId="1C66D2B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94DE7" w14:textId="2FAE7B0B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E5D59" w14:textId="53B3103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015A5" w14:textId="1780EE5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B2D84" w14:textId="4843239E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0DDAE0" w14:textId="425F75FD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рация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28683" w14:textId="71FFD1E3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рабочих мест, созданных рези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дентами территории опережающего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«Северск» (нарас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тающим итогом),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F1FD6" w14:textId="11345A1D" w:rsidR="00C60862" w:rsidRPr="001D1A9F" w:rsidRDefault="00D638D6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616</w:t>
            </w:r>
          </w:p>
        </w:tc>
      </w:tr>
      <w:tr w:rsidR="00C60862" w:rsidRPr="006A0D3A" w14:paraId="2611C2F1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F01E6A" w14:textId="0E3188DC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EACB8E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Взаимодействие с 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рав</w:t>
            </w:r>
            <w:r>
              <w:rPr>
                <w:rFonts w:ascii="Times New Roman" w:hAnsi="Times New Roman"/>
                <w:sz w:val="24"/>
                <w:szCs w:val="24"/>
              </w:rPr>
              <w:t>ляющей компа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нией,</w:t>
            </w:r>
          </w:p>
          <w:p w14:paraId="63CB9D7A" w14:textId="23F38382" w:rsidR="00C60862" w:rsidRPr="001D1A9F" w:rsidRDefault="00C60862" w:rsidP="0097222F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осуществляющей функ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ции по управлению территорией опережаю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щего развития «Се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верск», в целях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инвестиционного потенциала ЗАТО Северск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52A6A" w14:textId="6EA62D1D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18D6DC" w14:textId="781DA1B3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F7922A" w14:textId="23D14D16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EF960" w14:textId="2F86FE9D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1A07B" w14:textId="68E29AA9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9668E5" w14:textId="5854262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613E5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Админист- рация ЗАТО</w:t>
            </w:r>
          </w:p>
          <w:p w14:paraId="3F430DB5" w14:textId="7EA0E422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Северск, Комитет экономичес</w:t>
            </w:r>
            <w:r w:rsidR="00016609"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 кого разви-тия Админи-страции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719D8B" w14:textId="126E214E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5873B" w14:textId="260071F9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C60862" w:rsidRPr="006A0D3A" w14:paraId="677E814F" w14:textId="77777777" w:rsidTr="002D662C">
        <w:trPr>
          <w:trHeight w:val="170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7DAA12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F26395" w14:textId="5C046D8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AE32C77" w14:textId="4A98B2FE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82D82D5" w14:textId="5F179D54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0108A9" w14:textId="27FB7E4D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3B608B8" w14:textId="76292131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9796611" w14:textId="22EB511C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14D713F" w14:textId="38935FD6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FE33E9" w14:textId="7CE5F0DC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A9AD68A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зарегист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D1A4A0F" w14:textId="41251D23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рированных резидентов территории опережа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 xml:space="preserve">ющего </w:t>
            </w:r>
            <w:r>
              <w:rPr>
                <w:rFonts w:ascii="Times New Roman" w:hAnsi="Times New Roman"/>
                <w:sz w:val="24"/>
                <w:szCs w:val="24"/>
              </w:rPr>
              <w:t>развития «Се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верск» (нарастаю-щим итогом),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498082D" w14:textId="47CF7C89" w:rsidR="00C60862" w:rsidRPr="001D1A9F" w:rsidRDefault="00C60862" w:rsidP="00D63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</w:t>
            </w:r>
            <w:r w:rsidR="00D638D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60862" w:rsidRPr="006A0D3A" w14:paraId="3B794223" w14:textId="77777777" w:rsidTr="006432E4">
        <w:trPr>
          <w:trHeight w:val="3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8288" w14:textId="49274195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6E418" w14:textId="020BD251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Задача 2 «Содействие в формировании благоприятных условий для привлечения в ЗАТО Северск инвестиций в целях обеспечения социально-экономического развития территории» подпрограммы 1</w:t>
            </w:r>
          </w:p>
        </w:tc>
      </w:tr>
      <w:tr w:rsidR="00C60862" w:rsidRPr="006A0D3A" w14:paraId="402063E4" w14:textId="77777777" w:rsidTr="006432E4">
        <w:trPr>
          <w:trHeight w:val="70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16E5934" w14:textId="42A082E2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3EC8AE2" w14:textId="77777777" w:rsidR="00C60862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0857F19F" w14:textId="04169411" w:rsidR="00C60862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311A5C">
              <w:rPr>
                <w:rFonts w:ascii="Times New Roman" w:hAnsi="Times New Roman"/>
                <w:sz w:val="24"/>
                <w:szCs w:val="24"/>
              </w:rPr>
              <w:t>«Содействие в форми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A5C">
              <w:rPr>
                <w:rFonts w:ascii="Times New Roman" w:hAnsi="Times New Roman"/>
                <w:sz w:val="24"/>
                <w:szCs w:val="24"/>
              </w:rPr>
              <w:t>ровании благоприятных условий для привлече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A5C">
              <w:rPr>
                <w:rFonts w:ascii="Times New Roman" w:hAnsi="Times New Roman"/>
                <w:sz w:val="24"/>
                <w:szCs w:val="24"/>
              </w:rPr>
              <w:t>ния в ЗАТО Северск инвестиций в целях обеспечения социаль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311A5C">
              <w:rPr>
                <w:rFonts w:ascii="Times New Roman" w:hAnsi="Times New Roman"/>
                <w:sz w:val="24"/>
                <w:szCs w:val="24"/>
              </w:rPr>
              <w:t>но-экономического развития территории»</w:t>
            </w:r>
          </w:p>
          <w:p w14:paraId="7160FE13" w14:textId="7E6C7C0D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0051B" w14:textId="7F55B75B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0AD5B" w14:textId="0421B0DF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976004" w14:textId="1B8AFFA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4B38C4" w14:textId="3E7E7CB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DA3B3" w14:textId="15824FAC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0DE478" w14:textId="433723E5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0493265" w14:textId="77777777" w:rsidR="00C60862" w:rsidRPr="00C60862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C60862">
              <w:rPr>
                <w:rFonts w:ascii="Times New Roman" w:hAnsi="Times New Roman"/>
                <w:sz w:val="24"/>
                <w:szCs w:val="24"/>
              </w:rPr>
              <w:t>Админист- рация ЗАТО</w:t>
            </w:r>
          </w:p>
          <w:p w14:paraId="66028C49" w14:textId="6B11A2A1" w:rsidR="00C60862" w:rsidRPr="001D1A9F" w:rsidRDefault="00C60862" w:rsidP="00DF77A6">
            <w:pPr>
              <w:rPr>
                <w:rFonts w:ascii="Times New Roman" w:hAnsi="Times New Roman"/>
                <w:sz w:val="24"/>
                <w:szCs w:val="24"/>
              </w:rPr>
            </w:pPr>
            <w:r w:rsidRPr="00C60862">
              <w:rPr>
                <w:rFonts w:ascii="Times New Roman" w:hAnsi="Times New Roman"/>
                <w:sz w:val="24"/>
                <w:szCs w:val="24"/>
              </w:rPr>
              <w:t>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CAB4F" w14:textId="7CB15FAA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D4A08E" w14:textId="3BAFF2FF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60862" w:rsidRPr="006A0D3A" w14:paraId="08420F4B" w14:textId="77777777" w:rsidTr="0035176A">
        <w:trPr>
          <w:trHeight w:val="161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E8D89A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CA913F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2D6C1" w14:textId="60714BE0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5A526" w14:textId="7578C6AF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D6B90" w14:textId="356B2082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4351A" w14:textId="69CAFBA8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5EC5A" w14:textId="2B255378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92497" w14:textId="51FFEA99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A445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23EF16" w14:textId="02FDF410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рабочих мест, созданных рези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дентами территории опережающего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«Северск» (нарас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тающим итогом),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8214C" w14:textId="318A410D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918</w:t>
            </w:r>
          </w:p>
        </w:tc>
      </w:tr>
      <w:tr w:rsidR="00C60862" w:rsidRPr="006A0D3A" w14:paraId="3F70020A" w14:textId="77777777" w:rsidTr="002D662C">
        <w:trPr>
          <w:trHeight w:val="1639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55B9A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B7EE66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419585" w14:textId="1FEE5183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1200AF" w14:textId="14B9D48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B10C98" w14:textId="3819F809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D06F2" w14:textId="574D3A53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0690C" w14:textId="48C35FD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AEA5E" w14:textId="0A3F8A5A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CDFF7A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EB14D" w14:textId="165E67EC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Количество рабочих мест, созданных рези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дентами терри</w:t>
            </w:r>
            <w:r>
              <w:rPr>
                <w:rFonts w:ascii="Times New Roman" w:hAnsi="Times New Roman"/>
                <w:sz w:val="24"/>
                <w:szCs w:val="24"/>
              </w:rPr>
              <w:t>тории опережающе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«Северск» (нарас</w:t>
            </w:r>
            <w:r>
              <w:rPr>
                <w:rFonts w:ascii="Times New Roman" w:hAnsi="Times New Roman"/>
                <w:sz w:val="24"/>
                <w:szCs w:val="24"/>
              </w:rPr>
              <w:t>-таю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щим итогом),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4C9D6" w14:textId="446A71E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1008</w:t>
            </w:r>
          </w:p>
        </w:tc>
      </w:tr>
      <w:tr w:rsidR="00C60862" w:rsidRPr="006A0D3A" w14:paraId="07DDAD36" w14:textId="77777777" w:rsidTr="002D662C">
        <w:trPr>
          <w:trHeight w:val="31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1C962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7E09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1AD30B" w14:textId="2882FBA4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F3A8B" w14:textId="34CBF2A0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15AF67" w14:textId="0F27BFEA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F6D224" w14:textId="02FA3B0B" w:rsidR="00C60862" w:rsidRPr="001D1A9F" w:rsidRDefault="00C60862" w:rsidP="00C60862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E8931B" w14:textId="54B7CFF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605F88" w14:textId="2AB20EB3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DAD63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3185A8" w14:textId="303B8EE3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 xml:space="preserve">1. Количество рабочих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15DF0" w14:textId="001BBFF8" w:rsidR="00C60862" w:rsidRPr="001D1A9F" w:rsidRDefault="00C60862" w:rsidP="00D638D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10</w:t>
            </w:r>
            <w:r w:rsidR="00D638D6">
              <w:rPr>
                <w:rFonts w:ascii="Times New Roman" w:hAnsi="Times New Roman"/>
                <w:sz w:val="24"/>
                <w:szCs w:val="24"/>
              </w:rPr>
              <w:t>1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C60862" w:rsidRPr="006A0D3A" w14:paraId="512708C5" w14:textId="77777777" w:rsidTr="00C60862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F3E34" w14:textId="61885A36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238E4" w14:textId="46F9B1FE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ED612A" w14:textId="742E3815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B55609" w14:textId="2C2A838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25F93" w14:textId="76049C4B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096F1B" w14:textId="29ECE9AD" w:rsidR="00C60862" w:rsidRPr="001D1A9F" w:rsidRDefault="00C60862" w:rsidP="00C60862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83D72" w14:textId="00CD523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5A01B4" w14:textId="5FD7BC94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00E37" w14:textId="726A673C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E13D1" w14:textId="77075C8F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BB2FD6" w14:textId="7076CC36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60862" w:rsidRPr="006A0D3A" w14:paraId="620923FC" w14:textId="77777777" w:rsidTr="00C60862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4474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E1EBC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8DF13B" w14:textId="43FC9BF8" w:rsidR="00C60862" w:rsidRPr="001D1A9F" w:rsidRDefault="00C60862" w:rsidP="00C60862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6C4398" w14:textId="7777777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9EBEB" w14:textId="7777777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8C7E12" w14:textId="77777777" w:rsidR="00C60862" w:rsidRPr="001D1A9F" w:rsidRDefault="00C60862" w:rsidP="00C60862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D615D" w14:textId="7777777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D0B0B" w14:textId="77777777" w:rsidR="00C60862" w:rsidRPr="001D1A9F" w:rsidRDefault="00C60862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922B" w14:textId="77777777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D4820" w14:textId="77E55A73" w:rsidR="00C60862" w:rsidRPr="001D1A9F" w:rsidRDefault="00C60862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мест, созданных рези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дентами терри</w:t>
            </w:r>
            <w:r>
              <w:rPr>
                <w:rFonts w:ascii="Times New Roman" w:hAnsi="Times New Roman"/>
                <w:sz w:val="24"/>
                <w:szCs w:val="24"/>
              </w:rPr>
              <w:t>тории опережающе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разви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тия «Северск» (нарас</w:t>
            </w:r>
            <w:r>
              <w:rPr>
                <w:rFonts w:ascii="Times New Roman" w:hAnsi="Times New Roman"/>
                <w:sz w:val="24"/>
                <w:szCs w:val="24"/>
              </w:rPr>
              <w:t>-таю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щим итогом),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4B88E" w14:textId="77777777" w:rsidR="00C60862" w:rsidRPr="001D1A9F" w:rsidRDefault="00C60862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600" w:rsidRPr="006A0D3A" w14:paraId="51A77073" w14:textId="77777777" w:rsidTr="00C60862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3F5E4E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11C30F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Итого по подпрограмме 1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4DF6F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AC55A7" w14:textId="4CDAD8C8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23 837,80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EC794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1B3F6C" w14:textId="4865838A" w:rsidR="00324600" w:rsidRPr="001D1A9F" w:rsidRDefault="00324600" w:rsidP="00C60862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10 280,46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CF717" w14:textId="66500B54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13 557,34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FF3B7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1B57C75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4918F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0FAEF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24600" w:rsidRPr="006A0D3A" w14:paraId="207CEF79" w14:textId="77777777" w:rsidTr="002D662C">
        <w:trPr>
          <w:trHeight w:val="30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91CC83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5F842C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5E69DE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105A57" w14:textId="3BB09C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6 039,80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669CA3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93FBAC" w14:textId="6C15198C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2 480,46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2AC2E4" w14:textId="01E3115C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3 559,34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834A4C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C5F231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4D1067" w14:textId="77777777" w:rsidR="00324600" w:rsidRPr="001D1A9F" w:rsidRDefault="00324600" w:rsidP="00C60862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нимательства, восполь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зовавшихся услугами организаций инфраст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руктуры поддержки предпринимательства, от общего числа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AE92CEF" w14:textId="546E2D9D" w:rsidR="00324600" w:rsidRPr="001D1A9F" w:rsidRDefault="00324600" w:rsidP="00DF77A6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6DAC70" w14:textId="5A253694" w:rsidR="00324600" w:rsidRPr="001D1A9F" w:rsidRDefault="00D638D6" w:rsidP="0035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</w:t>
            </w:r>
            <w:r w:rsidR="0035554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324600" w:rsidRPr="006A0D3A" w14:paraId="1F677A47" w14:textId="77777777" w:rsidTr="002D662C">
        <w:trPr>
          <w:trHeight w:val="2987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0BF7D6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2FAA8E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ECCF2" w14:textId="77777777" w:rsidR="00324600" w:rsidRPr="001D1A9F" w:rsidRDefault="00324600" w:rsidP="00C6086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94511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8 899,00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DB7F43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DD7E7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072FD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824FC" w14:textId="77777777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2FF9F8D" w14:textId="77777777" w:rsidR="00324600" w:rsidRPr="001D1A9F" w:rsidRDefault="00324600" w:rsidP="00C6086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8D36A" w14:textId="28D89C39" w:rsidR="00324600" w:rsidRPr="001D1A9F" w:rsidRDefault="00324600" w:rsidP="00C60862">
            <w:pPr>
              <w:ind w:right="-57"/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нимательства, восполь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зовавшихся услугами организаций инфраст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</w:t>
            </w:r>
            <w:r>
              <w:rPr>
                <w:rFonts w:ascii="Times New Roman" w:hAnsi="Times New Roman"/>
                <w:sz w:val="24"/>
                <w:szCs w:val="24"/>
              </w:rPr>
              <w:t>ы поддерж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ки предпринимательства, от общего числа 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ектов малого и среднего предпринимательства,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378A1" w14:textId="2411138F" w:rsidR="00324600" w:rsidRPr="001D1A9F" w:rsidRDefault="00324600" w:rsidP="00C60862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4,</w:t>
            </w:r>
            <w:r w:rsidR="00E82B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24600" w:rsidRPr="006A0D3A" w14:paraId="61B03B3E" w14:textId="77777777" w:rsidTr="002D662C">
        <w:trPr>
          <w:trHeight w:val="70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1B06D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0D00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1BD2C" w14:textId="79905FDF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632AB6" w14:textId="71EE5F6B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A46E7" w14:textId="4A067212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F145D" w14:textId="7452F04E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D04C9" w14:textId="2CD9E363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1D540F" w14:textId="3DF51AF7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9067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687CC" w14:textId="3A5283B8" w:rsidR="00324600" w:rsidRPr="001D1A9F" w:rsidRDefault="00324600" w:rsidP="0032460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нимательства, восполь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</w:t>
            </w:r>
            <w:r>
              <w:rPr>
                <w:rFonts w:ascii="Times New Roman" w:hAnsi="Times New Roman"/>
                <w:sz w:val="24"/>
                <w:szCs w:val="24"/>
              </w:rPr>
              <w:t>шихся услугами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488C9" w14:textId="232DF45F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4,</w:t>
            </w:r>
            <w:r w:rsidR="00E82B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24600" w:rsidRPr="006A0D3A" w14:paraId="350FAC29" w14:textId="77777777" w:rsidTr="00324600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8AAF8" w14:textId="03F8B5A9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3AB90" w14:textId="775DBC1A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96105" w14:textId="62063BFC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BCF04" w14:textId="24382D35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4189E6" w14:textId="1A2B0AFF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3EDEF" w14:textId="005189B8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BB834" w14:textId="531D0A58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3661AE" w14:textId="1C22BC25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324B" w14:textId="7B98A810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EC382C" w14:textId="2A7458BD" w:rsidR="00324600" w:rsidRPr="001D1A9F" w:rsidRDefault="00324600" w:rsidP="00324600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33AA0F" w14:textId="4C7D05EE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24600" w:rsidRPr="006A0D3A" w14:paraId="0C798617" w14:textId="77777777" w:rsidTr="002D662C">
        <w:trPr>
          <w:trHeight w:val="18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CABBB3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8FADEC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102627" w14:textId="6BE858B6" w:rsidR="00324600" w:rsidRPr="001D1A9F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483E6" w14:textId="682844E8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517AD" w14:textId="7FB89B3C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BA0AE8" w14:textId="4E25158D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4155EC" w14:textId="44C17EAA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A3CD6" w14:textId="30A1A847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4CD27C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39286" w14:textId="502F1C03" w:rsidR="00324600" w:rsidRPr="001D1A9F" w:rsidRDefault="00324600" w:rsidP="00324600">
            <w:pPr>
              <w:ind w:right="-57"/>
            </w:pPr>
            <w:r>
              <w:rPr>
                <w:rFonts w:ascii="Times New Roman" w:hAnsi="Times New Roman"/>
                <w:sz w:val="24"/>
                <w:szCs w:val="24"/>
              </w:rPr>
              <w:t>ор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ганизаций инфраст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руктуры поддержки предпринимательства, от общего числа 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ектов малого и среднего предпринимательства,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88F05A" w14:textId="0AEED570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600" w:rsidRPr="006A0D3A" w14:paraId="20410CAF" w14:textId="77777777" w:rsidTr="002D662C">
        <w:trPr>
          <w:trHeight w:val="305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95293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A373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848A6" w14:textId="0F93C3C4" w:rsidR="00324600" w:rsidRPr="001D1A9F" w:rsidRDefault="00324600" w:rsidP="00324600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7C1EE" w14:textId="06050E9A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899,00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76EB9" w14:textId="0B0DEC69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F8FF0" w14:textId="3033300B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3 900,00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1E29A" w14:textId="36C6DCCE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4 999,00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EDD86" w14:textId="06119744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44A1" w14:textId="77777777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76C45B" w14:textId="1C9FFCDB" w:rsidR="00324600" w:rsidRPr="001D1A9F" w:rsidRDefault="00324600" w:rsidP="00324600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1. Доля субъектов мало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го и среднего предпри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нимательства, восполь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зовавшихся услугами организаций инфраст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руктур</w:t>
            </w:r>
            <w:r>
              <w:rPr>
                <w:rFonts w:ascii="Times New Roman" w:hAnsi="Times New Roman"/>
                <w:sz w:val="24"/>
                <w:szCs w:val="24"/>
              </w:rPr>
              <w:t>ы поддерж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ки предпринимательства, от общего числа субъ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D1A9F">
              <w:rPr>
                <w:rFonts w:ascii="Times New Roman" w:hAnsi="Times New Roman"/>
                <w:sz w:val="24"/>
                <w:szCs w:val="24"/>
              </w:rPr>
              <w:t>ектов малого и среднего предпринимательства,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57B82A" w14:textId="0F62B7E8" w:rsidR="00324600" w:rsidRPr="001D1A9F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D1A9F">
              <w:rPr>
                <w:rFonts w:ascii="Times New Roman" w:hAnsi="Times New Roman"/>
                <w:sz w:val="24"/>
                <w:szCs w:val="24"/>
              </w:rPr>
              <w:t>4,</w:t>
            </w:r>
            <w:r w:rsidR="00E82B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24600" w:rsidRPr="006A0D3A" w14:paraId="51FF7978" w14:textId="77777777" w:rsidTr="006432E4">
        <w:trPr>
          <w:trHeight w:val="70"/>
        </w:trPr>
        <w:tc>
          <w:tcPr>
            <w:tcW w:w="14907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1B027" w14:textId="566A3255" w:rsidR="00324600" w:rsidRPr="001D1A9F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Подпрограмма 2 «Финансовая, имущественная, информационная и консультационная поддержка субъектов малого и среднего</w:t>
            </w:r>
          </w:p>
        </w:tc>
      </w:tr>
      <w:tr w:rsidR="00324600" w:rsidRPr="006A0D3A" w14:paraId="5122D818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9C838" w14:textId="0E6BBE24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предпринимательства, развитие молодежного предпринимательства» Программы</w:t>
            </w:r>
          </w:p>
        </w:tc>
      </w:tr>
      <w:tr w:rsidR="00324600" w:rsidRPr="006A0D3A" w14:paraId="30628C66" w14:textId="77777777" w:rsidTr="00324600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9030F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873754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324600" w:rsidRPr="006A0D3A" w14:paraId="4CC28190" w14:textId="77777777" w:rsidTr="00324600">
        <w:trPr>
          <w:trHeight w:val="2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DCFCD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73225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Основное мероприятие. Предоставление</w:t>
            </w:r>
          </w:p>
          <w:p w14:paraId="79C9F2DD" w14:textId="65EB611F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финансовой поддержки субъектам малого и среднего предпринимательства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112E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E628" w14:textId="67DF1D31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5B34" w14:textId="6D8179FF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3CF74" w14:textId="71C4C311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5 640,88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6ED5" w14:textId="7E6FB8C8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AA51D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9751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 рация ЗАТО</w:t>
            </w:r>
          </w:p>
          <w:p w14:paraId="0A5D2B2C" w14:textId="6E5BED8B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 развития Админист-рации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DDE19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E37E1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24600" w:rsidRPr="006A0D3A" w14:paraId="5ED69C79" w14:textId="77777777" w:rsidTr="00324600">
        <w:trPr>
          <w:trHeight w:val="220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08F4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F642A" w14:textId="2C9FAF5C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6BD6" w14:textId="23C068BF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FBCA5" w14:textId="278A1647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7 483,48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4DFDC" w14:textId="562D144E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CAD32" w14:textId="6DEE4861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5 640,88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D52CC" w14:textId="538F9308" w:rsidR="00324600" w:rsidRPr="001779DE" w:rsidRDefault="00280F7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1 842,60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5E2ADC" w14:textId="28D12161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F1017" w14:textId="1A0586A1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39615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533917D9" w14:textId="19417EBF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4C356" w14:textId="5F5F2CBE" w:rsidR="00324600" w:rsidRPr="001779DE" w:rsidRDefault="00D638D6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324600" w:rsidRPr="006A0D3A" w14:paraId="73D7BA4B" w14:textId="77777777" w:rsidTr="00324600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EE491" w14:textId="4B9E5D3D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385BD" w14:textId="156BD51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E6F2F" w14:textId="64DA845B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C61E0" w14:textId="2E148F52" w:rsidR="00324600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239556" w14:textId="65CB04B8" w:rsidR="00324600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24B83E" w14:textId="3880EF12" w:rsidR="00324600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BCFE9C" w14:textId="4560526A" w:rsidR="00324600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808995" w14:textId="1B469449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39D" w14:textId="7DB37DF2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F3780" w14:textId="69F3AD6A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20FEB2" w14:textId="4450A921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24600" w:rsidRPr="006A0D3A" w14:paraId="2DF9EC5A" w14:textId="77777777" w:rsidTr="006432E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E994F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1FDA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EB1DC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A9F938" w14:textId="77777777" w:rsidR="00324600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CAD14F" w14:textId="77777777" w:rsidR="00324600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C6FC2" w14:textId="77777777" w:rsidR="00324600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E837D2" w14:textId="77777777" w:rsidR="00324600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26508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B368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216BE8" w14:textId="740053DE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575ED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24600" w:rsidRPr="006A0D3A" w14:paraId="5D286E1E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0F2AB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6F7F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на поддержку стартующего бизнеса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45232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323A21" w14:textId="57995E3A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ECE878" w14:textId="2BC33656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9F0D52" w14:textId="4DC347EE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5 066,48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CEF8CD" w14:textId="3D348A2C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2BAD9C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B00B0B" w14:textId="737029C2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 развития Админист-рации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488E1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23D829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24600" w:rsidRPr="006A0D3A" w14:paraId="6FBAD9F7" w14:textId="77777777" w:rsidTr="00BA1AFE">
        <w:trPr>
          <w:trHeight w:val="1890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54AD7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5010F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6661A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67E27D" w14:textId="18F3079A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5 416,48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8B6BF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376EFD" w14:textId="430F4E1D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5 066,48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9C331" w14:textId="23A59972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1FC20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242DA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B55E6" w14:textId="4F321054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получивших финансовую поддержку старту-ющего бизнеса,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B34F1" w14:textId="3A0AE6C9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324600" w:rsidRPr="006A0D3A" w14:paraId="24394CF9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125BD301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B7AA5D8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Предоставление субси-дии юридическим лицам, индивидуаль-ным предпринимателям на частичное возмещ- ение затрат, связанных с организацией работы </w:t>
            </w:r>
          </w:p>
          <w:p w14:paraId="67BA9AE9" w14:textId="6B391AB2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аптеки (аптечного пункта) в ночное время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5DCC5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362A2" w14:textId="75FAFBA2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BBE70" w14:textId="63844830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5A383" w14:textId="1DBF0290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E7D61" w14:textId="0ED87A4C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CD331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00647D46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 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 развития Админист-</w:t>
            </w:r>
          </w:p>
          <w:p w14:paraId="546F00A7" w14:textId="2A26A17A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8D844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D7B20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24600" w:rsidRPr="006A0D3A" w14:paraId="0CB6224F" w14:textId="77777777" w:rsidTr="00BA1AFE">
        <w:trPr>
          <w:trHeight w:val="13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4AB7D6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7B5C3D" w14:textId="21FB29AD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D8E85A6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</w:tcPr>
          <w:p w14:paraId="1FAA03F4" w14:textId="10BF80DB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8666887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</w:tcPr>
          <w:p w14:paraId="6BC4E86B" w14:textId="43D22036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</w:tcPr>
          <w:p w14:paraId="7C1547DB" w14:textId="4795094A" w:rsidR="00324600" w:rsidRPr="001779DE" w:rsidRDefault="00BA1AF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1 349,00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772877B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C45B50" w14:textId="4B0B024F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AEFFFE8" w14:textId="4D41FE4D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аптек (аптечных пунктов), осуществляющих работу в ночное время в г.Северске,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43913B7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24600" w:rsidRPr="006A0D3A" w14:paraId="1E3FF8CB" w14:textId="77777777" w:rsidTr="006432E4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FBE25E3" w14:textId="3C73E7B6" w:rsidR="00324600" w:rsidRPr="001779DE" w:rsidRDefault="00324600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</w:t>
            </w:r>
            <w:r w:rsidR="00BA1AF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CC0464F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оформлением товарного знака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64486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FC463" w14:textId="3EB831A5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DF9B" w14:textId="15153C6A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2EBF" w14:textId="564C005E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55E3" w14:textId="26599165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9D315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7D3C2DD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развития Админист-рации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8A40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F9DA7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24600" w:rsidRPr="006A0D3A" w14:paraId="715FF1D7" w14:textId="77777777" w:rsidTr="00BA1AFE">
        <w:trPr>
          <w:trHeight w:val="191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385785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823FA3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04482" w14:textId="77777777" w:rsidR="00324600" w:rsidRPr="001779DE" w:rsidRDefault="00324600" w:rsidP="0032460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DF1A" w14:textId="3B55668D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337,00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BEB45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D959B" w14:textId="3CB70B7D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269,60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0FF1F" w14:textId="552B8DF5" w:rsidR="00324600" w:rsidRPr="001779DE" w:rsidRDefault="00B7104E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67,40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841B9" w14:textId="77777777" w:rsidR="00324600" w:rsidRPr="001779DE" w:rsidRDefault="00324600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CE1A9E" w14:textId="77777777" w:rsidR="00324600" w:rsidRPr="001779DE" w:rsidRDefault="00324600" w:rsidP="0032460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FF305" w14:textId="3568D5F5" w:rsidR="00324600" w:rsidRPr="001779DE" w:rsidRDefault="00324600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получивших частичное возмещение затрат, связанных с оформлением товарного знака,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AD591" w14:textId="7195D272" w:rsidR="00324600" w:rsidRPr="001779DE" w:rsidRDefault="00D638D6" w:rsidP="00324600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A1AFE" w:rsidRPr="006A0D3A" w14:paraId="0698321A" w14:textId="77777777" w:rsidTr="00BA1AFE">
        <w:trPr>
          <w:trHeight w:val="55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DC0F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080F2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AD1C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10C46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0B212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31C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FA0C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8A0C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D701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0EA46" w14:textId="3A8B63CF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 Количество зарегистрированных товарных знаков,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86003" w14:textId="1080C92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A1AFE" w:rsidRPr="006A0D3A" w14:paraId="6127B1F7" w14:textId="77777777" w:rsidTr="00C20AA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07E4" w14:textId="37B1A58D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5FB6" w14:textId="3528D788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9B78F" w14:textId="7AE156EB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DF1C" w14:textId="31D05F65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203F" w14:textId="21E8806F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DA05" w14:textId="6F93D486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0B014" w14:textId="154D0D59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ED4C" w14:textId="4805BBC4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4405" w14:textId="1F011D08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12B43" w14:textId="08C372AF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59311" w14:textId="4D134E95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7104E" w:rsidRPr="006A0D3A" w14:paraId="40F1B77B" w14:textId="77777777" w:rsidTr="00C20AA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76EC8" w14:textId="4D99D9CE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1.1.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1DE26" w14:textId="6795DDDE" w:rsidR="00B7104E" w:rsidRPr="001779D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субъектам малого и среднего предпринимательства на возмещение части затрат, связанных с продвижением производимых товаров, выполняемых работ, оказываемых услуг за пределы Томской области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43C6E" w14:textId="688D0DFC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F4610" w14:textId="647BAFE9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C88C" w14:textId="6E134F64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DA2EA" w14:textId="5BD4FFB4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AED2" w14:textId="019D1639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7087" w14:textId="020E3DF0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3B467" w14:textId="36F75BB0" w:rsidR="00B7104E" w:rsidRPr="001779D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мического развития Админист- 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8039" w14:textId="3830BA94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FC5F" w14:textId="40728958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7104E" w:rsidRPr="006A0D3A" w14:paraId="2AD63989" w14:textId="77777777" w:rsidTr="00C20AA4">
        <w:trPr>
          <w:trHeight w:val="129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841C" w14:textId="77777777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4ED47" w14:textId="77777777" w:rsidR="00B7104E" w:rsidRPr="001779D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A519" w14:textId="18ED6D8B" w:rsidR="00B7104E" w:rsidRPr="001779D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D5D91" w14:textId="78186B30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381,00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40F8" w14:textId="23C2EECA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33E5" w14:textId="1562928E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304,80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BD52C" w14:textId="026A4ADF" w:rsidR="00B7104E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76,20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DD1EC" w14:textId="65516679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B3BE0" w14:textId="77777777" w:rsidR="00B7104E" w:rsidRPr="001779D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4E4DB" w14:textId="11E4D825" w:rsidR="00B7104E" w:rsidRPr="001779DE" w:rsidRDefault="00B7104E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частичное возмещение затрат, связанных с продвиже-нием производимых товаров, выполняемых работ, оказываемых ус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луг за пределы Томс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кой области,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6F4A" w14:textId="320D1123" w:rsidR="00B7104E" w:rsidRPr="001779DE" w:rsidRDefault="00B7104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7104E" w:rsidRPr="006A0D3A" w14:paraId="714C57E8" w14:textId="77777777" w:rsidTr="00C20AA4">
        <w:trPr>
          <w:trHeight w:val="220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85D2F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BE78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FF19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456F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5AE22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61D07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464BE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9A6A3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9E59" w14:textId="77777777" w:rsidR="00B7104E" w:rsidRDefault="00B7104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0023D" w14:textId="77777777" w:rsidR="00B7104E" w:rsidRDefault="00B7104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связанных 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прод-</w:t>
            </w:r>
          </w:p>
          <w:p w14:paraId="31997BCC" w14:textId="08A2AC77" w:rsidR="00B7104E" w:rsidRDefault="00B7104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вижением производи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мых товаров, выполня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емых работ, оказыва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емых услуг, в которых приняли участие 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чатели субсидии,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2F152D" w14:textId="646EC70F" w:rsidR="00B7104E" w:rsidRDefault="00D638D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BA1AFE" w:rsidRPr="006A0D3A" w14:paraId="49C2851E" w14:textId="77777777" w:rsidTr="00C20AA4">
        <w:trPr>
          <w:trHeight w:val="56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89AD" w14:textId="61544F0B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0166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FA98" w14:textId="62549A1C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1 «Обеспечение эффективного функционирования системы поддержки субъектов малого и среднего предпринимательства» подпрограммы 2</w:t>
            </w:r>
          </w:p>
        </w:tc>
      </w:tr>
      <w:tr w:rsidR="00C20AA4" w:rsidRPr="006A0D3A" w14:paraId="23FE0CCA" w14:textId="77777777" w:rsidTr="002D662C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4DB001" w14:textId="25E84E5A" w:rsidR="00C20AA4" w:rsidRPr="001779DE" w:rsidRDefault="00C20AA4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D41393" w14:textId="77777777" w:rsidR="00C20AA4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3E65CD5C" w14:textId="2A21444E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«Обеспечение эффективного функционирования системы поддержки субъектов малого и среднего предпринимательства»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28B2" w14:textId="721D6BF2" w:rsidR="00C20AA4" w:rsidRPr="001779DE" w:rsidRDefault="00C20AA4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328C" w14:textId="33FE4EE0" w:rsidR="00C20AA4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19 998,00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1DE55" w14:textId="708D0EF4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B2293" w14:textId="610B2D01" w:rsidR="00C20AA4" w:rsidRPr="001779DE" w:rsidRDefault="00C20AA4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15 940,00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A14A7" w14:textId="3D899E1C" w:rsidR="00C20AA4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4 058,00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72DCC" w14:textId="4C0758EA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64D0F0" w14:textId="501BA4DE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Комитет экономичес-кого развития Админист-рации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B05B42" w14:textId="4F90AA8B" w:rsidR="00C20AA4" w:rsidRPr="001779DE" w:rsidRDefault="00C20AA4" w:rsidP="00BA1AFE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A9C52B" w14:textId="7BEB84CA" w:rsidR="00C20AA4" w:rsidRPr="001779DE" w:rsidRDefault="00C20AA4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C20AA4" w:rsidRPr="006A0D3A" w14:paraId="4CCDD92D" w14:textId="77777777" w:rsidTr="002D662C">
        <w:trPr>
          <w:trHeight w:val="562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B2872" w14:textId="77777777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B85F1" w14:textId="77777777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E3104" w14:textId="2BDB4E09" w:rsidR="00C20AA4" w:rsidRPr="001779DE" w:rsidRDefault="00C20AA4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B1E59" w14:textId="51A7021C" w:rsidR="00C20AA4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9 999,00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582980" w14:textId="12A07F38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3D064B" w14:textId="323D50C6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72936" w14:textId="021E55C5" w:rsidR="00C20AA4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2 029,00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F2577" w14:textId="77777777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  <w:p w14:paraId="3764DEC6" w14:textId="5C399F8C" w:rsidR="00C20AA4" w:rsidRPr="001779DE" w:rsidRDefault="00C20AA4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329D2" w14:textId="77777777" w:rsidR="00C20AA4" w:rsidRPr="001779DE" w:rsidRDefault="00C20AA4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83999" w14:textId="30C49AF1" w:rsidR="00C20AA4" w:rsidRPr="001779DE" w:rsidRDefault="00C20AA4" w:rsidP="00C20AA4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69A64" w14:textId="2A3DDC72" w:rsidR="00C20AA4" w:rsidRPr="001779DE" w:rsidRDefault="00D638D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6D45F7" w:rsidRPr="006A0D3A" w14:paraId="06456EDE" w14:textId="77777777" w:rsidTr="00C20AA4">
        <w:trPr>
          <w:trHeight w:val="3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AA86" w14:textId="30BAE4FC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CCF50" w14:textId="0CEF6314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1AFC" w14:textId="56B8AD56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A171B" w14:textId="05DEA97E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52D52" w14:textId="4A18F3CE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5358" w14:textId="3A4E060B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256C" w14:textId="5E4AB686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5A88" w14:textId="73492D69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7D306" w14:textId="59600337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48D3" w14:textId="53682860" w:rsidR="006D45F7" w:rsidRPr="001779DE" w:rsidRDefault="006D45F7" w:rsidP="006D45F7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909C" w14:textId="5DE1CB15" w:rsidR="006D45F7" w:rsidRPr="001779DE" w:rsidRDefault="006D45F7" w:rsidP="006D45F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6D45F7" w:rsidRPr="006A0D3A" w14:paraId="7F08D553" w14:textId="77777777" w:rsidTr="002D662C">
        <w:trPr>
          <w:trHeight w:val="34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BF0B94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2C1716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9D9A" w14:textId="77777777" w:rsidR="006D45F7" w:rsidRPr="001779DE" w:rsidRDefault="006D45F7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10B77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AB13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CBF62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6F762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D29EB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DE282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7494E" w14:textId="0178D0AB" w:rsidR="006D45F7" w:rsidRPr="001779DE" w:rsidRDefault="006D45F7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3F206" w14:textId="77777777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45F7" w:rsidRPr="006A0D3A" w14:paraId="1C4C04AD" w14:textId="77777777" w:rsidTr="002D662C">
        <w:trPr>
          <w:trHeight w:val="2923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C0E111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87446F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2872" w14:textId="4B5E4A70" w:rsidR="006D45F7" w:rsidRPr="001779DE" w:rsidRDefault="006D45F7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7A3F" w14:textId="2D374AB5" w:rsidR="006D45F7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9 999,00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BC51D" w14:textId="588458C5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B7B0" w14:textId="684E5634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49FBA" w14:textId="22A02252" w:rsidR="006D45F7" w:rsidRPr="001779DE" w:rsidRDefault="0018373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2 029,00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4C4E" w14:textId="29AA9899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BC2CD9" w14:textId="77777777" w:rsidR="006D45F7" w:rsidRPr="001779DE" w:rsidRDefault="006D45F7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13282" w14:textId="041C7503" w:rsidR="006D45F7" w:rsidRPr="001779DE" w:rsidRDefault="006D45F7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B8F7B" w14:textId="19419DDE" w:rsidR="006D45F7" w:rsidRPr="001779DE" w:rsidRDefault="006D45F7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2D662C" w:rsidRPr="006A0D3A" w14:paraId="0CAC708F" w14:textId="77777777" w:rsidTr="002D662C">
        <w:trPr>
          <w:trHeight w:val="292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F9B7F" w14:textId="77777777" w:rsidR="002D662C" w:rsidRPr="001779DE" w:rsidRDefault="002D662C" w:rsidP="002D66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3F5D" w14:textId="77777777" w:rsidR="002D662C" w:rsidRPr="001779DE" w:rsidRDefault="002D662C" w:rsidP="002D66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49FA9" w14:textId="59A27296" w:rsidR="002D662C" w:rsidRPr="001779DE" w:rsidRDefault="002D662C" w:rsidP="002D662C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FE2B" w14:textId="5638BD88" w:rsidR="002D662C" w:rsidRPr="001779DE" w:rsidRDefault="0018373E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9 999,00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A76A" w14:textId="488D8925" w:rsidR="002D662C" w:rsidRPr="001779DE" w:rsidRDefault="002D662C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67A5" w14:textId="78D33538" w:rsidR="002D662C" w:rsidRPr="001779DE" w:rsidRDefault="002D662C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7 970,00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8127D" w14:textId="13D3E34A" w:rsidR="002D662C" w:rsidRPr="001779DE" w:rsidRDefault="0018373E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2 029,00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0E51" w14:textId="71B84B70" w:rsidR="002D662C" w:rsidRPr="001779DE" w:rsidRDefault="002D662C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40927" w14:textId="77777777" w:rsidR="002D662C" w:rsidRPr="001779DE" w:rsidRDefault="002D662C" w:rsidP="002D662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FDAD5" w14:textId="0B420520" w:rsidR="002D662C" w:rsidRPr="001779DE" w:rsidRDefault="002D662C" w:rsidP="002D662C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получивших финансо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вую поддержку в рам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ках реализации прог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раммных мероприятий (за исключением под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держки в рамках реги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онального проекта),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0A07" w14:textId="7ECB606E" w:rsidR="002D662C" w:rsidRPr="001779DE" w:rsidRDefault="002D662C" w:rsidP="002D662C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</w:tr>
      <w:tr w:rsidR="00BA1AFE" w:rsidRPr="006A0D3A" w14:paraId="35E330E0" w14:textId="77777777" w:rsidTr="00A9413F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2CED3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55CBA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BA1AFE" w:rsidRPr="006A0D3A" w14:paraId="12321096" w14:textId="77777777" w:rsidTr="002D662C">
        <w:trPr>
          <w:trHeight w:val="297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6CB07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7BA96" w14:textId="0C86383C" w:rsidR="00BA1AFE" w:rsidRPr="001779DE" w:rsidRDefault="00BA1AFE" w:rsidP="002D662C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Предоставление </w:t>
            </w:r>
            <w:r w:rsidR="002D662C" w:rsidRPr="001779DE">
              <w:rPr>
                <w:rFonts w:ascii="Times New Roman" w:hAnsi="Times New Roman"/>
                <w:sz w:val="24"/>
                <w:szCs w:val="24"/>
              </w:rPr>
              <w:t>субсидий Фонду «МКК ФРМСП ЗАТО Северск» в целях оказания финансовой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DEDAD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93CFE1" w14:textId="14BC152A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AAFE5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5AD722" w14:textId="44506AAC" w:rsidR="00BA1AFE" w:rsidRPr="001779DE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BFF67" w14:textId="0B322A77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1FA45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AF977" w14:textId="0E880393" w:rsidR="00BA1AFE" w:rsidRPr="001779DE" w:rsidRDefault="00BA1AFE" w:rsidP="002D662C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Админист-рация ЗАТО </w:t>
            </w:r>
            <w:r w:rsidR="002D662C" w:rsidRPr="001779DE">
              <w:rPr>
                <w:rFonts w:ascii="Times New Roman" w:hAnsi="Times New Roman"/>
                <w:sz w:val="24"/>
                <w:szCs w:val="24"/>
              </w:rPr>
              <w:t>Северск, Фонд «МКК ФРМСП ЗАТО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1203F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EFECE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720B568E" w14:textId="77777777" w:rsidTr="002D662C">
        <w:trPr>
          <w:trHeight w:val="7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3059D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B1793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43D70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5E621" w14:textId="6707CDB3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A3DCF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1DC0F" w14:textId="2834C339" w:rsidR="00BA1AFE" w:rsidRPr="001779DE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3E538" w14:textId="1E93D905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D70E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14CC6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B0F43" w14:textId="0597476C" w:rsidR="00BA1AFE" w:rsidRPr="001779DE" w:rsidRDefault="00BA1AFE" w:rsidP="002D662C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меро-приятий, направлен-</w:t>
            </w:r>
            <w:r w:rsidR="002D662C" w:rsidRPr="001779DE">
              <w:rPr>
                <w:rFonts w:ascii="Times New Roman" w:hAnsi="Times New Roman"/>
                <w:sz w:val="24"/>
                <w:szCs w:val="24"/>
              </w:rPr>
              <w:t xml:space="preserve"> ных на обеспечение доступности субъектов малого и среднего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5542E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2D662C" w:rsidRPr="006A0D3A" w14:paraId="2DC8949D" w14:textId="77777777" w:rsidTr="002D662C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B25E" w14:textId="6153B652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8E4C" w14:textId="63864C1E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9E4C1" w14:textId="3222FD0E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9B6B9" w14:textId="0352D9FB" w:rsidR="002D662C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3C5A6" w14:textId="1C812822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6778" w14:textId="21ED71CE" w:rsidR="002D662C" w:rsidRDefault="002D662C" w:rsidP="002D662C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2B4D" w14:textId="2D33A0F6" w:rsidR="002D662C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1878" w14:textId="30B2CEE4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171DC" w14:textId="56B7CC48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9DC97" w14:textId="6424BC9F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061E6" w14:textId="70651120" w:rsidR="002D662C" w:rsidRPr="001779DE" w:rsidRDefault="002D662C" w:rsidP="002D66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D662C" w:rsidRPr="006A0D3A" w14:paraId="77762514" w14:textId="77777777" w:rsidTr="002D662C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6F40F8" w14:textId="77777777" w:rsidR="002D662C" w:rsidRPr="001779DE" w:rsidRDefault="002D662C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1C2596" w14:textId="5D75D556" w:rsidR="002D662C" w:rsidRPr="001779DE" w:rsidRDefault="002D662C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поддержки субъектам малого и среднего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, в т.ч.: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ACDDF" w14:textId="77777777" w:rsidR="002D662C" w:rsidRPr="001779DE" w:rsidRDefault="002D662C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8D0CF" w14:textId="77777777" w:rsidR="002D662C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F6525" w14:textId="77777777" w:rsidR="002D662C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A83560" w14:textId="77777777" w:rsidR="002D662C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4844F" w14:textId="77777777" w:rsidR="002D662C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49BC5" w14:textId="77777777" w:rsidR="002D662C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78C2F0" w14:textId="532D5E50" w:rsidR="002D662C" w:rsidRPr="001779DE" w:rsidRDefault="002D662C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DB3A17" w14:textId="4B0D8929" w:rsidR="002D662C" w:rsidRPr="001779DE" w:rsidRDefault="002D662C" w:rsidP="002D662C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предпринимательства к финансовым ресурсам,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507A72" w14:textId="77777777" w:rsidR="002D662C" w:rsidRPr="001779DE" w:rsidRDefault="002D662C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AFE" w:rsidRPr="006A0D3A" w14:paraId="40FA0A0C" w14:textId="77777777" w:rsidTr="002D662C">
        <w:trPr>
          <w:trHeight w:val="1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0B36460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1E9B5B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Предоставление субсидии Фонду «МКК ФРМСП ЗАТО Северск» на пополнение фондов, предназначенных для выдачи займов субъектам малого и среднего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ABBC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30408" w14:textId="76DCF322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E83F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98B7F" w14:textId="19D05EB2" w:rsidR="00BA1AFE" w:rsidRPr="001779DE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96F22" w14:textId="492136DC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F9700D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5023EA0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мического развития Админист-рации ЗАТО Северск, Фонд «МКК </w:t>
            </w:r>
          </w:p>
          <w:p w14:paraId="294C7093" w14:textId="12294224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786A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67B6F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32001BF8" w14:textId="77777777" w:rsidTr="002D662C">
        <w:trPr>
          <w:trHeight w:val="224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60351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E19F2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6A469C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</w:tcPr>
          <w:p w14:paraId="4C7B98E4" w14:textId="088B81D4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4 065,74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CA53E3E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</w:tcPr>
          <w:p w14:paraId="2A519B14" w14:textId="12961781" w:rsidR="00BA1AFE" w:rsidRPr="001779DE" w:rsidRDefault="002D662C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3 500,00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</w:tcPr>
          <w:p w14:paraId="17B71DD8" w14:textId="2310733A" w:rsidR="00BA1AFE" w:rsidRPr="001779DE" w:rsidRDefault="002D662C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565,74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67009732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B54E0E" w14:textId="6EFA57AB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72803059" w14:textId="0A27092C" w:rsidR="00BA1AFE" w:rsidRPr="001779DE" w:rsidRDefault="00BA1AFE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микро-займов, предоставлен-ных субъектам малого и среднего предпринимательства,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ACBA830" w14:textId="3EA32D31" w:rsidR="00BA1AFE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  <w:tr w:rsidR="00BA1AFE" w:rsidRPr="006A0D3A" w14:paraId="02D4E069" w14:textId="77777777" w:rsidTr="006432E4">
        <w:trPr>
          <w:trHeight w:val="45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20550" w14:textId="2F4376F4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5C2A6F" w14:textId="2A736482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2 «Расширение доступа субъектов малого и среднего предпринимательства к финансовым ресурсам, в том числе к льготному финансированию» подпрограммы 2</w:t>
            </w:r>
          </w:p>
        </w:tc>
      </w:tr>
      <w:tr w:rsidR="00AE7306" w:rsidRPr="006A0D3A" w14:paraId="0CE79156" w14:textId="77777777" w:rsidTr="006432E4">
        <w:trPr>
          <w:trHeight w:val="146"/>
        </w:trPr>
        <w:tc>
          <w:tcPr>
            <w:tcW w:w="70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8342FF1" w14:textId="06A61CF8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FC9850" w14:textId="77777777" w:rsidR="00AE7306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28C5D254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55095E">
              <w:rPr>
                <w:rFonts w:ascii="Times New Roman" w:hAnsi="Times New Roman"/>
                <w:sz w:val="24"/>
                <w:szCs w:val="24"/>
              </w:rPr>
              <w:t>«Расширение доступа субъектов малого и среднего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5095E">
              <w:rPr>
                <w:rFonts w:ascii="Times New Roman" w:hAnsi="Times New Roman"/>
                <w:sz w:val="24"/>
                <w:szCs w:val="24"/>
              </w:rPr>
              <w:t>тельства к финансовым ресурсам, в том числе к льготному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095E">
              <w:rPr>
                <w:rFonts w:ascii="Times New Roman" w:hAnsi="Times New Roman"/>
                <w:sz w:val="24"/>
                <w:szCs w:val="24"/>
              </w:rPr>
              <w:t>финансиро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4822AEAA" w14:textId="77777777" w:rsidR="00AE7306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55095E">
              <w:rPr>
                <w:rFonts w:ascii="Times New Roman" w:hAnsi="Times New Roman"/>
                <w:sz w:val="24"/>
                <w:szCs w:val="24"/>
              </w:rPr>
              <w:t>ванию»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51FF6AF" w14:textId="75939AE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77202" w14:textId="6CF158AB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DC026" w14:textId="122EE0CB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60 000,00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12A61" w14:textId="2B728A50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3840A" w14:textId="5A9A9DD8" w:rsidR="00AE7306" w:rsidRPr="001779DE" w:rsidRDefault="00AE7306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54 000,00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1D1AF8" w14:textId="13ED9939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6 000,00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A083CD" w14:textId="1D1BEBC3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EED0294" w14:textId="2B38E0F1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602FD2">
              <w:rPr>
                <w:rFonts w:ascii="Times New Roman" w:hAnsi="Times New Roman"/>
                <w:sz w:val="24"/>
                <w:szCs w:val="24"/>
              </w:rPr>
              <w:t>Админист-рация ЗАТО Северск, Фонд «МКК ФРМСП ЗАТО Северск»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89699" w14:textId="5C687E89" w:rsidR="00AE7306" w:rsidRPr="001779DE" w:rsidRDefault="00AE7306" w:rsidP="00BA1AFE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63336" w14:textId="2FCB273C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AE7306" w:rsidRPr="006A0D3A" w14:paraId="28A54978" w14:textId="77777777" w:rsidTr="00E954D8">
        <w:trPr>
          <w:trHeight w:val="192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B0C9AF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362681" w14:textId="1D678E2B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</w:tcPr>
          <w:p w14:paraId="1E6FD3DE" w14:textId="01D0F700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</w:tcPr>
          <w:p w14:paraId="431FBD8C" w14:textId="48A05E8E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</w:tcPr>
          <w:p w14:paraId="33B76BCB" w14:textId="4B583B7A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</w:tcPr>
          <w:p w14:paraId="1EAF0C9C" w14:textId="12EE8DDE" w:rsidR="00AE7306" w:rsidRPr="001779DE" w:rsidRDefault="00AE7306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</w:tcPr>
          <w:p w14:paraId="3C83898D" w14:textId="64C52941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</w:tcPr>
          <w:p w14:paraId="1D40A7A3" w14:textId="7ACC97DF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BE1A5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</w:tcPr>
          <w:p w14:paraId="6C3857B1" w14:textId="77777777" w:rsidR="00AE7306" w:rsidRDefault="00AE7306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ности субъектов малого и среднего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145591E" w14:textId="77777777" w:rsidR="00AE7306" w:rsidRPr="001779DE" w:rsidRDefault="00AE7306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мательства к финансо-</w:t>
            </w:r>
          </w:p>
          <w:p w14:paraId="49BC5114" w14:textId="2C78886D" w:rsidR="00AE7306" w:rsidRPr="001779DE" w:rsidRDefault="00AE7306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вым ресурсам,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587F59CF" w14:textId="7F7B4BEE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7306" w:rsidRPr="006A0D3A" w14:paraId="189974BD" w14:textId="77777777" w:rsidTr="00AE7306">
        <w:trPr>
          <w:trHeight w:val="459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537FC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9BFC" w14:textId="09AEF3F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D96F" w14:textId="381CF414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245C" w14:textId="49CC7E9A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9745" w14:textId="4521C3E5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EE3B" w14:textId="3B64FBE3" w:rsidR="00AE7306" w:rsidRPr="001779DE" w:rsidRDefault="00AE7306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5482A" w14:textId="2C20092F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6154" w14:textId="640D221E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8A6D6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538FC" w14:textId="47880FCD" w:rsidR="00AE7306" w:rsidRPr="001779DE" w:rsidRDefault="00AE7306" w:rsidP="00AE730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тий, направленных на обеспечение доступнос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ти субъектов малого и среднего предпринима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7DBD5" w14:textId="271732F9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E7306" w:rsidRPr="006A0D3A" w14:paraId="3C5524ED" w14:textId="77777777" w:rsidTr="00AE7306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4175E" w14:textId="3E3DAE38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12932" w14:textId="5F5174EE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4368" w14:textId="52FFBF74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E605" w14:textId="38609BAF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8FD66" w14:textId="6D415A8B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DF2A4" w14:textId="7F3B7BC1" w:rsidR="00AE7306" w:rsidRPr="001779DE" w:rsidRDefault="00AE7306" w:rsidP="00AE7306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26D72" w14:textId="2807A5A8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D8F99" w14:textId="486AF253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AA9C" w14:textId="49DF4141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00E31" w14:textId="14D7320F" w:rsidR="00AE7306" w:rsidRPr="001779DE" w:rsidRDefault="00AE7306" w:rsidP="00AE7306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60BD" w14:textId="1EA81BF4" w:rsidR="00AE7306" w:rsidRPr="001779DE" w:rsidRDefault="00AE7306" w:rsidP="00AE730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AE7306" w:rsidRPr="006A0D3A" w14:paraId="751056BC" w14:textId="77777777" w:rsidTr="00E954D8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DB2FB2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C174CB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A3AE7" w14:textId="77777777" w:rsidR="00AE7306" w:rsidRPr="001779DE" w:rsidRDefault="00AE7306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A1BB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7FC5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4D35" w14:textId="77777777" w:rsidR="00AE7306" w:rsidRPr="001779DE" w:rsidRDefault="00AE7306" w:rsidP="00BA1AFE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3BD47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10A28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F97AB" w14:textId="77777777" w:rsidR="00AE7306" w:rsidRPr="001779DE" w:rsidRDefault="00AE7306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A4D9E" w14:textId="49D2FCEB" w:rsidR="00AE7306" w:rsidRPr="001779DE" w:rsidRDefault="00AE7306" w:rsidP="00BA1AFE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тельства к финансовым ресурсам,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07FB7" w14:textId="77777777" w:rsidR="00AE7306" w:rsidRPr="001779DE" w:rsidRDefault="00AE730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E7306" w:rsidRPr="006A0D3A" w14:paraId="73E68641" w14:textId="77777777" w:rsidTr="00E954D8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EAAA" w14:textId="77777777" w:rsidR="00AE7306" w:rsidRPr="001779DE" w:rsidRDefault="00AE7306" w:rsidP="00AE73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6B40" w14:textId="77777777" w:rsidR="00AE7306" w:rsidRPr="001779DE" w:rsidRDefault="00AE7306" w:rsidP="00AE73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15AE1" w14:textId="1D2899F7" w:rsidR="00AE7306" w:rsidRPr="001779DE" w:rsidRDefault="00AE7306" w:rsidP="00AE7306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84167" w14:textId="67CB786D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30 000,00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1FA30" w14:textId="03D7D394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E140" w14:textId="09DC906A" w:rsidR="00AE7306" w:rsidRPr="001779DE" w:rsidRDefault="00AE7306" w:rsidP="00AE7306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27 000,00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179D" w14:textId="6D9CD619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3 000,00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BA0D2" w14:textId="34CE61A3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A0BB" w14:textId="77777777" w:rsidR="00AE7306" w:rsidRPr="001779DE" w:rsidRDefault="00AE7306" w:rsidP="00AE7306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</w:tcPr>
          <w:p w14:paraId="7072157E" w14:textId="77777777" w:rsidR="00AE7306" w:rsidRDefault="00AE7306" w:rsidP="00AE730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ности субъектов малого и среднего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3AF872B" w14:textId="77777777" w:rsidR="00AE7306" w:rsidRPr="001779DE" w:rsidRDefault="00AE7306" w:rsidP="00AE730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мательства к финансо-</w:t>
            </w:r>
          </w:p>
          <w:p w14:paraId="5C041D4B" w14:textId="5FE17B53" w:rsidR="00AE7306" w:rsidRPr="001779DE" w:rsidRDefault="00AE7306" w:rsidP="00AE7306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вым ресурсам,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</w:tcPr>
          <w:p w14:paraId="24E4ADA6" w14:textId="6844FEE9" w:rsidR="00AE7306" w:rsidRPr="001779DE" w:rsidRDefault="00AE7306" w:rsidP="00AE7306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A1AFE" w:rsidRPr="006A0D3A" w14:paraId="4BD2FD1E" w14:textId="77777777" w:rsidTr="006432E4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65D78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C778B" w14:textId="69D9473F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BA1AFE" w:rsidRPr="006A0D3A" w14:paraId="1B5415F7" w14:textId="77777777" w:rsidTr="007B1FCE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84537D8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C5268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</w:t>
            </w:r>
          </w:p>
          <w:p w14:paraId="5E7A7F56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Реализация мероприя-тий, направленных на обеспечение доступ- ности для субъектов малого и среднего предпринимательства информационной и</w:t>
            </w:r>
          </w:p>
          <w:p w14:paraId="467219DA" w14:textId="5E835C3D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консультационной под-держки по вопросам ведения предпринима-тельской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69145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0FCC12" w14:textId="43A9BCF2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4BDBB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F9E0E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F40F3" w14:textId="77F5DE96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B772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3E6FAF2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Админист- </w:t>
            </w:r>
          </w:p>
          <w:p w14:paraId="1C6FA7F4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рация ЗАТО Северск, Ассоциация «НП «АРП-Северск», Фонд «МКК ФРМСП</w:t>
            </w:r>
          </w:p>
          <w:p w14:paraId="0F35DF59" w14:textId="028B022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60D1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1B25A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555C329F" w14:textId="77777777" w:rsidTr="00D74C10">
        <w:trPr>
          <w:trHeight w:val="331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DB7475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50F6A2C" w14:textId="1D2CE5D9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68E045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707914" w14:textId="61C259A4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2E1CF14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D211CD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01AFA8" w14:textId="2E6923EB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CBC6CC3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3A55F89" w14:textId="36920FA9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5A4EFDC8" w14:textId="5A5BB390" w:rsidR="00BA1AFE" w:rsidRPr="001779DE" w:rsidRDefault="00BA1AF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1. Количество </w:t>
            </w:r>
            <w:r>
              <w:rPr>
                <w:rFonts w:ascii="Times New Roman" w:hAnsi="Times New Roman"/>
                <w:sz w:val="24"/>
                <w:szCs w:val="24"/>
              </w:rPr>
              <w:t>меро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доступнос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ти для субъек</w:t>
            </w:r>
            <w:r>
              <w:rPr>
                <w:rFonts w:ascii="Times New Roman" w:hAnsi="Times New Roman"/>
                <w:sz w:val="24"/>
                <w:szCs w:val="24"/>
              </w:rPr>
              <w:t>тов малого и среднего предприни-мательства информа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онной и консультаци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онной поддержки по вопросам ведения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36ADAE4" w14:textId="5D77406D" w:rsidR="00BA1AFE" w:rsidRPr="001779DE" w:rsidRDefault="00D638D6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A1AFE" w:rsidRPr="006A0D3A" w14:paraId="534E83FF" w14:textId="77777777" w:rsidTr="007B1FCE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E3207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1E839" w14:textId="1A9328CC" w:rsidR="00BA1AFE" w:rsidRPr="001779DE" w:rsidRDefault="00BA1AFE" w:rsidP="007B1FC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Обеспечение субъектов малого и среднего предпринимательства справочно-информационными материалами по вопросам ведения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69698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C19ED" w14:textId="1293B8EE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B55FA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E34D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7E1C93" w14:textId="14DA3B94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AE3F4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A7FC74" w14:textId="629A2D55" w:rsidR="00BA1AFE" w:rsidRPr="001779DE" w:rsidRDefault="00BA1AF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социация «НП «АРП-Северск», Фонд «МКК ФРМСП 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CCEC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64E16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4615C12B" w14:textId="77777777" w:rsidTr="007B1FCE">
        <w:trPr>
          <w:trHeight w:val="95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ABDF5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1E32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134DD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5CDD0" w14:textId="482A2BAC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458200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900E3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3B17F" w14:textId="132C6B4B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D355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45380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B429E0" w14:textId="708B12DD" w:rsidR="00BA1AFE" w:rsidRPr="001779DE" w:rsidRDefault="00BA1AFE" w:rsidP="007B1FC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подго-товленных справочно-информационных материалов,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717B7" w14:textId="3DB307B9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B1FCE" w:rsidRPr="006A0D3A" w14:paraId="6580CF79" w14:textId="77777777" w:rsidTr="00293EA6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C1B08" w14:textId="19A43B16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C293" w14:textId="4C7B8492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62B83" w14:textId="3999BD1D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01D94" w14:textId="59F8E6D6" w:rsidR="007B1FC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B7A33" w14:textId="3CBC8FC3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4BE2A7" w14:textId="28E3F486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2EF44" w14:textId="4C28737F" w:rsidR="007B1FC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E1F24D" w14:textId="46E3BF87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2B57" w14:textId="2A378991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0B1BA" w14:textId="2FA54C41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EFB04" w14:textId="736B2583" w:rsidR="007B1FCE" w:rsidRPr="001779DE" w:rsidRDefault="007B1FCE" w:rsidP="007B1FC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A1AFE" w:rsidRPr="006A0D3A" w14:paraId="1A275C5C" w14:textId="77777777" w:rsidTr="00293EA6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B02FD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518C" w14:textId="1A90E4E4" w:rsidR="00BA1AF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предпринимательской деятельности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1B0CB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C3FD22" w14:textId="77777777" w:rsidR="00BA1AF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2EFB9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35509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222964" w14:textId="77777777" w:rsidR="00BA1AF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AA31D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07BCE" w14:textId="4FC9F0D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A79BC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2CEA5B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1AFE" w:rsidRPr="006A0D3A" w14:paraId="0475D15A" w14:textId="77777777" w:rsidTr="007B1FCE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17FD7D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64453A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Организация и (или) проведение семинаров, конференций по вопросам развития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0B158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03D56" w14:textId="2A1CDD83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DC0D8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BE593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320B4" w14:textId="06725603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A6D3D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2D7A73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F7DF2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F838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1DB875F1" w14:textId="77777777" w:rsidTr="007B1FCE">
        <w:trPr>
          <w:trHeight w:val="220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0E1D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32CA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4CC67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F234B4" w14:textId="306AA616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CBA75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9BE8A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FC27F" w14:textId="6B5A7785" w:rsidR="00BA1AF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56079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CFBB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8279B" w14:textId="6887D8A4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человек, включая работников субъектов малого и среднего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мательства, принявших участие в мероприя-тиях,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423A5" w14:textId="42EF7CC6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BA1AFE" w:rsidRPr="006A0D3A" w14:paraId="1D37BA04" w14:textId="77777777" w:rsidTr="006432E4">
        <w:trPr>
          <w:trHeight w:val="3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5769C" w14:textId="148FCF72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96B201" w14:textId="6C15F778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3 «Обеспечение доступности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деятельности» подпрограммы 2</w:t>
            </w:r>
          </w:p>
        </w:tc>
      </w:tr>
      <w:tr w:rsidR="00BA1AFE" w:rsidRPr="006A0D3A" w14:paraId="187F00C5" w14:textId="77777777" w:rsidTr="00D74C10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0F3C10" w14:textId="6D26FABD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8F1ACC" w14:textId="77777777" w:rsidR="00BA1AF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56F4223B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«Обеспечение доступности для субъектов малого и </w:t>
            </w:r>
          </w:p>
          <w:p w14:paraId="6ED224F8" w14:textId="77777777" w:rsidR="00BA1AF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среднего предпринимательства информационной и консультационной поддержки по вопросам ведения предпринимательской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67FF146" w14:textId="0EE141BF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804DD" w14:textId="56E8C5B2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F64A2" w14:textId="2B525885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663B" w14:textId="111AABB4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B4F0" w14:textId="4739D382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403F2" w14:textId="10740822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53ED" w14:textId="4E68B50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889E4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Админист- </w:t>
            </w:r>
          </w:p>
          <w:p w14:paraId="3C646F08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 xml:space="preserve">рация ЗАТО Северск, Ассоциация </w:t>
            </w:r>
          </w:p>
          <w:p w14:paraId="03C86BFD" w14:textId="74045208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«НП «АРП-Северск», Фонд «МКК ФРМСП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387ED" w14:textId="3AF51D93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5FB8" w14:textId="687C570F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A1AFE" w:rsidRPr="006A0D3A" w14:paraId="6478B545" w14:textId="77777777" w:rsidTr="008501AB">
        <w:trPr>
          <w:trHeight w:val="30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1D8A7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56C689" w14:textId="1FC801A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0B498B" w14:textId="792B9191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1126D2" w14:textId="177C706C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0B3184" w14:textId="1BF1A5BF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7745A8" w14:textId="207040F1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B81A6A" w14:textId="0D782C01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DA5349" w14:textId="563CDCA8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9FE40" w14:textId="5D8E6FD0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B91D9" w14:textId="54283E9C" w:rsidR="00BA1AFE" w:rsidRPr="001779DE" w:rsidRDefault="00BA1AF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ности для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принимательства ин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формационной и кон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сультационной поддер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жки по вопросам веде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ния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F71F4E" w14:textId="66E8D1BB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A1AFE" w:rsidRPr="006A0D3A" w14:paraId="1DF9DCDE" w14:textId="77777777" w:rsidTr="002A6F37">
        <w:trPr>
          <w:trHeight w:val="32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A0BE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25A5D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B1643F" w14:textId="0CC2E341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FA325" w14:textId="2B94F2CE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02C69E" w14:textId="0C33998A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A5EC3" w14:textId="3295E84C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21DA1" w14:textId="3BFD890C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178B91" w14:textId="087F583F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230F6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D2DCD" w14:textId="78040666" w:rsidR="00BA1AFE" w:rsidRPr="001779DE" w:rsidRDefault="00BA1AFE" w:rsidP="00BA1AFE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обеспечение доступ-ности для субъектов малого и среднего пред-принимательства ин-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42E28C" w14:textId="127AB895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A1AFE" w:rsidRPr="006A0D3A" w14:paraId="21E11490" w14:textId="77777777" w:rsidTr="002A6F37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615B0" w14:textId="52DEAEEE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ADDC6" w14:textId="43E9B96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AD0CA" w14:textId="787A6F31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8C9BE" w14:textId="0C08B5A5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8081AC" w14:textId="452D44BF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FB82DE" w14:textId="74B32A00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D86142" w14:textId="19591831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7D5F3" w14:textId="0A01D4E3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7B53A" w14:textId="0350CE14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7045EA" w14:textId="4DFE7EED" w:rsidR="00BA1AFE" w:rsidRPr="002A6F37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3705A9" w14:textId="375823A4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B1FCE" w:rsidRPr="006A0D3A" w14:paraId="17B7535B" w14:textId="77777777" w:rsidTr="00E954D8">
        <w:trPr>
          <w:trHeight w:val="323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D111CC" w14:textId="77777777" w:rsidR="007B1FC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A47283" w14:textId="77777777" w:rsidR="007B1FC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9D64A" w14:textId="77777777" w:rsidR="007B1FCE" w:rsidRPr="001779DE" w:rsidRDefault="007B1FC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ED8C2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E5854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F5DCA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DEEF7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D558BD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BA30C9" w14:textId="77777777" w:rsidR="007B1FC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E7EF7" w14:textId="4D766A38" w:rsidR="007B1FCE" w:rsidRPr="001779DE" w:rsidRDefault="007B1FC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>формационной и кон-сультационной поддер-жки по вопросам веде-ния предприниматель-ской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898B71" w14:textId="77777777" w:rsidR="007B1FCE" w:rsidRPr="001779DE" w:rsidRDefault="007B1FC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165" w:rsidRPr="006A0D3A" w14:paraId="47DFDA73" w14:textId="77777777" w:rsidTr="00E954D8">
        <w:trPr>
          <w:trHeight w:val="32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388C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FE486B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D30D9" w14:textId="6DB055C5" w:rsidR="00D27165" w:rsidRPr="001779DE" w:rsidRDefault="00D27165" w:rsidP="00D27165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7D7F6" w14:textId="1E233760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E4DE33" w14:textId="48101BD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2CF83C" w14:textId="2D08E943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3BE7FE" w14:textId="49E9873B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FDF15" w14:textId="1EF5BEBF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DDA02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14D1A" w14:textId="4C18B15C" w:rsidR="00D27165" w:rsidRPr="002A6F37" w:rsidRDefault="00D27165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доступ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ности для субъектов малого и среднего предпринимательства информационной и консультационной поддержки по вопросам ведения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77B822" w14:textId="507A8C5D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BA1AFE" w:rsidRPr="006A0D3A" w14:paraId="2E5C071D" w14:textId="77777777" w:rsidTr="006432E4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59D8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93AA7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BA1AFE" w:rsidRPr="006A0D3A" w14:paraId="686141B6" w14:textId="77777777" w:rsidTr="00D27165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9B356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1AEE1" w14:textId="5FF3697E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Основное мероприятие. Развитие молодежного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EAFE7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EF34E" w14:textId="544236E0" w:rsidR="00BA1AFE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8CEA0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BC16B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27F1ED" w14:textId="37703929" w:rsidR="00BA1AFE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8D295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394E4" w14:textId="202FB5E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3C4D9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38063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BA1AFE" w:rsidRPr="006A0D3A" w14:paraId="7CCBA3B4" w14:textId="77777777" w:rsidTr="00D27165">
        <w:trPr>
          <w:trHeight w:val="223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2C4BF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C73A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1CF04" w14:textId="77777777" w:rsidR="00BA1AFE" w:rsidRPr="001779DE" w:rsidRDefault="00BA1AFE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6FA937" w14:textId="0B400612" w:rsidR="00BA1AFE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B77E0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29E7F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74AF9" w14:textId="674DA01A" w:rsidR="00BA1AFE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40E53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62DCA" w14:textId="77777777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77B99" w14:textId="0C094B9D" w:rsidR="00BA1AFE" w:rsidRPr="001779DE" w:rsidRDefault="00BA1AFE" w:rsidP="00BA1AFE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меро-приятий в сфере предпринимательства, ориентированных на молодежь, включая школьников,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4D4E8F" w14:textId="77777777" w:rsidR="00BA1AFE" w:rsidRPr="001779DE" w:rsidRDefault="00BA1AFE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D27165" w:rsidRPr="006A0D3A" w14:paraId="354BEA52" w14:textId="77777777" w:rsidTr="00D27165">
        <w:trPr>
          <w:trHeight w:val="27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87B97C" w14:textId="77777777" w:rsidR="00D27165" w:rsidRPr="001779DE" w:rsidRDefault="00D27165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E3C17C" w14:textId="234454C3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Организация и (или) проведение мероприя-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827A34" w14:textId="77777777" w:rsidR="00D27165" w:rsidRPr="001779DE" w:rsidRDefault="00D27165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6F3A9" w14:textId="32359A16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0E5AE8" w14:textId="77777777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C25F2E" w14:textId="77777777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A4CF1" w14:textId="2803E6DB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F67C3D" w14:textId="77777777" w:rsidR="00D27165" w:rsidRPr="001779DE" w:rsidRDefault="00D27165" w:rsidP="00BA1AF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8FCF6" w14:textId="2E09049B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Админист- рация ЗАТО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DD4A2D" w14:textId="77777777" w:rsidR="00D27165" w:rsidRPr="001779DE" w:rsidRDefault="00D27165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36DE6" w14:textId="77777777" w:rsidR="00D27165" w:rsidRPr="001779DE" w:rsidRDefault="00D27165" w:rsidP="00BA1A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D27165" w:rsidRPr="006A0D3A" w14:paraId="360DD5BC" w14:textId="77777777" w:rsidTr="00E954D8">
        <w:trPr>
          <w:trHeight w:val="345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1DC5" w14:textId="77777777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7E5EE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CD3B9" w14:textId="60E6D622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32838" w14:textId="4D6504A6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A8ECF" w14:textId="477EA56D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58A51" w14:textId="609D2D66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84494" w14:textId="38BC1821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68,74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BC50B" w14:textId="1B4B43E6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32AB0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966CC" w14:textId="0D391C26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участ-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772D" w14:textId="2A9E5C5A" w:rsidR="00D27165" w:rsidRPr="001779DE" w:rsidRDefault="00D638D6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D27165" w:rsidRPr="001779D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D27165" w:rsidRPr="006A0D3A" w14:paraId="19E8161E" w14:textId="77777777" w:rsidTr="00D27165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99B32" w14:textId="7D92DF65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38D9C" w14:textId="06910E12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C45E1" w14:textId="05D57D11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A906" w14:textId="6A2BB550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E0E51" w14:textId="29D7AA7C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09AC" w14:textId="51B42A84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7F9ED" w14:textId="07CFF122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BEF42" w14:textId="4F625D66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A1F9" w14:textId="0BA5E6CD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0B5FC" w14:textId="76940AA8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246EF" w14:textId="2869B41C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D27165" w:rsidRPr="006A0D3A" w14:paraId="59839499" w14:textId="77777777" w:rsidTr="00D27165">
        <w:trPr>
          <w:trHeight w:val="3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F7097" w14:textId="77777777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E647" w14:textId="41E5ADAB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тий в сфере предприни-</w:t>
            </w:r>
          </w:p>
          <w:p w14:paraId="697F3ACD" w14:textId="6D85F800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мательства, ориентиро-ванных на молодежь, включая школьников, в том числе оказание информационно-консультационной поддержки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FC488" w14:textId="77777777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36B1F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7CAD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A86D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2448C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9EBB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D17BE" w14:textId="1DB46EBD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Северск,</w:t>
            </w:r>
          </w:p>
          <w:p w14:paraId="280226C1" w14:textId="77E4D9B1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E96D" w14:textId="77777777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ников мероприятий,</w:t>
            </w:r>
          </w:p>
          <w:p w14:paraId="75958424" w14:textId="0941BBDD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направленных на вовлечение молодежи, включая школьников, в предпринимательскую деятельность,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B449B" w14:textId="77777777" w:rsidR="00D27165" w:rsidRPr="001779DE" w:rsidRDefault="00D2716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27165" w:rsidRPr="006A0D3A" w14:paraId="27CACD04" w14:textId="77777777" w:rsidTr="00D27165">
        <w:trPr>
          <w:trHeight w:val="19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F080" w14:textId="1B63F430" w:rsidR="00D27165" w:rsidRPr="001779DE" w:rsidRDefault="00D2716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89CEAF" w14:textId="649B9CB1" w:rsidR="00D27165" w:rsidRPr="001779DE" w:rsidRDefault="00D2716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Задача 4 «Вовлечение молодежи в предпринимательскую деятельность, в том числе посредством привлечения школьников и молодежи в инновационную деятельность» подпрограммы 2</w:t>
            </w:r>
          </w:p>
        </w:tc>
      </w:tr>
      <w:tr w:rsidR="00312D3B" w:rsidRPr="006A0D3A" w14:paraId="2C3BE407" w14:textId="77777777" w:rsidTr="00E954D8">
        <w:trPr>
          <w:trHeight w:val="19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4996D2" w14:textId="19A6E683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5308B1" w14:textId="77777777" w:rsidR="00312D3B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64EBD425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«Вовлечение молодежи в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D2BED21" w14:textId="46367139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скую деятельность, в том числе посредством привлечения школьни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ков и молодежи в инно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вационную деятель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ность»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34CFFF" w14:textId="2237936D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1C4EA4" w14:textId="14A8AB4A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1BDBA" w14:textId="25BFFB0B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D83B60" w14:textId="510EA192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A8B31" w14:textId="76343D18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1 000,00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6AD547" w14:textId="4D18B6AE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8D5BF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F278BF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</w:t>
            </w:r>
          </w:p>
          <w:p w14:paraId="1584F603" w14:textId="218CD2A9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F278BF">
              <w:rPr>
                <w:rFonts w:ascii="Times New Roman" w:hAnsi="Times New Roman"/>
                <w:sz w:val="24"/>
                <w:szCs w:val="24"/>
              </w:rPr>
              <w:t>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DE962D" w14:textId="491F8B92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401F4" w14:textId="5A3A4B1C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2D3B" w:rsidRPr="006A0D3A" w14:paraId="7AA54DA4" w14:textId="77777777" w:rsidTr="00E954D8">
        <w:trPr>
          <w:trHeight w:val="165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95A453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CDBA66" w14:textId="01423B5B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74DF61" w14:textId="173C3D9D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AA5DB0" w14:textId="7D1480BB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1D8ED6D" w14:textId="169B77D4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A1922D3" w14:textId="6550B716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159C348" w14:textId="648CB43C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BA577B3" w14:textId="04EB5B8F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EDE001" w14:textId="04E6E481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7444966" w14:textId="77777777" w:rsidR="00312D3B" w:rsidRPr="001779DE" w:rsidRDefault="00312D3B" w:rsidP="00D27165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риятий в сфере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1B72EE7" w14:textId="01C086DB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принимательства, ори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ентированных на моло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дежь, включая школь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ников,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B8F11A9" w14:textId="14775DEB" w:rsidR="00312D3B" w:rsidRPr="001779DE" w:rsidRDefault="00496843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12D3B" w:rsidRPr="006A0D3A" w14:paraId="05279738" w14:textId="77777777" w:rsidTr="00CD4DDE">
        <w:trPr>
          <w:trHeight w:val="13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0E7B38" w14:textId="77777777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09A0FD6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5E69E6" w14:textId="7547E3DA" w:rsidR="00312D3B" w:rsidRPr="001779DE" w:rsidRDefault="00312D3B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15845" w14:textId="61FD2B9D" w:rsidR="00312D3B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4465B" w14:textId="487F04F8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BCB21" w14:textId="4BEE7D41" w:rsidR="00312D3B" w:rsidRPr="001779DE" w:rsidRDefault="00312D3B" w:rsidP="00D27165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6C8210" w14:textId="1747F451" w:rsidR="00312D3B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C667D2" w14:textId="3E7488C4" w:rsidR="00312D3B" w:rsidRPr="001779DE" w:rsidRDefault="00312D3B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89AC20" w14:textId="77777777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CEA04" w14:textId="45A86B4E" w:rsidR="00312D3B" w:rsidRPr="001779DE" w:rsidRDefault="00312D3B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>1. Количество мероп-риятий в сфере пред-принимательства, ори-ентированных на моло-дежь, включая школь-ников,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CA839A" w14:textId="2B2E4EF7" w:rsidR="00312D3B" w:rsidRPr="001779DE" w:rsidRDefault="00496843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12D3B" w:rsidRPr="006A0D3A" w14:paraId="1918D975" w14:textId="77777777" w:rsidTr="00CD4DDE">
        <w:trPr>
          <w:trHeight w:val="13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81E6" w14:textId="77777777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1032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83E7C" w14:textId="697892E2" w:rsidR="00312D3B" w:rsidRPr="001779DE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1D950" w14:textId="0EE5ADC5" w:rsidR="00312D3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AA9BA" w14:textId="1C480DBC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E3256" w14:textId="1343B91B" w:rsidR="00312D3B" w:rsidRDefault="00312D3B" w:rsidP="00312D3B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E116A" w14:textId="28210DCD" w:rsidR="00312D3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EEF93C" w14:textId="171B2A29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3195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72993" w14:textId="23ACFD16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2A6F37">
              <w:rPr>
                <w:rFonts w:ascii="Times New Roman" w:hAnsi="Times New Roman"/>
                <w:sz w:val="24"/>
                <w:szCs w:val="24"/>
              </w:rPr>
              <w:t>1. Количество мероп-риятий в сфере пред-принимательства, ори-ентированных на моло-дежь, включая школь-ников,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B2BD67" w14:textId="2910FB77" w:rsidR="00312D3B" w:rsidRPr="001779DE" w:rsidRDefault="00496843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135D35" w:rsidRPr="006A0D3A" w14:paraId="152503B8" w14:textId="77777777" w:rsidTr="00312D3B">
        <w:trPr>
          <w:trHeight w:val="14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32EF" w14:textId="77777777" w:rsidR="00135D35" w:rsidRPr="001779DE" w:rsidRDefault="00135D3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BCD6D" w14:textId="77777777" w:rsidR="00135D35" w:rsidRPr="001779DE" w:rsidRDefault="00135D3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94D4E9" w14:textId="77777777" w:rsidR="00135D35" w:rsidRPr="001779DE" w:rsidRDefault="00135D3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8A5B7" w14:textId="3776E038" w:rsidR="00135D35" w:rsidRPr="001779DE" w:rsidRDefault="00135D35" w:rsidP="00232A53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  <w:r w:rsidR="00232A53">
              <w:rPr>
                <w:rFonts w:ascii="Times New Roman" w:hAnsi="Times New Roman"/>
                <w:sz w:val="24"/>
                <w:szCs w:val="24"/>
              </w:rPr>
              <w:t> 940,96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A4ABA" w14:textId="77777777" w:rsidR="00135D35" w:rsidRPr="001779DE" w:rsidRDefault="00135D3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194F7" w14:textId="1E1FA306" w:rsidR="00135D35" w:rsidRPr="001779DE" w:rsidRDefault="00135D35" w:rsidP="00D27165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79 080,88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CA7F1" w14:textId="328A0933" w:rsidR="00135D35" w:rsidRPr="001779DE" w:rsidRDefault="00232A53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13 860,08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384B8" w14:textId="77777777" w:rsidR="00135D35" w:rsidRPr="001779DE" w:rsidRDefault="00135D35" w:rsidP="00D27165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75B38" w14:textId="77777777" w:rsidR="00135D35" w:rsidRPr="001779DE" w:rsidRDefault="00135D35" w:rsidP="00D27165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314B0" w14:textId="77777777" w:rsidR="00135D35" w:rsidRPr="001779DE" w:rsidRDefault="00135D3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D7742" w14:textId="77777777" w:rsidR="00135D35" w:rsidRPr="001779DE" w:rsidRDefault="00135D35" w:rsidP="00D271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2D3B" w:rsidRPr="006A0D3A" w14:paraId="1D842F8B" w14:textId="77777777" w:rsidTr="00312D3B">
        <w:trPr>
          <w:trHeight w:val="13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3BD5D" w14:textId="77777777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5A46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7FFD4" w14:textId="113BAB22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E3E09" w14:textId="3920FD1C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11 642,96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7EA6D3" w14:textId="419AF922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2D867" w14:textId="71545EA5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9 140,88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4A28A" w14:textId="4CBFE337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2 502,08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C47AD" w14:textId="787C97CF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66C85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2E1EC1" w14:textId="4FB34B31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1. Доля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 xml:space="preserve"> 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5EB64C" w14:textId="18F7EA86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  <w:tr w:rsidR="00312D3B" w:rsidRPr="006A0D3A" w14:paraId="7022648F" w14:textId="77777777" w:rsidTr="00135D35">
        <w:trPr>
          <w:trHeight w:val="27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AB54" w14:textId="7278C36C" w:rsidR="00312D3B" w:rsidRPr="006A0D3A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35D35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4A827" w14:textId="414E5F65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33DCEC" w14:textId="76AE89B8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F3423" w14:textId="20E6447E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FD37F" w14:textId="3CDE57F0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16C20" w14:textId="38E05493" w:rsidR="00312D3B" w:rsidRPr="001779DE" w:rsidRDefault="00312D3B" w:rsidP="00312D3B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6E0249" w14:textId="111962B2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A6B55" w14:textId="15EC1198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7A4A" w14:textId="1C6BC046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643DA0" w14:textId="6CBBFEEA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9D0DAC" w14:textId="032F4DC6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12D3B" w:rsidRPr="006A0D3A" w14:paraId="55EE3FDD" w14:textId="77777777" w:rsidTr="00CD4DDE">
        <w:trPr>
          <w:trHeight w:val="1932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0D340" w14:textId="77777777" w:rsidR="00312D3B" w:rsidRPr="00135D35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952C79" w14:textId="77777777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3D7D8D9" w14:textId="7A5EF004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AA6F432" w14:textId="5646EF80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1F2E347" w14:textId="09E5F725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E05EEB6" w14:textId="1CD747B0" w:rsidR="00312D3B" w:rsidRDefault="00312D3B" w:rsidP="00312D3B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4A3A6BD" w14:textId="5752C187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5408CB5" w14:textId="2B2220D8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2D2BF" w14:textId="77777777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67EE01C" w14:textId="1D9EAF06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принимательства, полу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BC66411" w14:textId="6A58FB7F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чивших фи</w:t>
            </w:r>
            <w:r>
              <w:rPr>
                <w:rFonts w:ascii="Times New Roman" w:hAnsi="Times New Roman"/>
                <w:sz w:val="24"/>
                <w:szCs w:val="24"/>
              </w:rPr>
              <w:t>нансовую поддерж</w:t>
            </w:r>
            <w:r w:rsidRPr="001779DE">
              <w:rPr>
                <w:rFonts w:ascii="Times New Roman" w:hAnsi="Times New Roman"/>
                <w:sz w:val="24"/>
                <w:szCs w:val="24"/>
              </w:rPr>
              <w:t>ку, от общего числа обратившихся субъектов малого и среднего предпринима-</w:t>
            </w:r>
          </w:p>
          <w:p w14:paraId="423BBECE" w14:textId="24F99D18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913C160" w14:textId="77777777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3B" w:rsidRPr="006A0D3A" w14:paraId="559DAB67" w14:textId="77777777" w:rsidTr="00232A53">
        <w:trPr>
          <w:trHeight w:val="237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F68A63" w14:textId="77777777" w:rsidR="00312D3B" w:rsidRPr="006A0D3A" w:rsidRDefault="00312D3B" w:rsidP="00312D3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427AAB1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C2105" w14:textId="77777777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B72B0" w14:textId="4451BC9C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40 649,00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BBAC9" w14:textId="77777777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95344" w14:textId="77777777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C0B8E" w14:textId="2D09CCAC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5 679,00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42BBD" w14:textId="77777777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6ED3BD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DF0F2" w14:textId="72B5389C" w:rsidR="00312D3B" w:rsidRPr="001779DE" w:rsidRDefault="00312D3B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1. Доля субъектов ма-лого и среднего пред-принимательства, полу-чивших финансовую поддержку, от общего числа обратившихся субъектов малого и среднего предпринима- 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1545A" w14:textId="77777777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2D3B" w:rsidRPr="006A0D3A" w14:paraId="7892FEFF" w14:textId="77777777" w:rsidTr="00CD4DDE">
        <w:trPr>
          <w:trHeight w:val="248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786A01" w14:textId="77777777" w:rsidR="00312D3B" w:rsidRPr="006A0D3A" w:rsidRDefault="00312D3B" w:rsidP="00312D3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8773F7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8AF23" w14:textId="387165D8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39479" w14:textId="32F03429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40 649,00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C3E018" w14:textId="111C73A8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8AF0A" w14:textId="0B8D9F6B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E006ED" w14:textId="6EC463D6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5 679,00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7661FB" w14:textId="7B015FC0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999049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BE8F5" w14:textId="77777777" w:rsidR="00312D3B" w:rsidRPr="007048B4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1. Доля субъектов ма-лого и среднего пред- принимательства, полу-</w:t>
            </w:r>
          </w:p>
          <w:p w14:paraId="6D40F98A" w14:textId="2D49B415" w:rsidR="00312D3B" w:rsidRPr="007048B4" w:rsidRDefault="00312D3B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чивших финансовую поддержку, от общего числа обратившихся субъектов малого и среднего предпринима- 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205BC" w14:textId="3E772B7A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2D3B" w:rsidRPr="006A0D3A" w14:paraId="4594D292" w14:textId="77777777" w:rsidTr="00CD4DDE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4EE71" w14:textId="77777777" w:rsidR="00312D3B" w:rsidRPr="006A0D3A" w:rsidRDefault="00312D3B" w:rsidP="00312D3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C2771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41CAFB" w14:textId="40E78B1D" w:rsidR="00312D3B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4CA1C" w14:textId="38B90FF6" w:rsidR="00312D3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40 649,00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9A8697" w14:textId="2EA61A79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A1058" w14:textId="35526016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34 970,00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C1D05F" w14:textId="343CF473" w:rsidR="00312D3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5 679,00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387AC" w14:textId="217AAC0E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8154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ADD7B" w14:textId="77777777" w:rsidR="00312D3B" w:rsidRPr="007048B4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1. Доля субъектов ма-лого и среднего пред- принимательства, полу-</w:t>
            </w:r>
          </w:p>
          <w:p w14:paraId="2D663950" w14:textId="7F8E4365" w:rsidR="00312D3B" w:rsidRPr="007048B4" w:rsidRDefault="00312D3B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чивших финансовую поддержку, от общего числа обратившихся субъектов малого 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18053" w14:textId="0E3C28F0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1779DE"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2D3B" w:rsidRPr="006A0D3A" w14:paraId="04259C77" w14:textId="77777777" w:rsidTr="00312D3B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9B679" w14:textId="7F669F9D" w:rsidR="00312D3B" w:rsidRPr="006A0D3A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312D3B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A251D" w14:textId="1F065255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E8567" w14:textId="509149F0" w:rsidR="00312D3B" w:rsidRPr="001779DE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509F48" w14:textId="70CE6BD4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B3EFD" w14:textId="3A0B9695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C1B5F" w14:textId="699CA1A0" w:rsidR="00312D3B" w:rsidRPr="001779DE" w:rsidRDefault="00312D3B" w:rsidP="00312D3B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A2CC7A" w14:textId="38F16C9D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B2A4D" w14:textId="20E095AF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BED6" w14:textId="62DB1B76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00309" w14:textId="0AB96340" w:rsidR="00312D3B" w:rsidRPr="007048B4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174AB" w14:textId="05213883" w:rsidR="00312D3B" w:rsidRPr="001779DE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12D3B" w:rsidRPr="006A0D3A" w14:paraId="64C17CF0" w14:textId="77777777" w:rsidTr="00312D3B">
        <w:trPr>
          <w:trHeight w:val="4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F1020" w14:textId="77777777" w:rsidR="00312D3B" w:rsidRPr="006A0D3A" w:rsidRDefault="00312D3B" w:rsidP="00312D3B">
            <w:pPr>
              <w:rPr>
                <w:rFonts w:ascii="Times New Roman" w:hAnsi="Times New Roman"/>
                <w:sz w:val="24"/>
                <w:szCs w:val="24"/>
                <w:highlight w:val="yellow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A7B88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1FD6D" w14:textId="2D445C65" w:rsidR="00312D3B" w:rsidRPr="001779DE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42388" w14:textId="2FA183BF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3BF38" w14:textId="1FE5029A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3BA4A2" w14:textId="31803E5B" w:rsidR="00312D3B" w:rsidRPr="001779DE" w:rsidRDefault="00312D3B" w:rsidP="00312D3B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793CD" w14:textId="2A6CF859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DD4C0" w14:textId="21FAB7E1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82D9" w14:textId="77777777" w:rsidR="00312D3B" w:rsidRPr="001779DE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3820C" w14:textId="7A39A4FA" w:rsidR="00312D3B" w:rsidRPr="007048B4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7048B4">
              <w:rPr>
                <w:rFonts w:ascii="Times New Roman" w:hAnsi="Times New Roman"/>
                <w:sz w:val="24"/>
                <w:szCs w:val="24"/>
              </w:rPr>
              <w:t>среднего предпринима- тельства, 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40B737" w14:textId="6DA92D4F" w:rsidR="00312D3B" w:rsidRPr="001779DE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3B" w:rsidRPr="006A0D3A" w14:paraId="08BDC85E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1E292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Подпрограмма 3 «Создание общественной (социальной) среды, благоприятной для развития бизнеса» Программы</w:t>
            </w:r>
          </w:p>
        </w:tc>
      </w:tr>
      <w:tr w:rsidR="00312D3B" w:rsidRPr="006A0D3A" w14:paraId="2ADCDA49" w14:textId="77777777" w:rsidTr="00CB7613">
        <w:trPr>
          <w:trHeight w:val="31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C830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ABACC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312D3B" w:rsidRPr="006A0D3A" w14:paraId="3CC1DC7B" w14:textId="77777777" w:rsidTr="00CB7613">
        <w:trPr>
          <w:trHeight w:val="26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EE28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4494B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Основное мероприятие. Реализация меропри-ятий, направленных на формирование механиз- </w:t>
            </w:r>
          </w:p>
          <w:p w14:paraId="513473B6" w14:textId="6D94668A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мов эффективного взаимодействия между бизнесом и властью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, в т.ч.: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7E8E7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ED350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D8564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34BA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A4F75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73D22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0D6AB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Админист- рация ЗАТО Северск, Совет по </w:t>
            </w:r>
          </w:p>
          <w:p w14:paraId="7870FDF7" w14:textId="17781220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развитию и поддержке предприни-мательства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BEAE9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FC1FD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3DDDE021" w14:textId="77777777" w:rsidTr="00CB7613">
        <w:trPr>
          <w:trHeight w:val="192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41ECA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E2FDC" w14:textId="221E9419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EC3CA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A176A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1213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4F1EE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23051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4932E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F1A02" w14:textId="66774938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5B7D0" w14:textId="6C6984E5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риятий, направленных на обеспечение взаимо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действия общества, бизнеса, органов местного самоуправления,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96E6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97222F" w:rsidRPr="006A0D3A" w14:paraId="58C65DC4" w14:textId="77777777" w:rsidTr="0097222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637C9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6E1E1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Осуществление деятельности Совета по развитию и поддержке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42FA3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42ADA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CAE3C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500BF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A8E23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B73CF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2BD38EE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Админист-рация ЗАТО Северск, Совет по развитию и поддержке предприни-мательства</w:t>
            </w:r>
          </w:p>
          <w:p w14:paraId="0C36B4A8" w14:textId="5D0697C4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D3D17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D6DB3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7222F" w:rsidRPr="006A0D3A" w14:paraId="2785BADA" w14:textId="77777777" w:rsidTr="0097222F">
        <w:trPr>
          <w:trHeight w:val="118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81E11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414D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3F99F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C09A7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B0AAF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5AC33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BE516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05E8E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824BC" w14:textId="41DAD229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860E27" w14:textId="271C33B6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засе-даний Совета по раз-витию и поддержке предпринимательства,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99715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97222F" w:rsidRPr="006A0D3A" w14:paraId="2BBEC973" w14:textId="77777777" w:rsidTr="0097222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240A3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69A17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Проведение Единого дня приема предпринимателей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6214E9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8FD18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26260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A4E300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566F1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B13A1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5DCC66E" w14:textId="027B7668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B5339E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9FD14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97222F" w:rsidRPr="006A0D3A" w14:paraId="30000D99" w14:textId="77777777" w:rsidTr="0097222F">
        <w:trPr>
          <w:trHeight w:val="56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30ACE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26C5C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3D200" w14:textId="77777777" w:rsidR="0097222F" w:rsidRPr="00D73FAB" w:rsidRDefault="0097222F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C15E6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118D4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27C04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CA128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F7776" w14:textId="77777777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6D47D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2AB87" w14:textId="77777777" w:rsidR="0097222F" w:rsidRPr="00D73FAB" w:rsidRDefault="0097222F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прове-денных Единых дней приема предприни-мателей,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B5E5E" w14:textId="1457908F" w:rsidR="0097222F" w:rsidRPr="00D73FAB" w:rsidRDefault="0097222F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2D3B" w:rsidRPr="006A0D3A" w14:paraId="1EEBBB26" w14:textId="77777777" w:rsidTr="00312D3B">
        <w:trPr>
          <w:trHeight w:val="167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6BAB" w14:textId="531F0D3E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B09908" w14:textId="694BE215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1 «Создание и обеспечение функционирования институтов взаимодействия общества, бизнеса, органов местного самоуправления» подпрограммы 3</w:t>
            </w:r>
          </w:p>
        </w:tc>
      </w:tr>
      <w:tr w:rsidR="00312D3B" w:rsidRPr="006A0D3A" w14:paraId="670F9C74" w14:textId="77777777" w:rsidTr="00312D3B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DBD83" w14:textId="1F2D2250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F331" w14:textId="77777777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1D0C3823" w14:textId="0B6C1078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«Создание и обеспече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ние функционирования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институтов взаимодействия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25F9E" w14:textId="0157FEFA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B267C" w14:textId="27DD5B78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04713" w14:textId="720AC93B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3908D" w14:textId="22D6E27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D3363" w14:textId="28B9F0FA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191F59" w14:textId="005E7E3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496FD" w14:textId="771417D1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Админист- рация ЗАТО Северск,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Совет по</w:t>
            </w:r>
            <w:r w:rsidR="009722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развитию и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132D6" w14:textId="441BC956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82E28" w14:textId="7907B02C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2D3B" w:rsidRPr="006A0D3A" w14:paraId="7C8EE346" w14:textId="77777777" w:rsidTr="00312D3B">
        <w:trPr>
          <w:trHeight w:val="16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F3B9A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E445C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6146DA" w14:textId="0D92FE1D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7F356" w14:textId="5B2B544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6EF16D" w14:textId="284C4AE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30AB80" w14:textId="11E190F4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04396" w14:textId="158293BF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9DB586" w14:textId="4D6AB53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99BF7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F114BE" w14:textId="4A0631D4" w:rsidR="00312D3B" w:rsidRPr="00D73FAB" w:rsidRDefault="00312D3B" w:rsidP="00312D3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ятий, направленных на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обеспечение взаимо</w:t>
            </w:r>
            <w:r w:rsidR="0097222F">
              <w:rPr>
                <w:rFonts w:ascii="Times New Roman" w:hAnsi="Times New Roman"/>
                <w:sz w:val="24"/>
                <w:szCs w:val="24"/>
              </w:rPr>
              <w:t>-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действия общества, биз</w:t>
            </w:r>
            <w:r w:rsidR="0097222F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B597D7" w14:textId="31ADFF2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2D3B" w:rsidRPr="006A0D3A" w14:paraId="5770AB7C" w14:textId="77777777" w:rsidTr="00312D3B">
        <w:trPr>
          <w:trHeight w:val="18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36A63" w14:textId="3814263C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F62A" w14:textId="780BAF60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46475" w14:textId="7353DF1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E8826" w14:textId="73A1B6A3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9FF5F" w14:textId="1DE88A39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6AE6A" w14:textId="7D0B5BAF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8DD640" w14:textId="37C9448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12280" w14:textId="3F55F37D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6CC1" w14:textId="5F6AC818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DA034E" w14:textId="1E8B17B6" w:rsidR="00312D3B" w:rsidRPr="00D73FAB" w:rsidRDefault="00312D3B" w:rsidP="00312D3B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D7CFC" w14:textId="59197689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12D3B" w:rsidRPr="006A0D3A" w14:paraId="3C2D8682" w14:textId="77777777" w:rsidTr="00E954D8">
        <w:trPr>
          <w:trHeight w:val="188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9889D1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F43A87" w14:textId="185DCE06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общества, бизнеса, органов местного самоуправления»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9EBFC9B" w14:textId="1075FB6D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68C7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86A57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78F78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97A72A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4D56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C3793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DCC3BE" w14:textId="54024B6B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поддержке предприни- мательства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E127C" w14:textId="0DB3E934" w:rsidR="00312D3B" w:rsidRPr="00D73FAB" w:rsidRDefault="00312D3B" w:rsidP="00312D3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неса, органов местного самоуправления,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7FD4E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3B" w:rsidRPr="006A0D3A" w14:paraId="095CAAEC" w14:textId="77777777" w:rsidTr="00CD4DDE">
        <w:trPr>
          <w:trHeight w:val="18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55F151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179E0C" w14:textId="196D30C2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17024E" w14:textId="5748BCA9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06346" w14:textId="1C7A7B1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AD2E81" w14:textId="21D1A13D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DB594" w14:textId="0223604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B9069" w14:textId="22304ED8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FD4FB" w14:textId="324D74E9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A5A95" w14:textId="49761DE8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41BED9" w14:textId="15B10E35" w:rsidR="00312D3B" w:rsidRPr="00D73FAB" w:rsidRDefault="00312D3B" w:rsidP="00312D3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 ятий, направленных на обеспечение взаимо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действия общества, биз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неса, органов местного самоуправления,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4377ED" w14:textId="61EBBAA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2D3B" w:rsidRPr="006A0D3A" w14:paraId="395D005E" w14:textId="77777777" w:rsidTr="00E954D8">
        <w:trPr>
          <w:trHeight w:val="188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C29EE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541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9410BF" w14:textId="0645C5EB" w:rsidR="00312D3B" w:rsidRPr="00D73FAB" w:rsidRDefault="00312D3B" w:rsidP="00312D3B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53406B" w14:textId="3C167F6B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B46E7" w14:textId="46230AF4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3BD379" w14:textId="49681FB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CB4B4" w14:textId="3A965B1F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1D3EDF" w14:textId="35327659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D6EB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9EAA0B" w14:textId="676B4421" w:rsidR="00312D3B" w:rsidRPr="00D73FAB" w:rsidRDefault="00312D3B" w:rsidP="00312D3B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ятий, направленных на обеспечение взаимо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действия общества, биз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неса, органов местного самоуправления,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E5C70" w14:textId="19219CD4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12D3B" w:rsidRPr="006A0D3A" w14:paraId="3874C7B5" w14:textId="77777777" w:rsidTr="00CB7613">
        <w:trPr>
          <w:trHeight w:val="31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62209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C486D1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312D3B" w:rsidRPr="006A0D3A" w14:paraId="5DDDCB6A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31E450A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B4B8C1D" w14:textId="416E5024" w:rsidR="00312D3B" w:rsidRPr="00BC5361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Основное мероприятие. Реализация мер, направленных на формирование положительного образа субъекта предпринимательства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(до 31.12.2025)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, в т.ч.: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4B1B90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D33DB" w14:textId="18952E40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B62E1" w14:textId="58A96F98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BD1135" w14:textId="772B067D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49CBF6" w14:textId="042687C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26E90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FF8851E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Админист-рация ЗАТО Северск, Ассоциация «НП «АРП-Северск», Фонд «МКК ФРМСП ЗАТО Северск»</w:t>
            </w: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7C502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DDA55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5C7BB0EF" w14:textId="77777777" w:rsidTr="006432E4">
        <w:trPr>
          <w:trHeight w:val="1768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87DD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E16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52E7E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57E34" w14:textId="2E1C063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7500D" w14:textId="26FFA729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1707A5" w14:textId="38BCA28B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8D27C5" w14:textId="5534A2E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BA0D0" w14:textId="4FCD58C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502C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8ADD6" w14:textId="2971CA92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участ-ников мероприятий, направленных на по-вышение имиджа предпринимательской деятельности, чел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51DC43" w14:textId="48203D4A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219</w:t>
            </w:r>
          </w:p>
        </w:tc>
      </w:tr>
      <w:tr w:rsidR="00312D3B" w:rsidRPr="006A0D3A" w14:paraId="5A54DF8D" w14:textId="77777777" w:rsidTr="006432E4">
        <w:trPr>
          <w:trHeight w:val="7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048FB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C8A92" w14:textId="45E9E062" w:rsidR="00312D3B" w:rsidRPr="00D73FAB" w:rsidRDefault="00312D3B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Организация и 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в рамках празднования Дня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российского предпринимательства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CBE29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F7EA6F" w14:textId="40EB44D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97F5C" w14:textId="0E2504C0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7E0DD" w14:textId="51840693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0A3C40" w14:textId="3B90FC7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6456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195AC" w14:textId="0CB3B463" w:rsidR="00312D3B" w:rsidRPr="00D73FAB" w:rsidRDefault="00312D3B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 xml:space="preserve"> рация ЗАТО Северск, Ассоциация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«НП «АРП-Северск»,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7E118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3281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3918EE1F" w14:textId="77777777" w:rsidTr="00B16359">
        <w:trPr>
          <w:trHeight w:val="7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1A17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28D1D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C8A8B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ABDDD3" w14:textId="1CBDE1ED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114,73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9ADA3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712B7" w14:textId="50FD1C4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D5E1C8" w14:textId="45E1C87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64,73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36D54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607C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255C73" w14:textId="39E328DE" w:rsidR="00312D3B" w:rsidRPr="00D73FAB" w:rsidRDefault="00312D3B" w:rsidP="00B16359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участ-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 xml:space="preserve"> ников мероприятий, проводимых в рамках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 xml:space="preserve"> празднования Дня российского пред-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8649E" w14:textId="78214A5E" w:rsidR="00312D3B" w:rsidRPr="00D73FAB" w:rsidRDefault="00312D3B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B16359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12D3B" w:rsidRPr="006A0D3A" w14:paraId="5F1C99C9" w14:textId="77777777" w:rsidTr="00BD0C71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713C3" w14:textId="0EEA7279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DCD3F" w14:textId="53363CE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D7C693" w14:textId="62CA9B64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E9C355" w14:textId="11B83DBF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F743C1" w14:textId="642589DF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EF45F1" w14:textId="0F2726C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5AFEA6" w14:textId="6C074FF2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806CF" w14:textId="6F92E4D5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A319B" w14:textId="7161AB33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DCB44" w14:textId="4AF1AC0D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BE63E" w14:textId="3462578C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16359" w:rsidRPr="006A0D3A" w14:paraId="2587F9FB" w14:textId="77777777" w:rsidTr="00BD0C71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2547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239B" w14:textId="222D7B8F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FD33D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C7B483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4C7E6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55B93E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04E92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C32915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CFC9" w14:textId="487D5F09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Фонд «МКК ФРМСП 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F44F5" w14:textId="31D6EF65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55D46" w14:textId="77777777" w:rsidR="00B16359" w:rsidRDefault="00B16359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12D3B" w:rsidRPr="006A0D3A" w14:paraId="6F59C093" w14:textId="77777777" w:rsidTr="000E367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B7F9CA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AF6BDD0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Организация и проведение конкурса на звание лучшего субъекта предпринима-тельской деятельности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C78C1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153B0" w14:textId="5C474411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C45D0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1CA6F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2FC596" w14:textId="08C63C8A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BED5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78D43D" w14:textId="5C3DAFAE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 рация ЗАТО Северск, Ко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мического развития </w:t>
            </w:r>
          </w:p>
          <w:p w14:paraId="468D51B6" w14:textId="5AB61954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49FEA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7A3F6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7105059A" w14:textId="77777777" w:rsidTr="000E3674">
        <w:trPr>
          <w:trHeight w:val="2198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13DA7AF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556CE27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3E2F5F06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right w:val="single" w:sz="4" w:space="0" w:color="auto"/>
            </w:tcBorders>
          </w:tcPr>
          <w:p w14:paraId="3A5D2D24" w14:textId="350B2CE6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821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23998E41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4F314BA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right w:val="single" w:sz="4" w:space="0" w:color="auto"/>
            </w:tcBorders>
          </w:tcPr>
          <w:p w14:paraId="0C6EF77E" w14:textId="380D2A76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150,00</w:t>
            </w:r>
          </w:p>
        </w:tc>
        <w:tc>
          <w:tcPr>
            <w:tcW w:w="96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8196109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0AC5BF5" w14:textId="315F48CE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0F5076A3" w14:textId="0FBC7B9F" w:rsidR="00312D3B" w:rsidRPr="00D73FAB" w:rsidRDefault="00312D3B" w:rsidP="002E0AD5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субъек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тов малого и среднего предпринимательства, принявших участие в конкурсе на звание лучшего субъекта предпринимательской деятельности, ед</w:t>
            </w:r>
          </w:p>
        </w:tc>
        <w:tc>
          <w:tcPr>
            <w:tcW w:w="850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1CE3FA46" w14:textId="322E8E5D" w:rsidR="00312D3B" w:rsidRPr="00D73FAB" w:rsidRDefault="00B16359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312D3B" w:rsidRPr="006A0D3A" w14:paraId="5AB7A784" w14:textId="77777777" w:rsidTr="00F5788F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AEA9FFE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608AA7E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Проведение мероприятий, в том числе конкурсов, в предпринимательской среде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8167BC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756778" w14:textId="5F5B6E09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F4E11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2DC76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05F21" w14:textId="7B664D5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8E3AAC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6DAF7B" w14:textId="372222A4" w:rsidR="00312D3B" w:rsidRPr="00D73FAB" w:rsidRDefault="00312D3B" w:rsidP="00C372F4">
            <w:pPr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Админист- рация ЗАТО Северск, Ко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митет эконо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мического развития Админист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рации ЗАТО</w:t>
            </w:r>
            <w:r w:rsidR="0097222F">
              <w:rPr>
                <w:rFonts w:ascii="Times New Roman" w:hAnsi="Times New Roman"/>
                <w:sz w:val="24"/>
                <w:szCs w:val="24"/>
              </w:rPr>
              <w:t>, Отдел потре</w:t>
            </w:r>
            <w:r w:rsidR="002D75B1">
              <w:rPr>
                <w:rFonts w:ascii="Times New Roman" w:hAnsi="Times New Roman"/>
                <w:sz w:val="24"/>
                <w:szCs w:val="24"/>
              </w:rPr>
              <w:t>-</w:t>
            </w:r>
            <w:r w:rsidR="0097222F">
              <w:rPr>
                <w:rFonts w:ascii="Times New Roman" w:hAnsi="Times New Roman"/>
                <w:sz w:val="24"/>
                <w:szCs w:val="24"/>
              </w:rPr>
              <w:t>бительского рынка</w:t>
            </w:r>
            <w:r w:rsidR="002D75B1">
              <w:rPr>
                <w:rFonts w:ascii="Times New Roman" w:hAnsi="Times New Roman"/>
                <w:sz w:val="24"/>
                <w:szCs w:val="24"/>
              </w:rPr>
              <w:t xml:space="preserve"> Адми-нистрации ЗАТО Северск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1B0BE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61F32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312D3B" w:rsidRPr="006A0D3A" w14:paraId="2C0F36DE" w14:textId="77777777" w:rsidTr="00F5788F">
        <w:trPr>
          <w:trHeight w:val="215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5170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B1167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75C7C" w14:textId="7777777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23C023" w14:textId="5199267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ED650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0609A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46CDDD" w14:textId="1EB305B0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512,10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44990" w14:textId="77777777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6EE94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B98BB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субъ-ектов малого и сред-него предпринима-тельства, принявших участие в професси- ональных конкурсах, 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2F063D" w14:textId="0AEAEB8E" w:rsidR="00312D3B" w:rsidRPr="00D73FAB" w:rsidRDefault="00B16359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</w:tr>
      <w:tr w:rsidR="00312D3B" w:rsidRPr="006A0D3A" w14:paraId="17EA65E6" w14:textId="77777777" w:rsidTr="00B16359">
        <w:trPr>
          <w:trHeight w:val="211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ECCA5" w14:textId="125296F4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42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2685DE" w14:textId="0575C86A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Задача 2 «Формирование доброжелательного отношения в обществе к предпринимательской деятельности, деятельности органов местного самоуправления по ее поддержке» подпрограммы 3</w:t>
            </w:r>
          </w:p>
        </w:tc>
      </w:tr>
      <w:tr w:rsidR="00312D3B" w:rsidRPr="006A0D3A" w14:paraId="09EBA300" w14:textId="77777777" w:rsidTr="00B16359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8C21A" w14:textId="46188630" w:rsidR="00312D3B" w:rsidRPr="0024121D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2.1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34A06" w14:textId="77777777" w:rsidR="00312D3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КПМ</w:t>
            </w:r>
          </w:p>
          <w:p w14:paraId="70EB6304" w14:textId="403E8D59" w:rsidR="00312D3B" w:rsidRPr="00D73FAB" w:rsidRDefault="00312D3B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«Формирование доброжелательного 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28F29" w14:textId="6854FAE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7AD15D" w14:textId="05E45B73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2 940,00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BEC2D7" w14:textId="24950BAB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4574B7" w14:textId="1C658ED0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B7CAE" w14:textId="3623615D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2 310,00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ADDC7" w14:textId="403C083E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E879" w14:textId="133242FA" w:rsidR="00312D3B" w:rsidRPr="00D73FAB" w:rsidRDefault="00312D3B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24121D">
              <w:rPr>
                <w:rFonts w:ascii="Times New Roman" w:hAnsi="Times New Roman"/>
                <w:sz w:val="24"/>
                <w:szCs w:val="24"/>
              </w:rPr>
              <w:t xml:space="preserve">Админист-рация ЗАТО Северск, 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520E2" w14:textId="1F299542" w:rsidR="00312D3B" w:rsidRPr="00D73FAB" w:rsidRDefault="00312D3B" w:rsidP="00312D3B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370B" w14:textId="194FC0B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312D3B" w:rsidRPr="006A0D3A" w14:paraId="422E3B69" w14:textId="77777777" w:rsidTr="00B16359">
        <w:trPr>
          <w:trHeight w:val="21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F4919" w14:textId="77777777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0C89" w14:textId="101BEA0C" w:rsidR="00312D3B" w:rsidRPr="00D73FAB" w:rsidRDefault="00312D3B" w:rsidP="00312D3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D669" w14:textId="3538B407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B508A" w14:textId="5B5F44FC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822B" w14:textId="70E66C95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782C3" w14:textId="6CA13F3A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05631" w14:textId="7E7C3448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9075" w14:textId="6013C402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DBFAE" w14:textId="6B2CA790" w:rsidR="00312D3B" w:rsidRPr="00D73FAB" w:rsidRDefault="00312D3B" w:rsidP="00312D3B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49F" w14:textId="486164FC" w:rsidR="00312D3B" w:rsidRPr="00D73FAB" w:rsidRDefault="00312D3B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участ-ников мероприятий,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2C81" w14:textId="26F130E6" w:rsidR="00312D3B" w:rsidRPr="00D73FAB" w:rsidRDefault="00312D3B" w:rsidP="00312D3B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312D3B" w:rsidRPr="006A0D3A" w14:paraId="00BA2562" w14:textId="77777777" w:rsidTr="00B16359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8900" w14:textId="73B00EFB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85AA" w14:textId="443BB2F0" w:rsidR="00312D3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19B3C" w14:textId="414C6F7D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DD036B" w14:textId="2C5DE122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D909AB" w14:textId="28929D36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54D13F" w14:textId="1BA5DB83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C157D" w14:textId="44E30196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10759" w14:textId="53C0BEE4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3AEE0" w14:textId="24682425" w:rsidR="00312D3B" w:rsidRPr="00D73FAB" w:rsidRDefault="00312D3B" w:rsidP="00312D3B">
            <w:pPr>
              <w:tabs>
                <w:tab w:val="center" w:pos="6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891E4" w14:textId="4A3F67D2" w:rsidR="00312D3B" w:rsidRPr="00D73FAB" w:rsidRDefault="00312D3B" w:rsidP="00312D3B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61B71A" w14:textId="7D7ECEF5" w:rsidR="00312D3B" w:rsidRPr="00D73FAB" w:rsidRDefault="00312D3B" w:rsidP="00312D3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B16359" w:rsidRPr="006A0D3A" w14:paraId="5541DCB4" w14:textId="77777777" w:rsidTr="00CD4DDE">
        <w:trPr>
          <w:trHeight w:val="141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86BBDC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66AF10" w14:textId="6EEE68DB" w:rsidR="00B16359" w:rsidRPr="00D73FAB" w:rsidRDefault="002D75B1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отношения в обществе к предпринимательской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>деятельности,</w:t>
            </w:r>
            <w:r w:rsidR="00494E38" w:rsidRPr="00494E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 xml:space="preserve">деятельности органов местного </w:t>
            </w:r>
          </w:p>
          <w:p w14:paraId="2356D547" w14:textId="77777777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самоуправления по ее поддержке»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9E1E3FA" w14:textId="5540BDD0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(с 01.01.2026)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F3CDBA" w14:textId="77777777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84598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0296B6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5C8A53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3738F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513E2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C8857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24121D">
              <w:rPr>
                <w:rFonts w:ascii="Times New Roman" w:hAnsi="Times New Roman"/>
                <w:sz w:val="24"/>
                <w:szCs w:val="24"/>
              </w:rPr>
              <w:t xml:space="preserve">Ассоциация </w:t>
            </w:r>
          </w:p>
          <w:p w14:paraId="2A388F88" w14:textId="79B46497" w:rsidR="00B16359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24121D">
              <w:rPr>
                <w:rFonts w:ascii="Times New Roman" w:hAnsi="Times New Roman"/>
                <w:sz w:val="24"/>
                <w:szCs w:val="24"/>
              </w:rPr>
              <w:t>«НП «АРП-</w:t>
            </w:r>
            <w:r w:rsidR="0097222F" w:rsidRPr="0024121D">
              <w:rPr>
                <w:rFonts w:ascii="Times New Roman" w:hAnsi="Times New Roman"/>
                <w:sz w:val="24"/>
                <w:szCs w:val="24"/>
              </w:rPr>
              <w:t xml:space="preserve">Северск», </w:t>
            </w:r>
            <w:r w:rsidR="00B16359" w:rsidRPr="0024121D">
              <w:rPr>
                <w:rFonts w:ascii="Times New Roman" w:hAnsi="Times New Roman"/>
                <w:sz w:val="24"/>
                <w:szCs w:val="24"/>
              </w:rPr>
              <w:t xml:space="preserve">Фонд «МКК ФРМСП </w:t>
            </w:r>
          </w:p>
          <w:p w14:paraId="4F38A443" w14:textId="56E7118C" w:rsidR="00B16359" w:rsidRPr="0024121D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  <w:r w:rsidRPr="0024121D">
              <w:rPr>
                <w:rFonts w:ascii="Times New Roman" w:hAnsi="Times New Roman"/>
                <w:sz w:val="24"/>
                <w:szCs w:val="24"/>
              </w:rPr>
              <w:t>ЗАТО Северск»</w:t>
            </w: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026C0A" w14:textId="5A233197" w:rsidR="00B16359" w:rsidRPr="00D73FAB" w:rsidRDefault="002D75B1" w:rsidP="00B16359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направленных на по- вышение имиджа </w:t>
            </w:r>
            <w:r w:rsidR="0097222F" w:rsidRPr="00D73FAB">
              <w:rPr>
                <w:rFonts w:ascii="Times New Roman" w:hAnsi="Times New Roman"/>
                <w:sz w:val="24"/>
                <w:szCs w:val="24"/>
              </w:rPr>
              <w:t xml:space="preserve">предпринимательской </w:t>
            </w:r>
            <w:r w:rsidR="00B16359" w:rsidRPr="00D73FAB">
              <w:rPr>
                <w:rFonts w:ascii="Times New Roman" w:hAnsi="Times New Roman"/>
                <w:sz w:val="24"/>
                <w:szCs w:val="24"/>
              </w:rPr>
              <w:t>деятельности,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F7A356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16359" w:rsidRPr="006A0D3A" w14:paraId="2F71CA66" w14:textId="77777777" w:rsidTr="00CD4DDE">
        <w:trPr>
          <w:trHeight w:val="141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DBD5C8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A51FB6" w14:textId="32BBCAFA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BE82F4" w14:textId="7A26A277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28B75" w14:textId="3733A432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CBF8D" w14:textId="532EDA78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D58F9" w14:textId="4780124C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FAF1BD" w14:textId="174ACC3F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8E316" w14:textId="2B8A502D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CC8D8C" w14:textId="3A1E241A" w:rsidR="00B16359" w:rsidRPr="00D73FAB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3FF31C" w14:textId="77777777" w:rsidR="00B16359" w:rsidRPr="00D73FAB" w:rsidRDefault="00B16359" w:rsidP="00B16359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Количество участ-ников мероприятий, </w:t>
            </w:r>
          </w:p>
          <w:p w14:paraId="3E5F036F" w14:textId="7F07B036" w:rsidR="00B16359" w:rsidRPr="00D73FAB" w:rsidRDefault="00B16359" w:rsidP="00B16359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направленных на по- вышение имиджа предпринимательской деятельности,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38F6A" w14:textId="79E4A55D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B16359" w:rsidRPr="006A0D3A" w14:paraId="7AADDBDB" w14:textId="77777777" w:rsidTr="002D75B1">
        <w:trPr>
          <w:trHeight w:val="141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B9FDB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0567F" w14:textId="77777777" w:rsidR="00B16359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319FC" w14:textId="7AD86866" w:rsidR="00B16359" w:rsidRPr="00D73FAB" w:rsidRDefault="00B16359" w:rsidP="00B16359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895D7" w14:textId="2B58BCEA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922E9" w14:textId="06541E93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4D1B43" w14:textId="5CF59AC6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BB247" w14:textId="0F385F89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933EEF" w14:textId="00B5BF4C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3B73" w14:textId="77777777" w:rsidR="00B16359" w:rsidRPr="00D73FAB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FA8CF" w14:textId="379D785D" w:rsidR="00B16359" w:rsidRPr="00D73FAB" w:rsidRDefault="00B16359" w:rsidP="00B16359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участ-ников мероприятий, направленных на по- вышение имиджа предпринимательской деятельности,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BD4C1" w14:textId="2532543C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297</w:t>
            </w:r>
          </w:p>
        </w:tc>
      </w:tr>
      <w:tr w:rsidR="00B16359" w:rsidRPr="006A0D3A" w14:paraId="2BA9D1E9" w14:textId="77777777" w:rsidTr="002D75B1">
        <w:trPr>
          <w:trHeight w:val="13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F3E1" w14:textId="0C351B95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A22E" w14:textId="3AB2FE23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79554" w14:textId="33219742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89BEC" w14:textId="432786E4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3 716,83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D26F7F" w14:textId="2AB4942C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0C2EE8" w14:textId="46BE127D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7056F9" w14:textId="7421FB8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3 036,83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53604" w14:textId="6CA5239D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6340E" w14:textId="77777777" w:rsidR="00B16359" w:rsidRPr="00D73FAB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7FFFD" w14:textId="165430C1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44CFA" w14:textId="36DF1330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B16359" w:rsidRPr="006A0D3A" w14:paraId="2D1EEA25" w14:textId="77777777" w:rsidTr="002D75B1">
        <w:trPr>
          <w:trHeight w:val="115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7BF8" w14:textId="7188125B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DCF54" w14:textId="3819392B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7BBA3" w14:textId="69B1E459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601D4" w14:textId="30DE2914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776,83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A102E5" w14:textId="68920B83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90614" w14:textId="0D72474B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6ADC8D" w14:textId="55DAA1B5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726,83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BB1F0" w14:textId="45D090FB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61E2D" w14:textId="77777777" w:rsidR="00B16359" w:rsidRPr="00D73FAB" w:rsidRDefault="00B16359" w:rsidP="00B16359">
            <w:pPr>
              <w:tabs>
                <w:tab w:val="center" w:pos="67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C083F5" w14:textId="2D44B2B4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Количество меропри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ятий, направленны</w:t>
            </w:r>
            <w:r>
              <w:rPr>
                <w:rFonts w:ascii="Times New Roman" w:hAnsi="Times New Roman"/>
                <w:sz w:val="24"/>
                <w:szCs w:val="24"/>
              </w:rPr>
              <w:t>х на повышение имиджа предприни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931F27" w14:textId="39B70E26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16359" w:rsidRPr="006A0D3A" w14:paraId="780A87C2" w14:textId="77777777" w:rsidTr="002D75B1">
        <w:trPr>
          <w:trHeight w:val="133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07DC9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645AF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C3739" w14:textId="77777777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F47B8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F38A8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D6491" w14:textId="72E02429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7D8DB" w14:textId="4E72A41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71CA7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31D5E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A6BCE" w14:textId="3F88754A" w:rsidR="00B16359" w:rsidRPr="00D73FAB" w:rsidRDefault="00B16359" w:rsidP="00B16359">
            <w:r w:rsidRPr="00601A0B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повышение имиджа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666A58" w14:textId="6CA718AD" w:rsidR="00B16359" w:rsidRPr="00D73FAB" w:rsidRDefault="0097222F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B16359" w:rsidRPr="006A0D3A" w14:paraId="030BCB9D" w14:textId="77777777" w:rsidTr="002D75B1">
        <w:trPr>
          <w:trHeight w:val="13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1CDB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CF4D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FC3B2" w14:textId="77777777" w:rsidR="00B16359" w:rsidRPr="00D73FAB" w:rsidRDefault="00B16359" w:rsidP="00B1635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4DEB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0A70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A2AE6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CACF2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8F43" w14:textId="77777777" w:rsidR="00B16359" w:rsidRPr="00D73FAB" w:rsidRDefault="00B16359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BE4E5" w14:textId="77777777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8D9B7" w14:textId="71085FD0" w:rsidR="00B16359" w:rsidRPr="00D73FAB" w:rsidRDefault="00B16359" w:rsidP="00B16359">
            <w:pPr>
              <w:rPr>
                <w:rFonts w:ascii="Times New Roman" w:hAnsi="Times New Roman"/>
                <w:sz w:val="24"/>
                <w:szCs w:val="24"/>
              </w:rPr>
            </w:pPr>
            <w:r w:rsidRPr="00601A0B">
              <w:rPr>
                <w:rFonts w:ascii="Times New Roman" w:hAnsi="Times New Roman"/>
                <w:sz w:val="24"/>
                <w:szCs w:val="24"/>
              </w:rPr>
              <w:t>1. Количество меропри-ятий, направленных на повышение имиджа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527FD" w14:textId="15B16DAC" w:rsidR="00B16359" w:rsidRPr="00D73FAB" w:rsidRDefault="009B22DA" w:rsidP="00B16359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97222F" w:rsidRPr="006A0D3A" w14:paraId="3BE27CC4" w14:textId="77777777" w:rsidTr="002D75B1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21A6" w14:textId="48B839B6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2A72F" w14:textId="5E8AD0D5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93A9" w14:textId="0E7A73CB" w:rsidR="0097222F" w:rsidRDefault="0097222F" w:rsidP="0097222F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8F36" w14:textId="0AB8E241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FFC22" w14:textId="71CC913B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8562" w14:textId="4FEC786C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E321" w14:textId="3DD4A7F8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363B9" w14:textId="223C9BAE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77E9" w14:textId="0A2D19BD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61F55" w14:textId="7F410B9F" w:rsidR="0097222F" w:rsidRPr="00601A0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B2C2" w14:textId="7D67DA27" w:rsidR="0097222F" w:rsidRPr="00D73FAB" w:rsidRDefault="0097222F" w:rsidP="0097222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D75B1" w:rsidRPr="006A0D3A" w14:paraId="7254E157" w14:textId="77777777" w:rsidTr="00B16359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14D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34995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AAC12" w14:textId="459D48DD" w:rsidR="002D75B1" w:rsidRDefault="002D75B1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(прог-нозный пери-од)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831AA" w14:textId="6475DC79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1 470,00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1BCE" w14:textId="18980732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6788" w14:textId="1B58B899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320,00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A100" w14:textId="35AE783C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1 150,00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A599D" w14:textId="0147678C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CA2F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5C4A3" w14:textId="7EA5BDFD" w:rsidR="002D75B1" w:rsidRPr="00601A0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601A0B">
              <w:rPr>
                <w:rFonts w:ascii="Times New Roman" w:hAnsi="Times New Roman"/>
                <w:sz w:val="24"/>
                <w:szCs w:val="24"/>
              </w:rPr>
              <w:t>1. Количество меропри- ятий, направленных на повышение имиджа предпринимательской деятельности,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7D4D" w14:textId="467F1840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2D75B1" w:rsidRPr="006A0D3A" w14:paraId="63B6C2E7" w14:textId="77777777" w:rsidTr="006432E4">
        <w:trPr>
          <w:trHeight w:val="315"/>
        </w:trPr>
        <w:tc>
          <w:tcPr>
            <w:tcW w:w="1490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EEA1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Подпрограмма 4 «Обеспечивающая подпрограмма» Программы</w:t>
            </w:r>
          </w:p>
        </w:tc>
      </w:tr>
      <w:tr w:rsidR="002D75B1" w:rsidRPr="006A0D3A" w14:paraId="51E32E95" w14:textId="77777777" w:rsidTr="006432E4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0C1E89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FC44B0" w14:textId="5399AA32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C82A1D">
              <w:rPr>
                <w:rFonts w:ascii="Times New Roman" w:hAnsi="Times New Roman"/>
                <w:sz w:val="24"/>
                <w:szCs w:val="24"/>
              </w:rPr>
              <w:t>Итого по подпрограмме 4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3E263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0D09F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049BD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19B9AB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F49F14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878075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57D93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346B6B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09C54F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6D7EDCFB" w14:textId="77777777" w:rsidTr="00CD4DDE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7EDD87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053DE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40FFF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867E02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CDA70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74A7A5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503E2E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E515E" w14:textId="77777777" w:rsidR="002D75B1" w:rsidRPr="00D73FAB" w:rsidRDefault="002D75B1" w:rsidP="002D75B1">
            <w:pPr>
              <w:jc w:val="right"/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3430C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033E2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134D07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63305CB1" w14:textId="77777777" w:rsidTr="00CD4DDE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78516E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D8B01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76479" w14:textId="7D595195" w:rsidR="002D75B1" w:rsidRDefault="002D75B1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067029" w14:textId="669BBD6F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09DEEB" w14:textId="7FBF3259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980F7" w14:textId="64FB772B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541ED" w14:textId="1E1789C2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ECB70" w14:textId="080CA8DA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9F2CD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884A1" w14:textId="68B670B6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5501BD" w14:textId="3A0ED4D4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1F05A3A9" w14:textId="77777777" w:rsidTr="00CD4DDE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96119C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2E5C6B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9C7167" w14:textId="66079344" w:rsidR="002D75B1" w:rsidRDefault="002D75B1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B751E9" w14:textId="4BA99821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E3B27" w14:textId="443E1091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0030A" w14:textId="1C0E57B4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14F22" w14:textId="6D4763BD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857D2D" w14:textId="66CA3136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201F89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668BBC" w14:textId="75CEBFA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B7148" w14:textId="179B5E1C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6CCE4610" w14:textId="77777777" w:rsidTr="002D75B1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AB88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7DE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136FF" w14:textId="02238C84" w:rsidR="002D75B1" w:rsidRPr="00D73FAB" w:rsidRDefault="002D75B1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2028 (прог-нозный пери-од)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7CF72" w14:textId="2F1F55B6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CE1716" w14:textId="6027FD5C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89C8D" w14:textId="792F8EE1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ACD34" w14:textId="3089537D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F00A9" w14:textId="08E45A1C" w:rsidR="002D75B1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12C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2761F" w14:textId="3E761623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7A59A8" w14:textId="533C1EDF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3B035B03" w14:textId="77777777" w:rsidTr="002D75B1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ED33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5820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987AD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6E8D6" w14:textId="3202E99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120 495,59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56A6" w14:textId="71E42F10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BF046" w14:textId="2D9697EE" w:rsidR="002D75B1" w:rsidRPr="00D73FAB" w:rsidRDefault="002D75B1" w:rsidP="002D75B1">
            <w:pPr>
              <w:ind w:left="-113"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90 041,34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DA2B2" w14:textId="5DEE3B9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30 454,25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7447B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AF6E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DC0D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BA49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</w:tr>
      <w:tr w:rsidR="002D75B1" w:rsidRPr="006A0D3A" w14:paraId="7CF5F7AA" w14:textId="77777777" w:rsidTr="002D75B1">
        <w:trPr>
          <w:trHeight w:val="100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496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88B1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C45BF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2025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952B" w14:textId="05F1F52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18 459,59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51DD" w14:textId="59EE7A10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84A73" w14:textId="70A0E442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11 671,34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FC56" w14:textId="4054D1F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6 788,25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968EC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255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3AE5" w14:textId="36D3386F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Число субъектов малого и среднего предпринимательства в расчете на 10 тыс. человек населения,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4372F" w14:textId="59D971D6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330</w:t>
            </w:r>
          </w:p>
        </w:tc>
      </w:tr>
      <w:tr w:rsidR="002D75B1" w:rsidRPr="006A0D3A" w14:paraId="23935F21" w14:textId="77777777" w:rsidTr="002D75B1">
        <w:trPr>
          <w:trHeight w:val="282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1CB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83D0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99B5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8739B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7BA7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CAD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536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39AF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BB5D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BCBF9" w14:textId="6028D895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 Численность заня-тых в сфере малого и среднего предприни- мательства, включая индивидуальных предпринимателей,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D0B9E" w14:textId="0840D430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008</w:t>
            </w:r>
          </w:p>
        </w:tc>
      </w:tr>
      <w:tr w:rsidR="002D75B1" w:rsidRPr="006A0D3A" w14:paraId="37E58DCB" w14:textId="77777777" w:rsidTr="002D75B1">
        <w:trPr>
          <w:trHeight w:val="110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5275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310D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9F8F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04AE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9A5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DE39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0698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165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B284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212C7" w14:textId="77777777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3. Доля занятых в сфере малого и среднего предпринимательства в </w:t>
            </w:r>
          </w:p>
          <w:p w14:paraId="5D15C3A6" w14:textId="37D73B61" w:rsidR="002D75B1" w:rsidRPr="00D73FAB" w:rsidRDefault="002D75B1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общем числе занятых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FA18E" w14:textId="37A8DBF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45,3</w:t>
            </w:r>
          </w:p>
        </w:tc>
      </w:tr>
      <w:tr w:rsidR="002D75B1" w:rsidRPr="006A0D3A" w14:paraId="323A24D5" w14:textId="77777777" w:rsidTr="002D75B1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87C8" w14:textId="18F68598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E00EF" w14:textId="446FC8FF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6C5A3" w14:textId="0F7EC1FF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DEDF" w14:textId="0CE50192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F6FE" w14:textId="4879FEC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29EB" w14:textId="0B2FEFBD" w:rsidR="002D75B1" w:rsidRPr="00D73FAB" w:rsidRDefault="002D75B1" w:rsidP="002D75B1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E654" w14:textId="490CD829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E2B5" w14:textId="0CCD8712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40A74" w14:textId="43C37FC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CFAB" w14:textId="3E09BEA6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8B08F" w14:textId="16E3B97A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3E58C0" w:rsidRPr="006A0D3A" w14:paraId="78311EDC" w14:textId="77777777" w:rsidTr="00494E38">
        <w:trPr>
          <w:trHeight w:val="7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CC5E3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483AC8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03BE5B" w14:textId="77777777" w:rsidR="003E58C0" w:rsidRPr="00D73FAB" w:rsidRDefault="003E58C0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A8FA4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553BB4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E039EA" w14:textId="77777777" w:rsidR="003E58C0" w:rsidRPr="00D73FAB" w:rsidRDefault="003E58C0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1A9176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4B3256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D6D83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BBE9" w14:textId="78C85497" w:rsidR="003E58C0" w:rsidRPr="00D73FAB" w:rsidRDefault="003E58C0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ЗАТО Северск,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9704" w14:textId="77777777" w:rsidR="003E58C0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8C0" w:rsidRPr="006A0D3A" w14:paraId="50E07B08" w14:textId="77777777" w:rsidTr="00494E38">
        <w:trPr>
          <w:trHeight w:val="7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D1565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EB491C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A5C4" w14:textId="77777777" w:rsidR="003E58C0" w:rsidRPr="00D73FAB" w:rsidRDefault="003E58C0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42DF1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332F1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30D3" w14:textId="77777777" w:rsidR="003E58C0" w:rsidRPr="00D73FAB" w:rsidRDefault="003E58C0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F05B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CDDD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68C6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FB38" w14:textId="526E5919" w:rsidR="003E58C0" w:rsidRPr="00D73FAB" w:rsidRDefault="003E58C0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принимательства, ока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зываемой в рамках про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граммных мероприятий, и развития территории опережающего развития «Северск»,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8F34" w14:textId="2CE42D85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</w:tr>
      <w:tr w:rsidR="003E58C0" w:rsidRPr="006A0D3A" w14:paraId="30056CA2" w14:textId="77777777" w:rsidTr="00494E38">
        <w:trPr>
          <w:trHeight w:val="562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583B89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F0BF99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F33FB3" w14:textId="77777777" w:rsidR="003E58C0" w:rsidRPr="00D73FAB" w:rsidRDefault="003E58C0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2026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DF9E2D" w14:textId="0B55B0A5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51 018,00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C410C5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1C4291C" w14:textId="6D2F36CC" w:rsidR="003E58C0" w:rsidRPr="00D73FAB" w:rsidRDefault="003E58C0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39 1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D6A0550" w14:textId="4C3B5044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 838,00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5ACEB8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B917AD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E0F7C" w14:textId="57DF63FA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Число субъектов ма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 в рас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чете на 10 тыс. человек населения,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4AE08" w14:textId="38244308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</w:tr>
      <w:tr w:rsidR="003E58C0" w:rsidRPr="006A0D3A" w14:paraId="4B4E06CB" w14:textId="77777777" w:rsidTr="00494E38">
        <w:trPr>
          <w:trHeight w:val="4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B2542EA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84F07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09B675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A98D4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9ECB45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6E8D90D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DDBB06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0B0961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739D4A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5EB90" w14:textId="54B3535F" w:rsidR="003E58C0" w:rsidRPr="00D73FAB" w:rsidRDefault="003E58C0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 Численность занятых в сфере малого и сред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него предприниматель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ства, включая индиви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дуальных предприни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мателей,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AB853" w14:textId="02121340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19650</w:t>
            </w:r>
          </w:p>
        </w:tc>
      </w:tr>
      <w:tr w:rsidR="003E58C0" w:rsidRPr="006A0D3A" w14:paraId="6C4E316B" w14:textId="77777777" w:rsidTr="002D75B1">
        <w:trPr>
          <w:trHeight w:val="1120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676DE5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EF9CF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669BF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79DE1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4B161D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C41FC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9C2627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709C8E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132CD21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420CA" w14:textId="738A1167" w:rsidR="003E58C0" w:rsidRPr="00D73FAB" w:rsidRDefault="003E58C0" w:rsidP="002D75B1">
            <w:pPr>
              <w:ind w:lef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3. Доля занятых в сфере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 в общем числе занятых ЗАТО Северск,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AA8E4" w14:textId="503FB09C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46,8</w:t>
            </w:r>
          </w:p>
        </w:tc>
      </w:tr>
      <w:tr w:rsidR="003E58C0" w:rsidRPr="006A0D3A" w14:paraId="2E7B7CE8" w14:textId="77777777" w:rsidTr="00494E38">
        <w:trPr>
          <w:trHeight w:val="703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ABE66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71185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7D337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EABCA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130C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A5988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97234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E66C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A7EAF" w14:textId="77777777" w:rsidR="003E58C0" w:rsidRPr="00D73FAB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ADFAC" w14:textId="31EADE7A" w:rsidR="003E58C0" w:rsidRPr="00D73FAB" w:rsidRDefault="003E58C0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 принимательства, ока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38E6C" w14:textId="77777777" w:rsidR="003E58C0" w:rsidRPr="00D73FAB" w:rsidRDefault="003E58C0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210</w:t>
            </w:r>
          </w:p>
        </w:tc>
      </w:tr>
      <w:tr w:rsidR="002D75B1" w:rsidRPr="006A0D3A" w14:paraId="131BCFEB" w14:textId="77777777" w:rsidTr="002E0AD5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125ED" w14:textId="047FAF48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E2F2" w14:textId="3174093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71C54" w14:textId="4B925554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A81F" w14:textId="47E042E5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C6C6D" w14:textId="01731AB2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87028" w14:textId="37D3C76D" w:rsidR="002D75B1" w:rsidRPr="00D73FAB" w:rsidRDefault="002D75B1" w:rsidP="002D75B1">
            <w:pPr>
              <w:ind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9136" w14:textId="5296733E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A6EC" w14:textId="70D0043C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9191" w14:textId="773F7585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31562" w14:textId="588C55BE" w:rsidR="002D75B1" w:rsidRPr="00D73FAB" w:rsidRDefault="002D75B1" w:rsidP="002D75B1">
            <w:pPr>
              <w:ind w:right="-11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22CC" w14:textId="1AC23F8E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D75B1" w:rsidRPr="006A0D3A" w14:paraId="17F260B4" w14:textId="77777777" w:rsidTr="00CD4DDE">
        <w:trPr>
          <w:trHeight w:val="42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9D47C9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D7AFC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F4341" w14:textId="77777777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3E5EA" w14:textId="77777777" w:rsidR="002D75B1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7F88D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426A" w14:textId="77777777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CCD4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9F49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F464D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CBA0E" w14:textId="3278820C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зываемой в рамках про-граммных мероприятий, и развития территории опережающего развития «Северск»,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AF43" w14:textId="77777777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5B1" w:rsidRPr="006A0D3A" w14:paraId="374CBAB2" w14:textId="77777777" w:rsidTr="00CD4DDE">
        <w:trPr>
          <w:trHeight w:val="424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3B43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EC6083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6C69A" w14:textId="644F1BC9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2027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DF5DB" w14:textId="49E9D08D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51 018,00</w:t>
            </w: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DD2AF" w14:textId="29F28598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874CB" w14:textId="57FBDFED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54E9" w14:textId="74CA5A6A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 828,00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14DC" w14:textId="11FB941D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9F807D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10391" w14:textId="499AF797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1. Число субъектов малого и среднего предпринимательства в расчете на 10 тыс. человек населения,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2AA51" w14:textId="511F34A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</w:tr>
      <w:tr w:rsidR="002D75B1" w:rsidRPr="006A0D3A" w14:paraId="68D02F50" w14:textId="77777777" w:rsidTr="00CD4DDE">
        <w:trPr>
          <w:trHeight w:val="1695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A30D4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40B1F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6FB8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7FB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905D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0EC4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596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96B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88C8B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8C1BC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 Численность заня-тых в сфере малого и среднего предприни-мательства, включая индивидуальных предпринимателей,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D3E6A" w14:textId="729BFA33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  <w:tr w:rsidR="002D75B1" w:rsidRPr="006A0D3A" w14:paraId="666FEC35" w14:textId="77777777" w:rsidTr="00CD4DDE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1E757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8D24A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07DE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BB5A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39D3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2CB2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95DC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F92BB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ACD7F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0162" w14:textId="6D45EAB1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3. Доля занятых в сфере малого и сред</w:t>
            </w:r>
            <w:r>
              <w:rPr>
                <w:rFonts w:ascii="Times New Roman" w:hAnsi="Times New Roman"/>
                <w:sz w:val="24"/>
                <w:szCs w:val="24"/>
              </w:rPr>
              <w:t>него предпринима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тельства в общем числе занятых ЗАТО Северск,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D55C" w14:textId="64C734A6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46,8</w:t>
            </w:r>
          </w:p>
        </w:tc>
      </w:tr>
      <w:tr w:rsidR="002D75B1" w:rsidRPr="006A0D3A" w14:paraId="166F8E68" w14:textId="77777777" w:rsidTr="00CD4DDE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C4831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E516CB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827A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5736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9128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C1C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1736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582F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7E5FA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85161" w14:textId="0DC7BC9C" w:rsidR="002D75B1" w:rsidRPr="00D73FAB" w:rsidRDefault="002D75B1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принимательства, ока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зыва</w:t>
            </w:r>
            <w:r>
              <w:rPr>
                <w:rFonts w:ascii="Times New Roman" w:hAnsi="Times New Roman"/>
                <w:sz w:val="24"/>
                <w:szCs w:val="24"/>
              </w:rPr>
              <w:t>емой в рамках про-г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раммных мероприятий, и развития тер</w:t>
            </w:r>
            <w:r>
              <w:rPr>
                <w:rFonts w:ascii="Times New Roman" w:hAnsi="Times New Roman"/>
                <w:sz w:val="24"/>
                <w:szCs w:val="24"/>
              </w:rPr>
              <w:t>ритории опережаю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щего развития «Северск»,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6A333" w14:textId="434F3A32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2D75B1" w:rsidRPr="006A0D3A" w14:paraId="25C53BBC" w14:textId="77777777" w:rsidTr="00CD4DDE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E0A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0E8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6940" w14:textId="6807CDA1" w:rsidR="002D75B1" w:rsidRPr="00D73FAB" w:rsidRDefault="002D75B1" w:rsidP="003E58C0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AC44" w14:textId="494D0EB9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51 018,00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89BD3" w14:textId="2C3A9C16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EAF71" w14:textId="5F82B967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39 190,00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D47F5" w14:textId="350F9436" w:rsidR="002D75B1" w:rsidRPr="00D73FAB" w:rsidRDefault="002D75B1" w:rsidP="002D75B1">
            <w:pPr>
              <w:ind w:right="-57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 828,00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E6DE6" w14:textId="68DC0E4C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AFFF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D132" w14:textId="450642BA" w:rsidR="002D75B1" w:rsidRPr="00D73FAB" w:rsidRDefault="002D75B1" w:rsidP="003E58C0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1. Число субъектов 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27A2" w14:textId="1638BAC8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</w:tr>
      <w:tr w:rsidR="002D75B1" w:rsidRPr="006A0D3A" w14:paraId="7C2BF948" w14:textId="77777777" w:rsidTr="00B16359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F07C6" w14:textId="55F9E6E0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A1018" w14:textId="6F1B0C51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4867" w14:textId="7BB483AC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E6F88" w14:textId="572C4E40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A59F" w14:textId="59C2D553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3B036" w14:textId="227EB675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CD60" w14:textId="722A7028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2B9D5" w14:textId="611D9D93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180B" w14:textId="4832F1BC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149E" w14:textId="65709143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DB32" w14:textId="2A819A9F" w:rsidR="002D75B1" w:rsidRPr="00D73FAB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2D75B1" w:rsidRPr="006A0D3A" w14:paraId="1211501C" w14:textId="77777777" w:rsidTr="00CD4DDE">
        <w:trPr>
          <w:trHeight w:val="13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316243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936AB3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11E03" w14:textId="0E688B75" w:rsidR="002D75B1" w:rsidRDefault="003E58C0" w:rsidP="002D75B1">
            <w:pPr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(прог-</w:t>
            </w:r>
            <w:r w:rsidR="002D75B1">
              <w:rPr>
                <w:rFonts w:ascii="Times New Roman" w:hAnsi="Times New Roman"/>
                <w:sz w:val="24"/>
                <w:szCs w:val="24"/>
              </w:rPr>
              <w:t>нозный пери-од)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99096B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0B2DC8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E81851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F999EB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29294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0E192D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88BEC" w14:textId="13213366" w:rsidR="002D75B1" w:rsidRDefault="003E58C0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 xml:space="preserve">малого и среднего </w:t>
            </w:r>
            <w:r w:rsidR="002D75B1" w:rsidRPr="00D73FAB">
              <w:rPr>
                <w:rFonts w:ascii="Times New Roman" w:hAnsi="Times New Roman"/>
                <w:sz w:val="24"/>
                <w:szCs w:val="24"/>
              </w:rPr>
              <w:t>предпринимательства расчете на 10 тыс. человек населения,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9588" w14:textId="77777777" w:rsidR="002D75B1" w:rsidRDefault="002D75B1" w:rsidP="002D75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D75B1" w:rsidRPr="006A0D3A" w14:paraId="55B6FD1F" w14:textId="77777777" w:rsidTr="00CD4DDE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28DF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C4F4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A988B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ECA5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D56117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AA85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9DF09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E41CC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F0DAC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C3BCC" w14:textId="0FFF26B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2. Численность заня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 xml:space="preserve"> тых в сфере малого и среднего предприни-мательства, включая индивидуальных предпринимателей, чел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09C7" w14:textId="586E2071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/>
                <w:sz w:val="24"/>
                <w:szCs w:val="24"/>
              </w:rPr>
              <w:t>650</w:t>
            </w:r>
          </w:p>
        </w:tc>
      </w:tr>
      <w:tr w:rsidR="002D75B1" w:rsidRPr="006A0D3A" w14:paraId="2D638286" w14:textId="77777777" w:rsidTr="008C3BC8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9E9E8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F42B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06E94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F11C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9323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75F29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BA8E2D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ED058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F8DF56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CA5EE" w14:textId="69294717" w:rsidR="002D75B1" w:rsidRPr="00D73FAB" w:rsidRDefault="002D75B1" w:rsidP="002D75B1">
            <w:pPr>
              <w:ind w:right="-57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3. Доля занятых в сфере малого и сред</w:t>
            </w:r>
            <w:r>
              <w:rPr>
                <w:rFonts w:ascii="Times New Roman" w:hAnsi="Times New Roman"/>
                <w:sz w:val="24"/>
                <w:szCs w:val="24"/>
              </w:rPr>
              <w:t>него предпринима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тельства в общем числе занятых ЗАТО Северск, проц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846F" w14:textId="4B99A6E5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46,7</w:t>
            </w:r>
          </w:p>
        </w:tc>
      </w:tr>
      <w:tr w:rsidR="002D75B1" w:rsidRPr="006A0D3A" w14:paraId="188181EE" w14:textId="77777777" w:rsidTr="008C3BC8">
        <w:trPr>
          <w:trHeight w:val="136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530CF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E4EE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5449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29F2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9F66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2D20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F373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95FEA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16561" w14:textId="77777777" w:rsidR="002D75B1" w:rsidRPr="00D73FAB" w:rsidRDefault="002D75B1" w:rsidP="002D75B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1E1F" w14:textId="5FB403FB" w:rsidR="002D75B1" w:rsidRPr="00D73FAB" w:rsidRDefault="002D75B1" w:rsidP="002D75B1">
            <w:pPr>
              <w:ind w:right="-113"/>
              <w:rPr>
                <w:rFonts w:ascii="Times New Roman" w:hAnsi="Times New Roman"/>
                <w:sz w:val="24"/>
                <w:szCs w:val="24"/>
              </w:rPr>
            </w:pPr>
            <w:r w:rsidRPr="00D73FAB">
              <w:rPr>
                <w:rFonts w:ascii="Times New Roman" w:hAnsi="Times New Roman"/>
                <w:sz w:val="24"/>
                <w:szCs w:val="24"/>
              </w:rPr>
              <w:t>4. Количество рабочих мест, созданных за счет поддержки субъектов малого и среднего пред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принимательства, ока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зыва</w:t>
            </w:r>
            <w:r>
              <w:rPr>
                <w:rFonts w:ascii="Times New Roman" w:hAnsi="Times New Roman"/>
                <w:sz w:val="24"/>
                <w:szCs w:val="24"/>
              </w:rPr>
              <w:t>емой в рамках про-г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раммных мероприятий, и развития тер</w:t>
            </w:r>
            <w:r>
              <w:rPr>
                <w:rFonts w:ascii="Times New Roman" w:hAnsi="Times New Roman"/>
                <w:sz w:val="24"/>
                <w:szCs w:val="24"/>
              </w:rPr>
              <w:t>ритории опережаю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щего развития «Северск», ед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F439D" w14:textId="60525B7B" w:rsidR="002D75B1" w:rsidRPr="00D73FAB" w:rsidRDefault="002D75B1" w:rsidP="002D75B1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73FAB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9054EC" w14:textId="77777777" w:rsidR="000622FB" w:rsidRDefault="000622FB" w:rsidP="007365B7">
      <w:pPr>
        <w:spacing w:before="120"/>
        <w:rPr>
          <w:rFonts w:ascii="Times New Roman" w:hAnsi="Times New Roman"/>
          <w:color w:val="FF0000"/>
          <w:sz w:val="24"/>
          <w:szCs w:val="24"/>
        </w:rPr>
      </w:pPr>
    </w:p>
    <w:sectPr w:rsidR="000622FB" w:rsidSect="00B87933">
      <w:headerReference w:type="default" r:id="rId18"/>
      <w:headerReference w:type="first" r:id="rId19"/>
      <w:pgSz w:w="16838" w:h="11906" w:orient="landscape"/>
      <w:pgMar w:top="1701" w:right="1134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07098" w14:textId="77777777" w:rsidR="00622495" w:rsidRDefault="00622495">
      <w:r>
        <w:separator/>
      </w:r>
    </w:p>
  </w:endnote>
  <w:endnote w:type="continuationSeparator" w:id="0">
    <w:p w14:paraId="5B895176" w14:textId="77777777" w:rsidR="00622495" w:rsidRDefault="00622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E4873" w14:textId="0452E3DF" w:rsidR="00494E38" w:rsidRPr="00230B57" w:rsidRDefault="00494E38" w:rsidP="00230B57">
    <w:pPr>
      <w:pStyle w:val="a7"/>
    </w:pPr>
    <w:r w:rsidRPr="00230B57">
      <w:t>Внутренний номер: 0367885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40EAB" w14:textId="5574F1E6" w:rsidR="00494E38" w:rsidRDefault="00494E38">
    <w:pPr>
      <w:pStyle w:val="a7"/>
    </w:pPr>
    <w:r>
      <w:t>Внутренний номер: 0367885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2FA7E" w14:textId="3D53BBD7" w:rsidR="00494E38" w:rsidRPr="00230B57" w:rsidRDefault="00494E38" w:rsidP="00230B57">
    <w:pPr>
      <w:pStyle w:val="a7"/>
    </w:pPr>
    <w:r w:rsidRPr="00230B57">
      <w:t>Внутренний номер: 0367885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2783F" w14:textId="483155FB" w:rsidR="00494E38" w:rsidRDefault="00494E38">
    <w:pPr>
      <w:pStyle w:val="ConsPlusNormal"/>
      <w:rPr>
        <w:sz w:val="2"/>
        <w:szCs w:val="2"/>
      </w:rPr>
    </w:pPr>
    <w:r w:rsidRPr="00230B57">
      <w:rPr>
        <w:rFonts w:ascii="Times New Roman CYR" w:hAnsi="Times New Roman CYR"/>
        <w:sz w:val="20"/>
        <w:szCs w:val="20"/>
      </w:rPr>
      <w:t>Внутренний номер: 0367885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DA64C" w14:textId="0AAEE855" w:rsidR="00494E38" w:rsidRPr="00230B57" w:rsidRDefault="00494E38" w:rsidP="00230B57">
    <w:pPr>
      <w:pStyle w:val="a7"/>
    </w:pPr>
    <w:r w:rsidRPr="00230B57">
      <w:t>Внутренний номер: 0367885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8E7D2" w14:textId="72E0934D" w:rsidR="00494E38" w:rsidRPr="00230B57" w:rsidRDefault="00494E38" w:rsidP="00230B57">
    <w:pPr>
      <w:pStyle w:val="a7"/>
    </w:pPr>
    <w:r w:rsidRPr="00230B57">
      <w:t>Внутренний номер: 0367885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17155" w14:textId="77777777" w:rsidR="00622495" w:rsidRDefault="00622495">
      <w:r>
        <w:separator/>
      </w:r>
    </w:p>
  </w:footnote>
  <w:footnote w:type="continuationSeparator" w:id="0">
    <w:p w14:paraId="6B269743" w14:textId="77777777" w:rsidR="00622495" w:rsidRDefault="006224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DB926" w14:textId="77777777" w:rsidR="00494E38" w:rsidRPr="004C5FE6" w:rsidRDefault="00494E38" w:rsidP="004C5FE6">
    <w:pPr>
      <w:pStyle w:val="a5"/>
      <w:jc w:val="center"/>
      <w:rPr>
        <w:sz w:val="24"/>
        <w:szCs w:val="24"/>
      </w:rPr>
    </w:pPr>
    <w:r w:rsidRPr="004C5FE6">
      <w:rPr>
        <w:sz w:val="24"/>
        <w:szCs w:val="24"/>
      </w:rPr>
      <w:fldChar w:fldCharType="begin"/>
    </w:r>
    <w:r w:rsidRPr="004C5FE6">
      <w:rPr>
        <w:sz w:val="24"/>
        <w:szCs w:val="24"/>
      </w:rPr>
      <w:instrText>PAGE   \* MERGEFORMAT</w:instrText>
    </w:r>
    <w:r w:rsidRPr="004C5FE6">
      <w:rPr>
        <w:sz w:val="24"/>
        <w:szCs w:val="24"/>
      </w:rPr>
      <w:fldChar w:fldCharType="separate"/>
    </w:r>
    <w:r w:rsidR="003879F4">
      <w:rPr>
        <w:noProof/>
        <w:sz w:val="24"/>
        <w:szCs w:val="24"/>
      </w:rPr>
      <w:t>2</w:t>
    </w:r>
    <w:r w:rsidRPr="004C5FE6">
      <w:rPr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B333F" w14:textId="77777777" w:rsidR="00494E38" w:rsidRPr="00666260" w:rsidRDefault="00494E38" w:rsidP="0069666C">
    <w:pPr>
      <w:pStyle w:val="a5"/>
      <w:jc w:val="center"/>
    </w:pPr>
    <w:r w:rsidRPr="0069666C">
      <w:rPr>
        <w:sz w:val="24"/>
        <w:szCs w:val="24"/>
      </w:rPr>
      <w:fldChar w:fldCharType="begin"/>
    </w:r>
    <w:r w:rsidRPr="0069666C">
      <w:rPr>
        <w:sz w:val="24"/>
        <w:szCs w:val="24"/>
      </w:rPr>
      <w:instrText>PAGE   \* MERGEFORMAT</w:instrText>
    </w:r>
    <w:r w:rsidRPr="0069666C">
      <w:rPr>
        <w:sz w:val="24"/>
        <w:szCs w:val="24"/>
      </w:rPr>
      <w:fldChar w:fldCharType="separate"/>
    </w:r>
    <w:r w:rsidR="003879F4">
      <w:rPr>
        <w:noProof/>
        <w:sz w:val="24"/>
        <w:szCs w:val="24"/>
      </w:rPr>
      <w:t>2</w:t>
    </w:r>
    <w:r w:rsidRPr="0069666C">
      <w:rPr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2CD36" w14:textId="77777777" w:rsidR="00494E38" w:rsidRPr="00E22986" w:rsidRDefault="00494E38" w:rsidP="00E22986">
    <w:pPr>
      <w:pStyle w:val="a5"/>
      <w:jc w:val="center"/>
      <w:rPr>
        <w:sz w:val="24"/>
        <w:szCs w:val="24"/>
      </w:rPr>
    </w:pPr>
    <w:r w:rsidRPr="00E22986">
      <w:rPr>
        <w:sz w:val="24"/>
        <w:szCs w:val="24"/>
      </w:rPr>
      <w:fldChar w:fldCharType="begin"/>
    </w:r>
    <w:r w:rsidRPr="00E22986">
      <w:rPr>
        <w:sz w:val="24"/>
        <w:szCs w:val="24"/>
      </w:rPr>
      <w:instrText>PAGE   \* MERGEFORMAT</w:instrText>
    </w:r>
    <w:r w:rsidRPr="00E22986">
      <w:rPr>
        <w:sz w:val="24"/>
        <w:szCs w:val="24"/>
      </w:rPr>
      <w:fldChar w:fldCharType="separate"/>
    </w:r>
    <w:r w:rsidR="003879F4">
      <w:rPr>
        <w:noProof/>
        <w:sz w:val="24"/>
        <w:szCs w:val="24"/>
      </w:rPr>
      <w:t>5</w:t>
    </w:r>
    <w:r w:rsidRPr="00E22986">
      <w:rPr>
        <w:sz w:val="24"/>
        <w:szCs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74007" w14:textId="77777777" w:rsidR="00494E38" w:rsidRPr="00160AEB" w:rsidRDefault="00494E38" w:rsidP="00DA2220">
    <w:pPr>
      <w:pStyle w:val="a5"/>
      <w:jc w:val="center"/>
    </w:pPr>
    <w:r w:rsidRPr="00DA2220">
      <w:rPr>
        <w:sz w:val="24"/>
        <w:szCs w:val="24"/>
      </w:rPr>
      <w:fldChar w:fldCharType="begin"/>
    </w:r>
    <w:r w:rsidRPr="00DA2220">
      <w:rPr>
        <w:sz w:val="24"/>
        <w:szCs w:val="24"/>
      </w:rPr>
      <w:instrText>PAGE   \* MERGEFORMAT</w:instrText>
    </w:r>
    <w:r w:rsidRPr="00DA2220">
      <w:rPr>
        <w:sz w:val="24"/>
        <w:szCs w:val="24"/>
      </w:rPr>
      <w:fldChar w:fldCharType="separate"/>
    </w:r>
    <w:r w:rsidR="003879F4">
      <w:rPr>
        <w:noProof/>
        <w:sz w:val="24"/>
        <w:szCs w:val="24"/>
      </w:rPr>
      <w:t>2</w:t>
    </w:r>
    <w:r w:rsidRPr="00DA2220">
      <w:rPr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E915D" w14:textId="77777777" w:rsidR="00494E38" w:rsidRPr="00C11D0B" w:rsidRDefault="00494E38" w:rsidP="002E2CAE">
    <w:pPr>
      <w:pStyle w:val="a5"/>
      <w:jc w:val="center"/>
    </w:pPr>
    <w:r w:rsidRPr="00C11D0B">
      <w:rPr>
        <w:sz w:val="24"/>
        <w:szCs w:val="24"/>
      </w:rPr>
      <w:fldChar w:fldCharType="begin"/>
    </w:r>
    <w:r w:rsidRPr="00C11D0B">
      <w:rPr>
        <w:sz w:val="24"/>
        <w:szCs w:val="24"/>
      </w:rPr>
      <w:instrText>PAGE   \* MERGEFORMAT</w:instrText>
    </w:r>
    <w:r w:rsidRPr="00C11D0B">
      <w:rPr>
        <w:sz w:val="24"/>
        <w:szCs w:val="24"/>
      </w:rPr>
      <w:fldChar w:fldCharType="separate"/>
    </w:r>
    <w:r w:rsidR="003879F4">
      <w:rPr>
        <w:noProof/>
        <w:sz w:val="24"/>
        <w:szCs w:val="24"/>
      </w:rPr>
      <w:t>5</w:t>
    </w:r>
    <w:r w:rsidRPr="00C11D0B">
      <w:rPr>
        <w:sz w:val="24"/>
        <w:szCs w:val="24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805981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264EDB12" w14:textId="6E44D3DE" w:rsidR="00494E38" w:rsidRPr="00B87933" w:rsidRDefault="00494E38">
        <w:pPr>
          <w:pStyle w:val="a5"/>
          <w:jc w:val="center"/>
          <w:rPr>
            <w:sz w:val="24"/>
            <w:szCs w:val="24"/>
          </w:rPr>
        </w:pPr>
        <w:r w:rsidRPr="00B87933">
          <w:rPr>
            <w:sz w:val="24"/>
            <w:szCs w:val="24"/>
          </w:rPr>
          <w:fldChar w:fldCharType="begin"/>
        </w:r>
        <w:r w:rsidRPr="00B87933">
          <w:rPr>
            <w:sz w:val="24"/>
            <w:szCs w:val="24"/>
          </w:rPr>
          <w:instrText>PAGE   \* MERGEFORMAT</w:instrText>
        </w:r>
        <w:r w:rsidRPr="00B87933">
          <w:rPr>
            <w:sz w:val="24"/>
            <w:szCs w:val="24"/>
          </w:rPr>
          <w:fldChar w:fldCharType="separate"/>
        </w:r>
        <w:r w:rsidR="003879F4">
          <w:rPr>
            <w:noProof/>
            <w:sz w:val="24"/>
            <w:szCs w:val="24"/>
          </w:rPr>
          <w:t>3</w:t>
        </w:r>
        <w:r w:rsidRPr="00B87933">
          <w:rPr>
            <w:sz w:val="24"/>
            <w:szCs w:val="24"/>
          </w:rPr>
          <w:fldChar w:fldCharType="end"/>
        </w:r>
      </w:p>
    </w:sdtContent>
  </w:sdt>
  <w:p w14:paraId="57AE4625" w14:textId="77777777" w:rsidR="00494E38" w:rsidRPr="00B87933" w:rsidRDefault="00494E38" w:rsidP="00B87933">
    <w:pPr>
      <w:pStyle w:val="a5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8356F" w14:textId="69F03AB8" w:rsidR="00494E38" w:rsidRDefault="00494E38" w:rsidP="00E8154C">
    <w:pPr>
      <w:tabs>
        <w:tab w:val="left" w:pos="4678"/>
      </w:tabs>
      <w:jc w:val="center"/>
      <w:rPr>
        <w:rFonts w:ascii="Times New Roman" w:hAnsi="Times New Roman"/>
        <w:lang w:val="en-US"/>
      </w:rPr>
    </w:pPr>
  </w:p>
  <w:p w14:paraId="6666C807" w14:textId="77777777" w:rsidR="00494E38" w:rsidRDefault="00494E38" w:rsidP="00E8154C">
    <w:pPr>
      <w:rPr>
        <w:rFonts w:ascii="Times New Roman" w:hAnsi="Times New Roman"/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620"/>
    <w:rsid w:val="00001818"/>
    <w:rsid w:val="00001A3C"/>
    <w:rsid w:val="00003AC7"/>
    <w:rsid w:val="00005CEC"/>
    <w:rsid w:val="0000656B"/>
    <w:rsid w:val="00006D6C"/>
    <w:rsid w:val="00010A6D"/>
    <w:rsid w:val="00010BBE"/>
    <w:rsid w:val="00011DC9"/>
    <w:rsid w:val="00013BEE"/>
    <w:rsid w:val="00014171"/>
    <w:rsid w:val="00014F06"/>
    <w:rsid w:val="000152A9"/>
    <w:rsid w:val="00015E03"/>
    <w:rsid w:val="00016609"/>
    <w:rsid w:val="00016D93"/>
    <w:rsid w:val="00017A8E"/>
    <w:rsid w:val="00020025"/>
    <w:rsid w:val="00021F29"/>
    <w:rsid w:val="00021F65"/>
    <w:rsid w:val="00024F73"/>
    <w:rsid w:val="000254F3"/>
    <w:rsid w:val="00030777"/>
    <w:rsid w:val="00031CAE"/>
    <w:rsid w:val="00031D11"/>
    <w:rsid w:val="00032A6B"/>
    <w:rsid w:val="0003356A"/>
    <w:rsid w:val="00034A75"/>
    <w:rsid w:val="000353D8"/>
    <w:rsid w:val="00036ECA"/>
    <w:rsid w:val="0003745B"/>
    <w:rsid w:val="00040157"/>
    <w:rsid w:val="000413CA"/>
    <w:rsid w:val="00043F85"/>
    <w:rsid w:val="0004432F"/>
    <w:rsid w:val="000446AC"/>
    <w:rsid w:val="00047008"/>
    <w:rsid w:val="000479E1"/>
    <w:rsid w:val="00052F3F"/>
    <w:rsid w:val="00054096"/>
    <w:rsid w:val="0005409B"/>
    <w:rsid w:val="00055C5A"/>
    <w:rsid w:val="00056437"/>
    <w:rsid w:val="0005778D"/>
    <w:rsid w:val="00060F5E"/>
    <w:rsid w:val="00061136"/>
    <w:rsid w:val="00061A0F"/>
    <w:rsid w:val="00061E83"/>
    <w:rsid w:val="000622FB"/>
    <w:rsid w:val="00064A38"/>
    <w:rsid w:val="00065252"/>
    <w:rsid w:val="000659C0"/>
    <w:rsid w:val="00066235"/>
    <w:rsid w:val="00070A52"/>
    <w:rsid w:val="000727E0"/>
    <w:rsid w:val="0008187B"/>
    <w:rsid w:val="00082E2E"/>
    <w:rsid w:val="000855B1"/>
    <w:rsid w:val="0008647D"/>
    <w:rsid w:val="0008687E"/>
    <w:rsid w:val="000873A7"/>
    <w:rsid w:val="000878DC"/>
    <w:rsid w:val="000905CC"/>
    <w:rsid w:val="000905E9"/>
    <w:rsid w:val="00092B30"/>
    <w:rsid w:val="00093629"/>
    <w:rsid w:val="000951C5"/>
    <w:rsid w:val="00095472"/>
    <w:rsid w:val="0009652F"/>
    <w:rsid w:val="00096B5A"/>
    <w:rsid w:val="000A012C"/>
    <w:rsid w:val="000A319E"/>
    <w:rsid w:val="000A4BC8"/>
    <w:rsid w:val="000A6459"/>
    <w:rsid w:val="000A6DEA"/>
    <w:rsid w:val="000A726E"/>
    <w:rsid w:val="000B2FA5"/>
    <w:rsid w:val="000B4C06"/>
    <w:rsid w:val="000B53FA"/>
    <w:rsid w:val="000B552F"/>
    <w:rsid w:val="000B648A"/>
    <w:rsid w:val="000B6B75"/>
    <w:rsid w:val="000C0A8F"/>
    <w:rsid w:val="000C1B9C"/>
    <w:rsid w:val="000C3E8E"/>
    <w:rsid w:val="000C4193"/>
    <w:rsid w:val="000C4647"/>
    <w:rsid w:val="000C5609"/>
    <w:rsid w:val="000C5D02"/>
    <w:rsid w:val="000C63A8"/>
    <w:rsid w:val="000C70D9"/>
    <w:rsid w:val="000C7243"/>
    <w:rsid w:val="000D1475"/>
    <w:rsid w:val="000D568A"/>
    <w:rsid w:val="000D653B"/>
    <w:rsid w:val="000E19DE"/>
    <w:rsid w:val="000E20D6"/>
    <w:rsid w:val="000E2411"/>
    <w:rsid w:val="000E3674"/>
    <w:rsid w:val="000E6708"/>
    <w:rsid w:val="000E691C"/>
    <w:rsid w:val="000E78B2"/>
    <w:rsid w:val="000E7C00"/>
    <w:rsid w:val="000F0E17"/>
    <w:rsid w:val="000F20B2"/>
    <w:rsid w:val="000F2BEF"/>
    <w:rsid w:val="000F40B3"/>
    <w:rsid w:val="000F4790"/>
    <w:rsid w:val="000F47D3"/>
    <w:rsid w:val="000F4C0F"/>
    <w:rsid w:val="000F769D"/>
    <w:rsid w:val="00101E5C"/>
    <w:rsid w:val="00102F8A"/>
    <w:rsid w:val="00102FE5"/>
    <w:rsid w:val="00103167"/>
    <w:rsid w:val="00103417"/>
    <w:rsid w:val="00105247"/>
    <w:rsid w:val="00105E73"/>
    <w:rsid w:val="001067BE"/>
    <w:rsid w:val="00106B0B"/>
    <w:rsid w:val="00107502"/>
    <w:rsid w:val="0011054F"/>
    <w:rsid w:val="0011136E"/>
    <w:rsid w:val="00111C66"/>
    <w:rsid w:val="00111DD0"/>
    <w:rsid w:val="00112150"/>
    <w:rsid w:val="001137E0"/>
    <w:rsid w:val="0011593C"/>
    <w:rsid w:val="00122B4C"/>
    <w:rsid w:val="00122F07"/>
    <w:rsid w:val="00124DD2"/>
    <w:rsid w:val="001250EA"/>
    <w:rsid w:val="00125913"/>
    <w:rsid w:val="00126456"/>
    <w:rsid w:val="00127300"/>
    <w:rsid w:val="00131C92"/>
    <w:rsid w:val="00133120"/>
    <w:rsid w:val="00135D35"/>
    <w:rsid w:val="0014357F"/>
    <w:rsid w:val="0014428C"/>
    <w:rsid w:val="00145BF4"/>
    <w:rsid w:val="0014630A"/>
    <w:rsid w:val="0014631F"/>
    <w:rsid w:val="0014673F"/>
    <w:rsid w:val="001473DF"/>
    <w:rsid w:val="001479B2"/>
    <w:rsid w:val="0015039B"/>
    <w:rsid w:val="001518C3"/>
    <w:rsid w:val="0015561B"/>
    <w:rsid w:val="00156F4F"/>
    <w:rsid w:val="00160476"/>
    <w:rsid w:val="00160AEB"/>
    <w:rsid w:val="0016252D"/>
    <w:rsid w:val="001714A8"/>
    <w:rsid w:val="0017280F"/>
    <w:rsid w:val="00173091"/>
    <w:rsid w:val="0017580F"/>
    <w:rsid w:val="001779DE"/>
    <w:rsid w:val="00181473"/>
    <w:rsid w:val="001814CB"/>
    <w:rsid w:val="00183008"/>
    <w:rsid w:val="001830E2"/>
    <w:rsid w:val="001832ED"/>
    <w:rsid w:val="0018373E"/>
    <w:rsid w:val="001851BC"/>
    <w:rsid w:val="00185290"/>
    <w:rsid w:val="001857DD"/>
    <w:rsid w:val="00185FA3"/>
    <w:rsid w:val="00186C15"/>
    <w:rsid w:val="0018771A"/>
    <w:rsid w:val="0018777B"/>
    <w:rsid w:val="00192FCA"/>
    <w:rsid w:val="001959D1"/>
    <w:rsid w:val="001970DC"/>
    <w:rsid w:val="001975BD"/>
    <w:rsid w:val="001A0964"/>
    <w:rsid w:val="001A1E58"/>
    <w:rsid w:val="001A1FB0"/>
    <w:rsid w:val="001A2745"/>
    <w:rsid w:val="001A2C4A"/>
    <w:rsid w:val="001A54D5"/>
    <w:rsid w:val="001A5715"/>
    <w:rsid w:val="001A5F68"/>
    <w:rsid w:val="001A6595"/>
    <w:rsid w:val="001B0346"/>
    <w:rsid w:val="001B0A5F"/>
    <w:rsid w:val="001B0ECE"/>
    <w:rsid w:val="001B0EFB"/>
    <w:rsid w:val="001B1B9E"/>
    <w:rsid w:val="001B3C49"/>
    <w:rsid w:val="001B5B04"/>
    <w:rsid w:val="001B6A1D"/>
    <w:rsid w:val="001C108A"/>
    <w:rsid w:val="001C133A"/>
    <w:rsid w:val="001C1EDB"/>
    <w:rsid w:val="001C4D95"/>
    <w:rsid w:val="001C5B7A"/>
    <w:rsid w:val="001C79D9"/>
    <w:rsid w:val="001D1A9F"/>
    <w:rsid w:val="001D2DD9"/>
    <w:rsid w:val="001D2DEE"/>
    <w:rsid w:val="001D3F8E"/>
    <w:rsid w:val="001D4BD5"/>
    <w:rsid w:val="001D4E42"/>
    <w:rsid w:val="001D577E"/>
    <w:rsid w:val="001D63FF"/>
    <w:rsid w:val="001D6659"/>
    <w:rsid w:val="001E17B9"/>
    <w:rsid w:val="001E1BC4"/>
    <w:rsid w:val="001E6203"/>
    <w:rsid w:val="001E75AA"/>
    <w:rsid w:val="001F1104"/>
    <w:rsid w:val="001F1265"/>
    <w:rsid w:val="001F269B"/>
    <w:rsid w:val="001F2EC4"/>
    <w:rsid w:val="001F3AC0"/>
    <w:rsid w:val="001F3D31"/>
    <w:rsid w:val="001F6BB1"/>
    <w:rsid w:val="00205973"/>
    <w:rsid w:val="00205D7E"/>
    <w:rsid w:val="00210C6F"/>
    <w:rsid w:val="00210DB7"/>
    <w:rsid w:val="00210DD9"/>
    <w:rsid w:val="0021155C"/>
    <w:rsid w:val="00213471"/>
    <w:rsid w:val="002140BE"/>
    <w:rsid w:val="0021691B"/>
    <w:rsid w:val="00216BBC"/>
    <w:rsid w:val="00217BA8"/>
    <w:rsid w:val="00220A63"/>
    <w:rsid w:val="00220D41"/>
    <w:rsid w:val="00224738"/>
    <w:rsid w:val="0022525A"/>
    <w:rsid w:val="0022753B"/>
    <w:rsid w:val="00230B57"/>
    <w:rsid w:val="0023128C"/>
    <w:rsid w:val="00232A53"/>
    <w:rsid w:val="0023438B"/>
    <w:rsid w:val="00235B19"/>
    <w:rsid w:val="00236B4C"/>
    <w:rsid w:val="0023711F"/>
    <w:rsid w:val="0023726E"/>
    <w:rsid w:val="002374E5"/>
    <w:rsid w:val="00240E60"/>
    <w:rsid w:val="0024121D"/>
    <w:rsid w:val="00242367"/>
    <w:rsid w:val="002426EA"/>
    <w:rsid w:val="0024477D"/>
    <w:rsid w:val="00247277"/>
    <w:rsid w:val="002520F6"/>
    <w:rsid w:val="002545C0"/>
    <w:rsid w:val="00254B02"/>
    <w:rsid w:val="00255D34"/>
    <w:rsid w:val="0025653C"/>
    <w:rsid w:val="002565F5"/>
    <w:rsid w:val="00256CDB"/>
    <w:rsid w:val="0025786D"/>
    <w:rsid w:val="00257C50"/>
    <w:rsid w:val="00262963"/>
    <w:rsid w:val="002634BD"/>
    <w:rsid w:val="00266594"/>
    <w:rsid w:val="0026770C"/>
    <w:rsid w:val="0027021D"/>
    <w:rsid w:val="00274966"/>
    <w:rsid w:val="0027528E"/>
    <w:rsid w:val="002770E9"/>
    <w:rsid w:val="002772E2"/>
    <w:rsid w:val="00277B8B"/>
    <w:rsid w:val="00280E10"/>
    <w:rsid w:val="00280F7E"/>
    <w:rsid w:val="002826B9"/>
    <w:rsid w:val="002827BD"/>
    <w:rsid w:val="00282B73"/>
    <w:rsid w:val="002842A1"/>
    <w:rsid w:val="00286F26"/>
    <w:rsid w:val="0029074F"/>
    <w:rsid w:val="00290F8C"/>
    <w:rsid w:val="00291544"/>
    <w:rsid w:val="00292EDA"/>
    <w:rsid w:val="00293ABF"/>
    <w:rsid w:val="00293EA6"/>
    <w:rsid w:val="00294016"/>
    <w:rsid w:val="002963B5"/>
    <w:rsid w:val="002966FB"/>
    <w:rsid w:val="00297F87"/>
    <w:rsid w:val="002A1ACE"/>
    <w:rsid w:val="002A60BA"/>
    <w:rsid w:val="002A60C5"/>
    <w:rsid w:val="002A6F37"/>
    <w:rsid w:val="002A7FF2"/>
    <w:rsid w:val="002B168E"/>
    <w:rsid w:val="002B24ED"/>
    <w:rsid w:val="002B28F5"/>
    <w:rsid w:val="002B560B"/>
    <w:rsid w:val="002B722D"/>
    <w:rsid w:val="002B7A0A"/>
    <w:rsid w:val="002C511F"/>
    <w:rsid w:val="002C796C"/>
    <w:rsid w:val="002D0142"/>
    <w:rsid w:val="002D0B0B"/>
    <w:rsid w:val="002D1ACA"/>
    <w:rsid w:val="002D4718"/>
    <w:rsid w:val="002D5017"/>
    <w:rsid w:val="002D5280"/>
    <w:rsid w:val="002D5F03"/>
    <w:rsid w:val="002D662C"/>
    <w:rsid w:val="002D75B1"/>
    <w:rsid w:val="002E0AD5"/>
    <w:rsid w:val="002E194E"/>
    <w:rsid w:val="002E261B"/>
    <w:rsid w:val="002E2CAE"/>
    <w:rsid w:val="002E7014"/>
    <w:rsid w:val="002E7A94"/>
    <w:rsid w:val="002F02A2"/>
    <w:rsid w:val="002F0BAA"/>
    <w:rsid w:val="002F0CA3"/>
    <w:rsid w:val="002F12B0"/>
    <w:rsid w:val="002F2BC4"/>
    <w:rsid w:val="002F44ED"/>
    <w:rsid w:val="002F4D6D"/>
    <w:rsid w:val="002F6FF2"/>
    <w:rsid w:val="00300B5F"/>
    <w:rsid w:val="0030202B"/>
    <w:rsid w:val="00303B1C"/>
    <w:rsid w:val="003052DF"/>
    <w:rsid w:val="003071F3"/>
    <w:rsid w:val="00311A5C"/>
    <w:rsid w:val="00311F22"/>
    <w:rsid w:val="00312D3B"/>
    <w:rsid w:val="0031365F"/>
    <w:rsid w:val="00315103"/>
    <w:rsid w:val="003157C6"/>
    <w:rsid w:val="00320837"/>
    <w:rsid w:val="003213D6"/>
    <w:rsid w:val="00324600"/>
    <w:rsid w:val="0032562D"/>
    <w:rsid w:val="00325D57"/>
    <w:rsid w:val="00325F46"/>
    <w:rsid w:val="00326366"/>
    <w:rsid w:val="0032711E"/>
    <w:rsid w:val="00327F40"/>
    <w:rsid w:val="00330D0E"/>
    <w:rsid w:val="00331E3B"/>
    <w:rsid w:val="00332495"/>
    <w:rsid w:val="00332CF9"/>
    <w:rsid w:val="003351DC"/>
    <w:rsid w:val="00335615"/>
    <w:rsid w:val="0033656F"/>
    <w:rsid w:val="00337C49"/>
    <w:rsid w:val="003401CD"/>
    <w:rsid w:val="00340AE1"/>
    <w:rsid w:val="00342CCF"/>
    <w:rsid w:val="00342EFF"/>
    <w:rsid w:val="0034375E"/>
    <w:rsid w:val="003440BD"/>
    <w:rsid w:val="00344495"/>
    <w:rsid w:val="00344BD5"/>
    <w:rsid w:val="0034510E"/>
    <w:rsid w:val="00346B5A"/>
    <w:rsid w:val="00351407"/>
    <w:rsid w:val="0035176A"/>
    <w:rsid w:val="00351BE7"/>
    <w:rsid w:val="00353E5E"/>
    <w:rsid w:val="00354AA1"/>
    <w:rsid w:val="0035554E"/>
    <w:rsid w:val="00356CA7"/>
    <w:rsid w:val="00356E26"/>
    <w:rsid w:val="00363937"/>
    <w:rsid w:val="003655BF"/>
    <w:rsid w:val="003671EB"/>
    <w:rsid w:val="00373768"/>
    <w:rsid w:val="00373F80"/>
    <w:rsid w:val="00375B74"/>
    <w:rsid w:val="00380B92"/>
    <w:rsid w:val="00381B3F"/>
    <w:rsid w:val="003832B5"/>
    <w:rsid w:val="00386A02"/>
    <w:rsid w:val="003879F4"/>
    <w:rsid w:val="00391978"/>
    <w:rsid w:val="00392FD9"/>
    <w:rsid w:val="00395C33"/>
    <w:rsid w:val="0039765D"/>
    <w:rsid w:val="003978E6"/>
    <w:rsid w:val="003A10C2"/>
    <w:rsid w:val="003A3B92"/>
    <w:rsid w:val="003A4DE1"/>
    <w:rsid w:val="003A5102"/>
    <w:rsid w:val="003A6B5D"/>
    <w:rsid w:val="003A77AD"/>
    <w:rsid w:val="003A7D93"/>
    <w:rsid w:val="003B3734"/>
    <w:rsid w:val="003B5DBB"/>
    <w:rsid w:val="003B6F5C"/>
    <w:rsid w:val="003C1635"/>
    <w:rsid w:val="003C1DE3"/>
    <w:rsid w:val="003C2FF1"/>
    <w:rsid w:val="003D0624"/>
    <w:rsid w:val="003D0B6B"/>
    <w:rsid w:val="003D3830"/>
    <w:rsid w:val="003D3A56"/>
    <w:rsid w:val="003D4B52"/>
    <w:rsid w:val="003D605C"/>
    <w:rsid w:val="003E46BC"/>
    <w:rsid w:val="003E58C0"/>
    <w:rsid w:val="003E668C"/>
    <w:rsid w:val="003E7307"/>
    <w:rsid w:val="003F1579"/>
    <w:rsid w:val="003F1657"/>
    <w:rsid w:val="003F3196"/>
    <w:rsid w:val="003F3EA1"/>
    <w:rsid w:val="003F4B5D"/>
    <w:rsid w:val="003F5717"/>
    <w:rsid w:val="003F69AB"/>
    <w:rsid w:val="003F73A6"/>
    <w:rsid w:val="004006E5"/>
    <w:rsid w:val="0040074E"/>
    <w:rsid w:val="0040527F"/>
    <w:rsid w:val="004054DB"/>
    <w:rsid w:val="004054F9"/>
    <w:rsid w:val="0040736E"/>
    <w:rsid w:val="004075BB"/>
    <w:rsid w:val="00407649"/>
    <w:rsid w:val="00414579"/>
    <w:rsid w:val="00414C3C"/>
    <w:rsid w:val="00420CDA"/>
    <w:rsid w:val="00422027"/>
    <w:rsid w:val="00423CE7"/>
    <w:rsid w:val="00424633"/>
    <w:rsid w:val="00424A8E"/>
    <w:rsid w:val="00425344"/>
    <w:rsid w:val="0043071E"/>
    <w:rsid w:val="004342BE"/>
    <w:rsid w:val="00436609"/>
    <w:rsid w:val="00437F67"/>
    <w:rsid w:val="00440840"/>
    <w:rsid w:val="00440F44"/>
    <w:rsid w:val="00441C27"/>
    <w:rsid w:val="00446712"/>
    <w:rsid w:val="00446D5A"/>
    <w:rsid w:val="00447B53"/>
    <w:rsid w:val="00450577"/>
    <w:rsid w:val="0045185E"/>
    <w:rsid w:val="004529C6"/>
    <w:rsid w:val="00452A0D"/>
    <w:rsid w:val="004539F7"/>
    <w:rsid w:val="00453C74"/>
    <w:rsid w:val="00453C84"/>
    <w:rsid w:val="00455AD0"/>
    <w:rsid w:val="00455EC2"/>
    <w:rsid w:val="004578FA"/>
    <w:rsid w:val="00457A4A"/>
    <w:rsid w:val="00461863"/>
    <w:rsid w:val="00461A75"/>
    <w:rsid w:val="00461CD6"/>
    <w:rsid w:val="00462D93"/>
    <w:rsid w:val="00463B78"/>
    <w:rsid w:val="00466D3E"/>
    <w:rsid w:val="004677A0"/>
    <w:rsid w:val="00467CB8"/>
    <w:rsid w:val="00470EEF"/>
    <w:rsid w:val="00471B6C"/>
    <w:rsid w:val="00472997"/>
    <w:rsid w:val="00472A46"/>
    <w:rsid w:val="00473FF2"/>
    <w:rsid w:val="00475AF8"/>
    <w:rsid w:val="0047670A"/>
    <w:rsid w:val="00476BC7"/>
    <w:rsid w:val="004775D7"/>
    <w:rsid w:val="00482B10"/>
    <w:rsid w:val="00483AE3"/>
    <w:rsid w:val="00483DAD"/>
    <w:rsid w:val="0048516F"/>
    <w:rsid w:val="00485A88"/>
    <w:rsid w:val="00485F27"/>
    <w:rsid w:val="00486429"/>
    <w:rsid w:val="00487943"/>
    <w:rsid w:val="00487A24"/>
    <w:rsid w:val="00492C59"/>
    <w:rsid w:val="00494E38"/>
    <w:rsid w:val="0049604E"/>
    <w:rsid w:val="00496843"/>
    <w:rsid w:val="004A253C"/>
    <w:rsid w:val="004A3C81"/>
    <w:rsid w:val="004A77D6"/>
    <w:rsid w:val="004A78E6"/>
    <w:rsid w:val="004A7FFA"/>
    <w:rsid w:val="004B1585"/>
    <w:rsid w:val="004B15A5"/>
    <w:rsid w:val="004B78F0"/>
    <w:rsid w:val="004B79A6"/>
    <w:rsid w:val="004C15FA"/>
    <w:rsid w:val="004C1C7D"/>
    <w:rsid w:val="004C45B8"/>
    <w:rsid w:val="004C4DBA"/>
    <w:rsid w:val="004C5FE6"/>
    <w:rsid w:val="004C6EB5"/>
    <w:rsid w:val="004D00D4"/>
    <w:rsid w:val="004D1BF2"/>
    <w:rsid w:val="004D2158"/>
    <w:rsid w:val="004D38D2"/>
    <w:rsid w:val="004D4CD7"/>
    <w:rsid w:val="004D5227"/>
    <w:rsid w:val="004D53E0"/>
    <w:rsid w:val="004D7B89"/>
    <w:rsid w:val="004E096C"/>
    <w:rsid w:val="004E0CAD"/>
    <w:rsid w:val="004E1C4F"/>
    <w:rsid w:val="004E26BB"/>
    <w:rsid w:val="004E4360"/>
    <w:rsid w:val="004E7B9E"/>
    <w:rsid w:val="004F01CB"/>
    <w:rsid w:val="004F01E0"/>
    <w:rsid w:val="004F2B43"/>
    <w:rsid w:val="004F5677"/>
    <w:rsid w:val="004F5795"/>
    <w:rsid w:val="004F5F21"/>
    <w:rsid w:val="004F74C6"/>
    <w:rsid w:val="00500574"/>
    <w:rsid w:val="005044C8"/>
    <w:rsid w:val="00505EB6"/>
    <w:rsid w:val="00506A97"/>
    <w:rsid w:val="00510AE0"/>
    <w:rsid w:val="005130BC"/>
    <w:rsid w:val="005134CF"/>
    <w:rsid w:val="00514C5D"/>
    <w:rsid w:val="00515115"/>
    <w:rsid w:val="0051581F"/>
    <w:rsid w:val="00517CE9"/>
    <w:rsid w:val="00521A68"/>
    <w:rsid w:val="005262C3"/>
    <w:rsid w:val="005265DD"/>
    <w:rsid w:val="00530B3A"/>
    <w:rsid w:val="00530DD6"/>
    <w:rsid w:val="005319F9"/>
    <w:rsid w:val="00532E5C"/>
    <w:rsid w:val="00533002"/>
    <w:rsid w:val="00533CAA"/>
    <w:rsid w:val="00534B51"/>
    <w:rsid w:val="00536845"/>
    <w:rsid w:val="00541854"/>
    <w:rsid w:val="00542AB9"/>
    <w:rsid w:val="00542BD8"/>
    <w:rsid w:val="0054458B"/>
    <w:rsid w:val="005476F5"/>
    <w:rsid w:val="0055095E"/>
    <w:rsid w:val="00550E87"/>
    <w:rsid w:val="00553FA5"/>
    <w:rsid w:val="00554124"/>
    <w:rsid w:val="00556B51"/>
    <w:rsid w:val="00557678"/>
    <w:rsid w:val="00557B04"/>
    <w:rsid w:val="00561CBB"/>
    <w:rsid w:val="00563C63"/>
    <w:rsid w:val="00566600"/>
    <w:rsid w:val="00573AE6"/>
    <w:rsid w:val="005750A1"/>
    <w:rsid w:val="00576B1E"/>
    <w:rsid w:val="00576E76"/>
    <w:rsid w:val="005770C2"/>
    <w:rsid w:val="00577B18"/>
    <w:rsid w:val="00577D57"/>
    <w:rsid w:val="00581965"/>
    <w:rsid w:val="005819CD"/>
    <w:rsid w:val="00583F01"/>
    <w:rsid w:val="0059695B"/>
    <w:rsid w:val="005A115E"/>
    <w:rsid w:val="005A2E51"/>
    <w:rsid w:val="005A7E85"/>
    <w:rsid w:val="005B1997"/>
    <w:rsid w:val="005B21F9"/>
    <w:rsid w:val="005B3DDE"/>
    <w:rsid w:val="005B432D"/>
    <w:rsid w:val="005B4A9F"/>
    <w:rsid w:val="005B5673"/>
    <w:rsid w:val="005B614A"/>
    <w:rsid w:val="005B6204"/>
    <w:rsid w:val="005B6865"/>
    <w:rsid w:val="005B6A82"/>
    <w:rsid w:val="005C02B9"/>
    <w:rsid w:val="005C28BB"/>
    <w:rsid w:val="005C2BC2"/>
    <w:rsid w:val="005C43FF"/>
    <w:rsid w:val="005D0F27"/>
    <w:rsid w:val="005D4A91"/>
    <w:rsid w:val="005D536A"/>
    <w:rsid w:val="005D71DA"/>
    <w:rsid w:val="005D7A40"/>
    <w:rsid w:val="005E0667"/>
    <w:rsid w:val="005E2875"/>
    <w:rsid w:val="005E308A"/>
    <w:rsid w:val="005E6290"/>
    <w:rsid w:val="005E7C0F"/>
    <w:rsid w:val="005F07AA"/>
    <w:rsid w:val="005F0B60"/>
    <w:rsid w:val="005F374B"/>
    <w:rsid w:val="005F3EE1"/>
    <w:rsid w:val="005F4062"/>
    <w:rsid w:val="005F4C26"/>
    <w:rsid w:val="005F5206"/>
    <w:rsid w:val="00600B93"/>
    <w:rsid w:val="00602FD2"/>
    <w:rsid w:val="006051C2"/>
    <w:rsid w:val="00606F03"/>
    <w:rsid w:val="00613A6C"/>
    <w:rsid w:val="00622044"/>
    <w:rsid w:val="00622495"/>
    <w:rsid w:val="006241C1"/>
    <w:rsid w:val="0062438D"/>
    <w:rsid w:val="006245AD"/>
    <w:rsid w:val="00625853"/>
    <w:rsid w:val="00625BFB"/>
    <w:rsid w:val="00630B71"/>
    <w:rsid w:val="00630DDF"/>
    <w:rsid w:val="00631095"/>
    <w:rsid w:val="006319DD"/>
    <w:rsid w:val="0063358D"/>
    <w:rsid w:val="006352FC"/>
    <w:rsid w:val="00635FE8"/>
    <w:rsid w:val="0063711C"/>
    <w:rsid w:val="00637FA6"/>
    <w:rsid w:val="006406F9"/>
    <w:rsid w:val="00641AF7"/>
    <w:rsid w:val="006432E4"/>
    <w:rsid w:val="00644D1B"/>
    <w:rsid w:val="006461E4"/>
    <w:rsid w:val="006473C6"/>
    <w:rsid w:val="00647B3D"/>
    <w:rsid w:val="0065063F"/>
    <w:rsid w:val="00650E14"/>
    <w:rsid w:val="00652DD9"/>
    <w:rsid w:val="00654F7E"/>
    <w:rsid w:val="00656064"/>
    <w:rsid w:val="00657995"/>
    <w:rsid w:val="00660064"/>
    <w:rsid w:val="00660CDF"/>
    <w:rsid w:val="00662050"/>
    <w:rsid w:val="0066296E"/>
    <w:rsid w:val="00662C60"/>
    <w:rsid w:val="00665E2E"/>
    <w:rsid w:val="00665E61"/>
    <w:rsid w:val="006661D3"/>
    <w:rsid w:val="00666260"/>
    <w:rsid w:val="00671013"/>
    <w:rsid w:val="006718EF"/>
    <w:rsid w:val="0067268B"/>
    <w:rsid w:val="00672D1C"/>
    <w:rsid w:val="006731A1"/>
    <w:rsid w:val="006735C6"/>
    <w:rsid w:val="00673842"/>
    <w:rsid w:val="00674E47"/>
    <w:rsid w:val="00675D15"/>
    <w:rsid w:val="00675FBC"/>
    <w:rsid w:val="006768E1"/>
    <w:rsid w:val="00677510"/>
    <w:rsid w:val="006777E2"/>
    <w:rsid w:val="006823E2"/>
    <w:rsid w:val="00683562"/>
    <w:rsid w:val="00683B81"/>
    <w:rsid w:val="00686768"/>
    <w:rsid w:val="00693775"/>
    <w:rsid w:val="00695D1D"/>
    <w:rsid w:val="00696594"/>
    <w:rsid w:val="0069666C"/>
    <w:rsid w:val="00697337"/>
    <w:rsid w:val="00697C2D"/>
    <w:rsid w:val="00697E09"/>
    <w:rsid w:val="006A0D3A"/>
    <w:rsid w:val="006A14C8"/>
    <w:rsid w:val="006A6C11"/>
    <w:rsid w:val="006A6C17"/>
    <w:rsid w:val="006B2AFB"/>
    <w:rsid w:val="006B3499"/>
    <w:rsid w:val="006B3924"/>
    <w:rsid w:val="006B3D66"/>
    <w:rsid w:val="006B4828"/>
    <w:rsid w:val="006B5A0F"/>
    <w:rsid w:val="006C08F8"/>
    <w:rsid w:val="006C10D5"/>
    <w:rsid w:val="006C3B8D"/>
    <w:rsid w:val="006C4EF7"/>
    <w:rsid w:val="006C50CF"/>
    <w:rsid w:val="006C642A"/>
    <w:rsid w:val="006C715B"/>
    <w:rsid w:val="006D2619"/>
    <w:rsid w:val="006D3247"/>
    <w:rsid w:val="006D42D9"/>
    <w:rsid w:val="006D4339"/>
    <w:rsid w:val="006D45F7"/>
    <w:rsid w:val="006D60B8"/>
    <w:rsid w:val="006D786E"/>
    <w:rsid w:val="006D7B9C"/>
    <w:rsid w:val="006E020F"/>
    <w:rsid w:val="006E043F"/>
    <w:rsid w:val="006E04EF"/>
    <w:rsid w:val="006E057D"/>
    <w:rsid w:val="006E57FC"/>
    <w:rsid w:val="006E7FFA"/>
    <w:rsid w:val="006F0744"/>
    <w:rsid w:val="006F0D57"/>
    <w:rsid w:val="006F29D6"/>
    <w:rsid w:val="006F387E"/>
    <w:rsid w:val="006F43DA"/>
    <w:rsid w:val="006F4F6A"/>
    <w:rsid w:val="006F54C0"/>
    <w:rsid w:val="006F7B00"/>
    <w:rsid w:val="006F7BCF"/>
    <w:rsid w:val="00702E5C"/>
    <w:rsid w:val="00704634"/>
    <w:rsid w:val="00704884"/>
    <w:rsid w:val="007053B6"/>
    <w:rsid w:val="007105FC"/>
    <w:rsid w:val="00711956"/>
    <w:rsid w:val="007130E9"/>
    <w:rsid w:val="007131AD"/>
    <w:rsid w:val="00713945"/>
    <w:rsid w:val="00713C4D"/>
    <w:rsid w:val="00714A9E"/>
    <w:rsid w:val="00714D59"/>
    <w:rsid w:val="00720095"/>
    <w:rsid w:val="007242A0"/>
    <w:rsid w:val="007242F7"/>
    <w:rsid w:val="0072505A"/>
    <w:rsid w:val="0072512A"/>
    <w:rsid w:val="007253CF"/>
    <w:rsid w:val="007260EB"/>
    <w:rsid w:val="00726BE6"/>
    <w:rsid w:val="00726D45"/>
    <w:rsid w:val="00730DAF"/>
    <w:rsid w:val="00731497"/>
    <w:rsid w:val="0073189C"/>
    <w:rsid w:val="00734793"/>
    <w:rsid w:val="00734CB0"/>
    <w:rsid w:val="00735A6C"/>
    <w:rsid w:val="00735F3E"/>
    <w:rsid w:val="007365B7"/>
    <w:rsid w:val="00741C0D"/>
    <w:rsid w:val="007449A0"/>
    <w:rsid w:val="007453CE"/>
    <w:rsid w:val="0074554E"/>
    <w:rsid w:val="0074595A"/>
    <w:rsid w:val="00746563"/>
    <w:rsid w:val="00747FE9"/>
    <w:rsid w:val="007532E4"/>
    <w:rsid w:val="0075650D"/>
    <w:rsid w:val="00760373"/>
    <w:rsid w:val="00762BAC"/>
    <w:rsid w:val="00762CC0"/>
    <w:rsid w:val="00762D1A"/>
    <w:rsid w:val="00763134"/>
    <w:rsid w:val="0076385A"/>
    <w:rsid w:val="0076408E"/>
    <w:rsid w:val="00764426"/>
    <w:rsid w:val="00764433"/>
    <w:rsid w:val="007654BF"/>
    <w:rsid w:val="00765E79"/>
    <w:rsid w:val="00766F8C"/>
    <w:rsid w:val="0077044B"/>
    <w:rsid w:val="00770A2D"/>
    <w:rsid w:val="007714A2"/>
    <w:rsid w:val="007717DA"/>
    <w:rsid w:val="00771945"/>
    <w:rsid w:val="0077292A"/>
    <w:rsid w:val="00772ACA"/>
    <w:rsid w:val="007732E0"/>
    <w:rsid w:val="007755FB"/>
    <w:rsid w:val="00777617"/>
    <w:rsid w:val="0078095A"/>
    <w:rsid w:val="0078149F"/>
    <w:rsid w:val="0078284C"/>
    <w:rsid w:val="00782D1D"/>
    <w:rsid w:val="00783309"/>
    <w:rsid w:val="007847F6"/>
    <w:rsid w:val="007848F5"/>
    <w:rsid w:val="007862E8"/>
    <w:rsid w:val="00787D42"/>
    <w:rsid w:val="0079020E"/>
    <w:rsid w:val="0079022C"/>
    <w:rsid w:val="00791FE4"/>
    <w:rsid w:val="00793445"/>
    <w:rsid w:val="00794DB0"/>
    <w:rsid w:val="007950D4"/>
    <w:rsid w:val="0079564B"/>
    <w:rsid w:val="00795EA5"/>
    <w:rsid w:val="00797774"/>
    <w:rsid w:val="007A0ED8"/>
    <w:rsid w:val="007A302D"/>
    <w:rsid w:val="007A441E"/>
    <w:rsid w:val="007A52F6"/>
    <w:rsid w:val="007A5898"/>
    <w:rsid w:val="007A5913"/>
    <w:rsid w:val="007A5973"/>
    <w:rsid w:val="007B0F84"/>
    <w:rsid w:val="007B1FCE"/>
    <w:rsid w:val="007B2050"/>
    <w:rsid w:val="007B5FC6"/>
    <w:rsid w:val="007B6914"/>
    <w:rsid w:val="007C056F"/>
    <w:rsid w:val="007C0FD5"/>
    <w:rsid w:val="007C1057"/>
    <w:rsid w:val="007C279F"/>
    <w:rsid w:val="007C27D0"/>
    <w:rsid w:val="007C2F01"/>
    <w:rsid w:val="007C3474"/>
    <w:rsid w:val="007C42EA"/>
    <w:rsid w:val="007C5FB8"/>
    <w:rsid w:val="007C688B"/>
    <w:rsid w:val="007C7085"/>
    <w:rsid w:val="007C78A2"/>
    <w:rsid w:val="007C7A70"/>
    <w:rsid w:val="007D1A6D"/>
    <w:rsid w:val="007D1B9E"/>
    <w:rsid w:val="007D3329"/>
    <w:rsid w:val="007D6CB6"/>
    <w:rsid w:val="007D6F0B"/>
    <w:rsid w:val="007D73F1"/>
    <w:rsid w:val="007E0451"/>
    <w:rsid w:val="007E0ADF"/>
    <w:rsid w:val="007E27D2"/>
    <w:rsid w:val="007E4680"/>
    <w:rsid w:val="007E5A1A"/>
    <w:rsid w:val="007F0CCA"/>
    <w:rsid w:val="007F22C7"/>
    <w:rsid w:val="007F3667"/>
    <w:rsid w:val="007F3A4D"/>
    <w:rsid w:val="007F3AF6"/>
    <w:rsid w:val="007F3B71"/>
    <w:rsid w:val="007F7A00"/>
    <w:rsid w:val="00801BD0"/>
    <w:rsid w:val="008054BC"/>
    <w:rsid w:val="00806F47"/>
    <w:rsid w:val="00811443"/>
    <w:rsid w:val="00811AB8"/>
    <w:rsid w:val="0081521B"/>
    <w:rsid w:val="00820FCD"/>
    <w:rsid w:val="00822617"/>
    <w:rsid w:val="008242B0"/>
    <w:rsid w:val="008258A3"/>
    <w:rsid w:val="008271D8"/>
    <w:rsid w:val="0083159E"/>
    <w:rsid w:val="00833945"/>
    <w:rsid w:val="00833AEB"/>
    <w:rsid w:val="008342AA"/>
    <w:rsid w:val="00834E4F"/>
    <w:rsid w:val="00835B50"/>
    <w:rsid w:val="00835C23"/>
    <w:rsid w:val="00835C25"/>
    <w:rsid w:val="00835C34"/>
    <w:rsid w:val="00841EB2"/>
    <w:rsid w:val="00841EBC"/>
    <w:rsid w:val="00842200"/>
    <w:rsid w:val="008425AF"/>
    <w:rsid w:val="00842C58"/>
    <w:rsid w:val="00844602"/>
    <w:rsid w:val="00844CFB"/>
    <w:rsid w:val="00847051"/>
    <w:rsid w:val="008501AB"/>
    <w:rsid w:val="00850819"/>
    <w:rsid w:val="008525F0"/>
    <w:rsid w:val="00853E3E"/>
    <w:rsid w:val="008563BF"/>
    <w:rsid w:val="008563C6"/>
    <w:rsid w:val="008606E6"/>
    <w:rsid w:val="00861F91"/>
    <w:rsid w:val="00863344"/>
    <w:rsid w:val="00863395"/>
    <w:rsid w:val="0086381F"/>
    <w:rsid w:val="00863833"/>
    <w:rsid w:val="00864A79"/>
    <w:rsid w:val="008657E8"/>
    <w:rsid w:val="0086652D"/>
    <w:rsid w:val="00866F06"/>
    <w:rsid w:val="00872827"/>
    <w:rsid w:val="00875949"/>
    <w:rsid w:val="00875DCC"/>
    <w:rsid w:val="008804B8"/>
    <w:rsid w:val="0088346E"/>
    <w:rsid w:val="008839F7"/>
    <w:rsid w:val="00883F3D"/>
    <w:rsid w:val="00884947"/>
    <w:rsid w:val="00884984"/>
    <w:rsid w:val="00885B1E"/>
    <w:rsid w:val="0088791D"/>
    <w:rsid w:val="00891FCC"/>
    <w:rsid w:val="00892788"/>
    <w:rsid w:val="00894561"/>
    <w:rsid w:val="0089558B"/>
    <w:rsid w:val="008A007D"/>
    <w:rsid w:val="008A0CD5"/>
    <w:rsid w:val="008A0D59"/>
    <w:rsid w:val="008A15D4"/>
    <w:rsid w:val="008A20D5"/>
    <w:rsid w:val="008A5172"/>
    <w:rsid w:val="008A5F3B"/>
    <w:rsid w:val="008A7428"/>
    <w:rsid w:val="008A79C4"/>
    <w:rsid w:val="008B154E"/>
    <w:rsid w:val="008B562C"/>
    <w:rsid w:val="008B671A"/>
    <w:rsid w:val="008B687D"/>
    <w:rsid w:val="008B6D25"/>
    <w:rsid w:val="008C042E"/>
    <w:rsid w:val="008C1287"/>
    <w:rsid w:val="008C1943"/>
    <w:rsid w:val="008C207F"/>
    <w:rsid w:val="008C3A98"/>
    <w:rsid w:val="008C3BC8"/>
    <w:rsid w:val="008C6108"/>
    <w:rsid w:val="008C78AC"/>
    <w:rsid w:val="008D1053"/>
    <w:rsid w:val="008D3B37"/>
    <w:rsid w:val="008D595A"/>
    <w:rsid w:val="008D59D7"/>
    <w:rsid w:val="008E433D"/>
    <w:rsid w:val="008E524F"/>
    <w:rsid w:val="008E581F"/>
    <w:rsid w:val="008F239D"/>
    <w:rsid w:val="008F2784"/>
    <w:rsid w:val="008F29B6"/>
    <w:rsid w:val="008F33A7"/>
    <w:rsid w:val="008F3728"/>
    <w:rsid w:val="00900E41"/>
    <w:rsid w:val="009014B0"/>
    <w:rsid w:val="00902BD0"/>
    <w:rsid w:val="00902EF1"/>
    <w:rsid w:val="00903A67"/>
    <w:rsid w:val="00904A3C"/>
    <w:rsid w:val="00911804"/>
    <w:rsid w:val="009124B1"/>
    <w:rsid w:val="00912582"/>
    <w:rsid w:val="00912D36"/>
    <w:rsid w:val="009132ED"/>
    <w:rsid w:val="00913454"/>
    <w:rsid w:val="00914804"/>
    <w:rsid w:val="00916775"/>
    <w:rsid w:val="00917491"/>
    <w:rsid w:val="00917F1A"/>
    <w:rsid w:val="00922351"/>
    <w:rsid w:val="00922C75"/>
    <w:rsid w:val="00922DBC"/>
    <w:rsid w:val="00922E00"/>
    <w:rsid w:val="009234A4"/>
    <w:rsid w:val="00924716"/>
    <w:rsid w:val="00924FC1"/>
    <w:rsid w:val="0092779B"/>
    <w:rsid w:val="009277CE"/>
    <w:rsid w:val="009304BE"/>
    <w:rsid w:val="00930D3E"/>
    <w:rsid w:val="00931F30"/>
    <w:rsid w:val="0093638A"/>
    <w:rsid w:val="00940100"/>
    <w:rsid w:val="00940F62"/>
    <w:rsid w:val="00941862"/>
    <w:rsid w:val="009459F2"/>
    <w:rsid w:val="00947097"/>
    <w:rsid w:val="009531A2"/>
    <w:rsid w:val="009537C7"/>
    <w:rsid w:val="00953E6F"/>
    <w:rsid w:val="0095443A"/>
    <w:rsid w:val="0095583B"/>
    <w:rsid w:val="00955D90"/>
    <w:rsid w:val="00956A5D"/>
    <w:rsid w:val="00957C10"/>
    <w:rsid w:val="00957DED"/>
    <w:rsid w:val="009611DF"/>
    <w:rsid w:val="00961354"/>
    <w:rsid w:val="00963566"/>
    <w:rsid w:val="009642D0"/>
    <w:rsid w:val="009649F6"/>
    <w:rsid w:val="00970F66"/>
    <w:rsid w:val="009715CD"/>
    <w:rsid w:val="0097222F"/>
    <w:rsid w:val="0097345A"/>
    <w:rsid w:val="00973754"/>
    <w:rsid w:val="00974B15"/>
    <w:rsid w:val="00975275"/>
    <w:rsid w:val="00976C2C"/>
    <w:rsid w:val="00977DAC"/>
    <w:rsid w:val="00977F9A"/>
    <w:rsid w:val="00980477"/>
    <w:rsid w:val="00981110"/>
    <w:rsid w:val="00982EC4"/>
    <w:rsid w:val="009831CE"/>
    <w:rsid w:val="00983248"/>
    <w:rsid w:val="00984ACA"/>
    <w:rsid w:val="00984CBA"/>
    <w:rsid w:val="00985B31"/>
    <w:rsid w:val="00985F1F"/>
    <w:rsid w:val="00986D81"/>
    <w:rsid w:val="00987B8E"/>
    <w:rsid w:val="00990191"/>
    <w:rsid w:val="0099031D"/>
    <w:rsid w:val="009908ED"/>
    <w:rsid w:val="00992038"/>
    <w:rsid w:val="0099340F"/>
    <w:rsid w:val="00993489"/>
    <w:rsid w:val="009943A0"/>
    <w:rsid w:val="00995ABC"/>
    <w:rsid w:val="009967A7"/>
    <w:rsid w:val="00997300"/>
    <w:rsid w:val="009A0660"/>
    <w:rsid w:val="009A0668"/>
    <w:rsid w:val="009A0E4D"/>
    <w:rsid w:val="009A2040"/>
    <w:rsid w:val="009A3774"/>
    <w:rsid w:val="009A59DF"/>
    <w:rsid w:val="009A61F4"/>
    <w:rsid w:val="009A6BE8"/>
    <w:rsid w:val="009B0A2F"/>
    <w:rsid w:val="009B0B00"/>
    <w:rsid w:val="009B201C"/>
    <w:rsid w:val="009B201E"/>
    <w:rsid w:val="009B22DA"/>
    <w:rsid w:val="009B48E1"/>
    <w:rsid w:val="009B6E6C"/>
    <w:rsid w:val="009B73EA"/>
    <w:rsid w:val="009B7B7A"/>
    <w:rsid w:val="009C095C"/>
    <w:rsid w:val="009C20C6"/>
    <w:rsid w:val="009C5CAB"/>
    <w:rsid w:val="009D09EE"/>
    <w:rsid w:val="009D2201"/>
    <w:rsid w:val="009D27AD"/>
    <w:rsid w:val="009D2EF7"/>
    <w:rsid w:val="009E0FF6"/>
    <w:rsid w:val="009E11C5"/>
    <w:rsid w:val="009E5D42"/>
    <w:rsid w:val="009E5ED8"/>
    <w:rsid w:val="009F023F"/>
    <w:rsid w:val="009F0878"/>
    <w:rsid w:val="009F0CA1"/>
    <w:rsid w:val="009F6AB4"/>
    <w:rsid w:val="009F7515"/>
    <w:rsid w:val="00A01529"/>
    <w:rsid w:val="00A02E68"/>
    <w:rsid w:val="00A0325B"/>
    <w:rsid w:val="00A04009"/>
    <w:rsid w:val="00A04E80"/>
    <w:rsid w:val="00A06FD1"/>
    <w:rsid w:val="00A101EF"/>
    <w:rsid w:val="00A10306"/>
    <w:rsid w:val="00A11DF8"/>
    <w:rsid w:val="00A12D52"/>
    <w:rsid w:val="00A1453B"/>
    <w:rsid w:val="00A220D7"/>
    <w:rsid w:val="00A22DD1"/>
    <w:rsid w:val="00A23671"/>
    <w:rsid w:val="00A2395B"/>
    <w:rsid w:val="00A239E4"/>
    <w:rsid w:val="00A24F33"/>
    <w:rsid w:val="00A25909"/>
    <w:rsid w:val="00A25C43"/>
    <w:rsid w:val="00A26DE1"/>
    <w:rsid w:val="00A272A9"/>
    <w:rsid w:val="00A27454"/>
    <w:rsid w:val="00A3351D"/>
    <w:rsid w:val="00A3420F"/>
    <w:rsid w:val="00A34512"/>
    <w:rsid w:val="00A3513A"/>
    <w:rsid w:val="00A36CE9"/>
    <w:rsid w:val="00A40AEC"/>
    <w:rsid w:val="00A4194A"/>
    <w:rsid w:val="00A423A5"/>
    <w:rsid w:val="00A42ED1"/>
    <w:rsid w:val="00A43646"/>
    <w:rsid w:val="00A50CF8"/>
    <w:rsid w:val="00A51E06"/>
    <w:rsid w:val="00A5265C"/>
    <w:rsid w:val="00A5508D"/>
    <w:rsid w:val="00A5586D"/>
    <w:rsid w:val="00A56411"/>
    <w:rsid w:val="00A564BE"/>
    <w:rsid w:val="00A568E4"/>
    <w:rsid w:val="00A57B05"/>
    <w:rsid w:val="00A60923"/>
    <w:rsid w:val="00A618D9"/>
    <w:rsid w:val="00A61BA2"/>
    <w:rsid w:val="00A621F3"/>
    <w:rsid w:val="00A630E1"/>
    <w:rsid w:val="00A635F9"/>
    <w:rsid w:val="00A64684"/>
    <w:rsid w:val="00A646D5"/>
    <w:rsid w:val="00A6517D"/>
    <w:rsid w:val="00A67D1A"/>
    <w:rsid w:val="00A707F9"/>
    <w:rsid w:val="00A7120B"/>
    <w:rsid w:val="00A76F9C"/>
    <w:rsid w:val="00A77D3D"/>
    <w:rsid w:val="00A80E58"/>
    <w:rsid w:val="00A80F5B"/>
    <w:rsid w:val="00A82026"/>
    <w:rsid w:val="00A82F7B"/>
    <w:rsid w:val="00A8360D"/>
    <w:rsid w:val="00A83B30"/>
    <w:rsid w:val="00A8406D"/>
    <w:rsid w:val="00A8415F"/>
    <w:rsid w:val="00A843E6"/>
    <w:rsid w:val="00A84849"/>
    <w:rsid w:val="00A85802"/>
    <w:rsid w:val="00A85E98"/>
    <w:rsid w:val="00A86155"/>
    <w:rsid w:val="00A86632"/>
    <w:rsid w:val="00A920BE"/>
    <w:rsid w:val="00A92FEC"/>
    <w:rsid w:val="00A93B50"/>
    <w:rsid w:val="00A93E0C"/>
    <w:rsid w:val="00A9413F"/>
    <w:rsid w:val="00A96E57"/>
    <w:rsid w:val="00A97785"/>
    <w:rsid w:val="00A979C5"/>
    <w:rsid w:val="00AA0680"/>
    <w:rsid w:val="00AA1506"/>
    <w:rsid w:val="00AA2D6C"/>
    <w:rsid w:val="00AA71BB"/>
    <w:rsid w:val="00AA72DE"/>
    <w:rsid w:val="00AB03DB"/>
    <w:rsid w:val="00AB120E"/>
    <w:rsid w:val="00AB41CF"/>
    <w:rsid w:val="00AB4E72"/>
    <w:rsid w:val="00AB5435"/>
    <w:rsid w:val="00AC253F"/>
    <w:rsid w:val="00AC451F"/>
    <w:rsid w:val="00AD0090"/>
    <w:rsid w:val="00AD192E"/>
    <w:rsid w:val="00AD2194"/>
    <w:rsid w:val="00AD42C1"/>
    <w:rsid w:val="00AD54CF"/>
    <w:rsid w:val="00AD5CB1"/>
    <w:rsid w:val="00AD6694"/>
    <w:rsid w:val="00AD7949"/>
    <w:rsid w:val="00AE03E9"/>
    <w:rsid w:val="00AE0F4F"/>
    <w:rsid w:val="00AE0FF2"/>
    <w:rsid w:val="00AE2699"/>
    <w:rsid w:val="00AE4087"/>
    <w:rsid w:val="00AE5EAE"/>
    <w:rsid w:val="00AE60C4"/>
    <w:rsid w:val="00AE6C86"/>
    <w:rsid w:val="00AE7306"/>
    <w:rsid w:val="00AF00C0"/>
    <w:rsid w:val="00AF0FE0"/>
    <w:rsid w:val="00AF11EC"/>
    <w:rsid w:val="00AF2C09"/>
    <w:rsid w:val="00AF3148"/>
    <w:rsid w:val="00AF4DE4"/>
    <w:rsid w:val="00AF5DCC"/>
    <w:rsid w:val="00AF68FD"/>
    <w:rsid w:val="00B00810"/>
    <w:rsid w:val="00B009F6"/>
    <w:rsid w:val="00B0248A"/>
    <w:rsid w:val="00B028C0"/>
    <w:rsid w:val="00B036FB"/>
    <w:rsid w:val="00B04E82"/>
    <w:rsid w:val="00B0666F"/>
    <w:rsid w:val="00B066A6"/>
    <w:rsid w:val="00B10300"/>
    <w:rsid w:val="00B133D7"/>
    <w:rsid w:val="00B138C7"/>
    <w:rsid w:val="00B142A1"/>
    <w:rsid w:val="00B15B18"/>
    <w:rsid w:val="00B15E78"/>
    <w:rsid w:val="00B16359"/>
    <w:rsid w:val="00B16713"/>
    <w:rsid w:val="00B20C57"/>
    <w:rsid w:val="00B20FE8"/>
    <w:rsid w:val="00B248DA"/>
    <w:rsid w:val="00B250C9"/>
    <w:rsid w:val="00B25CC9"/>
    <w:rsid w:val="00B262CC"/>
    <w:rsid w:val="00B27C25"/>
    <w:rsid w:val="00B27C4F"/>
    <w:rsid w:val="00B33154"/>
    <w:rsid w:val="00B33F19"/>
    <w:rsid w:val="00B37314"/>
    <w:rsid w:val="00B477D7"/>
    <w:rsid w:val="00B479B9"/>
    <w:rsid w:val="00B50A93"/>
    <w:rsid w:val="00B5149F"/>
    <w:rsid w:val="00B54310"/>
    <w:rsid w:val="00B555B7"/>
    <w:rsid w:val="00B603F3"/>
    <w:rsid w:val="00B6389F"/>
    <w:rsid w:val="00B63BA0"/>
    <w:rsid w:val="00B65BD5"/>
    <w:rsid w:val="00B67DC0"/>
    <w:rsid w:val="00B67E89"/>
    <w:rsid w:val="00B7095A"/>
    <w:rsid w:val="00B7104E"/>
    <w:rsid w:val="00B7122D"/>
    <w:rsid w:val="00B717FD"/>
    <w:rsid w:val="00B72430"/>
    <w:rsid w:val="00B75303"/>
    <w:rsid w:val="00B7573D"/>
    <w:rsid w:val="00B75F37"/>
    <w:rsid w:val="00B778C7"/>
    <w:rsid w:val="00B8473C"/>
    <w:rsid w:val="00B84D85"/>
    <w:rsid w:val="00B8543D"/>
    <w:rsid w:val="00B85D01"/>
    <w:rsid w:val="00B87933"/>
    <w:rsid w:val="00B902ED"/>
    <w:rsid w:val="00B90307"/>
    <w:rsid w:val="00B9419B"/>
    <w:rsid w:val="00B9510E"/>
    <w:rsid w:val="00B959C5"/>
    <w:rsid w:val="00B95AE6"/>
    <w:rsid w:val="00B95BA8"/>
    <w:rsid w:val="00B95C5D"/>
    <w:rsid w:val="00B963AE"/>
    <w:rsid w:val="00BA05FF"/>
    <w:rsid w:val="00BA09C0"/>
    <w:rsid w:val="00BA1AFE"/>
    <w:rsid w:val="00BA1D1E"/>
    <w:rsid w:val="00BA2184"/>
    <w:rsid w:val="00BA2650"/>
    <w:rsid w:val="00BA5045"/>
    <w:rsid w:val="00BA5172"/>
    <w:rsid w:val="00BA63EB"/>
    <w:rsid w:val="00BA6AD2"/>
    <w:rsid w:val="00BA6FD4"/>
    <w:rsid w:val="00BA7D3B"/>
    <w:rsid w:val="00BB0771"/>
    <w:rsid w:val="00BB0EBD"/>
    <w:rsid w:val="00BB0FEC"/>
    <w:rsid w:val="00BB3269"/>
    <w:rsid w:val="00BB62B5"/>
    <w:rsid w:val="00BB6728"/>
    <w:rsid w:val="00BC0FAE"/>
    <w:rsid w:val="00BC1198"/>
    <w:rsid w:val="00BC190F"/>
    <w:rsid w:val="00BC23E3"/>
    <w:rsid w:val="00BC285F"/>
    <w:rsid w:val="00BC3642"/>
    <w:rsid w:val="00BC39F6"/>
    <w:rsid w:val="00BC4468"/>
    <w:rsid w:val="00BC5361"/>
    <w:rsid w:val="00BD0131"/>
    <w:rsid w:val="00BD0A77"/>
    <w:rsid w:val="00BD0C71"/>
    <w:rsid w:val="00BD1574"/>
    <w:rsid w:val="00BD34DC"/>
    <w:rsid w:val="00BD65FC"/>
    <w:rsid w:val="00BD76C6"/>
    <w:rsid w:val="00BE33D8"/>
    <w:rsid w:val="00BE3568"/>
    <w:rsid w:val="00BE3841"/>
    <w:rsid w:val="00BE391B"/>
    <w:rsid w:val="00BE4606"/>
    <w:rsid w:val="00BE5975"/>
    <w:rsid w:val="00BE6862"/>
    <w:rsid w:val="00BE74B2"/>
    <w:rsid w:val="00BE7951"/>
    <w:rsid w:val="00BF5887"/>
    <w:rsid w:val="00BF59AC"/>
    <w:rsid w:val="00BF5D50"/>
    <w:rsid w:val="00BF612D"/>
    <w:rsid w:val="00BF793B"/>
    <w:rsid w:val="00C00B84"/>
    <w:rsid w:val="00C02289"/>
    <w:rsid w:val="00C03E43"/>
    <w:rsid w:val="00C04CCE"/>
    <w:rsid w:val="00C04EDA"/>
    <w:rsid w:val="00C06015"/>
    <w:rsid w:val="00C106E0"/>
    <w:rsid w:val="00C10FD7"/>
    <w:rsid w:val="00C11D0B"/>
    <w:rsid w:val="00C11DF4"/>
    <w:rsid w:val="00C14238"/>
    <w:rsid w:val="00C14958"/>
    <w:rsid w:val="00C15D6C"/>
    <w:rsid w:val="00C20AA4"/>
    <w:rsid w:val="00C2185B"/>
    <w:rsid w:val="00C22483"/>
    <w:rsid w:val="00C25DC1"/>
    <w:rsid w:val="00C260AA"/>
    <w:rsid w:val="00C2640D"/>
    <w:rsid w:val="00C2688D"/>
    <w:rsid w:val="00C2775D"/>
    <w:rsid w:val="00C27CC7"/>
    <w:rsid w:val="00C3029A"/>
    <w:rsid w:val="00C3072B"/>
    <w:rsid w:val="00C32821"/>
    <w:rsid w:val="00C33DED"/>
    <w:rsid w:val="00C372F4"/>
    <w:rsid w:val="00C44E0D"/>
    <w:rsid w:val="00C47FFE"/>
    <w:rsid w:val="00C5221A"/>
    <w:rsid w:val="00C52813"/>
    <w:rsid w:val="00C55354"/>
    <w:rsid w:val="00C5581A"/>
    <w:rsid w:val="00C5703A"/>
    <w:rsid w:val="00C5760F"/>
    <w:rsid w:val="00C60862"/>
    <w:rsid w:val="00C62621"/>
    <w:rsid w:val="00C64B51"/>
    <w:rsid w:val="00C65A06"/>
    <w:rsid w:val="00C70650"/>
    <w:rsid w:val="00C71170"/>
    <w:rsid w:val="00C7129C"/>
    <w:rsid w:val="00C722F9"/>
    <w:rsid w:val="00C72864"/>
    <w:rsid w:val="00C72A86"/>
    <w:rsid w:val="00C72C6F"/>
    <w:rsid w:val="00C743FF"/>
    <w:rsid w:val="00C74F5B"/>
    <w:rsid w:val="00C77A65"/>
    <w:rsid w:val="00C80061"/>
    <w:rsid w:val="00C80228"/>
    <w:rsid w:val="00C80D05"/>
    <w:rsid w:val="00C81D80"/>
    <w:rsid w:val="00C820AD"/>
    <w:rsid w:val="00C8299D"/>
    <w:rsid w:val="00C82A1D"/>
    <w:rsid w:val="00C82F19"/>
    <w:rsid w:val="00C8372A"/>
    <w:rsid w:val="00C85B42"/>
    <w:rsid w:val="00C866FA"/>
    <w:rsid w:val="00C930D0"/>
    <w:rsid w:val="00C93633"/>
    <w:rsid w:val="00C9447B"/>
    <w:rsid w:val="00C94CF2"/>
    <w:rsid w:val="00C94DB1"/>
    <w:rsid w:val="00C9707A"/>
    <w:rsid w:val="00CA660B"/>
    <w:rsid w:val="00CA6B87"/>
    <w:rsid w:val="00CA7DC8"/>
    <w:rsid w:val="00CB72E3"/>
    <w:rsid w:val="00CB7613"/>
    <w:rsid w:val="00CC1BA5"/>
    <w:rsid w:val="00CC2238"/>
    <w:rsid w:val="00CC2DB0"/>
    <w:rsid w:val="00CC37A4"/>
    <w:rsid w:val="00CC5C58"/>
    <w:rsid w:val="00CC6029"/>
    <w:rsid w:val="00CC652C"/>
    <w:rsid w:val="00CC77F8"/>
    <w:rsid w:val="00CD37CD"/>
    <w:rsid w:val="00CD4DDE"/>
    <w:rsid w:val="00CD5120"/>
    <w:rsid w:val="00CD57B9"/>
    <w:rsid w:val="00CD5C5F"/>
    <w:rsid w:val="00CE0596"/>
    <w:rsid w:val="00CE07D0"/>
    <w:rsid w:val="00CE1013"/>
    <w:rsid w:val="00CE3230"/>
    <w:rsid w:val="00CE3B8F"/>
    <w:rsid w:val="00CE57A4"/>
    <w:rsid w:val="00CE7569"/>
    <w:rsid w:val="00CF049D"/>
    <w:rsid w:val="00CF5B41"/>
    <w:rsid w:val="00D01D18"/>
    <w:rsid w:val="00D03F1C"/>
    <w:rsid w:val="00D05B7E"/>
    <w:rsid w:val="00D06E72"/>
    <w:rsid w:val="00D11317"/>
    <w:rsid w:val="00D1230E"/>
    <w:rsid w:val="00D14BEC"/>
    <w:rsid w:val="00D1523E"/>
    <w:rsid w:val="00D1575D"/>
    <w:rsid w:val="00D16122"/>
    <w:rsid w:val="00D20245"/>
    <w:rsid w:val="00D217B6"/>
    <w:rsid w:val="00D24CAD"/>
    <w:rsid w:val="00D27165"/>
    <w:rsid w:val="00D278B7"/>
    <w:rsid w:val="00D30CFA"/>
    <w:rsid w:val="00D31562"/>
    <w:rsid w:val="00D31C1F"/>
    <w:rsid w:val="00D31CBF"/>
    <w:rsid w:val="00D32268"/>
    <w:rsid w:val="00D33AF2"/>
    <w:rsid w:val="00D34610"/>
    <w:rsid w:val="00D34944"/>
    <w:rsid w:val="00D405F1"/>
    <w:rsid w:val="00D40BAB"/>
    <w:rsid w:val="00D41A5B"/>
    <w:rsid w:val="00D43DEE"/>
    <w:rsid w:val="00D46419"/>
    <w:rsid w:val="00D47620"/>
    <w:rsid w:val="00D53581"/>
    <w:rsid w:val="00D54A27"/>
    <w:rsid w:val="00D558A2"/>
    <w:rsid w:val="00D564D3"/>
    <w:rsid w:val="00D60C19"/>
    <w:rsid w:val="00D60E53"/>
    <w:rsid w:val="00D638D6"/>
    <w:rsid w:val="00D63B5F"/>
    <w:rsid w:val="00D64941"/>
    <w:rsid w:val="00D65797"/>
    <w:rsid w:val="00D65D41"/>
    <w:rsid w:val="00D67264"/>
    <w:rsid w:val="00D67A09"/>
    <w:rsid w:val="00D71F9B"/>
    <w:rsid w:val="00D7221B"/>
    <w:rsid w:val="00D73A45"/>
    <w:rsid w:val="00D73EDF"/>
    <w:rsid w:val="00D73FAB"/>
    <w:rsid w:val="00D745DA"/>
    <w:rsid w:val="00D74C10"/>
    <w:rsid w:val="00D76AFD"/>
    <w:rsid w:val="00D774C4"/>
    <w:rsid w:val="00D813C5"/>
    <w:rsid w:val="00D81477"/>
    <w:rsid w:val="00D83366"/>
    <w:rsid w:val="00D852AB"/>
    <w:rsid w:val="00D85A4A"/>
    <w:rsid w:val="00D873D5"/>
    <w:rsid w:val="00D900A7"/>
    <w:rsid w:val="00D92501"/>
    <w:rsid w:val="00D92657"/>
    <w:rsid w:val="00D94075"/>
    <w:rsid w:val="00D94A8F"/>
    <w:rsid w:val="00D94F9A"/>
    <w:rsid w:val="00D976E4"/>
    <w:rsid w:val="00DA00D2"/>
    <w:rsid w:val="00DA094E"/>
    <w:rsid w:val="00DA0F42"/>
    <w:rsid w:val="00DA201D"/>
    <w:rsid w:val="00DA2220"/>
    <w:rsid w:val="00DA4619"/>
    <w:rsid w:val="00DA50F6"/>
    <w:rsid w:val="00DA5CC8"/>
    <w:rsid w:val="00DA5FF1"/>
    <w:rsid w:val="00DA77DB"/>
    <w:rsid w:val="00DB33E8"/>
    <w:rsid w:val="00DB36C8"/>
    <w:rsid w:val="00DB5375"/>
    <w:rsid w:val="00DB64F9"/>
    <w:rsid w:val="00DB7BB1"/>
    <w:rsid w:val="00DC1178"/>
    <w:rsid w:val="00DC4F51"/>
    <w:rsid w:val="00DC6E34"/>
    <w:rsid w:val="00DC7134"/>
    <w:rsid w:val="00DC77FD"/>
    <w:rsid w:val="00DD034A"/>
    <w:rsid w:val="00DD1BEC"/>
    <w:rsid w:val="00DD1F9B"/>
    <w:rsid w:val="00DD2CEE"/>
    <w:rsid w:val="00DD33AA"/>
    <w:rsid w:val="00DD3429"/>
    <w:rsid w:val="00DD37EA"/>
    <w:rsid w:val="00DD3C5F"/>
    <w:rsid w:val="00DD4454"/>
    <w:rsid w:val="00DD52B1"/>
    <w:rsid w:val="00DD591D"/>
    <w:rsid w:val="00DD6506"/>
    <w:rsid w:val="00DD7092"/>
    <w:rsid w:val="00DE0FAC"/>
    <w:rsid w:val="00DE4C91"/>
    <w:rsid w:val="00DE4E17"/>
    <w:rsid w:val="00DE5B78"/>
    <w:rsid w:val="00DE6D15"/>
    <w:rsid w:val="00DE720C"/>
    <w:rsid w:val="00DF0009"/>
    <w:rsid w:val="00DF029D"/>
    <w:rsid w:val="00DF3503"/>
    <w:rsid w:val="00DF481A"/>
    <w:rsid w:val="00DF5771"/>
    <w:rsid w:val="00DF77A6"/>
    <w:rsid w:val="00E00C80"/>
    <w:rsid w:val="00E026B0"/>
    <w:rsid w:val="00E03990"/>
    <w:rsid w:val="00E047AE"/>
    <w:rsid w:val="00E050B2"/>
    <w:rsid w:val="00E11A96"/>
    <w:rsid w:val="00E16EF6"/>
    <w:rsid w:val="00E17CC6"/>
    <w:rsid w:val="00E20095"/>
    <w:rsid w:val="00E20B02"/>
    <w:rsid w:val="00E22986"/>
    <w:rsid w:val="00E22A84"/>
    <w:rsid w:val="00E25168"/>
    <w:rsid w:val="00E25D55"/>
    <w:rsid w:val="00E263FE"/>
    <w:rsid w:val="00E32CA7"/>
    <w:rsid w:val="00E3401A"/>
    <w:rsid w:val="00E36257"/>
    <w:rsid w:val="00E37772"/>
    <w:rsid w:val="00E40B8F"/>
    <w:rsid w:val="00E40CBB"/>
    <w:rsid w:val="00E41CF1"/>
    <w:rsid w:val="00E426B7"/>
    <w:rsid w:val="00E42753"/>
    <w:rsid w:val="00E43898"/>
    <w:rsid w:val="00E43B11"/>
    <w:rsid w:val="00E466A7"/>
    <w:rsid w:val="00E46959"/>
    <w:rsid w:val="00E52498"/>
    <w:rsid w:val="00E530ED"/>
    <w:rsid w:val="00E556FA"/>
    <w:rsid w:val="00E56668"/>
    <w:rsid w:val="00E57230"/>
    <w:rsid w:val="00E6087A"/>
    <w:rsid w:val="00E657D8"/>
    <w:rsid w:val="00E6710A"/>
    <w:rsid w:val="00E6787A"/>
    <w:rsid w:val="00E70FA0"/>
    <w:rsid w:val="00E71585"/>
    <w:rsid w:val="00E71A03"/>
    <w:rsid w:val="00E74A54"/>
    <w:rsid w:val="00E763FF"/>
    <w:rsid w:val="00E80256"/>
    <w:rsid w:val="00E81080"/>
    <w:rsid w:val="00E8154C"/>
    <w:rsid w:val="00E82B7B"/>
    <w:rsid w:val="00E83F75"/>
    <w:rsid w:val="00E910F0"/>
    <w:rsid w:val="00E93B66"/>
    <w:rsid w:val="00E954D8"/>
    <w:rsid w:val="00E95C42"/>
    <w:rsid w:val="00E95F18"/>
    <w:rsid w:val="00E971DD"/>
    <w:rsid w:val="00E973A8"/>
    <w:rsid w:val="00E97ADB"/>
    <w:rsid w:val="00EA03AC"/>
    <w:rsid w:val="00EA1C91"/>
    <w:rsid w:val="00EA2DD3"/>
    <w:rsid w:val="00EA3DF1"/>
    <w:rsid w:val="00EA4277"/>
    <w:rsid w:val="00EA5F2F"/>
    <w:rsid w:val="00EA61B5"/>
    <w:rsid w:val="00EA6977"/>
    <w:rsid w:val="00EA6DD0"/>
    <w:rsid w:val="00EA7717"/>
    <w:rsid w:val="00EB10A7"/>
    <w:rsid w:val="00EB3771"/>
    <w:rsid w:val="00EB3CB4"/>
    <w:rsid w:val="00EC3BE4"/>
    <w:rsid w:val="00EC430A"/>
    <w:rsid w:val="00EC519B"/>
    <w:rsid w:val="00EC5655"/>
    <w:rsid w:val="00EC5710"/>
    <w:rsid w:val="00ED07C1"/>
    <w:rsid w:val="00ED0BEF"/>
    <w:rsid w:val="00ED2508"/>
    <w:rsid w:val="00ED2CB1"/>
    <w:rsid w:val="00ED4043"/>
    <w:rsid w:val="00ED747A"/>
    <w:rsid w:val="00ED7489"/>
    <w:rsid w:val="00ED7C0B"/>
    <w:rsid w:val="00EE0E10"/>
    <w:rsid w:val="00EE0F5A"/>
    <w:rsid w:val="00EE1DCE"/>
    <w:rsid w:val="00EE324C"/>
    <w:rsid w:val="00EE45E2"/>
    <w:rsid w:val="00EF0204"/>
    <w:rsid w:val="00EF3878"/>
    <w:rsid w:val="00EF3BC4"/>
    <w:rsid w:val="00EF3EFE"/>
    <w:rsid w:val="00EF5133"/>
    <w:rsid w:val="00EF6025"/>
    <w:rsid w:val="00EF6DAF"/>
    <w:rsid w:val="00F0118A"/>
    <w:rsid w:val="00F01FC5"/>
    <w:rsid w:val="00F02238"/>
    <w:rsid w:val="00F025BF"/>
    <w:rsid w:val="00F02C1E"/>
    <w:rsid w:val="00F0315D"/>
    <w:rsid w:val="00F048BC"/>
    <w:rsid w:val="00F05FBB"/>
    <w:rsid w:val="00F06D4B"/>
    <w:rsid w:val="00F0723F"/>
    <w:rsid w:val="00F07562"/>
    <w:rsid w:val="00F07D87"/>
    <w:rsid w:val="00F103C1"/>
    <w:rsid w:val="00F11F67"/>
    <w:rsid w:val="00F120DC"/>
    <w:rsid w:val="00F124ED"/>
    <w:rsid w:val="00F13847"/>
    <w:rsid w:val="00F1786B"/>
    <w:rsid w:val="00F20761"/>
    <w:rsid w:val="00F221C6"/>
    <w:rsid w:val="00F223E9"/>
    <w:rsid w:val="00F2293C"/>
    <w:rsid w:val="00F26F55"/>
    <w:rsid w:val="00F278BF"/>
    <w:rsid w:val="00F33BAF"/>
    <w:rsid w:val="00F433CA"/>
    <w:rsid w:val="00F43689"/>
    <w:rsid w:val="00F46C91"/>
    <w:rsid w:val="00F50422"/>
    <w:rsid w:val="00F5104B"/>
    <w:rsid w:val="00F51258"/>
    <w:rsid w:val="00F5148F"/>
    <w:rsid w:val="00F53F5D"/>
    <w:rsid w:val="00F54732"/>
    <w:rsid w:val="00F556B9"/>
    <w:rsid w:val="00F55D46"/>
    <w:rsid w:val="00F576E1"/>
    <w:rsid w:val="00F5788F"/>
    <w:rsid w:val="00F60E95"/>
    <w:rsid w:val="00F6174D"/>
    <w:rsid w:val="00F6266C"/>
    <w:rsid w:val="00F63AAD"/>
    <w:rsid w:val="00F64B12"/>
    <w:rsid w:val="00F703F8"/>
    <w:rsid w:val="00F7303C"/>
    <w:rsid w:val="00F73E65"/>
    <w:rsid w:val="00F744FD"/>
    <w:rsid w:val="00F7629F"/>
    <w:rsid w:val="00F768CF"/>
    <w:rsid w:val="00F77F38"/>
    <w:rsid w:val="00F77F7F"/>
    <w:rsid w:val="00F808F8"/>
    <w:rsid w:val="00F808FB"/>
    <w:rsid w:val="00F80D19"/>
    <w:rsid w:val="00F818A3"/>
    <w:rsid w:val="00F86810"/>
    <w:rsid w:val="00F86889"/>
    <w:rsid w:val="00F87463"/>
    <w:rsid w:val="00F878B3"/>
    <w:rsid w:val="00F9134B"/>
    <w:rsid w:val="00F938D5"/>
    <w:rsid w:val="00F93AEF"/>
    <w:rsid w:val="00F94FAD"/>
    <w:rsid w:val="00F95F05"/>
    <w:rsid w:val="00F97F6B"/>
    <w:rsid w:val="00FA063C"/>
    <w:rsid w:val="00FA2277"/>
    <w:rsid w:val="00FA245C"/>
    <w:rsid w:val="00FA6AD5"/>
    <w:rsid w:val="00FA7E3F"/>
    <w:rsid w:val="00FB19C8"/>
    <w:rsid w:val="00FB1C9D"/>
    <w:rsid w:val="00FB1EC5"/>
    <w:rsid w:val="00FB62AF"/>
    <w:rsid w:val="00FB7363"/>
    <w:rsid w:val="00FB7A05"/>
    <w:rsid w:val="00FB7A4B"/>
    <w:rsid w:val="00FB7FEE"/>
    <w:rsid w:val="00FC0479"/>
    <w:rsid w:val="00FC12E3"/>
    <w:rsid w:val="00FC1A70"/>
    <w:rsid w:val="00FC2DF3"/>
    <w:rsid w:val="00FC4DB2"/>
    <w:rsid w:val="00FC5553"/>
    <w:rsid w:val="00FC71AC"/>
    <w:rsid w:val="00FC7479"/>
    <w:rsid w:val="00FD1149"/>
    <w:rsid w:val="00FD2269"/>
    <w:rsid w:val="00FD4DF8"/>
    <w:rsid w:val="00FD55DC"/>
    <w:rsid w:val="00FD6174"/>
    <w:rsid w:val="00FD653B"/>
    <w:rsid w:val="00FE0091"/>
    <w:rsid w:val="00FE0827"/>
    <w:rsid w:val="00FE3489"/>
    <w:rsid w:val="00FE422C"/>
    <w:rsid w:val="00FE454D"/>
    <w:rsid w:val="00FE4CC5"/>
    <w:rsid w:val="00FF1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A3CF81"/>
  <w15:chartTrackingRefBased/>
  <w15:docId w15:val="{2AB7CF3A-E529-4E9C-BAE2-CD4F4982D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5AF8"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uiPriority w:val="99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2"/>
    <w:uiPriority w:val="99"/>
    <w:semiHidden/>
    <w:unhideWhenUsed/>
    <w:rsid w:val="00107502"/>
  </w:style>
  <w:style w:type="paragraph" w:customStyle="1" w:styleId="ConsPlusNormal">
    <w:name w:val="ConsPlusNormal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107502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rsid w:val="0010750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rsid w:val="00107502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">
    <w:name w:val="ConsPlusTextList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TextList1">
    <w:name w:val="ConsPlusTextList1"/>
    <w:uiPriority w:val="99"/>
    <w:rsid w:val="0010750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annotation reference"/>
    <w:uiPriority w:val="99"/>
    <w:semiHidden/>
    <w:unhideWhenUsed/>
    <w:rsid w:val="001D665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1D6659"/>
  </w:style>
  <w:style w:type="character" w:customStyle="1" w:styleId="ad">
    <w:name w:val="Текст примечания Знак"/>
    <w:link w:val="ac"/>
    <w:uiPriority w:val="99"/>
    <w:semiHidden/>
    <w:rsid w:val="001D6659"/>
    <w:rPr>
      <w:rFonts w:ascii="Times New Roman CYR" w:hAnsi="Times New Roman CYR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D6659"/>
    <w:rPr>
      <w:b/>
      <w:bCs/>
    </w:rPr>
  </w:style>
  <w:style w:type="character" w:customStyle="1" w:styleId="af">
    <w:name w:val="Тема примечания Знак"/>
    <w:link w:val="ae"/>
    <w:uiPriority w:val="99"/>
    <w:semiHidden/>
    <w:rsid w:val="001D6659"/>
    <w:rPr>
      <w:rFonts w:ascii="Times New Roman CYR" w:hAnsi="Times New Roman CYR"/>
      <w:b/>
      <w:bCs/>
    </w:rPr>
  </w:style>
  <w:style w:type="paragraph" w:styleId="af0">
    <w:name w:val="footnote text"/>
    <w:basedOn w:val="a"/>
    <w:link w:val="af1"/>
    <w:semiHidden/>
    <w:rsid w:val="0074595A"/>
    <w:rPr>
      <w:rFonts w:ascii="Times New Roman" w:hAnsi="Times New Roman"/>
    </w:rPr>
  </w:style>
  <w:style w:type="character" w:customStyle="1" w:styleId="af1">
    <w:name w:val="Текст сноски Знак"/>
    <w:basedOn w:val="a0"/>
    <w:link w:val="af0"/>
    <w:semiHidden/>
    <w:rsid w:val="0074595A"/>
  </w:style>
  <w:style w:type="character" w:styleId="af2">
    <w:name w:val="footnote reference"/>
    <w:semiHidden/>
    <w:rsid w:val="0074595A"/>
    <w:rPr>
      <w:vertAlign w:val="superscript"/>
    </w:rPr>
  </w:style>
  <w:style w:type="character" w:customStyle="1" w:styleId="a6">
    <w:name w:val="Верхний колонтитул Знак"/>
    <w:link w:val="a5"/>
    <w:uiPriority w:val="99"/>
    <w:rsid w:val="00720095"/>
    <w:rPr>
      <w:rFonts w:ascii="Times New Roman CYR" w:hAnsi="Times New Roman CYR"/>
    </w:rPr>
  </w:style>
  <w:style w:type="character" w:customStyle="1" w:styleId="a8">
    <w:name w:val="Нижний колонтитул Знак"/>
    <w:link w:val="a7"/>
    <w:rsid w:val="00720095"/>
    <w:rPr>
      <w:rFonts w:ascii="Times New Roman CYR" w:hAnsi="Times New Roman CYR"/>
    </w:rPr>
  </w:style>
  <w:style w:type="character" w:styleId="af3">
    <w:name w:val="FollowedHyperlink"/>
    <w:uiPriority w:val="99"/>
    <w:semiHidden/>
    <w:unhideWhenUsed/>
    <w:rsid w:val="009F7515"/>
    <w:rPr>
      <w:color w:val="800080"/>
      <w:u w:val="single"/>
    </w:rPr>
  </w:style>
  <w:style w:type="paragraph" w:customStyle="1" w:styleId="xl63">
    <w:name w:val="xl63"/>
    <w:basedOn w:val="a"/>
    <w:rsid w:val="009F7515"/>
    <w:pP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a"/>
    <w:rsid w:val="009F7515"/>
    <w:pP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67">
    <w:name w:val="xl67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9F751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2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6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7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703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95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54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3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0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5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header" Target="header2.xml"/><Relationship Id="rId19" Type="http://schemas.openxmlformats.org/officeDocument/2006/relationships/header" Target="header7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51;&#1077;&#1087;&#1080;&#1093;&#1086;&#1074;&#1086;&#1081;%20(&#1054;&#1055;&#1055;&#1080;&#1055;&#1048;)\15_2020\&#1055;&#1088;&#1086;&#1077;&#1082;&#1090;&#1099;%20&#1052;&#1053;&#1055;&#1040;\&#1052;&#1055;%20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\&#1055;&#1088;&#1086;&#1077;&#1082;&#1090;%20&#1052;&#1055;_&#1056;&#1072;&#1079;&#1074;&#1080;&#1090;&#1080;&#1077;%20&#1087;&#1088;&#1077;&#1076;&#1087;&#1088;&#1080;&#1085;&#1080;&#1084;&#1072;&#1090;&#1077;&#1083;&#1100;&#1089;&#1090;&#1074;&#1072;%20&#1074;%20&#1047;&#1040;&#1058;&#1054;%20&#1057;&#1077;&#1074;&#1077;&#1088;&#1089;&#1082;_2021-202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77E3CB-7CBE-4C08-B43C-B1D066AF7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Проект МП_Развитие предпринимательства в ЗАТО Северск_2021-2024</Template>
  <TotalTime>5034</TotalTime>
  <Pages>68</Pages>
  <Words>12754</Words>
  <Characters>72698</Characters>
  <Application>Microsoft Office Word</Application>
  <DocSecurity>0</DocSecurity>
  <Lines>605</Lines>
  <Paragraphs>170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85282</CharactersWithSpaces>
  <SharedDoc>false</SharedDoc>
  <HLinks>
    <vt:vector size="84" baseType="variant">
      <vt:variant>
        <vt:i4>3342450</vt:i4>
      </vt:variant>
      <vt:variant>
        <vt:i4>39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https://login.consultant.ru/link/?req=doc&amp;base=RLAW091&amp;n=132551&amp;date=01.04.2020&amp;dst=100126&amp;fld=134</vt:lpwstr>
      </vt:variant>
      <vt:variant>
        <vt:lpwstr/>
      </vt:variant>
      <vt:variant>
        <vt:i4>3604594</vt:i4>
      </vt:variant>
      <vt:variant>
        <vt:i4>36</vt:i4>
      </vt:variant>
      <vt:variant>
        <vt:i4>0</vt:i4>
      </vt:variant>
      <vt:variant>
        <vt:i4>5</vt:i4>
      </vt:variant>
      <vt:variant>
        <vt:lpwstr>https://login.consultant.ru/link/?req=doc&amp;base=RLAW091&amp;n=132551&amp;date=01.04.2020&amp;dst=100023&amp;fld=134</vt:lpwstr>
      </vt:variant>
      <vt:variant>
        <vt:lpwstr/>
      </vt:variant>
      <vt:variant>
        <vt:i4>6553653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6881329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Par9314</vt:lpwstr>
      </vt:variant>
      <vt:variant>
        <vt:i4>6422576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Par1223</vt:lpwstr>
      </vt:variant>
      <vt:variant>
        <vt:i4>6750267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Par791</vt:lpwstr>
      </vt:variant>
      <vt:variant>
        <vt:i4>6553648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Par722</vt:lpwstr>
      </vt:variant>
      <vt:variant>
        <vt:i4>6750263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Par6508</vt:lpwstr>
      </vt:variant>
      <vt:variant>
        <vt:i4>6750259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Par5131</vt:lpwstr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Par3760</vt:lpwstr>
      </vt:variant>
      <vt:variant>
        <vt:i4>6488122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Par486</vt:lpwstr>
      </vt:variant>
      <vt:variant>
        <vt:i4>720962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https://login.consultant.ru/link/?req=doc&amp;base=RLAW091&amp;n=86911&amp;date=01.04.2020&amp;dst=100492&amp;fld=134</vt:lpwstr>
      </vt:variant>
      <vt:variant>
        <vt:lpwstr/>
      </vt:variant>
      <vt:variant>
        <vt:i4>3604603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https://login.consultant.ru/link/?req=doc&amp;base=RLAW091&amp;n=137274&amp;date=01.04.2020&amp;dst=100195&amp;fld=134</vt:lpwstr>
      </vt:variant>
      <vt:variant>
        <vt:lpwstr/>
      </vt:variant>
      <vt:variant>
        <vt:i4>3473526</vt:i4>
      </vt:variant>
      <vt:variant>
        <vt:i4>0</vt:i4>
      </vt:variant>
      <vt:variant>
        <vt:i4>0</vt:i4>
      </vt:variant>
      <vt:variant>
        <vt:i4>5</vt:i4>
      </vt:variant>
      <vt:variant>
        <vt:lpwstr>https://login.consultant.ru/link/?req=doc&amp;base=RLAW091&amp;n=137274&amp;date=01.04.2020&amp;dst=100046&amp;fld=134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Lepihova</dc:creator>
  <cp:keywords/>
  <dc:description/>
  <cp:lastModifiedBy>Trofimova</cp:lastModifiedBy>
  <cp:revision>199</cp:revision>
  <cp:lastPrinted>2026-02-09T08:05:00Z</cp:lastPrinted>
  <dcterms:created xsi:type="dcterms:W3CDTF">2024-10-10T03:24:00Z</dcterms:created>
  <dcterms:modified xsi:type="dcterms:W3CDTF">2026-02-11T09:51:00Z</dcterms:modified>
</cp:coreProperties>
</file>