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701FB" w14:textId="172CEEB0" w:rsidR="00E426B7" w:rsidRDefault="00E426B7" w:rsidP="00E426B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bookmarkStart w:id="0" w:name="P42"/>
    <w:bookmarkEnd w:id="0"/>
    <w:p w14:paraId="5CF3AEA2" w14:textId="31CD9301" w:rsidR="00E426B7" w:rsidRDefault="00286F26" w:rsidP="00E426B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0" wp14:anchorId="677B3FAF" wp14:editId="3AC5BCBD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2305050" cy="904875"/>
                <wp:effectExtent l="0" t="0" r="0" b="952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1430A" w14:textId="77777777" w:rsidR="00016609" w:rsidRPr="00C27051" w:rsidRDefault="00016609" w:rsidP="00286F2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2AE5913A" w14:textId="77777777" w:rsidR="00016609" w:rsidRPr="00C27051" w:rsidRDefault="00016609" w:rsidP="00286F2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4401398F" w14:textId="77777777" w:rsidR="00016609" w:rsidRPr="00C27051" w:rsidRDefault="00016609" w:rsidP="00286F2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7E09F478" w14:textId="77777777" w:rsidR="00016609" w:rsidRPr="00C27CC7" w:rsidRDefault="00016609" w:rsidP="00286F2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от________________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B3FAF" id="Rectangle 6" o:spid="_x0000_s1026" style="position:absolute;margin-left:130.3pt;margin-top:.7pt;width:181.5pt;height:71.25pt;z-index:-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" o:allowoverlap="f" stroked="f">
                <v:textbox>
                  <w:txbxContent>
                    <w:p w14:paraId="0631430A" w14:textId="77777777" w:rsidR="00016609" w:rsidRPr="00C27051" w:rsidRDefault="00016609" w:rsidP="00286F26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Приложение 1</w:t>
                      </w:r>
                    </w:p>
                    <w:p w14:paraId="2AE5913A" w14:textId="77777777" w:rsidR="00016609" w:rsidRPr="00C27051" w:rsidRDefault="00016609" w:rsidP="00286F26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4401398F" w14:textId="77777777" w:rsidR="00016609" w:rsidRPr="00C27051" w:rsidRDefault="00016609" w:rsidP="00286F26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C27051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27051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7E09F478" w14:textId="77777777" w:rsidR="00016609" w:rsidRPr="00C27CC7" w:rsidRDefault="00016609" w:rsidP="00286F26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 xml:space="preserve">от________________ № </w:t>
                      </w:r>
                      <w:r>
                        <w:rPr>
                          <w:sz w:val="24"/>
                          <w:szCs w:val="24"/>
                        </w:rPr>
                        <w:t>_</w:t>
                      </w:r>
                      <w:r w:rsidRPr="00C27051">
                        <w:rPr>
                          <w:sz w:val="24"/>
                          <w:szCs w:val="24"/>
                        </w:rPr>
                        <w:t>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F5C63" w14:textId="77777777" w:rsidR="00E426B7" w:rsidRDefault="00E426B7" w:rsidP="00E426B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14:paraId="30080C25" w14:textId="77777777" w:rsidR="00E426B7" w:rsidRDefault="00E426B7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6BC26F0B" w14:textId="77777777" w:rsidR="008F2784" w:rsidRDefault="008F2784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34A83E6A" w14:textId="21711E4B" w:rsidR="008F2784" w:rsidRDefault="008F2784" w:rsidP="008F2784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F01CB">
        <w:rPr>
          <w:rFonts w:ascii="Times New Roman" w:hAnsi="Times New Roman"/>
          <w:sz w:val="24"/>
        </w:rPr>
        <w:t xml:space="preserve">ПАСПОРТ </w:t>
      </w:r>
    </w:p>
    <w:p w14:paraId="356F4891" w14:textId="77777777" w:rsidR="008F2784" w:rsidRPr="004F01CB" w:rsidRDefault="008F2784" w:rsidP="008F2784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sz w:val="24"/>
        </w:rPr>
      </w:pPr>
      <w:r w:rsidRPr="004F01CB">
        <w:rPr>
          <w:rFonts w:ascii="Times New Roman" w:hAnsi="Times New Roman"/>
          <w:sz w:val="24"/>
        </w:rPr>
        <w:t xml:space="preserve">муниципальной программы </w:t>
      </w:r>
      <w:r>
        <w:rPr>
          <w:rFonts w:ascii="Times New Roman" w:hAnsi="Times New Roman"/>
          <w:sz w:val="24"/>
        </w:rPr>
        <w:t>«Р</w:t>
      </w:r>
      <w:r w:rsidRPr="004F01CB">
        <w:rPr>
          <w:rFonts w:ascii="Times New Roman" w:hAnsi="Times New Roman"/>
          <w:sz w:val="24"/>
        </w:rPr>
        <w:t>азвитие</w:t>
      </w:r>
      <w:r>
        <w:rPr>
          <w:rFonts w:ascii="Times New Roman" w:hAnsi="Times New Roman"/>
          <w:sz w:val="24"/>
        </w:rPr>
        <w:t xml:space="preserve"> п</w:t>
      </w:r>
      <w:r w:rsidRPr="004F01CB">
        <w:rPr>
          <w:rFonts w:ascii="Times New Roman" w:hAnsi="Times New Roman"/>
          <w:sz w:val="24"/>
        </w:rPr>
        <w:t xml:space="preserve">редпринимательства в </w:t>
      </w:r>
      <w:r>
        <w:rPr>
          <w:rFonts w:ascii="Times New Roman" w:hAnsi="Times New Roman"/>
          <w:sz w:val="24"/>
        </w:rPr>
        <w:t>ЗАТО</w:t>
      </w:r>
      <w:r w:rsidRPr="004F01C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 w:rsidRPr="004F01CB">
        <w:rPr>
          <w:rFonts w:ascii="Times New Roman" w:hAnsi="Times New Roman"/>
          <w:sz w:val="24"/>
        </w:rPr>
        <w:t>еверск</w:t>
      </w:r>
      <w:r>
        <w:rPr>
          <w:rFonts w:ascii="Times New Roman" w:hAnsi="Times New Roman"/>
          <w:sz w:val="24"/>
        </w:rPr>
        <w:t>»</w:t>
      </w:r>
    </w:p>
    <w:p w14:paraId="093FB746" w14:textId="77777777" w:rsidR="008F2784" w:rsidRDefault="008F2784" w:rsidP="008F2784">
      <w:pPr>
        <w:widowControl w:val="0"/>
        <w:autoSpaceDE w:val="0"/>
        <w:autoSpaceDN w:val="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462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284"/>
        <w:gridCol w:w="5386"/>
        <w:gridCol w:w="1275"/>
        <w:gridCol w:w="1134"/>
        <w:gridCol w:w="1134"/>
        <w:gridCol w:w="1134"/>
        <w:gridCol w:w="1277"/>
      </w:tblGrid>
      <w:tr w:rsidR="008F2784" w:rsidRPr="00B84D85" w14:paraId="79A11C0E" w14:textId="5EFAA6CC" w:rsidTr="008F2784">
        <w:trPr>
          <w:trHeight w:val="652"/>
        </w:trPr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6AEAD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 (далее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 xml:space="preserve"> Программа)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DC4D0" w14:textId="79027968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Развитие предпринимательства в ЗАТО Северск</w:t>
            </w:r>
          </w:p>
        </w:tc>
      </w:tr>
      <w:tr w:rsidR="008F2784" w:rsidRPr="00B84D85" w14:paraId="58713644" w14:textId="66D43E32" w:rsidTr="008F2784">
        <w:trPr>
          <w:trHeight w:val="240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E4E81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Cрок реализации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2EDCF" w14:textId="01586F1F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8F2784" w:rsidRPr="00B84D85" w14:paraId="251446BF" w14:textId="294A22C0" w:rsidTr="008F2784">
        <w:trPr>
          <w:trHeight w:val="527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BC2C5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3DFAB" w14:textId="75C78A02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8F2784" w:rsidRPr="00B84D85" w14:paraId="7BA68AF0" w14:textId="27485447" w:rsidTr="008F2784">
        <w:trPr>
          <w:trHeight w:val="251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C549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E144" w14:textId="1C5B9594" w:rsidR="008F2784" w:rsidRPr="00B84D85" w:rsidRDefault="00BA21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8F2784" w:rsidRPr="00B84D85" w14:paraId="701D18F3" w14:textId="542FAD64" w:rsidTr="008F2784">
        <w:trPr>
          <w:trHeight w:val="256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D23E1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BBE4E" w14:textId="605AF450" w:rsidR="008F2784" w:rsidRPr="00B84D85" w:rsidRDefault="00BA2184" w:rsidP="00BA2184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 </w:t>
            </w:r>
          </w:p>
        </w:tc>
      </w:tr>
      <w:tr w:rsidR="008F2784" w:rsidRPr="00B84D85" w14:paraId="3D4A34BA" w14:textId="77607C2B" w:rsidTr="008F2784">
        <w:trPr>
          <w:trHeight w:val="1122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320D5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8628D" w14:textId="57A6C8BB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Создание благоприятного предпринимательского климата и условий для ведения бизнеса, повышение его инновационной активности</w:t>
            </w:r>
          </w:p>
        </w:tc>
      </w:tr>
      <w:tr w:rsidR="008F2784" w:rsidRPr="00B84D85" w14:paraId="4B164C4D" w14:textId="4A398879" w:rsidTr="008F2784">
        <w:trPr>
          <w:trHeight w:val="228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5856E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56E37" w14:textId="4DDF0C70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Содействие развитию предпринимательства в ЗАТО Северск</w:t>
            </w:r>
          </w:p>
        </w:tc>
      </w:tr>
      <w:tr w:rsidR="008F2784" w:rsidRPr="00B84D85" w14:paraId="2665F0D1" w14:textId="48D1E8CE" w:rsidTr="00B33F19">
        <w:trPr>
          <w:trHeight w:val="116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A15C4" w14:textId="77777777" w:rsidR="008F2784" w:rsidRPr="00B84D85" w:rsidRDefault="008F2784" w:rsidP="008F2784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DA58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Показатели цели,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22926" w14:textId="77777777" w:rsidR="008F2784" w:rsidRPr="00A34512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8612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2025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156A1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51C27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2027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02D9" w14:textId="74861584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(прогноз-ный период)</w:t>
            </w:r>
          </w:p>
        </w:tc>
      </w:tr>
      <w:tr w:rsidR="002C796C" w:rsidRPr="00B84D85" w14:paraId="4CBF475D" w14:textId="34C31AC5" w:rsidTr="00292EDA">
        <w:trPr>
          <w:trHeight w:val="70"/>
        </w:trPr>
        <w:tc>
          <w:tcPr>
            <w:tcW w:w="3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443F0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F28FF" w14:textId="566232F0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1. Число субъектов малого и среднего предпринимательства в расчете на 10 тыс. человек населения,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4C488" w14:textId="6B3DB441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8605" w14:textId="1E282B2A" w:rsidR="002C796C" w:rsidRPr="00B84D85" w:rsidRDefault="00292EDA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6E52" w14:textId="060C9EB6" w:rsidR="002C796C" w:rsidRPr="00B84D85" w:rsidRDefault="00292EDA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06F9" w14:textId="2D31654A" w:rsidR="002C796C" w:rsidRPr="00B84D85" w:rsidRDefault="00292EDA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CC89" w14:textId="5B07920F" w:rsidR="002C796C" w:rsidRPr="00B84D85" w:rsidRDefault="00292EDA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339</w:t>
            </w:r>
          </w:p>
        </w:tc>
      </w:tr>
      <w:tr w:rsidR="002C796C" w:rsidRPr="00B84D85" w14:paraId="094A8DEA" w14:textId="20417CDD" w:rsidTr="00B33F19">
        <w:trPr>
          <w:trHeight w:val="818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8A82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A8742" w14:textId="3CF09892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2. Численность занятых в сфере малого и средне</w:t>
            </w:r>
            <w:r w:rsidR="009C20C6">
              <w:rPr>
                <w:rFonts w:ascii="Times New Roman" w:hAnsi="Times New Roman"/>
                <w:sz w:val="24"/>
                <w:szCs w:val="24"/>
              </w:rPr>
              <w:t>-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го предпринимательства, включая индивидуаль</w:t>
            </w:r>
            <w:r w:rsidR="009C20C6">
              <w:rPr>
                <w:rFonts w:ascii="Times New Roman" w:hAnsi="Times New Roman"/>
                <w:sz w:val="24"/>
                <w:szCs w:val="24"/>
              </w:rPr>
              <w:t>-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ных</w:t>
            </w:r>
            <w:r w:rsidR="009C20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предпринимателей, чел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D75A" w14:textId="72A3AFC6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7282" w14:textId="38B3BEED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C4C2" w14:textId="62B063C9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3705" w14:textId="23F1001F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DCA4" w14:textId="6F9E6087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19268</w:t>
            </w:r>
          </w:p>
        </w:tc>
      </w:tr>
      <w:tr w:rsidR="002C796C" w:rsidRPr="00B84D85" w14:paraId="796B6C2E" w14:textId="77A03573" w:rsidTr="00E82B7B">
        <w:trPr>
          <w:trHeight w:val="432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30E59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A129F" w14:textId="5239245E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3. Доля занятых в сфере малого и среднего предпринимательства в общем числе занятых ЗАТО Северск, проц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30A3" w14:textId="4EEE6FF7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8CA6" w14:textId="39B8B6A7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6EF4" w14:textId="7E440180" w:rsidR="002C796C" w:rsidRPr="00B84D85" w:rsidRDefault="00E82B7B" w:rsidP="00B33F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7EC1" w14:textId="11FA8DBB" w:rsidR="002C796C" w:rsidRPr="00B84D85" w:rsidRDefault="00E82B7B" w:rsidP="00B33F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6D9E" w14:textId="541BE6B8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45,8</w:t>
            </w:r>
          </w:p>
        </w:tc>
      </w:tr>
      <w:tr w:rsidR="002C796C" w:rsidRPr="00B84D85" w14:paraId="57050C35" w14:textId="2E8D3585" w:rsidTr="00B33F19">
        <w:trPr>
          <w:trHeight w:val="1110"/>
        </w:trPr>
        <w:tc>
          <w:tcPr>
            <w:tcW w:w="3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21827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548E4" w14:textId="0F7C205A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 xml:space="preserve">тории опережающего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A1990" w14:textId="03519800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36EC6" w14:textId="143FBA59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6404" w14:textId="0A0FDD57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CF3C" w14:textId="382BDF5F" w:rsidR="002C796C" w:rsidRPr="00B84D85" w:rsidRDefault="002C796C" w:rsidP="00E82B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82B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F11A" w14:textId="594A37DB" w:rsidR="002C796C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C796C" w:rsidRPr="00637FA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F2784" w:rsidRPr="00B84D85" w14:paraId="27315D32" w14:textId="28105EB8" w:rsidTr="00B33F19">
        <w:trPr>
          <w:trHeight w:val="70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3E2B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70E7E74" w14:textId="6BC2A2C2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1. Обеспечение субъектов предпринимательства необходимой инфраструктурой</w:t>
            </w:r>
          </w:p>
        </w:tc>
      </w:tr>
      <w:tr w:rsidR="008F2784" w:rsidRPr="00B84D85" w14:paraId="4DF0E5D0" w14:textId="2215F82B" w:rsidTr="00B33F19">
        <w:trPr>
          <w:trHeight w:val="722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0FD44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DE3CCC" w14:textId="583014ED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2. 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 и консультационной поддержки предпринимательской деятельности</w:t>
            </w:r>
          </w:p>
        </w:tc>
      </w:tr>
      <w:tr w:rsidR="008F2784" w:rsidRPr="00B84D85" w14:paraId="4B57948F" w14:textId="4BCF3A45" w:rsidTr="00B33F19">
        <w:trPr>
          <w:trHeight w:val="437"/>
        </w:trPr>
        <w:tc>
          <w:tcPr>
            <w:tcW w:w="32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DAD37E7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7FB52F0" w14:textId="33C818DC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3. Обеспечение конструктивного взаимодействия органов власти, бизнеса, общества, популяризация предпринимательской деятельности</w:t>
            </w:r>
          </w:p>
        </w:tc>
      </w:tr>
      <w:tr w:rsidR="008F2784" w:rsidRPr="00B84D85" w14:paraId="23AA3091" w14:textId="2FA9B447" w:rsidTr="00B33F19">
        <w:trPr>
          <w:trHeight w:val="567"/>
        </w:trPr>
        <w:tc>
          <w:tcPr>
            <w:tcW w:w="3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B07AA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5E1A2" w14:textId="454C2AF4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Развитие эффективной инфраструктуры поддержки предпринимательства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784" w:rsidRPr="00B84D85" w14:paraId="1B3E275D" w14:textId="715DD585" w:rsidTr="00B33F19">
        <w:trPr>
          <w:trHeight w:val="566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15EB43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54F12" w14:textId="2D67CD4B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784" w:rsidRPr="00B84D85" w14:paraId="3B28FFBD" w14:textId="0D4733D8" w:rsidTr="007862E8">
        <w:trPr>
          <w:trHeight w:val="319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78DDD9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C91D3" w14:textId="42A7CD4C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784" w:rsidRPr="00B84D85" w14:paraId="3E4C7992" w14:textId="349339DF" w:rsidTr="007862E8">
        <w:trPr>
          <w:trHeight w:val="465"/>
        </w:trPr>
        <w:tc>
          <w:tcPr>
            <w:tcW w:w="32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EE7C516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00159" w14:textId="0BA6042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784" w:rsidRPr="00B84D85" w14:paraId="4AAAA018" w14:textId="59E064EF" w:rsidTr="008F2784">
        <w:trPr>
          <w:trHeight w:val="276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0BCEB" w14:textId="77777777" w:rsidR="008F2784" w:rsidRPr="00B84D85" w:rsidRDefault="008F2784" w:rsidP="008F2784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C45E8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2BA82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9F647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9CE98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2026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77E06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2027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D081C" w14:textId="7B189186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(прогноз-ный период)</w:t>
            </w:r>
          </w:p>
        </w:tc>
      </w:tr>
      <w:tr w:rsidR="002C796C" w:rsidRPr="00B84D85" w14:paraId="6D2F6814" w14:textId="0D7CC123" w:rsidTr="008F2784">
        <w:trPr>
          <w:trHeight w:val="270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9290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F499F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83227" w14:textId="4AD50E68" w:rsidR="002C796C" w:rsidRPr="00B84D85" w:rsidRDefault="000905E9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05E9">
              <w:rPr>
                <w:rFonts w:ascii="Times New Roman" w:hAnsi="Times New Roman"/>
                <w:sz w:val="24"/>
                <w:szCs w:val="24"/>
              </w:rPr>
              <w:t>30 454,25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8D064" w14:textId="20D9066A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F7E73" w14:textId="78771E6B" w:rsidR="002C796C" w:rsidRPr="00B84D85" w:rsidRDefault="002C796C" w:rsidP="007862E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3728">
              <w:rPr>
                <w:rFonts w:ascii="Times New Roman" w:hAnsi="Times New Roman"/>
                <w:sz w:val="24"/>
                <w:szCs w:val="24"/>
              </w:rPr>
              <w:t>11 8</w:t>
            </w:r>
            <w:r w:rsidR="007862E8">
              <w:rPr>
                <w:rFonts w:ascii="Times New Roman" w:hAnsi="Times New Roman"/>
                <w:sz w:val="24"/>
                <w:szCs w:val="24"/>
              </w:rPr>
              <w:t>3</w:t>
            </w:r>
            <w:r w:rsidRPr="008F3728">
              <w:rPr>
                <w:rFonts w:ascii="Times New Roman" w:hAnsi="Times New Roman"/>
                <w:sz w:val="24"/>
                <w:szCs w:val="24"/>
              </w:rPr>
              <w:t>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2A778" w14:textId="647A3D4F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3728">
              <w:rPr>
                <w:rFonts w:ascii="Times New Roman" w:hAnsi="Times New Roman"/>
                <w:sz w:val="24"/>
                <w:szCs w:val="24"/>
              </w:rPr>
              <w:t>11 828,00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A2094" w14:textId="457B3AF1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3728">
              <w:rPr>
                <w:rFonts w:ascii="Times New Roman" w:hAnsi="Times New Roman"/>
                <w:sz w:val="24"/>
                <w:szCs w:val="24"/>
              </w:rPr>
              <w:t>11 828,00</w:t>
            </w:r>
          </w:p>
        </w:tc>
      </w:tr>
      <w:tr w:rsidR="002C796C" w:rsidRPr="00B84D85" w14:paraId="61BE1C4C" w14:textId="4D907E78" w:rsidTr="008F2784">
        <w:trPr>
          <w:trHeight w:val="315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8BE07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EE8A3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F83BD" w14:textId="0B47F3DA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14 925,50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DD14A" w14:textId="7F0CF70C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BF73" w14:textId="3E08B46C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78820" w14:textId="3174A608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09DFB" w14:textId="525E20FD" w:rsidR="002C796C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2C796C" w:rsidRPr="00B84D85" w14:paraId="4B9529D5" w14:textId="1EC97E9A" w:rsidTr="008F2784">
        <w:trPr>
          <w:trHeight w:val="84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864B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CE0AA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37F12" w14:textId="10A03C94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C0EA" w14:textId="433478B3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B8FB9" w14:textId="652EC737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58752" w14:textId="094088CE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A9A4F" w14:textId="77777777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96C" w:rsidRPr="00B84D85" w14:paraId="6C2B3446" w14:textId="38CEA3AA" w:rsidTr="008F2784">
        <w:trPr>
          <w:trHeight w:val="239"/>
        </w:trPr>
        <w:tc>
          <w:tcPr>
            <w:tcW w:w="3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2B070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8D48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3DFC6" w14:textId="54240448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C4F85" w14:textId="1A418BC6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20B" w14:textId="7C33F07B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C5C3D" w14:textId="0C780121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977DD" w14:textId="2E4F8A5A" w:rsidR="002C796C" w:rsidRPr="00B84D85" w:rsidRDefault="00440F44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B84D85" w14:paraId="1AFB3A57" w14:textId="6B284195" w:rsidTr="008F2784">
        <w:trPr>
          <w:trHeight w:val="278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15066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3359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C8C15" w14:textId="36831D18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0F06" w14:textId="1D3190D2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8035E" w14:textId="008089F3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5EABD" w14:textId="487C6AFC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EB57" w14:textId="5E521955" w:rsidR="002C796C" w:rsidRPr="00B84D85" w:rsidRDefault="00440F44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B84D85" w14:paraId="15D7A1A6" w14:textId="0E1925FA" w:rsidTr="008F2784">
        <w:trPr>
          <w:trHeight w:val="136"/>
        </w:trPr>
        <w:tc>
          <w:tcPr>
            <w:tcW w:w="3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9E1BD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5EA19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2A422" w14:textId="18025353" w:rsidR="002C796C" w:rsidRPr="00B84D85" w:rsidRDefault="000905E9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05E9">
              <w:rPr>
                <w:rFonts w:ascii="Times New Roman" w:hAnsi="Times New Roman"/>
                <w:sz w:val="24"/>
                <w:szCs w:val="24"/>
              </w:rPr>
              <w:t>90 041,34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FB17F" w14:textId="410A03D7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94CCD" w14:textId="090355E7" w:rsidR="002C796C" w:rsidRPr="00B84D85" w:rsidRDefault="002C796C" w:rsidP="007862E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39 1</w:t>
            </w:r>
            <w:r w:rsidR="007862E8">
              <w:rPr>
                <w:rFonts w:ascii="Times New Roman" w:hAnsi="Times New Roman"/>
                <w:sz w:val="24"/>
                <w:szCs w:val="24"/>
              </w:rPr>
              <w:t>8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40B06" w14:textId="567A91E0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2923B" w14:textId="717E8341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</w:tr>
      <w:tr w:rsidR="002C796C" w:rsidRPr="00B84D85" w14:paraId="065DE3BA" w14:textId="2A40CAEF" w:rsidTr="008F2784">
        <w:trPr>
          <w:trHeight w:val="278"/>
        </w:trPr>
        <w:tc>
          <w:tcPr>
            <w:tcW w:w="3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2730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13AA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0F36" w14:textId="0EB753A6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87C21" w14:textId="5D1710A1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F0562" w14:textId="0777F1AD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E6322" w14:textId="6D3CB7D9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0313" w14:textId="6EF1ADC9" w:rsidR="002C796C" w:rsidRPr="00B84D85" w:rsidRDefault="00440F44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B84D85" w14:paraId="64A21E09" w14:textId="6BA0B7FB" w:rsidTr="008F2784">
        <w:trPr>
          <w:trHeight w:val="141"/>
        </w:trPr>
        <w:tc>
          <w:tcPr>
            <w:tcW w:w="3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F7E9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49F54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132C1" w14:textId="36B80DF3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4FCC5" w14:textId="530E28E7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1BF34" w14:textId="0A77F2FA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D2C2" w14:textId="43B7AA05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F0E59" w14:textId="2D004452" w:rsidR="002C796C" w:rsidRPr="00B84D85" w:rsidRDefault="00440F44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B84D85" w14:paraId="39F12FDC" w14:textId="2F96310B" w:rsidTr="008F2784">
        <w:trPr>
          <w:trHeight w:val="315"/>
        </w:trPr>
        <w:tc>
          <w:tcPr>
            <w:tcW w:w="3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3D00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BFAE6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117C" w14:textId="63B3BA6F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26 596,84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CAA46" w14:textId="173529AD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18 459,59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D0C63" w14:textId="47084E9B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0D3FB" w14:textId="69BA1710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43C21" w14:textId="459062C4" w:rsidR="002C796C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1 349,00»</w:t>
            </w:r>
          </w:p>
        </w:tc>
      </w:tr>
    </w:tbl>
    <w:p w14:paraId="1D2AD768" w14:textId="77777777" w:rsidR="008F2784" w:rsidRDefault="008F2784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0CF12E30" w14:textId="77777777" w:rsidR="0093638A" w:rsidRDefault="0093638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1B859466" w14:textId="77777777" w:rsidR="0093638A" w:rsidRDefault="0093638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6E9ABFEE" w14:textId="77777777" w:rsidR="0093638A" w:rsidRDefault="0093638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41C1F41D" w14:textId="77777777" w:rsidR="0093638A" w:rsidRDefault="0093638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6CA84E8E" w14:textId="77777777" w:rsidR="0093638A" w:rsidRDefault="0093638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  <w:sectPr w:rsidR="0093638A" w:rsidSect="00D74C10">
          <w:headerReference w:type="default" r:id="rId7"/>
          <w:footerReference w:type="default" r:id="rId8"/>
          <w:footerReference w:type="first" r:id="rId9"/>
          <w:pgSz w:w="16838" w:h="11906" w:orient="landscape" w:code="9"/>
          <w:pgMar w:top="1701" w:right="1134" w:bottom="567" w:left="1134" w:header="709" w:footer="709" w:gutter="0"/>
          <w:cols w:space="720"/>
          <w:noEndnote/>
          <w:titlePg/>
          <w:docGrid w:linePitch="272"/>
        </w:sectPr>
      </w:pPr>
    </w:p>
    <w:p w14:paraId="04791257" w14:textId="780647B9" w:rsidR="00437F67" w:rsidRPr="00C27051" w:rsidRDefault="00437F67" w:rsidP="00437F6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14:paraId="33C1456F" w14:textId="77777777" w:rsidR="00437F67" w:rsidRPr="00C27051" w:rsidRDefault="00437F67" w:rsidP="00437F6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18918526" w14:textId="77777777" w:rsidR="00437F67" w:rsidRPr="00C27051" w:rsidRDefault="00437F67" w:rsidP="00437F6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21ADC3C5" w14:textId="77777777" w:rsidR="00437F67" w:rsidRPr="00C27CC7" w:rsidRDefault="00437F67" w:rsidP="00437F6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58C8292C" w14:textId="77777777" w:rsidR="00437F67" w:rsidRDefault="00437F67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79B8D128" w14:textId="4A79D2D1" w:rsidR="007C27D0" w:rsidRPr="001250EA" w:rsidRDefault="00CC6029" w:rsidP="007C27D0">
      <w:pPr>
        <w:widowControl w:val="0"/>
        <w:autoSpaceDE w:val="0"/>
        <w:autoSpaceDN w:val="0"/>
        <w:adjustRightInd w:val="0"/>
        <w:spacing w:before="30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7C27D0" w:rsidRPr="001250EA">
        <w:rPr>
          <w:rFonts w:ascii="Times New Roman" w:hAnsi="Times New Roman"/>
          <w:bCs/>
          <w:sz w:val="24"/>
          <w:szCs w:val="24"/>
        </w:rPr>
        <w:t>СВЕДЕНИЯ</w:t>
      </w:r>
    </w:p>
    <w:p w14:paraId="423CE24B" w14:textId="77777777" w:rsidR="007C27D0" w:rsidRPr="001250EA" w:rsidRDefault="007C27D0" w:rsidP="007C27D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1250EA">
        <w:rPr>
          <w:rFonts w:ascii="Times New Roman" w:hAnsi="Times New Roman"/>
          <w:bCs/>
          <w:sz w:val="24"/>
          <w:szCs w:val="24"/>
        </w:rPr>
        <w:t>о составе и значениях целевых показателей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250EA">
        <w:rPr>
          <w:rFonts w:ascii="Times New Roman" w:hAnsi="Times New Roman"/>
          <w:bCs/>
          <w:sz w:val="24"/>
          <w:szCs w:val="24"/>
        </w:rPr>
        <w:t>(индикаторов) результативности муниципальной программы</w:t>
      </w:r>
    </w:p>
    <w:p w14:paraId="34C22D57" w14:textId="77777777" w:rsidR="007C27D0" w:rsidRPr="001250EA" w:rsidRDefault="007C27D0" w:rsidP="007C27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1250EA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18523122" w14:textId="77777777" w:rsidR="007C27D0" w:rsidRPr="00F87463" w:rsidRDefault="007C27D0" w:rsidP="007C27D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433A69E" w14:textId="77777777" w:rsidR="007C27D0" w:rsidRPr="006F7B00" w:rsidRDefault="007C27D0" w:rsidP="007C27D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6F7B00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2</w:t>
      </w:r>
    </w:p>
    <w:tbl>
      <w:tblPr>
        <w:tblW w:w="14533" w:type="dxa"/>
        <w:tblInd w:w="62" w:type="dxa"/>
        <w:tblLayout w:type="fixed"/>
        <w:tblCellMar>
          <w:top w:w="62" w:type="dxa"/>
          <w:left w:w="62" w:type="dxa"/>
          <w:bottom w:w="62" w:type="dxa"/>
          <w:right w:w="62" w:type="dxa"/>
        </w:tblCellMar>
        <w:tblLook w:val="0000" w:firstRow="0" w:lastRow="0" w:firstColumn="0" w:lastColumn="0" w:noHBand="0" w:noVBand="0"/>
      </w:tblPr>
      <w:tblGrid>
        <w:gridCol w:w="450"/>
        <w:gridCol w:w="3878"/>
        <w:gridCol w:w="736"/>
        <w:gridCol w:w="823"/>
        <w:gridCol w:w="851"/>
        <w:gridCol w:w="850"/>
        <w:gridCol w:w="851"/>
        <w:gridCol w:w="850"/>
        <w:gridCol w:w="1134"/>
        <w:gridCol w:w="1136"/>
        <w:gridCol w:w="1415"/>
        <w:gridCol w:w="1559"/>
      </w:tblGrid>
      <w:tr w:rsidR="00030777" w:rsidRPr="00DD4454" w14:paraId="5455EF46" w14:textId="77777777" w:rsidTr="00A04009"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B6E4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2B35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7D21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ница изме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рения</w:t>
            </w:r>
          </w:p>
        </w:tc>
        <w:tc>
          <w:tcPr>
            <w:tcW w:w="5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4275" w14:textId="3B44BAF4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A1F1" w14:textId="1577B1C3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Перио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дичность сбора данных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A192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Метод сбора информа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442B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030777" w:rsidRPr="00DD4454" w14:paraId="01D7EF55" w14:textId="77777777" w:rsidTr="00A04009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3F7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E623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DBD2E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8034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135A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099C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7C11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5C36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D121" w14:textId="5CBDF2E4" w:rsidR="00030777" w:rsidRPr="00DD4454" w:rsidRDefault="00030777" w:rsidP="00A04009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(прогноз-ный период)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5AC1" w14:textId="7B615A51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A7D5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6AD3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777" w:rsidRPr="00DD4454" w14:paraId="48FD3B67" w14:textId="77777777" w:rsidTr="00A04009">
        <w:trPr>
          <w:trHeight w:val="2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38B7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9E1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F8DB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9FE3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6F0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35C9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3C7B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1A11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33B7" w14:textId="5F49550C" w:rsidR="00030777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E0C8" w14:textId="7C4296FB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33FF" w14:textId="1FF5779E" w:rsidR="00030777" w:rsidRPr="00DD4454" w:rsidRDefault="00030777" w:rsidP="00030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8139" w14:textId="796B38D3" w:rsidR="00030777" w:rsidRPr="00DD4454" w:rsidRDefault="00030777" w:rsidP="00030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030777" w:rsidRPr="00DD4454" w14:paraId="6EF774C2" w14:textId="77777777" w:rsidTr="00A04009">
        <w:tc>
          <w:tcPr>
            <w:tcW w:w="145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B423" w14:textId="3947CD78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Показатели муниципальной программы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Развитие предпринимательства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04009" w:rsidRPr="00DD4454" w14:paraId="0285B541" w14:textId="77777777" w:rsidTr="00A040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32B6" w14:textId="77777777" w:rsidR="00A04009" w:rsidRPr="00DD4454" w:rsidRDefault="00A04009" w:rsidP="00F07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29E4" w14:textId="4BF0050D" w:rsidR="00A04009" w:rsidRPr="00DD4454" w:rsidRDefault="00A04009" w:rsidP="002A7F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Число субъектов малого и среднего предпринимательства в расчете на 10 тыс. человек населения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C507" w14:textId="77777777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7609" w14:textId="6F36398D" w:rsidR="00A04009" w:rsidRPr="00DD4454" w:rsidRDefault="00CD4DDE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FE9A" w14:textId="0E4AC1F9" w:rsidR="00A04009" w:rsidRPr="00DD4454" w:rsidRDefault="00CD4DDE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30CB" w14:textId="56346D71" w:rsidR="00A04009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7CDD" w14:textId="34576410" w:rsidR="00A04009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0F12" w14:textId="17A695C1" w:rsidR="00A04009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7023" w14:textId="6CCBBBB7" w:rsidR="00A04009" w:rsidRPr="00A04009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D56B" w14:textId="78852009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4656" w14:textId="77777777" w:rsidR="00A04009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Статисти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ческая </w:t>
            </w:r>
          </w:p>
          <w:p w14:paraId="6A970A43" w14:textId="77777777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8EF2" w14:textId="77777777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030777" w:rsidRPr="00DD4454" w14:paraId="7EBF99E5" w14:textId="77777777" w:rsidTr="002A7FF2">
        <w:trPr>
          <w:trHeight w:val="123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4232" w14:textId="77777777" w:rsidR="00030777" w:rsidRPr="00DD4454" w:rsidRDefault="00030777" w:rsidP="00F07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723A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Численность занятых в сфере малого и среднего предпринимательства, включая индивидуальных предпринимателей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16D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01F0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513D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9782" w14:textId="5EED5AEF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23ED" w14:textId="52C65B9D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22CC" w14:textId="1EB5793E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877A" w14:textId="32F905E2" w:rsidR="00030777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D4F0" w14:textId="58109B88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B316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Статисти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19CD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030777" w:rsidRPr="00DD4454" w14:paraId="45432086" w14:textId="77777777" w:rsidTr="00A040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F0E3" w14:textId="77777777" w:rsidR="00030777" w:rsidRPr="00DD4454" w:rsidRDefault="00030777" w:rsidP="00F07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F056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Доля занятых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сфере 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и средне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предпринимательств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в общем числе занятых ЗАТО Северск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CBBC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E9DB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2204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DAC7" w14:textId="16637816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F0A4" w14:textId="01029453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9015" w14:textId="5B00EDB2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4D63" w14:textId="4DABB2AF" w:rsidR="00030777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3A91" w14:textId="70F9095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845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Статисти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229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A04009" w:rsidRPr="00DD4454" w14:paraId="43E4B04F" w14:textId="77777777" w:rsidTr="00A04009">
        <w:trPr>
          <w:trHeight w:val="3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8F9D" w14:textId="7D16C616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46FD" w14:textId="6DBA3DF0" w:rsidR="00A04009" w:rsidRPr="001A5F68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204B" w14:textId="1CE71B72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28F" w14:textId="6914B69C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FC19" w14:textId="5AAE627A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351C" w14:textId="6F04BA0F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278C" w14:textId="2362C631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FE6C" w14:textId="1F59F947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69E5" w14:textId="59BCEA77" w:rsidR="00A04009" w:rsidRPr="00DD4454" w:rsidRDefault="00A04009" w:rsidP="00B33F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6F48" w14:textId="3F7BB09F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BEA6" w14:textId="073391FE" w:rsidR="00A04009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C790" w14:textId="607462A9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030777" w:rsidRPr="00DD4454" w14:paraId="6AEB4B7D" w14:textId="77777777" w:rsidTr="00A04009">
        <w:trPr>
          <w:trHeight w:val="102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7F89" w14:textId="77777777" w:rsidR="00030777" w:rsidRPr="00DD4454" w:rsidRDefault="00030777" w:rsidP="00F07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6FDB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A5F68">
              <w:rPr>
                <w:rFonts w:ascii="Times New Roman" w:hAnsi="Times New Roman"/>
                <w:sz w:val="24"/>
                <w:szCs w:val="24"/>
              </w:rPr>
              <w:t xml:space="preserve">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A5F68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EA2C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43A4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EA7C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4CD8" w14:textId="37A72A90" w:rsidR="00030777" w:rsidRPr="00DD4454" w:rsidRDefault="0069733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E458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D0C4" w14:textId="4EF2D3E4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647B" w14:textId="54B7B662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F65F" w14:textId="16ED8F55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8E6D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Периоди-ческая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C55C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030777" w:rsidRPr="00DD4454" w14:paraId="29DC21CF" w14:textId="77777777" w:rsidTr="00A04009">
        <w:tc>
          <w:tcPr>
            <w:tcW w:w="145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8034" w14:textId="7A67F76A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Обеспечение субъектов предпринимательства необходимой инфраструктурой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30777" w:rsidRPr="00DD4454" w14:paraId="66F5F551" w14:textId="77777777" w:rsidTr="00A040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D0A5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50F5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A0660">
              <w:rPr>
                <w:rFonts w:ascii="Times New Roman" w:hAnsi="Times New Roman"/>
                <w:color w:val="000000"/>
                <w:sz w:val="24"/>
                <w:szCs w:val="24"/>
              </w:rPr>
              <w:t>Доля субъектов малого и среднего пре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9A0660">
              <w:rPr>
                <w:rFonts w:ascii="Times New Roman" w:hAnsi="Times New Roman"/>
                <w:color w:val="000000"/>
                <w:sz w:val="24"/>
                <w:szCs w:val="24"/>
              </w:rPr>
              <w:t>принимательства, воспользовавшихся услугами организаций инфраструктуры поддержки предпринимательства, от обще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r w:rsidRPr="009A06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числ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A06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субъектов малого и среднего предпринимательства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D37F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78CA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CC6E" w14:textId="7B9CA9B8" w:rsidR="00030777" w:rsidRPr="00DD4454" w:rsidRDefault="00030777" w:rsidP="007902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</w:t>
            </w:r>
            <w:r w:rsidR="007902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52C7" w14:textId="3EAA855A" w:rsidR="00030777" w:rsidRPr="00DD4454" w:rsidRDefault="00697337" w:rsidP="003555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</w:t>
            </w:r>
            <w:r w:rsidR="003555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8CB0" w14:textId="2600C6DB" w:rsidR="00030777" w:rsidRPr="00DD4454" w:rsidRDefault="000E2411" w:rsidP="000C0A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0119" w14:textId="37119025" w:rsidR="00030777" w:rsidRPr="00DD4454" w:rsidRDefault="00030777" w:rsidP="000C0A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AE31" w14:textId="4FF27BEC" w:rsidR="00030777" w:rsidRPr="00DD4454" w:rsidRDefault="00B33F19" w:rsidP="000C0A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E8A8" w14:textId="65A6AFFF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674D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Периоди-ческая 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A887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030777" w:rsidRPr="00DD4454" w14:paraId="65C7C50D" w14:textId="77777777" w:rsidTr="00A04009">
        <w:tc>
          <w:tcPr>
            <w:tcW w:w="145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2010" w14:textId="02B969F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консультационной поддержки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30777" w:rsidRPr="00DD4454" w14:paraId="4A0096A8" w14:textId="77777777" w:rsidTr="00A040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6940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9AD0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B68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Доля субъектов малого и среднего предпринимательства, получивших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финансовую поддержку,</w:t>
            </w:r>
            <w:r w:rsidRPr="008B68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общего числа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обратившихся </w:t>
            </w:r>
            <w:r w:rsidRPr="008B687D">
              <w:rPr>
                <w:rFonts w:ascii="Times New Roman" w:hAnsi="Times New Roman"/>
                <w:color w:val="000000"/>
                <w:sz w:val="24"/>
                <w:szCs w:val="24"/>
              </w:rPr>
              <w:t>субъектов малого и среднего предпринимательства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D9E2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6F0B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DED2" w14:textId="34317FA6" w:rsidR="00030777" w:rsidRPr="00DD4454" w:rsidRDefault="00030777" w:rsidP="00CD4D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4D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18B9" w14:textId="497D501E" w:rsidR="00030777" w:rsidRPr="00DD4454" w:rsidRDefault="002826B9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4367" w14:textId="3AF1D4D7" w:rsidR="00030777" w:rsidRPr="00DD4454" w:rsidRDefault="002826B9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AA39" w14:textId="0174BC83" w:rsidR="00030777" w:rsidRPr="00DD4454" w:rsidRDefault="00BD0A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2F18" w14:textId="6E8B5F50" w:rsidR="00030777" w:rsidRPr="00DD4454" w:rsidRDefault="00BD0A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2472" w14:textId="3CCDD341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1E2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97DB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Админист-рация ЗАТО Северск</w:t>
            </w:r>
          </w:p>
        </w:tc>
      </w:tr>
      <w:tr w:rsidR="00030777" w:rsidRPr="00DD4454" w14:paraId="1141233D" w14:textId="77777777" w:rsidTr="00A04009">
        <w:tc>
          <w:tcPr>
            <w:tcW w:w="145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8CAA" w14:textId="69D17452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Показатели задачи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Обеспечение конструктивного взаимодействия органов власти, бизнеса, общества, популяризация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30777" w:rsidRPr="00DD4454" w14:paraId="0767E3E3" w14:textId="77777777" w:rsidTr="00A040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8799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A10A" w14:textId="6BF9DFBC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Количество мероприятий, направ</w:t>
            </w:r>
            <w:r w:rsidR="00A04009"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ленных на повышение имиджа предпринимательской деятельности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0021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E9CC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21F5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8E98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27D9" w14:textId="6D9D6DF0" w:rsidR="00030777" w:rsidRPr="00DD4454" w:rsidRDefault="002826B9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8660" w14:textId="671315E9" w:rsidR="00030777" w:rsidRPr="00DD4454" w:rsidRDefault="0077044B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80C1" w14:textId="467AA4C4" w:rsidR="00030777" w:rsidRPr="00DD4454" w:rsidRDefault="0077044B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E2D9" w14:textId="785EDA4C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6DBC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830A" w14:textId="6A0A5D0A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Админист-рация ЗАТО Северск</w:t>
            </w:r>
            <w:r w:rsidR="00CC602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4947BE79" w14:textId="77777777" w:rsidR="008F3728" w:rsidRDefault="008F3728" w:rsidP="007C27D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8F3728" w:rsidSect="00674E47">
          <w:headerReference w:type="default" r:id="rId10"/>
          <w:footerReference w:type="default" r:id="rId11"/>
          <w:pgSz w:w="16838" w:h="11906" w:orient="landscape" w:code="9"/>
          <w:pgMar w:top="1701" w:right="1134" w:bottom="567" w:left="1134" w:header="709" w:footer="567" w:gutter="0"/>
          <w:pgNumType w:start="1"/>
          <w:cols w:space="720"/>
          <w:noEndnote/>
          <w:titlePg/>
          <w:docGrid w:linePitch="272"/>
        </w:sectPr>
      </w:pPr>
    </w:p>
    <w:p w14:paraId="59D13A4E" w14:textId="1C88FBA1" w:rsidR="008F3728" w:rsidRPr="00C27051" w:rsidRDefault="008F3728" w:rsidP="008F3728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3</w:t>
      </w:r>
    </w:p>
    <w:p w14:paraId="4AB6AE15" w14:textId="77777777" w:rsidR="008F3728" w:rsidRPr="00C27051" w:rsidRDefault="008F3728" w:rsidP="008F3728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5D413D1C" w14:textId="77777777" w:rsidR="008F3728" w:rsidRPr="00C27051" w:rsidRDefault="008F3728" w:rsidP="008F3728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2AD24113" w14:textId="77777777" w:rsidR="008F3728" w:rsidRPr="00C27CC7" w:rsidRDefault="008F3728" w:rsidP="008F3728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015F0AFB" w14:textId="77777777" w:rsidR="008F3728" w:rsidRDefault="008F3728" w:rsidP="008F3728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</w:p>
    <w:p w14:paraId="084E9B4F" w14:textId="6E47B46D" w:rsidR="008F3728" w:rsidRDefault="006241C1" w:rsidP="008F3728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8F3728" w:rsidRPr="002F4D6D">
        <w:rPr>
          <w:rFonts w:ascii="Times New Roman" w:hAnsi="Times New Roman"/>
          <w:sz w:val="24"/>
          <w:szCs w:val="24"/>
        </w:rPr>
        <w:t>РЕСУРСНОЕ ОБЕСПЕЧЕНИЕ</w:t>
      </w:r>
      <w:r w:rsidR="008F3728" w:rsidRPr="002F4D6D"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r w:rsidR="008F3728">
        <w:rPr>
          <w:rFonts w:ascii="Times New Roman" w:hAnsi="Times New Roman"/>
          <w:sz w:val="24"/>
          <w:szCs w:val="24"/>
        </w:rPr>
        <w:t>«</w:t>
      </w:r>
      <w:r w:rsidR="008F3728" w:rsidRPr="002F4D6D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 w:rsidR="008F3728">
        <w:rPr>
          <w:rFonts w:ascii="Times New Roman" w:hAnsi="Times New Roman"/>
          <w:sz w:val="24"/>
          <w:szCs w:val="24"/>
        </w:rPr>
        <w:t>»</w:t>
      </w:r>
    </w:p>
    <w:p w14:paraId="4AA8CEC2" w14:textId="77777777" w:rsidR="008F3728" w:rsidRPr="002F4D6D" w:rsidRDefault="008F3728" w:rsidP="008F3728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</w:p>
    <w:p w14:paraId="4910D6FF" w14:textId="77777777" w:rsidR="008F3728" w:rsidRDefault="008F3728" w:rsidP="008F372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E43B11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</w:t>
      </w: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4423"/>
        <w:gridCol w:w="1276"/>
        <w:gridCol w:w="1390"/>
        <w:gridCol w:w="1559"/>
        <w:gridCol w:w="1417"/>
        <w:gridCol w:w="1418"/>
        <w:gridCol w:w="1701"/>
        <w:gridCol w:w="850"/>
      </w:tblGrid>
      <w:tr w:rsidR="008F3728" w:rsidRPr="004E4360" w14:paraId="12AD8BD5" w14:textId="77777777" w:rsidTr="000727E0">
        <w:trPr>
          <w:trHeight w:val="22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4CB68" w14:textId="77777777" w:rsidR="008F3728" w:rsidRPr="004E4360" w:rsidRDefault="008F3728" w:rsidP="008C3BC8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C154C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9C725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br/>
              <w:t>зации,</w:t>
            </w:r>
            <w:r w:rsidRPr="004E4360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BBAC" w14:textId="77777777" w:rsidR="008F3728" w:rsidRPr="004E4360" w:rsidRDefault="008F3728" w:rsidP="008C3BC8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Объем финанси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1782D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BFCCA" w14:textId="77777777" w:rsidR="008F3728" w:rsidRPr="004E4360" w:rsidRDefault="008F3728" w:rsidP="008C3BC8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Соис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полни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тели</w:t>
            </w:r>
          </w:p>
        </w:tc>
      </w:tr>
      <w:tr w:rsidR="008F3728" w:rsidRPr="004E4360" w14:paraId="231578CC" w14:textId="77777777" w:rsidTr="000727E0">
        <w:trPr>
          <w:trHeight w:val="133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A2892" w14:textId="77777777" w:rsidR="008F3728" w:rsidRPr="004E4360" w:rsidRDefault="008F3728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39BD" w14:textId="77777777" w:rsidR="008F3728" w:rsidRPr="004E4360" w:rsidRDefault="008F3728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AD331" w14:textId="77777777" w:rsidR="008F3728" w:rsidRPr="004E4360" w:rsidRDefault="008F3728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B5E0" w14:textId="77777777" w:rsidR="008F3728" w:rsidRPr="004E4360" w:rsidRDefault="008F3728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21941" w14:textId="7A4D76F7" w:rsidR="008F3728" w:rsidRPr="004E4360" w:rsidRDefault="008F3728" w:rsidP="006241C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федерального бюджета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(по согласова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нию (прог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FCC5F" w14:textId="5B439D76" w:rsidR="008F3728" w:rsidRPr="004E4360" w:rsidRDefault="008F3728" w:rsidP="006241C1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областного бюджета (по согла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ва</w:t>
            </w:r>
            <w:r w:rsidR="006241C1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038CB" w14:textId="77777777" w:rsidR="008F3728" w:rsidRPr="004E4360" w:rsidRDefault="008F3728" w:rsidP="008C3BC8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FAD3F" w14:textId="51B7E1DE" w:rsidR="008F3728" w:rsidRPr="004E4360" w:rsidRDefault="008F3728" w:rsidP="006241C1">
            <w:pPr>
              <w:ind w:left="-113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внебюджетных источ</w:t>
            </w:r>
            <w:r>
              <w:rPr>
                <w:rFonts w:ascii="Times New Roman" w:hAnsi="Times New Roman"/>
                <w:sz w:val="24"/>
                <w:szCs w:val="24"/>
              </w:rPr>
              <w:t>ников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(по согла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сова</w:t>
            </w:r>
            <w:r w:rsidR="006241C1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нию (прогноз)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61A22" w14:textId="77777777" w:rsidR="008F3728" w:rsidRPr="004E4360" w:rsidRDefault="008F3728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728" w:rsidRPr="004E4360" w14:paraId="2EC482B3" w14:textId="77777777" w:rsidTr="000727E0">
        <w:trPr>
          <w:trHeight w:val="1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7F9E9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B2447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BA052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22C2D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591A3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10B82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34647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BF9A4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FF56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241C1" w:rsidRPr="004E4360" w14:paraId="4085434A" w14:textId="77777777" w:rsidTr="000727E0">
        <w:trPr>
          <w:trHeight w:val="264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6DB8D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44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197DA" w14:textId="4A64D675" w:rsidR="006241C1" w:rsidRPr="004E4360" w:rsidRDefault="006241C1" w:rsidP="006241C1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Развитие эффективной инфраструктуры поддержки предпринимательства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41B0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3DF51" w14:textId="5766181D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9 599,14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B1339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41A9" w14:textId="33CE0F3A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9C9B" w14:textId="01ED08B4" w:rsidR="006241C1" w:rsidRPr="004E4360" w:rsidRDefault="006241C1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7 118,68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A03A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FBA92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</w:p>
        </w:tc>
      </w:tr>
      <w:tr w:rsidR="006241C1" w:rsidRPr="004E4360" w14:paraId="36D66C55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7335F7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EA1488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6A0B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AEA28" w14:textId="7C975D2F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5E949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354D5" w14:textId="6E6DB555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A5BE0" w14:textId="4BE2556E" w:rsidR="006241C1" w:rsidRPr="004E4360" w:rsidRDefault="006241C1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37ACF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9B609D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4829050C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06D81D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9DA535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79F79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DA7CB" w14:textId="61DC6352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AF17B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EFA9C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1277C" w14:textId="64357743" w:rsidR="006241C1" w:rsidRPr="004E4360" w:rsidRDefault="006241C1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4A0C7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C8DF3D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3E3C7A2B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B367B0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DABF8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B2B8D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28DA0" w14:textId="5EDB18FA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FFEF4" w14:textId="075E2729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4A997" w14:textId="42110F22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ABC41" w14:textId="722D2E50" w:rsidR="006241C1" w:rsidRPr="004E4360" w:rsidRDefault="006241C1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4DE81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18F35A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4F8C08ED" w14:textId="77777777" w:rsidTr="000727E0">
        <w:trPr>
          <w:trHeight w:val="164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F8273" w14:textId="77777777" w:rsidR="006241C1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C1D30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8A91C" w14:textId="4C499DDE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(прогноз</w:t>
            </w:r>
            <w:r w:rsidR="000727E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C5583" w14:textId="165A2702" w:rsidR="006241C1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96139" w14:textId="4A569F42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B15B" w14:textId="78288BE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7CE3F" w14:textId="468C1075" w:rsidR="006241C1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06B9" w14:textId="066035F1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AEDE1F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091AAF4C" w14:textId="77777777" w:rsidTr="000727E0">
        <w:trPr>
          <w:trHeight w:val="16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79F7C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1E260C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Финансовая, имущественная, информационная</w:t>
            </w:r>
          </w:p>
          <w:p w14:paraId="16E67838" w14:textId="1294BA31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и консультационная поддержка</w:t>
            </w:r>
          </w:p>
          <w:p w14:paraId="17A67793" w14:textId="7220C31D" w:rsidR="006241C1" w:rsidRPr="004E4360" w:rsidRDefault="006241C1" w:rsidP="006241C1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субъектов малого и среднего предпринимательства,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5F461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D0CFF" w14:textId="3E82FD2D" w:rsidR="006241C1" w:rsidRPr="004E4360" w:rsidRDefault="00FE4CC5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15 463,85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871B9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F8CF0" w14:textId="2A4E90EA" w:rsidR="006241C1" w:rsidRPr="004E4360" w:rsidRDefault="00FE4CC5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EBF03" w14:textId="265632A7" w:rsidR="006241C1" w:rsidRPr="004E4360" w:rsidRDefault="00FE4CC5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6 322,97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29840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7B801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</w:p>
        </w:tc>
      </w:tr>
      <w:tr w:rsidR="006241C1" w:rsidRPr="004E4360" w14:paraId="7964FF1E" w14:textId="77777777" w:rsidTr="000727E0">
        <w:trPr>
          <w:trHeight w:val="242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C39B2C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4D966" w14:textId="57454149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505E8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065D4" w14:textId="7E473240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F59F8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B64C5" w14:textId="7278E0B9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C610" w14:textId="366BFA38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2 502,08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C2E40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7304F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517B90B3" w14:textId="77777777" w:rsidTr="000727E0">
        <w:trPr>
          <w:trHeight w:val="131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C197C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8A7FFE" w14:textId="74718CB9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F3DD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42ECB" w14:textId="763C2B64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3DC7E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E90D6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2B06" w14:textId="29055073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A5162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0EC07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05978C53" w14:textId="77777777" w:rsidTr="000727E0">
        <w:trPr>
          <w:trHeight w:val="273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AF9CC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DC79E" w14:textId="06B25EBE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07A9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2C39F" w14:textId="235D16A8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793D0" w14:textId="453AEBB2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E5F84" w14:textId="0070DC24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31355" w14:textId="36A67925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8F8D" w14:textId="2B825B8E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94EEBC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3F07A239" w14:textId="77777777" w:rsidTr="000727E0">
        <w:trPr>
          <w:trHeight w:val="791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02E7C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42482" w14:textId="7FF7ACF9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8AC9" w14:textId="5E2F20C5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1C1">
              <w:rPr>
                <w:rFonts w:ascii="Times New Roman" w:hAnsi="Times New Roman"/>
                <w:sz w:val="24"/>
                <w:szCs w:val="24"/>
              </w:rPr>
              <w:t>2028 (прогноз</w:t>
            </w:r>
            <w:r w:rsidR="000727E0">
              <w:rPr>
                <w:rFonts w:ascii="Times New Roman" w:hAnsi="Times New Roman"/>
                <w:sz w:val="24"/>
                <w:szCs w:val="24"/>
              </w:rPr>
              <w:t>-</w:t>
            </w:r>
            <w:r w:rsidRPr="006241C1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E08BA" w14:textId="35C148C1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19AE4" w14:textId="5310DB12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FF612" w14:textId="48B11BE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FD0D3" w14:textId="1DF5937A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2904" w14:textId="71276C89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12365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01C3BDE2" w14:textId="77777777" w:rsidTr="000727E0">
        <w:trPr>
          <w:trHeight w:val="3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77042" w14:textId="4D5845AB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A839E" w14:textId="4E757E4D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8371D" w14:textId="0C7B1DE7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730E5" w14:textId="6A36D6CB" w:rsidR="006241C1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BA777" w14:textId="54DB2C92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47E1D" w14:textId="7749BC6B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6D802" w14:textId="62CE5DD7" w:rsidR="006241C1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9846A" w14:textId="21F2DC72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9BF7C" w14:textId="7CFFC4FF" w:rsidR="006241C1" w:rsidRPr="004E4360" w:rsidRDefault="006241C1" w:rsidP="006241C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0727E0" w:rsidRPr="004E4360" w14:paraId="77A0B545" w14:textId="77777777" w:rsidTr="000727E0">
        <w:trPr>
          <w:trHeight w:val="31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37F4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A5DEA" w14:textId="755AC70F" w:rsidR="000727E0" w:rsidRPr="004E4360" w:rsidRDefault="000727E0" w:rsidP="006241C1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19E6A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7427E" w14:textId="70344F38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1 533,85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AA87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0ACD9" w14:textId="43EB2CA6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3D653" w14:textId="62B372F5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1 483,85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211A7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C3C43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</w:p>
        </w:tc>
      </w:tr>
      <w:tr w:rsidR="000727E0" w:rsidRPr="004E4360" w14:paraId="6EF1B1D2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571D96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16F7B6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9AA1A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F8EFE" w14:textId="5A37FC83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DA7AD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65FF" w14:textId="21D0020B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3D2C9" w14:textId="301CAF2D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A391E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CE1469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7B242B47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3FAF8A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3E0A7D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53096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58F6E" w14:textId="30DF22C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C5DDB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96DCD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4A1B" w14:textId="57792724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5D8BC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685F7D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6BED4F32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9D4026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B2C74C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4921E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644C4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8F20F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B2802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8043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5245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AC094B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3C24992E" w14:textId="77777777" w:rsidTr="000727E0">
        <w:trPr>
          <w:trHeight w:val="341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14DB5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F0BB3" w14:textId="77777777" w:rsidR="000727E0" w:rsidRPr="004E4360" w:rsidRDefault="000727E0" w:rsidP="006241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07790" w14:textId="382BF95C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1C1">
              <w:rPr>
                <w:rFonts w:ascii="Times New Roman" w:hAnsi="Times New Roman"/>
                <w:sz w:val="24"/>
                <w:szCs w:val="24"/>
              </w:rPr>
              <w:t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241C1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7CF98" w14:textId="7B46096D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3B7F5" w14:textId="48E49255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5259F" w14:textId="03CEAAEA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02BA" w14:textId="2A7F72EE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27BBB" w14:textId="7668D678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16677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30B0F067" w14:textId="77777777" w:rsidTr="000727E0">
        <w:trPr>
          <w:trHeight w:val="341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41FE9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44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8F31A" w14:textId="36937B5E" w:rsidR="000727E0" w:rsidRPr="004E4360" w:rsidRDefault="000727E0" w:rsidP="006241C1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314E6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576F9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209DF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7A91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7DC40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95957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5537F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</w:p>
        </w:tc>
      </w:tr>
      <w:tr w:rsidR="000727E0" w:rsidRPr="004E4360" w14:paraId="6817EA28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035AEA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C37F07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CF5F9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547C5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F2336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6B5DE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BEB07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43C3E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27E20C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27676284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7EEDD9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779E8F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B02F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5EBEB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85EFB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07709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3626C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38E06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9C25EA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631C74D9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3B39FE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2CAF86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670E2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579B2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A9B92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1E42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8AB4F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0CDBE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31B5E8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58F2C41A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A3AA6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8CFE4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C32A6" w14:textId="0A0A0A8D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1C1">
              <w:rPr>
                <w:rFonts w:ascii="Times New Roman" w:hAnsi="Times New Roman"/>
                <w:sz w:val="24"/>
                <w:szCs w:val="24"/>
              </w:rPr>
              <w:t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241C1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FD574" w14:textId="77777777" w:rsidR="000727E0" w:rsidRDefault="000727E0" w:rsidP="008C3BC8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CA76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FEC80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0F052" w14:textId="77777777" w:rsidR="000727E0" w:rsidRDefault="000727E0" w:rsidP="008C3BC8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06383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67DBE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6EB6496C" w14:textId="77777777" w:rsidTr="000727E0">
        <w:trPr>
          <w:trHeight w:val="31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B946E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A1382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B2A03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76904" w14:textId="5DC6F487" w:rsidR="000727E0" w:rsidRPr="004E4360" w:rsidRDefault="000727E0" w:rsidP="008C3BC8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26 596,84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49391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2F10" w14:textId="3070CEBC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06FB9" w14:textId="52ACB224" w:rsidR="000727E0" w:rsidRPr="004E4360" w:rsidRDefault="000727E0" w:rsidP="008C3BC8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14 925,50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AF03D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F1A71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727E0" w:rsidRPr="004E4360" w14:paraId="6ADDB8BF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BB569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DB5CAE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F4965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546D" w14:textId="78E3A4F9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18 459,59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69DEE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A67B" w14:textId="41765FBB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06945" w14:textId="5474AA93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33277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B3D421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1E276B8A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57185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E0EF16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0C474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D8F74" w14:textId="4E6EE078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50B9E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B61E6" w14:textId="75436145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828F" w14:textId="5C4D292F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85ECD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F99073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05C56923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55537D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70D1C2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BAFCE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451BE" w14:textId="2379ED79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0D30B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D31D9" w14:textId="34F79A30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E3E8E" w14:textId="7130FA13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29690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670F5E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2CA51BBB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0B14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F660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EA13B" w14:textId="3E438BAE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1C1">
              <w:rPr>
                <w:rFonts w:ascii="Times New Roman" w:hAnsi="Times New Roman"/>
                <w:sz w:val="24"/>
                <w:szCs w:val="24"/>
              </w:rPr>
              <w:t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241C1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C44E7" w14:textId="7DCB67EE" w:rsidR="000727E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C1E0B" w14:textId="34EA5528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7AD1" w14:textId="19E302AD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97033" w14:textId="0A574FC7" w:rsidR="000727E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25149" w14:textId="54176651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  <w:r w:rsidR="008C3B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218E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9E395B" w14:textId="75E41006" w:rsidR="007C27D0" w:rsidRPr="00A2395B" w:rsidRDefault="007C27D0" w:rsidP="007C27D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7C27D0" w:rsidRPr="00A2395B" w:rsidSect="00674E47">
          <w:pgSz w:w="16838" w:h="11906" w:orient="landscape" w:code="9"/>
          <w:pgMar w:top="1701" w:right="1134" w:bottom="567" w:left="1134" w:header="709" w:footer="567" w:gutter="0"/>
          <w:pgNumType w:start="1"/>
          <w:cols w:space="720"/>
          <w:noEndnote/>
          <w:titlePg/>
          <w:docGrid w:linePitch="272"/>
        </w:sectPr>
      </w:pPr>
    </w:p>
    <w:p w14:paraId="384FD8A5" w14:textId="49E0C42A" w:rsidR="008C207F" w:rsidRPr="00C27051" w:rsidRDefault="008C207F" w:rsidP="008C207F">
      <w:pPr>
        <w:ind w:firstLine="11057"/>
        <w:rPr>
          <w:sz w:val="24"/>
          <w:szCs w:val="24"/>
        </w:rPr>
      </w:pPr>
      <w:bookmarkStart w:id="1" w:name="Par1223"/>
      <w:bookmarkEnd w:id="1"/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4</w:t>
      </w:r>
    </w:p>
    <w:p w14:paraId="6A3707CF" w14:textId="77777777" w:rsidR="008C207F" w:rsidRPr="00C27051" w:rsidRDefault="008C207F" w:rsidP="008C207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5C33702E" w14:textId="77777777" w:rsidR="008C207F" w:rsidRPr="00C27051" w:rsidRDefault="008C207F" w:rsidP="008C207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3C6388B3" w14:textId="77777777" w:rsidR="008C207F" w:rsidRPr="00C27CC7" w:rsidRDefault="008C207F" w:rsidP="008C207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7DEF8BFF" w14:textId="77777777" w:rsidR="0093638A" w:rsidRDefault="0093638A" w:rsidP="0010750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0A31D81B" w14:textId="4BA627F8" w:rsidR="006718EF" w:rsidRPr="00286F26" w:rsidRDefault="00B67DC0" w:rsidP="0010750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6718EF" w:rsidRPr="00286F26">
        <w:rPr>
          <w:rFonts w:ascii="Times New Roman" w:hAnsi="Times New Roman"/>
          <w:bCs/>
          <w:sz w:val="24"/>
          <w:szCs w:val="24"/>
        </w:rPr>
        <w:t xml:space="preserve">РЕСУРСНОЕ ОБЕСПЕЧЕНИЕ </w:t>
      </w:r>
    </w:p>
    <w:p w14:paraId="353C4359" w14:textId="77777777" w:rsidR="00794DB0" w:rsidRPr="00286F26" w:rsidRDefault="00107502" w:rsidP="00794DB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286F26">
        <w:rPr>
          <w:rFonts w:ascii="Times New Roman" w:hAnsi="Times New Roman"/>
          <w:bCs/>
          <w:sz w:val="24"/>
          <w:szCs w:val="24"/>
        </w:rPr>
        <w:t>реализации муниципальной программы</w:t>
      </w:r>
      <w:r w:rsidR="006718EF" w:rsidRPr="00286F26"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286F26">
        <w:rPr>
          <w:rFonts w:ascii="Times New Roman" w:hAnsi="Times New Roman"/>
          <w:bCs/>
          <w:sz w:val="24"/>
          <w:szCs w:val="24"/>
        </w:rPr>
        <w:t>«</w:t>
      </w:r>
      <w:r w:rsidRPr="00286F26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286F26">
        <w:rPr>
          <w:rFonts w:ascii="Times New Roman" w:hAnsi="Times New Roman"/>
          <w:bCs/>
          <w:sz w:val="24"/>
          <w:szCs w:val="24"/>
        </w:rPr>
        <w:t>»</w:t>
      </w:r>
      <w:r w:rsidRPr="00286F26">
        <w:rPr>
          <w:rFonts w:ascii="Times New Roman" w:hAnsi="Times New Roman"/>
          <w:bCs/>
          <w:sz w:val="24"/>
          <w:szCs w:val="24"/>
        </w:rPr>
        <w:t xml:space="preserve"> </w:t>
      </w:r>
    </w:p>
    <w:p w14:paraId="63F0885E" w14:textId="77777777" w:rsidR="00107502" w:rsidRPr="00286F26" w:rsidRDefault="00107502" w:rsidP="00794DB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286F26">
        <w:rPr>
          <w:rFonts w:ascii="Times New Roman" w:hAnsi="Times New Roman"/>
          <w:bCs/>
          <w:sz w:val="24"/>
          <w:szCs w:val="24"/>
        </w:rPr>
        <w:t>за счет</w:t>
      </w:r>
      <w:r w:rsidR="00794DB0" w:rsidRPr="00286F26">
        <w:rPr>
          <w:rFonts w:ascii="Times New Roman" w:hAnsi="Times New Roman"/>
          <w:bCs/>
          <w:sz w:val="24"/>
          <w:szCs w:val="24"/>
        </w:rPr>
        <w:t xml:space="preserve"> </w:t>
      </w:r>
      <w:r w:rsidRPr="00286F26">
        <w:rPr>
          <w:rFonts w:ascii="Times New Roman" w:hAnsi="Times New Roman"/>
          <w:bCs/>
          <w:sz w:val="24"/>
          <w:szCs w:val="24"/>
        </w:rPr>
        <w:t>средств бюджета ЗАТО Северск по главным распорядителям</w:t>
      </w:r>
      <w:r w:rsidR="006718EF" w:rsidRPr="00286F26">
        <w:rPr>
          <w:rFonts w:ascii="Times New Roman" w:hAnsi="Times New Roman"/>
          <w:bCs/>
          <w:sz w:val="24"/>
          <w:szCs w:val="24"/>
        </w:rPr>
        <w:t xml:space="preserve"> </w:t>
      </w:r>
      <w:r w:rsidRPr="00286F26">
        <w:rPr>
          <w:rFonts w:ascii="Times New Roman" w:hAnsi="Times New Roman"/>
          <w:bCs/>
          <w:sz w:val="24"/>
          <w:szCs w:val="24"/>
        </w:rPr>
        <w:t>бюджетных средств</w:t>
      </w:r>
    </w:p>
    <w:p w14:paraId="1DAC7297" w14:textId="77777777" w:rsidR="00107502" w:rsidRPr="00286F26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BB4C8AB" w14:textId="77777777" w:rsidR="00107502" w:rsidRPr="00286F26" w:rsidRDefault="00107502" w:rsidP="006718EF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286F26">
        <w:rPr>
          <w:rFonts w:ascii="Times New Roman" w:hAnsi="Times New Roman"/>
          <w:sz w:val="24"/>
          <w:szCs w:val="24"/>
        </w:rPr>
        <w:t xml:space="preserve">Таблица </w:t>
      </w:r>
      <w:r w:rsidR="00B717FD" w:rsidRPr="00286F26">
        <w:rPr>
          <w:rFonts w:ascii="Times New Roman" w:hAnsi="Times New Roman"/>
          <w:sz w:val="24"/>
          <w:szCs w:val="24"/>
        </w:rPr>
        <w:t>5</w:t>
      </w:r>
    </w:p>
    <w:tbl>
      <w:tblPr>
        <w:tblW w:w="1462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9384"/>
        <w:gridCol w:w="1134"/>
        <w:gridCol w:w="1418"/>
        <w:gridCol w:w="1984"/>
      </w:tblGrid>
      <w:tr w:rsidR="00EB3771" w:rsidRPr="00286F26" w14:paraId="127743DD" w14:textId="77777777" w:rsidTr="00F048BC">
        <w:trPr>
          <w:trHeight w:val="136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342B4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D387" w14:textId="45A64AA1" w:rsidR="00EB3771" w:rsidRPr="00286F26" w:rsidRDefault="00EB3771" w:rsidP="00286F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программы, подпрограммы, </w:t>
            </w:r>
            <w:r w:rsidR="00286F26" w:rsidRPr="00286F26">
              <w:rPr>
                <w:rFonts w:ascii="Times New Roman" w:hAnsi="Times New Roman"/>
                <w:sz w:val="24"/>
                <w:szCs w:val="24"/>
              </w:rPr>
              <w:t>структурного элемента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9973F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286F26">
              <w:rPr>
                <w:rFonts w:ascii="Times New Roman" w:hAnsi="Times New Roman"/>
                <w:sz w:val="24"/>
                <w:szCs w:val="24"/>
              </w:rPr>
              <w:br/>
              <w:t>зации,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BFE03" w14:textId="035BF273" w:rsidR="00EB3771" w:rsidRPr="00286F26" w:rsidRDefault="00EB3771" w:rsidP="009B6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Объем бюджет</w:t>
            </w:r>
            <w:r w:rsidR="009B6E6C">
              <w:rPr>
                <w:rFonts w:ascii="Times New Roman" w:hAnsi="Times New Roman"/>
                <w:sz w:val="24"/>
                <w:szCs w:val="24"/>
              </w:rPr>
              <w:t>-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ных асси</w:t>
            </w:r>
            <w:r w:rsidR="009B6E6C">
              <w:rPr>
                <w:rFonts w:ascii="Times New Roman" w:hAnsi="Times New Roman"/>
                <w:sz w:val="24"/>
                <w:szCs w:val="24"/>
              </w:rPr>
              <w:t>г-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нований, тыс. руб.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CA6CA" w14:textId="41BCC171" w:rsidR="00EB3771" w:rsidRPr="00286F26" w:rsidRDefault="00EB3771" w:rsidP="00B250C9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Главные распорядители бюджетных средств (ГРБС) </w:t>
            </w:r>
            <w:r w:rsidR="002F02A2" w:rsidRPr="00286F26">
              <w:rPr>
                <w:rFonts w:ascii="Times New Roman" w:hAnsi="Times New Roman"/>
                <w:sz w:val="24"/>
                <w:szCs w:val="24"/>
              </w:rPr>
              <w:t>–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 xml:space="preserve"> ответственный исполнитель, соисполнитель, участник</w:t>
            </w:r>
          </w:p>
        </w:tc>
      </w:tr>
      <w:tr w:rsidR="00EB3771" w:rsidRPr="00286F26" w14:paraId="4819AD8D" w14:textId="77777777" w:rsidTr="00F048BC">
        <w:trPr>
          <w:trHeight w:val="63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3CC5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0FFB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4F5CA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6058D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FAA6B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EB3771" w:rsidRPr="00286F26" w14:paraId="6246903E" w14:textId="77777777" w:rsidTr="00F048BC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3DC88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00CDF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9B16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C46D3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5F074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048BC" w:rsidRPr="00286F26" w14:paraId="176E7656" w14:textId="77777777" w:rsidTr="00F048BC">
        <w:trPr>
          <w:trHeight w:val="315"/>
        </w:trPr>
        <w:tc>
          <w:tcPr>
            <w:tcW w:w="1008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88F56" w14:textId="77777777" w:rsidR="00F048BC" w:rsidRPr="00286F26" w:rsidRDefault="00F048BC" w:rsidP="0021155C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предпринимательства в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FB6E6" w14:textId="77777777" w:rsidR="00F048BC" w:rsidRPr="00286F26" w:rsidRDefault="00F048B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87B88" w14:textId="48CA8C47" w:rsidR="00F048BC" w:rsidRPr="00286F26" w:rsidRDefault="00F0118A" w:rsidP="0021155C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26 596,84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F27D" w14:textId="172945FE" w:rsidR="00F048BC" w:rsidRPr="00286F26" w:rsidRDefault="00F0118A" w:rsidP="0021155C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26 596,84</w:t>
            </w:r>
          </w:p>
        </w:tc>
      </w:tr>
      <w:tr w:rsidR="00F048BC" w:rsidRPr="00286F26" w14:paraId="4A11A963" w14:textId="77777777" w:rsidTr="00F048BC">
        <w:trPr>
          <w:trHeight w:val="31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E7B51" w14:textId="77777777" w:rsidR="00F048BC" w:rsidRPr="00286F26" w:rsidRDefault="00F048B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D7D23" w14:textId="77777777" w:rsidR="00F048BC" w:rsidRPr="00286F26" w:rsidRDefault="00F048B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6FB8" w14:textId="17C14882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18 459,59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D50A" w14:textId="328C9EEC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18 459,59</w:t>
            </w:r>
          </w:p>
        </w:tc>
      </w:tr>
      <w:tr w:rsidR="00F048BC" w:rsidRPr="00286F26" w14:paraId="70E0DC5A" w14:textId="77777777" w:rsidTr="00F048BC">
        <w:trPr>
          <w:trHeight w:val="31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C231E" w14:textId="77777777" w:rsidR="00F048BC" w:rsidRPr="00286F26" w:rsidRDefault="00F048B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BFBCE" w14:textId="77777777" w:rsidR="00F048BC" w:rsidRPr="00286F26" w:rsidRDefault="00F048B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7F9BC" w14:textId="37028D8E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46A5A" w14:textId="7420BB28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</w:tr>
      <w:tr w:rsidR="00F048BC" w:rsidRPr="00286F26" w14:paraId="50991628" w14:textId="77777777" w:rsidTr="00F048BC">
        <w:trPr>
          <w:trHeight w:val="31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26AD8" w14:textId="77777777" w:rsidR="00F048BC" w:rsidRPr="00286F26" w:rsidRDefault="00F048B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9CDF1" w14:textId="77777777" w:rsidR="00F048BC" w:rsidRPr="00286F26" w:rsidRDefault="00F048B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5890" w14:textId="53336469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86721" w14:textId="307FF44E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F048BC" w:rsidRPr="00286F26" w14:paraId="63F8D479" w14:textId="77777777" w:rsidTr="00F048BC">
        <w:trPr>
          <w:trHeight w:val="26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37D19" w14:textId="77777777" w:rsidR="00F048BC" w:rsidRPr="00286F26" w:rsidRDefault="00F048BC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2DB1B" w14:textId="31509464" w:rsidR="00F048BC" w:rsidRPr="00286F26" w:rsidRDefault="00F048BC" w:rsidP="00F048BC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C8F67" w14:textId="242D5AB4" w:rsidR="00F048BC" w:rsidRDefault="00F048BC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61ED0" w14:textId="305BA3B0" w:rsidR="00F048BC" w:rsidRDefault="00F048BC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F0118A" w:rsidRPr="00286F26" w14:paraId="45C05611" w14:textId="77777777" w:rsidTr="00DE0FAC">
        <w:trPr>
          <w:trHeight w:val="265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3ED13" w14:textId="77777777" w:rsidR="00F0118A" w:rsidRPr="00286F26" w:rsidRDefault="00F0118A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C4FF" w14:textId="77777777" w:rsidR="00F0118A" w:rsidRPr="00286F26" w:rsidRDefault="00F0118A" w:rsidP="00A272A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</w:p>
          <w:p w14:paraId="1EC45556" w14:textId="278D9343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«Развитие эффективной инфраструктуры поддержки предпринимательства в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A90E4" w14:textId="77777777" w:rsidR="00F0118A" w:rsidRPr="00286F26" w:rsidRDefault="00F0118A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57410" w14:textId="6249F52B" w:rsidR="00F0118A" w:rsidRPr="00286F26" w:rsidRDefault="0045185E" w:rsidP="00CC60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9 5</w:t>
            </w:r>
            <w:r w:rsidR="00CC602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9,14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25FC1" w14:textId="60F5885D" w:rsidR="00F0118A" w:rsidRPr="00286F26" w:rsidRDefault="0045185E" w:rsidP="00CC60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9 5</w:t>
            </w:r>
            <w:r w:rsidR="00CC602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9,14</w:t>
            </w:r>
          </w:p>
        </w:tc>
      </w:tr>
      <w:tr w:rsidR="00F0118A" w:rsidRPr="00286F26" w14:paraId="30D3C32E" w14:textId="77777777" w:rsidTr="00DE0FAC">
        <w:trPr>
          <w:trHeight w:val="3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B293AD" w14:textId="77777777" w:rsidR="00F0118A" w:rsidRPr="00286F26" w:rsidRDefault="00F0118A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D85B52" w14:textId="77777777" w:rsidR="00F0118A" w:rsidRPr="00286F26" w:rsidRDefault="00F0118A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41BDA" w14:textId="77777777" w:rsidR="00F0118A" w:rsidRPr="00286F26" w:rsidRDefault="00F0118A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D4379" w14:textId="6BFF01BF" w:rsidR="00F0118A" w:rsidRPr="00286F26" w:rsidRDefault="0045185E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26B86" w14:textId="0BAAAD3A" w:rsidR="00F0118A" w:rsidRPr="00286F26" w:rsidRDefault="0045185E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</w:tr>
      <w:tr w:rsidR="00F0118A" w:rsidRPr="00286F26" w14:paraId="5684AA72" w14:textId="77777777" w:rsidTr="00F0118A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93D9B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D1FDA" w14:textId="422D2178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BBF0C" w14:textId="1C451E96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68A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CE275" w14:textId="7A3840CE" w:rsidR="00F0118A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89E10" w14:textId="553EA904" w:rsidR="00F0118A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</w:tr>
      <w:tr w:rsidR="00F0118A" w:rsidRPr="00286F26" w14:paraId="31B4CD1F" w14:textId="77777777" w:rsidTr="00F0118A">
        <w:trPr>
          <w:trHeight w:val="1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C7487" w14:textId="5E469BE3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F2D7E" w14:textId="55D74475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11B6E" w14:textId="3E6A130C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630F0" w14:textId="41D9283E" w:rsidR="00F0118A" w:rsidRDefault="00674E47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04932" w14:textId="42E99DFA" w:rsidR="00F0118A" w:rsidRDefault="00674E47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5185E" w:rsidRPr="00286F26" w14:paraId="6A9CF565" w14:textId="77777777" w:rsidTr="00DE0FAC">
        <w:trPr>
          <w:trHeight w:val="14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39D97" w14:textId="77777777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0162DF" w14:textId="0006FFBD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B0DFB" w14:textId="50111FCC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68A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43185" w14:textId="5FE6F06B" w:rsidR="0045185E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CA545" w14:textId="39A21D47" w:rsidR="0045185E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185E" w:rsidRPr="00286F26" w14:paraId="402604D2" w14:textId="77777777" w:rsidTr="00DE0FAC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E7B7" w14:textId="77777777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7117A" w14:textId="77777777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63F6C" w14:textId="78A0779B" w:rsidR="0045185E" w:rsidRPr="000D568A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C04BA" w14:textId="7E77EE5A" w:rsidR="0045185E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E1C08" w14:textId="1B49EF8F" w:rsidR="0045185E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7B8B" w:rsidRPr="00286F26" w14:paraId="035B1E97" w14:textId="77777777" w:rsidTr="00DE0FAC">
        <w:trPr>
          <w:trHeight w:val="14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F903E" w14:textId="77777777" w:rsidR="00277B8B" w:rsidRPr="00286F26" w:rsidRDefault="00277B8B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C2939" w14:textId="77777777" w:rsidR="00277B8B" w:rsidRPr="00286F26" w:rsidRDefault="00277B8B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5EAD685F" w14:textId="72A64400" w:rsidR="00277B8B" w:rsidRPr="00286F26" w:rsidRDefault="00277B8B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субсидий на текущую деятельность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9FA26" w14:textId="77777777" w:rsidR="00277B8B" w:rsidRPr="00286F26" w:rsidRDefault="00277B8B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E6462" w14:textId="5778C819" w:rsidR="00277B8B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E08F9" w14:textId="4C07FE2A" w:rsidR="00277B8B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</w:tr>
      <w:tr w:rsidR="00277B8B" w:rsidRPr="00286F26" w14:paraId="695CAAFF" w14:textId="77777777" w:rsidTr="00DE0FAC">
        <w:trPr>
          <w:trHeight w:val="56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12A12" w14:textId="77777777" w:rsidR="00277B8B" w:rsidRPr="00286F26" w:rsidRDefault="00277B8B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7DC9C" w14:textId="0E4C8377" w:rsidR="00277B8B" w:rsidRPr="00286F26" w:rsidRDefault="00277B8B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5856" w14:textId="77777777" w:rsidR="00277B8B" w:rsidRPr="00286F26" w:rsidRDefault="00277B8B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4CB42" w14:textId="4EC0369C" w:rsidR="00277B8B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69204" w14:textId="4BE8C46D" w:rsidR="00277B8B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</w:tr>
      <w:tr w:rsidR="00F0118A" w:rsidRPr="00286F26" w14:paraId="5A71A8FD" w14:textId="77777777" w:rsidTr="00F048BC">
        <w:trPr>
          <w:trHeight w:val="1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E4E18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6C436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предпринимательства-Северск»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22F1E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69A7D" w14:textId="22BBE981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1B2B6" w14:textId="1DF9D0B5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</w:tr>
      <w:tr w:rsidR="00F0118A" w:rsidRPr="00286F26" w14:paraId="11A58D37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C694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FF58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2BC2B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9985D" w14:textId="26D1C036" w:rsidR="00F0118A" w:rsidRPr="0045185E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D9FD" w14:textId="57C7B01B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</w:tr>
      <w:tr w:rsidR="00F0118A" w:rsidRPr="00286F26" w14:paraId="3C290A32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DBF71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64CDC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F6299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656C9" w14:textId="44D5E9E4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C1045" w14:textId="6849DD25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</w:tr>
      <w:tr w:rsidR="00F0118A" w:rsidRPr="00286F26" w14:paraId="5325B20E" w14:textId="77777777" w:rsidTr="00F048BC">
        <w:trPr>
          <w:trHeight w:val="12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05EC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4D578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E5946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3B5DC" w14:textId="2A99DB15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4942F" w14:textId="7425C140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</w:tr>
      <w:tr w:rsidR="00F0118A" w:rsidRPr="00286F26" w14:paraId="20A09BD2" w14:textId="77777777" w:rsidTr="00F048BC">
        <w:trPr>
          <w:trHeight w:val="2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C0A97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F3EB6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5AFB2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228DC" w14:textId="2EF7B9E1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68106" w14:textId="36746BF0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</w:tr>
      <w:tr w:rsidR="00F0118A" w:rsidRPr="00286F26" w14:paraId="39636B43" w14:textId="77777777" w:rsidTr="00F048BC">
        <w:trPr>
          <w:trHeight w:val="217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9C8F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E88C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63174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40CE1" w14:textId="451F2BCF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ED021" w14:textId="5B38120D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</w:tr>
      <w:tr w:rsidR="00F0118A" w:rsidRPr="00286F26" w14:paraId="5132DBF7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D210D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9A020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0D280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86179" w14:textId="163FEFD9" w:rsidR="00F0118A" w:rsidRPr="00286F26" w:rsidRDefault="0045185E" w:rsidP="0045185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04B3A" w14:textId="4958424E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</w:tr>
      <w:tr w:rsidR="00F0118A" w:rsidRPr="00286F26" w14:paraId="4E6BF539" w14:textId="77777777" w:rsidTr="00F048BC">
        <w:trPr>
          <w:trHeight w:val="253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8227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C978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BB605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2A4DA" w14:textId="17B22413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AFA29" w14:textId="779D30CF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</w:tr>
      <w:tr w:rsidR="0045185E" w:rsidRPr="00286F26" w14:paraId="45938846" w14:textId="77777777" w:rsidTr="00F048BC">
        <w:trPr>
          <w:trHeight w:val="27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ADB60E" w14:textId="71EBEBE5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2E1234" w14:textId="36B67E3F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B250C9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D0391" w14:textId="52E42C01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ED818" w14:textId="3573FFAC" w:rsidR="0045185E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50BD4" w14:textId="12C41928" w:rsidR="0045185E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</w:tr>
      <w:tr w:rsidR="0045185E" w:rsidRPr="00286F26" w14:paraId="148FF663" w14:textId="77777777" w:rsidTr="00F048BC">
        <w:trPr>
          <w:trHeight w:val="11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54E48E" w14:textId="77777777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D100F7" w14:textId="77777777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ED45A" w14:textId="2D1F8408" w:rsidR="0045185E" w:rsidRPr="00D558A2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56B9F" w14:textId="255CCC43" w:rsidR="0045185E" w:rsidRPr="00D558A2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E6E08" w14:textId="1CD8B25D" w:rsidR="0045185E" w:rsidRPr="00D558A2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</w:tr>
      <w:tr w:rsidR="0045185E" w:rsidRPr="00286F26" w14:paraId="548E348C" w14:textId="77777777" w:rsidTr="00DE0FAC">
        <w:trPr>
          <w:trHeight w:val="25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65A1FF" w14:textId="77777777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4B483" w14:textId="77777777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DEF9C" w14:textId="56816BB4" w:rsidR="0045185E" w:rsidRPr="00D558A2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E34B4" w14:textId="5D40948C" w:rsidR="0045185E" w:rsidRPr="00D558A2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888A0" w14:textId="118F951B" w:rsidR="0045185E" w:rsidRPr="00D558A2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185E" w:rsidRPr="00286F26" w14:paraId="3998393E" w14:textId="77777777" w:rsidTr="00DE0FAC">
        <w:trPr>
          <w:trHeight w:val="11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83A2E" w14:textId="77777777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CEEAB" w14:textId="77777777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D0EFB" w14:textId="3C115A1F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8C93" w14:textId="00BB2CE9" w:rsidR="0045185E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1B1A0" w14:textId="27B68B5C" w:rsidR="0045185E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0118A" w:rsidRPr="00286F26" w14:paraId="7DE0E5D2" w14:textId="77777777" w:rsidTr="00F048BC">
        <w:trPr>
          <w:trHeight w:val="11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A201E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EF584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75E898F8" w14:textId="28164BB8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мер, направленных на привлечение инвестиций в ЗАТО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14692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D3F36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AAF3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0118A" w:rsidRPr="00286F26" w14:paraId="300F35D8" w14:textId="77777777" w:rsidTr="00F048BC">
        <w:trPr>
          <w:trHeight w:val="31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9650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C39A1" w14:textId="257318F0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BA2A9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C310B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25262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0118A" w:rsidRPr="00286F26" w14:paraId="7548520C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E5BE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739A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Взаимодействие с управляющей компанией, осуществляющей функции по управлению территорией опережающего развития «Северск», в целях развития инвестиционного потенциала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CC305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27C1F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07AEA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0118A" w:rsidRPr="00286F26" w14:paraId="73EBDCB8" w14:textId="77777777" w:rsidTr="00F048BC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9DE7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69763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A7D2C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0AA0C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85683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0118A" w:rsidRPr="00286F26" w14:paraId="0623DAAD" w14:textId="77777777" w:rsidTr="00801BD0">
        <w:trPr>
          <w:trHeight w:val="6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129E0" w14:textId="22C73078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03025" w14:textId="4C32D78A" w:rsidR="00F0118A" w:rsidRPr="00286F26" w:rsidRDefault="00801BD0" w:rsidP="00F011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122F07">
              <w:rPr>
                <w:rFonts w:ascii="Times New Roman" w:hAnsi="Times New Roman"/>
                <w:sz w:val="24"/>
                <w:szCs w:val="24"/>
              </w:rPr>
              <w:t>Содействие в формировании благоприятных условий для привлечения в ЗАТО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3D702" w14:textId="7273983D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C19DA" w14:textId="0588EBBF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8ADE3" w14:textId="70C8C3FE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1BD0" w:rsidRPr="00286F26" w14:paraId="65BD3049" w14:textId="77777777" w:rsidTr="00801BD0">
        <w:trPr>
          <w:trHeight w:val="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E7124" w14:textId="25F24B85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7525D" w14:textId="5B47EF7A" w:rsidR="00801BD0" w:rsidRPr="00122F07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F7CEC" w14:textId="71BB0411" w:rsidR="00801BD0" w:rsidRPr="00D558A2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839FB" w14:textId="2E97FDD5" w:rsidR="00801BD0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540A2" w14:textId="17F19F63" w:rsidR="00801BD0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01BD0" w:rsidRPr="00286F26" w14:paraId="6FF53F76" w14:textId="77777777" w:rsidTr="00DE0FA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C770A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BF7D53" w14:textId="584BAE84" w:rsidR="00801BD0" w:rsidRPr="00122F07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122F07">
              <w:rPr>
                <w:rFonts w:ascii="Times New Roman" w:hAnsi="Times New Roman"/>
                <w:sz w:val="24"/>
                <w:szCs w:val="24"/>
              </w:rPr>
              <w:t>Северск инвестиций в целях обеспечения социально-экономического развития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77F97" w14:textId="501475A1" w:rsidR="00801BD0" w:rsidRPr="00D558A2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6A4AB" w14:textId="3BF17795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DB4F" w14:textId="39855DA8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1BD0" w:rsidRPr="00286F26" w14:paraId="3AD88DD4" w14:textId="77777777" w:rsidTr="00DE0FAC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BDC53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04700" w14:textId="3EAEF076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0A597" w14:textId="739A39F3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D5C7D" w14:textId="7EAE1B6E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1D796" w14:textId="785F4A69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1BD0" w:rsidRPr="00286F26" w14:paraId="444ADD47" w14:textId="77777777" w:rsidTr="00DE0FAC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251B6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591C1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55C78" w14:textId="57F60279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9731D" w14:textId="13C9C84E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1DB67" w14:textId="3F1624D7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1BD0" w:rsidRPr="00286F26" w14:paraId="0C06AE5F" w14:textId="77777777" w:rsidTr="00DE0FA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08685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55F61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</w:p>
          <w:p w14:paraId="7AF8D584" w14:textId="1BA829F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41B85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8CD0" w14:textId="6D0110A9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15 463,85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6FD0C" w14:textId="5C016DE3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15 463,85</w:t>
            </w:r>
          </w:p>
        </w:tc>
      </w:tr>
      <w:tr w:rsidR="00801BD0" w:rsidRPr="00286F26" w14:paraId="3B5404AF" w14:textId="77777777" w:rsidTr="00DE0FAC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5C3366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2CB56F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93405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95B6" w14:textId="005790A1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51E31" w14:textId="384A41D9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</w:tr>
      <w:tr w:rsidR="00801BD0" w:rsidRPr="00286F26" w14:paraId="1EF0B043" w14:textId="77777777" w:rsidTr="00DE0FAC">
        <w:trPr>
          <w:trHeight w:val="3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4480F9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148A4D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A8E82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BF3B" w14:textId="785EB00F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A2881" w14:textId="61145CB6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</w:tr>
      <w:tr w:rsidR="00801BD0" w:rsidRPr="00286F26" w14:paraId="4852928A" w14:textId="77777777" w:rsidTr="00DE0FAC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A6B430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5B519B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67BAD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389EC" w14:textId="1641A91A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CFB1" w14:textId="4E2232D5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801BD0" w:rsidRPr="00286F26" w14:paraId="6E5FBD20" w14:textId="77777777" w:rsidTr="00DE0FAC">
        <w:trPr>
          <w:trHeight w:val="3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D667D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C1BF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28B49" w14:textId="69E7762D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6539F" w14:textId="3F686E34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2EE61" w14:textId="64F60F76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801BD0" w:rsidRPr="00286F26" w14:paraId="1C7EA587" w14:textId="77777777" w:rsidTr="00F048BC">
        <w:trPr>
          <w:trHeight w:val="3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9EC9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CC1F0" w14:textId="77777777" w:rsidR="00801BD0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1EF45904" w14:textId="486205C1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финансовой поддержки субъектам малого и среднего предпринимательства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7B9AF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B3024" w14:textId="39C4202F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28614" w14:textId="556E801B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</w:tr>
      <w:tr w:rsidR="00801BD0" w:rsidRPr="00286F26" w14:paraId="29E3E898" w14:textId="77777777" w:rsidTr="00F048BC">
        <w:trPr>
          <w:trHeight w:val="553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F3F9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C7FAE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B2974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088E" w14:textId="7E488237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F904" w14:textId="091F3486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</w:tr>
      <w:tr w:rsidR="00801BD0" w:rsidRPr="00286F26" w14:paraId="2414BC35" w14:textId="77777777" w:rsidTr="00F048BC">
        <w:trPr>
          <w:trHeight w:val="8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0338E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6C1A2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5CC9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76B4E" w14:textId="0C1D54E9" w:rsidR="00801BD0" w:rsidRPr="00286F26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C5279" w14:textId="25910FA5" w:rsidR="00801BD0" w:rsidRPr="00286F26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</w:tr>
      <w:tr w:rsidR="00801BD0" w:rsidRPr="00286F26" w14:paraId="5B2C0565" w14:textId="77777777" w:rsidTr="00801BD0">
        <w:trPr>
          <w:trHeight w:val="17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50556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840A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85EA2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32F03" w14:textId="0BDDCA35" w:rsidR="00801BD0" w:rsidRPr="00286F26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F6ED8" w14:textId="5B87C71D" w:rsidR="00801BD0" w:rsidRPr="00286F26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</w:tr>
      <w:tr w:rsidR="00801BD0" w:rsidRPr="00286F26" w14:paraId="7578EECB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16C07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41C7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453D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EF5BF" w14:textId="09AF8200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69042" w14:textId="412EFF39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801BD0" w:rsidRPr="00286F26" w14:paraId="0A72457F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D224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743C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F14BE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B62B6" w14:textId="7D43DAC3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6C7F7" w14:textId="3C65D654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801BD0" w:rsidRPr="00286F26" w14:paraId="55569262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45086" w14:textId="503532FC" w:rsidR="00801BD0" w:rsidRPr="00286F26" w:rsidRDefault="00801BD0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</w:t>
            </w:r>
            <w:r w:rsidR="003F31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1D0A9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ED523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36F5C" w14:textId="0E713CA7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1FD9" w14:textId="4934A178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</w:tr>
      <w:tr w:rsidR="00801BD0" w:rsidRPr="00286F26" w14:paraId="61C3C2BC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AF89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1739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0DAAB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1C0B8" w14:textId="7B75C814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B0A37" w14:textId="708998B4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</w:tr>
      <w:tr w:rsidR="00801BD0" w:rsidRPr="00286F26" w14:paraId="6420EDD5" w14:textId="77777777" w:rsidTr="00801BD0">
        <w:trPr>
          <w:trHeight w:val="197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51222" w14:textId="1043D291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</w:t>
            </w:r>
            <w:r w:rsidR="003F319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556A7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1644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5011F" w14:textId="6C599AB9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8FAFA" w14:textId="44919023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</w:tr>
      <w:tr w:rsidR="00801BD0" w:rsidRPr="00286F26" w14:paraId="18E08DEF" w14:textId="77777777" w:rsidTr="00801BD0">
        <w:trPr>
          <w:trHeight w:val="6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0FA3D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EBA5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911F4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27E87" w14:textId="1F535BF8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CE66B" w14:textId="5BFBF6FC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</w:tr>
      <w:tr w:rsidR="00F768CF" w:rsidRPr="00286F26" w14:paraId="709CEDE5" w14:textId="77777777" w:rsidTr="00674E47">
        <w:trPr>
          <w:trHeight w:val="14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21E82" w14:textId="4D2C4291" w:rsidR="00F768CF" w:rsidRPr="00286F26" w:rsidRDefault="00F768CF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A4D7C9" w14:textId="77777777" w:rsidR="00F768CF" w:rsidRPr="00286F26" w:rsidRDefault="00F768CF" w:rsidP="00801B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1B0ECE">
              <w:rPr>
                <w:rFonts w:ascii="Times New Roman" w:hAnsi="Times New Roman"/>
                <w:sz w:val="24"/>
                <w:szCs w:val="24"/>
              </w:rPr>
              <w:t xml:space="preserve">Обеспечение эффективного функционирования системы поддержки субъектов </w:t>
            </w:r>
          </w:p>
          <w:p w14:paraId="2479500C" w14:textId="02F713CA" w:rsidR="00F768CF" w:rsidRPr="00286F26" w:rsidRDefault="00F768CF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1B0ECE">
              <w:rPr>
                <w:rFonts w:ascii="Times New Roman" w:hAnsi="Times New Roman"/>
                <w:sz w:val="24"/>
                <w:szCs w:val="24"/>
              </w:rPr>
              <w:t>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0A8A3" w14:textId="24EADE77" w:rsidR="00F768CF" w:rsidRPr="00286F26" w:rsidRDefault="00F768CF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24B9B" w14:textId="3C9F6172" w:rsidR="00F768CF" w:rsidRPr="00286F26" w:rsidRDefault="00F768CF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3 191,60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B63B5" w14:textId="111A25C2" w:rsidR="00F768CF" w:rsidRPr="00286F26" w:rsidRDefault="00F768CF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3 191,60</w:t>
            </w:r>
          </w:p>
        </w:tc>
      </w:tr>
      <w:tr w:rsidR="00F768CF" w:rsidRPr="00286F26" w14:paraId="4B6C2E40" w14:textId="77777777" w:rsidTr="00674E47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E3953E" w14:textId="77777777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14B96" w14:textId="0213976D" w:rsidR="00F768CF" w:rsidRDefault="00F768CF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D67BA" w14:textId="129A6787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100D3" w14:textId="4882559F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93F3E" w14:textId="4B1B9BB6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</w:tr>
      <w:tr w:rsidR="00F768CF" w:rsidRPr="00286F26" w14:paraId="5266020C" w14:textId="77777777" w:rsidTr="00674E47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EFACB" w14:textId="77777777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780992" w14:textId="77777777" w:rsidR="00F768CF" w:rsidRPr="001B0ECE" w:rsidRDefault="00F768CF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41F59" w14:textId="7D3184FB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3762C" w14:textId="6FC798A7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92B7C" w14:textId="57382817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F768CF" w:rsidRPr="00286F26" w14:paraId="2611A0AB" w14:textId="77777777" w:rsidTr="00F768CF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0A675" w14:textId="77777777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E9F7D" w14:textId="77777777" w:rsidR="00F768CF" w:rsidRPr="001B0ECE" w:rsidRDefault="00F768CF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92EBE" w14:textId="34983F1C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E892" w14:textId="4392615B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0FB32" w14:textId="61ADAF1B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3F3196" w:rsidRPr="00286F26" w14:paraId="14EB8DEE" w14:textId="77777777" w:rsidTr="00F768CF">
        <w:trPr>
          <w:trHeight w:val="1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84BA6" w14:textId="2BB098BD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B104C" w14:textId="30E043C2" w:rsidR="003F3196" w:rsidRPr="001B0ECE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D0A28" w14:textId="26942CB0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4C25" w14:textId="1D833328" w:rsidR="003F319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4CFFB" w14:textId="4D4E497E" w:rsidR="003F319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F3196" w:rsidRPr="00286F26" w14:paraId="71D2E353" w14:textId="77777777" w:rsidTr="00F768CF">
        <w:trPr>
          <w:trHeight w:val="1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5AF2A4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B45F6" w14:textId="0AF910F0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7CAAF" w14:textId="45CC9F04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746A9" w14:textId="222F4835" w:rsidR="003F319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E85E0" w14:textId="1B763DD8" w:rsidR="003F319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3196" w:rsidRPr="00286F26" w14:paraId="0C7941A0" w14:textId="77777777" w:rsidTr="00F048BC">
        <w:trPr>
          <w:trHeight w:val="14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B79BE2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739DBB" w14:textId="77777777" w:rsidR="003F319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6DE3FBD9" w14:textId="315CEA0C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субсидий Фонду «МКК ФРМСП ЗАТО Северск» в целях оказания финансовой поддержки субъектам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1B05D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7B56E" w14:textId="298EFA72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8080A" w14:textId="7D8B56CE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3F3196" w:rsidRPr="00286F26" w14:paraId="4EE61D3E" w14:textId="77777777" w:rsidTr="00F048BC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7505F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31DA9" w14:textId="0E3E0C06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5AB5E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C2038" w14:textId="681A01DB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CF3EA" w14:textId="6DD7E913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3F3196" w:rsidRPr="00286F26" w14:paraId="532CEBAC" w14:textId="77777777" w:rsidTr="00F048BC">
        <w:trPr>
          <w:trHeight w:val="15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D07A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CAF03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2E600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54A8" w14:textId="08598EB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295E2" w14:textId="2AD37931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3F3196" w:rsidRPr="00286F26" w14:paraId="7AC96998" w14:textId="77777777" w:rsidTr="00F048BC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06F6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17A3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97CE4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04E8" w14:textId="580B6D4B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E0D1A" w14:textId="7F8E729D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3F3196" w:rsidRPr="00286F26" w14:paraId="6C21DD89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C553A4" w14:textId="52287225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6AA73" w14:textId="0C61A278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5770C2">
              <w:rPr>
                <w:rFonts w:ascii="Times New Roman" w:hAnsi="Times New Roman"/>
                <w:sz w:val="24"/>
                <w:szCs w:val="24"/>
              </w:rPr>
              <w:t>Расширение доступа субъектов малого и среднего предпринимательства к финансовым ресурсам, в том числе к льготному финансированию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5B885" w14:textId="69B1A2C6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4AFBE" w14:textId="4B1B12B4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6D54D" w14:textId="68A96193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3F3196" w:rsidRPr="00286F26" w14:paraId="107ACD73" w14:textId="77777777" w:rsidTr="00F048BC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9EEC27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63F54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844F8" w14:textId="285FDA02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AB48F" w14:textId="003B3BB9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C351" w14:textId="7B6ED623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3F3196" w:rsidRPr="00286F26" w14:paraId="73E8081C" w14:textId="77777777" w:rsidTr="00674E47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D7F387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A66B18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74484" w14:textId="6619E3D1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C8320" w14:textId="0D68097A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F302D" w14:textId="6B40520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F3196" w:rsidRPr="00286F26" w14:paraId="0D03148D" w14:textId="77777777" w:rsidTr="00674E47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6CD62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1F421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F736C" w14:textId="7AD65694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B75"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BE37A" w14:textId="3A735D31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2B915" w14:textId="76CAF64A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F3196" w:rsidRPr="00286F26" w14:paraId="051B4E86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847F5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B9C8" w14:textId="77777777" w:rsidR="003F319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7BDD4F2D" w14:textId="2AA96A00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86F26">
              <w:rPr>
                <w:rFonts w:ascii="Times New Roman" w:hAnsi="Times New Roman"/>
                <w:sz w:val="24"/>
                <w:szCs w:val="24"/>
              </w:rPr>
              <w:t>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74FE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C3A04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AB47F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3F3196" w:rsidRPr="00286F26" w14:paraId="36778F45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0AC1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937B3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AA09A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EDDD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520C8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3F3196" w:rsidRPr="00286F26" w14:paraId="43CE7F03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7985B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C9B6C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35933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1C0A2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7EF28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3F3196" w:rsidRPr="00286F26" w14:paraId="529D9915" w14:textId="77777777" w:rsidTr="00F048BC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B79BE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A5E31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C546B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65CF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1A758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3F3196" w:rsidRPr="00286F26" w14:paraId="0D1966B7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8C533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2.3.2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1F478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C693F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E84EE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E7FCB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F3196" w:rsidRPr="00286F26" w14:paraId="712F5B08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3766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1162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A176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202EF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76736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06CB4FBE" w14:textId="77777777" w:rsidTr="00674E47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606E67" w14:textId="1C14F5B4" w:rsidR="00DD33AA" w:rsidRPr="00286F26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3AD6B8" w14:textId="77777777" w:rsidR="00DD33AA" w:rsidRPr="00286F26" w:rsidRDefault="00DD33AA" w:rsidP="003F31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9B6E6C"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для субъектов малого и среднего предпринимательства </w:t>
            </w:r>
          </w:p>
          <w:p w14:paraId="5F782A93" w14:textId="0D4C0C1E" w:rsidR="00DD33AA" w:rsidRPr="00286F26" w:rsidRDefault="00DD33AA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9B6E6C">
              <w:rPr>
                <w:rFonts w:ascii="Times New Roman" w:hAnsi="Times New Roman"/>
                <w:sz w:val="24"/>
                <w:szCs w:val="24"/>
              </w:rPr>
              <w:t>информационной и консультационной поддержки по вопросам ведения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63C58" w14:textId="3A5001C7" w:rsidR="00DD33AA" w:rsidRPr="00286F26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5C7DF" w14:textId="14770F1C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18FED" w14:textId="1EA8DDE1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DD33AA" w:rsidRPr="00286F26" w14:paraId="6D2FF54C" w14:textId="77777777" w:rsidTr="00674E47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E6C1E6" w14:textId="77777777" w:rsidR="00DD33AA" w:rsidRPr="00286F26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A98ACA" w14:textId="4415D936" w:rsidR="00DD33AA" w:rsidRPr="009B6E6C" w:rsidRDefault="00DD33AA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E597F" w14:textId="7D5D6750" w:rsidR="00DD33AA" w:rsidRPr="000B6B75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C4F8E" w14:textId="368B7233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4BC13" w14:textId="4F54C1ED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DD33AA" w:rsidRPr="00286F26" w14:paraId="74EF8D10" w14:textId="77777777" w:rsidTr="00674E47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5DF687" w14:textId="77777777" w:rsidR="00DD33AA" w:rsidRPr="00286F26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76E64" w14:textId="60FC977A" w:rsidR="00DD33AA" w:rsidRPr="009B6E6C" w:rsidRDefault="00DD33AA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A188" w14:textId="42D08460" w:rsidR="00DD33AA" w:rsidRPr="000B6B75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C8E1" w14:textId="54731CB5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3DDA" w14:textId="5F2130AE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7B45EA47" w14:textId="77777777" w:rsidTr="00DD33AA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79BF7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735C9" w14:textId="1123662B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73ECE" w14:textId="27D910B6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B75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13610" w14:textId="6D850D26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3B364" w14:textId="24566CCF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7B734B8E" w14:textId="77777777" w:rsidTr="00DD33AA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B8855" w14:textId="1126934E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A0829" w14:textId="0FEDCF9C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DA39" w14:textId="314256F5" w:rsidR="00DD33AA" w:rsidRPr="000B6B75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B8190" w14:textId="590ED330" w:rsidR="00DD33AA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66EBE" w14:textId="28C8BEA4" w:rsidR="00DD33AA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D33AA" w:rsidRPr="00286F26" w14:paraId="15DE3ECB" w14:textId="77777777" w:rsidTr="00DD33AA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0CCB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6B0B8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66F1D" w14:textId="2850339F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B75">
              <w:rPr>
                <w:rFonts w:ascii="Times New Roman" w:hAnsi="Times New Roman"/>
                <w:sz w:val="24"/>
                <w:szCs w:val="24"/>
              </w:rPr>
              <w:t>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19781" w14:textId="3DAAD9FC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E2641" w14:textId="7B1A5E91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33AA" w:rsidRPr="00286F26" w14:paraId="5FFD2F9F" w14:textId="77777777" w:rsidTr="00F048BC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42CF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1B297" w14:textId="77777777" w:rsidR="00DD33AA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5CD7C7BA" w14:textId="79B44341" w:rsidR="00DD33AA" w:rsidRPr="00286F26" w:rsidRDefault="00DD33AA" w:rsidP="00CD4DD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CD4DDE"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6242D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CAFC" w14:textId="6830A1F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5E9F5" w14:textId="7A8CB6FE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</w:tr>
      <w:tr w:rsidR="00DD33AA" w:rsidRPr="00286F26" w14:paraId="78CA7D84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8DBE1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F68B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A07FC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586B" w14:textId="2CC275B2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9BCBE" w14:textId="0355299C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</w:tr>
      <w:tr w:rsidR="00DD33AA" w:rsidRPr="00286F26" w14:paraId="2F5C89F6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DCC90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DA5A7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8BC61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9E5E" w14:textId="3B29F5E5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B60C7" w14:textId="7529F88C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</w:tr>
      <w:tr w:rsidR="00DD33AA" w:rsidRPr="00286F26" w14:paraId="72089315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569C7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AEBE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77262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BFEC2" w14:textId="53CB2FED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91431" w14:textId="6630F983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</w:tr>
      <w:tr w:rsidR="00DD33AA" w:rsidRPr="00286F26" w14:paraId="321F704C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DFD46C" w14:textId="5F73BEDB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518AF" w14:textId="6E653242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9B6E6C">
              <w:rPr>
                <w:rFonts w:ascii="Times New Roman" w:hAnsi="Times New Roman"/>
                <w:sz w:val="24"/>
                <w:szCs w:val="24"/>
              </w:rPr>
              <w:t>Вовлечение молодежи в предпринимательскую деятельность, в том числе посредством привлечения школьников и молодежи в инновационную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(с 01.01.2026)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0EF87" w14:textId="3713EFAC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F4EC" w14:textId="4EFF2F8C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DC445" w14:textId="7760620F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</w:tr>
      <w:tr w:rsidR="00DD33AA" w:rsidRPr="00286F26" w14:paraId="02C1CA1F" w14:textId="77777777" w:rsidTr="00F048BC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89BEA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92179A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0669C" w14:textId="12DE79D8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254B" w14:textId="2ECFDD0F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C980C" w14:textId="479EE2F1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</w:tr>
      <w:tr w:rsidR="00DD33AA" w:rsidRPr="00286F26" w14:paraId="406D3238" w14:textId="77777777" w:rsidTr="00674E47">
        <w:trPr>
          <w:trHeight w:val="34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06CAA7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96FFD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A188C" w14:textId="7BF51D92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C9251" w14:textId="6C190909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616FF" w14:textId="35A93810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55E29989" w14:textId="77777777" w:rsidTr="00674E47">
        <w:trPr>
          <w:trHeight w:val="82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7620D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988E1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4F8D4" w14:textId="040AEEA8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AB5BA" w14:textId="07899E01" w:rsidR="00DD33AA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AA32D" w14:textId="457F2FA8" w:rsidR="00DD33AA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79660125" w14:textId="77777777" w:rsidTr="00016609">
        <w:trPr>
          <w:trHeight w:val="82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62F08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F3B84" w14:textId="77777777" w:rsidR="000659C0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</w:p>
          <w:p w14:paraId="727703A5" w14:textId="7C0B131D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«Создание общественной (социальной) среды, благоприятной для развития бизнеса»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3C48E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85FEB" w14:textId="24F48E2E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1 533,85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47629" w14:textId="379D91A3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1 533,85</w:t>
            </w:r>
          </w:p>
        </w:tc>
      </w:tr>
      <w:tr w:rsidR="000659C0" w:rsidRPr="00286F26" w14:paraId="40363BF2" w14:textId="77777777" w:rsidTr="00016609">
        <w:trPr>
          <w:trHeight w:val="8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46EB31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B98F4B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AF794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8BF9B" w14:textId="317D6FA4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B8B27" w14:textId="3430A6F1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</w:tr>
      <w:tr w:rsidR="000659C0" w:rsidRPr="00286F26" w14:paraId="3C1B5845" w14:textId="77777777" w:rsidTr="00016609">
        <w:trPr>
          <w:trHeight w:val="7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A69883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35E57B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17E51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7D312" w14:textId="49814683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95E17" w14:textId="7F7AFD0E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</w:tr>
      <w:tr w:rsidR="000659C0" w:rsidRPr="00286F26" w14:paraId="6BD71570" w14:textId="77777777" w:rsidTr="00016609">
        <w:trPr>
          <w:trHeight w:val="8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162696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D301F6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F206B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B9FA2" w14:textId="77777777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7DFF2" w14:textId="77777777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1764DA55" w14:textId="77777777" w:rsidTr="00016609">
        <w:trPr>
          <w:trHeight w:val="27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98FF3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3B9D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FC3D0" w14:textId="41669A29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7CADE" w14:textId="0A906BC7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E8B5A" w14:textId="6183745A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18A75EEC" w14:textId="77777777" w:rsidTr="00F048BC">
        <w:trPr>
          <w:trHeight w:val="276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E5150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8836C" w14:textId="77777777" w:rsidR="00DD33AA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7E624BFE" w14:textId="38FBE3E5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мероприятий, направленных на формирование механизмов эффективного взаимодействия между бизнесом и властью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A38A0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B1496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19CC1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25F0C1D8" w14:textId="77777777" w:rsidTr="00F048BC">
        <w:trPr>
          <w:trHeight w:val="60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5029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193A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D81DD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BD32E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141A9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7B44148E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F244D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07736" w14:textId="390DADDF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A3946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3E00F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7910A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79278193" w14:textId="77777777" w:rsidTr="00F048BC">
        <w:trPr>
          <w:trHeight w:val="8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58963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49A46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F13EC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C09D1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82E6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4FFAEAF7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E4B43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A26C6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Проведение Единого дня приема предпринимателей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E672E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8FCBE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4E53C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72638B4B" w14:textId="77777777" w:rsidTr="000659C0">
        <w:trPr>
          <w:trHeight w:val="8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DA19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DF28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0AE7D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2CAA7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53FF7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C6029" w:rsidRPr="00286F26" w14:paraId="194B1A4A" w14:textId="77777777" w:rsidTr="000659C0">
        <w:trPr>
          <w:trHeight w:val="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A4B8E" w14:textId="26C815EE" w:rsidR="00CC6029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147C7" w14:textId="6787B0DF" w:rsidR="00CC6029" w:rsidRPr="00286F26" w:rsidRDefault="00CC6029" w:rsidP="000659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Pr="00606F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06F03">
              <w:rPr>
                <w:rFonts w:ascii="Times New Roman" w:hAnsi="Times New Roman"/>
                <w:sz w:val="24"/>
                <w:szCs w:val="24"/>
              </w:rPr>
              <w:t xml:space="preserve">Создание и обеспечение функционирования институтов взаимодействия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B51D2" w14:textId="4420597D" w:rsidR="00CC6029" w:rsidRPr="00286F26" w:rsidRDefault="00CC6029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EA56D" w14:textId="43AE2B28" w:rsidR="00CC6029" w:rsidRPr="00286F26" w:rsidRDefault="00CC6029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D3306" w14:textId="0BBA7294" w:rsidR="00CC6029" w:rsidRPr="00286F26" w:rsidRDefault="00CC6029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C6029" w:rsidRPr="00286F26" w14:paraId="4680B4AC" w14:textId="77777777" w:rsidTr="000659C0">
        <w:trPr>
          <w:trHeight w:val="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BA5DF" w14:textId="529FFD94" w:rsidR="00CC6029" w:rsidRPr="00286F26" w:rsidRDefault="00CC6029" w:rsidP="00CC60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7504E" w14:textId="5ED00176" w:rsidR="00CC6029" w:rsidRPr="00286F26" w:rsidRDefault="00CC6029" w:rsidP="00CC60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07036" w14:textId="6CD4FEE1" w:rsidR="00CC6029" w:rsidRPr="005A2E51" w:rsidRDefault="00CC6029" w:rsidP="00CC60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DCA71" w14:textId="4242F6F9" w:rsidR="00CC6029" w:rsidRDefault="00CC6029" w:rsidP="00CC60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C3096" w14:textId="1E098467" w:rsidR="00CC6029" w:rsidRDefault="00CC6029" w:rsidP="00CC60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659C0" w:rsidRPr="00286F26" w14:paraId="0F638C57" w14:textId="77777777" w:rsidTr="00016609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D7CB8" w14:textId="77777777" w:rsidR="000659C0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68365" w14:textId="5B9959CA" w:rsidR="000659C0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606F03">
              <w:rPr>
                <w:rFonts w:ascii="Times New Roman" w:hAnsi="Times New Roman"/>
                <w:sz w:val="24"/>
                <w:szCs w:val="24"/>
              </w:rPr>
              <w:t>общества,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06F03">
              <w:rPr>
                <w:rFonts w:ascii="Times New Roman" w:hAnsi="Times New Roman"/>
                <w:sz w:val="24"/>
                <w:szCs w:val="24"/>
              </w:rPr>
              <w:t>бизнеса, органов местного самоуправления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B0C1" w14:textId="0B00CF58" w:rsidR="000659C0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8A7A4" w14:textId="391F0EA7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41C03" w14:textId="7781F288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3C1421FF" w14:textId="77777777" w:rsidTr="00016609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D0FC3" w14:textId="77777777" w:rsidR="000659C0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127C63" w14:textId="77777777" w:rsidR="000659C0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AC5EC" w14:textId="1B8C77ED" w:rsidR="000659C0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AE0D" w14:textId="76E17D4A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CEEDC" w14:textId="1322A100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647479D2" w14:textId="77777777" w:rsidTr="00016609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60E31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B3CEC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22BF" w14:textId="35BD2FFF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E51"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ABA47" w14:textId="63E39EEC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8F4CE" w14:textId="2E54BFF8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7A1C6D0A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B3294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8CDA" w14:textId="77777777" w:rsidR="000659C0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4440539F" w14:textId="2058311D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мер, направленных на формирование положительного образа субъекта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DE57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298CD" w14:textId="6D0DDCA5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CF193" w14:textId="47D6A432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</w:tr>
      <w:tr w:rsidR="000659C0" w:rsidRPr="00286F26" w14:paraId="3C5AB883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1444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4374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68F4E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49F31" w14:textId="55EC8096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BFE61" w14:textId="1065EE8E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</w:tr>
      <w:tr w:rsidR="000659C0" w:rsidRPr="00286F26" w14:paraId="442CFCC7" w14:textId="77777777" w:rsidTr="00CC6029">
        <w:trPr>
          <w:trHeight w:val="141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FC15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B7764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FEEED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DCB66" w14:textId="1F1510DA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0BE9A" w14:textId="35507B4D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</w:tr>
      <w:tr w:rsidR="000659C0" w:rsidRPr="00286F26" w14:paraId="5F713968" w14:textId="77777777" w:rsidTr="00CC6029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282D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FD93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39EDC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22914" w14:textId="1DF1AB80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9EDC" w14:textId="1DE7852B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</w:tr>
      <w:tr w:rsidR="000659C0" w:rsidRPr="00286F26" w14:paraId="077EB00E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BA96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2BCD3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2BB33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4497A" w14:textId="66227684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9EC5" w14:textId="2B299023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0659C0" w:rsidRPr="00286F26" w14:paraId="508CA320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4BD50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70B1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30CD7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08C72" w14:textId="53299B4A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89A19" w14:textId="7E3750F4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0659C0" w:rsidRPr="00286F26" w14:paraId="5E3D416B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4B6C1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3B99E" w14:textId="4057211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</w:t>
            </w:r>
            <w:r w:rsidR="005E6290">
              <w:rPr>
                <w:rFonts w:ascii="Times New Roman" w:hAnsi="Times New Roman"/>
                <w:sz w:val="24"/>
                <w:szCs w:val="24"/>
              </w:rPr>
              <w:t>,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 xml:space="preserve"> в предпринимательской среде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4C261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1F73A" w14:textId="200E38C1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4CCD" w14:textId="1CDC254F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</w:tr>
      <w:tr w:rsidR="000659C0" w:rsidRPr="00286F26" w14:paraId="0454858F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383E7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338B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E5ACE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3554" w14:textId="5CA40EE4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09C99" w14:textId="4490116E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</w:tr>
      <w:tr w:rsidR="000659C0" w:rsidRPr="00286F26" w14:paraId="379230DB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B0D96" w14:textId="458E200A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F52921" w14:textId="1FE2B525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DC1178">
              <w:rPr>
                <w:rFonts w:ascii="Times New Roman" w:hAnsi="Times New Roman"/>
                <w:sz w:val="24"/>
                <w:szCs w:val="24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7B7BA" w14:textId="1DC0AC05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FAC9" w14:textId="32604FCB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4F545" w14:textId="33E1FD15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</w:tr>
      <w:tr w:rsidR="000659C0" w:rsidRPr="00286F26" w14:paraId="72266218" w14:textId="77777777" w:rsidTr="00F048BC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003FC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857FF0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9E629" w14:textId="7FEEDCDE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BA25" w14:textId="25324A1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4CBAC" w14:textId="7FB6DC6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</w:tr>
      <w:tr w:rsidR="000659C0" w:rsidRPr="00286F26" w14:paraId="6C78347C" w14:textId="77777777" w:rsidTr="00674E47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5DF5AE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A713D0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FF94B" w14:textId="099C3CD8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B66D8" w14:textId="5232E86A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59F1" w14:textId="7092D1EA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23EBDB7B" w14:textId="77777777" w:rsidTr="00674E47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9555B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6C76C6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5674B" w14:textId="2A4FCC06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6829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0C46B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59C0" w:rsidRPr="00286F26" w14:paraId="0476E345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87403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E679318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Подпрограмма 4 «Обеспечивающая подпрограмма»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2F129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A8BE3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53CB6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4A30F86C" w14:textId="77777777" w:rsidTr="00F048BC">
        <w:trPr>
          <w:trHeight w:val="2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F976AD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4AB5ED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1E7DD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8EDEB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1010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71F78FAB" w14:textId="77777777" w:rsidTr="00F048BC">
        <w:trPr>
          <w:trHeight w:val="22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7336E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3CE7E4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E301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7AA6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119C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6A0D3A" w14:paraId="7E9F011A" w14:textId="77777777" w:rsidTr="00674E47">
        <w:trPr>
          <w:trHeight w:val="23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4F9905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AE1F13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ACF9B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B2D87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E3AB5" w14:textId="4421014B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6A0D3A" w14:paraId="6F8B736B" w14:textId="77777777" w:rsidTr="00674E47">
        <w:trPr>
          <w:trHeight w:val="23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812D8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7A1DE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97A5E" w14:textId="53D7B1A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8553F" w14:textId="35E1D2BC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B1759" w14:textId="320BECB1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</w:tr>
    </w:tbl>
    <w:p w14:paraId="5276F59A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B9510E" w:rsidSect="00674E47">
          <w:pgSz w:w="16838" w:h="11906" w:orient="landscape" w:code="9"/>
          <w:pgMar w:top="1701" w:right="1134" w:bottom="567" w:left="1134" w:header="709" w:footer="709" w:gutter="0"/>
          <w:pgNumType w:start="1"/>
          <w:cols w:space="720"/>
          <w:noEndnote/>
          <w:titlePg/>
          <w:docGrid w:linePitch="272"/>
        </w:sectPr>
      </w:pPr>
    </w:p>
    <w:p w14:paraId="6BF9E712" w14:textId="7712A15B" w:rsidR="00B9510E" w:rsidRPr="00C27051" w:rsidRDefault="00B9510E" w:rsidP="00B9510E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5</w:t>
      </w:r>
    </w:p>
    <w:p w14:paraId="6D229FFD" w14:textId="77777777" w:rsidR="00B9510E" w:rsidRPr="00C27051" w:rsidRDefault="00B9510E" w:rsidP="00B9510E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64608FE3" w14:textId="77777777" w:rsidR="00B9510E" w:rsidRPr="00C27051" w:rsidRDefault="00B9510E" w:rsidP="00B9510E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677CF5B8" w14:textId="77777777" w:rsidR="00B9510E" w:rsidRPr="00C27CC7" w:rsidRDefault="00B9510E" w:rsidP="00B9510E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225A3041" w14:textId="704642A0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510067E" w14:textId="0D411188" w:rsidR="002C796C" w:rsidRDefault="002C796C" w:rsidP="002C796C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 xml:space="preserve">ПАСПОРТ </w:t>
      </w:r>
    </w:p>
    <w:p w14:paraId="32D5F201" w14:textId="77777777" w:rsidR="002C796C" w:rsidRDefault="002C796C" w:rsidP="002C796C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color w:val="000000"/>
          <w:sz w:val="24"/>
          <w:szCs w:val="24"/>
        </w:rPr>
      </w:pPr>
      <w:r w:rsidRPr="00C80228">
        <w:rPr>
          <w:rFonts w:ascii="Times New Roman" w:hAnsi="Times New Roman"/>
          <w:bCs/>
          <w:color w:val="000000"/>
          <w:sz w:val="24"/>
          <w:szCs w:val="24"/>
        </w:rPr>
        <w:t xml:space="preserve">подпрограммы 1 </w:t>
      </w:r>
      <w:r>
        <w:rPr>
          <w:rFonts w:ascii="Times New Roman" w:hAnsi="Times New Roman"/>
          <w:bCs/>
          <w:color w:val="000000"/>
          <w:sz w:val="24"/>
          <w:szCs w:val="24"/>
        </w:rPr>
        <w:t>«Р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>азвитие эффективной инфраструктуры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>поддержки предприним</w:t>
      </w:r>
      <w:r>
        <w:rPr>
          <w:rFonts w:ascii="Times New Roman" w:hAnsi="Times New Roman"/>
          <w:bCs/>
          <w:color w:val="000000"/>
          <w:sz w:val="24"/>
          <w:szCs w:val="24"/>
        </w:rPr>
        <w:t>ательства в ЗАТО Северск»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>Развитие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>предпринимательства в ЗАТО Северск</w:t>
      </w:r>
      <w:r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14:paraId="54B1EF39" w14:textId="77777777" w:rsidR="002C796C" w:rsidRPr="00C80228" w:rsidRDefault="002C796C" w:rsidP="002C796C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14469" w:type="dxa"/>
        <w:tblInd w:w="113" w:type="dxa"/>
        <w:tblLook w:val="04A0" w:firstRow="1" w:lastRow="0" w:firstColumn="1" w:lastColumn="0" w:noHBand="0" w:noVBand="1"/>
      </w:tblPr>
      <w:tblGrid>
        <w:gridCol w:w="3568"/>
        <w:gridCol w:w="4678"/>
        <w:gridCol w:w="1120"/>
        <w:gridCol w:w="1106"/>
        <w:gridCol w:w="1106"/>
        <w:gridCol w:w="1125"/>
        <w:gridCol w:w="1766"/>
      </w:tblGrid>
      <w:tr w:rsidR="002C796C" w:rsidRPr="00C33DED" w14:paraId="52746C33" w14:textId="6EB8E613" w:rsidTr="00B33F19">
        <w:trPr>
          <w:trHeight w:val="630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335E6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F551F" w14:textId="2EB7ECC0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Развитие эффективной инфраструктуры поддержки предпринимательства в ЗАТО Северск</w:t>
            </w:r>
          </w:p>
        </w:tc>
      </w:tr>
      <w:tr w:rsidR="002C796C" w:rsidRPr="00C33DED" w14:paraId="52EF71AC" w14:textId="52516798" w:rsidTr="00B33F19">
        <w:trPr>
          <w:trHeight w:val="630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7CCDF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00A30" w14:textId="10344AE5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2C796C" w:rsidRPr="00C33DED" w14:paraId="59CF13EB" w14:textId="5493905A" w:rsidTr="002C796C">
        <w:trPr>
          <w:trHeight w:val="775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8B185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5C063" w14:textId="23C34C3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2C796C" w:rsidRPr="00C33DED" w14:paraId="19D601AF" w14:textId="29825AD3" w:rsidTr="002C796C">
        <w:trPr>
          <w:trHeight w:val="312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C0193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327B9" w14:textId="7AD7CF78" w:rsidR="002C796C" w:rsidRPr="00C33DED" w:rsidRDefault="00CD4DDE" w:rsidP="00B33F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2C796C" w:rsidRPr="00C33DED" w14:paraId="7F176280" w14:textId="0D779A3C" w:rsidTr="002C796C">
        <w:trPr>
          <w:trHeight w:val="377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B4DDF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A1D9" w14:textId="0100D4A9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Обеспечение субъектов предпринимательства необходимой инфраструктурой</w:t>
            </w:r>
          </w:p>
        </w:tc>
      </w:tr>
      <w:tr w:rsidR="002C796C" w:rsidRPr="00C33DED" w14:paraId="2C18342D" w14:textId="6FA1E88E" w:rsidTr="00B33F19">
        <w:trPr>
          <w:trHeight w:val="597"/>
        </w:trPr>
        <w:tc>
          <w:tcPr>
            <w:tcW w:w="3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AD032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1E634" w14:textId="24925E64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94323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18549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306C1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6EDA9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390EA" w14:textId="44C1485E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2C796C" w:rsidRPr="00C33DED" w14:paraId="05D8A9DD" w14:textId="53BB2844" w:rsidTr="00B33F19">
        <w:trPr>
          <w:trHeight w:val="1260"/>
        </w:trPr>
        <w:tc>
          <w:tcPr>
            <w:tcW w:w="3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67CA3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84E56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977DAC">
              <w:rPr>
                <w:rFonts w:ascii="Times New Roman" w:hAnsi="Times New Roman"/>
                <w:sz w:val="24"/>
                <w:szCs w:val="24"/>
              </w:rPr>
              <w:t>1. Доля субъектов малого и среднего предпринимательства, воспользовавшихся услугами организаций инфраструктуры поддержки предпринимательства, от общего числа субъектов малого и среднего предпринимательства, проц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1F9E8" w14:textId="32D8848C" w:rsidR="002C796C" w:rsidRPr="009F0CA1" w:rsidRDefault="002C796C" w:rsidP="007902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</w:t>
            </w:r>
            <w:r w:rsidR="007902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D09C1" w14:textId="2F17099E" w:rsidR="002C796C" w:rsidRPr="009F0CA1" w:rsidRDefault="002826B9" w:rsidP="003555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</w:t>
            </w:r>
            <w:r w:rsidR="003555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C0E19" w14:textId="4CC1F970" w:rsidR="002C796C" w:rsidRPr="009F0CA1" w:rsidRDefault="000E2411" w:rsidP="000E24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5BEE2" w14:textId="7F377D01" w:rsidR="002C796C" w:rsidRPr="009F0CA1" w:rsidRDefault="002C796C" w:rsidP="000C0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48893" w14:textId="7CACFEC5" w:rsidR="002C796C" w:rsidRDefault="002C796C" w:rsidP="000C0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C796C" w:rsidRPr="00C33DED" w14:paraId="2D8C42F8" w14:textId="1EF8615F" w:rsidTr="00B33F19">
        <w:trPr>
          <w:trHeight w:val="535"/>
        </w:trPr>
        <w:tc>
          <w:tcPr>
            <w:tcW w:w="3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93AE1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378E" w14:textId="608C36F2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1. Обеспечение текущей деятельности инфраструктуры поддержки малого и среднего предпринимательства</w:t>
            </w:r>
          </w:p>
        </w:tc>
      </w:tr>
      <w:tr w:rsidR="002C796C" w:rsidRPr="00C33DED" w14:paraId="38CD3B89" w14:textId="04AC055A" w:rsidTr="00B33F19">
        <w:trPr>
          <w:trHeight w:val="690"/>
        </w:trPr>
        <w:tc>
          <w:tcPr>
            <w:tcW w:w="3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1E08F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5FB1A" w14:textId="10AD8800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2. 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</w:t>
            </w:r>
          </w:p>
        </w:tc>
      </w:tr>
      <w:tr w:rsidR="002C796C" w:rsidRPr="00C33DED" w14:paraId="27353A04" w14:textId="3B8EF122" w:rsidTr="002C796C">
        <w:trPr>
          <w:trHeight w:val="131"/>
        </w:trPr>
        <w:tc>
          <w:tcPr>
            <w:tcW w:w="3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1D99A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lastRenderedPageBreak/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5B2D4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A263C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9C6FB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35656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40233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7346" w14:textId="521ABBCD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2C796C" w:rsidRPr="00C33DED" w14:paraId="2E0BAB6D" w14:textId="32E44109" w:rsidTr="002C796C">
        <w:trPr>
          <w:trHeight w:val="315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F7CFA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A4E46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9A9E5" w14:textId="723EF3D9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7 118,68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7A78F" w14:textId="351B132D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3EBF9" w14:textId="31D8167A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06CD4" w14:textId="2A470BB4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D2CE" w14:textId="0A094435" w:rsidR="002C796C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C33DED" w14:paraId="048B9A97" w14:textId="03670F31" w:rsidTr="002C796C">
        <w:trPr>
          <w:trHeight w:val="239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C4719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0540A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C1D4" w14:textId="3B92356F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C8C5A" w14:textId="16AAE21C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12439" w14:textId="0597119E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787A5" w14:textId="78EE0F1C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8313" w14:textId="77777777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96C" w:rsidRPr="00C33DED" w14:paraId="5696EF7C" w14:textId="5EB73330" w:rsidTr="002C796C">
        <w:trPr>
          <w:trHeight w:val="654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3791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EB607" w14:textId="6931BF8A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DED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A0A3B" w14:textId="642D5553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72B30" w14:textId="423759EA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09B4A" w14:textId="59EB5475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25156" w14:textId="7F103ABE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96A0" w14:textId="208A6159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C33DED" w14:paraId="17D4CD48" w14:textId="172637F7" w:rsidTr="002C796C">
        <w:trPr>
          <w:trHeight w:val="949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5E6F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9B8DD" w14:textId="10318A6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33DED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5EFE5" w14:textId="25F99E67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0F676" w14:textId="20AE8CFE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BF7A4" w14:textId="00F70EC9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82234" w14:textId="70018C99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CF48" w14:textId="77C560BB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C33DED" w14:paraId="43644042" w14:textId="4E45BABF" w:rsidTr="002C796C">
        <w:trPr>
          <w:trHeight w:val="965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3F2F6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C9CDD" w14:textId="6A4527B4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33DED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A876D" w14:textId="54149B98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A42D4" w14:textId="22970933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29DF3" w14:textId="58659967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25284" w14:textId="3BAA9095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1710" w14:textId="6A1CD81F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C33DED" w14:paraId="42B8E90C" w14:textId="57F3AD4F" w:rsidTr="002C796C">
        <w:trPr>
          <w:trHeight w:val="315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078E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8BBCA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8E8C1" w14:textId="66217669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9 599,14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6330A" w14:textId="217537F4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106D5" w14:textId="263EB637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0116A" w14:textId="2E930537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8A23" w14:textId="6F9C1691" w:rsidR="002C796C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</w:tr>
    </w:tbl>
    <w:p w14:paraId="3D578E81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0F8403F" w14:textId="77777777" w:rsidR="002C796C" w:rsidRDefault="002C796C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EC5881B" w14:textId="77777777" w:rsidR="002C796C" w:rsidRDefault="002C796C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B0337C5" w14:textId="77777777" w:rsidR="002C796C" w:rsidRDefault="002C796C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302C201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BD983B7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29EFE23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8886BE5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49FE83C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E65886E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B9510E" w:rsidSect="00D74C10">
          <w:pgSz w:w="16838" w:h="11906" w:orient="landscape" w:code="9"/>
          <w:pgMar w:top="1701" w:right="1134" w:bottom="567" w:left="1134" w:header="709" w:footer="709" w:gutter="0"/>
          <w:cols w:space="720"/>
          <w:noEndnote/>
          <w:titlePg/>
          <w:docGrid w:linePitch="272"/>
        </w:sectPr>
      </w:pPr>
    </w:p>
    <w:p w14:paraId="46CC8476" w14:textId="41A2280F" w:rsidR="00441C27" w:rsidRPr="00C27051" w:rsidRDefault="00441C27" w:rsidP="00441C2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6</w:t>
      </w:r>
    </w:p>
    <w:p w14:paraId="2F028D7E" w14:textId="77777777" w:rsidR="00441C27" w:rsidRPr="00C27051" w:rsidRDefault="00441C27" w:rsidP="00441C2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0FFAE076" w14:textId="77777777" w:rsidR="00441C27" w:rsidRPr="00C27051" w:rsidRDefault="00441C27" w:rsidP="00441C2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2681BF7F" w14:textId="77777777" w:rsidR="00441C27" w:rsidRDefault="00441C27" w:rsidP="00441C2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47BEDF9D" w14:textId="77777777" w:rsidR="00441C27" w:rsidRDefault="00441C27" w:rsidP="00441C27">
      <w:pPr>
        <w:ind w:firstLine="11057"/>
        <w:rPr>
          <w:sz w:val="24"/>
          <w:szCs w:val="24"/>
        </w:rPr>
      </w:pPr>
    </w:p>
    <w:p w14:paraId="561765B1" w14:textId="67079569" w:rsidR="00B00810" w:rsidRPr="005134CF" w:rsidRDefault="00F55D46" w:rsidP="00B008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B00810" w:rsidRPr="005134CF">
        <w:rPr>
          <w:rFonts w:ascii="Times New Roman" w:hAnsi="Times New Roman"/>
          <w:bCs/>
          <w:sz w:val="24"/>
          <w:szCs w:val="24"/>
        </w:rPr>
        <w:t xml:space="preserve">СВЕДЕНИЯ </w:t>
      </w:r>
    </w:p>
    <w:p w14:paraId="5AA526DF" w14:textId="77777777" w:rsidR="00B00810" w:rsidRDefault="00B00810" w:rsidP="00B008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 w:rsidRPr="005134CF">
        <w:rPr>
          <w:rFonts w:ascii="Times New Roman" w:hAnsi="Times New Roman"/>
          <w:bCs/>
          <w:sz w:val="24"/>
          <w:szCs w:val="24"/>
        </w:rPr>
        <w:t xml:space="preserve">о составе и значениях целевых показателей (индикаторов) результативности подпрограммы 1 </w:t>
      </w:r>
      <w:r>
        <w:rPr>
          <w:rFonts w:ascii="Times New Roman" w:hAnsi="Times New Roman"/>
          <w:bCs/>
          <w:sz w:val="24"/>
          <w:szCs w:val="24"/>
        </w:rPr>
        <w:t>«Р</w:t>
      </w:r>
      <w:r w:rsidRPr="005134CF">
        <w:rPr>
          <w:rFonts w:ascii="Times New Roman" w:hAnsi="Times New Roman"/>
          <w:bCs/>
          <w:sz w:val="24"/>
          <w:szCs w:val="24"/>
        </w:rPr>
        <w:t xml:space="preserve">азвитие </w:t>
      </w:r>
      <w:r>
        <w:rPr>
          <w:rFonts w:ascii="Times New Roman" w:hAnsi="Times New Roman"/>
          <w:bCs/>
          <w:sz w:val="24"/>
          <w:szCs w:val="24"/>
        </w:rPr>
        <w:t xml:space="preserve">эффективной </w:t>
      </w:r>
      <w:r w:rsidRPr="005134CF">
        <w:rPr>
          <w:rFonts w:ascii="Times New Roman" w:hAnsi="Times New Roman"/>
          <w:bCs/>
          <w:sz w:val="24"/>
          <w:szCs w:val="24"/>
        </w:rPr>
        <w:t>инфраструктуры поддержки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  <w:r w:rsidRPr="005134CF">
        <w:rPr>
          <w:rFonts w:ascii="Times New Roman" w:hAnsi="Times New Roman"/>
          <w:bCs/>
          <w:sz w:val="24"/>
          <w:szCs w:val="24"/>
        </w:rPr>
        <w:t xml:space="preserve"> муниципальной программы</w:t>
      </w:r>
      <w:r>
        <w:rPr>
          <w:rFonts w:ascii="Times New Roman" w:hAnsi="Times New Roman"/>
          <w:bCs/>
          <w:sz w:val="24"/>
          <w:szCs w:val="24"/>
        </w:rPr>
        <w:t xml:space="preserve"> «</w:t>
      </w:r>
      <w:r w:rsidRPr="005134CF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0CD11540" w14:textId="77777777" w:rsidR="00B00810" w:rsidRPr="005134CF" w:rsidRDefault="00B00810" w:rsidP="00B008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4C2902BA" w14:textId="77777777" w:rsidR="00B00810" w:rsidRDefault="00B00810" w:rsidP="00B0081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5134CF">
        <w:rPr>
          <w:rFonts w:ascii="Times New Roman" w:hAnsi="Times New Roman"/>
          <w:sz w:val="24"/>
          <w:szCs w:val="24"/>
        </w:rPr>
        <w:t>Таблица 1</w:t>
      </w:r>
    </w:p>
    <w:tbl>
      <w:tblPr>
        <w:tblW w:w="1462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85"/>
        <w:gridCol w:w="4117"/>
        <w:gridCol w:w="833"/>
        <w:gridCol w:w="805"/>
        <w:gridCol w:w="805"/>
        <w:gridCol w:w="805"/>
        <w:gridCol w:w="805"/>
        <w:gridCol w:w="805"/>
        <w:gridCol w:w="1124"/>
        <w:gridCol w:w="1316"/>
        <w:gridCol w:w="1207"/>
        <w:gridCol w:w="1418"/>
      </w:tblGrid>
      <w:tr w:rsidR="00B00810" w:rsidRPr="00A239E4" w14:paraId="7A03F239" w14:textId="77777777" w:rsidTr="00B00810">
        <w:trPr>
          <w:trHeight w:val="313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A888A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4F059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5547C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51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B042E" w14:textId="3D4E8B90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9047A" w14:textId="1F9D52B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D9CE8" w14:textId="20173AA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Метод сбора инфор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мации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928ED" w14:textId="0056CC48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Ответст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венный за сбор данных по показателю</w:t>
            </w:r>
          </w:p>
        </w:tc>
      </w:tr>
      <w:tr w:rsidR="00B00810" w:rsidRPr="00A239E4" w14:paraId="2BB2F858" w14:textId="77777777" w:rsidTr="00665E2E">
        <w:trPr>
          <w:trHeight w:val="416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064A7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1C87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5A49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63EF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F9141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444C0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E674C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D9785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E4F8" w14:textId="200AB58E" w:rsidR="00B00810" w:rsidRPr="00A239E4" w:rsidRDefault="00B00810" w:rsidP="00B00810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(прогноз-ный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A72AD" w14:textId="175C406A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3AE0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59005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810" w:rsidRPr="00A239E4" w14:paraId="5135C806" w14:textId="77777777" w:rsidTr="00665E2E">
        <w:trPr>
          <w:trHeight w:val="31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E0A6F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2FC38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2DD83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8DD62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1B692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5BAD6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5545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D1460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555DD" w14:textId="1EF76117" w:rsidR="00B00810" w:rsidRPr="00A239E4" w:rsidRDefault="00665E2E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39EAF" w14:textId="4386DDC6" w:rsidR="00B00810" w:rsidRPr="00A239E4" w:rsidRDefault="00665E2E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B8A6D" w14:textId="41C3549C" w:rsidR="00B00810" w:rsidRPr="00A239E4" w:rsidRDefault="00B00810" w:rsidP="0066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</w:t>
            </w:r>
            <w:r w:rsidR="00665E2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2BFA" w14:textId="5BEA51E4" w:rsidR="00B00810" w:rsidRPr="00A239E4" w:rsidRDefault="00B00810" w:rsidP="0066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</w:t>
            </w:r>
            <w:r w:rsidR="00665E2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00810" w:rsidRPr="00A239E4" w14:paraId="27B3AD68" w14:textId="77777777" w:rsidTr="00B00810">
        <w:trPr>
          <w:trHeight w:val="289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5C7C" w14:textId="654BF213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Развитие эффективной инфраструктуры поддержки предпринимательства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00810" w:rsidRPr="00A239E4" w14:paraId="63850A76" w14:textId="77777777" w:rsidTr="00B00810">
        <w:trPr>
          <w:trHeight w:val="15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036A3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CEC7A" w14:textId="63FB2AF5" w:rsidR="00B00810" w:rsidRPr="00A239E4" w:rsidRDefault="00B00810" w:rsidP="00B00810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Доля субъектов малого и среднего предпринимательства, воспользовав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шихся услугами организаций инфра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структуры поддержки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тельства, от общего числа субъектов малого и среднего предпринимательства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AEF4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CAE0B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DA8F2" w14:textId="04937E3C" w:rsidR="00B00810" w:rsidRPr="00A239E4" w:rsidRDefault="00B00810" w:rsidP="007902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</w:t>
            </w:r>
            <w:r w:rsidR="007902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73AA8" w14:textId="1104012B" w:rsidR="00B00810" w:rsidRPr="00E36257" w:rsidRDefault="002826B9" w:rsidP="003555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</w:t>
            </w:r>
            <w:r w:rsidR="003555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22ADA" w14:textId="330EDB7F" w:rsidR="00B00810" w:rsidRPr="00A239E4" w:rsidRDefault="000E2411" w:rsidP="000C0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2D5B8" w14:textId="2EDFABC3" w:rsidR="00B00810" w:rsidRPr="00A239E4" w:rsidRDefault="00B00810" w:rsidP="000C0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DCCBF" w14:textId="38293DBA" w:rsidR="00B00810" w:rsidRPr="00A239E4" w:rsidRDefault="002826B9" w:rsidP="000C0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DDCAB" w14:textId="6E266496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76A75" w14:textId="002DF21D" w:rsidR="00B00810" w:rsidRPr="00A239E4" w:rsidRDefault="00B00810" w:rsidP="00B00810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Перио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дическая отчет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BD847" w14:textId="2AA79B2F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B00810" w:rsidRPr="00A239E4" w14:paraId="50E700AC" w14:textId="77777777" w:rsidTr="00B00810">
        <w:trPr>
          <w:trHeight w:val="630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3593" w14:textId="2AD497C6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00810" w:rsidRPr="00A239E4" w14:paraId="5CD07B2D" w14:textId="77777777" w:rsidTr="00B00810">
        <w:trPr>
          <w:trHeight w:val="1182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1B023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EFD8A" w14:textId="77777777" w:rsidR="00B00810" w:rsidRPr="00A239E4" w:rsidRDefault="00B00810" w:rsidP="00B00810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17444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64C71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F4891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FC163" w14:textId="35502DB9" w:rsidR="00B00810" w:rsidRPr="00A239E4" w:rsidRDefault="002826B9" w:rsidP="003555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3555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ABD38" w14:textId="0FD16954" w:rsidR="00B00810" w:rsidRPr="00A239E4" w:rsidRDefault="000E2411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9E769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A1CA0" w14:textId="4FC11DBB" w:rsidR="00B00810" w:rsidRPr="00A239E4" w:rsidRDefault="002826B9" w:rsidP="00282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F675C" w14:textId="068999B3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D0173" w14:textId="7DADEFCA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тальная отчет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6820" w14:textId="7AF93183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B00810" w:rsidRPr="00A239E4" w14:paraId="6F07DEA1" w14:textId="77777777" w:rsidTr="00B00810">
        <w:trPr>
          <w:trHeight w:val="27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8A88F" w14:textId="467F2362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71DE3" w14:textId="167D423E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26031" w14:textId="5E62FD9E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0F04C" w14:textId="16A87FFA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F6BCD" w14:textId="59424AAC" w:rsidR="00B00810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7694C" w14:textId="5F3792CE" w:rsidR="00B00810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F4992" w14:textId="7207DF5F" w:rsidR="00B00810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65264" w14:textId="331126FD" w:rsidR="00B00810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6C77" w14:textId="34118BE8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4FC88" w14:textId="20310E83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8BC15" w14:textId="15067928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440D4" w14:textId="3462A489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00810" w:rsidRPr="00A239E4" w14:paraId="696A0C4C" w14:textId="77777777" w:rsidTr="00B00810">
        <w:trPr>
          <w:trHeight w:val="511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483C" w14:textId="35891399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00810" w:rsidRPr="00A239E4" w14:paraId="70B620A7" w14:textId="77777777" w:rsidTr="00B00810">
        <w:trPr>
          <w:trHeight w:val="278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6AC08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28261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 xml:space="preserve">Количество рабочих мест, созданных резидентами территории опережающего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 xml:space="preserve"> (нарастающим итогом)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840D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6C522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455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7E19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34945" w14:textId="168D8950" w:rsidR="00B00810" w:rsidRPr="00A239E4" w:rsidRDefault="002826B9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E9AC8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4C5C5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2488C" w14:textId="4ED98AD1" w:rsidR="00B00810" w:rsidRPr="00A239E4" w:rsidRDefault="002826B9" w:rsidP="00282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1018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3EB9C" w14:textId="2BB8402A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29FBA" w14:textId="14D50D80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тальная отчет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69D86" w14:textId="45814139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  <w:r w:rsidR="00F55D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00956886" w14:textId="77777777" w:rsidR="00441C27" w:rsidRDefault="00441C27" w:rsidP="00441C27">
      <w:pPr>
        <w:ind w:firstLine="11057"/>
        <w:rPr>
          <w:sz w:val="24"/>
          <w:szCs w:val="24"/>
        </w:rPr>
      </w:pPr>
    </w:p>
    <w:p w14:paraId="7ED79206" w14:textId="77777777" w:rsidR="00441C27" w:rsidRPr="00C27CC7" w:rsidRDefault="00441C27" w:rsidP="00441C27">
      <w:pPr>
        <w:ind w:firstLine="11057"/>
        <w:rPr>
          <w:sz w:val="24"/>
          <w:szCs w:val="24"/>
        </w:rPr>
      </w:pPr>
    </w:p>
    <w:p w14:paraId="359D40E8" w14:textId="285134DB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B9510E" w:rsidSect="00674E47">
          <w:pgSz w:w="16838" w:h="11906" w:orient="landscape" w:code="9"/>
          <w:pgMar w:top="1701" w:right="1134" w:bottom="567" w:left="1134" w:header="709" w:footer="709" w:gutter="0"/>
          <w:pgNumType w:start="1"/>
          <w:cols w:space="720"/>
          <w:noEndnote/>
          <w:titlePg/>
          <w:docGrid w:linePitch="272"/>
        </w:sectPr>
      </w:pPr>
    </w:p>
    <w:p w14:paraId="7FFEF95B" w14:textId="436019DC" w:rsidR="00674E47" w:rsidRPr="00C27051" w:rsidRDefault="00674E47" w:rsidP="00674E4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7</w:t>
      </w:r>
    </w:p>
    <w:p w14:paraId="73B11111" w14:textId="77777777" w:rsidR="00674E47" w:rsidRPr="00C27051" w:rsidRDefault="00674E47" w:rsidP="00674E4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6AE8A080" w14:textId="77777777" w:rsidR="00674E47" w:rsidRPr="00C27051" w:rsidRDefault="00674E47" w:rsidP="00674E4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79623AEB" w14:textId="77777777" w:rsidR="00674E47" w:rsidRDefault="00674E47" w:rsidP="00674E4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32CC1A78" w14:textId="1DE4DCC0" w:rsidR="00107502" w:rsidRPr="006A0D3A" w:rsidRDefault="00107502" w:rsidP="00CB72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887F958" w14:textId="77777777" w:rsidR="00674E47" w:rsidRDefault="00674E47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3C212D8E" w14:textId="1C661A7A" w:rsidR="0099031D" w:rsidRPr="008C6108" w:rsidRDefault="00B67DC0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99031D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ПЕРЕЧЕНЬ </w:t>
      </w:r>
    </w:p>
    <w:p w14:paraId="5FDD746E" w14:textId="26CBD899" w:rsidR="00107502" w:rsidRPr="008C6108" w:rsidRDefault="00D05B7E" w:rsidP="004C45B8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  <w:r w:rsidRPr="008C6108">
        <w:rPr>
          <w:rFonts w:ascii="Times New Roman" w:hAnsi="Times New Roman"/>
          <w:bCs/>
          <w:color w:val="000000"/>
          <w:sz w:val="24"/>
          <w:szCs w:val="24"/>
        </w:rPr>
        <w:t xml:space="preserve">структурных элементов </w:t>
      </w:r>
      <w:r w:rsidR="004C45B8" w:rsidRPr="008C6108">
        <w:rPr>
          <w:rFonts w:ascii="Times New Roman" w:hAnsi="Times New Roman"/>
          <w:bCs/>
          <w:color w:val="000000"/>
          <w:sz w:val="24"/>
          <w:szCs w:val="24"/>
        </w:rPr>
        <w:t>и ресурсное обеспечение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подпрограммы 1 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940100" w:rsidRPr="008C6108">
        <w:rPr>
          <w:rFonts w:ascii="Times New Roman" w:hAnsi="Times New Roman"/>
          <w:bCs/>
          <w:color w:val="000000"/>
          <w:sz w:val="24"/>
          <w:szCs w:val="24"/>
        </w:rPr>
        <w:t>Р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азвитие </w:t>
      </w:r>
      <w:r w:rsidR="0099031D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эффективной 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>инфраструктуры поддержки предпринимательства</w:t>
      </w:r>
      <w:r w:rsidR="0099031D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>в ЗАТО Северск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муниципальной программы</w:t>
      </w:r>
      <w:r w:rsidR="00631095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>Развитие предпринимательства в ЗАТО Северск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14:paraId="4DC8839D" w14:textId="77777777" w:rsidR="004C4DBA" w:rsidRPr="008C6108" w:rsidRDefault="004C4DBA" w:rsidP="00631095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206E0E34" w14:textId="77777777" w:rsidR="00107502" w:rsidRPr="008C6108" w:rsidRDefault="00107502" w:rsidP="0010750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 w:val="24"/>
          <w:szCs w:val="24"/>
        </w:rPr>
      </w:pPr>
      <w:r w:rsidRPr="008C6108">
        <w:rPr>
          <w:rFonts w:ascii="Times New Roman" w:hAnsi="Times New Roman"/>
          <w:color w:val="000000"/>
          <w:sz w:val="24"/>
          <w:szCs w:val="24"/>
        </w:rPr>
        <w:t>Таблица 2</w:t>
      </w:r>
    </w:p>
    <w:tbl>
      <w:tblPr>
        <w:tblW w:w="1474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843"/>
        <w:gridCol w:w="878"/>
        <w:gridCol w:w="1107"/>
        <w:gridCol w:w="1021"/>
        <w:gridCol w:w="1134"/>
        <w:gridCol w:w="1134"/>
        <w:gridCol w:w="989"/>
        <w:gridCol w:w="1543"/>
        <w:gridCol w:w="2552"/>
        <w:gridCol w:w="851"/>
      </w:tblGrid>
      <w:tr w:rsidR="00220D41" w:rsidRPr="008C6108" w14:paraId="455C280D" w14:textId="77777777" w:rsidTr="009F0CA1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3B782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3CF2B" w14:textId="142419FC" w:rsidR="00220D41" w:rsidRPr="008C6108" w:rsidRDefault="00D05B7E" w:rsidP="00125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F6F67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18088" w14:textId="77777777" w:rsidR="00220D41" w:rsidRPr="008C6108" w:rsidRDefault="00220D41" w:rsidP="00822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Объем финан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сирова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ния, тыс. руб.</w:t>
            </w:r>
          </w:p>
        </w:tc>
        <w:tc>
          <w:tcPr>
            <w:tcW w:w="42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CD180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DEB26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Участники подпрог</w:t>
            </w:r>
            <w:r w:rsidR="00656064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раммы, участники мероприя-тия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2EDDE" w14:textId="56531685" w:rsidR="00220D41" w:rsidRPr="008C6108" w:rsidRDefault="00D05B7E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220D41" w:rsidRPr="008C6108" w14:paraId="7A7E7AB0" w14:textId="77777777" w:rsidTr="009F0CA1">
        <w:trPr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62B8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318A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26F59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78AE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092C2" w14:textId="77777777" w:rsidR="00220D41" w:rsidRPr="008C6108" w:rsidRDefault="00220D41" w:rsidP="009F0CA1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феде</w:t>
            </w:r>
            <w:r w:rsidR="009F0CA1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раль-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  <w:t>ного бюджета (по сог-ласова-нию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B1DE1" w14:textId="77777777" w:rsidR="00220D41" w:rsidRPr="008C6108" w:rsidRDefault="00220D41" w:rsidP="00822617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област-ного бюджета (по сог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ласова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60EE3" w14:textId="77777777" w:rsidR="00220D41" w:rsidRPr="008C6108" w:rsidRDefault="00220D41" w:rsidP="009F0CA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6059C" w14:textId="77777777" w:rsidR="00220D41" w:rsidRPr="008C6108" w:rsidRDefault="00220D41" w:rsidP="00220D4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  <w:t>жетных источ-ников (по сог-ласова-нию (прог-ноз)</w:t>
            </w: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2821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A80DB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E4FF7" w14:textId="77777777" w:rsidR="00220D41" w:rsidRPr="008C6108" w:rsidRDefault="00220D41" w:rsidP="00220D4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значе-ния по годам реали-зации</w:t>
            </w:r>
          </w:p>
        </w:tc>
      </w:tr>
      <w:tr w:rsidR="00220D41" w:rsidRPr="008C6108" w14:paraId="2D82B99F" w14:textId="77777777" w:rsidTr="009F0CA1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A879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D1195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862FC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A3FED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353E4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64825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A5FBA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72375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824E1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BC2B9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A1E21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20D41" w:rsidRPr="008C6108" w14:paraId="2D64E9D4" w14:textId="77777777" w:rsidTr="009F0CA1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7D63E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0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2B4F5" w14:textId="77777777" w:rsidR="00220D41" w:rsidRPr="008C6108" w:rsidRDefault="00220D41" w:rsidP="00125913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</w:t>
            </w:r>
            <w:r w:rsidR="00125913" w:rsidRPr="008C6108">
              <w:rPr>
                <w:rFonts w:ascii="Times New Roman" w:hAnsi="Times New Roman"/>
                <w:sz w:val="24"/>
                <w:szCs w:val="24"/>
              </w:rPr>
              <w:t xml:space="preserve"> текущей деятельности инфраструктуры поддержки малого и среднего предпринимательства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8C6108" w:rsidRPr="008C6108" w14:paraId="646B76B9" w14:textId="77777777" w:rsidTr="00C2688D">
        <w:trPr>
          <w:trHeight w:val="216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6B4728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95748B" w14:textId="368D0C0E" w:rsidR="008C6108" w:rsidRPr="008C6108" w:rsidRDefault="008C6108" w:rsidP="008C61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субсидий на текущую деятельность инфраст-руктуры поддержки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4B604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76FCD" w14:textId="3B8EEF2B" w:rsidR="008C6108" w:rsidRPr="008C6108" w:rsidRDefault="00674E47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8D5BA" w14:textId="77777777" w:rsidR="008C6108" w:rsidRPr="008C6108" w:rsidRDefault="008C6108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C1AA2" w14:textId="355581A8" w:rsidR="008C6108" w:rsidRPr="008C6108" w:rsidRDefault="00674E47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69F6E" w14:textId="1737247B" w:rsidR="008C6108" w:rsidRPr="008C6108" w:rsidRDefault="00C81D80" w:rsidP="009F0CA1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F0BFC" w14:textId="77777777" w:rsidR="008C6108" w:rsidRPr="008C6108" w:rsidRDefault="008C6108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DBB842" w14:textId="77BE21B1" w:rsidR="008C6108" w:rsidRPr="008C6108" w:rsidRDefault="008C6108" w:rsidP="008C61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8A39B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92CE1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1D80" w:rsidRPr="008C6108" w14:paraId="2E291CCC" w14:textId="77777777" w:rsidTr="00C2688D">
        <w:trPr>
          <w:trHeight w:val="27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7FE3" w14:textId="77777777" w:rsidR="00C81D80" w:rsidRPr="008C6108" w:rsidRDefault="00C81D80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4D16D" w14:textId="77777777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311A7" w14:textId="77777777" w:rsidR="00C81D80" w:rsidRPr="008C6108" w:rsidRDefault="00C81D80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8D8FB" w14:textId="09220240" w:rsidR="00C81D80" w:rsidRPr="008C6108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9008E" w14:textId="432D9F59" w:rsidR="00C81D80" w:rsidRPr="008C6108" w:rsidRDefault="00C81D80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72C97" w14:textId="771BEAF4" w:rsidR="00C81D80" w:rsidRPr="008C6108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7100" w14:textId="647B95B3" w:rsidR="00C81D80" w:rsidRPr="008C6108" w:rsidRDefault="00C81D80" w:rsidP="00C81D80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E629" w14:textId="77777777" w:rsidR="00C81D80" w:rsidRPr="008C6108" w:rsidRDefault="00C81D80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FB8F2" w14:textId="77777777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6CDBE" w14:textId="135FD335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предприни-мательства, восполь-зовавшихся услугами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FC3D9" w14:textId="1AD6878E" w:rsidR="00C81D80" w:rsidRPr="008C6108" w:rsidRDefault="002826B9" w:rsidP="0035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3555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C6108" w:rsidRPr="008C6108" w14:paraId="4C6C4C5D" w14:textId="77777777" w:rsidTr="008C6108">
        <w:trPr>
          <w:trHeight w:val="2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E9CC3" w14:textId="6AD82FBE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0EAD1" w14:textId="02AC6F62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CFEB6" w14:textId="2C39B0AF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45B17" w14:textId="3C3BF840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777E4" w14:textId="63AF9573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F4D74" w14:textId="620553B0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3D00" w14:textId="01686AE5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FE505" w14:textId="1DD99282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1B740" w14:textId="3ED64B5C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FE233" w14:textId="3E15EE5D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59119" w14:textId="6A663129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56064" w:rsidRPr="008C6108" w14:paraId="7353A5B2" w14:textId="77777777" w:rsidTr="009F0CA1">
        <w:trPr>
          <w:trHeight w:val="69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BACB1" w14:textId="77777777" w:rsidR="00656064" w:rsidRPr="008C6108" w:rsidRDefault="00656064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CD121" w14:textId="58C47334" w:rsidR="00656064" w:rsidRPr="008C6108" w:rsidRDefault="008C6108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малого и среднего предпринимательства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5750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95C3" w14:textId="77777777" w:rsidR="00656064" w:rsidRPr="008C6108" w:rsidRDefault="00656064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12B37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39A7F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AD8D8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DC717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B710F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D0CAB" w14:textId="29E600EC" w:rsidR="00656064" w:rsidRPr="008C6108" w:rsidRDefault="008C6108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Фонд «МКК ФРМСП </w:t>
            </w:r>
            <w:r w:rsidR="00656064" w:rsidRPr="008C6108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BA2C9" w14:textId="5E365D56" w:rsidR="00656064" w:rsidRPr="008C6108" w:rsidRDefault="008C6108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организаций инфра-структуры поддержки </w:t>
            </w:r>
            <w:r w:rsidR="00656064" w:rsidRPr="008C6108">
              <w:rPr>
                <w:rFonts w:ascii="Times New Roman" w:hAnsi="Times New Roman"/>
                <w:sz w:val="24"/>
                <w:szCs w:val="24"/>
              </w:rPr>
              <w:t>субъектов малого и среднего предприни-мательства,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C85D" w14:textId="77777777" w:rsidR="00656064" w:rsidRPr="008C6108" w:rsidRDefault="00656064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768" w:rsidRPr="008C6108" w14:paraId="244FBADE" w14:textId="77777777" w:rsidTr="001B3C49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037D0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9F2D7" w14:textId="77777777" w:rsidR="00373768" w:rsidRPr="008C6108" w:rsidRDefault="00373768" w:rsidP="00210DB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Развитие и обеспечение деятельности муници-пального центра поддер-жки предприниматель-ства Ассоциации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Некоммерческое парт-нерство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Агентство раз-вития предприниматель-ства-Северск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5F87F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B0A88" w14:textId="2130F5DA" w:rsidR="00373768" w:rsidRPr="008C6108" w:rsidRDefault="00674E47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B3C49" w:rsidRPr="008C6108">
              <w:rPr>
                <w:rFonts w:ascii="Times New Roman" w:hAnsi="Times New Roman"/>
                <w:sz w:val="24"/>
                <w:szCs w:val="24"/>
              </w:rPr>
              <w:t>00,28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000E9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FCE12" w14:textId="05AD6DC8" w:rsidR="00373768" w:rsidRPr="008C6108" w:rsidRDefault="00674E47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373768"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18A2B" w14:textId="77777777" w:rsidR="00373768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E5064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ECBB8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F878B3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рация ЗАТО Северск, Ассоциация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НП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АРП-Северск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A1EF3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003B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73768" w:rsidRPr="008C6108" w14:paraId="23412F48" w14:textId="77777777" w:rsidTr="001B3C49">
        <w:trPr>
          <w:trHeight w:val="220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8B8D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5CD6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7BEC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E215" w14:textId="39E0AD60" w:rsidR="00373768" w:rsidRPr="008C6108" w:rsidRDefault="00674E47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B3C49" w:rsidRPr="008C6108">
              <w:rPr>
                <w:rFonts w:ascii="Times New Roman" w:hAnsi="Times New Roman"/>
                <w:sz w:val="24"/>
                <w:szCs w:val="24"/>
              </w:rPr>
              <w:t>00,28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7EED5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24BDA" w14:textId="78BCFFC7" w:rsidR="00373768" w:rsidRPr="008C6108" w:rsidRDefault="00674E47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373768"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4DF4F" w14:textId="77777777" w:rsidR="00373768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7AFDE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2AD25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92195" w14:textId="77777777" w:rsidR="00373768" w:rsidRPr="008C6108" w:rsidRDefault="00373768" w:rsidP="0037376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Количество субъек-тов малого и среднего предпринимательства, воспользовавшихся услугами муници-пального центра под-держки предпринима- тельства,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335C" w14:textId="1B83E953" w:rsidR="00373768" w:rsidRPr="008C6108" w:rsidRDefault="00674E47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</w:tr>
      <w:tr w:rsidR="001B3C49" w:rsidRPr="008C6108" w14:paraId="20B024AC" w14:textId="77777777" w:rsidTr="00021F65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AE41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8AE5B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5C27B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2D854" w14:textId="5E60E3EF" w:rsidR="001B3C49" w:rsidRPr="008C6108" w:rsidRDefault="00674E47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1DAB7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09446" w14:textId="24A7D9B4" w:rsidR="001B3C49" w:rsidRPr="008C6108" w:rsidRDefault="00674E47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2 080,46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4E339" w14:textId="4F88F28D" w:rsidR="001B3C49" w:rsidRPr="008C6108" w:rsidRDefault="00021F65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DD879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68C4D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120A4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1608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B3C49" w:rsidRPr="008C6108" w14:paraId="1F334756" w14:textId="77777777" w:rsidTr="00021F65">
        <w:trPr>
          <w:trHeight w:val="220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A664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FDE1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A7961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6F5382" w14:textId="77E6A487" w:rsidR="001B3C49" w:rsidRPr="008C6108" w:rsidRDefault="00674E47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  <w:tc>
          <w:tcPr>
            <w:tcW w:w="10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370D4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C3D3F" w14:textId="7CE5F771" w:rsidR="001B3C49" w:rsidRPr="008C6108" w:rsidRDefault="00674E47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2 080,46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76779F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7F185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93E3A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18C6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Доля действующих субъектов малого и среднего предприни-мательства от общего числа субъектов мало-го и среднего пред-принимательства, про-шедших процесс бизнес-инкубирова-ния,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45EBE" w14:textId="0631AD16" w:rsidR="001B3C49" w:rsidRPr="008C6108" w:rsidRDefault="00674E47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B3C49" w:rsidRPr="008C61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262CC" w:rsidRPr="008C6108" w14:paraId="2CC5C25C" w14:textId="77777777" w:rsidTr="009F0CA1">
        <w:trPr>
          <w:trHeight w:val="27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47D72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D31AB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729E4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ECF37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06471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A3FCF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EAC3C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50F0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EA8A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DAACB" w14:textId="4636E856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 Количество субъ-ектов малого и сред-него предпринима-тельства (резидентов бизнес-инкубатора),</w:t>
            </w:r>
            <w:r w:rsidR="00021F65" w:rsidRPr="008C6108">
              <w:rPr>
                <w:rFonts w:ascii="Times New Roman" w:hAnsi="Times New Roman"/>
                <w:sz w:val="24"/>
                <w:szCs w:val="24"/>
              </w:rPr>
              <w:t xml:space="preserve"> воспользовавшихся услугами бизнес-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DEE8F" w14:textId="77777777" w:rsidR="00B262CC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21F65" w:rsidRPr="008C6108" w14:paraId="364D1A12" w14:textId="77777777" w:rsidTr="00021F65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C83802" w14:textId="007B878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199533" w14:textId="1E09EE54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D6B4A" w14:textId="7E08C229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E4B3" w14:textId="310DACB3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99AA" w14:textId="74A70C64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F0B84" w14:textId="47934F77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98B10" w14:textId="795C5AE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8C2ED" w14:textId="67172AA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5AB6F7" w14:textId="7ECB21A6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A1CC3" w14:textId="51D6E23A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E486B" w14:textId="3BB1ADE7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878B3" w:rsidRPr="008C6108" w14:paraId="4DDBF990" w14:textId="77777777" w:rsidTr="00021F65">
        <w:trPr>
          <w:trHeight w:val="28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77C80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FEE6D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A0B8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47381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012B3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A4579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83B1B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02FEF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B559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8E2C8" w14:textId="3CF48219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инкубатора,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10F7C" w14:textId="77777777" w:rsidR="00F878B3" w:rsidRPr="008C6108" w:rsidRDefault="00F878B3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451F" w:rsidRPr="008C6108" w14:paraId="66773049" w14:textId="77777777" w:rsidTr="00021F65">
        <w:trPr>
          <w:trHeight w:val="259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DE7A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B9DBF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FA7C4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3E9BC" w14:textId="3D48B728" w:rsidR="00AC451F" w:rsidRPr="008C6108" w:rsidRDefault="00021F65" w:rsidP="0040527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AC1D7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B285B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7D6F7" w14:textId="0473ACB8" w:rsidR="00AC451F" w:rsidRPr="008C6108" w:rsidRDefault="00021F65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EAC81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CA47C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EF7CD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52348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451F" w:rsidRPr="008C6108" w14:paraId="5FE49093" w14:textId="77777777" w:rsidTr="00021F65">
        <w:trPr>
          <w:trHeight w:val="3353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44407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7C69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BA701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2A98E" w14:textId="77777777" w:rsidR="00AC451F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F7E68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1431C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84F28" w14:textId="77777777" w:rsidR="00AC451F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7E08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CE435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7CED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Доля предоставлен-ной субъектам малого и среднего предпри-нимательства в аренду площади технопарко-вой зоны (технопарка) от общей площади технопарковой зоны (технопарка)</w:t>
            </w:r>
            <w:r w:rsidR="00ED2508" w:rsidRPr="008C6108">
              <w:rPr>
                <w:rFonts w:ascii="Times New Roman" w:hAnsi="Times New Roman"/>
                <w:sz w:val="24"/>
                <w:szCs w:val="24"/>
              </w:rPr>
              <w:t>,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за исключением мест общего пользования,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4685D" w14:textId="3ED6B728" w:rsidR="00AC451F" w:rsidRPr="008C6108" w:rsidRDefault="002826B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B3C49" w:rsidRPr="008C61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C451F" w:rsidRPr="008C6108" w14:paraId="14789FF9" w14:textId="77777777" w:rsidTr="00021F65">
        <w:trPr>
          <w:trHeight w:val="2563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B3A9B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43908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B0E4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CB29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9D71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4BEB6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50A9C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C8E1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B4125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F0760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 Количество субъ-ектов малого и сред-него предпринима-тельства (резидентов технопарковой зоны (технопарка), восполь-зовавшихся услугами технопарковой зоны (технопарка),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ACD08" w14:textId="77777777" w:rsidR="00AC451F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183008" w:rsidRPr="008C6108" w14:paraId="5BFB79A7" w14:textId="77777777" w:rsidTr="00021F65">
        <w:trPr>
          <w:trHeight w:val="248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80D28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DB244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CA269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F6976" w14:textId="24856ACC" w:rsidR="00183008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DD379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68952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EE9C1" w14:textId="0B396116" w:rsidR="00183008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A5838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744A5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D2508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рация ЗАТО Северск, Фонд «МКК ФРМСП ЗАТО 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141CA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59FAD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83008" w:rsidRPr="008C6108" w14:paraId="485BE6C6" w14:textId="77777777" w:rsidTr="00021F65">
        <w:trPr>
          <w:trHeight w:val="213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D249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1376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D60A6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17E6B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BBEF6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D960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53B60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3A352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6BA3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726CE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предпринима-тельства, воспользо-вавшихся услугами микрокредитной организации,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87778" w14:textId="11703DE4" w:rsidR="00183008" w:rsidRPr="008C6108" w:rsidRDefault="002826B9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  <w:tr w:rsidR="00021F65" w:rsidRPr="008C6108" w14:paraId="536AFA3E" w14:textId="77777777" w:rsidTr="00021F65">
        <w:trPr>
          <w:trHeight w:val="2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3107" w14:textId="466F6E3C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BF86" w14:textId="3BE4E0BE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23353" w14:textId="568EB6E8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7C11B" w14:textId="3C0BD2F9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0D5C" w14:textId="2CA97B7E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579A2" w14:textId="7CF34CDD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81565" w14:textId="1CD8AE0D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797D" w14:textId="3F99F4A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9A48" w14:textId="104A780B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AF3E" w14:textId="13EBF047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4DDBA" w14:textId="5D6D82B2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81D80" w:rsidRPr="008C6108" w14:paraId="33F7D213" w14:textId="77777777" w:rsidTr="00C2688D">
        <w:trPr>
          <w:trHeight w:val="28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B0522" w14:textId="51E0C2A1" w:rsidR="00C81D80" w:rsidRPr="008C6108" w:rsidRDefault="00C81D80" w:rsidP="00B67D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0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B11D5" w14:textId="36978AE2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Задача 1 «Обеспечение текущей деятельности инфраструктуры поддержки малого и среднего предпринимательства» подпрограммы 1</w:t>
            </w:r>
          </w:p>
        </w:tc>
      </w:tr>
      <w:tr w:rsidR="00674E47" w:rsidRPr="008C6108" w14:paraId="2DAFA67F" w14:textId="77777777" w:rsidTr="00021F65">
        <w:trPr>
          <w:trHeight w:val="27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D91786E" w14:textId="366089C9" w:rsidR="00674E47" w:rsidRPr="008C6108" w:rsidRDefault="00674E47" w:rsidP="00B67D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A9051B6" w14:textId="77777777" w:rsidR="00674E47" w:rsidRDefault="00674E47" w:rsidP="001830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1E96FB5F" w14:textId="77777777" w:rsidR="00674E47" w:rsidRDefault="00674E47" w:rsidP="001830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14:paraId="70C5D3A6" w14:textId="21362CC7" w:rsidR="00674E47" w:rsidRPr="008C6108" w:rsidRDefault="00674E47" w:rsidP="001830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57047" w14:textId="1E35CBF2" w:rsidR="00674E47" w:rsidRPr="008C6108" w:rsidRDefault="00674E47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14011" w14:textId="5D311F52" w:rsidR="00674E47" w:rsidRPr="008C6108" w:rsidRDefault="00674E47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391C9" w14:textId="32E42E4C" w:rsidR="00674E47" w:rsidRPr="008C6108" w:rsidRDefault="00674E47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9C0C" w14:textId="76D0E0A3" w:rsidR="00674E47" w:rsidRPr="008C6108" w:rsidRDefault="00674E47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B2B8A" w14:textId="6FA23968" w:rsidR="00674E47" w:rsidRPr="008C6108" w:rsidRDefault="00674E47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202EF" w14:textId="01C88129" w:rsidR="00674E47" w:rsidRPr="008C6108" w:rsidRDefault="00674E47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4A6C4CF" w14:textId="77777777" w:rsidR="00674E47" w:rsidRDefault="00674E47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</w:t>
            </w:r>
          </w:p>
          <w:p w14:paraId="64B74E55" w14:textId="1CD91477" w:rsidR="00674E47" w:rsidRPr="008C6108" w:rsidRDefault="00674E47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505F7" w14:textId="10DDD051" w:rsidR="00674E47" w:rsidRPr="008C6108" w:rsidRDefault="00674E47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D4EE" w14:textId="288D7F41" w:rsidR="00674E47" w:rsidRPr="008C6108" w:rsidRDefault="00674E47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674E47" w:rsidRPr="008C6108" w14:paraId="4168E5DB" w14:textId="77777777" w:rsidTr="00C2688D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5ABB88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923E0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22F8C" w14:textId="21F6336D" w:rsidR="00674E47" w:rsidRPr="00021F65" w:rsidRDefault="00674E47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712A3" w14:textId="3670B4E0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2A59A" w14:textId="3FEF6EAD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7A2C5" w14:textId="5F75C0E2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C1E48" w14:textId="520B36C5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2991C" w14:textId="0C4ACCF1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86AC3" w14:textId="77777777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9F65" w14:textId="2CA4F665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1. Количество субъектов малого и среднего предприни-мательства, восполь-зовавшихся услугами организаций инфра-структуры поддержки субъектов малого и среднего предпри-нимательства,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3B664" w14:textId="4ADB6247" w:rsidR="00674E47" w:rsidRPr="00021F65" w:rsidRDefault="000E2411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:rsidR="00674E47" w:rsidRPr="008C6108" w14:paraId="5B92FBBC" w14:textId="77777777" w:rsidTr="00674E47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84E2E6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1712A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F2969" w14:textId="79EB86B3" w:rsidR="00674E47" w:rsidRPr="00021F65" w:rsidRDefault="00674E47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449C2" w14:textId="13410D85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E5C31" w14:textId="7740CB9C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36691" w14:textId="0BD013AA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AD4E" w14:textId="41B054A6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F6101" w14:textId="35108792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92AC5" w14:textId="77777777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AA560" w14:textId="562DC9EC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1. Количество субъектов малого и среднего предприни-мательства, восполь-зовавшихся услугами организаций инфра-структуры поддержки субъектов малого и среднего предприни-мательства,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73D9A" w14:textId="35A8536D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674E47" w:rsidRPr="008C6108" w14:paraId="1E4793E7" w14:textId="77777777" w:rsidTr="00674E47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19DD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1A76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0FF5A" w14:textId="2B747C69" w:rsidR="00674E47" w:rsidRPr="00021F65" w:rsidRDefault="00674E47" w:rsidP="00674E47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0FB69" w14:textId="2551EC93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9AB35" w14:textId="52ED7B73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F5B4" w14:textId="7BA5BF85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3F859" w14:textId="20B13BDE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B2ED8" w14:textId="4A527283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FD5E" w14:textId="77777777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4E460" w14:textId="241B90FE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1. Количество субъектов малого и среднего предприни-мательства, восполь-зовавшихся услугами организаций инфра-структуры поддержки субъектов малого и среднего предприни-мательства,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1FEC" w14:textId="1A030ECD" w:rsidR="00674E47" w:rsidRPr="00021F65" w:rsidRDefault="002826B9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674E47" w:rsidRPr="008C6108" w14:paraId="4778893F" w14:textId="77777777" w:rsidTr="00674E47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8F72" w14:textId="7DB959B1" w:rsidR="00674E47" w:rsidRPr="008C6108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DF2E" w14:textId="4AB2CE51" w:rsidR="00674E47" w:rsidRPr="008C6108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CCE97" w14:textId="48A1CC5F" w:rsidR="00674E47" w:rsidRDefault="00674E47" w:rsidP="00674E47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E3965" w14:textId="022A3547" w:rsidR="00674E47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C968E" w14:textId="284A9353" w:rsidR="00674E47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AEA3" w14:textId="5002A947" w:rsidR="00674E47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07005" w14:textId="1124D646" w:rsidR="00674E47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2A43" w14:textId="4D3CE7DD" w:rsidR="00674E47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19E4" w14:textId="3497D81C" w:rsidR="00674E47" w:rsidRPr="00021F65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1997" w14:textId="404A874F" w:rsidR="00674E47" w:rsidRPr="00021F65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8A6EC" w14:textId="0635B313" w:rsidR="00674E47" w:rsidRPr="00021F65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A09C0" w:rsidRPr="008C6108" w14:paraId="6A7CF1A0" w14:textId="77777777" w:rsidTr="00674E47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61B8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0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7144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A09C0" w:rsidRPr="008C6108" w14:paraId="03C98710" w14:textId="77777777" w:rsidTr="009F0CA1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83D65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810A0" w14:textId="07367CCD" w:rsidR="00BA09C0" w:rsidRPr="008C6108" w:rsidRDefault="00BA09C0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мер, направленных </w:t>
            </w:r>
            <w:r w:rsidR="00125913" w:rsidRPr="008C6108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привлечение инвестиций в ЗАТО Северск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4D522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2A829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0528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CEAF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9F2DB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688E2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E3152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71438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125913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F84BB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3D25A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09C0" w:rsidRPr="008C6108" w14:paraId="16572789" w14:textId="77777777" w:rsidTr="004D5227">
        <w:trPr>
          <w:trHeight w:val="157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2569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B1A9E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8E156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97416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753A6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D11B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2F5C9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C1F52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7DEE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DF816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рабо-чих мест, созданных резидентами террито-рии опережающего развития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(нарастающим итогом),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6219" w14:textId="0C51DF46" w:rsidR="00BA09C0" w:rsidRPr="008C6108" w:rsidRDefault="002826B9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</w:tr>
      <w:tr w:rsidR="00822617" w:rsidRPr="008C6108" w14:paraId="0016D8B9" w14:textId="77777777" w:rsidTr="004D5227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2836B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8895F" w14:textId="77777777" w:rsidR="00822617" w:rsidRPr="008C6108" w:rsidRDefault="00822617" w:rsidP="0082261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Взаимодействие с управ-ляющей компанией, осуществляющей функ-ции по управлению тер-риторией опережающего развития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, в целях развития инвести-ционного потенциала ЗАТО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AE8C3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06638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E42F7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BE8A8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93039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BE795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FEFAF" w14:textId="77777777" w:rsidR="00822617" w:rsidRPr="008C6108" w:rsidRDefault="00822617" w:rsidP="0082261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разви-тия Админи-страции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ADB06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155D6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22617" w:rsidRPr="008C6108" w14:paraId="5ED933A3" w14:textId="77777777" w:rsidTr="009F0CA1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4ECDB" w14:textId="77777777" w:rsidR="00822617" w:rsidRPr="008C6108" w:rsidRDefault="00822617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F3127" w14:textId="77777777" w:rsidR="00822617" w:rsidRPr="008C6108" w:rsidRDefault="00822617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D7103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5718C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20058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40CCF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C16B2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F9F06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4ACC1" w14:textId="77777777" w:rsidR="00822617" w:rsidRPr="008C6108" w:rsidRDefault="00822617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44074" w14:textId="77777777" w:rsidR="00822617" w:rsidRPr="008C6108" w:rsidRDefault="00822617" w:rsidP="0048642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заре-гистрированных рези-дентов территории опережающего развития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(нарастающим итогом),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981E7" w14:textId="1473D69E" w:rsidR="00822617" w:rsidRPr="008C6108" w:rsidRDefault="002826B9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4D5227" w:rsidRPr="008C6108" w14:paraId="0092CD15" w14:textId="77777777" w:rsidTr="00C2688D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B30A1" w14:textId="1A1FEB7F" w:rsidR="004D5227" w:rsidRPr="008C6108" w:rsidRDefault="004D5227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05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6630E" w14:textId="7BE6BF85" w:rsidR="004D5227" w:rsidRPr="008C6108" w:rsidRDefault="004D5227" w:rsidP="004D5227">
            <w:pPr>
              <w:rPr>
                <w:rFonts w:ascii="Times New Roman" w:hAnsi="Times New Roman"/>
                <w:sz w:val="24"/>
                <w:szCs w:val="24"/>
              </w:rPr>
            </w:pPr>
            <w:r w:rsidRPr="004D5227">
              <w:rPr>
                <w:rFonts w:ascii="Times New Roman" w:hAnsi="Times New Roman"/>
                <w:sz w:val="24"/>
                <w:szCs w:val="24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F124ED" w:rsidRPr="008C6108" w14:paraId="00DF85E2" w14:textId="77777777" w:rsidTr="0022525A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59E9B" w14:textId="078FB2EC" w:rsidR="00F124ED" w:rsidRPr="008C6108" w:rsidRDefault="00F124ED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2BB5F" w14:textId="77777777" w:rsidR="00F124ED" w:rsidRDefault="00F124ED" w:rsidP="00ED40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17C25B21" w14:textId="196E526B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Содействие в формиро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вании благоприятных условий для привлечения в ЗАТО Северск инвес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тиций в целях обеспече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ния социально-экономи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 xml:space="preserve"> ческого развития терри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тории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ECB05" w14:textId="5211C2F3" w:rsidR="00F124ED" w:rsidRPr="008C6108" w:rsidRDefault="00F124ED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F43FA" w14:textId="0E70D20D" w:rsidR="00F124ED" w:rsidRPr="008C6108" w:rsidRDefault="00F124ED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F9A65" w14:textId="1936F42C" w:rsidR="00F124ED" w:rsidRPr="008C6108" w:rsidRDefault="00F124ED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06F4" w14:textId="6C41FF58" w:rsidR="00F124ED" w:rsidRPr="008C6108" w:rsidRDefault="00F124ED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EBEEB" w14:textId="3AEDB81F" w:rsidR="00F124ED" w:rsidRPr="008C6108" w:rsidRDefault="00F124ED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1603" w14:textId="4CBD5F7E" w:rsidR="00F124ED" w:rsidRPr="008C6108" w:rsidRDefault="00F124ED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3C465C" w14:textId="312B4A9F" w:rsidR="00F124ED" w:rsidRPr="008C6108" w:rsidRDefault="00F124ED" w:rsidP="00ED4043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40606" w14:textId="180543A3" w:rsidR="00F124ED" w:rsidRPr="008C6108" w:rsidRDefault="00F124ED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DC6A" w14:textId="1D00760B" w:rsidR="00F124ED" w:rsidRPr="008C6108" w:rsidRDefault="00F124ED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124ED" w:rsidRPr="008C6108" w14:paraId="5E3FCC68" w14:textId="77777777" w:rsidTr="0022525A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CD0C43" w14:textId="77777777" w:rsidR="00F124ED" w:rsidRPr="008C6108" w:rsidRDefault="00F124ED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480D" w14:textId="77777777" w:rsidR="00F124ED" w:rsidRPr="008C6108" w:rsidRDefault="00F124ED" w:rsidP="004D52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4C8CE" w14:textId="78E5A4D8" w:rsidR="00F124ED" w:rsidRPr="008C6108" w:rsidRDefault="00F124ED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85582" w14:textId="1CF1F525" w:rsidR="00F124ED" w:rsidRPr="008C6108" w:rsidRDefault="00F124ED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551C9" w14:textId="09565DE4" w:rsidR="00F124ED" w:rsidRPr="008C6108" w:rsidRDefault="00F124ED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F8C13" w14:textId="515CB850" w:rsidR="00F124ED" w:rsidRPr="008C6108" w:rsidRDefault="00F124ED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D78B5" w14:textId="6D17AFA6" w:rsidR="00F124ED" w:rsidRPr="008C6108" w:rsidRDefault="00F124ED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CC6B8" w14:textId="40BA644C" w:rsidR="00F124ED" w:rsidRPr="008C6108" w:rsidRDefault="00F124ED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04A34" w14:textId="77777777" w:rsidR="00F124ED" w:rsidRPr="008C6108" w:rsidRDefault="00F124ED" w:rsidP="004D52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B59B3" w14:textId="49A68E27" w:rsidR="00F124ED" w:rsidRPr="008C6108" w:rsidRDefault="00F124ED" w:rsidP="004D522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Количество рабо-чих мест, созданных резидентами террито-рии опережающего развития «Северск» (нарастающим итогом),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F355" w14:textId="15A84024" w:rsidR="00F124ED" w:rsidRPr="008C6108" w:rsidRDefault="00F124ED" w:rsidP="00930D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</w:tr>
      <w:tr w:rsidR="00F124ED" w:rsidRPr="008C6108" w14:paraId="12F7CF39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B81D3" w14:textId="77777777" w:rsidR="00F124ED" w:rsidRPr="008C6108" w:rsidRDefault="00F124ED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05F3C" w14:textId="77777777" w:rsidR="00F124ED" w:rsidRPr="004D5227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243B6" w14:textId="264E4B57" w:rsidR="00F124ED" w:rsidRPr="008C6108" w:rsidRDefault="00F124ED" w:rsidP="0022525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C5875" w14:textId="24AD0393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A7B4F" w14:textId="1C6EF65F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97ACF" w14:textId="67EE576D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953CF" w14:textId="3D9CE44A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0E25F" w14:textId="46EEAFBE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3CDD" w14:textId="77777777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C8C6" w14:textId="1A87ED44" w:rsidR="00F124ED" w:rsidRPr="008C6108" w:rsidRDefault="00F124ED" w:rsidP="00F124ED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рабо- чих мест, созданных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30947" w14:textId="559746F3" w:rsidR="00F124ED" w:rsidRPr="008C6108" w:rsidRDefault="00F124ED" w:rsidP="00930D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</w:tr>
      <w:tr w:rsidR="0022525A" w:rsidRPr="008C6108" w14:paraId="15F998F7" w14:textId="77777777" w:rsidTr="0022525A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F09CA" w14:textId="30AAD22A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780C6" w14:textId="244D5CBE" w:rsidR="0022525A" w:rsidRPr="004D5227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3DF1B" w14:textId="46EBA370" w:rsidR="0022525A" w:rsidRPr="008C6108" w:rsidRDefault="0022525A" w:rsidP="0022525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2EAF9" w14:textId="58E9E54A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D15F7" w14:textId="200E2D6A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097D2" w14:textId="5AF0F3B4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2D20" w14:textId="68C22312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1CA9" w14:textId="7AC84BD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D58EF" w14:textId="7112834B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A4FD" w14:textId="6E43CEC0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B416D" w14:textId="3A5F9B5B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124ED" w:rsidRPr="008C6108" w14:paraId="11B5B572" w14:textId="77777777" w:rsidTr="000A726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F5E84" w14:textId="77777777" w:rsidR="00F124ED" w:rsidRPr="008C6108" w:rsidRDefault="00F124ED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C9BB47" w14:textId="20CC922F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27E05" w14:textId="7F13481C" w:rsidR="00F124ED" w:rsidRDefault="00F124ED" w:rsidP="0022525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93685" w14:textId="7BD6EB71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D68B5" w14:textId="023D118C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699CE" w14:textId="3384A1B9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75A90" w14:textId="7DF4CDB5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A215A" w14:textId="14899A65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47C6" w14:textId="77777777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34BF" w14:textId="003C0B3E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резидентами террито-рии опережающего развития «Северск» (нарастающим итогом),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8579B" w14:textId="39DA8663" w:rsidR="00F124ED" w:rsidRPr="008C6108" w:rsidRDefault="00F124ED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24ED" w:rsidRPr="008C6108" w14:paraId="6EE13C80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A7A7B" w14:textId="77777777" w:rsidR="00F124ED" w:rsidRPr="008C6108" w:rsidRDefault="00F124ED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9950E" w14:textId="77777777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801CA" w14:textId="0C62625C" w:rsidR="00F124ED" w:rsidRPr="008C6108" w:rsidRDefault="00F124ED" w:rsidP="0022525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9C10" w14:textId="77777777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5116B" w14:textId="77777777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9F63C" w14:textId="77777777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836C2" w14:textId="77777777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99DF2" w14:textId="77777777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D3537" w14:textId="77777777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F52D4" w14:textId="79E1CFA2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Количество рабо-чих мест, созданных резидентами террито-рии опережающего развития «Северск» (нарастающим итогом),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94C4E" w14:textId="0F624707" w:rsidR="00F124ED" w:rsidRPr="008C6108" w:rsidRDefault="002826B9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1018</w:t>
            </w:r>
          </w:p>
        </w:tc>
      </w:tr>
      <w:tr w:rsidR="0022525A" w:rsidRPr="008C6108" w14:paraId="1C95A6AB" w14:textId="77777777" w:rsidTr="000A726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DC829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4AD08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EC11C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3014D" w14:textId="1ED27B14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9 599,14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5AE4F" w14:textId="51AA081D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CBD2E" w14:textId="3CBFA0C2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25531" w14:textId="68003FDC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7 118,68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B1D94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A9C72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878C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CE04D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2525A" w:rsidRPr="008C6108" w14:paraId="5BFB3612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27A68B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2CF3B7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EAFCA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990D" w14:textId="5E6A9FEF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E31D5" w14:textId="33B3302F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A955E" w14:textId="7C4C452D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FA96" w14:textId="1506C1D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A1241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DAFF35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D8BEB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6CFF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2525A" w:rsidRPr="008C6108" w14:paraId="2ADB1DAC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563CA9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61FD5B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5D5B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748F8" w14:textId="60D71A31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734EC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631FB" w14:textId="3714BEEA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8218F" w14:textId="79371DE6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C2758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CE1DE2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D2271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43DC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2525A" w:rsidRPr="008C6108" w14:paraId="6EDCC894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0E25A7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C74D29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80166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A8849" w14:textId="65E3150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3761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85C6E" w14:textId="53AAAC2C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EB9C9" w14:textId="559BECC6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A14FB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E3CD88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0A70E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5BD53" w14:textId="7A4F1248" w:rsidR="0022525A" w:rsidRPr="008C6108" w:rsidRDefault="0022525A" w:rsidP="00550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2525A" w:rsidRPr="008C6108" w14:paraId="50A23773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2DFF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4C8E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0B0EA" w14:textId="59D451B4" w:rsidR="0022525A" w:rsidRPr="008C6108" w:rsidRDefault="0022525A" w:rsidP="00550E87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FC5DE" w14:textId="49218E8F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6ACB7" w14:textId="2766EB4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CC4DE" w14:textId="325CC8C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95110" w14:textId="2C8F46CC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7B98B" w14:textId="0F9BC50C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BE2B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D6C10" w14:textId="1BFF3D71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75FC6" w14:textId="54885230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550E8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807EA7A" w14:textId="77777777" w:rsidR="00550E87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  <w:sectPr w:rsidR="00550E87" w:rsidSect="00B67DC0">
          <w:headerReference w:type="default" r:id="rId12"/>
          <w:footerReference w:type="default" r:id="rId13"/>
          <w:pgSz w:w="16838" w:h="11906" w:orient="landscape" w:code="9"/>
          <w:pgMar w:top="1701" w:right="1134" w:bottom="567" w:left="1134" w:header="709" w:footer="510" w:gutter="0"/>
          <w:pgNumType w:start="1"/>
          <w:cols w:space="720"/>
          <w:noEndnote/>
          <w:titlePg/>
          <w:docGrid w:linePitch="272"/>
        </w:sectPr>
      </w:pPr>
    </w:p>
    <w:p w14:paraId="7DD4FD05" w14:textId="46E60236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8</w:t>
      </w:r>
    </w:p>
    <w:p w14:paraId="6EFB9CE1" w14:textId="77777777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45BE4B84" w14:textId="77777777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3063D076" w14:textId="77777777" w:rsidR="00550E87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61736880" w14:textId="77777777" w:rsidR="00F124ED" w:rsidRDefault="00F124ED" w:rsidP="00550E87">
      <w:pPr>
        <w:ind w:firstLine="11057"/>
        <w:rPr>
          <w:sz w:val="24"/>
          <w:szCs w:val="24"/>
        </w:rPr>
      </w:pPr>
    </w:p>
    <w:p w14:paraId="6CE3C264" w14:textId="13D94041" w:rsidR="002C796C" w:rsidRPr="001E17B9" w:rsidRDefault="002C796C" w:rsidP="002C796C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1E17B9">
        <w:rPr>
          <w:rFonts w:ascii="Times New Roman" w:hAnsi="Times New Roman"/>
          <w:bCs/>
          <w:sz w:val="24"/>
          <w:szCs w:val="24"/>
        </w:rPr>
        <w:t xml:space="preserve">ПАСПОРТ </w:t>
      </w:r>
    </w:p>
    <w:p w14:paraId="78A5666B" w14:textId="77777777" w:rsidR="002C796C" w:rsidRPr="001E17B9" w:rsidRDefault="002C796C" w:rsidP="002C796C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1E17B9">
        <w:rPr>
          <w:rFonts w:ascii="Times New Roman" w:hAnsi="Times New Roman"/>
          <w:bCs/>
          <w:sz w:val="24"/>
          <w:szCs w:val="24"/>
        </w:rPr>
        <w:t xml:space="preserve">подпрограммы 2 </w:t>
      </w:r>
      <w:r>
        <w:rPr>
          <w:rFonts w:ascii="Times New Roman" w:hAnsi="Times New Roman"/>
          <w:bCs/>
          <w:sz w:val="24"/>
          <w:szCs w:val="24"/>
        </w:rPr>
        <w:t>«</w:t>
      </w:r>
      <w:r w:rsidRPr="001E17B9">
        <w:rPr>
          <w:rFonts w:ascii="Times New Roman" w:hAnsi="Times New Roman"/>
          <w:bCs/>
          <w:sz w:val="24"/>
          <w:szCs w:val="24"/>
        </w:rPr>
        <w:t>Финансовая, имущественная, информационная и консультационная поддержка субъектов малого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E17B9">
        <w:rPr>
          <w:rFonts w:ascii="Times New Roman" w:hAnsi="Times New Roman"/>
          <w:bCs/>
          <w:sz w:val="24"/>
          <w:szCs w:val="24"/>
        </w:rPr>
        <w:t>и среднего предпринимательства, развитие молодежного предпринимательства</w:t>
      </w:r>
      <w:r>
        <w:rPr>
          <w:rFonts w:ascii="Times New Roman" w:hAnsi="Times New Roman"/>
          <w:bCs/>
          <w:sz w:val="24"/>
          <w:szCs w:val="24"/>
        </w:rPr>
        <w:t>»</w:t>
      </w:r>
      <w:r w:rsidRPr="001E17B9">
        <w:rPr>
          <w:rFonts w:ascii="Times New Roman" w:hAnsi="Times New Roman"/>
          <w:bCs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/>
          <w:bCs/>
          <w:sz w:val="24"/>
          <w:szCs w:val="24"/>
        </w:rPr>
        <w:t>«</w:t>
      </w:r>
      <w:r w:rsidRPr="001E17B9">
        <w:rPr>
          <w:rFonts w:ascii="Times New Roman" w:hAnsi="Times New Roman"/>
          <w:bCs/>
          <w:sz w:val="24"/>
          <w:szCs w:val="24"/>
        </w:rPr>
        <w:t>Развитие</w:t>
      </w:r>
    </w:p>
    <w:p w14:paraId="7C570CE1" w14:textId="77777777" w:rsidR="002C796C" w:rsidRPr="001E17B9" w:rsidRDefault="002C796C" w:rsidP="002C79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1E17B9">
        <w:rPr>
          <w:rFonts w:ascii="Times New Roman" w:hAnsi="Times New Roman"/>
          <w:bCs/>
          <w:sz w:val="24"/>
          <w:szCs w:val="24"/>
        </w:rPr>
        <w:t>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3296173D" w14:textId="77777777" w:rsidR="002C796C" w:rsidRDefault="002C796C" w:rsidP="002C796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1460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568"/>
        <w:gridCol w:w="4395"/>
        <w:gridCol w:w="1275"/>
        <w:gridCol w:w="1418"/>
        <w:gridCol w:w="1134"/>
        <w:gridCol w:w="1134"/>
        <w:gridCol w:w="1676"/>
      </w:tblGrid>
      <w:tr w:rsidR="002C796C" w:rsidRPr="004054F9" w14:paraId="4DB71A1E" w14:textId="1ED94B45" w:rsidTr="00DD1F9B">
        <w:trPr>
          <w:trHeight w:val="501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6509B" w14:textId="7777777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956A8" w14:textId="636755F0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</w:p>
        </w:tc>
      </w:tr>
      <w:tr w:rsidR="002C796C" w:rsidRPr="004054F9" w14:paraId="64DB147B" w14:textId="79EE3488" w:rsidTr="00DD1F9B">
        <w:trPr>
          <w:trHeight w:val="225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1E1E5" w14:textId="7777777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4CE0" w14:textId="1F384C0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2C796C" w:rsidRPr="004054F9" w14:paraId="387C3411" w14:textId="502C16CC" w:rsidTr="00DD1F9B">
        <w:trPr>
          <w:trHeight w:val="769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DA7F2" w14:textId="7777777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37FC1" w14:textId="4D96956C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2C796C" w:rsidRPr="004054F9" w14:paraId="71C786B4" w14:textId="57F8DB50" w:rsidTr="00DD1F9B">
        <w:trPr>
          <w:trHeight w:val="373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65482" w14:textId="7777777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281DB" w14:textId="73FEDC4C" w:rsidR="002C796C" w:rsidRPr="004054F9" w:rsidRDefault="000C3E8E" w:rsidP="00B33F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2C796C" w:rsidRPr="004054F9" w14:paraId="1E8E019D" w14:textId="583C505A" w:rsidTr="00DD1F9B">
        <w:trPr>
          <w:trHeight w:val="661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AA12" w14:textId="7777777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36377" w14:textId="18714BFC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 и консультационной поддержки предпринимательской деятельности</w:t>
            </w:r>
          </w:p>
        </w:tc>
      </w:tr>
      <w:tr w:rsidR="00DD1F9B" w:rsidRPr="004054F9" w14:paraId="320715C9" w14:textId="5A6B9835" w:rsidTr="00DD1F9B">
        <w:trPr>
          <w:trHeight w:val="802"/>
        </w:trPr>
        <w:tc>
          <w:tcPr>
            <w:tcW w:w="3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8E09843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E0CF7" w14:textId="390DFC2A" w:rsidR="00DD1F9B" w:rsidRPr="004054F9" w:rsidRDefault="00DD1F9B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45CA3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AB42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0FF35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B743D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B0A22" w14:textId="76284AE1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DD1F9B" w:rsidRPr="004054F9" w14:paraId="5D08DD17" w14:textId="5E80B53B" w:rsidTr="00DD1F9B">
        <w:trPr>
          <w:trHeight w:val="420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BA0C0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2D2B3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1. 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9D48C" w14:textId="71D90961" w:rsidR="00DD1F9B" w:rsidRPr="004054F9" w:rsidRDefault="00DD1F9B" w:rsidP="000C3E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C3E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BEF8D" w14:textId="0A8CC2FC" w:rsidR="00DD1F9B" w:rsidRPr="004054F9" w:rsidRDefault="002826B9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1D541" w14:textId="77777777" w:rsidR="00DD1F9B" w:rsidRPr="004054F9" w:rsidRDefault="00DD1F9B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F0112" w14:textId="63CC1D21" w:rsidR="00DD1F9B" w:rsidRPr="004054F9" w:rsidRDefault="00DD1F9B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30D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59472" w14:textId="48454E96" w:rsidR="00DD1F9B" w:rsidRDefault="00DD1F9B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30D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C20C6" w:rsidRPr="004054F9" w14:paraId="67BD313D" w14:textId="730C7E20" w:rsidTr="00B33F19">
        <w:trPr>
          <w:trHeight w:val="834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6951F" w14:textId="77777777" w:rsidR="009C20C6" w:rsidRPr="004054F9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Задачи подпрограммы 2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F91FA" w14:textId="19FFC938" w:rsidR="009C20C6" w:rsidRPr="004054F9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1. Обеспечение эффективного функционирования системы поддержки субъектов малого и среднего предпринимательства</w:t>
            </w:r>
          </w:p>
        </w:tc>
      </w:tr>
      <w:tr w:rsidR="00DD1F9B" w:rsidRPr="004054F9" w14:paraId="316A8963" w14:textId="24A00381" w:rsidTr="00DD1F9B">
        <w:trPr>
          <w:trHeight w:val="420"/>
        </w:trPr>
        <w:tc>
          <w:tcPr>
            <w:tcW w:w="3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16E55F" w14:textId="77777777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343FB" w14:textId="01749455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2. Расширение доступа субъектов малого и среднего предпринимательства к финансовым ресурсам, в том числе к льготному финансированию</w:t>
            </w:r>
          </w:p>
        </w:tc>
      </w:tr>
      <w:tr w:rsidR="00DD1F9B" w:rsidRPr="004054F9" w14:paraId="1625E313" w14:textId="5D43BF09" w:rsidTr="00DD1F9B">
        <w:trPr>
          <w:trHeight w:val="428"/>
        </w:trPr>
        <w:tc>
          <w:tcPr>
            <w:tcW w:w="3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2579F9" w14:textId="77777777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4A7B8" w14:textId="690E3C26" w:rsidR="00DD1F9B" w:rsidRPr="004054F9" w:rsidRDefault="00DD1F9B" w:rsidP="000C3E8E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3. Обеспечение доступности для субъектов малого и среднего предпринимательства информационной и консультационной поддержк</w:t>
            </w:r>
            <w:r w:rsidR="000C3E8E">
              <w:rPr>
                <w:rFonts w:ascii="Times New Roman" w:hAnsi="Times New Roman"/>
                <w:sz w:val="24"/>
                <w:szCs w:val="24"/>
              </w:rPr>
              <w:t>и</w:t>
            </w:r>
            <w:r w:rsidRPr="004054F9">
              <w:rPr>
                <w:rFonts w:ascii="Times New Roman" w:hAnsi="Times New Roman"/>
                <w:sz w:val="24"/>
                <w:szCs w:val="24"/>
              </w:rPr>
              <w:t xml:space="preserve"> по вопросам ведения предпринимательской деятельности</w:t>
            </w:r>
          </w:p>
        </w:tc>
      </w:tr>
      <w:tr w:rsidR="00DD1F9B" w:rsidRPr="004054F9" w14:paraId="69009B18" w14:textId="4CA30374" w:rsidTr="00DD1F9B">
        <w:trPr>
          <w:trHeight w:val="436"/>
        </w:trPr>
        <w:tc>
          <w:tcPr>
            <w:tcW w:w="3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5119D" w14:textId="77777777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28B01" w14:textId="77777777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 xml:space="preserve">4. Вовлечение молодежи в предпринимательскую деятельность, в </w:t>
            </w:r>
          </w:p>
          <w:p w14:paraId="24C8492B" w14:textId="3FBB8918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том числе посредством привлечения школьников и молодежи в инновационную деятельность</w:t>
            </w:r>
          </w:p>
        </w:tc>
      </w:tr>
      <w:tr w:rsidR="00DD1F9B" w:rsidRPr="004054F9" w14:paraId="472A7CB6" w14:textId="32ABA9CC" w:rsidTr="00DD1F9B">
        <w:trPr>
          <w:trHeight w:val="70"/>
        </w:trPr>
        <w:tc>
          <w:tcPr>
            <w:tcW w:w="3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ACFDE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563EB" w14:textId="77777777" w:rsidR="00DD1F9B" w:rsidRPr="004054F9" w:rsidRDefault="00DD1F9B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71A45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79220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8CEC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41585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DD345" w14:textId="2A9F8E8D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DD1F9B" w:rsidRPr="004054F9" w14:paraId="49D9729E" w14:textId="07BEE7F2" w:rsidTr="00DD1F9B">
        <w:trPr>
          <w:trHeight w:val="315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F3373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59ABF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E4E4E" w14:textId="3E759104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6 322,97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ED3AA" w14:textId="74294640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AE59E" w14:textId="329F72A7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7B578" w14:textId="1886510B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4D55A" w14:textId="060B4670" w:rsidR="00DD1F9B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DD1F9B" w:rsidRPr="004054F9" w14:paraId="6C0984AC" w14:textId="1D09BE81" w:rsidTr="00DD1F9B">
        <w:trPr>
          <w:trHeight w:val="128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EEFD1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E549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22D8" w14:textId="6CCD8A9B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CA618" w14:textId="79656821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C903B" w14:textId="5DE67E69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5F309" w14:textId="1B1EB3CC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E286B" w14:textId="77777777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F9B" w:rsidRPr="004054F9" w14:paraId="4D6E56C4" w14:textId="7AC14445" w:rsidTr="009C20C6">
        <w:trPr>
          <w:trHeight w:val="549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3A39C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86B85" w14:textId="10536753" w:rsidR="00DD1F9B" w:rsidRPr="004054F9" w:rsidRDefault="00DD1F9B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="009C20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54F9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18A9C" w14:textId="6A5A9124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F4C7A" w14:textId="3829AEA0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BAF0" w14:textId="1B038939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16220" w14:textId="2132FC06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64FC22" w14:textId="7999F613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1F9B" w:rsidRPr="004054F9" w14:paraId="2A45AE90" w14:textId="342981F0" w:rsidTr="009C20C6">
        <w:trPr>
          <w:trHeight w:val="415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381D6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8A00C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4054F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0B3C4" w14:textId="31DCB649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4404" w14:textId="595351E9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710D0" w14:textId="26113BFF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CE0B8" w14:textId="315EC5CA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AA902" w14:textId="22822A5E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1F9B" w:rsidRPr="004054F9" w14:paraId="49FCD790" w14:textId="11E27CE2" w:rsidTr="009C20C6">
        <w:trPr>
          <w:trHeight w:val="268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69B3C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E2D3C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4054F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A0181" w14:textId="12287AF0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8A03C" w14:textId="62B56BB7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E6B4" w14:textId="3C76DF75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A571E" w14:textId="12630CC4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DA4B2" w14:textId="76A02E8A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1F9B" w:rsidRPr="004054F9" w14:paraId="5F6183E5" w14:textId="2A041C27" w:rsidTr="00DD1F9B">
        <w:trPr>
          <w:trHeight w:val="315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69BF6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9EE61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ADA0D" w14:textId="3FAFAD5C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15 463,85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0442" w14:textId="2FA65C1D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2227" w14:textId="5DEBD390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2BA0" w14:textId="59EC3E6C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8D5B0" w14:textId="7A264E87" w:rsidR="00DD1F9B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1 349,00»</w:t>
            </w:r>
          </w:p>
        </w:tc>
      </w:tr>
    </w:tbl>
    <w:p w14:paraId="237CD5A9" w14:textId="77777777" w:rsidR="00F124ED" w:rsidRDefault="00F124ED" w:rsidP="00550E87">
      <w:pPr>
        <w:ind w:firstLine="11057"/>
        <w:rPr>
          <w:sz w:val="24"/>
          <w:szCs w:val="24"/>
        </w:rPr>
      </w:pPr>
    </w:p>
    <w:p w14:paraId="6CD8C102" w14:textId="77777777" w:rsidR="002C796C" w:rsidRDefault="002C796C" w:rsidP="00550E87">
      <w:pPr>
        <w:ind w:firstLine="11057"/>
        <w:rPr>
          <w:sz w:val="24"/>
          <w:szCs w:val="24"/>
        </w:rPr>
      </w:pPr>
    </w:p>
    <w:p w14:paraId="1EA5A4B9" w14:textId="3A4E4709" w:rsidR="00107502" w:rsidRDefault="00107502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</w:pPr>
    </w:p>
    <w:p w14:paraId="4C13EB5D" w14:textId="77777777" w:rsidR="00550E87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</w:pPr>
    </w:p>
    <w:p w14:paraId="7ED3B567" w14:textId="77777777" w:rsidR="00550E87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</w:pPr>
    </w:p>
    <w:p w14:paraId="1AE328C1" w14:textId="77777777" w:rsidR="00550E87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</w:pPr>
    </w:p>
    <w:p w14:paraId="12BB2BBB" w14:textId="77777777" w:rsidR="00550E87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</w:pPr>
    </w:p>
    <w:p w14:paraId="71DE3406" w14:textId="77777777" w:rsidR="00280E10" w:rsidRDefault="00280E10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  <w:sectPr w:rsidR="00280E10" w:rsidSect="00B67DC0">
          <w:pgSz w:w="16838" w:h="11906" w:orient="landscape" w:code="9"/>
          <w:pgMar w:top="1701" w:right="1134" w:bottom="567" w:left="1134" w:header="709" w:footer="510" w:gutter="0"/>
          <w:pgNumType w:start="1"/>
          <w:cols w:space="720"/>
          <w:noEndnote/>
          <w:titlePg/>
          <w:docGrid w:linePitch="272"/>
        </w:sectPr>
      </w:pPr>
    </w:p>
    <w:p w14:paraId="0B182F64" w14:textId="05D39635" w:rsidR="00280E10" w:rsidRPr="00C27051" w:rsidRDefault="00280E10" w:rsidP="00280E10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9</w:t>
      </w:r>
    </w:p>
    <w:p w14:paraId="39DEC3B4" w14:textId="77777777" w:rsidR="00280E10" w:rsidRPr="00C27051" w:rsidRDefault="00280E10" w:rsidP="00280E10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3206A8F5" w14:textId="77777777" w:rsidR="00280E10" w:rsidRPr="00C27051" w:rsidRDefault="00280E10" w:rsidP="00280E10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448C8D4E" w14:textId="77777777" w:rsidR="00280E10" w:rsidRDefault="00280E10" w:rsidP="00280E10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2274B898" w14:textId="77777777" w:rsidR="00280E10" w:rsidRDefault="00280E10" w:rsidP="00280E10">
      <w:pPr>
        <w:ind w:firstLine="11057"/>
        <w:rPr>
          <w:sz w:val="24"/>
          <w:szCs w:val="24"/>
        </w:rPr>
      </w:pPr>
    </w:p>
    <w:p w14:paraId="69995F6F" w14:textId="1AC98AD4" w:rsidR="00280E10" w:rsidRPr="00CD37CD" w:rsidRDefault="00380B92" w:rsidP="00280E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280E10" w:rsidRPr="00CD37CD">
        <w:rPr>
          <w:rFonts w:ascii="Times New Roman" w:hAnsi="Times New Roman"/>
          <w:bCs/>
          <w:sz w:val="24"/>
          <w:szCs w:val="24"/>
        </w:rPr>
        <w:t xml:space="preserve">СВЕДЕНИЯ </w:t>
      </w:r>
    </w:p>
    <w:p w14:paraId="3BEF16D7" w14:textId="77777777" w:rsidR="00280E10" w:rsidRDefault="00280E10" w:rsidP="00280E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sz w:val="24"/>
          <w:szCs w:val="24"/>
        </w:rPr>
      </w:pPr>
      <w:r w:rsidRPr="00CD37CD">
        <w:rPr>
          <w:rFonts w:ascii="Times New Roman" w:hAnsi="Times New Roman"/>
          <w:bCs/>
          <w:sz w:val="24"/>
          <w:szCs w:val="24"/>
        </w:rPr>
        <w:t xml:space="preserve">о составе и значениях целевых показателей (индикаторов) результативности подпрограммы 2 </w:t>
      </w:r>
      <w:r>
        <w:rPr>
          <w:rFonts w:ascii="Times New Roman" w:hAnsi="Times New Roman"/>
          <w:bCs/>
          <w:sz w:val="24"/>
          <w:szCs w:val="24"/>
        </w:rPr>
        <w:t>«</w:t>
      </w:r>
      <w:r w:rsidRPr="00CD37CD">
        <w:rPr>
          <w:rFonts w:ascii="Times New Roman" w:hAnsi="Times New Roman"/>
          <w:sz w:val="24"/>
          <w:szCs w:val="24"/>
        </w:rPr>
        <w:t xml:space="preserve">Финансовая, имущественная, </w:t>
      </w:r>
    </w:p>
    <w:p w14:paraId="5E4C1710" w14:textId="77777777" w:rsidR="00280E10" w:rsidRDefault="00280E10" w:rsidP="00280E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sz w:val="24"/>
          <w:szCs w:val="24"/>
        </w:rPr>
      </w:pPr>
      <w:r w:rsidRPr="00CD37CD">
        <w:rPr>
          <w:rFonts w:ascii="Times New Roman" w:hAnsi="Times New Roman"/>
          <w:sz w:val="24"/>
          <w:szCs w:val="24"/>
        </w:rPr>
        <w:t xml:space="preserve">информационная и консультационная поддержка субъектов малого и среднего предпринимательства, развитие молодежного </w:t>
      </w:r>
    </w:p>
    <w:p w14:paraId="281D9C4D" w14:textId="77777777" w:rsidR="00280E10" w:rsidRPr="00CD37CD" w:rsidRDefault="00280E10" w:rsidP="00280E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 w:rsidRPr="00CD37CD">
        <w:rPr>
          <w:rFonts w:ascii="Times New Roman" w:hAnsi="Times New Roman"/>
          <w:sz w:val="24"/>
          <w:szCs w:val="24"/>
        </w:rPr>
        <w:t>предпринимательства</w:t>
      </w:r>
      <w:r>
        <w:rPr>
          <w:rFonts w:ascii="Times New Roman" w:hAnsi="Times New Roman"/>
          <w:bCs/>
          <w:sz w:val="24"/>
          <w:szCs w:val="24"/>
        </w:rPr>
        <w:t>»</w:t>
      </w:r>
      <w:r w:rsidRPr="00CD37CD">
        <w:rPr>
          <w:rFonts w:ascii="Times New Roman" w:hAnsi="Times New Roman"/>
          <w:bCs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/>
          <w:bCs/>
          <w:sz w:val="24"/>
          <w:szCs w:val="24"/>
        </w:rPr>
        <w:t>«</w:t>
      </w:r>
      <w:r w:rsidRPr="00CD37CD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1302077F" w14:textId="77777777" w:rsidR="00280E10" w:rsidRPr="004C45B8" w:rsidRDefault="00280E10" w:rsidP="00280E1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4FE65E97" w14:textId="77777777" w:rsidR="00280E10" w:rsidRDefault="00280E10" w:rsidP="00280E1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CD37CD">
        <w:rPr>
          <w:rFonts w:ascii="Times New Roman" w:hAnsi="Times New Roman"/>
          <w:sz w:val="24"/>
          <w:szCs w:val="24"/>
        </w:rPr>
        <w:t>Таблица 1</w:t>
      </w:r>
    </w:p>
    <w:tbl>
      <w:tblPr>
        <w:tblW w:w="1462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84"/>
        <w:gridCol w:w="4118"/>
        <w:gridCol w:w="709"/>
        <w:gridCol w:w="709"/>
        <w:gridCol w:w="709"/>
        <w:gridCol w:w="708"/>
        <w:gridCol w:w="709"/>
        <w:gridCol w:w="709"/>
        <w:gridCol w:w="1316"/>
        <w:gridCol w:w="1316"/>
        <w:gridCol w:w="1478"/>
        <w:gridCol w:w="1560"/>
      </w:tblGrid>
      <w:tr w:rsidR="00280E10" w:rsidRPr="004C45B8" w14:paraId="007234AD" w14:textId="77777777" w:rsidTr="00E41CF1">
        <w:trPr>
          <w:trHeight w:val="316"/>
        </w:trPr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79D52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B4428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2858C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48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CBCB5" w14:textId="222A6E68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0427D" w14:textId="32D7999C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38EE0" w14:textId="107D2C3E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Метод сбора информа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CFC92" w14:textId="37B7D3A3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280E10" w:rsidRPr="004C45B8" w14:paraId="389AA0E6" w14:textId="77777777" w:rsidTr="00E41CF1">
        <w:trPr>
          <w:trHeight w:val="689"/>
        </w:trPr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B76D6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ACD1B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502F" w14:textId="77777777" w:rsidR="00280E10" w:rsidRPr="004C45B8" w:rsidRDefault="00280E10" w:rsidP="000A726E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010F0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69663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42D94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569E5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5BF2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5F2D" w14:textId="4933CF29" w:rsidR="00280E10" w:rsidRPr="004C45B8" w:rsidRDefault="00280E10" w:rsidP="00280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(прогноз-ный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02005" w14:textId="135026BA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90FC5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EDBFF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0E10" w:rsidRPr="004C45B8" w14:paraId="40F48C74" w14:textId="77777777" w:rsidTr="00E41CF1">
        <w:trPr>
          <w:trHeight w:val="31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7A8A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8B195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19CD6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A9363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5080C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67FB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C0E29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7E5AF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44408" w14:textId="176F7055" w:rsidR="00280E10" w:rsidRPr="004C45B8" w:rsidRDefault="005E629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31330" w14:textId="781B3E3A" w:rsidR="00280E10" w:rsidRPr="004C45B8" w:rsidRDefault="005E629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3DD26" w14:textId="525D78BC" w:rsidR="00280E10" w:rsidRPr="004C45B8" w:rsidRDefault="00280E10" w:rsidP="005E62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  <w:r w:rsidR="005E62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C3F0" w14:textId="43EFA0DD" w:rsidR="00280E10" w:rsidRPr="004C45B8" w:rsidRDefault="00280E10" w:rsidP="005E62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  <w:r w:rsidR="005E62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0E10" w:rsidRPr="004C45B8" w14:paraId="70FA6D9A" w14:textId="77777777" w:rsidTr="00E41CF1">
        <w:trPr>
          <w:trHeight w:val="421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15D0" w14:textId="4502ABC4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80E10" w:rsidRPr="004C45B8" w14:paraId="21ED3CCF" w14:textId="77777777" w:rsidTr="00E41CF1">
        <w:trPr>
          <w:trHeight w:val="1442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BB11F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6C129" w14:textId="35B75593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Доля субъектов малого и среднего предпринимательства, получивших финансовую поддержку, от общего числа обратившихся субъектов мало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го и среднего предпринимательства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D2600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79B41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BCA81" w14:textId="000D3E66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C3E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920C" w14:textId="54076268" w:rsidR="00280E10" w:rsidRPr="004C45B8" w:rsidRDefault="002826B9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3D8BB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E803C" w14:textId="4CC0F321" w:rsidR="00280E10" w:rsidRPr="004C45B8" w:rsidRDefault="00280E10" w:rsidP="00D24C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24C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57E8F" w14:textId="19D3335F" w:rsidR="00280E10" w:rsidRPr="004C45B8" w:rsidRDefault="002826B9" w:rsidP="00D24C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24C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A52D8" w14:textId="79C81473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8E22A" w14:textId="68F6FBD6" w:rsidR="00280E10" w:rsidRPr="004C45B8" w:rsidRDefault="00280E10" w:rsidP="00280E10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Периоди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939DB" w14:textId="223EEF1B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280E10" w:rsidRPr="004C45B8" w14:paraId="06D410E6" w14:textId="77777777" w:rsidTr="00E41CF1">
        <w:trPr>
          <w:trHeight w:val="630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9829" w14:textId="3294F450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0E10" w:rsidRPr="004C45B8" w14:paraId="4E0F3B06" w14:textId="77777777" w:rsidTr="00E41CF1">
        <w:trPr>
          <w:trHeight w:val="42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8FD48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96FB2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EF6E0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1C8D7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2B54D" w14:textId="11FF71DB" w:rsidR="00280E10" w:rsidRPr="004C45B8" w:rsidRDefault="00280E10" w:rsidP="004007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  <w:r w:rsidR="004007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2129B" w14:textId="42A5BCB3" w:rsidR="00280E10" w:rsidRPr="004C45B8" w:rsidRDefault="0040074E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090A9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A80C2" w14:textId="2800E890" w:rsidR="00280E10" w:rsidRPr="004C45B8" w:rsidRDefault="00380B92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FCB9B" w14:textId="39F320E0" w:rsidR="00280E10" w:rsidRPr="004C45B8" w:rsidRDefault="00380B92" w:rsidP="00280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A5265" w14:textId="5E3BDFA6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79DD9" w14:textId="30C09C0E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Периоди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F474D" w14:textId="63679EF2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E41CF1" w:rsidRPr="004C45B8" w14:paraId="6D8CB6C2" w14:textId="77777777" w:rsidTr="00E41CF1">
        <w:trPr>
          <w:trHeight w:val="13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B7E9" w14:textId="663B9212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A1812" w14:textId="165FB241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A4DBE" w14:textId="704628CC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55EBF" w14:textId="4E981B5C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08E5E" w14:textId="3C5E7F00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282D7" w14:textId="103AF008" w:rsidR="00E41CF1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25203" w14:textId="40170BE4" w:rsidR="00E41CF1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12A1D" w14:textId="4F301161" w:rsidR="00E41CF1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591A" w14:textId="02179121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C079F" w14:textId="5D275F20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D3C0C" w14:textId="4A793B0C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577AA" w14:textId="27DB25D6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80E10" w:rsidRPr="004C45B8" w14:paraId="09554A5E" w14:textId="77777777" w:rsidTr="00E41CF1">
        <w:trPr>
          <w:trHeight w:val="375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3E28" w14:textId="2532CD28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Расширение доступа субъектов малого и среднего предпринимательства к финансовым ресурсам, в том числе к льготному финансированию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0E10" w:rsidRPr="004C45B8" w14:paraId="0C4D9BA6" w14:textId="77777777" w:rsidTr="00E41CF1">
        <w:trPr>
          <w:trHeight w:val="7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2B6B7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857A7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обеспечение доступности субъектов малого и среднего предпринимательства к финансовым ресурсам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7A552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DF3D0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F2ECE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872D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5AA62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62DB3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9FB20" w14:textId="1DBA34DE" w:rsidR="00280E10" w:rsidRPr="004C45B8" w:rsidRDefault="00894561" w:rsidP="00280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3D311" w14:textId="61F84C74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4FF01" w14:textId="3CAAE18D" w:rsidR="00280E10" w:rsidRPr="004C45B8" w:rsidRDefault="00280E10" w:rsidP="00280E10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Периоди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7A7D0" w14:textId="1949965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280E10" w:rsidRPr="004C45B8" w14:paraId="27B88508" w14:textId="77777777" w:rsidTr="00E41CF1">
        <w:trPr>
          <w:trHeight w:val="568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5F82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 xml:space="preserve">Показатели задачи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Обеспечение доступности для субъектов малого и среднего предпринимательства информационной и</w:t>
            </w:r>
          </w:p>
          <w:p w14:paraId="1858F4EA" w14:textId="6427DCE4" w:rsidR="00280E10" w:rsidRPr="004C45B8" w:rsidRDefault="00280E10" w:rsidP="005E6290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консультационной поддержк</w:t>
            </w:r>
            <w:r w:rsidR="005E6290">
              <w:rPr>
                <w:rFonts w:ascii="Times New Roman" w:hAnsi="Times New Roman"/>
                <w:sz w:val="24"/>
                <w:szCs w:val="24"/>
              </w:rPr>
              <w:t>и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по вопросам ведения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0E10" w:rsidRPr="004C45B8" w14:paraId="3A7D5EAD" w14:textId="77777777" w:rsidTr="00E41CF1">
        <w:trPr>
          <w:trHeight w:val="153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51008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4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4BE2D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091D4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71E73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F09A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62115" w14:textId="58F0DB19" w:rsidR="00280E10" w:rsidRPr="004C45B8" w:rsidRDefault="00303B1C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FF400" w14:textId="42A03419" w:rsidR="00280E10" w:rsidRPr="004C45B8" w:rsidRDefault="00894561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87E1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B6076" w14:textId="16FB7C66" w:rsidR="00280E10" w:rsidRPr="004C45B8" w:rsidRDefault="00894561" w:rsidP="00280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9A174" w14:textId="256D26EF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8308" w14:textId="6FECDB73" w:rsidR="00280E10" w:rsidRPr="004C45B8" w:rsidRDefault="00280E10" w:rsidP="00E41CF1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Отчетность организа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ций инфра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структуры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6A3F9" w14:textId="371934B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280E10" w:rsidRPr="004C45B8" w14:paraId="532E935F" w14:textId="77777777" w:rsidTr="00E41CF1">
        <w:trPr>
          <w:trHeight w:val="441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D6CE" w14:textId="03306D35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 xml:space="preserve">Показатели задачи 4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Вовлечение молодежи в предпринимательскую деятельность, в том числе посредством привлечения школьников и молодежи в инновационную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0E10" w:rsidRPr="004C45B8" w14:paraId="28DDF78D" w14:textId="77777777" w:rsidTr="00E41CF1">
        <w:trPr>
          <w:trHeight w:val="44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88B23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E9F92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Количество мероприятий в сфере предпринимательства, ориентированных на молодежь, включая школьников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C866B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A3AC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CA711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2301C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C829B" w14:textId="6B986D5C" w:rsidR="00280E10" w:rsidRPr="004C45B8" w:rsidRDefault="00894561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B4562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E924E" w14:textId="48E01C50" w:rsidR="00280E10" w:rsidRPr="004C45B8" w:rsidRDefault="00894561" w:rsidP="00280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1889C" w14:textId="14B0356F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29181" w14:textId="3A40B925" w:rsidR="00280E10" w:rsidRPr="004C45B8" w:rsidRDefault="00280E10" w:rsidP="00E41CF1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Отчетность организа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ций инфра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структуры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4CA9E" w14:textId="78FB9B28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  <w:r w:rsidR="00380B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72DA7037" w14:textId="77777777" w:rsidR="00280E10" w:rsidRDefault="00280E10" w:rsidP="00280E10">
      <w:pPr>
        <w:ind w:firstLine="11057"/>
        <w:rPr>
          <w:sz w:val="24"/>
          <w:szCs w:val="24"/>
        </w:rPr>
      </w:pPr>
    </w:p>
    <w:p w14:paraId="410FD562" w14:textId="77777777" w:rsidR="00280E10" w:rsidRDefault="00280E10" w:rsidP="00280E10">
      <w:pPr>
        <w:ind w:firstLine="11057"/>
        <w:rPr>
          <w:sz w:val="24"/>
          <w:szCs w:val="24"/>
        </w:rPr>
      </w:pPr>
    </w:p>
    <w:p w14:paraId="1779DD8E" w14:textId="77777777" w:rsidR="00280E10" w:rsidRDefault="00280E10" w:rsidP="00280E10">
      <w:pPr>
        <w:ind w:firstLine="11057"/>
        <w:rPr>
          <w:sz w:val="24"/>
          <w:szCs w:val="24"/>
        </w:rPr>
      </w:pPr>
    </w:p>
    <w:p w14:paraId="31895D81" w14:textId="29EC8605" w:rsidR="00550E87" w:rsidRPr="006A0D3A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  <w:sectPr w:rsidR="00550E87" w:rsidRPr="006A0D3A" w:rsidSect="00B67DC0">
          <w:pgSz w:w="16838" w:h="11906" w:orient="landscape" w:code="9"/>
          <w:pgMar w:top="1701" w:right="1134" w:bottom="567" w:left="1134" w:header="709" w:footer="510" w:gutter="0"/>
          <w:pgNumType w:start="1"/>
          <w:cols w:space="720"/>
          <w:noEndnote/>
          <w:titlePg/>
          <w:docGrid w:linePitch="272"/>
        </w:sectPr>
      </w:pPr>
    </w:p>
    <w:p w14:paraId="40463D17" w14:textId="0D47C3DA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10</w:t>
      </w:r>
    </w:p>
    <w:p w14:paraId="61A2818E" w14:textId="77777777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32511B80" w14:textId="77777777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6C98BB17" w14:textId="77777777" w:rsidR="00550E87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45DE3F92" w14:textId="6569C9FB" w:rsidR="00C2688D" w:rsidRDefault="00C2688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7193CEBC" w14:textId="392F5E29" w:rsidR="00686768" w:rsidRPr="0079022C" w:rsidRDefault="00B67DC0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5B5673" w:rsidRPr="0079022C">
        <w:rPr>
          <w:rFonts w:ascii="Times New Roman" w:hAnsi="Times New Roman"/>
          <w:bCs/>
          <w:sz w:val="24"/>
          <w:szCs w:val="24"/>
        </w:rPr>
        <w:t xml:space="preserve">ПЕРЕЧЕНЬ </w:t>
      </w:r>
    </w:p>
    <w:p w14:paraId="1178346E" w14:textId="4E82934C" w:rsidR="00107502" w:rsidRPr="0079022C" w:rsidRDefault="0079022C" w:rsidP="0079022C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 w:rsidRPr="0079022C">
        <w:rPr>
          <w:rFonts w:ascii="Times New Roman" w:hAnsi="Times New Roman"/>
          <w:bCs/>
          <w:sz w:val="24"/>
          <w:szCs w:val="24"/>
        </w:rPr>
        <w:t>структурных элементов</w:t>
      </w:r>
      <w:r w:rsidR="004C45B8" w:rsidRPr="0079022C">
        <w:rPr>
          <w:rFonts w:ascii="Times New Roman" w:hAnsi="Times New Roman"/>
          <w:bCs/>
          <w:sz w:val="24"/>
          <w:szCs w:val="24"/>
        </w:rPr>
        <w:t xml:space="preserve"> и ресурсное обеспечение</w:t>
      </w:r>
      <w:r w:rsidR="00107502" w:rsidRPr="0079022C">
        <w:rPr>
          <w:rFonts w:ascii="Times New Roman" w:hAnsi="Times New Roman"/>
          <w:bCs/>
          <w:sz w:val="24"/>
          <w:szCs w:val="24"/>
        </w:rPr>
        <w:t xml:space="preserve"> подпрограммы 2</w:t>
      </w:r>
      <w:r w:rsidRPr="0079022C"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79022C">
        <w:rPr>
          <w:rFonts w:ascii="Times New Roman" w:hAnsi="Times New Roman"/>
          <w:bCs/>
          <w:sz w:val="24"/>
          <w:szCs w:val="24"/>
        </w:rPr>
        <w:t>«</w:t>
      </w:r>
      <w:r w:rsidR="005B5673" w:rsidRPr="0079022C">
        <w:rPr>
          <w:rFonts w:ascii="Times New Roman" w:hAnsi="Times New Roman"/>
          <w:bCs/>
          <w:sz w:val="24"/>
          <w:szCs w:val="24"/>
        </w:rPr>
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</w:r>
      <w:r w:rsidR="009F7515" w:rsidRPr="0079022C">
        <w:rPr>
          <w:rFonts w:ascii="Times New Roman" w:hAnsi="Times New Roman"/>
          <w:bCs/>
          <w:sz w:val="24"/>
          <w:szCs w:val="24"/>
        </w:rPr>
        <w:t>»</w:t>
      </w:r>
      <w:r w:rsidR="00107502" w:rsidRPr="0079022C">
        <w:rPr>
          <w:rFonts w:ascii="Times New Roman" w:hAnsi="Times New Roman"/>
          <w:bCs/>
          <w:sz w:val="24"/>
          <w:szCs w:val="24"/>
        </w:rPr>
        <w:t xml:space="preserve"> муниципальной программы</w:t>
      </w:r>
      <w:r w:rsidR="005B5673" w:rsidRPr="0079022C"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79022C">
        <w:rPr>
          <w:rFonts w:ascii="Times New Roman" w:hAnsi="Times New Roman"/>
          <w:bCs/>
          <w:sz w:val="24"/>
          <w:szCs w:val="24"/>
        </w:rPr>
        <w:t>«</w:t>
      </w:r>
      <w:r w:rsidR="00107502" w:rsidRPr="0079022C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79022C">
        <w:rPr>
          <w:rFonts w:ascii="Times New Roman" w:hAnsi="Times New Roman"/>
          <w:bCs/>
          <w:sz w:val="24"/>
          <w:szCs w:val="24"/>
        </w:rPr>
        <w:t>»</w:t>
      </w:r>
    </w:p>
    <w:p w14:paraId="4B800B92" w14:textId="77777777" w:rsidR="005B5673" w:rsidRPr="0079022C" w:rsidRDefault="005B567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0A48AEF1" w14:textId="77777777" w:rsidR="00107502" w:rsidRPr="00315103" w:rsidRDefault="00107502" w:rsidP="005B567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15103">
        <w:rPr>
          <w:rFonts w:ascii="Times New Roman" w:hAnsi="Times New Roman"/>
          <w:sz w:val="24"/>
          <w:szCs w:val="24"/>
        </w:rPr>
        <w:t>Таблица 2</w:t>
      </w:r>
    </w:p>
    <w:tbl>
      <w:tblPr>
        <w:tblW w:w="147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701"/>
        <w:gridCol w:w="880"/>
        <w:gridCol w:w="1164"/>
        <w:gridCol w:w="992"/>
        <w:gridCol w:w="1134"/>
        <w:gridCol w:w="1163"/>
        <w:gridCol w:w="851"/>
        <w:gridCol w:w="1560"/>
        <w:gridCol w:w="2692"/>
        <w:gridCol w:w="963"/>
      </w:tblGrid>
      <w:tr w:rsidR="001A2C4A" w:rsidRPr="006A0D3A" w14:paraId="3BDE5464" w14:textId="77777777" w:rsidTr="00CC37A4">
        <w:trPr>
          <w:trHeight w:val="459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114B" w14:textId="53AF03BD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0377F" w14:textId="3C3D572C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E764" w14:textId="525B4CD7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2C284" w14:textId="724812E8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Объем финан-сирова-ния, тыс. руб.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D1DF6" w14:textId="7071BCCA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68AA" w14:textId="6C2C0E0F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Участники подпрог-раммы, участники мероприя-тия</w:t>
            </w:r>
          </w:p>
        </w:tc>
        <w:tc>
          <w:tcPr>
            <w:tcW w:w="3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33D2A" w14:textId="19FF591B" w:rsidR="001A2C4A" w:rsidRPr="001A2C4A" w:rsidRDefault="001A2C4A" w:rsidP="00CC37A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1A2C4A" w:rsidRPr="006A0D3A" w14:paraId="1B4B7921" w14:textId="77777777" w:rsidTr="00CC37A4">
        <w:trPr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5BE4" w14:textId="77777777" w:rsidR="001A2C4A" w:rsidRPr="001A2C4A" w:rsidRDefault="001A2C4A" w:rsidP="001A2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A1251" w14:textId="77777777" w:rsidR="001A2C4A" w:rsidRPr="001A2C4A" w:rsidRDefault="001A2C4A" w:rsidP="001A2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D9B1F" w14:textId="77777777" w:rsidR="001A2C4A" w:rsidRPr="001A2C4A" w:rsidRDefault="001A2C4A" w:rsidP="001A2C4A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CB1B" w14:textId="77777777" w:rsidR="001A2C4A" w:rsidRPr="001A2C4A" w:rsidRDefault="001A2C4A" w:rsidP="001A2C4A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0924A" w14:textId="41E7041F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феде-раль-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>ного бюджета (по сог-ласова-нию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B0A00" w14:textId="532E6C03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област-ного бюджета (по сог-ласова-нию (прогноз)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B612A" w14:textId="11312780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66D2" w14:textId="3B03F0E1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вне</w:t>
            </w:r>
            <w:r w:rsidR="008D1053"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 xml:space="preserve">бюд-жетных источ-ников </w:t>
            </w:r>
          </w:p>
          <w:p w14:paraId="09A4429C" w14:textId="213CAA80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(по сог-ласова-нию (прог</w:t>
            </w:r>
            <w:r w:rsidR="008D1053"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169C" w14:textId="77777777" w:rsidR="001A2C4A" w:rsidRPr="001A2C4A" w:rsidRDefault="001A2C4A" w:rsidP="001A2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C6ADC" w14:textId="77777777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C746E" w14:textId="77777777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значе-ния по годам реали-зации</w:t>
            </w:r>
          </w:p>
        </w:tc>
      </w:tr>
      <w:tr w:rsidR="004F2B43" w:rsidRPr="006A0D3A" w14:paraId="5CC4084C" w14:textId="77777777" w:rsidTr="00CC37A4">
        <w:trPr>
          <w:trHeight w:val="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2A04F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CED0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6F2C8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CA7D0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EC980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25C3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6AA1D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198B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5987B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755E4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6CFF1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4F2B43" w:rsidRPr="006A0D3A" w14:paraId="2AE9A34C" w14:textId="77777777" w:rsidTr="00CC37A4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F2AD7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7524" w14:textId="77777777" w:rsidR="004F2B43" w:rsidRPr="00315103" w:rsidRDefault="004F2B43" w:rsidP="004F2B4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9F7515" w:rsidRPr="00315103">
              <w:rPr>
                <w:rFonts w:ascii="Times New Roman" w:hAnsi="Times New Roman"/>
                <w:sz w:val="24"/>
                <w:szCs w:val="24"/>
              </w:rPr>
              <w:t>«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 w:rsidR="009F7515" w:rsidRPr="00315103">
              <w:rPr>
                <w:rFonts w:ascii="Times New Roman" w:hAnsi="Times New Roman"/>
                <w:sz w:val="24"/>
                <w:szCs w:val="24"/>
              </w:rPr>
              <w:t>»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A0D59" w:rsidRPr="006A0D3A" w14:paraId="513E9C71" w14:textId="77777777" w:rsidTr="00CC37A4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5D72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FB927" w14:textId="039BA8F8" w:rsidR="008A0D59" w:rsidRPr="00315103" w:rsidRDefault="008A0D59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финансовой поддержки субъектам малого и </w:t>
            </w:r>
            <w:r w:rsidR="00777617" w:rsidRPr="00315103">
              <w:rPr>
                <w:rFonts w:ascii="Times New Roman" w:hAnsi="Times New Roman"/>
                <w:sz w:val="24"/>
                <w:szCs w:val="24"/>
              </w:rPr>
              <w:t>среднего предпринимательства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EE5BD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02B99" w14:textId="0C18FBCA" w:rsidR="008A0D59" w:rsidRPr="00315103" w:rsidRDefault="00181473" w:rsidP="00BA26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55F4D" w14:textId="77777777" w:rsidR="008A0D59" w:rsidRPr="00315103" w:rsidRDefault="008A0D59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FB32" w14:textId="20A0BA62" w:rsidR="008A0D59" w:rsidRPr="00315103" w:rsidRDefault="00181473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5 640,88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2680F" w14:textId="232DF7AF" w:rsidR="008A0D59" w:rsidRPr="00315103" w:rsidRDefault="00181473" w:rsidP="00BA2650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ED872" w14:textId="77777777" w:rsidR="008A0D59" w:rsidRPr="00315103" w:rsidRDefault="008A0D59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274D0" w14:textId="78EDDDA1" w:rsidR="008A0D59" w:rsidRPr="00315103" w:rsidRDefault="008A0D59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Админист- рация ЗАТО Северск, Комитет </w:t>
            </w:r>
            <w:r w:rsidR="00777617" w:rsidRPr="00315103">
              <w:rPr>
                <w:rFonts w:ascii="Times New Roman" w:hAnsi="Times New Roman"/>
                <w:sz w:val="24"/>
                <w:szCs w:val="24"/>
              </w:rPr>
              <w:t>экономичес- кого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842E0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A7A31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0D59" w:rsidRPr="006A0D3A" w14:paraId="79273260" w14:textId="77777777" w:rsidTr="00CC37A4">
        <w:trPr>
          <w:trHeight w:val="12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F860" w14:textId="77777777" w:rsidR="008A0D59" w:rsidRPr="006A0D3A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C35FF" w14:textId="77777777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372D" w14:textId="45E645A0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19463" w14:textId="5E1652D2" w:rsidR="008A0D59" w:rsidRPr="00315103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6680A" w14:textId="4B73D6FB" w:rsidR="008A0D59" w:rsidRPr="00315103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22BD0" w14:textId="202004F7" w:rsidR="008A0D59" w:rsidRPr="00315103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5 640,88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79EC8" w14:textId="5A904B1E" w:rsidR="008A0D59" w:rsidRPr="00315103" w:rsidRDefault="00181473" w:rsidP="008A0D59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33ECB" w14:textId="3BEF479B" w:rsidR="008A0D59" w:rsidRPr="00315103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CA6F3" w14:textId="77777777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D6A67" w14:textId="0DCCDA17" w:rsidR="008A0D59" w:rsidRPr="00315103" w:rsidRDefault="008A0D59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 Количество субъ</w:t>
            </w:r>
            <w:r w:rsidR="0014428C"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ектов малого и средне</w:t>
            </w:r>
            <w:r w:rsidR="0014428C"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го предпринимательст</w:t>
            </w:r>
            <w:r w:rsidR="008D1053">
              <w:rPr>
                <w:rFonts w:ascii="Times New Roman" w:hAnsi="Times New Roman"/>
                <w:sz w:val="24"/>
                <w:szCs w:val="24"/>
              </w:rPr>
              <w:t>-</w:t>
            </w:r>
            <w:r w:rsidR="00777617" w:rsidRPr="00315103">
              <w:rPr>
                <w:rFonts w:ascii="Times New Roman" w:hAnsi="Times New Roman"/>
                <w:sz w:val="24"/>
                <w:szCs w:val="24"/>
              </w:rPr>
              <w:t xml:space="preserve"> ва, получивших финан</w:t>
            </w:r>
            <w:r w:rsidR="00777617">
              <w:rPr>
                <w:rFonts w:ascii="Times New Roman" w:hAnsi="Times New Roman"/>
                <w:sz w:val="24"/>
                <w:szCs w:val="24"/>
              </w:rPr>
              <w:t>-</w:t>
            </w:r>
            <w:r w:rsidR="00777617" w:rsidRPr="00315103">
              <w:rPr>
                <w:rFonts w:ascii="Times New Roman" w:hAnsi="Times New Roman"/>
                <w:sz w:val="24"/>
                <w:szCs w:val="24"/>
              </w:rPr>
              <w:t>совую поддержку</w:t>
            </w:r>
            <w:r w:rsidR="00777617"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7DF1D" w14:textId="44309EB3" w:rsidR="008A0D59" w:rsidRPr="00315103" w:rsidRDefault="00D76AFD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8A0D59" w:rsidRPr="006A0D3A" w14:paraId="78955B61" w14:textId="77777777" w:rsidTr="00CC37A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6E3E9" w14:textId="152A55DA" w:rsidR="008A0D59" w:rsidRPr="006A0D3A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25676" w14:textId="142C39FB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BA73D" w14:textId="7FB904FB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B95BE" w14:textId="7801173A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C77E8" w14:textId="5CE50A9F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0EFF9" w14:textId="59D56E05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3047E" w14:textId="6BEAA41C" w:rsidR="008A0D59" w:rsidRPr="00315103" w:rsidRDefault="008A0D59" w:rsidP="008A0D59">
            <w:pPr>
              <w:ind w:lef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011DE" w14:textId="23A6AE66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FA3F0D" w14:textId="4C7D4C01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1A18D" w14:textId="7DD9B11B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F712B" w14:textId="236C447C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A0D59" w:rsidRPr="006A0D3A" w14:paraId="5B061643" w14:textId="77777777" w:rsidTr="00CC37A4">
        <w:trPr>
          <w:trHeight w:val="126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27536" w14:textId="77777777" w:rsidR="008A0D59" w:rsidRPr="006A0D3A" w:rsidRDefault="008A0D59" w:rsidP="008A0D5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74281" w14:textId="5C016A7D" w:rsidR="008A0D59" w:rsidRPr="006A0D3A" w:rsidRDefault="008A0D59" w:rsidP="00B67DC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F16F1" w14:textId="08BA86EC" w:rsidR="008A0D59" w:rsidRPr="006A0D3A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011B6" w14:textId="4BC61258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5E1D" w14:textId="5C1925A5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B670F" w14:textId="1DC650DE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D9347" w14:textId="31A18DB6" w:rsidR="008A0D59" w:rsidRPr="006A0D3A" w:rsidRDefault="008A0D59" w:rsidP="008A0D59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7C2B1" w14:textId="02C0985B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4C71D" w14:textId="64E9D06D" w:rsidR="008A0D59" w:rsidRPr="006A0D3A" w:rsidRDefault="008A0D59" w:rsidP="008A0D5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развития Админист-рации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74999" w14:textId="5A3E353E" w:rsidR="008A0D59" w:rsidRPr="006A0D3A" w:rsidRDefault="0014428C" w:rsidP="0014428C">
            <w:pPr>
              <w:rPr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рамках реа</w:t>
            </w:r>
            <w:r w:rsidR="008A0D59" w:rsidRPr="00315103">
              <w:rPr>
                <w:rFonts w:ascii="Times New Roman" w:hAnsi="Times New Roman"/>
                <w:sz w:val="24"/>
                <w:szCs w:val="24"/>
              </w:rPr>
              <w:t>лизации программных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A0D59" w:rsidRPr="00315103">
              <w:rPr>
                <w:rFonts w:ascii="Times New Roman" w:hAnsi="Times New Roman"/>
                <w:sz w:val="24"/>
                <w:szCs w:val="24"/>
              </w:rPr>
              <w:t>ятий (за исключением поддержки в рамках регионального проекта),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F56EA" w14:textId="03D4312E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A0D59" w:rsidRPr="006A0D3A" w14:paraId="037284CE" w14:textId="77777777" w:rsidTr="000A726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2017A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52A7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A663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5F603" w14:textId="0F969D5B" w:rsidR="008A0D59" w:rsidRPr="008A0D59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BA6F4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0E4FD" w14:textId="1B48DE53" w:rsidR="008A0D59" w:rsidRPr="008A0D59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5 066,48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D8B9D" w14:textId="6702283E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A0D59" w:rsidRPr="008A0D5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1C75E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A7057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развития Админист-рации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47194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6088B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0D59" w:rsidRPr="006A0D3A" w14:paraId="30CA9F25" w14:textId="77777777" w:rsidTr="000A726E">
        <w:trPr>
          <w:trHeight w:val="1489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D912D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49FC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0BD5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C891" w14:textId="4066BB45" w:rsidR="008A0D59" w:rsidRPr="008A0D59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32285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FF281" w14:textId="3BCA1B6F" w:rsidR="008A0D59" w:rsidRPr="008A0D59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5 066,48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1372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1F01B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500AB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7772F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 Количество субъектов малого и среднего предпринимательства, получивших финансовую поддержку стартующего бизнеса,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448D3" w14:textId="2BCF4D62" w:rsidR="008A0D59" w:rsidRPr="008A0D59" w:rsidRDefault="00D76AFD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A0D59" w:rsidRPr="006A0D3A" w14:paraId="48CAFB77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C78BB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894E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05A58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8FC1" w14:textId="082F7DEF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591E9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9DB1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D677E" w14:textId="7364C405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81E99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A948B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разви-тия Админи-страции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184D7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21EF8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0D59" w:rsidRPr="006A0D3A" w14:paraId="24DFB63A" w14:textId="77777777" w:rsidTr="00CC37A4">
        <w:trPr>
          <w:trHeight w:val="126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DE93C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76F1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4D4B7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502A" w14:textId="08F0B878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D3360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8B4BB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A2F04" w14:textId="7DA992D4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A986C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5D9F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2764D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4423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7617" w:rsidRPr="006A0D3A" w14:paraId="03BAC3D6" w14:textId="77777777" w:rsidTr="00CC37A4">
        <w:trPr>
          <w:trHeight w:val="301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45AD8" w14:textId="10316275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6EEA8" w14:textId="77777777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субъектам малого и среднего </w:t>
            </w:r>
          </w:p>
          <w:p w14:paraId="1D0DD927" w14:textId="196EED10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предпринимательства на возмещение части затрат, связанных с оформлением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067FD" w14:textId="77777777" w:rsidR="00777617" w:rsidRPr="00FC12E3" w:rsidRDefault="00777617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1EF1" w14:textId="5580F9A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9C8B6" w14:textId="7777777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5BAB1" w14:textId="372CFA0E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0A92" w14:textId="34EB0415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3696" w14:textId="7777777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B18F" w14:textId="77777777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Комитет </w:t>
            </w:r>
          </w:p>
          <w:p w14:paraId="30DD177F" w14:textId="725B8BCB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экономичес-кого разви-тия Адми-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B3868" w14:textId="77777777" w:rsidR="00777617" w:rsidRPr="00FC12E3" w:rsidRDefault="00777617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FBC61" w14:textId="77777777" w:rsidR="00777617" w:rsidRPr="00FC12E3" w:rsidRDefault="00777617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77617" w:rsidRPr="006A0D3A" w14:paraId="146779BE" w14:textId="77777777" w:rsidTr="00CC37A4">
        <w:trPr>
          <w:trHeight w:val="1656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7A01E" w14:textId="77777777" w:rsidR="00777617" w:rsidRPr="00FC12E3" w:rsidRDefault="00777617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65B4A" w14:textId="452338CD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90F29" w14:textId="77777777" w:rsidR="00777617" w:rsidRPr="00FC12E3" w:rsidRDefault="00777617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75350" w14:textId="4FF64E7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3FF79" w14:textId="7777777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CB5E0" w14:textId="5381C839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A21F3" w14:textId="37085725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53D5E" w14:textId="7777777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0340A" w14:textId="111CF0D4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496D5" w14:textId="77777777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1. Количество субъек-тов малого и среднего </w:t>
            </w:r>
          </w:p>
          <w:p w14:paraId="3DE924E5" w14:textId="25E02809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предпринимательства, получивших частичное возмещение затрат, свя- занных с оформлением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470C" w14:textId="6E226574" w:rsidR="00777617" w:rsidRPr="00FC12E3" w:rsidRDefault="00D76AFD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77617" w:rsidRPr="006A0D3A" w14:paraId="22066A23" w14:textId="77777777" w:rsidTr="00CC37A4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7A7C2" w14:textId="2AE7963F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9838" w14:textId="117BB626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4E8C" w14:textId="52077950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11F29" w14:textId="03C5E408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53A9E" w14:textId="59C9C4F2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68742" w14:textId="2C95610A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FA9DF" w14:textId="79B89066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4A103" w14:textId="38889C1B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1B121" w14:textId="6BD985CE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50BF0" w14:textId="12EF336A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7E4EE" w14:textId="7D941B7B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77617" w:rsidRPr="006A0D3A" w14:paraId="5E757682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27604" w14:textId="77777777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56459A" w14:textId="45103285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товарного знака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B91019" w14:textId="77777777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AB38D2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AF8A6F" w14:textId="77777777" w:rsidR="00777617" w:rsidRPr="00FC12E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5E9C5E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A18608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9FD079" w14:textId="77777777" w:rsidR="00777617" w:rsidRPr="00FC12E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0D9D8D" w14:textId="27666E20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нистрации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22421" w14:textId="20CD9FCE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товарного знака,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0F436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7617" w:rsidRPr="006A0D3A" w14:paraId="0BB0990A" w14:textId="77777777" w:rsidTr="00CC37A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64DB5" w14:textId="77777777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FDFC" w14:textId="77777777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F6F3B" w14:textId="77777777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B1D99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5776" w14:textId="77777777" w:rsidR="00777617" w:rsidRPr="00FC12E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744C0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4F65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3A0C5" w14:textId="77777777" w:rsidR="00777617" w:rsidRPr="00FC12E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B7F8F" w14:textId="77777777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94A32" w14:textId="4537129B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2. Количество зарегистрированных товарных знаков,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0314F" w14:textId="2FB50F21" w:rsidR="00777617" w:rsidRPr="00FC12E3" w:rsidRDefault="00D76AFD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C37A4" w:rsidRPr="006A0D3A" w14:paraId="4107953F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ACEB" w14:textId="3C57AC9F" w:rsidR="00CC37A4" w:rsidRPr="00FC12E3" w:rsidRDefault="00CC37A4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9A19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88C0B" w14:textId="77777777" w:rsidR="00CC37A4" w:rsidRPr="00FC12E3" w:rsidRDefault="00CC37A4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16F78" w14:textId="1FAFA258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E1087" w14:textId="77777777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D0540" w14:textId="39BF5626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4BE7" w14:textId="747359AA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FCD16" w14:textId="77777777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B9BAF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разви-тия Админи-страции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0687C" w14:textId="77777777" w:rsidR="00CC37A4" w:rsidRPr="00FC12E3" w:rsidRDefault="00CC37A4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523B5" w14:textId="77777777" w:rsidR="00CC37A4" w:rsidRPr="00FC12E3" w:rsidRDefault="00CC37A4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37A4" w:rsidRPr="006A0D3A" w14:paraId="78DC9A43" w14:textId="77777777" w:rsidTr="00CC37A4">
        <w:trPr>
          <w:trHeight w:val="283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5818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17221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41490" w14:textId="77777777" w:rsidR="00CC37A4" w:rsidRPr="00FC12E3" w:rsidRDefault="00CC37A4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55911B" w14:textId="2FF3DF03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CACE0" w14:textId="77777777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70CECA" w14:textId="7C58C465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B9E4D0" w14:textId="0843BC15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BD9B3" w14:textId="77777777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B9593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5F14E" w14:textId="04FB251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1. Количество субъек-тов малого и среднего предпринимательства, получивших частичное возмещение затрат, свя-занных с продвижени-ем производимых то-варов, выполняемых работ, оказываемых ус-луг за пределы Томской области,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7336C" w14:textId="64CAD62A" w:rsidR="00CC37A4" w:rsidRPr="00FC12E3" w:rsidRDefault="00D76AFD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C37A4" w:rsidRPr="006A0D3A" w14:paraId="3550C1A1" w14:textId="77777777" w:rsidTr="00CC37A4">
        <w:trPr>
          <w:trHeight w:val="2208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6E8FC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F4F413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443F49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CD12D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317646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934DD9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E3F65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2DD0F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75A59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297918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2. Количество меропри-ятий, связанных с прод-вижением производи-мых товаров, выполня- </w:t>
            </w:r>
          </w:p>
          <w:p w14:paraId="7371D043" w14:textId="0A17578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емых работ, оказыва-емых услуг, в которых приняли участие полу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>чатели субсидии, ед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4F8290" w14:textId="56A05DCB" w:rsidR="00CC37A4" w:rsidRPr="00FC12E3" w:rsidRDefault="00D76AFD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77617" w:rsidRPr="006A0D3A" w14:paraId="32BEFEC9" w14:textId="77777777" w:rsidTr="00CC37A4">
        <w:trPr>
          <w:trHeight w:val="4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6707" w14:textId="5471E278" w:rsidR="00777617" w:rsidRPr="006A0D3A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B1846" w14:textId="300A0144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777617" w:rsidRPr="006A0D3A" w14:paraId="181F702A" w14:textId="77777777" w:rsidTr="00CC37A4">
        <w:trPr>
          <w:trHeight w:val="14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E945F7" w14:textId="2A7B88FF" w:rsidR="00777617" w:rsidRPr="0031510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19D31" w14:textId="77777777" w:rsidR="00777617" w:rsidRPr="0031510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512DF3F7" w14:textId="3721A1C5" w:rsidR="00777617" w:rsidRPr="00315103" w:rsidRDefault="00777617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«Обеспечение эффективного функционирования системы поддержки субъектов малого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и среднего 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51F66" w14:textId="551AF1A3" w:rsidR="00777617" w:rsidRPr="0031510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26FA2" w14:textId="3B1FB4C4" w:rsidR="00777617" w:rsidRPr="00236B4C" w:rsidRDefault="00181473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3 191,60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18320" w14:textId="232B8674" w:rsidR="00777617" w:rsidRPr="00236B4C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4456" w14:textId="57D1D2AD" w:rsidR="00777617" w:rsidRPr="00236B4C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A4553" w14:textId="65A3949C" w:rsidR="00777617" w:rsidRPr="00236B4C" w:rsidRDefault="00181473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3 191,60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24FD3" w14:textId="21E49E7A" w:rsidR="00777617" w:rsidRPr="00236B4C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5D4736" w14:textId="21FAADA3" w:rsidR="00777617" w:rsidRPr="006A0D3A" w:rsidRDefault="00777617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Комитет экономичес-кого развития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1E297" w14:textId="05B4DD0D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EC459" w14:textId="0690DF3E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777617" w:rsidRPr="006A0D3A" w14:paraId="1F6A219E" w14:textId="77777777" w:rsidTr="00CC37A4">
        <w:trPr>
          <w:trHeight w:val="112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4166E" w14:textId="77777777" w:rsidR="00777617" w:rsidRPr="006A0D3A" w:rsidRDefault="00777617" w:rsidP="0077761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D676E" w14:textId="77777777" w:rsidR="00777617" w:rsidRPr="006A0D3A" w:rsidRDefault="00777617" w:rsidP="0077761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CF55" w14:textId="26D4470D" w:rsidR="00777617" w:rsidRPr="0031510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FF121" w14:textId="1F8E1797" w:rsidR="00777617" w:rsidRPr="00315103" w:rsidRDefault="00181473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26591" w14:textId="4B2157B0" w:rsidR="00777617" w:rsidRPr="0031510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F38B4" w14:textId="592DE52F" w:rsidR="00777617" w:rsidRPr="0031510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F20BE" w14:textId="75FEC28B" w:rsidR="00777617" w:rsidRPr="00315103" w:rsidRDefault="00181473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7DA35" w14:textId="2A9D1E2D" w:rsidR="00777617" w:rsidRPr="0031510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B2481" w14:textId="60677E6D" w:rsidR="00777617" w:rsidRPr="0031510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44F70" w14:textId="52BB233B" w:rsidR="00777617" w:rsidRPr="00315103" w:rsidRDefault="00777617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6F14" w14:textId="2F5353F9" w:rsidR="00777617" w:rsidRPr="0031510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C37A4" w:rsidRPr="006A0D3A" w14:paraId="1FC3AAA4" w14:textId="77777777" w:rsidTr="00CC37A4">
        <w:trPr>
          <w:trHeight w:val="26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4A8D4" w14:textId="2D8BACFE" w:rsidR="00CC37A4" w:rsidRPr="006A0D3A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C37A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CC8B" w14:textId="62785507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CD054" w14:textId="3D62D5B2" w:rsidR="00CC37A4" w:rsidRPr="00315103" w:rsidRDefault="00CC37A4" w:rsidP="00CC37A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0C91" w14:textId="13ACD393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BFFA7" w14:textId="683D73EF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B6F94" w14:textId="1895873F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4464D" w14:textId="3B72332F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9C107" w14:textId="27226DDD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F0735" w14:textId="6EDD7E51" w:rsidR="00CC37A4" w:rsidRPr="00B54310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431D4" w14:textId="4243CAC2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866FB" w14:textId="3DC64C85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C37A4" w:rsidRPr="006A0D3A" w14:paraId="3B24255C" w14:textId="77777777" w:rsidTr="000A726E">
        <w:trPr>
          <w:trHeight w:val="112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2D9CB" w14:textId="77777777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89F86A" w14:textId="2047CEC5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предпринимательства»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BF924" w14:textId="77777777" w:rsidR="00CC37A4" w:rsidRPr="00315103" w:rsidRDefault="00CC37A4" w:rsidP="00CC37A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18CA7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DD3D0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390AE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22CF0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2E933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5926AA" w14:textId="28E410FF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Админист-рации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D1922" w14:textId="704361FA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9EADE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7A4" w:rsidRPr="006A0D3A" w14:paraId="0032E50C" w14:textId="77777777" w:rsidTr="000A726E">
        <w:trPr>
          <w:trHeight w:val="112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2D11E" w14:textId="77777777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D35B4" w14:textId="77777777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21102" w14:textId="60304E9A" w:rsidR="00CC37A4" w:rsidRDefault="00CC37A4" w:rsidP="00CC37A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352AA" w14:textId="2296B95A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734E7" w14:textId="321F3732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54009" w14:textId="729547B0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66300" w14:textId="3BEE5F36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0C6A7" w14:textId="7291003E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AB5D" w14:textId="77777777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7FF8D" w14:textId="10856520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AC39" w14:textId="028BCF02" w:rsidR="00CC37A4" w:rsidRPr="00315103" w:rsidRDefault="00885B1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C37A4" w:rsidRPr="006A0D3A" w14:paraId="77005AE6" w14:textId="77777777" w:rsidTr="00CC37A4">
        <w:trPr>
          <w:trHeight w:val="112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CEE39" w14:textId="77777777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BBFA5" w14:textId="77777777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40CF5" w14:textId="6AC3D8C9" w:rsidR="00CC37A4" w:rsidRPr="00315103" w:rsidRDefault="00CC37A4" w:rsidP="00CC37A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(прог-ноз-ный пери-од)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2020C" w14:textId="449CD740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567B1" w14:textId="4FFA856B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7C945" w14:textId="58DD4B89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118FC" w14:textId="4A4547A0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48E0" w14:textId="001E75D7" w:rsidR="00CC37A4" w:rsidRPr="00315103" w:rsidRDefault="00473FF2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7E3C" w14:textId="77777777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79ADD" w14:textId="1F881CDA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CECAD" w14:textId="06185B8D" w:rsidR="00CC37A4" w:rsidRPr="00315103" w:rsidRDefault="00885B1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C37A4" w:rsidRPr="006A0D3A" w14:paraId="5892ACED" w14:textId="77777777" w:rsidTr="00CC37A4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6CE3B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269D3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CC37A4" w:rsidRPr="006A0D3A" w14:paraId="2B67260A" w14:textId="77777777" w:rsidTr="00CC37A4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0E1E2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65026" w14:textId="39C58035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субси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дий Фонду «МКК ФРМСП ЗАТО</w:t>
            </w:r>
            <w:r w:rsidR="002C511F" w:rsidRPr="009F0878">
              <w:rPr>
                <w:rFonts w:ascii="Times New Roman" w:hAnsi="Times New Roman"/>
                <w:sz w:val="24"/>
                <w:szCs w:val="24"/>
              </w:rPr>
              <w:t xml:space="preserve"> Северск» в целях оказания финансовой поддержки субъектам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DB2B8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E32C9" w14:textId="365FD8D0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EF8BF" w14:textId="77777777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9AC45" w14:textId="33D397BB" w:rsidR="00CC37A4" w:rsidRPr="009F0878" w:rsidRDefault="00CC37A4" w:rsidP="00CC37A4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2E10F" w14:textId="30BF56B2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0B804" w14:textId="77777777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05ACD" w14:textId="250E0FB1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Админист- рация ЗАТО Северск, Фонд «МКК</w:t>
            </w:r>
            <w:r w:rsidR="002C511F" w:rsidRPr="009F0878">
              <w:rPr>
                <w:rFonts w:ascii="Times New Roman" w:hAnsi="Times New Roman"/>
                <w:sz w:val="24"/>
                <w:szCs w:val="24"/>
              </w:rPr>
              <w:t xml:space="preserve">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85327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AA921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37A4" w:rsidRPr="006A0D3A" w14:paraId="6ABBA9DF" w14:textId="77777777" w:rsidTr="00CC37A4">
        <w:trPr>
          <w:trHeight w:val="26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B1950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D713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5B28B" w14:textId="02ECE811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F52A4" w14:textId="558F7478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36BF" w14:textId="7B740472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AF6B5" w14:textId="2CDB8CFD" w:rsidR="00CC37A4" w:rsidRPr="009F0878" w:rsidRDefault="00CC37A4" w:rsidP="00CC37A4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755DE" w14:textId="7DBC9E3F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616DE" w14:textId="480FDD02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807BB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D7CE8" w14:textId="5176736D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2C511F" w:rsidRPr="009F0878">
              <w:rPr>
                <w:rFonts w:ascii="Times New Roman" w:hAnsi="Times New Roman"/>
                <w:sz w:val="24"/>
                <w:szCs w:val="24"/>
              </w:rPr>
              <w:t xml:space="preserve"> ности субъектов малого и среднего предприни</w:t>
            </w:r>
            <w:r w:rsidR="002C511F">
              <w:rPr>
                <w:rFonts w:ascii="Times New Roman" w:hAnsi="Times New Roman"/>
                <w:sz w:val="24"/>
                <w:szCs w:val="24"/>
              </w:rPr>
              <w:t>-</w:t>
            </w:r>
            <w:r w:rsidR="002C511F" w:rsidRPr="009F0878">
              <w:rPr>
                <w:rFonts w:ascii="Times New Roman" w:hAnsi="Times New Roman"/>
                <w:sz w:val="24"/>
                <w:szCs w:val="24"/>
              </w:rPr>
              <w:t>мательства к финансо</w:t>
            </w:r>
            <w:r w:rsidR="002C511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DA04E" w14:textId="319C85E2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C37A4" w:rsidRPr="006A0D3A" w14:paraId="43500EC0" w14:textId="77777777" w:rsidTr="00CC37A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781A" w14:textId="7152B13E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587B" w14:textId="0C667B08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65B1F" w14:textId="528A9DC6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29897" w14:textId="2AD393CA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4BB03" w14:textId="11D98494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739FB" w14:textId="047A21D1" w:rsidR="00CC37A4" w:rsidRPr="009F0878" w:rsidRDefault="00B7122D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82E7E" w14:textId="4FBCFF3A" w:rsidR="00CC37A4" w:rsidRPr="009F0878" w:rsidRDefault="00B7122D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C8F96" w14:textId="0B98B920" w:rsidR="00CC37A4" w:rsidRPr="009F0878" w:rsidRDefault="00B7122D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320E" w14:textId="6F0B755A" w:rsidR="00CC37A4" w:rsidRPr="009F0878" w:rsidRDefault="00B7122D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5FE47" w14:textId="32452953" w:rsidR="00CC37A4" w:rsidRPr="009F0878" w:rsidRDefault="00B7122D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8D6A9" w14:textId="5126EAD3" w:rsidR="00CC37A4" w:rsidRPr="00B54310" w:rsidRDefault="00CC37A4" w:rsidP="00B712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</w:t>
            </w:r>
            <w:r w:rsidR="00B712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C37A4" w:rsidRPr="006A0D3A" w14:paraId="591FCC5F" w14:textId="77777777" w:rsidTr="00CC37A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158A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5722" w14:textId="5052C242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5A89" w14:textId="5534264E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39E6" w14:textId="0E079D8F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DF743" w14:textId="48A21B8C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37C7D" w14:textId="7AE89B7E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B9542" w14:textId="5026C88D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9FA9E" w14:textId="1E2A19A6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39C4" w14:textId="31731431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50127" w14:textId="6852EAA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вым ресурсам,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9ECD8" w14:textId="739B8DD1" w:rsidR="00CC37A4" w:rsidRPr="00B54310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7A4" w:rsidRPr="006A0D3A" w14:paraId="7104EF94" w14:textId="77777777" w:rsidTr="00CC37A4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0D45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E63C" w14:textId="243F4ADB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7614B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C3763" w14:textId="1EB08645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5B331" w14:textId="449771C1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86407" w14:textId="23194186" w:rsidR="00CC37A4" w:rsidRPr="009F0878" w:rsidRDefault="00CC37A4" w:rsidP="00CC37A4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21285" w14:textId="09F7A49E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D5813" w14:textId="77777777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AFFC" w14:textId="21748C44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разви-тия Адми-нистрации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43A4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3D667" w14:textId="77777777" w:rsidR="00CC37A4" w:rsidRPr="00B54310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37A4" w:rsidRPr="006A0D3A" w14:paraId="6A8591D3" w14:textId="77777777" w:rsidTr="00CC37A4">
        <w:trPr>
          <w:trHeight w:val="838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E983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4465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AF8E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DC4C2" w14:textId="618F1274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22F28" w14:textId="1D71931C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7BB7E" w14:textId="1BB197AA" w:rsidR="00CC37A4" w:rsidRPr="009F0878" w:rsidRDefault="00CC37A4" w:rsidP="00CC37A4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9FD3" w14:textId="25CF0002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02D55" w14:textId="77777777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DAE4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51B79" w14:textId="2440904D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1. Количество микрозаймов, предоставленных с</w:t>
            </w:r>
            <w:r>
              <w:rPr>
                <w:rFonts w:ascii="Times New Roman" w:hAnsi="Times New Roman"/>
                <w:sz w:val="24"/>
                <w:szCs w:val="24"/>
              </w:rPr>
              <w:t>убъектам малого и сред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него предпринимательства,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B9EBD" w14:textId="2DD38C86" w:rsidR="00CC37A4" w:rsidRPr="00B54310" w:rsidRDefault="00D76AFD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  <w:tr w:rsidR="00CC37A4" w:rsidRPr="006A0D3A" w14:paraId="56C4F897" w14:textId="77777777" w:rsidTr="00CC37A4">
        <w:trPr>
          <w:trHeight w:val="49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86D3D" w14:textId="2F975068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B1D5" w14:textId="5AF4693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0A726E" w:rsidRPr="006A0D3A" w14:paraId="3483CA63" w14:textId="77777777" w:rsidTr="00CC37A4">
        <w:trPr>
          <w:trHeight w:val="2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D82C3B" w14:textId="66C5EF31" w:rsidR="000A726E" w:rsidRPr="009F0878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8453C18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3F2894E8" w14:textId="77777777" w:rsidR="000A726E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«Расширение доступа субъектов малого и среднего предпринимательства к финансовым ресурсам, в том числе к льготному финансированию»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F25BDE8" w14:textId="12E55982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34B77" w14:textId="191D8565" w:rsidR="000A726E" w:rsidRPr="009F0878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2FA6F" w14:textId="5F344A3B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E44E0" w14:textId="7F4B0BE8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502F8" w14:textId="7D14C966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FA368" w14:textId="59B3CD1C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B947" w14:textId="2B88A35A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2CB33C" w14:textId="775AE7D4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Админист-рация ЗАТО Северск, 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4C17D" w14:textId="2B278A8D" w:rsidR="000A726E" w:rsidRPr="009F0878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FB732" w14:textId="26FB18A5" w:rsidR="000A726E" w:rsidRPr="00B54310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0A726E" w:rsidRPr="006A0D3A" w14:paraId="623CF532" w14:textId="77777777" w:rsidTr="00CC37A4">
        <w:trPr>
          <w:trHeight w:val="126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1D184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F7E89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60F7B" w14:textId="69E0577A" w:rsidR="000A726E" w:rsidRPr="009F0878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C6FC" w14:textId="5E88E385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AA190" w14:textId="448D5D5A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5006E" w14:textId="7E431F15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E6430" w14:textId="700C5D37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65264" w14:textId="2560F919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38EB5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6A16D" w14:textId="61D8FB7E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ности субъектов малого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нимательства к финан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совым ресурсам,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BAD1D" w14:textId="1CAF0034" w:rsidR="000A726E" w:rsidRPr="00B54310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726E" w:rsidRPr="006A0D3A" w14:paraId="51069FC7" w14:textId="77777777" w:rsidTr="000A726E">
        <w:trPr>
          <w:trHeight w:val="549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55D01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DC7A1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04447" w14:textId="00A79B4B" w:rsidR="000A726E" w:rsidRPr="009F0878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83B00" w14:textId="3DA936AD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C355C" w14:textId="65EFD479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D368" w14:textId="3CB71D2B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5ED1D" w14:textId="18CD8748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62B15" w14:textId="4D63252F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F8B49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5460" w14:textId="621F82C4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обеспечение доступ-ности субъектов малого и среднего предпри- нимательства к финан- совым ресурсам,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4AD3C" w14:textId="787000E3" w:rsidR="000A726E" w:rsidRPr="00B54310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726E" w:rsidRPr="006A0D3A" w14:paraId="705EE5E4" w14:textId="77777777" w:rsidTr="00CC37A4">
        <w:trPr>
          <w:trHeight w:val="549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E794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245C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FA02F" w14:textId="528A8176" w:rsidR="000A726E" w:rsidRPr="009F0878" w:rsidRDefault="000A726E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0FED8" w14:textId="1FCB86FC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D8CA9" w14:textId="5E06435E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9E5B8" w14:textId="3153547A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E91C5" w14:textId="64DC924D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B08CF" w14:textId="7CE586D6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C9AA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37C6" w14:textId="354E1D61" w:rsidR="000A726E" w:rsidRPr="00B54310" w:rsidRDefault="000A726E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обеспечение доступ-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EAFE6" w14:textId="0C72AB0B" w:rsidR="000A726E" w:rsidRPr="00B54310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C37A4" w:rsidRPr="006A0D3A" w14:paraId="5FA297CB" w14:textId="77777777" w:rsidTr="00CC37A4">
        <w:trPr>
          <w:trHeight w:val="1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C3B2" w14:textId="2C9174B4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8F7C" w14:textId="6336F2BB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8396C" w14:textId="4E0AEBDD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FD8F9" w14:textId="140767C3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3A226" w14:textId="7B245B95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04F8B" w14:textId="3CDA68BA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842C4" w14:textId="21F07C51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26AF" w14:textId="21DDF39D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B401" w14:textId="5AD78CC0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47F8D" w14:textId="1A3F7CDE" w:rsidR="00CC37A4" w:rsidRPr="00B54310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E215B" w14:textId="10A5FF55" w:rsidR="00CC37A4" w:rsidRPr="00B54310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A726E" w:rsidRPr="006A0D3A" w14:paraId="7FAE4D6D" w14:textId="77777777" w:rsidTr="00CC37A4">
        <w:trPr>
          <w:trHeight w:val="1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A3A8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2705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1AD21" w14:textId="26956E8D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ный пери-од)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B9B51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21B1D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6F336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D49FD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C53EB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0C27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B0D56" w14:textId="10C9EC75" w:rsidR="000A726E" w:rsidRDefault="000A726E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ности субъектов малого и среднего предпри- нимательства к финан- совым ресурсам, ед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5590" w14:textId="77777777" w:rsidR="000A726E" w:rsidRDefault="000A726E" w:rsidP="000A72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7A4" w:rsidRPr="006A0D3A" w14:paraId="0E60B630" w14:textId="77777777" w:rsidTr="00CC37A4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C271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63087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CC37A4" w:rsidRPr="006A0D3A" w14:paraId="0F714D54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A0EC1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4C83F" w14:textId="4F2F8EE3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Основное мероприятие. Реализация меропри-ятий, направленных на обеспечение доступнос-ти для субъектов мало-го и среднего предпри-нимательства информа-ционной и консульта-ционной поддержки по вопросам ведения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 xml:space="preserve">(до 31.12.2025), в т.ч.: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2F354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D9A34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1C209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CAEE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EE95F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BC457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82DD8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3BB6B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9CCC4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37A4" w:rsidRPr="006A0D3A" w14:paraId="0064C37A" w14:textId="77777777" w:rsidTr="00CC37A4">
        <w:trPr>
          <w:trHeight w:val="2839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045FE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9D6C5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37ED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82BF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3B8C5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4402D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EB353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23ABC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4385B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2D0C7" w14:textId="31A4C60D" w:rsidR="00CC37A4" w:rsidRPr="00A77D3D" w:rsidRDefault="00CC37A4" w:rsidP="00CC37A4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ности для субъекто</w:t>
            </w:r>
            <w:r>
              <w:rPr>
                <w:rFonts w:ascii="Times New Roman" w:hAnsi="Times New Roman"/>
                <w:sz w:val="24"/>
                <w:szCs w:val="24"/>
              </w:rPr>
              <w:t>в ма-лого и среднего пред-принима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тельства ин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формационной и кон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сультационной поддер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жки по вопросам веде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ния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ской деятельности, ед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03456" w14:textId="72BE5194" w:rsidR="00CC37A4" w:rsidRPr="00A77D3D" w:rsidRDefault="00D76AFD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C37A4" w:rsidRPr="006A0D3A" w14:paraId="22BC9EE6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BB557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8AB57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1EF30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1E253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547C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9D3B7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BF5EF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C5BD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CBD6D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BC94E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6C7C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37A4" w:rsidRPr="006A0D3A" w14:paraId="58B47A36" w14:textId="77777777" w:rsidTr="00CC37A4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ACD4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B2199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C997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68BFB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50C21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F0FB4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A2B54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D2589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C173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B39F5" w14:textId="5BD25C88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B5C65" w14:textId="79C4705B" w:rsidR="00CC37A4" w:rsidRPr="00A77D3D" w:rsidRDefault="00D76AFD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81473" w:rsidRPr="006A0D3A" w14:paraId="761E72E3" w14:textId="77777777" w:rsidTr="005D7A40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B0E4A" w14:textId="2E16EC57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1006F2" w14:textId="3625AF65" w:rsidR="00181473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7587E" w14:textId="7750D9AD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AA6CC" w14:textId="73BBAF9D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DD5D2" w14:textId="024D1E4A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0C0EA" w14:textId="638FA0EC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5B2DE" w14:textId="181D65BD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AAAA" w14:textId="3AD4D2A3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F288E" w14:textId="3510C1EE" w:rsidR="00181473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Админист- рация ЗАТО Северск,</w:t>
            </w:r>
            <w:r w:rsidR="000166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социация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39F89" w14:textId="7B1BFC39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C1D57" w14:textId="7BA821B2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81473" w:rsidRPr="006A0D3A" w14:paraId="74319F86" w14:textId="77777777" w:rsidTr="005D7A40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7032" w14:textId="77777777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11904" w14:textId="77777777" w:rsidR="00181473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962D5" w14:textId="13B531F4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13794" w14:textId="294A1FE1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1D6F" w14:textId="1BB5C418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BD7C3" w14:textId="27309FE4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0FC4E" w14:textId="0F72B922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BF31B" w14:textId="3F3515E2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A4A8B" w14:textId="77777777" w:rsidR="00181473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A9A86" w14:textId="34DD3D39" w:rsidR="00181473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1. Количество человек, 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включая работников суб</w:t>
            </w:r>
            <w:r>
              <w:rPr>
                <w:rFonts w:ascii="Times New Roman" w:hAnsi="Times New Roman"/>
                <w:sz w:val="24"/>
                <w:szCs w:val="24"/>
              </w:rPr>
              <w:t>ъ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ектов малого и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6F354" w14:textId="3E931FBF" w:rsidR="00181473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81473" w:rsidRPr="006A0D3A" w14:paraId="2304265F" w14:textId="77777777" w:rsidTr="00181473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C06E2" w14:textId="7601ED9F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DCE0" w14:textId="4305D1B1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64FDF" w14:textId="137C3B3E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2F753" w14:textId="1FF96F19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18C5" w14:textId="3F27E70D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E33E0" w14:textId="78D7B6CF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91163" w14:textId="068D2248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CC3ED" w14:textId="6F68DA07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4772" w14:textId="24812F63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2ACEA" w14:textId="0B03B1B9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0784F" w14:textId="27C5C7FF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81473" w:rsidRPr="006A0D3A" w14:paraId="31DB8C57" w14:textId="77777777" w:rsidTr="00CC37A4">
        <w:trPr>
          <w:trHeight w:val="26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BB8F2" w14:textId="77777777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31C6B" w14:textId="768F9F8A" w:rsidR="00181473" w:rsidRPr="00A77D3D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предпринимательства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5FC0D" w14:textId="21C49E28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6DFF" w14:textId="2F45BF32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F7912" w14:textId="25364D71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4928A" w14:textId="6E9D5798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67A4B" w14:textId="2656E509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E7800" w14:textId="4EF84AB5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5FEF" w14:textId="4AD23D86" w:rsidR="00181473" w:rsidRPr="00A77D3D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 «НП «АРП-Северск», Фонд «МКК ФРМСП</w:t>
            </w:r>
            <w:r w:rsidR="00C3029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15B0" w14:textId="1D6E8B28" w:rsidR="00181473" w:rsidRPr="00A77D3D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среднего предпринимательства, принявших участие в мероприятиях, чел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3CDD1" w14:textId="641E062A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473" w:rsidRPr="006A0D3A" w14:paraId="4B26F1E3" w14:textId="77777777" w:rsidTr="00CC37A4">
        <w:trPr>
          <w:trHeight w:val="42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3C75" w14:textId="7DEBBF91" w:rsidR="00181473" w:rsidRPr="00A77D3D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96CFC" w14:textId="58211928" w:rsidR="00181473" w:rsidRPr="00A77D3D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483DAD" w:rsidRPr="006A0D3A" w14:paraId="37F07796" w14:textId="77777777" w:rsidTr="00CC37A4">
        <w:trPr>
          <w:trHeight w:val="70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CADED9" w14:textId="076F106D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5DC38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65F03FE2" w14:textId="77777777" w:rsidR="00483DA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DD41442" w14:textId="4CCFB970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9F141" w14:textId="175D391D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93D2E" w14:textId="3A50C89D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CDD36" w14:textId="36714FD4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F2FBE" w14:textId="341055AD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75EAB" w14:textId="01FF7375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AD5F" w14:textId="147F9940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22FAE4" w14:textId="426760B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D2194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FCD74" w14:textId="707C6EE8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99FB3" w14:textId="70B7BE74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83DAD" w:rsidRPr="006A0D3A" w14:paraId="7D8156AF" w14:textId="77777777" w:rsidTr="00CC37A4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1406D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E18265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42CA4" w14:textId="07F1A888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16225" w14:textId="0FE126D2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F2C17" w14:textId="5FFAD8B9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B3191" w14:textId="35592CB1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95EE4" w14:textId="14FC33E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A3B27" w14:textId="5959CE34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9C176B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B2BF3" w14:textId="504B101C" w:rsidR="00483DAD" w:rsidRPr="00A77D3D" w:rsidRDefault="00483DAD" w:rsidP="00181473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обеспечение доступ-ности для субъектов ма-лого и среднего пред-принимательства ин-формационной и кон-сультационной поддер-жки по вопросам веде-ния предприниматель-ской деятельности,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1FF70" w14:textId="1AF5F6AD" w:rsidR="00483DAD" w:rsidRPr="00A77D3D" w:rsidRDefault="00D76AF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83DAD" w:rsidRPr="006A0D3A" w14:paraId="38556D24" w14:textId="77777777" w:rsidTr="005D7A40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27FE68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7B998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7BF94" w14:textId="2E6B581B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D75EB" w14:textId="671FE1C4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19A74" w14:textId="4D2513DD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F2511" w14:textId="2277E233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DB73F" w14:textId="6C2D7AFE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BBCF5" w14:textId="27D45285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F15F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4B8C8" w14:textId="5C9E1E15" w:rsidR="00483DAD" w:rsidRPr="00A77D3D" w:rsidRDefault="00483DAD" w:rsidP="00181473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обеспечение доступ-ности для субъектов ма-лого и среднего пред-принимательства ин-формационной и кон-сультационной поддер-жки по вопросам веде-ния предприниматель-ской деятельности,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1A075" w14:textId="02BF95B2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83DAD" w:rsidRPr="006A0D3A" w14:paraId="5936A27B" w14:textId="77777777" w:rsidTr="00483DAD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3808B" w14:textId="77777777" w:rsidR="00483DAD" w:rsidRPr="00A77D3D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75693" w14:textId="77777777" w:rsidR="00483DAD" w:rsidRPr="00A77D3D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10578" w14:textId="6CCE01D1" w:rsidR="00483DAD" w:rsidRPr="00A77D3D" w:rsidRDefault="00483DAD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(прог-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B8BB0" w14:textId="35FABB76" w:rsidR="00483DAD" w:rsidRPr="00A77D3D" w:rsidRDefault="00473FF2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A9029" w14:textId="6EF65E61" w:rsidR="00483DAD" w:rsidRPr="00A77D3D" w:rsidRDefault="00473FF2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8210" w14:textId="7C8F9822" w:rsidR="00483DAD" w:rsidRPr="00A77D3D" w:rsidRDefault="00473FF2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5B61" w14:textId="2BCC5BF2" w:rsidR="00483DAD" w:rsidRPr="00A77D3D" w:rsidRDefault="00473FF2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18196" w14:textId="59F015AD" w:rsidR="00483DAD" w:rsidRPr="00A77D3D" w:rsidRDefault="00473FF2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5402A" w14:textId="77777777" w:rsidR="00483DAD" w:rsidRPr="00A77D3D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B81F1" w14:textId="024CF76C" w:rsidR="00483DAD" w:rsidRPr="00A77D3D" w:rsidRDefault="00483DAD" w:rsidP="00C3029A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1. Количество меропри-ятий, направленных на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4EFF6" w14:textId="4EACDD3B" w:rsidR="00483DAD" w:rsidRPr="00A77D3D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83DAD" w:rsidRPr="006A0D3A" w14:paraId="52BB5916" w14:textId="77777777" w:rsidTr="00483DAD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1C830" w14:textId="4A76CA0F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9BE24" w14:textId="4A326D20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049B6" w14:textId="0B915000" w:rsidR="00483DA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8B4C4" w14:textId="60B6CEA3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BA164" w14:textId="60223DB9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392A" w14:textId="1CA6BB60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CF72C" w14:textId="436F0B32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310A7" w14:textId="160D5548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9CF3" w14:textId="188D7603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BFEA6" w14:textId="05F5162D" w:rsidR="00483DAD" w:rsidRPr="00A77D3D" w:rsidRDefault="00483DAD" w:rsidP="00483DAD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278E" w14:textId="266081F5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483DAD" w:rsidRPr="006A0D3A" w14:paraId="41AD86E8" w14:textId="77777777" w:rsidTr="00483DAD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16216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CBA5D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497F" w14:textId="3628A2FE" w:rsidR="00483DAD" w:rsidRDefault="00C3029A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ноз-ный </w:t>
            </w:r>
            <w:r w:rsidR="00483DAD">
              <w:rPr>
                <w:rFonts w:ascii="Times New Roman" w:hAnsi="Times New Roman"/>
                <w:sz w:val="24"/>
                <w:szCs w:val="24"/>
              </w:rPr>
              <w:t>пери-од)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3A17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783F5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E34BC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C4E6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372AA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A5B2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7182" w14:textId="5DBCADD1" w:rsidR="00483DAD" w:rsidRPr="00A77D3D" w:rsidRDefault="00C3029A" w:rsidP="00181473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обеспечение доступ-ности для субъектов ма-</w:t>
            </w:r>
            <w:r w:rsidR="00483DAD" w:rsidRPr="00A77D3D">
              <w:rPr>
                <w:rFonts w:ascii="Times New Roman" w:hAnsi="Times New Roman"/>
                <w:sz w:val="24"/>
                <w:szCs w:val="24"/>
              </w:rPr>
              <w:t>лого и среднего пред-принимательства ин-формационной и кон-сультационной поддер-жки по вопросам веде-ния предприниматель-ской деятельности,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E6BE1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473" w:rsidRPr="006A0D3A" w14:paraId="2BD47D98" w14:textId="77777777" w:rsidTr="00CC37A4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340A2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3828F" w14:textId="77777777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483DAD" w:rsidRPr="006A0D3A" w14:paraId="0B664DF2" w14:textId="77777777" w:rsidTr="005D7A40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2FB4D" w14:textId="77777777" w:rsidR="00483DAD" w:rsidRPr="00DD1BEC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F6C99" w14:textId="77563131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Основное мероприятие.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 xml:space="preserve">(до 31.12.2025), в т.ч.: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60930" w14:textId="77777777" w:rsidR="00483DAD" w:rsidRPr="00DD1BEC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6DF4" w14:textId="191D6E28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5D254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2AC32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4BF2C" w14:textId="0045C5DB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6DFFE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AA3A9" w14:textId="77777777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Ассоциация «НП «АРП-Северск», </w:t>
            </w:r>
          </w:p>
          <w:p w14:paraId="55ABC10E" w14:textId="2CB568E1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A0F40" w14:textId="77777777" w:rsidR="00483DAD" w:rsidRPr="00DD1BEC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7E9EF" w14:textId="77777777" w:rsidR="00483DAD" w:rsidRPr="00DD1BEC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83DAD" w:rsidRPr="006A0D3A" w14:paraId="157CCF4E" w14:textId="77777777" w:rsidTr="005D7A40">
        <w:trPr>
          <w:trHeight w:val="164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C8E167" w14:textId="77777777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7C17DE" w14:textId="77777777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2AC6568" w14:textId="77777777" w:rsidR="00483DAD" w:rsidRPr="00DD1BEC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ABB24BE" w14:textId="1917A2EA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87D5E52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C984CB3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9C351DC" w14:textId="0FC4113E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5282ECE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984C0F" w14:textId="20325F9C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C0D15A0" w14:textId="77777777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 на молодежь,</w:t>
            </w:r>
          </w:p>
          <w:p w14:paraId="0AAAB046" w14:textId="3D036B73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включая школьников, ед</w:t>
            </w:r>
          </w:p>
        </w:tc>
        <w:tc>
          <w:tcPr>
            <w:tcW w:w="9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391238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81473" w:rsidRPr="006A0D3A" w14:paraId="0BD57E4E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C258B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F0FA0" w14:textId="77777777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Организация и (или)</w:t>
            </w:r>
          </w:p>
          <w:p w14:paraId="4C893776" w14:textId="5955E07D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проведение мероприя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тий в сфере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мательства, ориентиро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8E45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BD630" w14:textId="3AD1AF31" w:rsidR="00181473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4E991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162E0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0750" w14:textId="6FD63138" w:rsidR="00181473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45D09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C03AF" w14:textId="77777777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Админист-</w:t>
            </w:r>
          </w:p>
          <w:p w14:paraId="4171D4FF" w14:textId="5D8644C9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135A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43FEF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81473" w:rsidRPr="006A0D3A" w14:paraId="1F9691B5" w14:textId="77777777" w:rsidTr="00CC37A4">
        <w:trPr>
          <w:trHeight w:val="22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B79C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9A315" w14:textId="7A653BAB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D21413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5906A0" w14:textId="193ACFE2" w:rsidR="00181473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00D46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EA3EE0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7AE85F" w14:textId="072B144F" w:rsidR="00181473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316BEA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5BCF5" w14:textId="3675737B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2EF1BF" w14:textId="0145C09E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участников мероприятий, направленных на вовлечение молодежи, включая школьников, в предпринимательскую деятельность, чел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FD1836" w14:textId="1004B02C" w:rsidR="00181473" w:rsidRPr="00DD1BEC" w:rsidRDefault="00D76AF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181473" w:rsidRPr="006A0D3A" w14:paraId="6B36CF45" w14:textId="77777777" w:rsidTr="00483DAD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B7203" w14:textId="2BF73805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6A1D" w14:textId="462CD7BB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C3029A" w:rsidRPr="006A0D3A" w14:paraId="38B2BCC0" w14:textId="77777777" w:rsidTr="00483DAD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7E0D" w14:textId="3BFFD782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59740" w14:textId="60FB742F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817DE" w14:textId="29A526BD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85A2B" w14:textId="3FCBD735" w:rsidR="00C3029A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7F824" w14:textId="0A0BEF17" w:rsidR="00C3029A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752B9" w14:textId="06DFE8E0" w:rsidR="00C3029A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D4E48" w14:textId="56F59099" w:rsidR="00C3029A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2082" w14:textId="5398F5FF" w:rsidR="00C3029A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8FAE9" w14:textId="2E221320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E94C3" w14:textId="6C448425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DC7B1" w14:textId="1B8E7143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76C2C" w:rsidRPr="006A0D3A" w14:paraId="7DC085AB" w14:textId="77777777" w:rsidTr="00976C2C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4A3713" w14:textId="415CF873" w:rsidR="00976C2C" w:rsidRPr="00DD1BEC" w:rsidRDefault="00976C2C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CCDB9" w14:textId="77777777" w:rsidR="00976C2C" w:rsidRPr="00DD1BEC" w:rsidRDefault="00976C2C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58E4168B" w14:textId="77777777" w:rsidR="00976C2C" w:rsidRPr="00DD1BEC" w:rsidRDefault="00976C2C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976C2C">
              <w:rPr>
                <w:rFonts w:ascii="Times New Roman" w:hAnsi="Times New Roman"/>
                <w:sz w:val="24"/>
                <w:szCs w:val="24"/>
              </w:rPr>
              <w:t>«Вовлечение молодежи</w:t>
            </w:r>
          </w:p>
          <w:p w14:paraId="4141BEFE" w14:textId="77777777" w:rsidR="00976C2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скую деятельность, в том числе посредством привлечения школьников и молодежи в инновационную деятельность»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92F95C4" w14:textId="1248F0B7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14D15" w14:textId="36560276" w:rsidR="00976C2C" w:rsidRPr="00DD1BEC" w:rsidRDefault="00976C2C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6E00A" w14:textId="12A3DF1D" w:rsidR="00976C2C" w:rsidRPr="00DD1BEC" w:rsidRDefault="00976C2C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DCF6D" w14:textId="5434BEFC" w:rsidR="00976C2C" w:rsidRPr="00DD1BEC" w:rsidRDefault="00976C2C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B62BD" w14:textId="068FAFD4" w:rsidR="00976C2C" w:rsidRPr="00DD1BEC" w:rsidRDefault="00976C2C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7B3D7" w14:textId="7975DF30" w:rsidR="00976C2C" w:rsidRPr="00DD1BEC" w:rsidRDefault="00976C2C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B2E60" w14:textId="5FC19674" w:rsidR="00976C2C" w:rsidRPr="00DD1BEC" w:rsidRDefault="00976C2C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A12A6" w14:textId="77777777" w:rsidR="00976C2C" w:rsidRPr="00DD1BEC" w:rsidRDefault="00976C2C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Админист-рация ЗАТО</w:t>
            </w:r>
          </w:p>
          <w:p w14:paraId="6ADEE899" w14:textId="5B2A5CB8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Северск, Ассоциация «НП «АРП-Северск»,</w:t>
            </w:r>
            <w:r>
              <w:t xml:space="preserve"> 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E199E" w14:textId="3688B810" w:rsidR="00976C2C" w:rsidRPr="00DD1BEC" w:rsidRDefault="00976C2C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96264" w14:textId="360A1927" w:rsidR="00976C2C" w:rsidRPr="00DD1BEC" w:rsidRDefault="00976C2C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976C2C" w:rsidRPr="006A0D3A" w14:paraId="4CD96358" w14:textId="77777777" w:rsidTr="00C94CF2">
        <w:trPr>
          <w:trHeight w:val="165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56D0B0" w14:textId="77777777" w:rsidR="00976C2C" w:rsidRPr="006A0D3A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0B1E1" w14:textId="613F6A76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04B237" w14:textId="33F9090A" w:rsidR="00976C2C" w:rsidRPr="00DD1BEC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35F201" w14:textId="33B31D40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91B3F4" w14:textId="73DC8298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B17C32" w14:textId="6D8B09BC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F65ADD" w14:textId="3A002475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089BD1" w14:textId="0A016FB4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E5800" w14:textId="73C5772E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3897" w14:textId="77777777" w:rsidR="00976C2C" w:rsidRPr="00DD1BEC" w:rsidRDefault="00976C2C" w:rsidP="00483DAD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892BEE3" w14:textId="6D2BB0D3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 на молодежь, включая школьников,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1B77F" w14:textId="2773B475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76C2C" w:rsidRPr="006A0D3A" w14:paraId="2F2B0067" w14:textId="77777777" w:rsidTr="00C94CF2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6DAAC1" w14:textId="77777777" w:rsidR="00976C2C" w:rsidRPr="00DD1BEC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C9777" w14:textId="77777777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B728B" w14:textId="4190A318" w:rsidR="00976C2C" w:rsidRPr="00DD1BEC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60ED2" w14:textId="64CDB685" w:rsidR="00976C2C" w:rsidRDefault="00976C2C" w:rsidP="00483DAD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35D58" w14:textId="42DFEE3F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09E48" w14:textId="23C3D03D" w:rsidR="00976C2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51B87" w14:textId="2A187679" w:rsidR="00976C2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FD83" w14:textId="0785D049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B33A8B" w14:textId="77777777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C9ED" w14:textId="5CA217FC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 на молодежь, включая школьников,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4645D" w14:textId="517EF59D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76C2C" w:rsidRPr="006A0D3A" w14:paraId="0EE18CFB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7DD34" w14:textId="77777777" w:rsidR="00976C2C" w:rsidRPr="00DD1BEC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DE291" w14:textId="77777777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A3E1" w14:textId="21410459" w:rsidR="00976C2C" w:rsidRPr="00DD1BEC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(прог-ноз-ный пери-од)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0A1FC" w14:textId="2D1B5459" w:rsidR="00976C2C" w:rsidRDefault="00976C2C" w:rsidP="00483DAD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34A0A" w14:textId="0C7F9933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C4777" w14:textId="1624FC37" w:rsidR="00976C2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E4E02" w14:textId="23EC96C9" w:rsidR="00976C2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3A240" w14:textId="46615777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47772" w14:textId="77777777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7368C" w14:textId="1E5F67FA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 на молодежь, включая школьников,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43C13" w14:textId="4D24B703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83DAD" w:rsidRPr="006A0D3A" w14:paraId="1034BAE9" w14:textId="77777777" w:rsidTr="005D7A40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6141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BB7C1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54957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B93D5" w14:textId="450B54C6" w:rsidR="00483DAD" w:rsidRPr="00DD1BEC" w:rsidRDefault="00B7095A" w:rsidP="00483DAD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15 463,85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3045C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AF6D2" w14:textId="186959FE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8F03" w14:textId="1AA35EBC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6 322,97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A2CD2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6601D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1FA9F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8878C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83DAD" w:rsidRPr="006A0D3A" w14:paraId="2CF4D3DE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F34733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FF3F19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49E89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2E2BD" w14:textId="4FABA7A9" w:rsidR="00483DAD" w:rsidRPr="00DD1BEC" w:rsidRDefault="00B7095A" w:rsidP="00B7095A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10E87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72EC7" w14:textId="14E36E55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A820E" w14:textId="32B787C4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2 502,08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C0D01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FBC8DC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59689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CCDEC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83DAD" w:rsidRPr="006A0D3A" w14:paraId="61331AD0" w14:textId="77777777" w:rsidTr="00B7095A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70AC50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8F4989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4E9C2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87AEA" w14:textId="7CD24F0A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028C4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8C52A" w14:textId="2B2F311D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0AD8D" w14:textId="1C9D8FED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FD7F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1FD3F7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39AF9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D200A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83DAD" w:rsidRPr="006A0D3A" w14:paraId="18AD1011" w14:textId="77777777" w:rsidTr="00B7095A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988F15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B5D338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50D33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8144D" w14:textId="32D37F6F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9F58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0D6D9" w14:textId="76CC9BDD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F219E" w14:textId="1493F589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97B9F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5858B4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FD857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B7179" w14:textId="376452B4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83DAD" w:rsidRPr="006A0D3A" w14:paraId="7FF36486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7A8F2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4406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37A9E" w14:textId="56508154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(прог-ноз-ный пери-од)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3AA1C" w14:textId="41C3DD2A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BC2D" w14:textId="12086449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CF98A" w14:textId="66FBF7B2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E1240" w14:textId="61B0E147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097A" w14:textId="59BF39D7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5A46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2F7D0" w14:textId="1EC59E22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9ABDF" w14:textId="5E56814B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Х»</w:t>
            </w:r>
          </w:p>
        </w:tc>
      </w:tr>
    </w:tbl>
    <w:p w14:paraId="4A113071" w14:textId="77777777" w:rsidR="004F2B43" w:rsidRPr="00BF793B" w:rsidRDefault="004F2B43" w:rsidP="005B567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highlight w:val="yellow"/>
        </w:rPr>
      </w:pPr>
    </w:p>
    <w:p w14:paraId="1922F997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  <w:sectPr w:rsidR="00485F27" w:rsidSect="00B67DC0">
          <w:headerReference w:type="default" r:id="rId14"/>
          <w:footerReference w:type="default" r:id="rId15"/>
          <w:pgSz w:w="16838" w:h="11906" w:orient="landscape" w:code="9"/>
          <w:pgMar w:top="1588" w:right="1021" w:bottom="567" w:left="1134" w:header="567" w:footer="454" w:gutter="0"/>
          <w:pgNumType w:start="1"/>
          <w:cols w:space="720"/>
          <w:noEndnote/>
          <w:titlePg/>
          <w:docGrid w:linePitch="272"/>
        </w:sectPr>
      </w:pPr>
    </w:p>
    <w:p w14:paraId="10F8DE92" w14:textId="1A90387C" w:rsidR="001970DC" w:rsidRPr="00C27051" w:rsidRDefault="001970DC" w:rsidP="001970DC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  <w:r w:rsidR="006241C1">
        <w:rPr>
          <w:sz w:val="24"/>
          <w:szCs w:val="24"/>
        </w:rPr>
        <w:t>1</w:t>
      </w:r>
    </w:p>
    <w:p w14:paraId="367F30B3" w14:textId="77777777" w:rsidR="001970DC" w:rsidRPr="00C27051" w:rsidRDefault="001970DC" w:rsidP="001970DC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487C1C91" w14:textId="77777777" w:rsidR="001970DC" w:rsidRPr="00C27051" w:rsidRDefault="001970DC" w:rsidP="001970DC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5C60C2D6" w14:textId="77777777" w:rsidR="001970DC" w:rsidRDefault="001970DC" w:rsidP="001970DC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0AFC5031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610381E" w14:textId="2AE46534" w:rsidR="009C20C6" w:rsidRDefault="002B168E" w:rsidP="009C20C6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9C20C6" w:rsidRPr="000C4193">
        <w:rPr>
          <w:rFonts w:ascii="Times New Roman" w:hAnsi="Times New Roman"/>
          <w:bCs/>
          <w:sz w:val="24"/>
          <w:szCs w:val="24"/>
        </w:rPr>
        <w:t xml:space="preserve">ПАСПОРТ </w:t>
      </w:r>
    </w:p>
    <w:p w14:paraId="37458342" w14:textId="77777777" w:rsidR="009C20C6" w:rsidRDefault="009C20C6" w:rsidP="009C20C6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0C4193">
        <w:rPr>
          <w:rFonts w:ascii="Times New Roman" w:hAnsi="Times New Roman"/>
          <w:bCs/>
          <w:sz w:val="24"/>
          <w:szCs w:val="24"/>
        </w:rPr>
        <w:t xml:space="preserve">подпрограммы 3 </w:t>
      </w:r>
      <w:r>
        <w:rPr>
          <w:rFonts w:ascii="Times New Roman" w:hAnsi="Times New Roman"/>
          <w:bCs/>
          <w:sz w:val="24"/>
          <w:szCs w:val="24"/>
        </w:rPr>
        <w:t>«</w:t>
      </w:r>
      <w:r w:rsidRPr="000C4193">
        <w:rPr>
          <w:rFonts w:ascii="Times New Roman" w:hAnsi="Times New Roman"/>
          <w:bCs/>
          <w:sz w:val="24"/>
          <w:szCs w:val="24"/>
        </w:rPr>
        <w:t>Создание общественной (социальной)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C4193">
        <w:rPr>
          <w:rFonts w:ascii="Times New Roman" w:hAnsi="Times New Roman"/>
          <w:bCs/>
          <w:sz w:val="24"/>
          <w:szCs w:val="24"/>
        </w:rPr>
        <w:t xml:space="preserve">среды, благоприятной для развития </w:t>
      </w:r>
    </w:p>
    <w:p w14:paraId="00C942D6" w14:textId="77777777" w:rsidR="009C20C6" w:rsidRPr="000C4193" w:rsidRDefault="009C20C6" w:rsidP="009C20C6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0C4193">
        <w:rPr>
          <w:rFonts w:ascii="Times New Roman" w:hAnsi="Times New Roman"/>
          <w:bCs/>
          <w:sz w:val="24"/>
          <w:szCs w:val="24"/>
        </w:rPr>
        <w:t>бизнеса</w:t>
      </w:r>
      <w:r>
        <w:rPr>
          <w:rFonts w:ascii="Times New Roman" w:hAnsi="Times New Roman"/>
          <w:bCs/>
          <w:sz w:val="24"/>
          <w:szCs w:val="24"/>
        </w:rPr>
        <w:t>»</w:t>
      </w:r>
      <w:r w:rsidRPr="000C4193">
        <w:rPr>
          <w:rFonts w:ascii="Times New Roman" w:hAnsi="Times New Roman"/>
          <w:bCs/>
          <w:sz w:val="24"/>
          <w:szCs w:val="24"/>
        </w:rPr>
        <w:t xml:space="preserve"> муниципальной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C4193">
        <w:rPr>
          <w:rFonts w:ascii="Times New Roman" w:hAnsi="Times New Roman"/>
          <w:bCs/>
          <w:sz w:val="24"/>
          <w:szCs w:val="24"/>
        </w:rPr>
        <w:t xml:space="preserve">программы </w:t>
      </w:r>
      <w:r>
        <w:rPr>
          <w:rFonts w:ascii="Times New Roman" w:hAnsi="Times New Roman"/>
          <w:bCs/>
          <w:sz w:val="24"/>
          <w:szCs w:val="24"/>
        </w:rPr>
        <w:t>«</w:t>
      </w:r>
      <w:r w:rsidRPr="000C4193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4415C6A3" w14:textId="77777777" w:rsidR="009C20C6" w:rsidRDefault="009C20C6" w:rsidP="009C20C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1477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51"/>
        <w:gridCol w:w="4678"/>
        <w:gridCol w:w="1137"/>
        <w:gridCol w:w="1137"/>
        <w:gridCol w:w="1137"/>
        <w:gridCol w:w="1134"/>
        <w:gridCol w:w="1704"/>
      </w:tblGrid>
      <w:tr w:rsidR="009C20C6" w:rsidRPr="00987B8E" w14:paraId="2B6087FC" w14:textId="24384072" w:rsidTr="009C20C6">
        <w:trPr>
          <w:trHeight w:val="201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22C37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Наименование подпрограммы 3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0BAA" w14:textId="034A1EB6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</w:p>
        </w:tc>
      </w:tr>
      <w:tr w:rsidR="009C20C6" w:rsidRPr="00987B8E" w14:paraId="048F3B77" w14:textId="18853FB8" w:rsidTr="009C20C6">
        <w:trPr>
          <w:trHeight w:val="20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D8638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Срок реализации подпрограммы 3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29D8" w14:textId="744E5EF2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9C20C6" w:rsidRPr="00987B8E" w14:paraId="2A0C5F52" w14:textId="14541F8F" w:rsidTr="009C20C6">
        <w:trPr>
          <w:trHeight w:val="913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0113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6D7D" w14:textId="5675EA65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9C20C6" w:rsidRPr="00987B8E" w14:paraId="17E6DEE1" w14:textId="3AB44B9F" w:rsidTr="009C20C6">
        <w:trPr>
          <w:trHeight w:val="27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1A37B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Участники подпрограммы 3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5EC4D" w14:textId="137C666A" w:rsidR="009C20C6" w:rsidRPr="00987B8E" w:rsidRDefault="001F2EC4" w:rsidP="00B33F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9C20C6" w:rsidRPr="00987B8E" w14:paraId="24D879FD" w14:textId="11072223" w:rsidTr="009C20C6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11C3B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Цель подпрограммы 3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55C39" w14:textId="3886A14C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Обеспечение конструктивного взаимодействия органов власти, бизнеса, общества, популяризация предпринимательской деятельности</w:t>
            </w:r>
          </w:p>
        </w:tc>
      </w:tr>
      <w:tr w:rsidR="009C20C6" w:rsidRPr="00987B8E" w14:paraId="20B2AE5D" w14:textId="1D9FE9CD" w:rsidTr="009C20C6">
        <w:trPr>
          <w:trHeight w:val="630"/>
        </w:trPr>
        <w:tc>
          <w:tcPr>
            <w:tcW w:w="3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FCC977C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C28D9" w14:textId="1FE6BDBF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7B42B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7BD52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6DB9C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3F45E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910F3" w14:textId="578BECEA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9C20C6" w:rsidRPr="00987B8E" w14:paraId="51D63736" w14:textId="146C0BF4" w:rsidTr="009C20C6">
        <w:trPr>
          <w:trHeight w:val="836"/>
        </w:trPr>
        <w:tc>
          <w:tcPr>
            <w:tcW w:w="3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D7F510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12108" w14:textId="2AADE7A0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1. Количество мероприятий, направленных на повышение имиджа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ской деятельности, ед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D0EEB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2422" w14:textId="6A1EBACD" w:rsidR="009C20C6" w:rsidRPr="00987B8E" w:rsidRDefault="00D76AFD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13998" w14:textId="79C96036" w:rsidR="009C20C6" w:rsidRPr="00987B8E" w:rsidRDefault="00D76AFD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B3ED4" w14:textId="423D4DBD" w:rsidR="009C20C6" w:rsidRPr="00987B8E" w:rsidRDefault="00FA7E3F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342AC" w14:textId="4F07351C" w:rsidR="009C20C6" w:rsidRDefault="00FA7E3F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20C6" w:rsidRPr="00987B8E" w14:paraId="08B0CD8F" w14:textId="4DF16859" w:rsidTr="009C20C6">
        <w:trPr>
          <w:trHeight w:val="408"/>
        </w:trPr>
        <w:tc>
          <w:tcPr>
            <w:tcW w:w="3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0F78C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Задачи подпрограммы 3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13CEA16" w14:textId="426A4CD1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1. Создание и обеспечение функционирования институтов взаимодействия общества, бизнеса, органов местного самоуправления</w:t>
            </w:r>
          </w:p>
        </w:tc>
      </w:tr>
      <w:tr w:rsidR="009C20C6" w:rsidRPr="00987B8E" w14:paraId="0A97E15F" w14:textId="58ED19F8" w:rsidTr="009C20C6">
        <w:trPr>
          <w:trHeight w:val="416"/>
        </w:trPr>
        <w:tc>
          <w:tcPr>
            <w:tcW w:w="3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A9FF9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0A1FFB" w14:textId="16ED3824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2. 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</w:p>
        </w:tc>
      </w:tr>
      <w:tr w:rsidR="009C20C6" w:rsidRPr="00987B8E" w14:paraId="7ED00183" w14:textId="6E798E56" w:rsidTr="009C20C6">
        <w:trPr>
          <w:trHeight w:val="273"/>
        </w:trPr>
        <w:tc>
          <w:tcPr>
            <w:tcW w:w="3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EF64A" w14:textId="132B70A2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финансирования подпрограммы 3, всего, в т.ч. по годам ее реализации, тыс. руб.</w:t>
            </w:r>
          </w:p>
          <w:p w14:paraId="1E6B4B6D" w14:textId="792E7C93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96692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BDF0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844B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6FE80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E3264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67540" w14:textId="480CB5F9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9C20C6" w:rsidRPr="00987B8E" w14:paraId="30A79E8D" w14:textId="37DCE367" w:rsidTr="009C20C6">
        <w:trPr>
          <w:trHeight w:val="131"/>
        </w:trPr>
        <w:tc>
          <w:tcPr>
            <w:tcW w:w="3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700F8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DFAB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D7817" w14:textId="19CFB80D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1 483,85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4E371" w14:textId="0305BBB0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66522" w14:textId="6225CB68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27F3A" w14:textId="1D77C225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CC760" w14:textId="672E2E76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20C6" w:rsidRPr="00987B8E" w14:paraId="404EDF49" w14:textId="7549895C" w:rsidTr="009C20C6">
        <w:trPr>
          <w:trHeight w:val="315"/>
        </w:trPr>
        <w:tc>
          <w:tcPr>
            <w:tcW w:w="3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4FD4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5523A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6F95" w14:textId="73932687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59248" w14:textId="2050A9E9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7DE4" w14:textId="10F4020A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F7457" w14:textId="7E7655DB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7864F" w14:textId="77777777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20C6" w:rsidRPr="00987B8E" w14:paraId="55E5E8F9" w14:textId="04585028" w:rsidTr="009C20C6">
        <w:trPr>
          <w:trHeight w:val="630"/>
        </w:trPr>
        <w:tc>
          <w:tcPr>
            <w:tcW w:w="3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8B768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0D9FD" w14:textId="2B9884E5" w:rsidR="009C20C6" w:rsidRPr="00987B8E" w:rsidRDefault="009C20C6" w:rsidP="00741C0D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="00741C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78424" w14:textId="5B92A82C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552FC" w14:textId="575E8EC4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7BB1" w14:textId="16F495EC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F0F97" w14:textId="63069D2C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7BEA3" w14:textId="71B961B2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20C6" w:rsidRPr="00987B8E" w14:paraId="370569FF" w14:textId="03293E39" w:rsidTr="009C20C6">
        <w:trPr>
          <w:trHeight w:val="630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28885" w14:textId="77777777" w:rsidR="009C20C6" w:rsidRPr="00024F73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C3375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987B8E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EBA83" w14:textId="1CABF955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61779" w14:textId="7A74C9FF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F354D" w14:textId="693377AF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BB97" w14:textId="2A355E36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4BD5D" w14:textId="6FE5DB07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20C6" w:rsidRPr="00987B8E" w14:paraId="103E7AC7" w14:textId="48217C84" w:rsidTr="009C20C6">
        <w:trPr>
          <w:trHeight w:val="630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022D1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49B32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987B8E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29CE4" w14:textId="36BED85A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9947F" w14:textId="66F6E1BB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2926B" w14:textId="088681C6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7FB40" w14:textId="00E379EC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2BBBB" w14:textId="60109500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20C6" w:rsidRPr="00987B8E" w14:paraId="387C0496" w14:textId="2ED8BE5D" w:rsidTr="009C20C6">
        <w:trPr>
          <w:trHeight w:val="315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E46E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03C62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94F13" w14:textId="0A10FF7F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1 533,85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B4CB7" w14:textId="63096C1C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AE6E4" w14:textId="477B1AF9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88D93" w14:textId="544A7998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CFEC" w14:textId="77310BC5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</w:tr>
    </w:tbl>
    <w:p w14:paraId="6E90301E" w14:textId="77777777" w:rsidR="001970DC" w:rsidRDefault="001970DC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ED09602" w14:textId="77777777" w:rsidR="009C20C6" w:rsidRDefault="009C20C6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C92EE34" w14:textId="77777777" w:rsidR="001970DC" w:rsidRDefault="001970DC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6F732D4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6465C0E9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EA698F1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4846176A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  <w:sectPr w:rsidR="00485F27" w:rsidSect="00B67DC0">
          <w:pgSz w:w="16838" w:h="11906" w:orient="landscape" w:code="9"/>
          <w:pgMar w:top="1588" w:right="1021" w:bottom="567" w:left="1134" w:header="567" w:footer="454" w:gutter="0"/>
          <w:pgNumType w:start="1"/>
          <w:cols w:space="720"/>
          <w:noEndnote/>
          <w:titlePg/>
          <w:docGrid w:linePitch="272"/>
        </w:sectPr>
      </w:pPr>
    </w:p>
    <w:p w14:paraId="73805758" w14:textId="380287EF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12</w:t>
      </w:r>
    </w:p>
    <w:p w14:paraId="1DA3C435" w14:textId="77777777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2EAAEBC3" w14:textId="77777777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6E236EC1" w14:textId="77777777" w:rsidR="000C70D9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107C2B42" w14:textId="6DCDCB47" w:rsidR="00107502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1E23A1B1" w14:textId="652BE05B" w:rsidR="000C70D9" w:rsidRPr="00FC71AC" w:rsidRDefault="00311F22" w:rsidP="000C70D9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0C70D9" w:rsidRPr="00FC71AC">
        <w:rPr>
          <w:rFonts w:ascii="Times New Roman" w:hAnsi="Times New Roman"/>
          <w:bCs/>
          <w:sz w:val="24"/>
          <w:szCs w:val="24"/>
        </w:rPr>
        <w:t xml:space="preserve">СВЕДЕНИЯ </w:t>
      </w:r>
    </w:p>
    <w:p w14:paraId="57FEBFC4" w14:textId="77777777" w:rsidR="000C70D9" w:rsidRPr="00FC71AC" w:rsidRDefault="000C70D9" w:rsidP="000C70D9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 w:rsidRPr="00FC71AC">
        <w:rPr>
          <w:rFonts w:ascii="Times New Roman" w:hAnsi="Times New Roman"/>
          <w:bCs/>
          <w:sz w:val="24"/>
          <w:szCs w:val="24"/>
        </w:rPr>
        <w:t xml:space="preserve">о составе и значениях целевых показателей (индикаторов) результативности подпрограммы 3 </w:t>
      </w:r>
      <w:r>
        <w:rPr>
          <w:rFonts w:ascii="Times New Roman" w:hAnsi="Times New Roman"/>
          <w:bCs/>
          <w:sz w:val="24"/>
          <w:szCs w:val="24"/>
        </w:rPr>
        <w:t>«</w:t>
      </w:r>
      <w:r w:rsidRPr="00FC71AC">
        <w:rPr>
          <w:rFonts w:ascii="Times New Roman" w:hAnsi="Times New Roman"/>
          <w:bCs/>
          <w:sz w:val="24"/>
          <w:szCs w:val="24"/>
        </w:rPr>
        <w:t>Создание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C71AC">
        <w:rPr>
          <w:rFonts w:ascii="Times New Roman" w:hAnsi="Times New Roman"/>
          <w:bCs/>
          <w:sz w:val="24"/>
          <w:szCs w:val="24"/>
        </w:rPr>
        <w:t>общественной (социальной) среды, благоприятной для развития бизнеса</w:t>
      </w:r>
      <w:r>
        <w:rPr>
          <w:rFonts w:ascii="Times New Roman" w:hAnsi="Times New Roman"/>
          <w:bCs/>
          <w:sz w:val="24"/>
          <w:szCs w:val="24"/>
        </w:rPr>
        <w:t>»</w:t>
      </w:r>
      <w:r w:rsidRPr="00FC71AC">
        <w:rPr>
          <w:rFonts w:ascii="Times New Roman" w:hAnsi="Times New Roman"/>
          <w:bCs/>
          <w:sz w:val="24"/>
          <w:szCs w:val="24"/>
        </w:rPr>
        <w:t xml:space="preserve"> муниципальной программы</w:t>
      </w:r>
      <w:r>
        <w:rPr>
          <w:rFonts w:ascii="Times New Roman" w:hAnsi="Times New Roman"/>
          <w:bCs/>
          <w:sz w:val="24"/>
          <w:szCs w:val="24"/>
        </w:rPr>
        <w:t xml:space="preserve"> «</w:t>
      </w:r>
      <w:r w:rsidRPr="00FC71AC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630FB272" w14:textId="77777777" w:rsidR="000C70D9" w:rsidRPr="00FC71AC" w:rsidRDefault="000C70D9" w:rsidP="000C70D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C3D9CFF" w14:textId="77777777" w:rsidR="000C70D9" w:rsidRDefault="000C70D9" w:rsidP="000C70D9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FC71AC">
        <w:rPr>
          <w:rFonts w:ascii="Times New Roman" w:hAnsi="Times New Roman"/>
          <w:sz w:val="24"/>
          <w:szCs w:val="24"/>
        </w:rPr>
        <w:t>Таблица 1</w:t>
      </w:r>
    </w:p>
    <w:tbl>
      <w:tblPr>
        <w:tblW w:w="1473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82"/>
        <w:gridCol w:w="3978"/>
        <w:gridCol w:w="830"/>
        <w:gridCol w:w="799"/>
        <w:gridCol w:w="799"/>
        <w:gridCol w:w="799"/>
        <w:gridCol w:w="799"/>
        <w:gridCol w:w="799"/>
        <w:gridCol w:w="987"/>
        <w:gridCol w:w="1316"/>
        <w:gridCol w:w="1491"/>
        <w:gridCol w:w="1559"/>
      </w:tblGrid>
      <w:tr w:rsidR="000C70D9" w:rsidRPr="002F0BAA" w14:paraId="4CA362B7" w14:textId="77777777" w:rsidTr="00311F22">
        <w:trPr>
          <w:trHeight w:val="31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DDD2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68C70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6AC03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49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B5A1" w14:textId="57B30C68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B633F" w14:textId="4E3716AC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B2B40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6F509" w14:textId="46328176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0C70D9" w:rsidRPr="002F0BAA" w14:paraId="6AC61122" w14:textId="77777777" w:rsidTr="00311F22">
        <w:trPr>
          <w:trHeight w:val="114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D77B" w14:textId="7777777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4AB8" w14:textId="7777777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6829" w14:textId="7777777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0B547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72A1B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701F5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FE07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82D48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C70B" w14:textId="7A848F32" w:rsidR="000C70D9" w:rsidRPr="002F0BAA" w:rsidRDefault="000C70D9" w:rsidP="00311F22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(прог-нозный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FBB9" w14:textId="35DD9F9B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B681" w14:textId="7777777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6BF3" w14:textId="7777777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0D9" w:rsidRPr="002F0BAA" w14:paraId="62C05797" w14:textId="77777777" w:rsidTr="00311F22">
        <w:trPr>
          <w:trHeight w:val="315"/>
        </w:trPr>
        <w:tc>
          <w:tcPr>
            <w:tcW w:w="147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BB19" w14:textId="30C1C3C0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C70D9" w:rsidRPr="002F0BAA" w14:paraId="40DA97FA" w14:textId="77777777" w:rsidTr="00D76AFD">
        <w:trPr>
          <w:trHeight w:val="66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D2DD3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3B5B2" w14:textId="52FB7A3D" w:rsidR="000C70D9" w:rsidRPr="002F0BAA" w:rsidRDefault="000C70D9" w:rsidP="00311F22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Количество мероприятий, направ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-лен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ных на повышение имиджа пред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принимательской деятельности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E306C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4995F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C87FD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AA69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B4C25" w14:textId="4059685F" w:rsidR="000C70D9" w:rsidRPr="002F0BAA" w:rsidRDefault="00D76AFD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504A6" w14:textId="5FF5F319" w:rsidR="000C70D9" w:rsidRPr="002F0BAA" w:rsidRDefault="00FA7E3F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789BF" w14:textId="24636334" w:rsidR="000C70D9" w:rsidRPr="002F0BAA" w:rsidRDefault="00FA7E3F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05302" w14:textId="7554DA4C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538F" w14:textId="7000449D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B7B01" w14:textId="1A9D6D4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0C70D9" w:rsidRPr="002F0BAA" w14:paraId="67694698" w14:textId="77777777" w:rsidTr="00311F22">
        <w:trPr>
          <w:trHeight w:val="315"/>
        </w:trPr>
        <w:tc>
          <w:tcPr>
            <w:tcW w:w="147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17A8" w14:textId="7A7C5334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0C70D9" w:rsidRPr="002F0BAA" w14:paraId="4993E157" w14:textId="77777777" w:rsidTr="00311F22">
        <w:trPr>
          <w:trHeight w:val="9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628C2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677C3" w14:textId="58751076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Количество мероприятий, направ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ленных на обеспечение взаимодей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ствия общества, бизнеса, органов местного самоуправления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D5327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BB472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63283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C8ECC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F25B0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5BB43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33B3F" w14:textId="63A046A3" w:rsidR="000C70D9" w:rsidRPr="002F0BAA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DC984" w14:textId="679C0BF2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88E12" w14:textId="3E226F1F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Единовре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менное обследо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вание (учет)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EF619" w14:textId="2475F55E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0C70D9" w:rsidRPr="002F0BAA" w14:paraId="1F2A87A9" w14:textId="77777777" w:rsidTr="00311F22">
        <w:trPr>
          <w:trHeight w:val="315"/>
        </w:trPr>
        <w:tc>
          <w:tcPr>
            <w:tcW w:w="147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B2A7" w14:textId="0D84D52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0C70D9" w:rsidRPr="002F0BAA" w14:paraId="32869762" w14:textId="77777777" w:rsidTr="00311F22">
        <w:trPr>
          <w:trHeight w:val="5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333D0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78F1A" w14:textId="4990BC08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Количество участников меропри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ятий, направленных на повышение имиджа предпринимательской деятельности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9986E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9B8CE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3B8FC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C8905" w14:textId="3D54DC05" w:rsidR="000C70D9" w:rsidRPr="002F0BAA" w:rsidRDefault="00D638D6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146C0" w14:textId="6302106C" w:rsidR="000C70D9" w:rsidRPr="002F0BAA" w:rsidRDefault="00D638D6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42DF6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6D672" w14:textId="321764EB" w:rsidR="000C70D9" w:rsidRPr="002F0BAA" w:rsidRDefault="00473FF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3F3A9" w14:textId="4C9A15E5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76433" w14:textId="0FEB997D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Отчетность организа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ций инфра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BCF26" w14:textId="0C1F07DB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  <w:r w:rsidR="00311F2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4FC7261C" w14:textId="77777777" w:rsidR="000C70D9" w:rsidRDefault="000C70D9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60DD1C5" w14:textId="77777777" w:rsidR="000C70D9" w:rsidRPr="00BF793B" w:rsidRDefault="000C70D9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  <w:sectPr w:rsidR="000C70D9" w:rsidRPr="00BF793B" w:rsidSect="00B67DC0">
          <w:pgSz w:w="16838" w:h="11906" w:orient="landscape" w:code="9"/>
          <w:pgMar w:top="1588" w:right="1021" w:bottom="567" w:left="1134" w:header="567" w:footer="454" w:gutter="0"/>
          <w:pgNumType w:start="1"/>
          <w:cols w:space="720"/>
          <w:noEndnote/>
          <w:titlePg/>
          <w:docGrid w:linePitch="272"/>
        </w:sectPr>
      </w:pPr>
    </w:p>
    <w:p w14:paraId="355794F8" w14:textId="42E6FCDD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  <w:r w:rsidR="006241C1">
        <w:rPr>
          <w:sz w:val="24"/>
          <w:szCs w:val="24"/>
        </w:rPr>
        <w:t>3</w:t>
      </w:r>
    </w:p>
    <w:p w14:paraId="7BFACD53" w14:textId="77777777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5FA3E42F" w14:textId="77777777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2D75C2CE" w14:textId="77777777" w:rsidR="000C70D9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0C92921A" w14:textId="77777777" w:rsidR="00BF793B" w:rsidRDefault="00BF793B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bookmarkStart w:id="2" w:name="Par6508"/>
      <w:bookmarkEnd w:id="2"/>
    </w:p>
    <w:p w14:paraId="4B6E0484" w14:textId="7446F8C0" w:rsidR="000C4193" w:rsidRPr="00BF793B" w:rsidRDefault="00B87933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0C4193" w:rsidRPr="00BF793B">
        <w:rPr>
          <w:rFonts w:ascii="Times New Roman" w:hAnsi="Times New Roman"/>
          <w:bCs/>
          <w:sz w:val="24"/>
          <w:szCs w:val="24"/>
        </w:rPr>
        <w:t xml:space="preserve">ПЕРЕЧЕНЬ </w:t>
      </w:r>
    </w:p>
    <w:p w14:paraId="6649A67B" w14:textId="0ECD15C5" w:rsidR="00107502" w:rsidRDefault="00BF793B" w:rsidP="00BF793B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структурных элементов</w:t>
      </w:r>
      <w:r w:rsidR="004F2B43" w:rsidRPr="00BF793B">
        <w:rPr>
          <w:rFonts w:ascii="Times New Roman" w:hAnsi="Times New Roman"/>
          <w:bCs/>
          <w:sz w:val="24"/>
          <w:szCs w:val="24"/>
        </w:rPr>
        <w:t xml:space="preserve"> и ресурсное обеспечение</w:t>
      </w:r>
      <w:r w:rsidR="00107502" w:rsidRPr="00BF793B">
        <w:rPr>
          <w:rFonts w:ascii="Times New Roman" w:hAnsi="Times New Roman"/>
          <w:bCs/>
          <w:sz w:val="24"/>
          <w:szCs w:val="24"/>
        </w:rPr>
        <w:t xml:space="preserve"> подпрограммы 3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BF793B">
        <w:rPr>
          <w:rFonts w:ascii="Times New Roman" w:hAnsi="Times New Roman"/>
          <w:bCs/>
          <w:sz w:val="24"/>
          <w:szCs w:val="24"/>
        </w:rPr>
        <w:t>«</w:t>
      </w:r>
      <w:r w:rsidR="00107502" w:rsidRPr="00BF793B">
        <w:rPr>
          <w:rFonts w:ascii="Times New Roman" w:hAnsi="Times New Roman"/>
          <w:bCs/>
          <w:sz w:val="24"/>
          <w:szCs w:val="24"/>
        </w:rPr>
        <w:t>Создание общественной (социальной) среды, благоприятной</w:t>
      </w:r>
      <w:r w:rsidR="00884947" w:rsidRPr="00BF793B">
        <w:rPr>
          <w:rFonts w:ascii="Times New Roman" w:hAnsi="Times New Roman"/>
          <w:bCs/>
          <w:sz w:val="24"/>
          <w:szCs w:val="24"/>
        </w:rPr>
        <w:t xml:space="preserve"> </w:t>
      </w:r>
      <w:r w:rsidR="00107502" w:rsidRPr="00BF793B">
        <w:rPr>
          <w:rFonts w:ascii="Times New Roman" w:hAnsi="Times New Roman"/>
          <w:bCs/>
          <w:sz w:val="24"/>
          <w:szCs w:val="24"/>
        </w:rPr>
        <w:t>для развития бизнеса</w:t>
      </w:r>
      <w:r w:rsidR="009F7515" w:rsidRPr="00BF793B">
        <w:rPr>
          <w:rFonts w:ascii="Times New Roman" w:hAnsi="Times New Roman"/>
          <w:bCs/>
          <w:sz w:val="24"/>
          <w:szCs w:val="24"/>
        </w:rPr>
        <w:t>»</w:t>
      </w:r>
      <w:r w:rsidR="00107502" w:rsidRPr="00BF793B">
        <w:rPr>
          <w:rFonts w:ascii="Times New Roman" w:hAnsi="Times New Roman"/>
          <w:bCs/>
          <w:sz w:val="24"/>
          <w:szCs w:val="24"/>
        </w:rPr>
        <w:t xml:space="preserve"> муниципальной программы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BF793B">
        <w:rPr>
          <w:rFonts w:ascii="Times New Roman" w:hAnsi="Times New Roman"/>
          <w:bCs/>
          <w:sz w:val="24"/>
          <w:szCs w:val="24"/>
        </w:rPr>
        <w:t>«</w:t>
      </w:r>
      <w:r w:rsidR="00107502" w:rsidRPr="00BF793B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BF793B">
        <w:rPr>
          <w:rFonts w:ascii="Times New Roman" w:hAnsi="Times New Roman"/>
          <w:bCs/>
          <w:sz w:val="24"/>
          <w:szCs w:val="24"/>
        </w:rPr>
        <w:t>»</w:t>
      </w:r>
    </w:p>
    <w:p w14:paraId="6CC8E727" w14:textId="77777777" w:rsidR="00BF793B" w:rsidRPr="00BF793B" w:rsidRDefault="00BF793B" w:rsidP="00BF793B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3284BA1D" w14:textId="77777777" w:rsidR="00107502" w:rsidRPr="00BF793B" w:rsidRDefault="00107502" w:rsidP="000C419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F793B">
        <w:rPr>
          <w:rFonts w:ascii="Times New Roman" w:hAnsi="Times New Roman"/>
          <w:sz w:val="24"/>
          <w:szCs w:val="24"/>
        </w:rPr>
        <w:t>Таблица 2</w:t>
      </w:r>
    </w:p>
    <w:tbl>
      <w:tblPr>
        <w:tblW w:w="1462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701"/>
        <w:gridCol w:w="1021"/>
        <w:gridCol w:w="994"/>
        <w:gridCol w:w="992"/>
        <w:gridCol w:w="1134"/>
        <w:gridCol w:w="1134"/>
        <w:gridCol w:w="992"/>
        <w:gridCol w:w="1559"/>
        <w:gridCol w:w="2552"/>
        <w:gridCol w:w="852"/>
      </w:tblGrid>
      <w:tr w:rsidR="00BF793B" w:rsidRPr="00BF793B" w14:paraId="5C03B809" w14:textId="77777777" w:rsidTr="00311F22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4C6EC" w14:textId="30F8F327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02426" w14:textId="409DB05E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AC88" w14:textId="6A7F7B38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2B872" w14:textId="1B0568D1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Объем финан-сирова-ния, тыс. руб.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ABB7E" w14:textId="5148E9CB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78E97" w14:textId="33A84D11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Участники подпрог-раммы, участники мероприятия</w:t>
            </w: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60B13" w14:textId="5E786F50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F793B" w:rsidRPr="00BF793B" w14:paraId="0ECF4849" w14:textId="77777777" w:rsidTr="00311F22">
        <w:trPr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0CE9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FFBD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6DF3B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D803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513AF" w14:textId="45A6BBA2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феде-рально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го бюд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жета (по согла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сованию (прог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EF0DD" w14:textId="02029218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област-ного бюджета (по сог-ласова-нию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EC2E" w14:textId="1B07FED9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8CC1" w14:textId="320417C5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внебюд-жетных источ-ников (по сог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ласова-нию (прог-ноз)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D0EF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B2E60" w14:textId="77777777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EF2A5" w14:textId="77777777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значе-ния по годам реали-зации</w:t>
            </w:r>
          </w:p>
        </w:tc>
      </w:tr>
      <w:tr w:rsidR="00332495" w:rsidRPr="00BF793B" w14:paraId="5D971CC0" w14:textId="77777777" w:rsidTr="00311F22">
        <w:trPr>
          <w:trHeight w:val="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CFAB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A0F8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F3FBC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CC98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BABF6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0E27F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DEBB8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8B38E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D33E3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C7B7C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A0CBA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32495" w:rsidRPr="00BF793B" w14:paraId="079C6287" w14:textId="77777777" w:rsidTr="00311F22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6E22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9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E6A9A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9F7515" w:rsidRPr="00BF793B">
              <w:rPr>
                <w:rFonts w:ascii="Times New Roman" w:hAnsi="Times New Roman"/>
                <w:sz w:val="24"/>
                <w:szCs w:val="24"/>
              </w:rPr>
              <w:t>«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 w:rsidR="009F7515" w:rsidRPr="00BF793B">
              <w:rPr>
                <w:rFonts w:ascii="Times New Roman" w:hAnsi="Times New Roman"/>
                <w:sz w:val="24"/>
                <w:szCs w:val="24"/>
              </w:rPr>
              <w:t>»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576E76" w:rsidRPr="00BF793B" w14:paraId="17B7A23A" w14:textId="77777777" w:rsidTr="00311F22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C7A96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7800B" w14:textId="21315391" w:rsidR="00576E76" w:rsidRPr="00BF793B" w:rsidRDefault="00576E76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Основное мероприятие. Реализация мероприя-тий, направленных на формирование механиз-мов эффективного взаи-модействия между биз-несом и властью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FEA2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0887B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0CBCC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72747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AA449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D6807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C9068" w14:textId="31063509" w:rsidR="00576E76" w:rsidRPr="00BF793B" w:rsidRDefault="00576E76" w:rsidP="00BF793B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рация ЗАТО Северск, Совет по развитию и поддержке </w:t>
            </w:r>
            <w:r w:rsidR="00C62621" w:rsidRPr="00BF793B">
              <w:rPr>
                <w:rFonts w:ascii="Times New Roman" w:hAnsi="Times New Roman"/>
                <w:sz w:val="24"/>
                <w:szCs w:val="24"/>
              </w:rPr>
              <w:t>предприни</w:t>
            </w:r>
            <w:r w:rsidR="00C626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EB00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5DB3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76E76" w:rsidRPr="00BF793B" w14:paraId="0FC42F01" w14:textId="77777777" w:rsidTr="00311F22">
        <w:trPr>
          <w:trHeight w:val="562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74AD5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EBD53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1DB04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F555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F7F4A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329AE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2ABFE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CD018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7F1A1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D6DDA" w14:textId="0CF6B25A" w:rsidR="00576E76" w:rsidRPr="00BF793B" w:rsidRDefault="00576E76" w:rsidP="00C6262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мероп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риятий, направленных на обеспечение вза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имодействия </w:t>
            </w:r>
            <w:r w:rsidR="00BF793B" w:rsidRPr="00BF793B">
              <w:rPr>
                <w:rFonts w:ascii="Times New Roman" w:hAnsi="Times New Roman"/>
                <w:sz w:val="24"/>
                <w:szCs w:val="24"/>
              </w:rPr>
              <w:t>общест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="00C62621">
              <w:rPr>
                <w:rFonts w:ascii="Times New Roman" w:hAnsi="Times New Roman"/>
                <w:sz w:val="24"/>
                <w:szCs w:val="24"/>
              </w:rPr>
              <w:t>в</w:t>
            </w:r>
            <w:r w:rsidR="00BF793B" w:rsidRPr="00BF793B">
              <w:rPr>
                <w:rFonts w:ascii="Times New Roman" w:hAnsi="Times New Roman"/>
                <w:sz w:val="24"/>
                <w:szCs w:val="24"/>
              </w:rPr>
              <w:t>а, бизнеса, органов</w:t>
            </w:r>
            <w:r w:rsidR="00C62621" w:rsidRPr="00BF793B">
              <w:rPr>
                <w:rFonts w:ascii="Times New Roman" w:hAnsi="Times New Roman"/>
                <w:sz w:val="24"/>
                <w:szCs w:val="24"/>
              </w:rPr>
              <w:t xml:space="preserve"> местного самоуправ</w:t>
            </w:r>
            <w:r w:rsidR="00C626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C1F29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F793B" w:rsidRPr="00BF793B" w14:paraId="2A549AE9" w14:textId="77777777" w:rsidTr="00311F22">
        <w:trPr>
          <w:trHeight w:val="27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9EEE" w14:textId="2E1A3734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0DF97" w14:textId="3EC4A31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E5024" w14:textId="18B1F4C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535F8" w14:textId="7E08A2C6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42A1C" w14:textId="2C598B61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044CB" w14:textId="0244CF0D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C0AAB" w14:textId="24C7CBC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223C1" w14:textId="1FE1C25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27098" w14:textId="32E9C97E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23A6" w14:textId="4DE3B599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28C7F" w14:textId="33BA8BB8" w:rsidR="00BF793B" w:rsidRPr="00534B51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F793B" w:rsidRPr="00BF793B" w14:paraId="31FAC485" w14:textId="77777777" w:rsidTr="00311F22">
        <w:trPr>
          <w:trHeight w:val="28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CCA0" w14:textId="77777777" w:rsidR="00BF793B" w:rsidRPr="00BF793B" w:rsidRDefault="00BF793B" w:rsidP="00576E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AE673" w14:textId="7C5F9F57" w:rsidR="00BF793B" w:rsidRPr="00BF793B" w:rsidRDefault="00B87933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31.12.2025)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798D4" w14:textId="77777777" w:rsidR="00BF793B" w:rsidRPr="00BF793B" w:rsidRDefault="00BF793B" w:rsidP="0057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EC8B1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619AC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3C090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F2F6E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3DA5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89CA4" w14:textId="64B28E33" w:rsidR="00BF793B" w:rsidRPr="00BF793B" w:rsidRDefault="00BF793B" w:rsidP="00576E76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DEDD0" w14:textId="4C8E5F9C" w:rsidR="00BF793B" w:rsidRPr="00BF793B" w:rsidRDefault="00BF793B" w:rsidP="00576E76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ления, ед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FACF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495" w:rsidRPr="00BF793B" w14:paraId="3E55F97D" w14:textId="77777777" w:rsidTr="00311F22">
        <w:trPr>
          <w:trHeight w:val="11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8CAF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EFA09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B0DBA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A661F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C8D07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B103F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B1E65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FCE8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81F8E" w14:textId="3BCBEA56" w:rsidR="00332495" w:rsidRPr="00BF793B" w:rsidRDefault="00332495" w:rsidP="00BC364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Северск, Совет по развитию и поддержке предприни</w:t>
            </w:r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мательства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F6B2C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2FB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32495" w:rsidRPr="00BF793B" w14:paraId="6B7DC087" w14:textId="77777777" w:rsidTr="00311F22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0F5DF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52E19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56DD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F4EB4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B10F4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63801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F76A0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6A022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012F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C30D5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A1D2A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76E76" w:rsidRPr="00BF793B" w14:paraId="6653AB14" w14:textId="77777777" w:rsidTr="00311F22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74FBB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A9864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Проведение Единого дня приема предпринимателей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51DE7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8FE23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48AD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2E505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8D84A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E893D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DAD4" w14:textId="06BD01D7" w:rsidR="00576E76" w:rsidRPr="00BF793B" w:rsidRDefault="00576E76" w:rsidP="00534B5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534B51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EBF8C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7311A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76E76" w:rsidRPr="00BF793B" w14:paraId="7C569CD4" w14:textId="77777777" w:rsidTr="00311F22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090A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29840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7C45C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4FA06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BB15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DD4B2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56FC1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D16B4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CDE32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4DFBB" w14:textId="24D1FF93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прове</w:t>
            </w:r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денных Единых дней приема предприни</w:t>
            </w:r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мателей,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7F249" w14:textId="613CDF84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34B51" w:rsidRPr="00BF793B" w14:paraId="7DE84550" w14:textId="77777777" w:rsidTr="00311F22">
        <w:trPr>
          <w:trHeight w:val="43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63F1D" w14:textId="539F02CE" w:rsidR="00534B51" w:rsidRPr="00BF793B" w:rsidRDefault="00534B51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9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A1EB1" w14:textId="163B6B7C" w:rsidR="00534B51" w:rsidRPr="00BF793B" w:rsidRDefault="00534B51" w:rsidP="00534B5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311F22" w:rsidRPr="00BF793B" w14:paraId="08DC5047" w14:textId="77777777" w:rsidTr="00311F22">
        <w:trPr>
          <w:trHeight w:val="70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B25E2A" w14:textId="30CC507A" w:rsidR="00311F22" w:rsidRPr="00BF793B" w:rsidRDefault="00311F2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0C13C7" w14:textId="77777777" w:rsidR="00311F22" w:rsidRDefault="00311F22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66AEA56E" w14:textId="77777777" w:rsidR="00311F22" w:rsidRDefault="00311F22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14:paraId="32D32AE1" w14:textId="0C5C70BA" w:rsidR="00311F22" w:rsidRPr="00BF793B" w:rsidRDefault="00311F22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0C75D" w14:textId="5AF37A25" w:rsidR="00311F22" w:rsidRPr="00BF793B" w:rsidRDefault="00311F22" w:rsidP="0057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D3286" w14:textId="4CD1DE18" w:rsidR="00311F22" w:rsidRPr="00BF793B" w:rsidRDefault="00311F2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7FC31" w14:textId="2A4209F3" w:rsidR="00311F22" w:rsidRPr="00BF793B" w:rsidRDefault="00311F2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2E8E1" w14:textId="428470D7" w:rsidR="00311F22" w:rsidRPr="00BF793B" w:rsidRDefault="00311F2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A3A1" w14:textId="6DE9BF78" w:rsidR="00311F22" w:rsidRPr="00BF793B" w:rsidRDefault="00311F2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E318D" w14:textId="3B6356DB" w:rsidR="00311F22" w:rsidRPr="00BF793B" w:rsidRDefault="00311F2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3FD4CE" w14:textId="7D0A0912" w:rsidR="00311F22" w:rsidRPr="00BF793B" w:rsidRDefault="00311F22" w:rsidP="00576E76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Северск, Совет по развитию и поддержке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38992" w14:textId="39E2773D" w:rsidR="00311F22" w:rsidRPr="00BF793B" w:rsidRDefault="00311F22" w:rsidP="00C626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1A2B8" w14:textId="4005285E" w:rsidR="00311F22" w:rsidRPr="00BF793B" w:rsidRDefault="00311F22" w:rsidP="00C626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11F22" w:rsidRPr="00BF793B" w14:paraId="4A591AC1" w14:textId="77777777" w:rsidTr="00311F22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1D432" w14:textId="550D50C4" w:rsidR="00311F22" w:rsidRPr="00BF793B" w:rsidRDefault="00311F2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967267" w14:textId="77777777" w:rsidR="00311F22" w:rsidRPr="00BF793B" w:rsidRDefault="00311F2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FDD84" w14:textId="0BCF8017" w:rsidR="00311F22" w:rsidRPr="00BF793B" w:rsidRDefault="00311F22" w:rsidP="00C626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1F3C9" w14:textId="3271B7BD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22FFA" w14:textId="4FA2AF24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74803" w14:textId="2F25DDFB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26BCA" w14:textId="5AC1C138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DEFEA" w14:textId="561E75C8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9B14" w14:textId="77777777" w:rsidR="00311F22" w:rsidRPr="00BF793B" w:rsidRDefault="00311F2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F3B82" w14:textId="69995DD5" w:rsidR="00311F22" w:rsidRPr="00BF793B" w:rsidRDefault="00311F22" w:rsidP="00C6262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мероп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риятий, направленных на обеспечение вза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имодействия общест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ва, бизнеса, органов местного самоуправ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ления, ед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AE3FC" w14:textId="3BB1AEF6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D7A40" w:rsidRPr="00BF793B" w14:paraId="4B300473" w14:textId="77777777" w:rsidTr="005D7A40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248CA9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4EC63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D6643" w14:textId="2A91F380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8D915" w14:textId="3C375110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CABB5" w14:textId="312DAB4E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4179E" w14:textId="401196AB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AF293" w14:textId="7DCDF4F6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8B3B7" w14:textId="613B6F36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343CE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04E3" w14:textId="541B04AB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мероп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риятий, направленных на обеспечение вза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имодействия общест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ва, бизнеса, органов местного самоуправ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ления, ед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14424" w14:textId="2B8F081D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1F22" w:rsidRPr="00BF793B" w14:paraId="0B7B328D" w14:textId="77777777" w:rsidTr="00311F22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09849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020F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ED59D" w14:textId="11A1C5F1" w:rsidR="00311F22" w:rsidRPr="00BF793B" w:rsidRDefault="00311F22" w:rsidP="00311F22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5AB8B" w14:textId="77EEDAFE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2E697" w14:textId="2154287A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4E254" w14:textId="34A1A0DF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A88D" w14:textId="37A5489B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029D" w14:textId="5ADF219F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0F43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4919" w14:textId="1CBF8BF5" w:rsidR="00311F22" w:rsidRPr="00C62621" w:rsidRDefault="00311F22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C62621">
              <w:rPr>
                <w:rFonts w:ascii="Times New Roman" w:hAnsi="Times New Roman"/>
                <w:sz w:val="24"/>
                <w:szCs w:val="24"/>
              </w:rPr>
              <w:t xml:space="preserve">1. Количество мероп-риятий, направленных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DE9B2" w14:textId="40F63F6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1F22" w:rsidRPr="00BF793B" w14:paraId="2BF9F72B" w14:textId="77777777" w:rsidTr="00311F22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41D8" w14:textId="2F8BF215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8FF6B" w14:textId="26D2D1B8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80C3" w14:textId="00C43B44" w:rsidR="00311F22" w:rsidRDefault="00311F22" w:rsidP="00311F22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7B154" w14:textId="032254C2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A99FD" w14:textId="571A3AAB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25AC6" w14:textId="24498D32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12BEE" w14:textId="34BA84F1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F26AC" w14:textId="728AD9DB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6CD3" w14:textId="53D48B43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ABA6A" w14:textId="1BEF67FA" w:rsidR="00311F22" w:rsidRPr="00C62621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2D3C" w14:textId="4A74A51B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11F22" w:rsidRPr="00BF793B" w14:paraId="3E6C5D58" w14:textId="77777777" w:rsidTr="00311F22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6058C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F822F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21300" w14:textId="06337656" w:rsidR="00311F22" w:rsidRDefault="00311F22" w:rsidP="00311F22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нозный период)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BD3E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BCFFC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6D5EF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9EE11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EDD84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48B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A85D5" w14:textId="7B68FFE1" w:rsidR="00311F22" w:rsidRPr="00C62621" w:rsidRDefault="005D7A40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C62621">
              <w:rPr>
                <w:rFonts w:ascii="Times New Roman" w:hAnsi="Times New Roman"/>
                <w:sz w:val="24"/>
                <w:szCs w:val="24"/>
              </w:rPr>
              <w:t xml:space="preserve">на обеспечение вза-имодействия общест-ва, бизнеса, органов </w:t>
            </w:r>
            <w:r w:rsidR="00311F22" w:rsidRPr="00C62621">
              <w:rPr>
                <w:rFonts w:ascii="Times New Roman" w:hAnsi="Times New Roman"/>
                <w:sz w:val="24"/>
                <w:szCs w:val="24"/>
              </w:rPr>
              <w:t>местного самоуправ-ления,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CEBBB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1F22" w:rsidRPr="00BF793B" w14:paraId="24893089" w14:textId="77777777" w:rsidTr="00311F22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2FA92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9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3866F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311F22" w:rsidRPr="00BF793B" w14:paraId="06BD00A2" w14:textId="77777777" w:rsidTr="00311F22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7B3F0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ED28F" w14:textId="1E5D14F6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Основное мероприятие. Реализация мер, направленных на формирование положительного образа субъекта предпринима-тельства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07FA9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E235B" w14:textId="5DD4A98A" w:rsidR="00311F22" w:rsidRPr="00BF793B" w:rsidRDefault="001F2EC4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F0CEF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01379" w14:textId="6473E7B9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80350" w14:textId="3774F81C" w:rsidR="00311F22" w:rsidRPr="00BF793B" w:rsidRDefault="001F2EC4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405BA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C9F77" w14:textId="088C740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 ЗАТО 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E6B7B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DF997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1F22" w:rsidRPr="00BF793B" w14:paraId="58C0F729" w14:textId="77777777" w:rsidTr="00311F22">
        <w:trPr>
          <w:trHeight w:val="127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DF41C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A4EC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5C7E6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2BE68" w14:textId="42790300" w:rsidR="00311F22" w:rsidRPr="00BF793B" w:rsidRDefault="001F2EC4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FA5A6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2B389" w14:textId="4D8D8996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E6DA1" w14:textId="1D5F0D3C" w:rsidR="00311F22" w:rsidRPr="00BF793B" w:rsidRDefault="001F2EC4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91AD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9209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C243C" w14:textId="33B2F265" w:rsidR="00311F22" w:rsidRPr="00BF793B" w:rsidRDefault="00311F22" w:rsidP="00311F22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участников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мероприятий, направленных на повышение имид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жа предпринимательской деятельности, </w:t>
            </w:r>
            <w:r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6D7C8" w14:textId="2C4365E4" w:rsidR="00311F22" w:rsidRPr="00BF793B" w:rsidRDefault="00D638D6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</w:tr>
      <w:tr w:rsidR="00311F22" w:rsidRPr="00BF793B" w14:paraId="2654EF10" w14:textId="77777777" w:rsidTr="005D7A40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2C8B0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9E7C5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569D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0D460" w14:textId="048B898C" w:rsidR="00311F22" w:rsidRPr="00BF793B" w:rsidRDefault="005D7A40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02CC9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E08F" w14:textId="09323A98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D70A5" w14:textId="6F49DCCD" w:rsidR="00311F22" w:rsidRPr="00BF793B" w:rsidRDefault="005D7A40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7213E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0873" w14:textId="6D420B49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рация ЗАТО Северск, Ассоциация «НП «АРП-Северск», Фонд «МКК </w:t>
            </w:r>
            <w:r w:rsidR="00C3029A" w:rsidRPr="00665E61">
              <w:rPr>
                <w:rFonts w:ascii="Times New Roman" w:hAnsi="Times New Roman"/>
                <w:sz w:val="24"/>
                <w:szCs w:val="24"/>
              </w:rPr>
              <w:t>ФРМСП</w:t>
            </w:r>
            <w:r w:rsidR="00C302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7F975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9DF36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1F22" w:rsidRPr="00BF793B" w14:paraId="76090D62" w14:textId="77777777" w:rsidTr="005D7A40">
        <w:trPr>
          <w:trHeight w:val="189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077D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0159C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9DB48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62A5" w14:textId="7B282E4C" w:rsidR="00311F22" w:rsidRPr="00BF793B" w:rsidRDefault="005D7A40" w:rsidP="001F2EC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F2EC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B6022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3CC80" w14:textId="66FE9BAE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8FD4C" w14:textId="7FA8A9EB" w:rsidR="00311F22" w:rsidRPr="00BF793B" w:rsidRDefault="005D7A40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A52A7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CF39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78F9A" w14:textId="5F31CF4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участ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ников мероприятий, проводимых в рамках празднования Дня российского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нимательства,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CF53E" w14:textId="709C17EC" w:rsidR="00311F22" w:rsidRPr="00BF793B" w:rsidRDefault="00D638D6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11F22" w:rsidRPr="00BF793B" w14:paraId="271665E8" w14:textId="77777777" w:rsidTr="005D7A40">
        <w:trPr>
          <w:trHeight w:val="286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D162C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84A5B" w14:textId="22AD2541" w:rsidR="00311F22" w:rsidRPr="00BF793B" w:rsidRDefault="00311F22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>проведение конкурса на звание лучшего субъекта предпринимательской деятельности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83FD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94F5C" w14:textId="15E4E831" w:rsidR="00311F22" w:rsidRPr="00BF793B" w:rsidRDefault="005D7A40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65D14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DAE3F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26288" w14:textId="70F2F125" w:rsidR="00311F22" w:rsidRPr="00BF793B" w:rsidRDefault="005D7A40" w:rsidP="00311F22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AC55C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23EFA" w14:textId="01DEB787" w:rsidR="00311F22" w:rsidRPr="00BF793B" w:rsidRDefault="00311F22" w:rsidP="00665E6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-ра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ция ЗАТО 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>Северск, Ко</w:t>
            </w:r>
            <w:r w:rsidR="005D7A40">
              <w:rPr>
                <w:rFonts w:ascii="Times New Roman" w:hAnsi="Times New Roman"/>
                <w:sz w:val="24"/>
                <w:szCs w:val="24"/>
              </w:rPr>
              <w:t>-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 w:rsidR="005D7A40">
              <w:rPr>
                <w:rFonts w:ascii="Times New Roman" w:hAnsi="Times New Roman"/>
                <w:sz w:val="24"/>
                <w:szCs w:val="24"/>
              </w:rPr>
              <w:t>-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 xml:space="preserve">мического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6CD86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732D9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D7A40" w:rsidRPr="00BF793B" w14:paraId="3375354D" w14:textId="77777777" w:rsidTr="005D7A40">
        <w:trPr>
          <w:trHeight w:val="561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03C2A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0EAA8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6E8E0" w14:textId="653838A8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0BBE8" w14:textId="38E26D42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587B9" w14:textId="618649DA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4B93F" w14:textId="77CC17F8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3753C" w14:textId="6BC074E2" w:rsidR="005D7A40" w:rsidRPr="00BF793B" w:rsidRDefault="005D7A40" w:rsidP="005D7A40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56659" w14:textId="5151029A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3F39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A2DD9" w14:textId="33D7D7C3" w:rsidR="005D7A40" w:rsidRPr="00BF793B" w:rsidRDefault="005D7A40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 тов малого и среднего предпринимательства, принявших участие в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A3E4" w14:textId="6A54901B" w:rsidR="005D7A40" w:rsidRPr="00BF793B" w:rsidRDefault="00D638D6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5D7A40" w:rsidRPr="00BF793B" w14:paraId="35D5DAE3" w14:textId="77777777" w:rsidTr="005D7A40">
        <w:trPr>
          <w:trHeight w:val="13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CF3F" w14:textId="27F3DDE4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7ACF" w14:textId="5194328B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FF4A" w14:textId="3D63D99C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F742D" w14:textId="3AA00AB7" w:rsidR="005D7A40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8C854" w14:textId="28C7EE8A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9FA29" w14:textId="1916F8BB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C0D9" w14:textId="2150D42F" w:rsidR="005D7A40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92962" w14:textId="34E8D608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8BAA" w14:textId="6367CB45" w:rsidR="005D7A40" w:rsidRPr="00BF793B" w:rsidRDefault="005D7A40" w:rsidP="005D7A40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BC449" w14:textId="1FEDF228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601F5" w14:textId="066FA514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D7A40" w:rsidRPr="00BF793B" w14:paraId="5FC7C86A" w14:textId="77777777" w:rsidTr="00311F22">
        <w:trPr>
          <w:trHeight w:val="13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4046C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A8E62" w14:textId="41C177CB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515B3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E5489" w14:textId="77777777" w:rsidR="005D7A40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DE3D0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96672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C12FC" w14:textId="77777777" w:rsidR="005D7A40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112DB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D3613" w14:textId="58337522" w:rsidR="005D7A40" w:rsidRPr="00BF793B" w:rsidRDefault="00665E61" w:rsidP="005D7A4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развития Ад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03A90" w14:textId="2F7C3BD1" w:rsidR="005D7A40" w:rsidRPr="00BF793B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конкурсе на звание лучшего субъекта 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>предпринимательской деятельности,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380FA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7A40" w:rsidRPr="00BF793B" w14:paraId="1D57AF03" w14:textId="77777777" w:rsidTr="005D7A40">
        <w:trPr>
          <w:trHeight w:val="13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7F340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B9C84" w14:textId="2405C043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конкурсов, в предпринимательской среде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04B9E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1DA2B" w14:textId="476877FC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B816F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142B0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818BA" w14:textId="774BBB0D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979A7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D9E96" w14:textId="77777777" w:rsidR="005D7A40" w:rsidRPr="00BF793B" w:rsidRDefault="005D7A40" w:rsidP="005D7A4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 рация ЗАТО Северск, Комитет эко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номического </w:t>
            </w:r>
          </w:p>
          <w:p w14:paraId="5094AAC0" w14:textId="77777777" w:rsidR="00016609" w:rsidRDefault="005D7A40" w:rsidP="005D7A4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развития Админист</w:t>
            </w:r>
            <w:r w:rsidR="00016609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7BCCC97" w14:textId="065F09C5" w:rsidR="005D7A40" w:rsidRPr="00BF793B" w:rsidRDefault="005D7A40" w:rsidP="00016609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рации ЗАТО Северск, Отдел потре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бительского рынка и защиты прав потребителей Администра-ции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9D4B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BF0F5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D7A40" w:rsidRPr="00BF793B" w14:paraId="3344B96D" w14:textId="77777777" w:rsidTr="005D7A40">
        <w:trPr>
          <w:trHeight w:val="1851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E1DA62" w14:textId="726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83C8B4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0B778D5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9A35C3E" w14:textId="0DCFC881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B16A0B3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E1FB556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17C9AEE" w14:textId="2F53D8C9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4506B83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394C44" w14:textId="026F5CF4" w:rsidR="005D7A40" w:rsidRPr="00BF793B" w:rsidRDefault="005D7A40" w:rsidP="005D7A4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CA715C7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принявших участие в</w:t>
            </w:r>
          </w:p>
          <w:p w14:paraId="1D2FB814" w14:textId="00FB26D9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профессиональных конкурсах, ед</w:t>
            </w:r>
          </w:p>
        </w:tc>
        <w:tc>
          <w:tcPr>
            <w:tcW w:w="85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AB595E8" w14:textId="1B3C3908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D7A40" w:rsidRPr="00BF793B" w14:paraId="3B641F96" w14:textId="77777777" w:rsidTr="00665E61">
        <w:trPr>
          <w:trHeight w:val="2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D9AD5" w14:textId="26B6E735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9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5C21A" w14:textId="51D0A1DD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665E61" w:rsidRPr="00BF793B" w14:paraId="6DE02A9B" w14:textId="77777777" w:rsidTr="0097222F">
        <w:trPr>
          <w:trHeight w:val="28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BE59D" w14:textId="1939F622" w:rsidR="00665E61" w:rsidRPr="00BF793B" w:rsidRDefault="00665E61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897FD4" w14:textId="77777777" w:rsidR="00665E61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314562C8" w14:textId="30B4CD8B" w:rsidR="00665E61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Формирование доброжелательного отношения в обществе к предпринимательской деятельности, деятель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2C048463" w14:textId="4DEB6F44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7A753" w14:textId="1E9AF11A" w:rsidR="00665E61" w:rsidRPr="00BF793B" w:rsidRDefault="00665E61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B016D" w14:textId="007FA26B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2B07B" w14:textId="2380A7B5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91827" w14:textId="19AE904A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07639" w14:textId="1BC1AF51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2B51" w14:textId="7855E7D8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AE9F" w14:textId="072699BA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 ЗАТО 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DEEB1" w14:textId="514AC926" w:rsidR="00665E61" w:rsidRPr="00BF793B" w:rsidRDefault="00665E61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AC97A" w14:textId="3D13A5D9" w:rsidR="00665E61" w:rsidRPr="00BF793B" w:rsidRDefault="00665E61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665E61" w:rsidRPr="00BF793B" w14:paraId="25371F82" w14:textId="77777777" w:rsidTr="0097222F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B57B6" w14:textId="77777777" w:rsidR="00665E61" w:rsidRPr="00BF793B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09A23" w14:textId="77777777" w:rsidR="00665E61" w:rsidRPr="00BF793B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61352" w14:textId="32377CB9" w:rsidR="00665E61" w:rsidRPr="00BF793B" w:rsidRDefault="00665E61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00C21" w14:textId="609EAA94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E1193" w14:textId="633F491F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50819" w14:textId="0DE50F32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47CCE" w14:textId="706F6A80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49686" w14:textId="24C72F1C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F422E" w14:textId="77777777" w:rsidR="00665E61" w:rsidRPr="00BF793B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AE50F" w14:textId="08B3C97F" w:rsidR="00665E61" w:rsidRPr="00BF793B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участ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ников мероприятий, направленных на повышение имиджа предпринимательской деятельности, </w:t>
            </w:r>
            <w:r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23E27" w14:textId="4DA86B37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</w:tr>
      <w:tr w:rsidR="00665E61" w:rsidRPr="00BF793B" w14:paraId="20F38C14" w14:textId="77777777" w:rsidTr="0097222F">
        <w:trPr>
          <w:trHeight w:val="1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7FA0" w14:textId="77777777" w:rsidR="00665E61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E9EC" w14:textId="77777777" w:rsidR="00665E61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C09E9" w14:textId="0F3E07DE" w:rsidR="00665E61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4D6D6" w14:textId="59C0830C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28325" w14:textId="4970546D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DED25" w14:textId="7563B71B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F81F4" w14:textId="0D747B07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93B7F" w14:textId="48A06487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200C" w14:textId="77777777" w:rsidR="00665E61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64CF2" w14:textId="12524646" w:rsidR="00665E61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AA1506">
              <w:rPr>
                <w:rFonts w:ascii="Times New Roman" w:hAnsi="Times New Roman"/>
                <w:sz w:val="24"/>
                <w:szCs w:val="24"/>
              </w:rPr>
              <w:t>1. Количество участ-ников мероприятий, направленных на по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2988F" w14:textId="795EB8C1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65E61" w:rsidRPr="00BF793B" w14:paraId="6BB78DA5" w14:textId="77777777" w:rsidTr="00665E61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2F6E" w14:textId="1C4231A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40DE" w14:textId="32779442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3713" w14:textId="307F7CFC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DB71B" w14:textId="25EA98F1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67387" w14:textId="33FA1906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AF162" w14:textId="1C9ED79B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B39A8" w14:textId="14C21E08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FC1F1" w14:textId="7606C406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0135" w14:textId="7C9B1BB1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B331C" w14:textId="6582411F" w:rsidR="00665E61" w:rsidRPr="00AA1506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47F61" w14:textId="51092AC9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65E61" w:rsidRPr="00BF793B" w14:paraId="04398230" w14:textId="77777777" w:rsidTr="00665E61">
        <w:trPr>
          <w:trHeight w:val="141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A8983B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4FF74" w14:textId="1F0F83F0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8CDD1" w14:textId="1E0015D1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CD278" w14:textId="221BC2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3360F" w14:textId="207776F8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DCFF1" w14:textId="4DBB2B43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F1902" w14:textId="263155F4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F2E00" w14:textId="0DF5B51A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4B2C2" w14:textId="464675BB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A8096" w14:textId="55860A9F" w:rsidR="00665E61" w:rsidRPr="00AA1506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AA1506">
              <w:rPr>
                <w:rFonts w:ascii="Times New Roman" w:hAnsi="Times New Roman"/>
                <w:sz w:val="24"/>
                <w:szCs w:val="24"/>
              </w:rPr>
              <w:t>ышение имиджа пред</w:t>
            </w:r>
            <w:r>
              <w:rPr>
                <w:rFonts w:ascii="Times New Roman" w:hAnsi="Times New Roman"/>
                <w:sz w:val="24"/>
                <w:szCs w:val="24"/>
              </w:rPr>
              <w:t>принимательской деятельности,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3D89C" w14:textId="6F0FF5DD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5E61" w:rsidRPr="00BF793B" w14:paraId="7DE46E8A" w14:textId="77777777" w:rsidTr="005D7A40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1D8B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481F" w14:textId="275C2473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592F2" w14:textId="560D20DE" w:rsidR="00665E61" w:rsidRPr="00BF793B" w:rsidRDefault="00665E61" w:rsidP="00665E6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324E7" w14:textId="41E2AF56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BADB2" w14:textId="306D4D63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3888F" w14:textId="6C3E8BF4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AE2BE" w14:textId="368C0A4D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9522F" w14:textId="3573ECC9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DA00" w14:textId="571275A3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1EE77" w14:textId="1B968BD6" w:rsidR="00665E61" w:rsidRPr="00AA1506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участ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ников мероприятий, направленных на повышение имиджа предпринимательской деятельности, </w:t>
            </w:r>
            <w:r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63B7A" w14:textId="797F4E2E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65E61" w:rsidRPr="00BF793B" w14:paraId="32588B85" w14:textId="77777777" w:rsidTr="005D7A40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18B0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3D83A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AFD10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B4067" w14:textId="56668D6E" w:rsidR="00665E61" w:rsidRPr="00BF793B" w:rsidRDefault="00665E61" w:rsidP="00665E61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1 533,85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29758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4E26A" w14:textId="15A19E73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EAF03" w14:textId="4375A6CD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1 483,85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CC9E6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A6528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778E3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6FA2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65E61" w:rsidRPr="00BF793B" w14:paraId="0847AE2D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ED35ED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A78F2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ED06E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ED0D1" w14:textId="4B688F58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DDF5A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E8299" w14:textId="74485434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E7A6" w14:textId="66AB5980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8A65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051C48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DCF6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B84F0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65E61" w:rsidRPr="00BF793B" w14:paraId="50E66AF6" w14:textId="77777777" w:rsidTr="00E6787A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F1B6A9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F941B8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AFEE4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62DF" w14:textId="054FEFB3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ACA06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506D3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37A6F" w14:textId="56957B89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CCD7E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D41417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3B4D7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D579A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65E61" w:rsidRPr="00BF793B" w14:paraId="564D9A8F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A24C2A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50B736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13ED4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404EF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E2E54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3F667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09581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4364D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0409E8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CCC45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53561" w14:textId="7AC2ED09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65E61" w:rsidRPr="00BF793B" w14:paraId="04A290C6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13F0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C4FD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3FFD8" w14:textId="750DF199" w:rsidR="00665E61" w:rsidRPr="00BF793B" w:rsidRDefault="00665E61" w:rsidP="00665E6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C475" w14:textId="32FA66DB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F7ED0" w14:textId="4B48A52B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0E840" w14:textId="3CF532A5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AAE4D" w14:textId="25A4BD7C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D8BA6" w14:textId="3C05F3D9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4AAD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4B3DA" w14:textId="45B0215E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48656" w14:textId="38F71A91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Х»</w:t>
            </w:r>
          </w:p>
        </w:tc>
      </w:tr>
    </w:tbl>
    <w:p w14:paraId="04EA9C77" w14:textId="77777777" w:rsidR="00332495" w:rsidRPr="00BF793B" w:rsidRDefault="00332495" w:rsidP="000C419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37814664" w14:textId="77777777" w:rsidR="00107502" w:rsidRPr="00BF793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BF793B" w:rsidSect="00B67DC0">
          <w:headerReference w:type="default" r:id="rId16"/>
          <w:footerReference w:type="default" r:id="rId17"/>
          <w:pgSz w:w="16838" w:h="11906" w:orient="landscape" w:code="9"/>
          <w:pgMar w:top="1701" w:right="1134" w:bottom="567" w:left="1134" w:header="624" w:footer="454" w:gutter="0"/>
          <w:pgNumType w:start="1"/>
          <w:cols w:space="720"/>
          <w:noEndnote/>
          <w:titlePg/>
          <w:docGrid w:linePitch="272"/>
        </w:sectPr>
      </w:pPr>
    </w:p>
    <w:p w14:paraId="51FA9561" w14:textId="60EB5212" w:rsidR="0014631F" w:rsidRPr="00C27051" w:rsidRDefault="0014631F" w:rsidP="0014631F">
      <w:pPr>
        <w:ind w:firstLine="10632"/>
        <w:rPr>
          <w:sz w:val="24"/>
          <w:szCs w:val="24"/>
        </w:rPr>
      </w:pPr>
      <w:bookmarkStart w:id="3" w:name="Par9314"/>
      <w:bookmarkEnd w:id="3"/>
      <w:r w:rsidRPr="00C2705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  <w:r w:rsidR="006241C1">
        <w:rPr>
          <w:sz w:val="24"/>
          <w:szCs w:val="24"/>
        </w:rPr>
        <w:t>4</w:t>
      </w:r>
    </w:p>
    <w:p w14:paraId="1541867A" w14:textId="77777777" w:rsidR="0014631F" w:rsidRPr="00C27051" w:rsidRDefault="0014631F" w:rsidP="0014631F">
      <w:pPr>
        <w:ind w:firstLine="10632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0DD0C0CD" w14:textId="77777777" w:rsidR="0014631F" w:rsidRPr="00C27051" w:rsidRDefault="0014631F" w:rsidP="0014631F">
      <w:pPr>
        <w:ind w:firstLine="10632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1C814115" w14:textId="77777777" w:rsidR="0014631F" w:rsidRDefault="0014631F" w:rsidP="0014631F">
      <w:pPr>
        <w:ind w:firstLine="10632"/>
        <w:rPr>
          <w:sz w:val="24"/>
          <w:szCs w:val="24"/>
        </w:rPr>
      </w:pPr>
      <w:r w:rsidRPr="00C27051">
        <w:rPr>
          <w:sz w:val="24"/>
          <w:szCs w:val="24"/>
        </w:rPr>
        <w:t xml:space="preserve">от________________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______</w:t>
      </w:r>
    </w:p>
    <w:p w14:paraId="06B7736B" w14:textId="77777777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383E01C3" w14:textId="04FDD7D8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BD1B36" wp14:editId="27648EA4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2524125" cy="971550"/>
                <wp:effectExtent l="0" t="0" r="9525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971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D0D140" w14:textId="5011A2A5" w:rsidR="00016609" w:rsidRPr="00061E83" w:rsidRDefault="00016609" w:rsidP="00061E83">
                            <w:pPr>
                              <w:widowControl w:val="0"/>
                              <w:autoSpaceDE w:val="0"/>
                              <w:autoSpaceDN w:val="0"/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 w:rsidRPr="00061E83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  <w:t>Приложение 4</w:t>
                            </w:r>
                          </w:p>
                          <w:p w14:paraId="57C10271" w14:textId="77777777" w:rsidR="00016609" w:rsidRDefault="00016609" w:rsidP="00061E8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E83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к муниципальной программе «Развитие предпринимательства </w:t>
                            </w:r>
                          </w:p>
                          <w:p w14:paraId="56F75ED0" w14:textId="2287933A" w:rsidR="00016609" w:rsidRPr="00061E83" w:rsidRDefault="00016609" w:rsidP="00061E8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Cs/>
                                <w:color w:val="000000" w:themeColor="text1"/>
                                <w:sz w:val="24"/>
                                <w:szCs w:val="24"/>
                                <w:highlight w:val="yellow"/>
                              </w:rPr>
                            </w:pPr>
                            <w:r w:rsidRPr="00061E83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  <w:t>в ЗАТО Северск» на 2025 - 2027 годы</w:t>
                            </w:r>
                          </w:p>
                          <w:p w14:paraId="4049BE00" w14:textId="2D513328" w:rsidR="00016609" w:rsidRPr="00061E83" w:rsidRDefault="00016609" w:rsidP="00061E83">
                            <w:pPr>
                              <w:autoSpaceDE w:val="0"/>
                              <w:autoSpaceDN w:val="0"/>
                              <w:adjustRightInd w:val="0"/>
                              <w:spacing w:after="160"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2D1CE194" w14:textId="77777777" w:rsidR="00016609" w:rsidRDefault="00016609" w:rsidP="00061E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BD1B36" id="Прямоугольник 1" o:spid="_x0000_s1027" style="position:absolute;left:0;text-align:left;margin-left:147.55pt;margin-top:.45pt;width:198.75pt;height:76.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" fillcolor="white [3212]" stroked="f" strokeweight="1pt">
                <v:textbox>
                  <w:txbxContent>
                    <w:p w14:paraId="63D0D140" w14:textId="5011A2A5" w:rsidR="00016609" w:rsidRPr="00061E83" w:rsidRDefault="00016609" w:rsidP="00061E83">
                      <w:pPr>
                        <w:widowControl w:val="0"/>
                        <w:autoSpaceDE w:val="0"/>
                        <w:autoSpaceDN w:val="0"/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 w:rsidRPr="00061E83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  <w:t>Приложение 4</w:t>
                      </w:r>
                    </w:p>
                    <w:p w14:paraId="57C10271" w14:textId="77777777" w:rsidR="00016609" w:rsidRDefault="00016609" w:rsidP="00061E8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061E83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  <w:t xml:space="preserve">к муниципальной программе «Развитие предпринимательства </w:t>
                      </w:r>
                    </w:p>
                    <w:p w14:paraId="56F75ED0" w14:textId="2287933A" w:rsidR="00016609" w:rsidRPr="00061E83" w:rsidRDefault="00016609" w:rsidP="00061E8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Cs/>
                          <w:color w:val="000000" w:themeColor="text1"/>
                          <w:sz w:val="24"/>
                          <w:szCs w:val="24"/>
                          <w:highlight w:val="yellow"/>
                        </w:rPr>
                      </w:pPr>
                      <w:proofErr w:type="gramStart"/>
                      <w:r w:rsidRPr="00061E83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  <w:t>в</w:t>
                      </w:r>
                      <w:proofErr w:type="gramEnd"/>
                      <w:r w:rsidRPr="00061E83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  <w:t xml:space="preserve"> ЗАТО Северск» на 2025 - 2027 годы</w:t>
                      </w:r>
                    </w:p>
                    <w:p w14:paraId="4049BE00" w14:textId="2D513328" w:rsidR="00016609" w:rsidRPr="00061E83" w:rsidRDefault="00016609" w:rsidP="00061E83">
                      <w:pPr>
                        <w:autoSpaceDE w:val="0"/>
                        <w:autoSpaceDN w:val="0"/>
                        <w:adjustRightInd w:val="0"/>
                        <w:spacing w:after="160"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2D1CE194" w14:textId="77777777" w:rsidR="00016609" w:rsidRDefault="00016609" w:rsidP="00061E83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DD6790C" w14:textId="4B8D40DA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44D966D3" w14:textId="77777777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6A3C8330" w14:textId="77777777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2E81AB92" w14:textId="77777777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634A8358" w14:textId="77777777" w:rsidR="00061E83" w:rsidRPr="006A0D3A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1740C462" w14:textId="3CA820B7" w:rsidR="00107502" w:rsidRPr="00E43898" w:rsidRDefault="00107502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E43898">
        <w:rPr>
          <w:rFonts w:ascii="Times New Roman" w:hAnsi="Times New Roman"/>
          <w:bCs/>
          <w:sz w:val="24"/>
          <w:szCs w:val="24"/>
        </w:rPr>
        <w:t>ОБЩАЯ ПОТРЕБНОСТЬ</w:t>
      </w:r>
    </w:p>
    <w:p w14:paraId="2ABAB2A7" w14:textId="77777777" w:rsidR="00107502" w:rsidRPr="00E43898" w:rsidRDefault="008C1287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E43898">
        <w:rPr>
          <w:rFonts w:ascii="Times New Roman" w:hAnsi="Times New Roman"/>
          <w:bCs/>
          <w:sz w:val="24"/>
          <w:szCs w:val="24"/>
        </w:rPr>
        <w:t xml:space="preserve">в ресурсном обеспечении реализации муниципальной программы </w:t>
      </w:r>
      <w:r w:rsidR="009F7515" w:rsidRPr="00E43898">
        <w:rPr>
          <w:rFonts w:ascii="Times New Roman" w:hAnsi="Times New Roman"/>
          <w:bCs/>
          <w:sz w:val="24"/>
          <w:szCs w:val="24"/>
        </w:rPr>
        <w:t>«</w:t>
      </w:r>
      <w:r w:rsidRPr="00E43898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E43898">
        <w:rPr>
          <w:rFonts w:ascii="Times New Roman" w:hAnsi="Times New Roman"/>
          <w:bCs/>
          <w:sz w:val="24"/>
          <w:szCs w:val="24"/>
        </w:rPr>
        <w:t>»</w:t>
      </w:r>
      <w:r w:rsidRPr="00E43898">
        <w:rPr>
          <w:rFonts w:ascii="Times New Roman" w:hAnsi="Times New Roman"/>
          <w:bCs/>
          <w:sz w:val="24"/>
          <w:szCs w:val="24"/>
        </w:rPr>
        <w:t>, включая</w:t>
      </w:r>
    </w:p>
    <w:p w14:paraId="57647C58" w14:textId="77777777" w:rsidR="00107502" w:rsidRPr="00E43898" w:rsidRDefault="008C1287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E43898">
        <w:rPr>
          <w:rFonts w:ascii="Times New Roman" w:hAnsi="Times New Roman"/>
          <w:bCs/>
          <w:sz w:val="24"/>
          <w:szCs w:val="24"/>
        </w:rPr>
        <w:t>прогнозную оценку</w:t>
      </w:r>
    </w:p>
    <w:p w14:paraId="45032757" w14:textId="77777777" w:rsidR="00107502" w:rsidRPr="00E43898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1490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878"/>
        <w:gridCol w:w="1419"/>
        <w:gridCol w:w="821"/>
        <w:gridCol w:w="1164"/>
        <w:gridCol w:w="1176"/>
        <w:gridCol w:w="960"/>
        <w:gridCol w:w="1560"/>
        <w:gridCol w:w="2682"/>
        <w:gridCol w:w="850"/>
      </w:tblGrid>
      <w:tr w:rsidR="009F7515" w:rsidRPr="00E43898" w14:paraId="5A43304C" w14:textId="77777777" w:rsidTr="006432E4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9199C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49D0" w14:textId="555153B0" w:rsidR="009F7515" w:rsidRPr="00E43898" w:rsidRDefault="00E43898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4B017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4420A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Объем финансиро-вания, тыс. руб.</w:t>
            </w:r>
          </w:p>
        </w:tc>
        <w:tc>
          <w:tcPr>
            <w:tcW w:w="41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651C0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FD9B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FE865" w14:textId="29263956" w:rsidR="009F7515" w:rsidRPr="00E43898" w:rsidRDefault="00E43898" w:rsidP="006432E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9F7515" w:rsidRPr="00E43898" w14:paraId="307663B9" w14:textId="77777777" w:rsidTr="006432E4">
        <w:trPr>
          <w:trHeight w:val="94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C9FF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152D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3B83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D419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BB62D" w14:textId="77777777" w:rsidR="009F7515" w:rsidRPr="00E43898" w:rsidRDefault="009F7515" w:rsidP="00061E83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феде-раль- ного бюд-жета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88FD3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област-ного бюд-жета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635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408C" w14:textId="6B933B6C" w:rsidR="009F7515" w:rsidRPr="00E43898" w:rsidRDefault="00061E83" w:rsidP="006432E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</w:t>
            </w:r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r w:rsidR="009F7515" w:rsidRPr="00E43898">
              <w:rPr>
                <w:rFonts w:ascii="Times New Roman" w:hAnsi="Times New Roman"/>
                <w:sz w:val="24"/>
                <w:szCs w:val="24"/>
              </w:rPr>
              <w:t>бюд- жетных источ-ников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E2B8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9EF6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20F6C" w14:textId="77777777" w:rsidR="009F7515" w:rsidRPr="00E43898" w:rsidRDefault="009F7515" w:rsidP="006432E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значе-ния по годам реали-зации</w:t>
            </w:r>
          </w:p>
        </w:tc>
      </w:tr>
      <w:tr w:rsidR="009F7515" w:rsidRPr="006A0D3A" w14:paraId="2C43651C" w14:textId="77777777" w:rsidTr="006432E4">
        <w:trPr>
          <w:trHeight w:val="1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C809B" w14:textId="4C9853FE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E9053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3AE1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9D449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1D5FF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BA3E8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BAFF5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A1814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9B7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A38A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7EFC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F7515" w:rsidRPr="006A0D3A" w14:paraId="554E3017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ABBAA" w14:textId="77777777" w:rsidR="009F7515" w:rsidRPr="001D1A9F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Подпрограмма 1 «Развитие эффективной инфраструктуры поддержки предпринимательства в ЗАТО Северск» Программы</w:t>
            </w:r>
          </w:p>
        </w:tc>
      </w:tr>
      <w:tr w:rsidR="009F7515" w:rsidRPr="006A0D3A" w14:paraId="0635AE82" w14:textId="77777777" w:rsidTr="006432E4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7B933" w14:textId="77777777" w:rsidR="009F7515" w:rsidRPr="001D1A9F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8A102" w14:textId="77777777" w:rsidR="009F7515" w:rsidRPr="001D1A9F" w:rsidRDefault="009F7515" w:rsidP="00521A68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Задача 1 «Обеспечение </w:t>
            </w:r>
            <w:r w:rsidR="00521A68" w:rsidRPr="001D1A9F">
              <w:rPr>
                <w:rFonts w:ascii="Times New Roman" w:hAnsi="Times New Roman"/>
                <w:sz w:val="24"/>
                <w:szCs w:val="24"/>
              </w:rPr>
              <w:t xml:space="preserve">текущей деятельности инфраструктуры </w:t>
            </w:r>
            <w:r w:rsidR="00EF3EFE" w:rsidRPr="001D1A9F">
              <w:rPr>
                <w:rFonts w:ascii="Times New Roman" w:hAnsi="Times New Roman"/>
                <w:sz w:val="24"/>
                <w:szCs w:val="24"/>
              </w:rPr>
              <w:t>поддержки малого и среднего предпринимательства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» подпрограммы 1</w:t>
            </w:r>
          </w:p>
        </w:tc>
      </w:tr>
      <w:tr w:rsidR="00844CFB" w:rsidRPr="006A0D3A" w14:paraId="42887C20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47077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B6AC3" w14:textId="5390EAE3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суб-сидий на текущую дея- тельность инфраструк-туры поддержки малого и среднего предприни-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B7309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902F3" w14:textId="1642816B" w:rsidR="00844CFB" w:rsidRPr="001D1A9F" w:rsidRDefault="00F50422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30695" w14:textId="43FA8A88" w:rsidR="00844CFB" w:rsidRPr="001D1A9F" w:rsidRDefault="00844CFB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067F6" w14:textId="5029756B" w:rsidR="00844CFB" w:rsidRPr="001D1A9F" w:rsidRDefault="00F50422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0F613" w14:textId="559C807C" w:rsidR="00844CFB" w:rsidRPr="001D1A9F" w:rsidRDefault="00F50422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D0919" w14:textId="77777777" w:rsidR="00844CFB" w:rsidRPr="001D1A9F" w:rsidRDefault="00844CFB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2E7E2" w14:textId="49AF4928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 Северск», Фонд «МКК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6C734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50AB3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3A59FB30" w14:textId="77777777" w:rsidTr="006432E4">
        <w:trPr>
          <w:trHeight w:val="84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DDB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3A47B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9D016" w14:textId="50AC522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A7D2" w14:textId="39FE11B6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F63C" w14:textId="7708942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3890" w14:textId="0EDCD60C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F9AD7" w14:textId="14376135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42297" w14:textId="79D6C172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FD7B1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27D2A" w14:textId="6E87BD83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 малого и сред</w:t>
            </w:r>
            <w:r w:rsidR="006432E4">
              <w:rPr>
                <w:rFonts w:ascii="Times New Roman" w:hAnsi="Times New Roman"/>
                <w:sz w:val="24"/>
                <w:szCs w:val="24"/>
              </w:rPr>
              <w:t>него предпринимательства, воспользо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вавш</w:t>
            </w:r>
            <w:r w:rsidR="006432E4">
              <w:rPr>
                <w:rFonts w:ascii="Times New Roman" w:hAnsi="Times New Roman"/>
                <w:sz w:val="24"/>
                <w:szCs w:val="24"/>
              </w:rPr>
              <w:t>ихся услугами организаций инфра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структуры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88241" w14:textId="335EF076" w:rsidR="00844CFB" w:rsidRPr="001D1A9F" w:rsidRDefault="00D638D6" w:rsidP="0035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3555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44CFB" w:rsidRPr="006A0D3A" w14:paraId="2977ACD1" w14:textId="77777777" w:rsidTr="006432E4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5B965" w14:textId="6F2D9A6D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641B7" w14:textId="438A32E5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E425" w14:textId="27CF593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4310A" w14:textId="589EDE56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A1F0E" w14:textId="61C46208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2E6F" w14:textId="45F1B01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023B4" w14:textId="63FE0EE4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67FE5" w14:textId="248E302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651CF3" w14:textId="7DDADEA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48F49" w14:textId="509D72C1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9CAD9" w14:textId="43484322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227675B4" w14:textId="77777777" w:rsidTr="006432E4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1F10B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A0435" w14:textId="47F8E47F" w:rsidR="00844CFB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  <w:p w14:paraId="0E18F3AA" w14:textId="5AE10B63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86ADD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8A3A2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A67B9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A1760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F786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A8F3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4E042" w14:textId="7B857390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C356C" w14:textId="4D4EC223" w:rsidR="00844CFB" w:rsidRPr="001D1A9F" w:rsidRDefault="00844CFB" w:rsidP="0097222F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поддер</w:t>
            </w:r>
            <w:r w:rsidR="006432E4">
              <w:rPr>
                <w:rFonts w:ascii="Times New Roman" w:hAnsi="Times New Roman"/>
                <w:sz w:val="24"/>
                <w:szCs w:val="24"/>
              </w:rPr>
              <w:t>жки субъектов мало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предпринимательства,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323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CFB" w:rsidRPr="006A0D3A" w14:paraId="3DC5D3F4" w14:textId="77777777" w:rsidTr="006432E4">
        <w:trPr>
          <w:trHeight w:val="2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ECC3B" w14:textId="361C45DF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154529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Развитие и обеспечение</w:t>
            </w:r>
          </w:p>
          <w:p w14:paraId="35BDD6F0" w14:textId="400B2D7B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деятельности муници-пального центра под-держки предпринима-тельства Ассоциации «Некоммерческое партнерство «Агентст-во развития предприни-мательства-Северск»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B976B" w14:textId="78713A1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CC2BB" w14:textId="39342456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75820" w14:textId="2C55867E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C9573" w14:textId="07B45E8F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E1DBD" w14:textId="5E3F1FD9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7C802" w14:textId="762EEB1F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13781" w14:textId="77777777" w:rsidR="00016609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016609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0C0C13C" w14:textId="4CB68B3A" w:rsidR="00844CFB" w:rsidRPr="001D1A9F" w:rsidRDefault="00844CFB" w:rsidP="00016609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1B95D" w14:textId="46150D09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12930" w14:textId="30A1EFA2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4FAD687B" w14:textId="77777777" w:rsidTr="006432E4">
        <w:trPr>
          <w:trHeight w:val="247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7312A" w14:textId="799B22E1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60CC5" w14:textId="2CACB7D6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B64CCB7" w14:textId="20F5EF1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50E5894" w14:textId="2062C1DF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2690647" w14:textId="1C390D46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2228379" w14:textId="2D9C3F8F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11A7CD7" w14:textId="36B5ABF0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03433AD" w14:textId="50F6CAA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F3929" w14:textId="6602A673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6308E0C" w14:textId="1208098A" w:rsidR="00844CFB" w:rsidRPr="001D1A9F" w:rsidRDefault="00844CFB" w:rsidP="00016609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предпринима-тельства, восполь-зовавшихся услугами муниципального центра поддержки предпринимательства,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FC62605" w14:textId="2CB84D91" w:rsidR="00844CFB" w:rsidRPr="001D1A9F" w:rsidRDefault="00D638D6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</w:tr>
      <w:tr w:rsidR="00844CFB" w:rsidRPr="006A0D3A" w14:paraId="6D6908AD" w14:textId="77777777" w:rsidTr="0014631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F5F1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FBDB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EC0F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DC49B" w14:textId="0932D374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C5856" w14:textId="1EBA496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58F9D" w14:textId="346796AB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2 080,46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78F7" w14:textId="050BF69E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46A2F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A475E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0C721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3F8B6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7A1609F5" w14:textId="77777777" w:rsidTr="0014631F">
        <w:trPr>
          <w:trHeight w:val="284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B548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D733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A83D0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F9330" w14:textId="224E93E5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2 380,46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E5D00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28432" w14:textId="7F136DF9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2 080,46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638AC" w14:textId="3700AC5E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8F566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B3EDF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7AB61" w14:textId="14BBDC40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действую</w:t>
            </w:r>
            <w:r w:rsidR="006432E4">
              <w:rPr>
                <w:rFonts w:ascii="Times New Roman" w:hAnsi="Times New Roman"/>
                <w:sz w:val="24"/>
                <w:szCs w:val="24"/>
              </w:rPr>
              <w:t>щих субъектов мало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пред-принимательства от общего числа субъ-ектов малого и сред-него предпринима-тельства, прошедших процесс бизнес-инкубирования,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6952F" w14:textId="4A0B6CBF" w:rsidR="00844CFB" w:rsidRPr="001D1A9F" w:rsidRDefault="00D638D6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844CFB" w:rsidRPr="006A0D3A" w14:paraId="459DE9A1" w14:textId="77777777" w:rsidTr="006432E4">
        <w:trPr>
          <w:trHeight w:val="13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8ECB2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D49B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1141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DB6AA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563A9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244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6C35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B5F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00D9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A48F2" w14:textId="5B3150FB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2. Количество субъ-ектов малого и сред- него предпринима-тельства (резидентов бизнес-инкубатора), воспользовавшихся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23A9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844CFB" w:rsidRPr="006A0D3A" w14:paraId="28CC13A9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28004" w14:textId="05FD3F0C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5E7D4" w14:textId="5F6860E3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B89B4" w14:textId="4259C0C7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EA87E" w14:textId="084563BE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2A50C" w14:textId="69103481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26478" w14:textId="2DBB39D1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548C0" w14:textId="02A5D18F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E2F1" w14:textId="2E650B21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2EE53" w14:textId="7568C2F6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DB786" w14:textId="4F0C3D45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67390" w14:textId="23975B1B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685D99FA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404BD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69B7A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788D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95AC6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C4063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EE38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18B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0158D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795E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7FF5C" w14:textId="0DFC9809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услугами бизнес-инкубатора,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C622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CFB" w:rsidRPr="006A0D3A" w14:paraId="2DCA6BAC" w14:textId="77777777" w:rsidTr="0014631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0CB60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6E90F" w14:textId="53F9F4E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7AD5A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24BC8" w14:textId="46A09BF9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21BAF" w14:textId="3CD462B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CF54B" w14:textId="79FDD3D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2D97" w14:textId="076C77B9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0D08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1474A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 рация ЗАТО Северск, Ассоциация</w:t>
            </w:r>
          </w:p>
          <w:p w14:paraId="4A0D6AC4" w14:textId="78D89DE6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«НП «АРП-Северск»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5CE38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5458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50F97AF6" w14:textId="77777777" w:rsidTr="006432E4">
        <w:trPr>
          <w:trHeight w:val="331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16E77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7A1E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1BBAA5" w14:textId="36A6AEC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41299" w14:textId="75C6CF27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A5C70" w14:textId="15896564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8FAE5" w14:textId="53037BC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E0499" w14:textId="2EFBC079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34084" w14:textId="54AA8D41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E71C" w14:textId="0FE3084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3E256FA" w14:textId="77777777" w:rsidR="00844CFB" w:rsidRPr="001D1A9F" w:rsidRDefault="00844CFB" w:rsidP="00844CF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предостав-ленной субъектам малого и среднего</w:t>
            </w:r>
          </w:p>
          <w:p w14:paraId="6B65113C" w14:textId="2030B433" w:rsidR="00844CFB" w:rsidRPr="001D1A9F" w:rsidRDefault="00844CFB" w:rsidP="006432E4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 w:rsidR="006432E4">
              <w:rPr>
                <w:rFonts w:ascii="Times New Roman" w:hAnsi="Times New Roman"/>
                <w:sz w:val="24"/>
                <w:szCs w:val="24"/>
              </w:rPr>
              <w:t>ства в аренду площа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ди технопарковой зоны (технопарка) от общей площади технопарковой зоны (технопарка), за исключением мест общего пользования,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F531280" w14:textId="4990840F" w:rsidR="00844CFB" w:rsidRPr="001D1A9F" w:rsidRDefault="00D638D6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844CFB" w:rsidRPr="001D1A9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4CFB" w:rsidRPr="006A0D3A" w14:paraId="0E7297F5" w14:textId="77777777" w:rsidTr="006432E4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892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190BD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A732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FBC5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9190B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280C1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4A12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08C33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F5D83" w14:textId="156CF034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35464" w14:textId="01B5B518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 Количество субъ-ектов малого и сред-него предпринима-тельства (резидентов технопарковой зоны (технопарка), вос</w:t>
            </w:r>
            <w:r w:rsidRPr="005B620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пользовавшихся ус</w:t>
            </w:r>
            <w:r w:rsidRPr="005B620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лугами технопарковой зоны (технопарка),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94617" w14:textId="58DC6B62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844CFB" w:rsidRPr="006A0D3A" w14:paraId="38AF97F7" w14:textId="77777777" w:rsidTr="0014631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3F9E5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6A0C8" w14:textId="7A27B7CA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Обеспечение текущей 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2E34A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63E0F" w14:textId="7A4FB4A7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7BDC9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8A27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D458F" w14:textId="3CB36EFB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25DB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2C685" w14:textId="3AAC7C66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рация ЗАТО Северск,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6B24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74E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1FD04661" w14:textId="77777777" w:rsidTr="006432E4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5BFD6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D5E2B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260E7" w14:textId="64140A6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4A1E" w14:textId="281193ED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456B0" w14:textId="0EE37EBF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E6617" w14:textId="488224DA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7D7C" w14:textId="284A4CB3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DE4EC" w14:textId="1A3A69E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1AA2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E9E14" w14:textId="4E6971E1" w:rsidR="00844CFB" w:rsidRPr="001D1A9F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 тельства, воспользо-вавшихся услугами микрокредитной организации,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34E50" w14:textId="3610265D" w:rsidR="00844CFB" w:rsidRPr="001D1A9F" w:rsidRDefault="0097222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638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44CFB" w:rsidRPr="006A0D3A" w14:paraId="3E7565D3" w14:textId="77777777" w:rsidTr="006432E4">
        <w:trPr>
          <w:trHeight w:val="19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039D" w14:textId="7F032422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4E36" w14:textId="368E2CDB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365F3" w14:textId="075B94D2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10B1" w14:textId="5F68E5CC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C21FB" w14:textId="5644B513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5F31" w14:textId="24E37E4F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0BFCD" w14:textId="46715F76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B15FA" w14:textId="066805A4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71759" w14:textId="5FAD1AE6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912A" w14:textId="0EEDDDD9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8DE50" w14:textId="56647DB6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393F1CC6" w14:textId="77777777" w:rsidTr="006432E4">
        <w:trPr>
          <w:trHeight w:val="3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179D8" w14:textId="387A54A9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ED99D" w14:textId="4108CC2B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Задача 1 «Обеспечение текущей деятельности инфраструктуры поддержки малого и среднего предпринимательства» подпрограммы 1</w:t>
            </w:r>
          </w:p>
        </w:tc>
      </w:tr>
      <w:tr w:rsidR="0014631F" w:rsidRPr="006A0D3A" w14:paraId="5C52A8F7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CCA64C" w14:textId="3AFA7B30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B7D790" w14:textId="77777777" w:rsidR="0014631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2BA05FB2" w14:textId="77777777" w:rsidR="0014631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</w:t>
            </w:r>
          </w:p>
          <w:p w14:paraId="4284078E" w14:textId="77777777" w:rsidR="0014631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49149198" w14:textId="5E22AEE5" w:rsidR="0014631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241D8" w14:textId="5CA20302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4DC33" w14:textId="07EC7519" w:rsidR="0014631F" w:rsidRPr="005B6204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17 798,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07D79" w14:textId="1555017F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A68FF" w14:textId="2AED0A06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7 800,00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AB08A" w14:textId="0981FA3C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9 998,00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376EC" w14:textId="26A18047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14564" w14:textId="77777777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</w:t>
            </w:r>
          </w:p>
          <w:p w14:paraId="65C61EF0" w14:textId="25CFD7E2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DC9E8" w14:textId="44510EC8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B8A0" w14:textId="74B0E7F8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4631F" w:rsidRPr="006A0D3A" w14:paraId="1BE0E0E7" w14:textId="77777777" w:rsidTr="008501AB">
        <w:trPr>
          <w:trHeight w:val="248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633A63" w14:textId="4654B6ED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3B178" w14:textId="44D14712" w:rsidR="0014631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7C29B3" w14:textId="1FBE9DFE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58A174" w14:textId="6EBFC9F9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36A86B" w14:textId="4EB45835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E80370" w14:textId="77A8C1BE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D8AF30" w14:textId="201D83B9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C59390" w14:textId="275300B0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BACDF6" w14:textId="5A203E42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7C1741" w14:textId="249C86FE" w:rsidR="0014631F" w:rsidRDefault="0014631F" w:rsidP="0097222F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 малого и сред</w:t>
            </w:r>
            <w:r>
              <w:rPr>
                <w:rFonts w:ascii="Times New Roman" w:hAnsi="Times New Roman"/>
                <w:sz w:val="24"/>
                <w:szCs w:val="24"/>
              </w:rPr>
              <w:t>него предпринима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тельства, воспользовавшихся ус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лугами организаций инфраструктуры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держки субъектов 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лого и среднего пред-принимательства,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94FDFF" w14:textId="777DABCC" w:rsidR="0014631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14631F" w:rsidRPr="006A0D3A" w14:paraId="2611CDF9" w14:textId="77777777" w:rsidTr="002D662C">
        <w:trPr>
          <w:trHeight w:val="192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0CA9AC" w14:textId="77777777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5FA3D" w14:textId="77777777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DA5F7" w14:textId="6084262C" w:rsidR="0014631F" w:rsidRPr="001D1A9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4CA3A" w14:textId="48B9442B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ED037" w14:textId="06790BD4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689DA" w14:textId="6CC76E33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328B1" w14:textId="39DB7E7B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CE67D" w14:textId="34901A83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4199" w14:textId="77777777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84B8C" w14:textId="0FB081DE" w:rsidR="0014631F" w:rsidRPr="001D1A9F" w:rsidRDefault="0014631F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тельства, воспользо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вавш</w:t>
            </w:r>
            <w:r>
              <w:rPr>
                <w:rFonts w:ascii="Times New Roman" w:hAnsi="Times New Roman"/>
                <w:sz w:val="24"/>
                <w:szCs w:val="24"/>
              </w:rPr>
              <w:t>ихся услугами организаций инфра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структуры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держки субъектов 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лого и среднего пред-принимательства,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6FFD8" w14:textId="55A51097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14631F" w:rsidRPr="006A0D3A" w14:paraId="4299054B" w14:textId="77777777" w:rsidTr="006432E4">
        <w:trPr>
          <w:trHeight w:val="1927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FC4F1" w14:textId="77777777" w:rsidR="0014631F" w:rsidRPr="001D1A9F" w:rsidRDefault="0014631F" w:rsidP="00146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44A5" w14:textId="77777777" w:rsidR="0014631F" w:rsidRPr="001D1A9F" w:rsidRDefault="0014631F" w:rsidP="00146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D216B" w14:textId="25432BDF" w:rsidR="0014631F" w:rsidRPr="001D1A9F" w:rsidRDefault="0014631F" w:rsidP="0014631F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D78C" w14:textId="6CCA2734" w:rsidR="0014631F" w:rsidRPr="001D1A9F" w:rsidRDefault="0014631F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</w:t>
            </w:r>
            <w:r w:rsidR="00C60862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4C8E4" w14:textId="6E8B7913" w:rsidR="0014631F" w:rsidRPr="001D1A9F" w:rsidRDefault="0014631F" w:rsidP="00146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B7AB0" w14:textId="5C9A8D1A" w:rsidR="0014631F" w:rsidRPr="001D1A9F" w:rsidRDefault="0014631F" w:rsidP="00146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EA40E" w14:textId="60D152AB" w:rsidR="0014631F" w:rsidRPr="001D1A9F" w:rsidRDefault="0014631F" w:rsidP="00146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87924" w14:textId="595D46E2" w:rsidR="0014631F" w:rsidRPr="001D1A9F" w:rsidRDefault="0014631F" w:rsidP="00146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1B90" w14:textId="77777777" w:rsidR="0014631F" w:rsidRPr="001D1A9F" w:rsidRDefault="0014631F" w:rsidP="00146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A5A13" w14:textId="3E4BC303" w:rsidR="0014631F" w:rsidRPr="001D1A9F" w:rsidRDefault="0014631F" w:rsidP="0014631F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тельства, воспользо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вавш</w:t>
            </w:r>
            <w:r>
              <w:rPr>
                <w:rFonts w:ascii="Times New Roman" w:hAnsi="Times New Roman"/>
                <w:sz w:val="24"/>
                <w:szCs w:val="24"/>
              </w:rPr>
              <w:t>ихся услугами организаций инфра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структуры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держки субъектов 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лого и среднего пред-принимательства,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E60EC" w14:textId="7B852426" w:rsidR="0014631F" w:rsidRPr="001D1A9F" w:rsidRDefault="0014631F" w:rsidP="00146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844CFB" w:rsidRPr="006A0D3A" w14:paraId="44F75746" w14:textId="77777777" w:rsidTr="006432E4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DB65B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9AFBB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844CFB" w:rsidRPr="006A0D3A" w14:paraId="2EE757D0" w14:textId="77777777" w:rsidTr="006432E4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BF710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20A77" w14:textId="71AF349B" w:rsidR="00844CFB" w:rsidRPr="001D1A9F" w:rsidRDefault="00844CFB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2F0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1EBED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4B3A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A4E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ECB0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F52F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E8088" w14:textId="04F83D97" w:rsidR="00844CFB" w:rsidRPr="001D1A9F" w:rsidRDefault="00844CFB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5C116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D6778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60862" w:rsidRPr="006A0D3A" w14:paraId="3E8139AA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B4BB6" w14:textId="7E8DF82F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F4634D" w14:textId="27772394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2672D" w14:textId="1ED46425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CF9E5" w14:textId="5512AB7E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AA24" w14:textId="4849E8A0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B331E" w14:textId="566E1286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4F277" w14:textId="57C974B2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6C700" w14:textId="668EBE95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9D29EF" w14:textId="0D3245E1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94FB" w14:textId="5CAF83DB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553F" w14:textId="54624E76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60862" w:rsidRPr="006A0D3A" w14:paraId="7DB5432F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AD237" w14:textId="7777777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F7CDF" w14:textId="6982251A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Реализация мер, направленных на привлечение инвестиций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63847" w14:textId="4A28DB03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9B749" w14:textId="1C66D2B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94DE7" w14:textId="2FAE7B0B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E5D59" w14:textId="53B3103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015A5" w14:textId="1780EE5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B2D84" w14:textId="4843239E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0DDAE0" w14:textId="425F75FD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28683" w14:textId="71FFD1E3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рабочих мест, созданных рези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дентами территории опережающего 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 «Северск» (нарас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тающим итогом),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F1FD6" w14:textId="11345A1D" w:rsidR="00C60862" w:rsidRPr="001D1A9F" w:rsidRDefault="00D638D6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</w:tr>
      <w:tr w:rsidR="00C60862" w:rsidRPr="006A0D3A" w14:paraId="2611C2F1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01E6A" w14:textId="0E3188DC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EACB8E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Взаимодействие с 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рав</w:t>
            </w:r>
            <w:r>
              <w:rPr>
                <w:rFonts w:ascii="Times New Roman" w:hAnsi="Times New Roman"/>
                <w:sz w:val="24"/>
                <w:szCs w:val="24"/>
              </w:rPr>
              <w:t>ляющей компа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нией,</w:t>
            </w:r>
          </w:p>
          <w:p w14:paraId="63CB9D7A" w14:textId="23F38382" w:rsidR="00C60862" w:rsidRPr="001D1A9F" w:rsidRDefault="00C60862" w:rsidP="0097222F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осуществляющей функ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ции по управлению территорией опережаю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щего развития «Се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верск», в целях 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 инвестиционного потенциала ЗАТО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52A6A" w14:textId="6EA62D1D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D6DC" w14:textId="781DA1B3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922A" w14:textId="23D14D16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EF960" w14:textId="2F86FE9D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1A07B" w14:textId="68E29AA9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668E5" w14:textId="5854262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5613E5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 рация ЗАТО</w:t>
            </w:r>
          </w:p>
          <w:p w14:paraId="3F430DB5" w14:textId="7EA0E422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Северск, Комитет экономичес</w:t>
            </w:r>
            <w:r w:rsidR="00016609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кого разви-тия Админи-страции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19D8B" w14:textId="126E214E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5873B" w14:textId="260071F9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60862" w:rsidRPr="006A0D3A" w14:paraId="677E814F" w14:textId="77777777" w:rsidTr="002D662C">
        <w:trPr>
          <w:trHeight w:val="170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7DAA12" w14:textId="7777777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26395" w14:textId="5C046D8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E32C77" w14:textId="4A98B2FE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2D82D5" w14:textId="5F179D54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0108A9" w14:textId="27FB7E4D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B608B8" w14:textId="76292131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796611" w14:textId="22EB511C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4D713F" w14:textId="38935FD6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E33E9" w14:textId="7CE5F0DC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9AD68A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зарегист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D1A4A0F" w14:textId="41251D23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рированных резидентов территории опережа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ющего </w:t>
            </w:r>
            <w:r>
              <w:rPr>
                <w:rFonts w:ascii="Times New Roman" w:hAnsi="Times New Roman"/>
                <w:sz w:val="24"/>
                <w:szCs w:val="24"/>
              </w:rPr>
              <w:t>развития «Се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верск» (нарастаю-щим итогом),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98082D" w14:textId="47CF7C89" w:rsidR="00C60862" w:rsidRPr="001D1A9F" w:rsidRDefault="00C60862" w:rsidP="00D63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</w:t>
            </w:r>
            <w:r w:rsidR="00D638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60862" w:rsidRPr="006A0D3A" w14:paraId="3B794223" w14:textId="77777777" w:rsidTr="006432E4">
        <w:trPr>
          <w:trHeight w:val="3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C8288" w14:textId="49274195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6E418" w14:textId="020BD251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C60862" w:rsidRPr="006A0D3A" w14:paraId="402063E4" w14:textId="77777777" w:rsidTr="006432E4">
        <w:trPr>
          <w:trHeight w:val="70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E5934" w14:textId="42A082E2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EC8AE2" w14:textId="77777777" w:rsidR="00C60862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0857F19F" w14:textId="04169411" w:rsidR="00C60862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311A5C">
              <w:rPr>
                <w:rFonts w:ascii="Times New Roman" w:hAnsi="Times New Roman"/>
                <w:sz w:val="24"/>
                <w:szCs w:val="24"/>
              </w:rPr>
              <w:t>«Содействие в форми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A5C">
              <w:rPr>
                <w:rFonts w:ascii="Times New Roman" w:hAnsi="Times New Roman"/>
                <w:sz w:val="24"/>
                <w:szCs w:val="24"/>
              </w:rPr>
              <w:t>ровании благоприятных условий для привлече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A5C">
              <w:rPr>
                <w:rFonts w:ascii="Times New Roman" w:hAnsi="Times New Roman"/>
                <w:sz w:val="24"/>
                <w:szCs w:val="24"/>
              </w:rPr>
              <w:t>ния в ЗАТО Северск инвестиций в целях обеспечения социаль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A5C">
              <w:rPr>
                <w:rFonts w:ascii="Times New Roman" w:hAnsi="Times New Roman"/>
                <w:sz w:val="24"/>
                <w:szCs w:val="24"/>
              </w:rPr>
              <w:t>но-экономического развития территории»</w:t>
            </w:r>
          </w:p>
          <w:p w14:paraId="7160FE13" w14:textId="7E6C7C0D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0051B" w14:textId="7F55B75B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AD5B" w14:textId="0421B0DF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6004" w14:textId="1B8AFFA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B38C4" w14:textId="3E7E7CB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DA3B3" w14:textId="15824FAC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DE478" w14:textId="433723E5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493265" w14:textId="77777777" w:rsidR="00C60862" w:rsidRPr="00C60862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C60862">
              <w:rPr>
                <w:rFonts w:ascii="Times New Roman" w:hAnsi="Times New Roman"/>
                <w:sz w:val="24"/>
                <w:szCs w:val="24"/>
              </w:rPr>
              <w:t>Админист- рация ЗАТО</w:t>
            </w:r>
          </w:p>
          <w:p w14:paraId="66028C49" w14:textId="6B11A2A1" w:rsidR="00C60862" w:rsidRPr="001D1A9F" w:rsidRDefault="00C60862" w:rsidP="00DF77A6">
            <w:pPr>
              <w:rPr>
                <w:rFonts w:ascii="Times New Roman" w:hAnsi="Times New Roman"/>
                <w:sz w:val="24"/>
                <w:szCs w:val="24"/>
              </w:rPr>
            </w:pPr>
            <w:r w:rsidRPr="00C60862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CAB4F" w14:textId="7CB15FAA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4A08E" w14:textId="3BAFF2FF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60862" w:rsidRPr="006A0D3A" w14:paraId="08420F4B" w14:textId="77777777" w:rsidTr="0035176A">
        <w:trPr>
          <w:trHeight w:val="16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8D89A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CA913F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2D6C1" w14:textId="60714BE0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5A526" w14:textId="7578C6AF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D6B90" w14:textId="356B2082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4351A" w14:textId="69CAFBA8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5EC5A" w14:textId="2B255378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92497" w14:textId="51FFEA99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A445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3EF16" w14:textId="02FDF410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рабочих мест, созданных рези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дентами территории опережающего 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 «Северск» (нарас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тающим итогом),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8214C" w14:textId="318A410D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</w:tr>
      <w:tr w:rsidR="00C60862" w:rsidRPr="006A0D3A" w14:paraId="3F70020A" w14:textId="77777777" w:rsidTr="002D662C">
        <w:trPr>
          <w:trHeight w:val="163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55B9A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B7EE66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19585" w14:textId="1FEE5183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00AF" w14:textId="14B9D48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0C98" w14:textId="3819F809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D06F2" w14:textId="574D3A53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0690C" w14:textId="48C35FD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AEA5E" w14:textId="0A3F8A5A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DFF7A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EB14D" w14:textId="165E67EC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рабочих мест, созданных рези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дентами терри</w:t>
            </w:r>
            <w:r>
              <w:rPr>
                <w:rFonts w:ascii="Times New Roman" w:hAnsi="Times New Roman"/>
                <w:sz w:val="24"/>
                <w:szCs w:val="24"/>
              </w:rPr>
              <w:t>тории опережающе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 «Северск» (нарас</w:t>
            </w:r>
            <w:r>
              <w:rPr>
                <w:rFonts w:ascii="Times New Roman" w:hAnsi="Times New Roman"/>
                <w:sz w:val="24"/>
                <w:szCs w:val="24"/>
              </w:rPr>
              <w:t>-таю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щим итогом),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C9D6" w14:textId="446A71E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</w:tr>
      <w:tr w:rsidR="00C60862" w:rsidRPr="006A0D3A" w14:paraId="07DDAD36" w14:textId="77777777" w:rsidTr="002D662C">
        <w:trPr>
          <w:trHeight w:val="31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1C962" w14:textId="7777777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77E09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AD30B" w14:textId="2882FBA4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3A8B" w14:textId="34CBF2A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5AF67" w14:textId="0F27BFEA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6D224" w14:textId="02FA3B0B" w:rsidR="00C60862" w:rsidRPr="001D1A9F" w:rsidRDefault="00C60862" w:rsidP="00C60862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8931B" w14:textId="54B7CFF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05F88" w14:textId="2AB20EB3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DAD63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185A8" w14:textId="303B8EE3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1. Количество рабочих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15DF0" w14:textId="001BBFF8" w:rsidR="00C60862" w:rsidRPr="001D1A9F" w:rsidRDefault="00C60862" w:rsidP="00D63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10</w:t>
            </w:r>
            <w:r w:rsidR="00D638D6">
              <w:rPr>
                <w:rFonts w:ascii="Times New Roman" w:hAnsi="Times New Roman"/>
                <w:sz w:val="24"/>
                <w:szCs w:val="24"/>
              </w:rPr>
              <w:t>1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60862" w:rsidRPr="006A0D3A" w14:paraId="512708C5" w14:textId="77777777" w:rsidTr="00C60862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F3E34" w14:textId="61885A36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238E4" w14:textId="46F9B1FE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D612A" w14:textId="742E3815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55609" w14:textId="2C2A838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25F93" w14:textId="76049C4B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96F1B" w14:textId="29ECE9AD" w:rsidR="00C60862" w:rsidRPr="001D1A9F" w:rsidRDefault="00C60862" w:rsidP="00C60862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83D72" w14:textId="00CD523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A01B4" w14:textId="5FD7BC94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00E37" w14:textId="726A673C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E13D1" w14:textId="77075C8F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B2FD6" w14:textId="7076CC36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60862" w:rsidRPr="006A0D3A" w14:paraId="620923FC" w14:textId="77777777" w:rsidTr="00C60862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4474" w14:textId="7777777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E1EBC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F13B" w14:textId="43FC9BF8" w:rsidR="00C60862" w:rsidRPr="001D1A9F" w:rsidRDefault="00C60862" w:rsidP="00C60862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C4398" w14:textId="7777777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9EBEB" w14:textId="7777777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C7E12" w14:textId="77777777" w:rsidR="00C60862" w:rsidRPr="001D1A9F" w:rsidRDefault="00C60862" w:rsidP="00C60862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D615D" w14:textId="7777777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0B0B" w14:textId="7777777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D922B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D4820" w14:textId="77E55A73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мест, созданных рези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дентами терри</w:t>
            </w:r>
            <w:r>
              <w:rPr>
                <w:rFonts w:ascii="Times New Roman" w:hAnsi="Times New Roman"/>
                <w:sz w:val="24"/>
                <w:szCs w:val="24"/>
              </w:rPr>
              <w:t>тории опережающе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 «Северск» (нарас</w:t>
            </w:r>
            <w:r>
              <w:rPr>
                <w:rFonts w:ascii="Times New Roman" w:hAnsi="Times New Roman"/>
                <w:sz w:val="24"/>
                <w:szCs w:val="24"/>
              </w:rPr>
              <w:t>-таю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щим итогом),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4B88E" w14:textId="7777777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600" w:rsidRPr="006A0D3A" w14:paraId="51A77073" w14:textId="77777777" w:rsidTr="00C60862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F5E4E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C30F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4DF6F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55A7" w14:textId="4CDAD8C8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23 837,80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EC794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B3F6C" w14:textId="4865838A" w:rsidR="00324600" w:rsidRPr="001D1A9F" w:rsidRDefault="00324600" w:rsidP="00C60862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10 280,46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CF717" w14:textId="66500B54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13 557,34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FF3B7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57C75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4918F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0FAEF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24600" w:rsidRPr="006A0D3A" w14:paraId="207CEF79" w14:textId="77777777" w:rsidTr="002D662C">
        <w:trPr>
          <w:trHeight w:val="30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91CC83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F842C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E69DE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105A57" w14:textId="3BB09C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69CA3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3FBAC" w14:textId="6C15198C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AC2E4" w14:textId="01E3115C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834A4C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C5F231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D1067" w14:textId="77777777" w:rsidR="00324600" w:rsidRPr="001D1A9F" w:rsidRDefault="00324600" w:rsidP="00C60862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нимательства, восполь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зовавшихся услугами организаций инфраст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руктуры поддержки предпринимательства, от общего числа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AE92CEF" w14:textId="546E2D9D" w:rsidR="00324600" w:rsidRPr="001D1A9F" w:rsidRDefault="00324600" w:rsidP="00DF77A6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DAC70" w14:textId="5A253694" w:rsidR="00324600" w:rsidRPr="001D1A9F" w:rsidRDefault="00D638D6" w:rsidP="0035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</w:t>
            </w:r>
            <w:r w:rsidR="003555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24600" w:rsidRPr="006A0D3A" w14:paraId="1F677A47" w14:textId="77777777" w:rsidTr="002D662C">
        <w:trPr>
          <w:trHeight w:val="298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F7D6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AA8E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ECCF2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94511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B7F43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DD7E7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72FD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824FC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F9F8D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8D36A" w14:textId="28D89C39" w:rsidR="00324600" w:rsidRPr="001D1A9F" w:rsidRDefault="00324600" w:rsidP="00C60862">
            <w:pPr>
              <w:ind w:right="-57"/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нимательства, восполь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зовавшихся услугами организаций инфраст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</w:t>
            </w:r>
            <w:r>
              <w:rPr>
                <w:rFonts w:ascii="Times New Roman" w:hAnsi="Times New Roman"/>
                <w:sz w:val="24"/>
                <w:szCs w:val="24"/>
              </w:rPr>
              <w:t>ы поддерж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ки предпринимательства, от общего числа субъ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ектов малого и среднего предпринимательства,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378A1" w14:textId="2411138F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4,</w:t>
            </w:r>
            <w:r w:rsidR="00E82B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24600" w:rsidRPr="006A0D3A" w14:paraId="61B03B3E" w14:textId="77777777" w:rsidTr="002D662C">
        <w:trPr>
          <w:trHeight w:val="70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1B06D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A0D00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1BD2C" w14:textId="79905FDF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32AB6" w14:textId="71EE5F6B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A46E7" w14:textId="4A067212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F145D" w14:textId="7452F04E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04C9" w14:textId="2CD9E363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D540F" w14:textId="3DF51AF7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9067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687CC" w14:textId="3A5283B8" w:rsidR="00324600" w:rsidRPr="001D1A9F" w:rsidRDefault="00324600" w:rsidP="0032460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нимательства, восполь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</w:t>
            </w:r>
            <w:r>
              <w:rPr>
                <w:rFonts w:ascii="Times New Roman" w:hAnsi="Times New Roman"/>
                <w:sz w:val="24"/>
                <w:szCs w:val="24"/>
              </w:rPr>
              <w:t>шихся услугами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488C9" w14:textId="232DF45F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4,</w:t>
            </w:r>
            <w:r w:rsidR="00E82B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24600" w:rsidRPr="006A0D3A" w14:paraId="350FAC29" w14:textId="77777777" w:rsidTr="00324600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8AAF8" w14:textId="03F8B5A9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3AB90" w14:textId="775DBC1A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96105" w14:textId="62063BFC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BCF04" w14:textId="24382D35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189E6" w14:textId="1A2B0AFF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3EDEF" w14:textId="005189B8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BB834" w14:textId="531D0A58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661AE" w14:textId="1C22BC25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E324B" w14:textId="7B98A810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C382C" w14:textId="2A7458BD" w:rsidR="00324600" w:rsidRPr="001D1A9F" w:rsidRDefault="00324600" w:rsidP="00324600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3AA0F" w14:textId="4C7D05EE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24600" w:rsidRPr="006A0D3A" w14:paraId="0C798617" w14:textId="77777777" w:rsidTr="002D662C">
        <w:trPr>
          <w:trHeight w:val="18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ABBB3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FADEC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02627" w14:textId="6BE858B6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483E6" w14:textId="682844E8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17AD" w14:textId="7FB89B3C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A0AE8" w14:textId="4E25158D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55EC" w14:textId="44C17EAA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A3CD6" w14:textId="30A1A847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CD27C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39286" w14:textId="502F1C03" w:rsidR="00324600" w:rsidRPr="001D1A9F" w:rsidRDefault="00324600" w:rsidP="00324600">
            <w:pPr>
              <w:ind w:right="-57"/>
            </w:pPr>
            <w:r>
              <w:rPr>
                <w:rFonts w:ascii="Times New Roman" w:hAnsi="Times New Roman"/>
                <w:sz w:val="24"/>
                <w:szCs w:val="24"/>
              </w:rPr>
              <w:t>ор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ганизаций инфраст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руктуры поддержки предпринимательства, от общего числа субъ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ектов малого и среднего предпринимательства,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8F05A" w14:textId="0AEED570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600" w:rsidRPr="006A0D3A" w14:paraId="20410CAF" w14:textId="77777777" w:rsidTr="002D662C">
        <w:trPr>
          <w:trHeight w:val="305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95293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1A373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848A6" w14:textId="0F93C3C4" w:rsidR="00324600" w:rsidRPr="001D1A9F" w:rsidRDefault="00324600" w:rsidP="00324600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7C1EE" w14:textId="06050E9A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76EB9" w14:textId="0B0DEC69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F8FF0" w14:textId="3033300B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1E29A" w14:textId="36C6DCCE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DD86" w14:textId="06119744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544A1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6C45B" w14:textId="1C9FFCDB" w:rsidR="00324600" w:rsidRPr="001D1A9F" w:rsidRDefault="00324600" w:rsidP="0032460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нимательства, восполь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зовавшихся услугами организаций инфраст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</w:t>
            </w:r>
            <w:r>
              <w:rPr>
                <w:rFonts w:ascii="Times New Roman" w:hAnsi="Times New Roman"/>
                <w:sz w:val="24"/>
                <w:szCs w:val="24"/>
              </w:rPr>
              <w:t>ы поддерж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ки предпринимательства, от общего числа субъ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ектов малого и среднего предпринимательства,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7B82A" w14:textId="0F62B7E8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4,</w:t>
            </w:r>
            <w:r w:rsidR="00E82B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24600" w:rsidRPr="006A0D3A" w14:paraId="51FF7978" w14:textId="77777777" w:rsidTr="006432E4">
        <w:trPr>
          <w:trHeight w:val="70"/>
        </w:trPr>
        <w:tc>
          <w:tcPr>
            <w:tcW w:w="1490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1B027" w14:textId="566A3255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Подпрограмма 2 «Финансовая, имущественная, информационная и консультационная поддержка субъектов малого и среднего</w:t>
            </w:r>
          </w:p>
        </w:tc>
      </w:tr>
      <w:tr w:rsidR="00324600" w:rsidRPr="006A0D3A" w14:paraId="5122D818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9C838" w14:textId="0E6BBE24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предпринимательства, развитие молодежного предпринимательства» Программы</w:t>
            </w:r>
          </w:p>
        </w:tc>
      </w:tr>
      <w:tr w:rsidR="00324600" w:rsidRPr="006A0D3A" w14:paraId="30628C66" w14:textId="77777777" w:rsidTr="00324600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9030F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73754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324600" w:rsidRPr="006A0D3A" w14:paraId="4CC28190" w14:textId="77777777" w:rsidTr="00324600">
        <w:trPr>
          <w:trHeight w:val="2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DCFCD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73225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</w:t>
            </w:r>
          </w:p>
          <w:p w14:paraId="79C9F2DD" w14:textId="65EB611F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финансовой поддержки субъектам малого и среднего предпринимательства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7112E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AE628" w14:textId="67DF1D31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5B34" w14:textId="6D8179FF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3CF74" w14:textId="71C4C311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5 640,88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A6ED5" w14:textId="7E6FB8C8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AA51D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A9751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 рация ЗАТО</w:t>
            </w:r>
          </w:p>
          <w:p w14:paraId="0A5D2B2C" w14:textId="6E5BED8B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 развития Админист-рации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DDE19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E37E1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24600" w:rsidRPr="006A0D3A" w14:paraId="5ED69C79" w14:textId="77777777" w:rsidTr="00324600">
        <w:trPr>
          <w:trHeight w:val="220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708F4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F642A" w14:textId="2C9FAF5C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26BD6" w14:textId="23C068BF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BCA5" w14:textId="278A1647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DFDC" w14:textId="562D144E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CAD32" w14:textId="6DEE4861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5 640,88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D52CC" w14:textId="538F9308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E2ADC" w14:textId="28D12161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1017" w14:textId="1A0586A1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9615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33917D9" w14:textId="19417EBF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4C356" w14:textId="5F5F2CBE" w:rsidR="00324600" w:rsidRPr="001779DE" w:rsidRDefault="00D638D6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324600" w:rsidRPr="006A0D3A" w14:paraId="73D7BA4B" w14:textId="77777777" w:rsidTr="00324600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EE491" w14:textId="4B9E5D3D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385BD" w14:textId="156BD51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E6F2F" w14:textId="64DA845B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61E0" w14:textId="2E148F52" w:rsidR="00324600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39556" w14:textId="65CB04B8" w:rsidR="00324600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B83E" w14:textId="3880EF12" w:rsidR="00324600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FE9C" w14:textId="4560526A" w:rsidR="00324600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8995" w14:textId="1B469449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AC39D" w14:textId="7DB37DF2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F3780" w14:textId="69F3AD6A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0FEB2" w14:textId="4450A921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24600" w:rsidRPr="006A0D3A" w14:paraId="2DF9EC5A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E994F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C1FDA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EB1DC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F938" w14:textId="77777777" w:rsidR="00324600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14F" w14:textId="77777777" w:rsidR="00324600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C6FC2" w14:textId="77777777" w:rsidR="00324600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837D2" w14:textId="77777777" w:rsidR="00324600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26508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AB368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6BE8" w14:textId="740053DE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575ED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600" w:rsidRPr="006A0D3A" w14:paraId="5D286E1E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0F2AB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A6F7F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45232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23A21" w14:textId="57995E3A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CE878" w14:textId="2BC33656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F0D52" w14:textId="4DC347EE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5 066,48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EF8CD" w14:textId="3D348A2C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BAD9C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00B0B" w14:textId="737029C2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 развития Админист-рации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88E1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D829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24600" w:rsidRPr="006A0D3A" w14:paraId="6FBAD9F7" w14:textId="77777777" w:rsidTr="00BA1AFE">
        <w:trPr>
          <w:trHeight w:val="189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54AD7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5010F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661A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7E27D" w14:textId="18F3079A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B6BF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6EFD" w14:textId="430F4E1D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5 066,48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9C331" w14:textId="23A59972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1FC20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242DA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B55E6" w14:textId="4F321054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предпринима-тельства, получивших финансовую поддержку старту-ющего бизнеса,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B34F1" w14:textId="3A0AE6C9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24600" w:rsidRPr="006A0D3A" w14:paraId="24394CF9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BD301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A5D8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Предоставление субси-дии юридическим лицам, индивидуаль-ным предпринимателям на частичное возмещ- ение затрат, связанных с организацией работы </w:t>
            </w:r>
          </w:p>
          <w:p w14:paraId="67BA9AE9" w14:textId="6B391AB2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аптеки (аптечного пункта) в ночное время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5DCC5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362A2" w14:textId="75FAFBA2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BE70" w14:textId="63844830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5A383" w14:textId="1DBF0290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7D61" w14:textId="0ED87A4C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CD331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47D46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 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 развития Админист-</w:t>
            </w:r>
          </w:p>
          <w:p w14:paraId="546F00A7" w14:textId="2A26A17A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8D844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D7B20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24600" w:rsidRPr="006A0D3A" w14:paraId="0CB6224F" w14:textId="77777777" w:rsidTr="00BA1AFE">
        <w:trPr>
          <w:trHeight w:val="13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B7D6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B5C3D" w14:textId="21FB29AD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D8E85A6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FAA03F4" w14:textId="10BF80DB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666887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BC4E86B" w14:textId="43D22036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C1547DB" w14:textId="4795094A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772877B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45B50" w14:textId="4B0B024F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AEFFFE8" w14:textId="4D41FE4D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43913B7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4600" w:rsidRPr="006A0D3A" w14:paraId="1E3FF8CB" w14:textId="77777777" w:rsidTr="006432E4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25E3" w14:textId="3C73E7B6" w:rsidR="00324600" w:rsidRPr="001779DE" w:rsidRDefault="00324600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</w:t>
            </w:r>
            <w:r w:rsidR="00BA1A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0464F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4486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FC463" w14:textId="3EB831A5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DF9B" w14:textId="15153C6A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82EBF" w14:textId="564C005E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655E3" w14:textId="26599165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9D315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3C2DD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развития Админист-рации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78A40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F9DA7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24600" w:rsidRPr="006A0D3A" w14:paraId="715FF1D7" w14:textId="77777777" w:rsidTr="00BA1AFE">
        <w:trPr>
          <w:trHeight w:val="191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85785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23FA3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04482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0DF1A" w14:textId="3B55668D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BEB45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D959B" w14:textId="3CB70B7D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0FF1F" w14:textId="552B8DF5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841B9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E1A9E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F305" w14:textId="3568D5F5" w:rsidR="00324600" w:rsidRPr="001779DE" w:rsidRDefault="00324600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предпринима-тельства, получивших частичное возмещение затрат, связанных с оформлением товарного знака,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D591" w14:textId="7195D272" w:rsidR="00324600" w:rsidRPr="001779DE" w:rsidRDefault="00D638D6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A1AFE" w:rsidRPr="006A0D3A" w14:paraId="0698321A" w14:textId="77777777" w:rsidTr="00BA1AFE">
        <w:trPr>
          <w:trHeight w:val="55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C0F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080F2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AD1C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0C46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0B212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31CE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A0CE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8A0C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CD701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0EA46" w14:textId="3A8B63CF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 Количество зарегистрированных товарных знаков,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6003" w14:textId="1080C92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A1AFE" w:rsidRPr="006A0D3A" w14:paraId="6127B1F7" w14:textId="77777777" w:rsidTr="00C20AA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607E4" w14:textId="37B1A58D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95FB6" w14:textId="3528D788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9B78F" w14:textId="7AE156EB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DF1C" w14:textId="31D05F65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3203F" w14:textId="21E8806F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8DA05" w14:textId="6F93D486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0B014" w14:textId="154D0D59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FED4C" w14:textId="4805BBC4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F4405" w14:textId="1F011D08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12B43" w14:textId="08C372AF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59311" w14:textId="4D134E95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7104E" w:rsidRPr="006A0D3A" w14:paraId="40F1B77B" w14:textId="77777777" w:rsidTr="00C20AA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6EC8" w14:textId="4D99D9CE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1DE26" w14:textId="6795DDDE" w:rsidR="00B7104E" w:rsidRPr="001779DE" w:rsidRDefault="00B7104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43C6E" w14:textId="688D0DFC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F4610" w14:textId="647BAFE9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FC88C" w14:textId="6E134F64" w:rsidR="00B7104E" w:rsidRPr="001779DE" w:rsidRDefault="00B7104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DA2EA" w14:textId="5BD4FFB4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FAED2" w14:textId="019D1639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27087" w14:textId="020E3DF0" w:rsidR="00B7104E" w:rsidRPr="001779DE" w:rsidRDefault="00B7104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3B467" w14:textId="36F75BB0" w:rsidR="00B7104E" w:rsidRPr="001779DE" w:rsidRDefault="00B7104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 развития Админист- 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C8039" w14:textId="3830BA94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FFC5F" w14:textId="40728958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7104E" w:rsidRPr="006A0D3A" w14:paraId="2AD63989" w14:textId="77777777" w:rsidTr="00C20AA4">
        <w:trPr>
          <w:trHeight w:val="129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C841C" w14:textId="77777777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4ED47" w14:textId="77777777" w:rsidR="00B7104E" w:rsidRPr="001779DE" w:rsidRDefault="00B7104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FA519" w14:textId="18ED6D8B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D5D91" w14:textId="78186B30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B40F8" w14:textId="23C2EECA" w:rsidR="00B7104E" w:rsidRPr="001779DE" w:rsidRDefault="00B7104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33E5" w14:textId="1562928E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BD52C" w14:textId="026A4ADF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DD1EC" w14:textId="65516679" w:rsidR="00B7104E" w:rsidRPr="001779DE" w:rsidRDefault="00B7104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B3BE0" w14:textId="77777777" w:rsidR="00B7104E" w:rsidRPr="001779DE" w:rsidRDefault="00B7104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E4DB" w14:textId="11E4D825" w:rsidR="00B7104E" w:rsidRPr="001779DE" w:rsidRDefault="00B7104E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частичное возмещение затрат, связанных с продвиже-нием производимых товаров, выполняемых работ, оказываемых ус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луг за пределы Томс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кой области,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C6F4A" w14:textId="320D1123" w:rsidR="00B7104E" w:rsidRPr="001779DE" w:rsidRDefault="00B7104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7104E" w:rsidRPr="006A0D3A" w14:paraId="714C57E8" w14:textId="77777777" w:rsidTr="00C20AA4">
        <w:trPr>
          <w:trHeight w:val="220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85D2F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BBE78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6FF19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5456F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5AE22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61D07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464BE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9A6A3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A9E59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0023D" w14:textId="77777777" w:rsidR="00B7104E" w:rsidRDefault="00B7104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связанных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прод-</w:t>
            </w:r>
          </w:p>
          <w:p w14:paraId="31997BCC" w14:textId="08A2AC77" w:rsidR="00B7104E" w:rsidRDefault="00B7104E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вижением производи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мых товаров, выполня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емых работ, оказыва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емых услуг, в которых приняли участие полу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чатели субсидии,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F152D" w14:textId="646EC70F" w:rsidR="00B7104E" w:rsidRDefault="00D638D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A1AFE" w:rsidRPr="006A0D3A" w14:paraId="49C2851E" w14:textId="77777777" w:rsidTr="00C20AA4">
        <w:trPr>
          <w:trHeight w:val="5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B89AD" w14:textId="61544F0B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166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8FA98" w14:textId="62549A1C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C20AA4" w:rsidRPr="006A0D3A" w14:paraId="23FE0CCA" w14:textId="77777777" w:rsidTr="002D662C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DB001" w14:textId="25E84E5A" w:rsidR="00C20AA4" w:rsidRPr="001779DE" w:rsidRDefault="00C20AA4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D41393" w14:textId="77777777" w:rsidR="00C20AA4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3E65CD5C" w14:textId="2A21444E" w:rsidR="00C20AA4" w:rsidRPr="001779DE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«Обеспечение эффективного функционирования системы поддержки субъектов малого и среднего предпринимательства»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28B2" w14:textId="721D6BF2" w:rsidR="00C20AA4" w:rsidRPr="001779DE" w:rsidRDefault="00C20AA4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328C" w14:textId="33FE4EE0" w:rsidR="00C20AA4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19 998,00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DE55" w14:textId="708D0EF4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2293" w14:textId="610B2D01" w:rsidR="00C20AA4" w:rsidRPr="001779DE" w:rsidRDefault="00C20AA4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15 940,00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14A7" w14:textId="3D899E1C" w:rsidR="00C20AA4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4 058,00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2DCC" w14:textId="4C0758EA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64D0F0" w14:textId="501BA4DE" w:rsidR="00C20AA4" w:rsidRPr="001779DE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развития Админист-рации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05B42" w14:textId="4F90AA8B" w:rsidR="00C20AA4" w:rsidRPr="001779DE" w:rsidRDefault="00C20AA4" w:rsidP="00BA1AFE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9C52B" w14:textId="7BEB84CA" w:rsidR="00C20AA4" w:rsidRPr="001779DE" w:rsidRDefault="00C20AA4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20AA4" w:rsidRPr="006A0D3A" w14:paraId="4CCDD92D" w14:textId="77777777" w:rsidTr="002D662C">
        <w:trPr>
          <w:trHeight w:val="562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B2872" w14:textId="77777777" w:rsidR="00C20AA4" w:rsidRPr="001779DE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85F1" w14:textId="77777777" w:rsidR="00C20AA4" w:rsidRPr="001779DE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E3104" w14:textId="2BDB4E09" w:rsidR="00C20AA4" w:rsidRPr="001779DE" w:rsidRDefault="00C20AA4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B1E59" w14:textId="51A7021C" w:rsidR="00C20AA4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82980" w14:textId="12A07F38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D064B" w14:textId="323D50C6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72936" w14:textId="021E55C5" w:rsidR="00C20AA4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2 029,00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F2577" w14:textId="77777777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  <w:p w14:paraId="3764DEC6" w14:textId="5C399F8C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29D2" w14:textId="77777777" w:rsidR="00C20AA4" w:rsidRPr="001779DE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83999" w14:textId="30C49AF1" w:rsidR="00C20AA4" w:rsidRPr="001779DE" w:rsidRDefault="00C20AA4" w:rsidP="00C20AA4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69A64" w14:textId="2A3DDC72" w:rsidR="00C20AA4" w:rsidRPr="001779DE" w:rsidRDefault="00D638D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D45F7" w:rsidRPr="006A0D3A" w14:paraId="06456EDE" w14:textId="77777777" w:rsidTr="00C20AA4">
        <w:trPr>
          <w:trHeight w:val="3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AAA86" w14:textId="30BAE4FC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CCF50" w14:textId="0CEF6314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A1AFC" w14:textId="56B8AD56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171B" w14:textId="05DEA97E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52D52" w14:textId="4A18F3CE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85358" w14:textId="3A4E060B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256C" w14:textId="5E4AB686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25A88" w14:textId="73492D69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7D306" w14:textId="59600337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748D3" w14:textId="53682860" w:rsidR="006D45F7" w:rsidRPr="001779DE" w:rsidRDefault="006D45F7" w:rsidP="006D45F7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1909C" w14:textId="5DE1CB15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D45F7" w:rsidRPr="006A0D3A" w14:paraId="7F08D553" w14:textId="77777777" w:rsidTr="002D662C">
        <w:trPr>
          <w:trHeight w:val="34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BF0B94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2C1716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E9D9A" w14:textId="77777777" w:rsidR="006D45F7" w:rsidRPr="001779DE" w:rsidRDefault="006D45F7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10B77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1AB13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CBF62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6F762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D29EB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DE282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7494E" w14:textId="0178D0AB" w:rsidR="006D45F7" w:rsidRPr="001779DE" w:rsidRDefault="006D45F7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3F206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5F7" w:rsidRPr="006A0D3A" w14:paraId="1C4C04AD" w14:textId="77777777" w:rsidTr="002D662C">
        <w:trPr>
          <w:trHeight w:val="292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C0E111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7446F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92872" w14:textId="4B5E4A70" w:rsidR="006D45F7" w:rsidRPr="001779DE" w:rsidRDefault="006D45F7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17A3F" w14:textId="2D374AB5" w:rsidR="006D45F7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9 999,00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BC51D" w14:textId="588458C5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5B7B0" w14:textId="684E5634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49FBA" w14:textId="22A02252" w:rsidR="006D45F7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2 029,00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04C4E" w14:textId="29AA9899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C2CD9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13282" w14:textId="041C7503" w:rsidR="006D45F7" w:rsidRPr="001779DE" w:rsidRDefault="006D45F7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B8F7B" w14:textId="19419DDE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2D662C" w:rsidRPr="006A0D3A" w14:paraId="0CAC708F" w14:textId="77777777" w:rsidTr="002D662C">
        <w:trPr>
          <w:trHeight w:val="292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F9B7F" w14:textId="77777777" w:rsidR="002D662C" w:rsidRPr="001779DE" w:rsidRDefault="002D662C" w:rsidP="002D66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3F5D" w14:textId="77777777" w:rsidR="002D662C" w:rsidRPr="001779DE" w:rsidRDefault="002D662C" w:rsidP="002D66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49FA9" w14:textId="59A27296" w:rsidR="002D662C" w:rsidRPr="001779DE" w:rsidRDefault="002D662C" w:rsidP="002D662C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DFE2B" w14:textId="5638BD88" w:rsidR="002D662C" w:rsidRPr="001779DE" w:rsidRDefault="0018373E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9 999,00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CA76A" w14:textId="488D8925" w:rsidR="002D662C" w:rsidRPr="001779DE" w:rsidRDefault="002D662C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F67A5" w14:textId="78D33538" w:rsidR="002D662C" w:rsidRPr="001779DE" w:rsidRDefault="002D662C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8127D" w14:textId="13D3E34A" w:rsidR="002D662C" w:rsidRPr="001779DE" w:rsidRDefault="0018373E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2 029,00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A0E51" w14:textId="71B84B70" w:rsidR="002D662C" w:rsidRPr="001779DE" w:rsidRDefault="002D662C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40927" w14:textId="77777777" w:rsidR="002D662C" w:rsidRPr="001779DE" w:rsidRDefault="002D662C" w:rsidP="002D66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FDAD5" w14:textId="0B420520" w:rsidR="002D662C" w:rsidRPr="001779DE" w:rsidRDefault="002D662C" w:rsidP="002D662C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0A07" w14:textId="7ECB606E" w:rsidR="002D662C" w:rsidRPr="001779DE" w:rsidRDefault="002D662C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A1AFE" w:rsidRPr="006A0D3A" w14:paraId="35E330E0" w14:textId="77777777" w:rsidTr="00A9413F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2CED3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55CBA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BA1AFE" w:rsidRPr="006A0D3A" w14:paraId="12321096" w14:textId="77777777" w:rsidTr="002D662C">
        <w:trPr>
          <w:trHeight w:val="297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6CB07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7BA96" w14:textId="0C86383C" w:rsidR="00BA1AFE" w:rsidRPr="001779DE" w:rsidRDefault="00BA1AFE" w:rsidP="002D662C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</w:t>
            </w:r>
            <w:r w:rsidR="002D662C" w:rsidRPr="001779DE">
              <w:rPr>
                <w:rFonts w:ascii="Times New Roman" w:hAnsi="Times New Roman"/>
                <w:sz w:val="24"/>
                <w:szCs w:val="24"/>
              </w:rPr>
              <w:t>субсидий Фонду «МКК ФРМСП ЗАТО Северск» в целях оказания финансовой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DEDAD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3CFE1" w14:textId="14BC152A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AAFE5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AD722" w14:textId="44506AAC" w:rsidR="00BA1AFE" w:rsidRPr="001779DE" w:rsidRDefault="002D662C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BFF67" w14:textId="0B322A77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FA45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AF977" w14:textId="0E880393" w:rsidR="00BA1AFE" w:rsidRPr="001779DE" w:rsidRDefault="00BA1AFE" w:rsidP="002D662C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Админист-рация ЗАТО </w:t>
            </w:r>
            <w:r w:rsidR="002D662C" w:rsidRPr="001779DE">
              <w:rPr>
                <w:rFonts w:ascii="Times New Roman" w:hAnsi="Times New Roman"/>
                <w:sz w:val="24"/>
                <w:szCs w:val="24"/>
              </w:rPr>
              <w:t>Северск, Фонд «МКК ФРМСП ЗАТО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203F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EFECE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720B568E" w14:textId="77777777" w:rsidTr="002D662C">
        <w:trPr>
          <w:trHeight w:val="7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059D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1793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43D70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E621" w14:textId="6707CDB3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A3DCF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DC0F" w14:textId="2834C339" w:rsidR="00BA1AFE" w:rsidRPr="001779DE" w:rsidRDefault="002D662C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3E538" w14:textId="1E93D905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70E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14CC6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B0F43" w14:textId="0597476C" w:rsidR="00BA1AFE" w:rsidRPr="001779DE" w:rsidRDefault="00BA1AFE" w:rsidP="002D662C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меро-приятий, направлен-</w:t>
            </w:r>
            <w:r w:rsidR="002D662C" w:rsidRPr="001779DE">
              <w:rPr>
                <w:rFonts w:ascii="Times New Roman" w:hAnsi="Times New Roman"/>
                <w:sz w:val="24"/>
                <w:szCs w:val="24"/>
              </w:rPr>
              <w:t xml:space="preserve"> ных на обеспечение доступности субъектов малого и среднего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5542E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D662C" w:rsidRPr="006A0D3A" w14:paraId="2DC8949D" w14:textId="77777777" w:rsidTr="002D662C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7B25E" w14:textId="6153B652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28E4C" w14:textId="63864C1E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9E4C1" w14:textId="3222FD0E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9B6B9" w14:textId="0352D9FB" w:rsidR="002D662C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C5A6" w14:textId="1C812822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26778" w14:textId="21ED71CE" w:rsidR="002D662C" w:rsidRDefault="002D662C" w:rsidP="002D662C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82B4D" w14:textId="2D33A0F6" w:rsidR="002D662C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21878" w14:textId="30B2CEE4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171DC" w14:textId="56B7CC48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9DC97" w14:textId="6424BC9F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061E6" w14:textId="70651120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D662C" w:rsidRPr="006A0D3A" w14:paraId="77762514" w14:textId="77777777" w:rsidTr="002D662C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F40F8" w14:textId="77777777" w:rsidR="002D662C" w:rsidRPr="001779DE" w:rsidRDefault="002D662C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C2596" w14:textId="5D75D556" w:rsidR="002D662C" w:rsidRPr="001779DE" w:rsidRDefault="002D662C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поддержки субъектам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ACDDF" w14:textId="77777777" w:rsidR="002D662C" w:rsidRPr="001779DE" w:rsidRDefault="002D662C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8D0CF" w14:textId="77777777" w:rsidR="002D662C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6525" w14:textId="77777777" w:rsidR="002D662C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83560" w14:textId="77777777" w:rsidR="002D662C" w:rsidRDefault="002D662C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4844F" w14:textId="77777777" w:rsidR="002D662C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49BC5" w14:textId="77777777" w:rsidR="002D662C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8C2F0" w14:textId="532D5E50" w:rsidR="002D662C" w:rsidRPr="001779DE" w:rsidRDefault="002D662C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B3A17" w14:textId="4B0D8929" w:rsidR="002D662C" w:rsidRPr="001779DE" w:rsidRDefault="002D662C" w:rsidP="002D662C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предпринимательства к финансовым ресурсам,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7A72" w14:textId="77777777" w:rsidR="002D662C" w:rsidRPr="001779DE" w:rsidRDefault="002D662C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AFE" w:rsidRPr="006A0D3A" w14:paraId="40FA0A0C" w14:textId="77777777" w:rsidTr="002D662C">
        <w:trPr>
          <w:trHeight w:val="1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36460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E9B5B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ABBC9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30408" w14:textId="76DCF322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E83F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98B7F" w14:textId="19D05EB2" w:rsidR="00BA1AFE" w:rsidRPr="001779DE" w:rsidRDefault="002D662C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96F22" w14:textId="492136DC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9700D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23EA0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мического развития Админист-рации ЗАТО Северск, Фонд «МКК </w:t>
            </w:r>
          </w:p>
          <w:p w14:paraId="294C7093" w14:textId="12294224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86AC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67B6F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32001BF8" w14:textId="77777777" w:rsidTr="002D662C">
        <w:trPr>
          <w:trHeight w:val="224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0351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9F2E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6A469CC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C7B98E4" w14:textId="088B81D4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CA53E3E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A519B14" w14:textId="12961781" w:rsidR="00BA1AFE" w:rsidRPr="001779DE" w:rsidRDefault="002D662C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7B71DD8" w14:textId="2310733A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7009732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54E0E" w14:textId="6EFA57AB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2803059" w14:textId="0A27092C" w:rsidR="00BA1AFE" w:rsidRPr="001779DE" w:rsidRDefault="00BA1AFE" w:rsidP="00BA1AFE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микро-займов, предоставлен-ных субъектам малого и среднего предпринимательства,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ACBA830" w14:textId="3EA32D31" w:rsidR="00BA1AFE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  <w:tr w:rsidR="00BA1AFE" w:rsidRPr="006A0D3A" w14:paraId="02D4E069" w14:textId="77777777" w:rsidTr="006432E4">
        <w:trPr>
          <w:trHeight w:val="4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0550" w14:textId="2F4376F4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C2A6F" w14:textId="2A736482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AE7306" w:rsidRPr="006A0D3A" w14:paraId="0CE79156" w14:textId="77777777" w:rsidTr="006432E4">
        <w:trPr>
          <w:trHeight w:val="146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342FF1" w14:textId="06A61CF8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C9850" w14:textId="77777777" w:rsidR="00AE7306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28C5D254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55095E">
              <w:rPr>
                <w:rFonts w:ascii="Times New Roman" w:hAnsi="Times New Roman"/>
                <w:sz w:val="24"/>
                <w:szCs w:val="24"/>
              </w:rPr>
              <w:t>«Расширение доступа субъектов малого и среднего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5095E">
              <w:rPr>
                <w:rFonts w:ascii="Times New Roman" w:hAnsi="Times New Roman"/>
                <w:sz w:val="24"/>
                <w:szCs w:val="24"/>
              </w:rPr>
              <w:t>тельства к финансовым ресурсам, в том числе к льготному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095E">
              <w:rPr>
                <w:rFonts w:ascii="Times New Roman" w:hAnsi="Times New Roman"/>
                <w:sz w:val="24"/>
                <w:szCs w:val="24"/>
              </w:rPr>
              <w:t>финансиро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4822AEAA" w14:textId="77777777" w:rsidR="00AE7306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55095E">
              <w:rPr>
                <w:rFonts w:ascii="Times New Roman" w:hAnsi="Times New Roman"/>
                <w:sz w:val="24"/>
                <w:szCs w:val="24"/>
              </w:rPr>
              <w:t>ванию»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51FF6AF" w14:textId="75939AE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77202" w14:textId="6CF158AB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DC026" w14:textId="122EE0CB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60 000,00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2A61" w14:textId="2B728A50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3840A" w14:textId="5A9A9DD8" w:rsidR="00AE7306" w:rsidRPr="001779DE" w:rsidRDefault="00AE7306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54 000,00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D1AF8" w14:textId="13ED9939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083CD" w14:textId="1D1BEBC3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D0294" w14:textId="2B38E0F1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602FD2">
              <w:rPr>
                <w:rFonts w:ascii="Times New Roman" w:hAnsi="Times New Roman"/>
                <w:sz w:val="24"/>
                <w:szCs w:val="24"/>
              </w:rPr>
              <w:t>Админист-рация ЗАТО Северск, Фонд «МКК ФРМСП ЗАТО Северск»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89699" w14:textId="5C687E89" w:rsidR="00AE7306" w:rsidRPr="001779DE" w:rsidRDefault="00AE7306" w:rsidP="00BA1AFE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63336" w14:textId="2FCB273C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E7306" w:rsidRPr="006A0D3A" w14:paraId="28A54978" w14:textId="77777777" w:rsidTr="00E954D8">
        <w:trPr>
          <w:trHeight w:val="192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B0C9AF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62681" w14:textId="1D678E2B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E6FD3DE" w14:textId="01D0F700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31FBD8C" w14:textId="48A05E8E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3B76BCB" w14:textId="4B583B7A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EAF0C9C" w14:textId="12EE8DDE" w:rsidR="00AE7306" w:rsidRPr="001779DE" w:rsidRDefault="00AE7306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C83898D" w14:textId="64C52941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D40A7A3" w14:textId="7ACC97DF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E1A5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C3857B1" w14:textId="77777777" w:rsidR="00AE7306" w:rsidRDefault="00AE7306" w:rsidP="00BA1AFE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ности субъектов малого и среднего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145591E" w14:textId="77777777" w:rsidR="00AE7306" w:rsidRPr="001779DE" w:rsidRDefault="00AE7306" w:rsidP="00BA1AFE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мательства к финансо-</w:t>
            </w:r>
          </w:p>
          <w:p w14:paraId="49BC5114" w14:textId="2C78886D" w:rsidR="00AE7306" w:rsidRPr="001779DE" w:rsidRDefault="00AE7306" w:rsidP="00BA1AFE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вым ресурсам,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87F59CF" w14:textId="7F7B4BEE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7306" w:rsidRPr="006A0D3A" w14:paraId="189974BD" w14:textId="77777777" w:rsidTr="00AE7306">
        <w:trPr>
          <w:trHeight w:val="45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537FC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9BFC" w14:textId="09AEF3F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9D96F" w14:textId="381CF414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7245C" w14:textId="49CC7E9A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A9745" w14:textId="4521C3E5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EE3B" w14:textId="3B64FBE3" w:rsidR="00AE7306" w:rsidRPr="001779DE" w:rsidRDefault="00AE7306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482A" w14:textId="2C20092F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6154" w14:textId="640D221E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8A6D6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538FC" w14:textId="47880FCD" w:rsidR="00AE7306" w:rsidRPr="001779DE" w:rsidRDefault="00AE7306" w:rsidP="00AE730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мероприя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тий, направленных на обеспечение доступнос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ти субъектов малого и среднего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7DBD5" w14:textId="271732F9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7306" w:rsidRPr="006A0D3A" w14:paraId="3C5524ED" w14:textId="77777777" w:rsidTr="00AE7306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4175E" w14:textId="3E3DAE38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12932" w14:textId="5F5174EE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64368" w14:textId="52FFBF74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4E605" w14:textId="38609BAF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FD66" w14:textId="6D415A8B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DF2A4" w14:textId="7F3B7BC1" w:rsidR="00AE7306" w:rsidRPr="001779DE" w:rsidRDefault="00AE7306" w:rsidP="00AE7306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26D72" w14:textId="2807A5A8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D8F99" w14:textId="486AF253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AAA9C" w14:textId="49DF4141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00E31" w14:textId="14D7320F" w:rsidR="00AE7306" w:rsidRPr="001779DE" w:rsidRDefault="00AE7306" w:rsidP="00AE7306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D60BD" w14:textId="1EA81BF4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E7306" w:rsidRPr="006A0D3A" w14:paraId="751056BC" w14:textId="77777777" w:rsidTr="00E954D8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DB2FB2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C174CB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A3AE7" w14:textId="77777777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2A1BB" w14:textId="77777777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37FC5" w14:textId="77777777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94D35" w14:textId="77777777" w:rsidR="00AE7306" w:rsidRPr="001779DE" w:rsidRDefault="00AE7306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3BD47" w14:textId="77777777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10A28" w14:textId="77777777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F97AB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A4D9E" w14:textId="49D2FCEB" w:rsidR="00AE7306" w:rsidRPr="001779DE" w:rsidRDefault="00AE7306" w:rsidP="00BA1AFE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тельства к финансовым ресурсам,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07FB7" w14:textId="77777777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7306" w:rsidRPr="006A0D3A" w14:paraId="73E68641" w14:textId="77777777" w:rsidTr="00E954D8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FEAAA" w14:textId="77777777" w:rsidR="00AE7306" w:rsidRPr="001779DE" w:rsidRDefault="00AE7306" w:rsidP="00AE73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A6B40" w14:textId="77777777" w:rsidR="00AE7306" w:rsidRPr="001779DE" w:rsidRDefault="00AE7306" w:rsidP="00AE73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5AE1" w14:textId="1D2899F7" w:rsidR="00AE7306" w:rsidRPr="001779DE" w:rsidRDefault="00AE7306" w:rsidP="00AE7306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84167" w14:textId="67CB786D" w:rsidR="00AE7306" w:rsidRPr="001779DE" w:rsidRDefault="00AE7306" w:rsidP="00AE73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1FA30" w14:textId="03D7D394" w:rsidR="00AE7306" w:rsidRPr="001779DE" w:rsidRDefault="00AE7306" w:rsidP="00AE73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7E140" w14:textId="09DC906A" w:rsidR="00AE7306" w:rsidRPr="001779DE" w:rsidRDefault="00AE7306" w:rsidP="00AE7306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9179D" w14:textId="6D9CD619" w:rsidR="00AE7306" w:rsidRPr="001779DE" w:rsidRDefault="00AE7306" w:rsidP="00AE73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BA0D2" w14:textId="34CE61A3" w:rsidR="00AE7306" w:rsidRPr="001779DE" w:rsidRDefault="00AE7306" w:rsidP="00AE73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5A0BB" w14:textId="77777777" w:rsidR="00AE7306" w:rsidRPr="001779DE" w:rsidRDefault="00AE7306" w:rsidP="00AE73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072157E" w14:textId="77777777" w:rsidR="00AE7306" w:rsidRDefault="00AE7306" w:rsidP="00AE730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ности субъектов малого и среднего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3AF872B" w14:textId="77777777" w:rsidR="00AE7306" w:rsidRPr="001779DE" w:rsidRDefault="00AE7306" w:rsidP="00AE730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мательства к финансо-</w:t>
            </w:r>
          </w:p>
          <w:p w14:paraId="5C041D4B" w14:textId="5FE17B53" w:rsidR="00AE7306" w:rsidRPr="001779DE" w:rsidRDefault="00AE7306" w:rsidP="00AE730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вым ресурсам,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4E4ADA6" w14:textId="6844FEE9" w:rsidR="00AE7306" w:rsidRPr="001779DE" w:rsidRDefault="00AE7306" w:rsidP="00AE73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A1AFE" w:rsidRPr="006A0D3A" w14:paraId="4BD2FD1E" w14:textId="77777777" w:rsidTr="006432E4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65D78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C778B" w14:textId="69D9473F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BA1AFE" w:rsidRPr="006A0D3A" w14:paraId="1B5415F7" w14:textId="77777777" w:rsidTr="007B1FCE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537D8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C5268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5E7A7F56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Реализация мероприя-тий, направленных на обеспечение доступ- ности для субъектов малого и среднего предпринимательства информационной и</w:t>
            </w:r>
          </w:p>
          <w:p w14:paraId="467219DA" w14:textId="5E835C3D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консультационной под-держки по вопросам ведения предпринима-тельской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69145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FCC12" w14:textId="43A9BCF2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BDBB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F9E0E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F40F3" w14:textId="77F5DE96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B772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6FAF2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Админист- </w:t>
            </w:r>
          </w:p>
          <w:p w14:paraId="1C6FA7F4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</w:t>
            </w:r>
          </w:p>
          <w:p w14:paraId="0F35DF59" w14:textId="028B022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60D1C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1B25A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555C329F" w14:textId="77777777" w:rsidTr="00D74C10">
        <w:trPr>
          <w:trHeight w:val="331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B7475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6A2C" w14:textId="1D2CE5D9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68E045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707914" w14:textId="61C259A4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E1CF14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D211CD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01AFA8" w14:textId="2E6923EB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BC6CC3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55F89" w14:textId="36920FA9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4EFDC8" w14:textId="5A5BB390" w:rsidR="00BA1AFE" w:rsidRPr="001779DE" w:rsidRDefault="00BA1AFE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>меро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доступнос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ти для субъек</w:t>
            </w:r>
            <w:r>
              <w:rPr>
                <w:rFonts w:ascii="Times New Roman" w:hAnsi="Times New Roman"/>
                <w:sz w:val="24"/>
                <w:szCs w:val="24"/>
              </w:rPr>
              <w:t>тов малого и среднего предприни-мательства информа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онной и консультаци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онной поддержки по вопросам ведения предпринимательской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36ADAE4" w14:textId="5D77406D" w:rsidR="00BA1AFE" w:rsidRPr="001779DE" w:rsidRDefault="00D638D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A1AFE" w:rsidRPr="006A0D3A" w14:paraId="534E83FF" w14:textId="77777777" w:rsidTr="007B1FCE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E3207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1E839" w14:textId="1A9328CC" w:rsidR="00BA1AFE" w:rsidRPr="001779DE" w:rsidRDefault="00BA1AFE" w:rsidP="007B1FC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Обеспечение субъектов малого и среднего предпринимательства справочно-информационными материалами по вопросам ведения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69698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C19ED" w14:textId="1293B8EE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B55FA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E34D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E1C93" w14:textId="14DA3B94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AE3F4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7FC74" w14:textId="629A2D55" w:rsidR="00BA1AFE" w:rsidRPr="001779DE" w:rsidRDefault="00BA1AFE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социация «НП «АРП-Северск», Фонд «МКК ФРМСП 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CECC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64E16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4615C12B" w14:textId="77777777" w:rsidTr="007B1FCE">
        <w:trPr>
          <w:trHeight w:val="95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ABDF5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61E32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134DD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5CDD0" w14:textId="482A2BAC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8200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900E3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3B17F" w14:textId="132C6B4B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355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45380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429E0" w14:textId="708B12DD" w:rsidR="00BA1AFE" w:rsidRPr="001779DE" w:rsidRDefault="00BA1AFE" w:rsidP="007B1FC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подго-товленных справочно-информационных материалов,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717B7" w14:textId="3DB307B9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B1FCE" w:rsidRPr="006A0D3A" w14:paraId="6580CF79" w14:textId="77777777" w:rsidTr="00293EA6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C1B08" w14:textId="19A43B16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5C293" w14:textId="4C7B8492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2B83" w14:textId="3999BD1D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01D94" w14:textId="59F8E6D6" w:rsidR="007B1FC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B7A33" w14:textId="3CBC8FC3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E2A7" w14:textId="28E3F486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2EF44" w14:textId="4C28737F" w:rsidR="007B1FC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F24D" w14:textId="46E3BF87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92B57" w14:textId="2A378991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0B1BA" w14:textId="2FA54C41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EFB04" w14:textId="736B2583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A1AFE" w:rsidRPr="006A0D3A" w14:paraId="1A275C5C" w14:textId="77777777" w:rsidTr="00293EA6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B02FD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E518C" w14:textId="1A90E4E4" w:rsidR="00BA1AFE" w:rsidRPr="001779DE" w:rsidRDefault="007B1FC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предпринимательской деятельности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B0CB9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FD22" w14:textId="77777777" w:rsidR="00BA1AF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2EFB9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35509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22964" w14:textId="77777777" w:rsidR="00BA1AF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AA31D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07BCE" w14:textId="4FC9F0D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A79BC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EA5B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AFE" w:rsidRPr="006A0D3A" w14:paraId="0475D15A" w14:textId="77777777" w:rsidTr="007B1FCE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7FD7D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4453A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0B158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03D56" w14:textId="2A1CDD83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C0D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BE593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20B4" w14:textId="06725603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A6D3D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7A73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F7DF2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F8389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1DB875F1" w14:textId="77777777" w:rsidTr="007B1FCE">
        <w:trPr>
          <w:trHeight w:val="220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D0E1D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32CA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4CC67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234B4" w14:textId="306AA616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CBA75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BE8A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C27F" w14:textId="6B5A7785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56079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2CFBB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8279B" w14:textId="6887D8A4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человек, включая работников субъектов малого и среднего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мательства, принявших участие в мероприя-тиях,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423A5" w14:textId="42EF7CC6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A1AFE" w:rsidRPr="006A0D3A" w14:paraId="1D37BA04" w14:textId="77777777" w:rsidTr="006432E4">
        <w:trPr>
          <w:trHeight w:val="3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769C" w14:textId="148FCF72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6B201" w14:textId="6C15F778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BA1AFE" w:rsidRPr="006A0D3A" w14:paraId="187F00C5" w14:textId="77777777" w:rsidTr="00D74C10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F3C10" w14:textId="6D26FABD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8F1ACC" w14:textId="77777777" w:rsidR="00BA1AF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56F4223B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«Обеспечение доступности для субъектов малого и </w:t>
            </w:r>
          </w:p>
          <w:p w14:paraId="6ED224F8" w14:textId="77777777" w:rsidR="00BA1AF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среднего предпринимательства информационной и консультационной поддержки по вопросам ведения предпринимательской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67FF146" w14:textId="0EE141BF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804DD" w14:textId="56E8C5B2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F64A2" w14:textId="2B525885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4663B" w14:textId="111AABB4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2B4F0" w14:textId="4739D382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403F2" w14:textId="10740822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853ED" w14:textId="4E68B50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89E4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Админист- </w:t>
            </w:r>
          </w:p>
          <w:p w14:paraId="3C646F08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рация ЗАТО Северск, Ассоциация </w:t>
            </w:r>
          </w:p>
          <w:p w14:paraId="03C86BFD" w14:textId="74045208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«НП «АРП-Северск», Фонд «МКК ФРМСП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387ED" w14:textId="3AF51D93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25FB8" w14:textId="687C570F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A1AFE" w:rsidRPr="006A0D3A" w14:paraId="6478B545" w14:textId="77777777" w:rsidTr="008501AB">
        <w:trPr>
          <w:trHeight w:val="30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D8A7E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56C689" w14:textId="1FC801A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0B498B" w14:textId="792B9191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126D2" w14:textId="177C706C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B3184" w14:textId="1BF1A5BF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7745A8" w14:textId="207040F1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B81A6A" w14:textId="0D782C01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DA5349" w14:textId="563CDCA8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9FE40" w14:textId="5D8E6FD0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B91D9" w14:textId="54283E9C" w:rsidR="00BA1AFE" w:rsidRPr="001779DE" w:rsidRDefault="00BA1AFE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ности для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принимательства ин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формационной и кон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сультационной поддер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жки по вопросам веде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ния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F71F4E" w14:textId="66E8D1BB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A1AFE" w:rsidRPr="006A0D3A" w14:paraId="1DF9DCDE" w14:textId="77777777" w:rsidTr="002A6F37">
        <w:trPr>
          <w:trHeight w:val="32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BA0BE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25A5D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1643F" w14:textId="0CC2E341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FA325" w14:textId="2B94F2CE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2C69E" w14:textId="0C33998A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A5EC3" w14:textId="3295E84C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21DA1" w14:textId="3BFD890C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78B91" w14:textId="087F583F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230F6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D2DCD" w14:textId="78040666" w:rsidR="00BA1AFE" w:rsidRPr="001779DE" w:rsidRDefault="00BA1AFE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обеспечение доступ-ности для субъектов малого и среднего пред-принимательства ин-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2E28C" w14:textId="127AB895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A1AFE" w:rsidRPr="006A0D3A" w14:paraId="21E11490" w14:textId="77777777" w:rsidTr="002A6F37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615B0" w14:textId="52DEAEEE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ADDC6" w14:textId="43E9B96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D0CA" w14:textId="787A6F31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8C9BE" w14:textId="0C08B5A5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081AC" w14:textId="452D44BF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B82DE" w14:textId="74B32A00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86142" w14:textId="19591831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7D5F3" w14:textId="0A01D4E3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B53A" w14:textId="0350CE14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45EA" w14:textId="4DFE7EED" w:rsidR="00BA1AFE" w:rsidRPr="002A6F37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705A9" w14:textId="375823A4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B1FCE" w:rsidRPr="006A0D3A" w14:paraId="17B7535B" w14:textId="77777777" w:rsidTr="00E954D8">
        <w:trPr>
          <w:trHeight w:val="32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D111CC" w14:textId="77777777" w:rsidR="007B1FCE" w:rsidRPr="001779DE" w:rsidRDefault="007B1FC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A47283" w14:textId="77777777" w:rsidR="007B1FCE" w:rsidRPr="001779DE" w:rsidRDefault="007B1FC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9D64A" w14:textId="77777777" w:rsidR="007B1FCE" w:rsidRPr="001779DE" w:rsidRDefault="007B1FC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ED8C2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E5854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F5DCA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DEEF7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558BD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A30C9" w14:textId="77777777" w:rsidR="007B1FCE" w:rsidRPr="001779DE" w:rsidRDefault="007B1FC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E7EF7" w14:textId="4D766A38" w:rsidR="007B1FCE" w:rsidRPr="001779DE" w:rsidRDefault="007B1FC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>формационной и кон-сультационной поддер-жки по вопросам веде-ния предприниматель-ской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98B71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165" w:rsidRPr="006A0D3A" w14:paraId="47DFDA73" w14:textId="77777777" w:rsidTr="00E954D8">
        <w:trPr>
          <w:trHeight w:val="32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8388C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E486B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D30D9" w14:textId="6DB055C5" w:rsidR="00D27165" w:rsidRPr="001779DE" w:rsidRDefault="00D27165" w:rsidP="00D27165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D7F6" w14:textId="1E233760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4DE33" w14:textId="48101BD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CF83C" w14:textId="2D08E943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BE7FE" w14:textId="49E9873B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FDF15" w14:textId="1EF5BEBF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DDA02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14D1A" w14:textId="4C18B15C" w:rsidR="00D27165" w:rsidRPr="002A6F37" w:rsidRDefault="00D27165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77B822" w14:textId="507A8C5D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A1AFE" w:rsidRPr="006A0D3A" w14:paraId="2E5C071D" w14:textId="77777777" w:rsidTr="006432E4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59D89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93AA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BA1AFE" w:rsidRPr="006A0D3A" w14:paraId="686141B6" w14:textId="77777777" w:rsidTr="00D27165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B356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1AEE1" w14:textId="5FF3697E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Основное мероприятие.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EAFE7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EF34E" w14:textId="544236E0" w:rsidR="00BA1AFE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CEA0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BC16B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7F1ED" w14:textId="37703929" w:rsidR="00BA1AFE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8D295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394E4" w14:textId="202FB5E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3C4D9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38063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7CCBA3B4" w14:textId="77777777" w:rsidTr="00D27165">
        <w:trPr>
          <w:trHeight w:val="223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C4BF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C73A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1CF04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FA937" w14:textId="0B400612" w:rsidR="00BA1AFE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B77E0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29E7F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74AF9" w14:textId="674DA01A" w:rsidR="00BA1AFE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40E53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62DCA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77B99" w14:textId="0C094B9D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меро-приятий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D4E8F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27165" w:rsidRPr="006A0D3A" w14:paraId="354BEA52" w14:textId="77777777" w:rsidTr="00D27165">
        <w:trPr>
          <w:trHeight w:val="2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87B97C" w14:textId="77777777" w:rsidR="00D27165" w:rsidRPr="001779DE" w:rsidRDefault="00D27165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E3C17C" w14:textId="234454C3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Организация и (или) проведение мероприя-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27A34" w14:textId="77777777" w:rsidR="00D27165" w:rsidRPr="001779DE" w:rsidRDefault="00D27165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6F3A9" w14:textId="32359A16" w:rsidR="00D27165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E5AE8" w14:textId="77777777" w:rsidR="00D27165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25F2E" w14:textId="77777777" w:rsidR="00D27165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A4CF1" w14:textId="2803E6DB" w:rsidR="00D27165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67C3D" w14:textId="77777777" w:rsidR="00D27165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8FCF6" w14:textId="2E09049B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 рация ЗАТО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4A2D" w14:textId="77777777" w:rsidR="00D27165" w:rsidRPr="001779DE" w:rsidRDefault="00D27165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36DE6" w14:textId="77777777" w:rsidR="00D27165" w:rsidRPr="001779DE" w:rsidRDefault="00D27165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27165" w:rsidRPr="006A0D3A" w14:paraId="360DD5BC" w14:textId="77777777" w:rsidTr="00E954D8">
        <w:trPr>
          <w:trHeight w:val="34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1DC5" w14:textId="77777777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7E5EE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CD3B9" w14:textId="60E6D622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32838" w14:textId="4D6504A6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A8ECF" w14:textId="477EA56D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58A51" w14:textId="609D2D66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84494" w14:textId="38BC1821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BC50B" w14:textId="1B4B43E6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2AB0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966CC" w14:textId="0D391C26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участ-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9772D" w14:textId="2A9E5C5A" w:rsidR="00D27165" w:rsidRPr="001779DE" w:rsidRDefault="00D638D6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27165" w:rsidRPr="001779D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27165" w:rsidRPr="006A0D3A" w14:paraId="19E8161E" w14:textId="77777777" w:rsidTr="00D27165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99B32" w14:textId="7D92DF65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8D9C" w14:textId="06910E12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45E1" w14:textId="05D57D11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1A906" w14:textId="6A2BB550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E0E51" w14:textId="29D7AA7C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809AC" w14:textId="51B42A84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7F9ED" w14:textId="07CFF122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BEF42" w14:textId="4F625D66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6A1F9" w14:textId="0BA5E6CD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B5FC" w14:textId="76940AA8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246EF" w14:textId="2869B41C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D27165" w:rsidRPr="006A0D3A" w14:paraId="59839499" w14:textId="77777777" w:rsidTr="00D27165">
        <w:trPr>
          <w:trHeight w:val="3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F7097" w14:textId="77777777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3E647" w14:textId="41E5ADAB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тий в сфере предприни-</w:t>
            </w:r>
          </w:p>
          <w:p w14:paraId="697F3ACD" w14:textId="6D85F800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мательства, ориентиро-ванных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FC488" w14:textId="77777777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36B1F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17CAD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8A86D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2448C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C9EBB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D17BE" w14:textId="1DB46EBD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Северск,</w:t>
            </w:r>
          </w:p>
          <w:p w14:paraId="280226C1" w14:textId="77E4D9B1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2E96D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ников мероприятий,</w:t>
            </w:r>
          </w:p>
          <w:p w14:paraId="75958424" w14:textId="0941BBDD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направленных на вовлечение молодежи, включая школьников, в предпринимательскую деятельность,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B449B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165" w:rsidRPr="006A0D3A" w14:paraId="27CACD04" w14:textId="77777777" w:rsidTr="00D27165">
        <w:trPr>
          <w:trHeight w:val="19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7F080" w14:textId="1B63F430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CEAF" w14:textId="649B9CB1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312D3B" w:rsidRPr="006A0D3A" w14:paraId="2C3BE407" w14:textId="77777777" w:rsidTr="00E954D8">
        <w:trPr>
          <w:trHeight w:val="19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4996D2" w14:textId="19A6E683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5308B1" w14:textId="77777777" w:rsidR="00312D3B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64EBD425" w14:textId="77777777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«Вовлечение молодежи в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D2BED21" w14:textId="46367139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скую деятельность, в том числе посредством привлечения школьни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ков и молодежи в инно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вационную деятель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ность»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4CFFF" w14:textId="2237936D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C4EA4" w14:textId="14A8AB4A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1BDBA" w14:textId="25BFFB0B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83B60" w14:textId="510EA192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A8B31" w14:textId="76343D18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AD547" w14:textId="4D18B6AE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8D5BF" w14:textId="77777777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F278BF"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</w:t>
            </w:r>
          </w:p>
          <w:p w14:paraId="1584F603" w14:textId="218CD2A9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F278BF">
              <w:rPr>
                <w:rFonts w:ascii="Times New Roman" w:hAnsi="Times New Roman"/>
                <w:sz w:val="24"/>
                <w:szCs w:val="24"/>
              </w:rPr>
              <w:t>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E962D" w14:textId="491F8B92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01F4" w14:textId="5A3A4B1C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12D3B" w:rsidRPr="006A0D3A" w14:paraId="7AA54DA4" w14:textId="77777777" w:rsidTr="00E954D8">
        <w:trPr>
          <w:trHeight w:val="165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5A453" w14:textId="77777777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DBA66" w14:textId="01423B5B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74DF61" w14:textId="173C3D9D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AA5DB0" w14:textId="7D1480BB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D8ED6D" w14:textId="169B77D4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1922D3" w14:textId="6550B716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59C348" w14:textId="648CB43C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A577B3" w14:textId="04EB5B8F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DE001" w14:textId="04E6E481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444966" w14:textId="77777777" w:rsidR="00312D3B" w:rsidRPr="001779DE" w:rsidRDefault="00312D3B" w:rsidP="00D27165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риятий в сфере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1B72EE7" w14:textId="01C086DB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принимательства, ори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ентированных на моло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дежь, включая школь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ников,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8F11A9" w14:textId="14775DEB" w:rsidR="00312D3B" w:rsidRPr="001779DE" w:rsidRDefault="00496843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12D3B" w:rsidRPr="006A0D3A" w14:paraId="05279738" w14:textId="77777777" w:rsidTr="00CD4DDE">
        <w:trPr>
          <w:trHeight w:val="13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E7B38" w14:textId="77777777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9A0FD6" w14:textId="77777777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E69E6" w14:textId="7547E3DA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15845" w14:textId="61FD2B9D" w:rsidR="00312D3B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4465B" w14:textId="487F04F8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BCB21" w14:textId="4BEE7D41" w:rsidR="00312D3B" w:rsidRPr="001779DE" w:rsidRDefault="00312D3B" w:rsidP="00D27165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C8210" w14:textId="1747F451" w:rsidR="00312D3B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667D2" w14:textId="3E7488C4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89AC20" w14:textId="77777777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CEA04" w14:textId="45A86B4E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>1. Количество мероп-риятий в сфере пред-принимательства, ори-ентированных на моло-дежь, включая школь-ников,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A839A" w14:textId="2B2E4EF7" w:rsidR="00312D3B" w:rsidRPr="001779DE" w:rsidRDefault="00496843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12D3B" w:rsidRPr="006A0D3A" w14:paraId="1918D975" w14:textId="77777777" w:rsidTr="00CD4DDE">
        <w:trPr>
          <w:trHeight w:val="13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A81E6" w14:textId="77777777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61032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83E7C" w14:textId="697892E2" w:rsidR="00312D3B" w:rsidRPr="001779DE" w:rsidRDefault="00312D3B" w:rsidP="00312D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D950" w14:textId="0EE5ADC5" w:rsidR="00312D3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AA9BA" w14:textId="1C480DBC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3256" w14:textId="1343B91B" w:rsidR="00312D3B" w:rsidRDefault="00312D3B" w:rsidP="00312D3B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E116A" w14:textId="28210DCD" w:rsidR="00312D3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EF93C" w14:textId="171B2A29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C3195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72993" w14:textId="23ACFD16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>1. Количество мероп-риятий в сфере пред-принимательства, ори-ентированных на моло-дежь, включая школь-ников,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2BD67" w14:textId="2910FB77" w:rsidR="00312D3B" w:rsidRPr="001779DE" w:rsidRDefault="00496843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35D35" w:rsidRPr="006A0D3A" w14:paraId="152503B8" w14:textId="77777777" w:rsidTr="00312D3B">
        <w:trPr>
          <w:trHeight w:val="1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132EF" w14:textId="77777777" w:rsidR="00135D35" w:rsidRPr="001779DE" w:rsidRDefault="00135D3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BCD6D" w14:textId="77777777" w:rsidR="00135D35" w:rsidRPr="001779DE" w:rsidRDefault="00135D3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D4E9" w14:textId="77777777" w:rsidR="00135D35" w:rsidRPr="001779DE" w:rsidRDefault="00135D3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A5B7" w14:textId="3776E038" w:rsidR="00135D35" w:rsidRPr="001779DE" w:rsidRDefault="00135D35" w:rsidP="00232A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232A53">
              <w:rPr>
                <w:rFonts w:ascii="Times New Roman" w:hAnsi="Times New Roman"/>
                <w:sz w:val="24"/>
                <w:szCs w:val="24"/>
              </w:rPr>
              <w:t> 940,96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A4ABA" w14:textId="77777777" w:rsidR="00135D35" w:rsidRPr="001779DE" w:rsidRDefault="00135D3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94F7" w14:textId="1E1FA306" w:rsidR="00135D35" w:rsidRPr="001779DE" w:rsidRDefault="00135D35" w:rsidP="00D27165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79 080,88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CA7F1" w14:textId="328A0933" w:rsidR="00135D35" w:rsidRPr="001779DE" w:rsidRDefault="00232A53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13 860,08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384B8" w14:textId="77777777" w:rsidR="00135D35" w:rsidRPr="001779DE" w:rsidRDefault="00135D3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75B38" w14:textId="77777777" w:rsidR="00135D35" w:rsidRPr="001779DE" w:rsidRDefault="00135D3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14B0" w14:textId="77777777" w:rsidR="00135D35" w:rsidRPr="001779DE" w:rsidRDefault="00135D3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D7742" w14:textId="77777777" w:rsidR="00135D35" w:rsidRPr="001779DE" w:rsidRDefault="00135D3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12D3B" w:rsidRPr="006A0D3A" w14:paraId="1D842F8B" w14:textId="77777777" w:rsidTr="00312D3B">
        <w:trPr>
          <w:trHeight w:val="13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3BD5D" w14:textId="77777777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45A46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7FFD4" w14:textId="113BAB22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E3E09" w14:textId="3920FD1C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EA6D3" w14:textId="419AF922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2D867" w14:textId="71545EA5" w:rsidR="00312D3B" w:rsidRPr="001779DE" w:rsidRDefault="00312D3B" w:rsidP="00312D3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4A28A" w14:textId="4CBFE337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2 502,08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C47AD" w14:textId="787C97CF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66C85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E1EC1" w14:textId="4FB34B31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Доля субъектов 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EB64C" w14:textId="18F7EA86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312D3B" w:rsidRPr="006A0D3A" w14:paraId="7022648F" w14:textId="77777777" w:rsidTr="00135D35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7AB54" w14:textId="7278C36C" w:rsidR="00312D3B" w:rsidRPr="006A0D3A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35D3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A827" w14:textId="414E5F65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3DCEC" w14:textId="76AE89B8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F3423" w14:textId="20E6447E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FD37F" w14:textId="3CDE57F0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6C20" w14:textId="38E05493" w:rsidR="00312D3B" w:rsidRPr="001779DE" w:rsidRDefault="00312D3B" w:rsidP="00312D3B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E0249" w14:textId="111962B2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A6B55" w14:textId="15EC1198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47A4A" w14:textId="1C6BC046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43DA0" w14:textId="6CBBFEEA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D0DAC" w14:textId="032F4DC6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12D3B" w:rsidRPr="006A0D3A" w14:paraId="55EE3FDD" w14:textId="77777777" w:rsidTr="00CD4DDE">
        <w:trPr>
          <w:trHeight w:val="193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60D340" w14:textId="77777777" w:rsidR="00312D3B" w:rsidRPr="00135D35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952C79" w14:textId="77777777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D7D8D9" w14:textId="7A5EF004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A6F432" w14:textId="5646EF80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F2E347" w14:textId="09E5F725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05EEB6" w14:textId="1CD747B0" w:rsidR="00312D3B" w:rsidRDefault="00312D3B" w:rsidP="00312D3B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A3A6BD" w14:textId="5752C187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408CB5" w14:textId="2B2220D8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2D2BF" w14:textId="77777777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7EE01C" w14:textId="1D9EAF06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принимательства, полу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BC66411" w14:textId="6A58FB7F" w:rsidR="00312D3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чивших фи</w:t>
            </w:r>
            <w:r>
              <w:rPr>
                <w:rFonts w:ascii="Times New Roman" w:hAnsi="Times New Roman"/>
                <w:sz w:val="24"/>
                <w:szCs w:val="24"/>
              </w:rPr>
              <w:t>нансовую поддерж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ку, от общего числа обратившихся субъектов малого и среднего предпринима-</w:t>
            </w:r>
          </w:p>
          <w:p w14:paraId="423BBECE" w14:textId="24F99D18" w:rsidR="00312D3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13C160" w14:textId="77777777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3B" w:rsidRPr="006A0D3A" w14:paraId="559DAB67" w14:textId="77777777" w:rsidTr="00232A53">
        <w:trPr>
          <w:trHeight w:val="237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68A63" w14:textId="77777777" w:rsidR="00312D3B" w:rsidRPr="006A0D3A" w:rsidRDefault="00312D3B" w:rsidP="00312D3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7AAB1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2105" w14:textId="77777777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B72B0" w14:textId="4451BC9C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40 649,00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BBAC9" w14:textId="77777777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95344" w14:textId="77777777" w:rsidR="00312D3B" w:rsidRPr="001779DE" w:rsidRDefault="00312D3B" w:rsidP="00312D3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34 970,00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C0B8E" w14:textId="2D09CCAC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5 679,00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42BBD" w14:textId="77777777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ED3BD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F0F2" w14:textId="72B5389C" w:rsidR="00312D3B" w:rsidRPr="001779DE" w:rsidRDefault="00312D3B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1. Доля субъектов ма-лого и среднего пред-принимательства, полу-чивших финансовую поддержку, от общего числа обратившихся субъектов малого и среднего предпринима- 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1545A" w14:textId="77777777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12D3B" w:rsidRPr="006A0D3A" w14:paraId="7892FEFF" w14:textId="77777777" w:rsidTr="00CD4DDE">
        <w:trPr>
          <w:trHeight w:val="248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86A01" w14:textId="77777777" w:rsidR="00312D3B" w:rsidRPr="006A0D3A" w:rsidRDefault="00312D3B" w:rsidP="00312D3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8773F7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8AF23" w14:textId="387165D8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39479" w14:textId="32F03429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40 649,00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3E018" w14:textId="111C73A8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8AF0A" w14:textId="0B8D9F6B" w:rsidR="00312D3B" w:rsidRPr="001779DE" w:rsidRDefault="00312D3B" w:rsidP="00312D3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34 970,00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006ED" w14:textId="6EC463D6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5 679,00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661FB" w14:textId="7B015FC0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999049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BE8F5" w14:textId="77777777" w:rsidR="00312D3B" w:rsidRPr="007048B4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1. Доля субъектов ма-лого и среднего пред- принимательства, полу-</w:t>
            </w:r>
          </w:p>
          <w:p w14:paraId="6D40F98A" w14:textId="2D49B415" w:rsidR="00312D3B" w:rsidRPr="007048B4" w:rsidRDefault="00312D3B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чивших финансовую поддержку, от общего числа обратившихся субъектов малого и среднего предпринима- 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205BC" w14:textId="3E772B7A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12D3B" w:rsidRPr="006A0D3A" w14:paraId="4594D292" w14:textId="77777777" w:rsidTr="00CD4DDE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4EE71" w14:textId="77777777" w:rsidR="00312D3B" w:rsidRPr="006A0D3A" w:rsidRDefault="00312D3B" w:rsidP="00312D3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C2771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1CAFB" w14:textId="40E78B1D" w:rsidR="00312D3B" w:rsidRDefault="00312D3B" w:rsidP="00312D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4CA1C" w14:textId="38B90FF6" w:rsidR="00312D3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40 649,00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A8697" w14:textId="2EA61A79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A1058" w14:textId="35526016" w:rsidR="00312D3B" w:rsidRPr="001779DE" w:rsidRDefault="00312D3B" w:rsidP="00312D3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34 970,00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1D05F" w14:textId="343CF473" w:rsidR="00312D3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5 679,00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387AC" w14:textId="217AAC0E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88154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ADD7B" w14:textId="77777777" w:rsidR="00312D3B" w:rsidRPr="007048B4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1. Доля субъектов ма-лого и среднего пред- принимательства, полу-</w:t>
            </w:r>
          </w:p>
          <w:p w14:paraId="2D663950" w14:textId="7F8E4365" w:rsidR="00312D3B" w:rsidRPr="007048B4" w:rsidRDefault="00312D3B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чивших финансовую поддержку, от общего числа обратившихся субъектов малого 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18053" w14:textId="0E3C28F0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12D3B" w:rsidRPr="006A0D3A" w14:paraId="04259C77" w14:textId="77777777" w:rsidTr="00312D3B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9B679" w14:textId="7F669F9D" w:rsidR="00312D3B" w:rsidRPr="006A0D3A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2D3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A251D" w14:textId="1F065255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E8567" w14:textId="509149F0" w:rsidR="00312D3B" w:rsidRPr="001779DE" w:rsidRDefault="00312D3B" w:rsidP="00312D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09F48" w14:textId="70CE6BD4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B3EFD" w14:textId="3A0B9695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C1B5F" w14:textId="699CA1A0" w:rsidR="00312D3B" w:rsidRPr="001779DE" w:rsidRDefault="00312D3B" w:rsidP="00312D3B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2CC7A" w14:textId="38F16C9D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2A4D" w14:textId="20E095AF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2BED6" w14:textId="62DB1B76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0309" w14:textId="0AB96340" w:rsidR="00312D3B" w:rsidRPr="007048B4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174AB" w14:textId="05213883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12D3B" w:rsidRPr="006A0D3A" w14:paraId="64C17CF0" w14:textId="77777777" w:rsidTr="00312D3B">
        <w:trPr>
          <w:trHeight w:val="4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F1020" w14:textId="77777777" w:rsidR="00312D3B" w:rsidRPr="006A0D3A" w:rsidRDefault="00312D3B" w:rsidP="00312D3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A7B88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1FD6D" w14:textId="2D445C65" w:rsidR="00312D3B" w:rsidRPr="001779DE" w:rsidRDefault="00312D3B" w:rsidP="00312D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42388" w14:textId="2FA183BF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BF38" w14:textId="1FE5029A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BA4A2" w14:textId="31803E5B" w:rsidR="00312D3B" w:rsidRPr="001779DE" w:rsidRDefault="00312D3B" w:rsidP="00312D3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793CD" w14:textId="2A6CF859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DD4C0" w14:textId="21FAB7E1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782D9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3820C" w14:textId="7A39A4FA" w:rsidR="00312D3B" w:rsidRPr="007048B4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среднего предпринима- 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0B737" w14:textId="6DA92D4F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3B" w:rsidRPr="006A0D3A" w14:paraId="08BDC85E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1E292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Подпрограмма 3 «Создание общественной (социальной) среды, благоприятной для развития бизнеса» Программы</w:t>
            </w:r>
          </w:p>
        </w:tc>
      </w:tr>
      <w:tr w:rsidR="00312D3B" w:rsidRPr="006A0D3A" w14:paraId="2ADCDA49" w14:textId="77777777" w:rsidTr="00CB7613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C8301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ABACC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312D3B" w:rsidRPr="006A0D3A" w14:paraId="3CC1DC7B" w14:textId="77777777" w:rsidTr="00CB7613">
        <w:trPr>
          <w:trHeight w:val="26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EE281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494B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меропри-ятий, направленных на формирование механиз- </w:t>
            </w:r>
          </w:p>
          <w:p w14:paraId="513473B6" w14:textId="6D94668A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мов эффективного взаимодействия между бизнесом и властью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E8E7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ED350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D8564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34BA9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A4F75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73D22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0D6AB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Админист- рация ЗАТО Северск, Совет по </w:t>
            </w:r>
          </w:p>
          <w:p w14:paraId="7870FDF7" w14:textId="17781220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развитию и поддержке предприни-мательства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BEAE9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C1FD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2D3B" w:rsidRPr="006A0D3A" w14:paraId="3DDDE021" w14:textId="77777777" w:rsidTr="00CB7613">
        <w:trPr>
          <w:trHeight w:val="192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41ECA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E2FDC" w14:textId="221E9419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EC3CA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176A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1213C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4F1EE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23051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4932E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F1A02" w14:textId="66774938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5B7D0" w14:textId="6C6984E5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мероп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риятий, направленных на обеспечение взаимо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действия общества, бизнеса, органов местного самоуправления,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96E6C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7222F" w:rsidRPr="006A0D3A" w14:paraId="58C65DC4" w14:textId="77777777" w:rsidTr="0097222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637C9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6E1E1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2FA3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42ADA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AE3C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500BF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A8E23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B73CF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38EE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Админист-рация ЗАТО Северск, Совет по развитию и поддержке предприни-мательства</w:t>
            </w:r>
          </w:p>
          <w:p w14:paraId="0C36B4A8" w14:textId="5D0697C4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D3D17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D6DB3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7222F" w:rsidRPr="006A0D3A" w14:paraId="2785BADA" w14:textId="77777777" w:rsidTr="0097222F">
        <w:trPr>
          <w:trHeight w:val="118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81E11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6414D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3F99F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C09A7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B0AAF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5AC33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BE516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05E8E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24BC" w14:textId="41DAD229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60E27" w14:textId="271C33B6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засе-даний Совета по раз-витию и поддержке предпринимательства,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99715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7222F" w:rsidRPr="006A0D3A" w14:paraId="2BBEC973" w14:textId="77777777" w:rsidTr="0097222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240A3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69A17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Проведение Единого дня приема предпринимателей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214E9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FD18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26260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E300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566F1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B13A1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CC66E" w14:textId="027B7668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5339E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FD14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7222F" w:rsidRPr="006A0D3A" w14:paraId="30000D99" w14:textId="77777777" w:rsidTr="0097222F">
        <w:trPr>
          <w:trHeight w:val="56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30ACE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26C5C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3D200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C15E6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118D4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27C04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CA128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7776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6D47D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2AB87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прове-денных Единых дней приема предприни-мателей,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B5E5E" w14:textId="1457908F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2D3B" w:rsidRPr="006A0D3A" w14:paraId="1EEBBB26" w14:textId="77777777" w:rsidTr="00312D3B">
        <w:trPr>
          <w:trHeight w:val="16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B6BAB" w14:textId="531F0D3E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09908" w14:textId="694BE215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312D3B" w:rsidRPr="006A0D3A" w14:paraId="670F9C74" w14:textId="77777777" w:rsidTr="00312D3B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BD83" w14:textId="1F2D2250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F331" w14:textId="77777777" w:rsidR="00312D3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1D0C3823" w14:textId="0B6C1078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«Создание и обеспече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ние функционирования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институтов взаимодействия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25F9E" w14:textId="0157FEFA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B267C" w14:textId="27DD5B78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4713" w14:textId="720AC93B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3908D" w14:textId="22D6E272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D3363" w14:textId="28B9F0FA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1F59" w14:textId="005E7E3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96FD" w14:textId="771417D1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Админист- рация ЗАТО Северск,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Совет по</w:t>
            </w:r>
            <w:r w:rsidR="009722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развитию и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32D6" w14:textId="441BC956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82E28" w14:textId="7907B02C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12D3B" w:rsidRPr="006A0D3A" w14:paraId="7C8EE346" w14:textId="77777777" w:rsidTr="00312D3B">
        <w:trPr>
          <w:trHeight w:val="16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3B9A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445C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146DA" w14:textId="0D92FE1D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7F356" w14:textId="5B2B5442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EF16D" w14:textId="284C4AE2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0AB80" w14:textId="11E190F4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04396" w14:textId="158293BF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DB586" w14:textId="4D6AB53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99BF7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114BE" w14:textId="4A0631D4" w:rsidR="00312D3B" w:rsidRPr="00D73FAB" w:rsidRDefault="00312D3B" w:rsidP="00312D3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ятий, направленных на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обеспечение взаимо</w:t>
            </w:r>
            <w:r w:rsidR="0097222F">
              <w:rPr>
                <w:rFonts w:ascii="Times New Roman" w:hAnsi="Times New Roman"/>
                <w:sz w:val="24"/>
                <w:szCs w:val="24"/>
              </w:rPr>
              <w:t>-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действия общества, биз</w:t>
            </w:r>
            <w:r w:rsidR="0097222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597D7" w14:textId="31ADFF2C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2D3B" w:rsidRPr="006A0D3A" w14:paraId="5770AB7C" w14:textId="77777777" w:rsidTr="00312D3B">
        <w:trPr>
          <w:trHeight w:val="1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6A63" w14:textId="3814263C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F62A" w14:textId="780BAF60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6475" w14:textId="7353DF1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E8826" w14:textId="73A1B6A3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9FF5F" w14:textId="1DE88A39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6AE6A" w14:textId="7D0B5BAF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D640" w14:textId="37C9448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2280" w14:textId="3F55F37D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56CC1" w14:textId="5F6AC818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034E" w14:textId="1E8B17B6" w:rsidR="00312D3B" w:rsidRPr="00D73FAB" w:rsidRDefault="00312D3B" w:rsidP="00312D3B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D7CFC" w14:textId="59197689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12D3B" w:rsidRPr="006A0D3A" w14:paraId="3C2D8682" w14:textId="77777777" w:rsidTr="00E954D8">
        <w:trPr>
          <w:trHeight w:val="18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9889D1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F43A87" w14:textId="185DCE06" w:rsidR="00312D3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общества, бизнеса, органов местного самоуправления»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9EBFC9B" w14:textId="1075FB6D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68C71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A57C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78F78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7A72A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4D56C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C3793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CC3BE" w14:textId="54024B6B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поддержке предприни- мательства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E127C" w14:textId="0DB3E934" w:rsidR="00312D3B" w:rsidRPr="00D73FAB" w:rsidRDefault="00312D3B" w:rsidP="00312D3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неса, органов местного самоуправления,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7FD4E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3B" w:rsidRPr="006A0D3A" w14:paraId="095CAAEC" w14:textId="77777777" w:rsidTr="00CD4DDE">
        <w:trPr>
          <w:trHeight w:val="18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5F151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79E0C" w14:textId="196D30C2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7024E" w14:textId="5748BCA9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6346" w14:textId="1C7A7B1C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D2E81" w14:textId="21D1A13D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DB594" w14:textId="0223604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B9069" w14:textId="22304ED8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FD4FB" w14:textId="324D74E9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0A5A95" w14:textId="49761DE8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1BED9" w14:textId="15B10E35" w:rsidR="00312D3B" w:rsidRPr="00D73FAB" w:rsidRDefault="00312D3B" w:rsidP="00312D3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 ятий, направленных на обеспечение взаимо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действия общества, биз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неса, органов местного самоуправления,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377ED" w14:textId="61EBBAA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2D3B" w:rsidRPr="006A0D3A" w14:paraId="395D005E" w14:textId="77777777" w:rsidTr="00E954D8">
        <w:trPr>
          <w:trHeight w:val="188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29EE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5419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10BF" w14:textId="0645C5EB" w:rsidR="00312D3B" w:rsidRPr="00D73FAB" w:rsidRDefault="00312D3B" w:rsidP="00312D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406B" w14:textId="3C167F6B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B46E7" w14:textId="46230AF4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BD379" w14:textId="49681FBC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CB4B4" w14:textId="3A965B1F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D3EDF" w14:textId="35327659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1D6EB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AA0B" w14:textId="676B4421" w:rsidR="00312D3B" w:rsidRPr="00D73FAB" w:rsidRDefault="00312D3B" w:rsidP="00312D3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взаимо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действия общества, биз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неса, органов местного самоуправления,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E5C70" w14:textId="19219CD4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2D3B" w:rsidRPr="006A0D3A" w14:paraId="3874C7B5" w14:textId="77777777" w:rsidTr="00CB7613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62209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486D1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312D3B" w:rsidRPr="006A0D3A" w14:paraId="5DDDCB6A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E450A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8C1D" w14:textId="416E5024" w:rsidR="00312D3B" w:rsidRPr="00BC5361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Основное мероприятие. Реализация мер, направленных на формирование положительного образа субъекта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B1B90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D33DB" w14:textId="18952E40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B62E1" w14:textId="58A96F98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D1135" w14:textId="772B067D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9CBF6" w14:textId="042687C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26E90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8851E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7C502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DDA55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2D3B" w:rsidRPr="006A0D3A" w14:paraId="5C7BB0EF" w14:textId="77777777" w:rsidTr="006432E4">
        <w:trPr>
          <w:trHeight w:val="1768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87DD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5E169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52E7E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7E34" w14:textId="2E1C0632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7500D" w14:textId="26FFA729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707A5" w14:textId="38BCA28B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D27C5" w14:textId="5534A2E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BA0D0" w14:textId="4FCD58C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502C9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8ADD6" w14:textId="2971CA92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участ-ников мероприятий, направленных на по-вышение имиджа предпринимательской деятельности,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1DC43" w14:textId="48203D4A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</w:tr>
      <w:tr w:rsidR="00312D3B" w:rsidRPr="006A0D3A" w14:paraId="5A54DF8D" w14:textId="77777777" w:rsidTr="006432E4">
        <w:trPr>
          <w:trHeight w:val="7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048FB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C8A92" w14:textId="45E9E062" w:rsidR="00312D3B" w:rsidRPr="00D73FAB" w:rsidRDefault="00312D3B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B16359" w:rsidRPr="00D73FAB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в рамках празднования Дня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российского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CBE29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A6F" w14:textId="40EB44D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7F5C" w14:textId="0E2504C0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E0DD" w14:textId="51840693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A3C40" w14:textId="3B90FC7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64569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195AC" w14:textId="0CB3B463" w:rsidR="00312D3B" w:rsidRPr="00D73FAB" w:rsidRDefault="00312D3B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Админист-</w:t>
            </w:r>
            <w:r w:rsidR="00B16359" w:rsidRPr="00D73FAB">
              <w:rPr>
                <w:rFonts w:ascii="Times New Roman" w:hAnsi="Times New Roman"/>
                <w:sz w:val="24"/>
                <w:szCs w:val="24"/>
              </w:rPr>
              <w:t xml:space="preserve"> рация ЗАТО Северск, Ассоциация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«НП «АРП-Северск»,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7E118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32811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2D3B" w:rsidRPr="006A0D3A" w14:paraId="3918EE1F" w14:textId="77777777" w:rsidTr="00B16359">
        <w:trPr>
          <w:trHeight w:val="7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1A17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8D1D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C8A8B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BDDD3" w14:textId="1CBDE1ED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9ADA3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712B7" w14:textId="50FD1C4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5E1C8" w14:textId="45E1C87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36D54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607C9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55C73" w14:textId="39E328DE" w:rsidR="00312D3B" w:rsidRPr="00D73FAB" w:rsidRDefault="00312D3B" w:rsidP="00B16359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участ-</w:t>
            </w:r>
            <w:r w:rsidR="00B16359" w:rsidRPr="00D73FAB">
              <w:rPr>
                <w:rFonts w:ascii="Times New Roman" w:hAnsi="Times New Roman"/>
                <w:sz w:val="24"/>
                <w:szCs w:val="24"/>
              </w:rPr>
              <w:t xml:space="preserve"> ников мероприятий, проводимых в рамках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 xml:space="preserve"> празднования Дня российского пред-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8649E" w14:textId="78214A5E" w:rsidR="00312D3B" w:rsidRPr="00D73FAB" w:rsidRDefault="00312D3B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1635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12D3B" w:rsidRPr="006A0D3A" w14:paraId="5F1C99C9" w14:textId="77777777" w:rsidTr="00BD0C71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713C3" w14:textId="0EEA7279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DCD3F" w14:textId="53363CE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7C693" w14:textId="62CA9B64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9C355" w14:textId="11B83DBF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743C1" w14:textId="642589DF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F45F1" w14:textId="0F2726C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AFEA6" w14:textId="6C074FF2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806CF" w14:textId="6F92E4D5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319B" w14:textId="7161AB33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DCB44" w14:textId="4AF1AC0D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BE63E" w14:textId="3462578C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16359" w:rsidRPr="006A0D3A" w14:paraId="2587F9FB" w14:textId="77777777" w:rsidTr="00BD0C71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62547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239B" w14:textId="222D7B8F" w:rsidR="00B16359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D33D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7B483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4C7E6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5B93E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04E92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32915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BCFC9" w14:textId="487D5F09" w:rsidR="00B16359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44F5" w14:textId="31D6EF65" w:rsidR="00B16359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55D46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3B" w:rsidRPr="006A0D3A" w14:paraId="6F59C093" w14:textId="77777777" w:rsidTr="000E367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7F9CA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BDD0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конкурса на звание лучшего субъекта предпринима-тельской деятельности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C78C1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153B0" w14:textId="5C47441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45D09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1CA6F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FC596" w14:textId="08C63C8A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BED59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8D43D" w14:textId="5C3DAFAE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Админист- 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мического развития </w:t>
            </w:r>
          </w:p>
          <w:p w14:paraId="468D51B6" w14:textId="5AB61954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2D75B1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49FEA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7A3F6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2D3B" w:rsidRPr="006A0D3A" w14:paraId="7105059A" w14:textId="77777777" w:rsidTr="000E3674">
        <w:trPr>
          <w:trHeight w:val="219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DA7AF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CE27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E2F5F06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A5D2D24" w14:textId="350B2CE6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3998E41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4F314BA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C6EF77E" w14:textId="380D2A76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8196109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C5BF5" w14:textId="315F48CE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F5076A3" w14:textId="0FBC7B9F" w:rsidR="00312D3B" w:rsidRPr="00D73FAB" w:rsidRDefault="00312D3B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CE3FA46" w14:textId="322E8E5D" w:rsidR="00312D3B" w:rsidRPr="00D73FAB" w:rsidRDefault="00B16359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312D3B" w:rsidRPr="006A0D3A" w14:paraId="5AB7A784" w14:textId="77777777" w:rsidTr="00F5788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9FFE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8AA7E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конкурсов, в предпринимательской среде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167BC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56778" w14:textId="5F5B6E09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F4E11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2DC76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05F21" w14:textId="7B664D5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E3AAC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DAF7B" w14:textId="372222A4" w:rsidR="00312D3B" w:rsidRPr="00D73FAB" w:rsidRDefault="00312D3B" w:rsidP="00C372F4">
            <w:pPr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Админист- рация ЗАТО Северск, Ко</w:t>
            </w:r>
            <w:r w:rsidR="002D75B1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 w:rsidR="002D75B1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мического разви</w:t>
            </w:r>
            <w:bookmarkStart w:id="4" w:name="_GoBack"/>
            <w:bookmarkEnd w:id="4"/>
            <w:r w:rsidRPr="00D73FAB">
              <w:rPr>
                <w:rFonts w:ascii="Times New Roman" w:hAnsi="Times New Roman"/>
                <w:sz w:val="24"/>
                <w:szCs w:val="24"/>
              </w:rPr>
              <w:t>тия Админист</w:t>
            </w:r>
            <w:r w:rsidR="002D75B1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рации ЗАТО</w:t>
            </w:r>
            <w:r w:rsidR="0097222F">
              <w:rPr>
                <w:rFonts w:ascii="Times New Roman" w:hAnsi="Times New Roman"/>
                <w:sz w:val="24"/>
                <w:szCs w:val="24"/>
              </w:rPr>
              <w:t>, Отдел потре</w:t>
            </w:r>
            <w:r w:rsidR="002D75B1">
              <w:rPr>
                <w:rFonts w:ascii="Times New Roman" w:hAnsi="Times New Roman"/>
                <w:sz w:val="24"/>
                <w:szCs w:val="24"/>
              </w:rPr>
              <w:t>-</w:t>
            </w:r>
            <w:r w:rsidR="0097222F">
              <w:rPr>
                <w:rFonts w:ascii="Times New Roman" w:hAnsi="Times New Roman"/>
                <w:sz w:val="24"/>
                <w:szCs w:val="24"/>
              </w:rPr>
              <w:t>бительского рынка</w:t>
            </w:r>
            <w:r w:rsidR="002D75B1">
              <w:rPr>
                <w:rFonts w:ascii="Times New Roman" w:hAnsi="Times New Roman"/>
                <w:sz w:val="24"/>
                <w:szCs w:val="24"/>
              </w:rPr>
              <w:t xml:space="preserve"> Адми-нистрации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1B0BE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1F32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2D3B" w:rsidRPr="006A0D3A" w14:paraId="2C0F36DE" w14:textId="77777777" w:rsidTr="00F5788F">
        <w:trPr>
          <w:trHeight w:val="215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5170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B1167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75C7C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3C023" w14:textId="5199267C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ED650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0609A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6CDDD" w14:textId="1EB305B0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44990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6EE94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B98BB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предпринима-тельства, принявших участие в професси- ональных конкурсах,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F063D" w14:textId="0AEAEB8E" w:rsidR="00312D3B" w:rsidRPr="00D73FAB" w:rsidRDefault="00B16359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12D3B" w:rsidRPr="006A0D3A" w14:paraId="17EA65E6" w14:textId="77777777" w:rsidTr="00B16359">
        <w:trPr>
          <w:trHeight w:val="21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CCA5" w14:textId="125296F4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685DE" w14:textId="0575C86A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312D3B" w:rsidRPr="006A0D3A" w14:paraId="09EBA300" w14:textId="77777777" w:rsidTr="00B16359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8C21A" w14:textId="46188630" w:rsidR="00312D3B" w:rsidRPr="0024121D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4A06" w14:textId="77777777" w:rsidR="00312D3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70EB6304" w14:textId="403E8D59" w:rsidR="00312D3B" w:rsidRPr="00D73FAB" w:rsidRDefault="00312D3B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«Формирование доброжелательного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28F29" w14:textId="6854FAE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AD15D" w14:textId="05E45B73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2 940,00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EC2D7" w14:textId="24950BAB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74B7" w14:textId="1C658ED0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B7CAE" w14:textId="3623615D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2 310,00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ADDC7" w14:textId="403C083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E879" w14:textId="133242FA" w:rsidR="00312D3B" w:rsidRPr="00D73FAB" w:rsidRDefault="00312D3B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24121D"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20E2" w14:textId="1F299542" w:rsidR="00312D3B" w:rsidRPr="00D73FAB" w:rsidRDefault="00312D3B" w:rsidP="00312D3B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B370B" w14:textId="194FC0B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12D3B" w:rsidRPr="006A0D3A" w14:paraId="422E3B69" w14:textId="77777777" w:rsidTr="00B16359">
        <w:trPr>
          <w:trHeight w:val="21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F4919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40C89" w14:textId="101BEA0C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D669" w14:textId="3538B40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508A" w14:textId="5B5F44FC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D822B" w14:textId="70E66C95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82C3" w14:textId="6CA13F3A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5631" w14:textId="7E7C3448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79075" w14:textId="6013C402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DBFAE" w14:textId="6B2CA790" w:rsidR="00312D3B" w:rsidRPr="00D73FAB" w:rsidRDefault="00312D3B" w:rsidP="00312D3B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F549F" w14:textId="486164FC" w:rsidR="00312D3B" w:rsidRPr="00D73FAB" w:rsidRDefault="00312D3B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участ-ников мероприятий,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E2C81" w14:textId="26F130E6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312D3B" w:rsidRPr="006A0D3A" w14:paraId="00BA2562" w14:textId="77777777" w:rsidTr="00B16359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18900" w14:textId="73B00EFB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185AA" w14:textId="443BB2F0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19B3C" w14:textId="414C6F7D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D036B" w14:textId="2C5DE12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909AB" w14:textId="28929D36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4D13F" w14:textId="1BA5DB83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C157D" w14:textId="44E30196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10759" w14:textId="53C0BEE4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3AEE0" w14:textId="24682425" w:rsidR="00312D3B" w:rsidRPr="00D73FAB" w:rsidRDefault="00312D3B" w:rsidP="00312D3B">
            <w:pPr>
              <w:tabs>
                <w:tab w:val="center" w:pos="6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891E4" w14:textId="4A3F67D2" w:rsidR="00312D3B" w:rsidRPr="00D73FAB" w:rsidRDefault="00312D3B" w:rsidP="00312D3B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1B71A" w14:textId="7D7ECEF5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16359" w:rsidRPr="006A0D3A" w14:paraId="5541DCB4" w14:textId="77777777" w:rsidTr="00CD4DDE">
        <w:trPr>
          <w:trHeight w:val="14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6BBDC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66AF10" w14:textId="278DDE70" w:rsidR="00B16359" w:rsidRPr="00D73FAB" w:rsidRDefault="002D75B1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отношения в обществе к предпринимательской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деятельности,</w:t>
            </w:r>
            <w:r w:rsidR="00B16359" w:rsidRPr="00D73FAB">
              <w:rPr>
                <w:rFonts w:ascii="Times New Roman" w:hAnsi="Times New Roman"/>
                <w:sz w:val="24"/>
                <w:szCs w:val="24"/>
              </w:rPr>
              <w:t xml:space="preserve">деятельности органов местного </w:t>
            </w:r>
          </w:p>
          <w:p w14:paraId="2356D547" w14:textId="77777777" w:rsidR="00B16359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самоуправления по ее поддержке»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9E1E3FA" w14:textId="5540BDD0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3CDBA" w14:textId="77777777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4598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296B6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C8A53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3738F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513E2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C8857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24121D">
              <w:rPr>
                <w:rFonts w:ascii="Times New Roman" w:hAnsi="Times New Roman"/>
                <w:sz w:val="24"/>
                <w:szCs w:val="24"/>
              </w:rPr>
              <w:t xml:space="preserve">Ассоциация </w:t>
            </w:r>
          </w:p>
          <w:p w14:paraId="2A388F88" w14:textId="79B46497" w:rsidR="00B16359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24121D">
              <w:rPr>
                <w:rFonts w:ascii="Times New Roman" w:hAnsi="Times New Roman"/>
                <w:sz w:val="24"/>
                <w:szCs w:val="24"/>
              </w:rPr>
              <w:t>«НП «АРП-</w:t>
            </w:r>
            <w:r w:rsidR="0097222F" w:rsidRPr="0024121D">
              <w:rPr>
                <w:rFonts w:ascii="Times New Roman" w:hAnsi="Times New Roman"/>
                <w:sz w:val="24"/>
                <w:szCs w:val="24"/>
              </w:rPr>
              <w:t xml:space="preserve">Северск», </w:t>
            </w:r>
            <w:r w:rsidR="00B16359" w:rsidRPr="0024121D">
              <w:rPr>
                <w:rFonts w:ascii="Times New Roman" w:hAnsi="Times New Roman"/>
                <w:sz w:val="24"/>
                <w:szCs w:val="24"/>
              </w:rPr>
              <w:t xml:space="preserve">Фонд «МКК ФРМСП </w:t>
            </w:r>
          </w:p>
          <w:p w14:paraId="4F38A443" w14:textId="56E7118C" w:rsidR="00B16359" w:rsidRPr="0024121D" w:rsidRDefault="00B16359" w:rsidP="00B16359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  <w:r w:rsidRPr="0024121D">
              <w:rPr>
                <w:rFonts w:ascii="Times New Roman" w:hAnsi="Times New Roman"/>
                <w:sz w:val="24"/>
                <w:szCs w:val="24"/>
              </w:rPr>
              <w:t>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26C0A" w14:textId="5A233197" w:rsidR="00B16359" w:rsidRPr="00D73FAB" w:rsidRDefault="002D75B1" w:rsidP="00B16359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направленных на по- вышение имиджа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 xml:space="preserve">предпринимательской </w:t>
            </w:r>
            <w:r w:rsidR="00B16359" w:rsidRPr="00D73FAB">
              <w:rPr>
                <w:rFonts w:ascii="Times New Roman" w:hAnsi="Times New Roman"/>
                <w:sz w:val="24"/>
                <w:szCs w:val="24"/>
              </w:rPr>
              <w:t>деятельности,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7A356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6359" w:rsidRPr="006A0D3A" w14:paraId="2F71CA66" w14:textId="77777777" w:rsidTr="00CD4DDE">
        <w:trPr>
          <w:trHeight w:val="141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DBD5C8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51FB6" w14:textId="32BBCAFA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E82F4" w14:textId="7A26A277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28B75" w14:textId="3733A432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BF8D" w14:textId="532EDA78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D58F9" w14:textId="4780124C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AF1BD" w14:textId="174ACC3F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E316" w14:textId="2B8A502D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C8D8C" w14:textId="3A1E241A" w:rsidR="00B16359" w:rsidRPr="00D73FAB" w:rsidRDefault="00B16359" w:rsidP="00B16359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FF31C" w14:textId="77777777" w:rsidR="00B16359" w:rsidRPr="00D73FAB" w:rsidRDefault="00B16359" w:rsidP="00B16359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участ-ников мероприятий, </w:t>
            </w:r>
          </w:p>
          <w:p w14:paraId="3E5F036F" w14:textId="7F07B036" w:rsidR="00B16359" w:rsidRPr="00D73FAB" w:rsidRDefault="00B16359" w:rsidP="00B16359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направленных на по- вышение имиджа предпринимательской деятельности,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38F6A" w14:textId="79E4A55D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B16359" w:rsidRPr="006A0D3A" w14:paraId="7AADDBDB" w14:textId="77777777" w:rsidTr="002D75B1">
        <w:trPr>
          <w:trHeight w:val="14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B9FDB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0567F" w14:textId="77777777" w:rsidR="00B16359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19FC" w14:textId="7AD86866" w:rsidR="00B16359" w:rsidRPr="00D73FAB" w:rsidRDefault="00B16359" w:rsidP="00B16359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895D7" w14:textId="2B58BCEA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22E9" w14:textId="06541E93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1B43" w14:textId="5CF59AC6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B247" w14:textId="0F385F89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33EEF" w14:textId="00B5BF4C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23B73" w14:textId="77777777" w:rsidR="00B16359" w:rsidRPr="00D73FAB" w:rsidRDefault="00B16359" w:rsidP="00B16359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FA8CF" w14:textId="379D785D" w:rsidR="00B16359" w:rsidRPr="00D73FAB" w:rsidRDefault="00B16359" w:rsidP="00B16359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участ-ников мероприятий, направленных на по- вышение имиджа предпринимательской деятельности,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BD4C1" w14:textId="2532543C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B16359" w:rsidRPr="006A0D3A" w14:paraId="2BA9D1E9" w14:textId="77777777" w:rsidTr="002D75B1">
        <w:trPr>
          <w:trHeight w:val="13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DF3E1" w14:textId="0C351B95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1A22E" w14:textId="3AB2FE23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79554" w14:textId="33219742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9BEC" w14:textId="432786E4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3 716,83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26F7F" w14:textId="2AB4942C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2EE8" w14:textId="46BE127D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056F9" w14:textId="7421FB8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3 036,83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53604" w14:textId="6CA5239D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6340E" w14:textId="77777777" w:rsidR="00B16359" w:rsidRPr="00D73FAB" w:rsidRDefault="00B16359" w:rsidP="00B16359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7FFFD" w14:textId="165430C1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44CFA" w14:textId="36DF1330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16359" w:rsidRPr="006A0D3A" w14:paraId="2D1EEA25" w14:textId="77777777" w:rsidTr="002D75B1">
        <w:trPr>
          <w:trHeight w:val="115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7BF8" w14:textId="7188125B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CF54" w14:textId="3819392B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7BBA3" w14:textId="69B1E459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01D4" w14:textId="30DE2914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02E5" w14:textId="68920B83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90614" w14:textId="0D72474B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ADC8D" w14:textId="55DAA1B5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BB1F0" w14:textId="45D090FB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1E2D" w14:textId="77777777" w:rsidR="00B16359" w:rsidRPr="00D73FAB" w:rsidRDefault="00B16359" w:rsidP="00B16359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083F5" w14:textId="2D44B2B4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ятий, направленны</w:t>
            </w:r>
            <w:r>
              <w:rPr>
                <w:rFonts w:ascii="Times New Roman" w:hAnsi="Times New Roman"/>
                <w:sz w:val="24"/>
                <w:szCs w:val="24"/>
              </w:rPr>
              <w:t>х на повышение имиджа предприни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1F27" w14:textId="39B70E26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16359" w:rsidRPr="006A0D3A" w14:paraId="780A87C2" w14:textId="77777777" w:rsidTr="002D75B1">
        <w:trPr>
          <w:trHeight w:val="133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07DC9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645AF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C3739" w14:textId="77777777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F47B8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F38A8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D6491" w14:textId="72E02429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7D8DB" w14:textId="4E72A41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71CA7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1D5E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A6BCE" w14:textId="3F88754A" w:rsidR="00B16359" w:rsidRPr="00D73FAB" w:rsidRDefault="00B16359" w:rsidP="00B16359">
            <w:r w:rsidRPr="00601A0B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повышение имиджа предпринимательской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66A58" w14:textId="6CA718AD" w:rsidR="00B16359" w:rsidRPr="00D73FAB" w:rsidRDefault="0097222F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16359" w:rsidRPr="006A0D3A" w14:paraId="030BCB9D" w14:textId="77777777" w:rsidTr="002D75B1">
        <w:trPr>
          <w:trHeight w:val="13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1CDB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ACF4D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FC3B2" w14:textId="77777777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4DEB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10A70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A2AE6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CACF2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38F43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BE4E5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8D9B7" w14:textId="71085FD0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601A0B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повышение имиджа предпринимательской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527FD" w14:textId="15B16DAC" w:rsidR="00B16359" w:rsidRPr="00D73FAB" w:rsidRDefault="009B22DA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222F" w:rsidRPr="006A0D3A" w14:paraId="3BE27CC4" w14:textId="77777777" w:rsidTr="002D75B1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721A6" w14:textId="48B839B6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2A72F" w14:textId="5E8AD0D5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93A9" w14:textId="0E7A73CB" w:rsidR="0097222F" w:rsidRDefault="0097222F" w:rsidP="0097222F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18F36" w14:textId="0AB8E241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FFC22" w14:textId="71CC913B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88562" w14:textId="4FEC786C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E321" w14:textId="3DD4A7F8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63B9" w14:textId="223C9BAE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577E9" w14:textId="0A2D19BD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61F55" w14:textId="7F410B9F" w:rsidR="0097222F" w:rsidRPr="00601A0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B2C2" w14:textId="7D67DA27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D75B1" w:rsidRPr="006A0D3A" w14:paraId="7254E157" w14:textId="77777777" w:rsidTr="00B16359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314D6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34995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AAC12" w14:textId="459D48DD" w:rsidR="002D75B1" w:rsidRDefault="002D75B1" w:rsidP="002D75B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(прог-нозный пери-од)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31AA" w14:textId="6475DC79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61BCE" w14:textId="18980732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6788" w14:textId="1B58B899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A100" w14:textId="35AE783C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A599D" w14:textId="0147678C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CA2F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5C4A3" w14:textId="7EA5BDFD" w:rsidR="002D75B1" w:rsidRPr="00601A0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601A0B">
              <w:rPr>
                <w:rFonts w:ascii="Times New Roman" w:hAnsi="Times New Roman"/>
                <w:sz w:val="24"/>
                <w:szCs w:val="24"/>
              </w:rPr>
              <w:t>1. Количество меропри- ятий, направленных на повышение имиджа предпринимательской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57D4D" w14:textId="467F1840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D75B1" w:rsidRPr="006A0D3A" w14:paraId="63B6C2E7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EEA1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Подпрограмма 4 «Обеспечивающая подпрограмма» Программы</w:t>
            </w:r>
          </w:p>
        </w:tc>
      </w:tr>
      <w:tr w:rsidR="002D75B1" w:rsidRPr="006A0D3A" w14:paraId="51E32E95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0C1E89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FC44B0" w14:textId="5399AA32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C82A1D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3E263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D09F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049BD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9B9AB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49F14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78075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7D93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46B6B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9C54F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6D7EDCFB" w14:textId="77777777" w:rsidTr="00CD4DDE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EDD87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53DE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40FFF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67E02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CDA70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4A7A5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3E2E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E515E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3430C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033E2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4D07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63305CB1" w14:textId="77777777" w:rsidTr="00CD4DDE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8516E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8B01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76479" w14:textId="7D595195" w:rsidR="002D75B1" w:rsidRDefault="002D75B1" w:rsidP="002D75B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67029" w14:textId="669BBD6F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9DEEB" w14:textId="7FBF3259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980F7" w14:textId="64FB772B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41ED" w14:textId="1E1789C2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ECB70" w14:textId="080CA8DA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F2CDA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884A1" w14:textId="68B670B6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501BD" w14:textId="3A0ED4D4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1F05A3A9" w14:textId="77777777" w:rsidTr="00CD4DDE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6119C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2E5C6B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C7167" w14:textId="66079344" w:rsidR="002D75B1" w:rsidRDefault="002D75B1" w:rsidP="002D75B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751E9" w14:textId="4BA99821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E3B27" w14:textId="443E1091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0030A" w14:textId="1C0E57B4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14F22" w14:textId="6D4763BD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57D2D" w14:textId="66CA3136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01F89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68BBC" w14:textId="75CEBFA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B7148" w14:textId="179B5E1C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6CCE4610" w14:textId="77777777" w:rsidTr="002D75B1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AB88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E7DE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136FF" w14:textId="02238C84" w:rsidR="002D75B1" w:rsidRPr="00D73FAB" w:rsidRDefault="002D75B1" w:rsidP="002D75B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7CF72" w14:textId="2F1F55B6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E1716" w14:textId="6027FD5C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89C8D" w14:textId="792F8EE1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ACD34" w14:textId="3089537D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F00A9" w14:textId="08E45A1C" w:rsidR="002D75B1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912C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2761F" w14:textId="3E761623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A59A8" w14:textId="533C1EDF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3B035B03" w14:textId="77777777" w:rsidTr="002D75B1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ED33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20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987AD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E8D6" w14:textId="3202E995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120 495,59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F56A6" w14:textId="71E42F10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BF046" w14:textId="2D9697EE" w:rsidR="002D75B1" w:rsidRPr="00D73FAB" w:rsidRDefault="002D75B1" w:rsidP="002D75B1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90 041,34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DA2B2" w14:textId="5DEE3B95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30 454,25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7447B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AF6E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EDC0D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CBA49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7CF5F7AA" w14:textId="77777777" w:rsidTr="002D75B1">
        <w:trPr>
          <w:trHeight w:val="100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7496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88B1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C45BF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C952B" w14:textId="05F1F525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18 459,59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351DD" w14:textId="59EE7A10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84A73" w14:textId="70A0E442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CFC56" w14:textId="4054D1F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968EC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B255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3AE5" w14:textId="36D3386F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Число субъектов малого и среднего предпринимательства в расчете на 10 тыс. человек населения,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4372F" w14:textId="59D971D6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</w:tr>
      <w:tr w:rsidR="002D75B1" w:rsidRPr="006A0D3A" w14:paraId="23935F21" w14:textId="77777777" w:rsidTr="002D75B1">
        <w:trPr>
          <w:trHeight w:val="28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B1CB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83D0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99B5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739B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BA7A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CAD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536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9AF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B5D6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BCBF9" w14:textId="6028D895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 Численность заня-тых в сфере малого и среднего предприни- мательства, включая индивидуальных предпринимателей,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D0B9E" w14:textId="0840D430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</w:tr>
      <w:tr w:rsidR="002D75B1" w:rsidRPr="006A0D3A" w14:paraId="37E58DCB" w14:textId="77777777" w:rsidTr="002D75B1">
        <w:trPr>
          <w:trHeight w:val="110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5275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310D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9F8F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4AE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9A5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DE39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698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E165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B284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12C7" w14:textId="77777777" w:rsidR="002D75B1" w:rsidRPr="00D73FAB" w:rsidRDefault="002D75B1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3. Доля занятых в сфере малого и среднего предпринимательства в </w:t>
            </w:r>
          </w:p>
          <w:p w14:paraId="5D15C3A6" w14:textId="37D73B61" w:rsidR="002D75B1" w:rsidRPr="00D73FAB" w:rsidRDefault="002D75B1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общем числе занятых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A18E" w14:textId="37A8DBF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45,3</w:t>
            </w:r>
          </w:p>
        </w:tc>
      </w:tr>
      <w:tr w:rsidR="002D75B1" w:rsidRPr="006A0D3A" w14:paraId="323A24D5" w14:textId="77777777" w:rsidTr="002D75B1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887C8" w14:textId="18F68598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E00EF" w14:textId="446FC8FF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6C5A3" w14:textId="0F7EC1FF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8DEDF" w14:textId="0CE50192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AF6FE" w14:textId="4879FEC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29EB" w14:textId="0B2FEFBD" w:rsidR="002D75B1" w:rsidRPr="00D73FAB" w:rsidRDefault="002D75B1" w:rsidP="002D75B1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EE654" w14:textId="490CD829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6E2B5" w14:textId="0CCD8712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40A74" w14:textId="43C37FC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CFAB" w14:textId="3E09BEA6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8B08F" w14:textId="16E3B97A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E58C0" w:rsidRPr="006A0D3A" w14:paraId="78311EDC" w14:textId="77777777" w:rsidTr="00B66E4D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CC5E3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83AC8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3BE5B" w14:textId="77777777" w:rsidR="003E58C0" w:rsidRPr="00D73FAB" w:rsidRDefault="003E58C0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A8FA4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53BB4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039EA" w14:textId="77777777" w:rsidR="003E58C0" w:rsidRPr="00D73FAB" w:rsidRDefault="003E58C0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1A9176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4B3256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D6D83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2BBE9" w14:textId="78C85497" w:rsidR="003E58C0" w:rsidRPr="00D73FAB" w:rsidRDefault="003E58C0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ЗАТО Северск, 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F9704" w14:textId="77777777" w:rsidR="003E58C0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8C0" w:rsidRPr="006A0D3A" w14:paraId="50E07B08" w14:textId="77777777" w:rsidTr="00F9523A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1565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EB491C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0A5C4" w14:textId="77777777" w:rsidR="003E58C0" w:rsidRPr="00D73FAB" w:rsidRDefault="003E58C0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42DF1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332F1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630D3" w14:textId="77777777" w:rsidR="003E58C0" w:rsidRPr="00D73FAB" w:rsidRDefault="003E58C0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BF05B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0CDDD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68C66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4FB38" w14:textId="526E5919" w:rsidR="003E58C0" w:rsidRPr="00D73FAB" w:rsidRDefault="003E58C0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принимательства, ока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зываемой в рамках про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граммных мероприятий, и развития территории опережающего развития «Северск»,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68F34" w14:textId="2CE42D85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E58C0" w:rsidRPr="006A0D3A" w14:paraId="30056CA2" w14:textId="77777777" w:rsidTr="00F9523A">
        <w:trPr>
          <w:trHeight w:val="56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83B89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0BF99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33FB3" w14:textId="77777777" w:rsidR="003E58C0" w:rsidRPr="00D73FAB" w:rsidRDefault="003E58C0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9E2D" w14:textId="0B55B0A5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51 018,00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10C5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4291C" w14:textId="6D2F36CC" w:rsidR="003E58C0" w:rsidRPr="00D73FAB" w:rsidRDefault="003E58C0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39 1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0550" w14:textId="4C3B5044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 838,00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ACEB8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17AD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E0F7C" w14:textId="57DF63FA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Число субъектов 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 в рас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чете на 10 тыс. человек населения,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4AE08" w14:textId="38244308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3E58C0" w:rsidRPr="006A0D3A" w14:paraId="4B4E06CB" w14:textId="77777777" w:rsidTr="00C30C57">
        <w:trPr>
          <w:trHeight w:val="4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42EA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4F076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9B675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98D4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CB45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8D90D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B066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0961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39D4A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5EB90" w14:textId="54B3535F" w:rsidR="003E58C0" w:rsidRPr="00D73FAB" w:rsidRDefault="003E58C0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 Численность занятых в сфере малого и сред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него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ства, включая индиви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дуальных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мателей,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B853" w14:textId="02121340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19650</w:t>
            </w:r>
          </w:p>
        </w:tc>
      </w:tr>
      <w:tr w:rsidR="003E58C0" w:rsidRPr="006A0D3A" w14:paraId="6C4E316B" w14:textId="77777777" w:rsidTr="002D75B1">
        <w:trPr>
          <w:trHeight w:val="11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76DE5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F9CF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9BF6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DE1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B161D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41FC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C2627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9C8E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2CD21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420CA" w14:textId="738A1167" w:rsidR="003E58C0" w:rsidRPr="00D73FAB" w:rsidRDefault="003E58C0" w:rsidP="002D75B1">
            <w:pPr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3. Доля занятых в сфере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 в общем числе занятых ЗАТО Северск, 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AA8E4" w14:textId="503FB09C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46,8</w:t>
            </w:r>
          </w:p>
        </w:tc>
      </w:tr>
      <w:tr w:rsidR="003E58C0" w:rsidRPr="006A0D3A" w14:paraId="2E7B7CE8" w14:textId="77777777" w:rsidTr="00C30C57">
        <w:trPr>
          <w:trHeight w:val="70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BE66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71185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D337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ABCA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130C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5988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7234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EE66C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A7EA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ADFAC" w14:textId="31EADE7A" w:rsidR="003E58C0" w:rsidRPr="00D73FAB" w:rsidRDefault="003E58C0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принимательства, ока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38E6C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</w:tr>
      <w:tr w:rsidR="002D75B1" w:rsidRPr="006A0D3A" w14:paraId="131BCFEB" w14:textId="77777777" w:rsidTr="002E0AD5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125ED" w14:textId="047FAF48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8E2F2" w14:textId="3174093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1C54" w14:textId="4B925554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A81F" w14:textId="47E042E5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C6C6D" w14:textId="01731AB2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87028" w14:textId="37D3C76D" w:rsidR="002D75B1" w:rsidRPr="00D73FAB" w:rsidRDefault="002D75B1" w:rsidP="002D75B1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9136" w14:textId="5296733E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A6EC" w14:textId="70D0043C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E9191" w14:textId="773F7585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31562" w14:textId="588C55BE" w:rsidR="002D75B1" w:rsidRPr="00D73FAB" w:rsidRDefault="002D75B1" w:rsidP="002D75B1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822CC" w14:textId="1AC23F8E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D75B1" w:rsidRPr="006A0D3A" w14:paraId="17F260B4" w14:textId="77777777" w:rsidTr="00CD4DDE">
        <w:trPr>
          <w:trHeight w:val="42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47C9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7AFC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F4341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3E5EA" w14:textId="77777777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7F88D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7426A" w14:textId="77777777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BCCD4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9F49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64D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CBA0E" w14:textId="3278820C" w:rsidR="002D75B1" w:rsidRPr="00D73FAB" w:rsidRDefault="002D75B1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зываемой в рамках про-граммных мероприятий, и развития территории опережающего развития «Северск»,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AAF43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5B1" w:rsidRPr="006A0D3A" w14:paraId="374CBAB2" w14:textId="77777777" w:rsidTr="00CD4DDE">
        <w:trPr>
          <w:trHeight w:val="42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B43A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6083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6C69A" w14:textId="644F1BC9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DF5DB" w14:textId="49E9D08D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51 018,00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DD2AF" w14:textId="29F28598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874CB" w14:textId="57FBDFED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554E9" w14:textId="74CA5A6A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 828,00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714DC" w14:textId="11FB941D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07D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0391" w14:textId="499AF797" w:rsidR="002D75B1" w:rsidRPr="00D73FAB" w:rsidRDefault="002D75B1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Число субъектов малого и среднего предпринимательства в расчете на 10 тыс. человек населения,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2AA51" w14:textId="511F34A5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2D75B1" w:rsidRPr="006A0D3A" w14:paraId="68D02F50" w14:textId="77777777" w:rsidTr="00CD4DDE">
        <w:trPr>
          <w:trHeight w:val="169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30D4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0B1F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FB8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7FB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05D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EC4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5596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96B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C8B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C1BC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 Численность заня-тых в сфере малого и среднего предприни-мательства, включая индивидуальных предпринимателей,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D3E6A" w14:textId="729BFA33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</w:tr>
      <w:tr w:rsidR="002D75B1" w:rsidRPr="006A0D3A" w14:paraId="666FEC35" w14:textId="77777777" w:rsidTr="00CD4DDE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E7576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D24A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507DE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BB5A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39D36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2CB2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95DC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F92BB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ACD7F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0162" w14:textId="6D45EAB1" w:rsidR="002D75B1" w:rsidRPr="00D73FAB" w:rsidRDefault="002D75B1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3. Доля занятых в сфере малого и сред</w:t>
            </w:r>
            <w:r>
              <w:rPr>
                <w:rFonts w:ascii="Times New Roman" w:hAnsi="Times New Roman"/>
                <w:sz w:val="24"/>
                <w:szCs w:val="24"/>
              </w:rPr>
              <w:t>него предпринима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тельства в общем числе занятых ЗАТО Северск, 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2D55C" w14:textId="64C734A6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46,8</w:t>
            </w:r>
          </w:p>
        </w:tc>
      </w:tr>
      <w:tr w:rsidR="002D75B1" w:rsidRPr="006A0D3A" w14:paraId="166F8E68" w14:textId="77777777" w:rsidTr="00CD4DDE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4831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16CB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827A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736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9128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7C1C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736A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82F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E5FA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85161" w14:textId="0DC7BC9C" w:rsidR="002D75B1" w:rsidRPr="00D73FAB" w:rsidRDefault="002D75B1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принимательства, ока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зыва</w:t>
            </w:r>
            <w:r>
              <w:rPr>
                <w:rFonts w:ascii="Times New Roman" w:hAnsi="Times New Roman"/>
                <w:sz w:val="24"/>
                <w:szCs w:val="24"/>
              </w:rPr>
              <w:t>емой в рамках про-г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раммных мероприятий, и развития тер</w:t>
            </w:r>
            <w:r>
              <w:rPr>
                <w:rFonts w:ascii="Times New Roman" w:hAnsi="Times New Roman"/>
                <w:sz w:val="24"/>
                <w:szCs w:val="24"/>
              </w:rPr>
              <w:t>ритории опережаю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щего развития «Северск»,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6A333" w14:textId="434F3A32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D75B1" w:rsidRPr="006A0D3A" w14:paraId="25C53BBC" w14:textId="77777777" w:rsidTr="00CD4DDE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E0A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0E8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96940" w14:textId="6807CDA1" w:rsidR="002D75B1" w:rsidRPr="00D73FAB" w:rsidRDefault="002D75B1" w:rsidP="003E58C0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7AC44" w14:textId="494D0EB9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51 018,00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89BD3" w14:textId="2C3A9C16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EAF71" w14:textId="5F82B967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D47F5" w14:textId="350F9436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 828,00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E6DE6" w14:textId="68DC0E4C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FFF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AD132" w14:textId="450642BA" w:rsidR="002D75B1" w:rsidRPr="00D73FAB" w:rsidRDefault="002D75B1" w:rsidP="003E58C0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Число субъектов 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27A2" w14:textId="1638BAC8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2D75B1" w:rsidRPr="006A0D3A" w14:paraId="7C2BF948" w14:textId="77777777" w:rsidTr="00B16359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07C6" w14:textId="55F9E6E0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1018" w14:textId="6F1B0C51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84867" w14:textId="7BB483AC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6F88" w14:textId="572C4E40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A59F" w14:textId="59C2D553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3B036" w14:textId="227EB675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CD60" w14:textId="722A7028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B9D5" w14:textId="611D9D93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180B" w14:textId="4832F1BC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7149E" w14:textId="65709143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EDB32" w14:textId="2A819A9F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D75B1" w:rsidRPr="006A0D3A" w14:paraId="1211501C" w14:textId="77777777" w:rsidTr="00CD4DDE">
        <w:trPr>
          <w:trHeight w:val="13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6243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6AB3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711E03" w14:textId="0E688B75" w:rsidR="002D75B1" w:rsidRDefault="003E58C0" w:rsidP="002D75B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(прог-</w:t>
            </w:r>
            <w:r w:rsidR="002D75B1">
              <w:rPr>
                <w:rFonts w:ascii="Times New Roman" w:hAnsi="Times New Roman"/>
                <w:sz w:val="24"/>
                <w:szCs w:val="24"/>
              </w:rPr>
              <w:t>нозный пери-од)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096B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2DC8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81851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99EB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9294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192D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88BEC" w14:textId="13213366" w:rsidR="002D75B1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малого и среднего </w:t>
            </w:r>
            <w:r w:rsidR="002D75B1" w:rsidRPr="00D73FAB">
              <w:rPr>
                <w:rFonts w:ascii="Times New Roman" w:hAnsi="Times New Roman"/>
                <w:sz w:val="24"/>
                <w:szCs w:val="24"/>
              </w:rPr>
              <w:t>предпринимательства расчете на 10 тыс. человек населения,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C9588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5B1" w:rsidRPr="006A0D3A" w14:paraId="55B6FD1F" w14:textId="77777777" w:rsidTr="00CD4DDE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8DF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C4F4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988B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CA5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611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A85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DF09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E41CC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0DAC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3BCC" w14:textId="0FFF26B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 Численность заня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 тых в сфере малого и среднего предприни-мательства, включая индивидуальных предпринимателей,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F09C7" w14:textId="586E2071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</w:tr>
      <w:tr w:rsidR="002D75B1" w:rsidRPr="006A0D3A" w14:paraId="2D638286" w14:textId="77777777" w:rsidTr="008C3BC8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E9E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42B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6E9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F11C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323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5F29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8E2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058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8DF56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A5EE" w14:textId="69294717" w:rsidR="002D75B1" w:rsidRPr="00D73FAB" w:rsidRDefault="002D75B1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3. Доля занятых в сфере малого и сред</w:t>
            </w:r>
            <w:r>
              <w:rPr>
                <w:rFonts w:ascii="Times New Roman" w:hAnsi="Times New Roman"/>
                <w:sz w:val="24"/>
                <w:szCs w:val="24"/>
              </w:rPr>
              <w:t>него предпринима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тельства в общем числе занятых ЗАТО Северск, 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6846F" w14:textId="4B99A6E5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46,7</w:t>
            </w:r>
          </w:p>
        </w:tc>
      </w:tr>
      <w:tr w:rsidR="002D75B1" w:rsidRPr="006A0D3A" w14:paraId="188181EE" w14:textId="77777777" w:rsidTr="008C3BC8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30C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4EE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5449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29F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F66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E2D2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F37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5FEA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656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B1E1F" w14:textId="5FB403FB" w:rsidR="002D75B1" w:rsidRPr="00D73FAB" w:rsidRDefault="002D75B1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принимательства, ока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зыва</w:t>
            </w:r>
            <w:r>
              <w:rPr>
                <w:rFonts w:ascii="Times New Roman" w:hAnsi="Times New Roman"/>
                <w:sz w:val="24"/>
                <w:szCs w:val="24"/>
              </w:rPr>
              <w:t>емой в рамках про-г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раммных мероприятий, и развития тер</w:t>
            </w:r>
            <w:r>
              <w:rPr>
                <w:rFonts w:ascii="Times New Roman" w:hAnsi="Times New Roman"/>
                <w:sz w:val="24"/>
                <w:szCs w:val="24"/>
              </w:rPr>
              <w:t>ритории опережаю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щего развития «Северск»,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F439D" w14:textId="60525B7B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9054EC" w14:textId="77777777" w:rsidR="000622FB" w:rsidRDefault="000622FB" w:rsidP="007365B7">
      <w:pPr>
        <w:spacing w:before="120"/>
        <w:rPr>
          <w:rFonts w:ascii="Times New Roman" w:hAnsi="Times New Roman"/>
          <w:color w:val="FF0000"/>
          <w:sz w:val="24"/>
          <w:szCs w:val="24"/>
        </w:rPr>
      </w:pPr>
    </w:p>
    <w:sectPr w:rsidR="000622FB" w:rsidSect="00B87933">
      <w:headerReference w:type="default" r:id="rId18"/>
      <w:headerReference w:type="first" r:id="rId19"/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983BC" w14:textId="77777777" w:rsidR="00766F8C" w:rsidRDefault="00766F8C">
      <w:r>
        <w:separator/>
      </w:r>
    </w:p>
  </w:endnote>
  <w:endnote w:type="continuationSeparator" w:id="0">
    <w:p w14:paraId="19D596CE" w14:textId="77777777" w:rsidR="00766F8C" w:rsidRDefault="0076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E4873" w14:textId="0452E3DF" w:rsidR="00016609" w:rsidRPr="00230B57" w:rsidRDefault="00016609" w:rsidP="00230B57">
    <w:pPr>
      <w:pStyle w:val="a7"/>
    </w:pPr>
    <w:r w:rsidRPr="00230B57">
      <w:t>Внутренний номер: 0367885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E40EAB" w14:textId="5574F1E6" w:rsidR="00016609" w:rsidRDefault="00016609">
    <w:pPr>
      <w:pStyle w:val="a7"/>
    </w:pPr>
    <w:r>
      <w:t>Внутренний номер: 0367885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02FA7E" w14:textId="3D53BBD7" w:rsidR="00016609" w:rsidRPr="00230B57" w:rsidRDefault="00016609" w:rsidP="00230B57">
    <w:pPr>
      <w:pStyle w:val="a7"/>
    </w:pPr>
    <w:r w:rsidRPr="00230B57">
      <w:t>Внутренний номер: 0367885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42783F" w14:textId="483155FB" w:rsidR="00016609" w:rsidRDefault="00016609">
    <w:pPr>
      <w:pStyle w:val="ConsPlusNormal"/>
      <w:rPr>
        <w:sz w:val="2"/>
        <w:szCs w:val="2"/>
      </w:rPr>
    </w:pPr>
    <w:r w:rsidRPr="00230B57">
      <w:rPr>
        <w:rFonts w:ascii="Times New Roman CYR" w:hAnsi="Times New Roman CYR"/>
        <w:sz w:val="20"/>
        <w:szCs w:val="20"/>
      </w:rPr>
      <w:t>Внутренний номер: 0367885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DA64C" w14:textId="0AAEE855" w:rsidR="00016609" w:rsidRPr="00230B57" w:rsidRDefault="00016609" w:rsidP="00230B57">
    <w:pPr>
      <w:pStyle w:val="a7"/>
    </w:pPr>
    <w:r w:rsidRPr="00230B57">
      <w:t>Внутренний номер: 0367885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8E7D2" w14:textId="72E0934D" w:rsidR="00016609" w:rsidRPr="00230B57" w:rsidRDefault="00016609" w:rsidP="00230B57">
    <w:pPr>
      <w:pStyle w:val="a7"/>
    </w:pPr>
    <w:r w:rsidRPr="00230B57">
      <w:t>Внутренний номер: 0367885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89D3BB" w14:textId="77777777" w:rsidR="00766F8C" w:rsidRDefault="00766F8C">
      <w:r>
        <w:separator/>
      </w:r>
    </w:p>
  </w:footnote>
  <w:footnote w:type="continuationSeparator" w:id="0">
    <w:p w14:paraId="439131CF" w14:textId="77777777" w:rsidR="00766F8C" w:rsidRDefault="00766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DB926" w14:textId="77777777" w:rsidR="00016609" w:rsidRPr="004C5FE6" w:rsidRDefault="00016609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C372F4">
      <w:rPr>
        <w:noProof/>
        <w:sz w:val="24"/>
        <w:szCs w:val="24"/>
      </w:rPr>
      <w:t>3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B333F" w14:textId="77777777" w:rsidR="00016609" w:rsidRPr="00666260" w:rsidRDefault="00016609" w:rsidP="0069666C">
    <w:pPr>
      <w:pStyle w:val="a5"/>
      <w:jc w:val="center"/>
    </w:pPr>
    <w:r w:rsidRPr="0069666C">
      <w:rPr>
        <w:sz w:val="24"/>
        <w:szCs w:val="24"/>
      </w:rPr>
      <w:fldChar w:fldCharType="begin"/>
    </w:r>
    <w:r w:rsidRPr="0069666C">
      <w:rPr>
        <w:sz w:val="24"/>
        <w:szCs w:val="24"/>
      </w:rPr>
      <w:instrText>PAGE   \* MERGEFORMAT</w:instrText>
    </w:r>
    <w:r w:rsidRPr="0069666C">
      <w:rPr>
        <w:sz w:val="24"/>
        <w:szCs w:val="24"/>
      </w:rPr>
      <w:fldChar w:fldCharType="separate"/>
    </w:r>
    <w:r w:rsidR="00C372F4">
      <w:rPr>
        <w:noProof/>
        <w:sz w:val="24"/>
        <w:szCs w:val="24"/>
      </w:rPr>
      <w:t>2</w:t>
    </w:r>
    <w:r w:rsidRPr="0069666C">
      <w:rPr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2CD36" w14:textId="77777777" w:rsidR="00016609" w:rsidRPr="00E22986" w:rsidRDefault="00016609" w:rsidP="00E22986">
    <w:pPr>
      <w:pStyle w:val="a5"/>
      <w:jc w:val="center"/>
      <w:rPr>
        <w:sz w:val="24"/>
        <w:szCs w:val="24"/>
      </w:rPr>
    </w:pPr>
    <w:r w:rsidRPr="00E22986">
      <w:rPr>
        <w:sz w:val="24"/>
        <w:szCs w:val="24"/>
      </w:rPr>
      <w:fldChar w:fldCharType="begin"/>
    </w:r>
    <w:r w:rsidRPr="00E22986">
      <w:rPr>
        <w:sz w:val="24"/>
        <w:szCs w:val="24"/>
      </w:rPr>
      <w:instrText>PAGE   \* MERGEFORMAT</w:instrText>
    </w:r>
    <w:r w:rsidRPr="00E22986">
      <w:rPr>
        <w:sz w:val="24"/>
        <w:szCs w:val="24"/>
      </w:rPr>
      <w:fldChar w:fldCharType="separate"/>
    </w:r>
    <w:r w:rsidR="00C372F4">
      <w:rPr>
        <w:noProof/>
        <w:sz w:val="24"/>
        <w:szCs w:val="24"/>
      </w:rPr>
      <w:t>2</w:t>
    </w:r>
    <w:r w:rsidRPr="00E22986">
      <w:rPr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74007" w14:textId="77777777" w:rsidR="00016609" w:rsidRPr="00160AEB" w:rsidRDefault="00016609" w:rsidP="00DA2220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C372F4">
      <w:rPr>
        <w:noProof/>
        <w:sz w:val="24"/>
        <w:szCs w:val="24"/>
      </w:rPr>
      <w:t>2</w:t>
    </w:r>
    <w:r w:rsidRPr="00DA2220">
      <w:rPr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EE915D" w14:textId="77777777" w:rsidR="00016609" w:rsidRPr="00C11D0B" w:rsidRDefault="00016609" w:rsidP="002E2CAE">
    <w:pPr>
      <w:pStyle w:val="a5"/>
      <w:jc w:val="center"/>
    </w:pPr>
    <w:r w:rsidRPr="00C11D0B">
      <w:rPr>
        <w:sz w:val="24"/>
        <w:szCs w:val="24"/>
      </w:rPr>
      <w:fldChar w:fldCharType="begin"/>
    </w:r>
    <w:r w:rsidRPr="00C11D0B">
      <w:rPr>
        <w:sz w:val="24"/>
        <w:szCs w:val="24"/>
      </w:rPr>
      <w:instrText>PAGE   \* MERGEFORMAT</w:instrText>
    </w:r>
    <w:r w:rsidRPr="00C11D0B">
      <w:rPr>
        <w:sz w:val="24"/>
        <w:szCs w:val="24"/>
      </w:rPr>
      <w:fldChar w:fldCharType="separate"/>
    </w:r>
    <w:r w:rsidR="00C372F4">
      <w:rPr>
        <w:noProof/>
        <w:sz w:val="24"/>
        <w:szCs w:val="24"/>
      </w:rPr>
      <w:t>5</w:t>
    </w:r>
    <w:r w:rsidRPr="00C11D0B">
      <w:rPr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805981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64EDB12" w14:textId="6E44D3DE" w:rsidR="00016609" w:rsidRPr="00B87933" w:rsidRDefault="00016609">
        <w:pPr>
          <w:pStyle w:val="a5"/>
          <w:jc w:val="center"/>
          <w:rPr>
            <w:sz w:val="24"/>
            <w:szCs w:val="24"/>
          </w:rPr>
        </w:pPr>
        <w:r w:rsidRPr="00B87933">
          <w:rPr>
            <w:sz w:val="24"/>
            <w:szCs w:val="24"/>
          </w:rPr>
          <w:fldChar w:fldCharType="begin"/>
        </w:r>
        <w:r w:rsidRPr="00B87933">
          <w:rPr>
            <w:sz w:val="24"/>
            <w:szCs w:val="24"/>
          </w:rPr>
          <w:instrText>PAGE   \* MERGEFORMAT</w:instrText>
        </w:r>
        <w:r w:rsidRPr="00B87933">
          <w:rPr>
            <w:sz w:val="24"/>
            <w:szCs w:val="24"/>
          </w:rPr>
          <w:fldChar w:fldCharType="separate"/>
        </w:r>
        <w:r w:rsidR="00C372F4">
          <w:rPr>
            <w:noProof/>
            <w:sz w:val="24"/>
            <w:szCs w:val="24"/>
          </w:rPr>
          <w:t>18</w:t>
        </w:r>
        <w:r w:rsidRPr="00B87933">
          <w:rPr>
            <w:sz w:val="24"/>
            <w:szCs w:val="24"/>
          </w:rPr>
          <w:fldChar w:fldCharType="end"/>
        </w:r>
      </w:p>
    </w:sdtContent>
  </w:sdt>
  <w:p w14:paraId="57AE4625" w14:textId="77777777" w:rsidR="00016609" w:rsidRPr="00B87933" w:rsidRDefault="00016609" w:rsidP="00B87933">
    <w:pPr>
      <w:pStyle w:val="a5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8356F" w14:textId="69F03AB8" w:rsidR="00016609" w:rsidRDefault="00016609" w:rsidP="00E8154C">
    <w:pPr>
      <w:tabs>
        <w:tab w:val="left" w:pos="4678"/>
      </w:tabs>
      <w:jc w:val="center"/>
      <w:rPr>
        <w:rFonts w:ascii="Times New Roman" w:hAnsi="Times New Roman"/>
        <w:lang w:val="en-US"/>
      </w:rPr>
    </w:pPr>
  </w:p>
  <w:p w14:paraId="6666C807" w14:textId="77777777" w:rsidR="00016609" w:rsidRDefault="00016609" w:rsidP="00E8154C">
    <w:pPr>
      <w:rPr>
        <w:rFonts w:ascii="Times New Roman" w:hAnsi="Times New Roman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620"/>
    <w:rsid w:val="00001818"/>
    <w:rsid w:val="00001A3C"/>
    <w:rsid w:val="00003AC7"/>
    <w:rsid w:val="00005CEC"/>
    <w:rsid w:val="0000656B"/>
    <w:rsid w:val="00006D6C"/>
    <w:rsid w:val="00010A6D"/>
    <w:rsid w:val="00010BBE"/>
    <w:rsid w:val="00011DC9"/>
    <w:rsid w:val="00013BEE"/>
    <w:rsid w:val="00014171"/>
    <w:rsid w:val="00014F06"/>
    <w:rsid w:val="000152A9"/>
    <w:rsid w:val="00015E03"/>
    <w:rsid w:val="00016609"/>
    <w:rsid w:val="00016D93"/>
    <w:rsid w:val="00017A8E"/>
    <w:rsid w:val="00020025"/>
    <w:rsid w:val="00021F29"/>
    <w:rsid w:val="00021F65"/>
    <w:rsid w:val="00024F73"/>
    <w:rsid w:val="000254F3"/>
    <w:rsid w:val="00030777"/>
    <w:rsid w:val="00031CAE"/>
    <w:rsid w:val="00031D11"/>
    <w:rsid w:val="00032A6B"/>
    <w:rsid w:val="0003356A"/>
    <w:rsid w:val="00034A75"/>
    <w:rsid w:val="000353D8"/>
    <w:rsid w:val="00036ECA"/>
    <w:rsid w:val="0003745B"/>
    <w:rsid w:val="00040157"/>
    <w:rsid w:val="000413CA"/>
    <w:rsid w:val="00043F85"/>
    <w:rsid w:val="0004432F"/>
    <w:rsid w:val="000446AC"/>
    <w:rsid w:val="00047008"/>
    <w:rsid w:val="000479E1"/>
    <w:rsid w:val="00052F3F"/>
    <w:rsid w:val="00054096"/>
    <w:rsid w:val="0005409B"/>
    <w:rsid w:val="00055C5A"/>
    <w:rsid w:val="00056437"/>
    <w:rsid w:val="0005778D"/>
    <w:rsid w:val="00060F5E"/>
    <w:rsid w:val="00061136"/>
    <w:rsid w:val="00061A0F"/>
    <w:rsid w:val="00061E83"/>
    <w:rsid w:val="000622FB"/>
    <w:rsid w:val="00064A38"/>
    <w:rsid w:val="00065252"/>
    <w:rsid w:val="000659C0"/>
    <w:rsid w:val="00066235"/>
    <w:rsid w:val="00070A52"/>
    <w:rsid w:val="000727E0"/>
    <w:rsid w:val="0008187B"/>
    <w:rsid w:val="00082E2E"/>
    <w:rsid w:val="000855B1"/>
    <w:rsid w:val="0008647D"/>
    <w:rsid w:val="0008687E"/>
    <w:rsid w:val="000873A7"/>
    <w:rsid w:val="000878DC"/>
    <w:rsid w:val="000905CC"/>
    <w:rsid w:val="000905E9"/>
    <w:rsid w:val="00092B30"/>
    <w:rsid w:val="00093629"/>
    <w:rsid w:val="000951C5"/>
    <w:rsid w:val="00095472"/>
    <w:rsid w:val="0009652F"/>
    <w:rsid w:val="00096B5A"/>
    <w:rsid w:val="000A012C"/>
    <w:rsid w:val="000A319E"/>
    <w:rsid w:val="000A4BC8"/>
    <w:rsid w:val="000A6459"/>
    <w:rsid w:val="000A6DEA"/>
    <w:rsid w:val="000A726E"/>
    <w:rsid w:val="000B2FA5"/>
    <w:rsid w:val="000B4C06"/>
    <w:rsid w:val="000B53FA"/>
    <w:rsid w:val="000B552F"/>
    <w:rsid w:val="000B648A"/>
    <w:rsid w:val="000B6B75"/>
    <w:rsid w:val="000C0A8F"/>
    <w:rsid w:val="000C1B9C"/>
    <w:rsid w:val="000C3E8E"/>
    <w:rsid w:val="000C4193"/>
    <w:rsid w:val="000C4647"/>
    <w:rsid w:val="000C5609"/>
    <w:rsid w:val="000C5D02"/>
    <w:rsid w:val="000C63A8"/>
    <w:rsid w:val="000C70D9"/>
    <w:rsid w:val="000C7243"/>
    <w:rsid w:val="000D1475"/>
    <w:rsid w:val="000D568A"/>
    <w:rsid w:val="000D653B"/>
    <w:rsid w:val="000E19DE"/>
    <w:rsid w:val="000E20D6"/>
    <w:rsid w:val="000E2411"/>
    <w:rsid w:val="000E3674"/>
    <w:rsid w:val="000E6708"/>
    <w:rsid w:val="000E691C"/>
    <w:rsid w:val="000E78B2"/>
    <w:rsid w:val="000E7C00"/>
    <w:rsid w:val="000F0E17"/>
    <w:rsid w:val="000F20B2"/>
    <w:rsid w:val="000F2BEF"/>
    <w:rsid w:val="000F40B3"/>
    <w:rsid w:val="000F4790"/>
    <w:rsid w:val="000F47D3"/>
    <w:rsid w:val="000F4C0F"/>
    <w:rsid w:val="000F769D"/>
    <w:rsid w:val="00101E5C"/>
    <w:rsid w:val="00102F8A"/>
    <w:rsid w:val="00102FE5"/>
    <w:rsid w:val="00103167"/>
    <w:rsid w:val="00103417"/>
    <w:rsid w:val="00105247"/>
    <w:rsid w:val="00105E73"/>
    <w:rsid w:val="001067BE"/>
    <w:rsid w:val="00106B0B"/>
    <w:rsid w:val="00107502"/>
    <w:rsid w:val="0011054F"/>
    <w:rsid w:val="0011136E"/>
    <w:rsid w:val="00111C66"/>
    <w:rsid w:val="00111DD0"/>
    <w:rsid w:val="00112150"/>
    <w:rsid w:val="001137E0"/>
    <w:rsid w:val="0011593C"/>
    <w:rsid w:val="00122B4C"/>
    <w:rsid w:val="00122F07"/>
    <w:rsid w:val="00124DD2"/>
    <w:rsid w:val="001250EA"/>
    <w:rsid w:val="00125913"/>
    <w:rsid w:val="00126456"/>
    <w:rsid w:val="00127300"/>
    <w:rsid w:val="00131C92"/>
    <w:rsid w:val="00133120"/>
    <w:rsid w:val="00135D35"/>
    <w:rsid w:val="0014357F"/>
    <w:rsid w:val="0014428C"/>
    <w:rsid w:val="00145BF4"/>
    <w:rsid w:val="0014630A"/>
    <w:rsid w:val="0014631F"/>
    <w:rsid w:val="0014673F"/>
    <w:rsid w:val="001473DF"/>
    <w:rsid w:val="001479B2"/>
    <w:rsid w:val="0015039B"/>
    <w:rsid w:val="001518C3"/>
    <w:rsid w:val="0015561B"/>
    <w:rsid w:val="00156F4F"/>
    <w:rsid w:val="00160476"/>
    <w:rsid w:val="00160AEB"/>
    <w:rsid w:val="0016252D"/>
    <w:rsid w:val="001714A8"/>
    <w:rsid w:val="0017280F"/>
    <w:rsid w:val="00173091"/>
    <w:rsid w:val="0017580F"/>
    <w:rsid w:val="001779DE"/>
    <w:rsid w:val="00181473"/>
    <w:rsid w:val="001814CB"/>
    <w:rsid w:val="00183008"/>
    <w:rsid w:val="001830E2"/>
    <w:rsid w:val="001832ED"/>
    <w:rsid w:val="0018373E"/>
    <w:rsid w:val="001851BC"/>
    <w:rsid w:val="00185290"/>
    <w:rsid w:val="001857DD"/>
    <w:rsid w:val="00185FA3"/>
    <w:rsid w:val="00186C15"/>
    <w:rsid w:val="0018771A"/>
    <w:rsid w:val="0018777B"/>
    <w:rsid w:val="00192FCA"/>
    <w:rsid w:val="001959D1"/>
    <w:rsid w:val="001970DC"/>
    <w:rsid w:val="001975BD"/>
    <w:rsid w:val="001A0964"/>
    <w:rsid w:val="001A1E58"/>
    <w:rsid w:val="001A1FB0"/>
    <w:rsid w:val="001A2745"/>
    <w:rsid w:val="001A2C4A"/>
    <w:rsid w:val="001A54D5"/>
    <w:rsid w:val="001A5715"/>
    <w:rsid w:val="001A5F68"/>
    <w:rsid w:val="001A6595"/>
    <w:rsid w:val="001B0346"/>
    <w:rsid w:val="001B0A5F"/>
    <w:rsid w:val="001B0ECE"/>
    <w:rsid w:val="001B0EFB"/>
    <w:rsid w:val="001B1B9E"/>
    <w:rsid w:val="001B3C49"/>
    <w:rsid w:val="001B5B04"/>
    <w:rsid w:val="001B6A1D"/>
    <w:rsid w:val="001C108A"/>
    <w:rsid w:val="001C133A"/>
    <w:rsid w:val="001C1EDB"/>
    <w:rsid w:val="001C4D95"/>
    <w:rsid w:val="001C5B7A"/>
    <w:rsid w:val="001C79D9"/>
    <w:rsid w:val="001D1A9F"/>
    <w:rsid w:val="001D2DD9"/>
    <w:rsid w:val="001D2DEE"/>
    <w:rsid w:val="001D3F8E"/>
    <w:rsid w:val="001D4BD5"/>
    <w:rsid w:val="001D4E42"/>
    <w:rsid w:val="001D577E"/>
    <w:rsid w:val="001D63FF"/>
    <w:rsid w:val="001D6659"/>
    <w:rsid w:val="001E17B9"/>
    <w:rsid w:val="001E1BC4"/>
    <w:rsid w:val="001E6203"/>
    <w:rsid w:val="001E75AA"/>
    <w:rsid w:val="001F1104"/>
    <w:rsid w:val="001F1265"/>
    <w:rsid w:val="001F269B"/>
    <w:rsid w:val="001F2EC4"/>
    <w:rsid w:val="001F3AC0"/>
    <w:rsid w:val="001F3D31"/>
    <w:rsid w:val="001F6BB1"/>
    <w:rsid w:val="00205973"/>
    <w:rsid w:val="00205D7E"/>
    <w:rsid w:val="00210C6F"/>
    <w:rsid w:val="00210DB7"/>
    <w:rsid w:val="00210DD9"/>
    <w:rsid w:val="0021155C"/>
    <w:rsid w:val="00213471"/>
    <w:rsid w:val="002140BE"/>
    <w:rsid w:val="0021691B"/>
    <w:rsid w:val="00216BBC"/>
    <w:rsid w:val="00217BA8"/>
    <w:rsid w:val="00220A63"/>
    <w:rsid w:val="00220D41"/>
    <w:rsid w:val="00224738"/>
    <w:rsid w:val="0022525A"/>
    <w:rsid w:val="0022753B"/>
    <w:rsid w:val="00230B57"/>
    <w:rsid w:val="0023128C"/>
    <w:rsid w:val="00232A53"/>
    <w:rsid w:val="0023438B"/>
    <w:rsid w:val="00235B19"/>
    <w:rsid w:val="00236B4C"/>
    <w:rsid w:val="0023711F"/>
    <w:rsid w:val="0023726E"/>
    <w:rsid w:val="002374E5"/>
    <w:rsid w:val="00240E60"/>
    <w:rsid w:val="0024121D"/>
    <w:rsid w:val="00242367"/>
    <w:rsid w:val="002426EA"/>
    <w:rsid w:val="0024477D"/>
    <w:rsid w:val="00247277"/>
    <w:rsid w:val="002520F6"/>
    <w:rsid w:val="002545C0"/>
    <w:rsid w:val="00254B02"/>
    <w:rsid w:val="00255D34"/>
    <w:rsid w:val="0025653C"/>
    <w:rsid w:val="002565F5"/>
    <w:rsid w:val="00256CDB"/>
    <w:rsid w:val="0025786D"/>
    <w:rsid w:val="00257C50"/>
    <w:rsid w:val="00262963"/>
    <w:rsid w:val="002634BD"/>
    <w:rsid w:val="00266594"/>
    <w:rsid w:val="0026770C"/>
    <w:rsid w:val="0027021D"/>
    <w:rsid w:val="00274966"/>
    <w:rsid w:val="0027528E"/>
    <w:rsid w:val="002770E9"/>
    <w:rsid w:val="002772E2"/>
    <w:rsid w:val="00277B8B"/>
    <w:rsid w:val="00280E10"/>
    <w:rsid w:val="00280F7E"/>
    <w:rsid w:val="002826B9"/>
    <w:rsid w:val="002827BD"/>
    <w:rsid w:val="00282B73"/>
    <w:rsid w:val="002842A1"/>
    <w:rsid w:val="00286F26"/>
    <w:rsid w:val="0029074F"/>
    <w:rsid w:val="00290F8C"/>
    <w:rsid w:val="00291544"/>
    <w:rsid w:val="00292EDA"/>
    <w:rsid w:val="00293ABF"/>
    <w:rsid w:val="00293EA6"/>
    <w:rsid w:val="00294016"/>
    <w:rsid w:val="002963B5"/>
    <w:rsid w:val="002966FB"/>
    <w:rsid w:val="00297F87"/>
    <w:rsid w:val="002A1ACE"/>
    <w:rsid w:val="002A60BA"/>
    <w:rsid w:val="002A60C5"/>
    <w:rsid w:val="002A6F37"/>
    <w:rsid w:val="002A7FF2"/>
    <w:rsid w:val="002B168E"/>
    <w:rsid w:val="002B24ED"/>
    <w:rsid w:val="002B28F5"/>
    <w:rsid w:val="002B560B"/>
    <w:rsid w:val="002B722D"/>
    <w:rsid w:val="002B7A0A"/>
    <w:rsid w:val="002C511F"/>
    <w:rsid w:val="002C796C"/>
    <w:rsid w:val="002D0142"/>
    <w:rsid w:val="002D0B0B"/>
    <w:rsid w:val="002D1ACA"/>
    <w:rsid w:val="002D4718"/>
    <w:rsid w:val="002D5017"/>
    <w:rsid w:val="002D5280"/>
    <w:rsid w:val="002D5F03"/>
    <w:rsid w:val="002D662C"/>
    <w:rsid w:val="002D75B1"/>
    <w:rsid w:val="002E0AD5"/>
    <w:rsid w:val="002E194E"/>
    <w:rsid w:val="002E261B"/>
    <w:rsid w:val="002E2CAE"/>
    <w:rsid w:val="002E7014"/>
    <w:rsid w:val="002E7A94"/>
    <w:rsid w:val="002F02A2"/>
    <w:rsid w:val="002F0BAA"/>
    <w:rsid w:val="002F0CA3"/>
    <w:rsid w:val="002F12B0"/>
    <w:rsid w:val="002F2BC4"/>
    <w:rsid w:val="002F44ED"/>
    <w:rsid w:val="002F4D6D"/>
    <w:rsid w:val="002F6FF2"/>
    <w:rsid w:val="00300B5F"/>
    <w:rsid w:val="0030202B"/>
    <w:rsid w:val="00303B1C"/>
    <w:rsid w:val="003052DF"/>
    <w:rsid w:val="003071F3"/>
    <w:rsid w:val="00311A5C"/>
    <w:rsid w:val="00311F22"/>
    <w:rsid w:val="00312D3B"/>
    <w:rsid w:val="0031365F"/>
    <w:rsid w:val="00315103"/>
    <w:rsid w:val="003157C6"/>
    <w:rsid w:val="00320837"/>
    <w:rsid w:val="003213D6"/>
    <w:rsid w:val="00324600"/>
    <w:rsid w:val="0032562D"/>
    <w:rsid w:val="00325D57"/>
    <w:rsid w:val="00325F46"/>
    <w:rsid w:val="00326366"/>
    <w:rsid w:val="0032711E"/>
    <w:rsid w:val="00327F40"/>
    <w:rsid w:val="00330D0E"/>
    <w:rsid w:val="00331E3B"/>
    <w:rsid w:val="00332495"/>
    <w:rsid w:val="00332CF9"/>
    <w:rsid w:val="003351DC"/>
    <w:rsid w:val="00335615"/>
    <w:rsid w:val="0033656F"/>
    <w:rsid w:val="00337C49"/>
    <w:rsid w:val="003401CD"/>
    <w:rsid w:val="00340AE1"/>
    <w:rsid w:val="00342CCF"/>
    <w:rsid w:val="00342EFF"/>
    <w:rsid w:val="0034375E"/>
    <w:rsid w:val="003440BD"/>
    <w:rsid w:val="00344495"/>
    <w:rsid w:val="00344BD5"/>
    <w:rsid w:val="0034510E"/>
    <w:rsid w:val="00346B5A"/>
    <w:rsid w:val="00351407"/>
    <w:rsid w:val="0035176A"/>
    <w:rsid w:val="00351BE7"/>
    <w:rsid w:val="00353E5E"/>
    <w:rsid w:val="00354AA1"/>
    <w:rsid w:val="0035554E"/>
    <w:rsid w:val="00356CA7"/>
    <w:rsid w:val="00356E26"/>
    <w:rsid w:val="00363937"/>
    <w:rsid w:val="003655BF"/>
    <w:rsid w:val="003671EB"/>
    <w:rsid w:val="00373768"/>
    <w:rsid w:val="00373F80"/>
    <w:rsid w:val="00375B74"/>
    <w:rsid w:val="00380B92"/>
    <w:rsid w:val="00381B3F"/>
    <w:rsid w:val="003832B5"/>
    <w:rsid w:val="00386A02"/>
    <w:rsid w:val="00391978"/>
    <w:rsid w:val="00392FD9"/>
    <w:rsid w:val="00395C33"/>
    <w:rsid w:val="0039765D"/>
    <w:rsid w:val="003978E6"/>
    <w:rsid w:val="003A10C2"/>
    <w:rsid w:val="003A3B92"/>
    <w:rsid w:val="003A4DE1"/>
    <w:rsid w:val="003A5102"/>
    <w:rsid w:val="003A6B5D"/>
    <w:rsid w:val="003A77AD"/>
    <w:rsid w:val="003A7D93"/>
    <w:rsid w:val="003B3734"/>
    <w:rsid w:val="003B5DBB"/>
    <w:rsid w:val="003B6F5C"/>
    <w:rsid w:val="003C1635"/>
    <w:rsid w:val="003C1DE3"/>
    <w:rsid w:val="003C2FF1"/>
    <w:rsid w:val="003D0624"/>
    <w:rsid w:val="003D0B6B"/>
    <w:rsid w:val="003D3830"/>
    <w:rsid w:val="003D3A56"/>
    <w:rsid w:val="003D4B52"/>
    <w:rsid w:val="003D605C"/>
    <w:rsid w:val="003E46BC"/>
    <w:rsid w:val="003E58C0"/>
    <w:rsid w:val="003E668C"/>
    <w:rsid w:val="003E7307"/>
    <w:rsid w:val="003F1579"/>
    <w:rsid w:val="003F1657"/>
    <w:rsid w:val="003F3196"/>
    <w:rsid w:val="003F3EA1"/>
    <w:rsid w:val="003F4B5D"/>
    <w:rsid w:val="003F5717"/>
    <w:rsid w:val="003F69AB"/>
    <w:rsid w:val="003F73A6"/>
    <w:rsid w:val="004006E5"/>
    <w:rsid w:val="0040074E"/>
    <w:rsid w:val="0040527F"/>
    <w:rsid w:val="004054DB"/>
    <w:rsid w:val="004054F9"/>
    <w:rsid w:val="0040736E"/>
    <w:rsid w:val="004075BB"/>
    <w:rsid w:val="00407649"/>
    <w:rsid w:val="00414579"/>
    <w:rsid w:val="00414C3C"/>
    <w:rsid w:val="00420CDA"/>
    <w:rsid w:val="00422027"/>
    <w:rsid w:val="00423CE7"/>
    <w:rsid w:val="00424633"/>
    <w:rsid w:val="00424A8E"/>
    <w:rsid w:val="00425344"/>
    <w:rsid w:val="0043071E"/>
    <w:rsid w:val="004342BE"/>
    <w:rsid w:val="00436609"/>
    <w:rsid w:val="00437F67"/>
    <w:rsid w:val="00440840"/>
    <w:rsid w:val="00440F44"/>
    <w:rsid w:val="00441C27"/>
    <w:rsid w:val="00446712"/>
    <w:rsid w:val="00446D5A"/>
    <w:rsid w:val="00447B53"/>
    <w:rsid w:val="00450577"/>
    <w:rsid w:val="0045185E"/>
    <w:rsid w:val="004529C6"/>
    <w:rsid w:val="00452A0D"/>
    <w:rsid w:val="004539F7"/>
    <w:rsid w:val="00453C74"/>
    <w:rsid w:val="00453C84"/>
    <w:rsid w:val="00455AD0"/>
    <w:rsid w:val="00455EC2"/>
    <w:rsid w:val="004578FA"/>
    <w:rsid w:val="00457A4A"/>
    <w:rsid w:val="00461863"/>
    <w:rsid w:val="00461A75"/>
    <w:rsid w:val="00461CD6"/>
    <w:rsid w:val="00462D93"/>
    <w:rsid w:val="00463B78"/>
    <w:rsid w:val="00466D3E"/>
    <w:rsid w:val="004677A0"/>
    <w:rsid w:val="00467CB8"/>
    <w:rsid w:val="00470EEF"/>
    <w:rsid w:val="00471B6C"/>
    <w:rsid w:val="00472997"/>
    <w:rsid w:val="00472A46"/>
    <w:rsid w:val="00473FF2"/>
    <w:rsid w:val="00475AF8"/>
    <w:rsid w:val="0047670A"/>
    <w:rsid w:val="004775D7"/>
    <w:rsid w:val="00482B10"/>
    <w:rsid w:val="00483AE3"/>
    <w:rsid w:val="00483DAD"/>
    <w:rsid w:val="0048516F"/>
    <w:rsid w:val="00485A88"/>
    <w:rsid w:val="00485F27"/>
    <w:rsid w:val="00486429"/>
    <w:rsid w:val="00487943"/>
    <w:rsid w:val="00487A24"/>
    <w:rsid w:val="00492C59"/>
    <w:rsid w:val="0049604E"/>
    <w:rsid w:val="00496843"/>
    <w:rsid w:val="004A253C"/>
    <w:rsid w:val="004A3C81"/>
    <w:rsid w:val="004A77D6"/>
    <w:rsid w:val="004A78E6"/>
    <w:rsid w:val="004A7FFA"/>
    <w:rsid w:val="004B1585"/>
    <w:rsid w:val="004B15A5"/>
    <w:rsid w:val="004B78F0"/>
    <w:rsid w:val="004B79A6"/>
    <w:rsid w:val="004C15FA"/>
    <w:rsid w:val="004C1C7D"/>
    <w:rsid w:val="004C45B8"/>
    <w:rsid w:val="004C4DBA"/>
    <w:rsid w:val="004C5FE6"/>
    <w:rsid w:val="004C6EB5"/>
    <w:rsid w:val="004D00D4"/>
    <w:rsid w:val="004D1BF2"/>
    <w:rsid w:val="004D2158"/>
    <w:rsid w:val="004D38D2"/>
    <w:rsid w:val="004D4CD7"/>
    <w:rsid w:val="004D5227"/>
    <w:rsid w:val="004D53E0"/>
    <w:rsid w:val="004D7B89"/>
    <w:rsid w:val="004E096C"/>
    <w:rsid w:val="004E0CAD"/>
    <w:rsid w:val="004E1C4F"/>
    <w:rsid w:val="004E26BB"/>
    <w:rsid w:val="004E4360"/>
    <w:rsid w:val="004E7B9E"/>
    <w:rsid w:val="004F01CB"/>
    <w:rsid w:val="004F01E0"/>
    <w:rsid w:val="004F2B43"/>
    <w:rsid w:val="004F5677"/>
    <w:rsid w:val="004F5795"/>
    <w:rsid w:val="004F5F21"/>
    <w:rsid w:val="004F74C6"/>
    <w:rsid w:val="00500574"/>
    <w:rsid w:val="005044C8"/>
    <w:rsid w:val="00505EB6"/>
    <w:rsid w:val="00506A97"/>
    <w:rsid w:val="00510AE0"/>
    <w:rsid w:val="005130BC"/>
    <w:rsid w:val="005134CF"/>
    <w:rsid w:val="00514C5D"/>
    <w:rsid w:val="00515115"/>
    <w:rsid w:val="0051581F"/>
    <w:rsid w:val="00517CE9"/>
    <w:rsid w:val="00521A68"/>
    <w:rsid w:val="005262C3"/>
    <w:rsid w:val="005265DD"/>
    <w:rsid w:val="00530B3A"/>
    <w:rsid w:val="00530DD6"/>
    <w:rsid w:val="005319F9"/>
    <w:rsid w:val="00532E5C"/>
    <w:rsid w:val="00533002"/>
    <w:rsid w:val="00533CAA"/>
    <w:rsid w:val="00534B51"/>
    <w:rsid w:val="00536845"/>
    <w:rsid w:val="00541854"/>
    <w:rsid w:val="00542AB9"/>
    <w:rsid w:val="00542BD8"/>
    <w:rsid w:val="0054458B"/>
    <w:rsid w:val="005476F5"/>
    <w:rsid w:val="0055095E"/>
    <w:rsid w:val="00550E87"/>
    <w:rsid w:val="00553FA5"/>
    <w:rsid w:val="00554124"/>
    <w:rsid w:val="00556B51"/>
    <w:rsid w:val="00557678"/>
    <w:rsid w:val="00557B04"/>
    <w:rsid w:val="00561CBB"/>
    <w:rsid w:val="00563C63"/>
    <w:rsid w:val="00566600"/>
    <w:rsid w:val="00573AE6"/>
    <w:rsid w:val="005750A1"/>
    <w:rsid w:val="00576B1E"/>
    <w:rsid w:val="00576E76"/>
    <w:rsid w:val="005770C2"/>
    <w:rsid w:val="00577B18"/>
    <w:rsid w:val="00577D57"/>
    <w:rsid w:val="00581965"/>
    <w:rsid w:val="005819CD"/>
    <w:rsid w:val="00583F01"/>
    <w:rsid w:val="0059695B"/>
    <w:rsid w:val="005A115E"/>
    <w:rsid w:val="005A2E51"/>
    <w:rsid w:val="005A7E85"/>
    <w:rsid w:val="005B1997"/>
    <w:rsid w:val="005B21F9"/>
    <w:rsid w:val="005B3DDE"/>
    <w:rsid w:val="005B432D"/>
    <w:rsid w:val="005B4A9F"/>
    <w:rsid w:val="005B5673"/>
    <w:rsid w:val="005B614A"/>
    <w:rsid w:val="005B6204"/>
    <w:rsid w:val="005B6A82"/>
    <w:rsid w:val="005C02B9"/>
    <w:rsid w:val="005C28BB"/>
    <w:rsid w:val="005C2BC2"/>
    <w:rsid w:val="005C43FF"/>
    <w:rsid w:val="005D0F27"/>
    <w:rsid w:val="005D4A91"/>
    <w:rsid w:val="005D536A"/>
    <w:rsid w:val="005D71DA"/>
    <w:rsid w:val="005D7A40"/>
    <w:rsid w:val="005E0667"/>
    <w:rsid w:val="005E2875"/>
    <w:rsid w:val="005E308A"/>
    <w:rsid w:val="005E6290"/>
    <w:rsid w:val="005E7C0F"/>
    <w:rsid w:val="005F07AA"/>
    <w:rsid w:val="005F0B60"/>
    <w:rsid w:val="005F374B"/>
    <w:rsid w:val="005F3EE1"/>
    <w:rsid w:val="005F4062"/>
    <w:rsid w:val="005F4C26"/>
    <w:rsid w:val="005F5206"/>
    <w:rsid w:val="00600B93"/>
    <w:rsid w:val="00602FD2"/>
    <w:rsid w:val="006051C2"/>
    <w:rsid w:val="00606F03"/>
    <w:rsid w:val="00613A6C"/>
    <w:rsid w:val="00622044"/>
    <w:rsid w:val="006241C1"/>
    <w:rsid w:val="0062438D"/>
    <w:rsid w:val="006245AD"/>
    <w:rsid w:val="00625853"/>
    <w:rsid w:val="00625BFB"/>
    <w:rsid w:val="00630B71"/>
    <w:rsid w:val="00630DDF"/>
    <w:rsid w:val="00631095"/>
    <w:rsid w:val="006319DD"/>
    <w:rsid w:val="0063358D"/>
    <w:rsid w:val="006352FC"/>
    <w:rsid w:val="00635FE8"/>
    <w:rsid w:val="0063711C"/>
    <w:rsid w:val="00637FA6"/>
    <w:rsid w:val="006406F9"/>
    <w:rsid w:val="00641AF7"/>
    <w:rsid w:val="006432E4"/>
    <w:rsid w:val="00644D1B"/>
    <w:rsid w:val="006461E4"/>
    <w:rsid w:val="006473C6"/>
    <w:rsid w:val="00647B3D"/>
    <w:rsid w:val="0065063F"/>
    <w:rsid w:val="00650E14"/>
    <w:rsid w:val="00652DD9"/>
    <w:rsid w:val="00654F7E"/>
    <w:rsid w:val="00656064"/>
    <w:rsid w:val="00657995"/>
    <w:rsid w:val="00660064"/>
    <w:rsid w:val="00660CDF"/>
    <w:rsid w:val="00662050"/>
    <w:rsid w:val="0066296E"/>
    <w:rsid w:val="00662C60"/>
    <w:rsid w:val="00665E2E"/>
    <w:rsid w:val="00665E61"/>
    <w:rsid w:val="006661D3"/>
    <w:rsid w:val="00666260"/>
    <w:rsid w:val="00671013"/>
    <w:rsid w:val="006718EF"/>
    <w:rsid w:val="0067268B"/>
    <w:rsid w:val="00672D1C"/>
    <w:rsid w:val="006731A1"/>
    <w:rsid w:val="006735C6"/>
    <w:rsid w:val="00673842"/>
    <w:rsid w:val="00674E47"/>
    <w:rsid w:val="00675D15"/>
    <w:rsid w:val="00675FBC"/>
    <w:rsid w:val="006768E1"/>
    <w:rsid w:val="00677510"/>
    <w:rsid w:val="006777E2"/>
    <w:rsid w:val="006823E2"/>
    <w:rsid w:val="00683562"/>
    <w:rsid w:val="00683B81"/>
    <w:rsid w:val="00686768"/>
    <w:rsid w:val="00695D1D"/>
    <w:rsid w:val="00696594"/>
    <w:rsid w:val="0069666C"/>
    <w:rsid w:val="00697337"/>
    <w:rsid w:val="00697C2D"/>
    <w:rsid w:val="00697E09"/>
    <w:rsid w:val="006A0D3A"/>
    <w:rsid w:val="006A14C8"/>
    <w:rsid w:val="006A6C11"/>
    <w:rsid w:val="006A6C17"/>
    <w:rsid w:val="006B2AFB"/>
    <w:rsid w:val="006B3499"/>
    <w:rsid w:val="006B3924"/>
    <w:rsid w:val="006B3D66"/>
    <w:rsid w:val="006B4828"/>
    <w:rsid w:val="006B5A0F"/>
    <w:rsid w:val="006C08F8"/>
    <w:rsid w:val="006C10D5"/>
    <w:rsid w:val="006C3B8D"/>
    <w:rsid w:val="006C4EF7"/>
    <w:rsid w:val="006C50CF"/>
    <w:rsid w:val="006C642A"/>
    <w:rsid w:val="006C715B"/>
    <w:rsid w:val="006D2619"/>
    <w:rsid w:val="006D3247"/>
    <w:rsid w:val="006D42D9"/>
    <w:rsid w:val="006D4339"/>
    <w:rsid w:val="006D45F7"/>
    <w:rsid w:val="006D60B8"/>
    <w:rsid w:val="006D786E"/>
    <w:rsid w:val="006D7B9C"/>
    <w:rsid w:val="006E020F"/>
    <w:rsid w:val="006E04EF"/>
    <w:rsid w:val="006E057D"/>
    <w:rsid w:val="006E57FC"/>
    <w:rsid w:val="006E7FFA"/>
    <w:rsid w:val="006F0744"/>
    <w:rsid w:val="006F0D57"/>
    <w:rsid w:val="006F29D6"/>
    <w:rsid w:val="006F387E"/>
    <w:rsid w:val="006F43DA"/>
    <w:rsid w:val="006F4F6A"/>
    <w:rsid w:val="006F54C0"/>
    <w:rsid w:val="006F7B00"/>
    <w:rsid w:val="006F7BCF"/>
    <w:rsid w:val="00702E5C"/>
    <w:rsid w:val="00704634"/>
    <w:rsid w:val="00704884"/>
    <w:rsid w:val="007053B6"/>
    <w:rsid w:val="007105FC"/>
    <w:rsid w:val="00711956"/>
    <w:rsid w:val="007130E9"/>
    <w:rsid w:val="007131AD"/>
    <w:rsid w:val="00713945"/>
    <w:rsid w:val="00713C4D"/>
    <w:rsid w:val="00714A9E"/>
    <w:rsid w:val="00714D59"/>
    <w:rsid w:val="00720095"/>
    <w:rsid w:val="007242A0"/>
    <w:rsid w:val="007242F7"/>
    <w:rsid w:val="0072505A"/>
    <w:rsid w:val="0072512A"/>
    <w:rsid w:val="007253CF"/>
    <w:rsid w:val="007260EB"/>
    <w:rsid w:val="00726BE6"/>
    <w:rsid w:val="00726D45"/>
    <w:rsid w:val="00730DAF"/>
    <w:rsid w:val="00731497"/>
    <w:rsid w:val="0073189C"/>
    <w:rsid w:val="00734793"/>
    <w:rsid w:val="00734CB0"/>
    <w:rsid w:val="00735A6C"/>
    <w:rsid w:val="00735F3E"/>
    <w:rsid w:val="007365B7"/>
    <w:rsid w:val="00741C0D"/>
    <w:rsid w:val="007449A0"/>
    <w:rsid w:val="007453CE"/>
    <w:rsid w:val="0074554E"/>
    <w:rsid w:val="0074595A"/>
    <w:rsid w:val="00746563"/>
    <w:rsid w:val="00747FE9"/>
    <w:rsid w:val="007532E4"/>
    <w:rsid w:val="0075650D"/>
    <w:rsid w:val="00760373"/>
    <w:rsid w:val="00762BAC"/>
    <w:rsid w:val="00762CC0"/>
    <w:rsid w:val="00762D1A"/>
    <w:rsid w:val="00763134"/>
    <w:rsid w:val="0076385A"/>
    <w:rsid w:val="0076408E"/>
    <w:rsid w:val="00764426"/>
    <w:rsid w:val="00764433"/>
    <w:rsid w:val="007654BF"/>
    <w:rsid w:val="00765E79"/>
    <w:rsid w:val="00766F8C"/>
    <w:rsid w:val="0077044B"/>
    <w:rsid w:val="00770A2D"/>
    <w:rsid w:val="007714A2"/>
    <w:rsid w:val="007717DA"/>
    <w:rsid w:val="00771945"/>
    <w:rsid w:val="0077292A"/>
    <w:rsid w:val="00772ACA"/>
    <w:rsid w:val="007732E0"/>
    <w:rsid w:val="007755FB"/>
    <w:rsid w:val="00777617"/>
    <w:rsid w:val="0078095A"/>
    <w:rsid w:val="0078149F"/>
    <w:rsid w:val="0078284C"/>
    <w:rsid w:val="00782D1D"/>
    <w:rsid w:val="00783309"/>
    <w:rsid w:val="007847F6"/>
    <w:rsid w:val="007848F5"/>
    <w:rsid w:val="007862E8"/>
    <w:rsid w:val="00787D42"/>
    <w:rsid w:val="0079020E"/>
    <w:rsid w:val="0079022C"/>
    <w:rsid w:val="00791FE4"/>
    <w:rsid w:val="00793445"/>
    <w:rsid w:val="00794DB0"/>
    <w:rsid w:val="007950D4"/>
    <w:rsid w:val="0079564B"/>
    <w:rsid w:val="00795EA5"/>
    <w:rsid w:val="00797774"/>
    <w:rsid w:val="007A0ED8"/>
    <w:rsid w:val="007A302D"/>
    <w:rsid w:val="007A441E"/>
    <w:rsid w:val="007A52F6"/>
    <w:rsid w:val="007A5898"/>
    <w:rsid w:val="007A5913"/>
    <w:rsid w:val="007A5973"/>
    <w:rsid w:val="007B0F84"/>
    <w:rsid w:val="007B1FCE"/>
    <w:rsid w:val="007B2050"/>
    <w:rsid w:val="007B5FC6"/>
    <w:rsid w:val="007B6914"/>
    <w:rsid w:val="007C056F"/>
    <w:rsid w:val="007C0FD5"/>
    <w:rsid w:val="007C1057"/>
    <w:rsid w:val="007C279F"/>
    <w:rsid w:val="007C27D0"/>
    <w:rsid w:val="007C2F01"/>
    <w:rsid w:val="007C3474"/>
    <w:rsid w:val="007C42EA"/>
    <w:rsid w:val="007C5FB8"/>
    <w:rsid w:val="007C688B"/>
    <w:rsid w:val="007C7085"/>
    <w:rsid w:val="007C78A2"/>
    <w:rsid w:val="007C7A70"/>
    <w:rsid w:val="007D1A6D"/>
    <w:rsid w:val="007D1B9E"/>
    <w:rsid w:val="007D3329"/>
    <w:rsid w:val="007D6CB6"/>
    <w:rsid w:val="007D6F0B"/>
    <w:rsid w:val="007D73F1"/>
    <w:rsid w:val="007E0451"/>
    <w:rsid w:val="007E0ADF"/>
    <w:rsid w:val="007E27D2"/>
    <w:rsid w:val="007E4680"/>
    <w:rsid w:val="007E5A1A"/>
    <w:rsid w:val="007F0CCA"/>
    <w:rsid w:val="007F22C7"/>
    <w:rsid w:val="007F3667"/>
    <w:rsid w:val="007F3A4D"/>
    <w:rsid w:val="007F3AF6"/>
    <w:rsid w:val="007F3B71"/>
    <w:rsid w:val="007F7A00"/>
    <w:rsid w:val="00801BD0"/>
    <w:rsid w:val="008054BC"/>
    <w:rsid w:val="00806F47"/>
    <w:rsid w:val="00811443"/>
    <w:rsid w:val="00811AB8"/>
    <w:rsid w:val="0081521B"/>
    <w:rsid w:val="00820FCD"/>
    <w:rsid w:val="00822617"/>
    <w:rsid w:val="008242B0"/>
    <w:rsid w:val="008258A3"/>
    <w:rsid w:val="008271D8"/>
    <w:rsid w:val="0083159E"/>
    <w:rsid w:val="00833945"/>
    <w:rsid w:val="00833AEB"/>
    <w:rsid w:val="008342AA"/>
    <w:rsid w:val="00834E4F"/>
    <w:rsid w:val="00835B50"/>
    <w:rsid w:val="00835C23"/>
    <w:rsid w:val="00835C25"/>
    <w:rsid w:val="00835C34"/>
    <w:rsid w:val="00841EB2"/>
    <w:rsid w:val="00841EBC"/>
    <w:rsid w:val="00842200"/>
    <w:rsid w:val="008425AF"/>
    <w:rsid w:val="00842C58"/>
    <w:rsid w:val="00844602"/>
    <w:rsid w:val="00844CFB"/>
    <w:rsid w:val="00847051"/>
    <w:rsid w:val="008501AB"/>
    <w:rsid w:val="00850819"/>
    <w:rsid w:val="008525F0"/>
    <w:rsid w:val="00853E3E"/>
    <w:rsid w:val="008563BF"/>
    <w:rsid w:val="008563C6"/>
    <w:rsid w:val="008606E6"/>
    <w:rsid w:val="00861F91"/>
    <w:rsid w:val="00863344"/>
    <w:rsid w:val="00863395"/>
    <w:rsid w:val="0086381F"/>
    <w:rsid w:val="00863833"/>
    <w:rsid w:val="00864A79"/>
    <w:rsid w:val="008657E8"/>
    <w:rsid w:val="0086652D"/>
    <w:rsid w:val="00866F06"/>
    <w:rsid w:val="00872827"/>
    <w:rsid w:val="00875949"/>
    <w:rsid w:val="00875DCC"/>
    <w:rsid w:val="008804B8"/>
    <w:rsid w:val="0088346E"/>
    <w:rsid w:val="008839F7"/>
    <w:rsid w:val="00883F3D"/>
    <w:rsid w:val="00884947"/>
    <w:rsid w:val="00884984"/>
    <w:rsid w:val="00885B1E"/>
    <w:rsid w:val="0088791D"/>
    <w:rsid w:val="00891FCC"/>
    <w:rsid w:val="00892788"/>
    <w:rsid w:val="00894561"/>
    <w:rsid w:val="0089558B"/>
    <w:rsid w:val="008A007D"/>
    <w:rsid w:val="008A0CD5"/>
    <w:rsid w:val="008A0D59"/>
    <w:rsid w:val="008A15D4"/>
    <w:rsid w:val="008A20D5"/>
    <w:rsid w:val="008A5172"/>
    <w:rsid w:val="008A5F3B"/>
    <w:rsid w:val="008A7428"/>
    <w:rsid w:val="008A79C4"/>
    <w:rsid w:val="008B154E"/>
    <w:rsid w:val="008B562C"/>
    <w:rsid w:val="008B671A"/>
    <w:rsid w:val="008B687D"/>
    <w:rsid w:val="008B6D25"/>
    <w:rsid w:val="008C042E"/>
    <w:rsid w:val="008C1287"/>
    <w:rsid w:val="008C1943"/>
    <w:rsid w:val="008C207F"/>
    <w:rsid w:val="008C3A98"/>
    <w:rsid w:val="008C3BC8"/>
    <w:rsid w:val="008C6108"/>
    <w:rsid w:val="008C78AC"/>
    <w:rsid w:val="008D1053"/>
    <w:rsid w:val="008D3B37"/>
    <w:rsid w:val="008D595A"/>
    <w:rsid w:val="008D59D7"/>
    <w:rsid w:val="008E433D"/>
    <w:rsid w:val="008E524F"/>
    <w:rsid w:val="008E581F"/>
    <w:rsid w:val="008F239D"/>
    <w:rsid w:val="008F2784"/>
    <w:rsid w:val="008F29B6"/>
    <w:rsid w:val="008F33A7"/>
    <w:rsid w:val="008F3728"/>
    <w:rsid w:val="00900E41"/>
    <w:rsid w:val="009014B0"/>
    <w:rsid w:val="00902BD0"/>
    <w:rsid w:val="00902EF1"/>
    <w:rsid w:val="00903A67"/>
    <w:rsid w:val="00904A3C"/>
    <w:rsid w:val="00911804"/>
    <w:rsid w:val="009124B1"/>
    <w:rsid w:val="00912582"/>
    <w:rsid w:val="00912D36"/>
    <w:rsid w:val="009132ED"/>
    <w:rsid w:val="00913454"/>
    <w:rsid w:val="00914804"/>
    <w:rsid w:val="00916775"/>
    <w:rsid w:val="00917491"/>
    <w:rsid w:val="00917F1A"/>
    <w:rsid w:val="00922351"/>
    <w:rsid w:val="00922C75"/>
    <w:rsid w:val="00922DBC"/>
    <w:rsid w:val="00922E00"/>
    <w:rsid w:val="009234A4"/>
    <w:rsid w:val="00924716"/>
    <w:rsid w:val="00924FC1"/>
    <w:rsid w:val="0092779B"/>
    <w:rsid w:val="009277CE"/>
    <w:rsid w:val="009304BE"/>
    <w:rsid w:val="00930D3E"/>
    <w:rsid w:val="00931F30"/>
    <w:rsid w:val="0093638A"/>
    <w:rsid w:val="00940100"/>
    <w:rsid w:val="00940F62"/>
    <w:rsid w:val="00941862"/>
    <w:rsid w:val="009459F2"/>
    <w:rsid w:val="00947097"/>
    <w:rsid w:val="009531A2"/>
    <w:rsid w:val="009537C7"/>
    <w:rsid w:val="00953E6F"/>
    <w:rsid w:val="0095443A"/>
    <w:rsid w:val="0095583B"/>
    <w:rsid w:val="00955D90"/>
    <w:rsid w:val="00956A5D"/>
    <w:rsid w:val="00957C10"/>
    <w:rsid w:val="00957DED"/>
    <w:rsid w:val="009611DF"/>
    <w:rsid w:val="00961354"/>
    <w:rsid w:val="00963566"/>
    <w:rsid w:val="009642D0"/>
    <w:rsid w:val="009649F6"/>
    <w:rsid w:val="00970F66"/>
    <w:rsid w:val="009715CD"/>
    <w:rsid w:val="0097222F"/>
    <w:rsid w:val="0097345A"/>
    <w:rsid w:val="00973754"/>
    <w:rsid w:val="00974B15"/>
    <w:rsid w:val="00975275"/>
    <w:rsid w:val="00976C2C"/>
    <w:rsid w:val="00977DAC"/>
    <w:rsid w:val="00977F9A"/>
    <w:rsid w:val="00980477"/>
    <w:rsid w:val="00981110"/>
    <w:rsid w:val="00982EC4"/>
    <w:rsid w:val="009831CE"/>
    <w:rsid w:val="00983248"/>
    <w:rsid w:val="00984ACA"/>
    <w:rsid w:val="00984CBA"/>
    <w:rsid w:val="00985B31"/>
    <w:rsid w:val="00985F1F"/>
    <w:rsid w:val="00986D81"/>
    <w:rsid w:val="00987B8E"/>
    <w:rsid w:val="00990191"/>
    <w:rsid w:val="0099031D"/>
    <w:rsid w:val="009908ED"/>
    <w:rsid w:val="00992038"/>
    <w:rsid w:val="0099340F"/>
    <w:rsid w:val="00993489"/>
    <w:rsid w:val="009943A0"/>
    <w:rsid w:val="00995ABC"/>
    <w:rsid w:val="009967A7"/>
    <w:rsid w:val="00997300"/>
    <w:rsid w:val="009A0660"/>
    <w:rsid w:val="009A0668"/>
    <w:rsid w:val="009A0E4D"/>
    <w:rsid w:val="009A2040"/>
    <w:rsid w:val="009A3774"/>
    <w:rsid w:val="009A59DF"/>
    <w:rsid w:val="009A61F4"/>
    <w:rsid w:val="009A6BE8"/>
    <w:rsid w:val="009B0A2F"/>
    <w:rsid w:val="009B0B00"/>
    <w:rsid w:val="009B201C"/>
    <w:rsid w:val="009B201E"/>
    <w:rsid w:val="009B22DA"/>
    <w:rsid w:val="009B48E1"/>
    <w:rsid w:val="009B6E6C"/>
    <w:rsid w:val="009B73EA"/>
    <w:rsid w:val="009B7B7A"/>
    <w:rsid w:val="009C095C"/>
    <w:rsid w:val="009C20C6"/>
    <w:rsid w:val="009C5CAB"/>
    <w:rsid w:val="009D09EE"/>
    <w:rsid w:val="009D2201"/>
    <w:rsid w:val="009D27AD"/>
    <w:rsid w:val="009D2EF7"/>
    <w:rsid w:val="009E0FF6"/>
    <w:rsid w:val="009E11C5"/>
    <w:rsid w:val="009E5D42"/>
    <w:rsid w:val="009E5ED8"/>
    <w:rsid w:val="009F023F"/>
    <w:rsid w:val="009F0878"/>
    <w:rsid w:val="009F0CA1"/>
    <w:rsid w:val="009F6AB4"/>
    <w:rsid w:val="009F7515"/>
    <w:rsid w:val="00A01529"/>
    <w:rsid w:val="00A02E68"/>
    <w:rsid w:val="00A0325B"/>
    <w:rsid w:val="00A04009"/>
    <w:rsid w:val="00A04E80"/>
    <w:rsid w:val="00A06FD1"/>
    <w:rsid w:val="00A101EF"/>
    <w:rsid w:val="00A10306"/>
    <w:rsid w:val="00A11DF8"/>
    <w:rsid w:val="00A12D52"/>
    <w:rsid w:val="00A1453B"/>
    <w:rsid w:val="00A220D7"/>
    <w:rsid w:val="00A22DD1"/>
    <w:rsid w:val="00A23671"/>
    <w:rsid w:val="00A2395B"/>
    <w:rsid w:val="00A239E4"/>
    <w:rsid w:val="00A24F33"/>
    <w:rsid w:val="00A25909"/>
    <w:rsid w:val="00A25C43"/>
    <w:rsid w:val="00A26DE1"/>
    <w:rsid w:val="00A272A9"/>
    <w:rsid w:val="00A27454"/>
    <w:rsid w:val="00A3351D"/>
    <w:rsid w:val="00A3420F"/>
    <w:rsid w:val="00A34512"/>
    <w:rsid w:val="00A3513A"/>
    <w:rsid w:val="00A36CE9"/>
    <w:rsid w:val="00A40AEC"/>
    <w:rsid w:val="00A4194A"/>
    <w:rsid w:val="00A423A5"/>
    <w:rsid w:val="00A42ED1"/>
    <w:rsid w:val="00A43646"/>
    <w:rsid w:val="00A50CF8"/>
    <w:rsid w:val="00A51E06"/>
    <w:rsid w:val="00A5265C"/>
    <w:rsid w:val="00A5508D"/>
    <w:rsid w:val="00A5586D"/>
    <w:rsid w:val="00A56411"/>
    <w:rsid w:val="00A564BE"/>
    <w:rsid w:val="00A568E4"/>
    <w:rsid w:val="00A57B05"/>
    <w:rsid w:val="00A60923"/>
    <w:rsid w:val="00A618D9"/>
    <w:rsid w:val="00A61BA2"/>
    <w:rsid w:val="00A621F3"/>
    <w:rsid w:val="00A630E1"/>
    <w:rsid w:val="00A635F9"/>
    <w:rsid w:val="00A64684"/>
    <w:rsid w:val="00A646D5"/>
    <w:rsid w:val="00A6517D"/>
    <w:rsid w:val="00A67D1A"/>
    <w:rsid w:val="00A707F9"/>
    <w:rsid w:val="00A7120B"/>
    <w:rsid w:val="00A76F9C"/>
    <w:rsid w:val="00A77D3D"/>
    <w:rsid w:val="00A80E58"/>
    <w:rsid w:val="00A80F5B"/>
    <w:rsid w:val="00A82026"/>
    <w:rsid w:val="00A82F7B"/>
    <w:rsid w:val="00A8360D"/>
    <w:rsid w:val="00A83B30"/>
    <w:rsid w:val="00A8406D"/>
    <w:rsid w:val="00A8415F"/>
    <w:rsid w:val="00A843E6"/>
    <w:rsid w:val="00A84849"/>
    <w:rsid w:val="00A85802"/>
    <w:rsid w:val="00A85E98"/>
    <w:rsid w:val="00A86155"/>
    <w:rsid w:val="00A86632"/>
    <w:rsid w:val="00A920BE"/>
    <w:rsid w:val="00A92FEC"/>
    <w:rsid w:val="00A93B50"/>
    <w:rsid w:val="00A93E0C"/>
    <w:rsid w:val="00A9413F"/>
    <w:rsid w:val="00A96E57"/>
    <w:rsid w:val="00A97785"/>
    <w:rsid w:val="00A979C5"/>
    <w:rsid w:val="00AA0680"/>
    <w:rsid w:val="00AA1506"/>
    <w:rsid w:val="00AA2D6C"/>
    <w:rsid w:val="00AA71BB"/>
    <w:rsid w:val="00AA72DE"/>
    <w:rsid w:val="00AB03DB"/>
    <w:rsid w:val="00AB120E"/>
    <w:rsid w:val="00AB41CF"/>
    <w:rsid w:val="00AB4E72"/>
    <w:rsid w:val="00AB5435"/>
    <w:rsid w:val="00AC253F"/>
    <w:rsid w:val="00AC451F"/>
    <w:rsid w:val="00AD0090"/>
    <w:rsid w:val="00AD192E"/>
    <w:rsid w:val="00AD2194"/>
    <w:rsid w:val="00AD42C1"/>
    <w:rsid w:val="00AD54CF"/>
    <w:rsid w:val="00AD5CB1"/>
    <w:rsid w:val="00AD6694"/>
    <w:rsid w:val="00AD7949"/>
    <w:rsid w:val="00AE03E9"/>
    <w:rsid w:val="00AE0F4F"/>
    <w:rsid w:val="00AE0FF2"/>
    <w:rsid w:val="00AE2699"/>
    <w:rsid w:val="00AE4087"/>
    <w:rsid w:val="00AE5EAE"/>
    <w:rsid w:val="00AE60C4"/>
    <w:rsid w:val="00AE6C86"/>
    <w:rsid w:val="00AE7306"/>
    <w:rsid w:val="00AF00C0"/>
    <w:rsid w:val="00AF0FE0"/>
    <w:rsid w:val="00AF11EC"/>
    <w:rsid w:val="00AF2C09"/>
    <w:rsid w:val="00AF3148"/>
    <w:rsid w:val="00AF4DE4"/>
    <w:rsid w:val="00AF5DCC"/>
    <w:rsid w:val="00AF68FD"/>
    <w:rsid w:val="00B00810"/>
    <w:rsid w:val="00B009F6"/>
    <w:rsid w:val="00B0248A"/>
    <w:rsid w:val="00B028C0"/>
    <w:rsid w:val="00B036FB"/>
    <w:rsid w:val="00B04E82"/>
    <w:rsid w:val="00B0666F"/>
    <w:rsid w:val="00B066A6"/>
    <w:rsid w:val="00B10300"/>
    <w:rsid w:val="00B133D7"/>
    <w:rsid w:val="00B138C7"/>
    <w:rsid w:val="00B142A1"/>
    <w:rsid w:val="00B15B18"/>
    <w:rsid w:val="00B15E78"/>
    <w:rsid w:val="00B16359"/>
    <w:rsid w:val="00B16713"/>
    <w:rsid w:val="00B20C57"/>
    <w:rsid w:val="00B20FE8"/>
    <w:rsid w:val="00B248DA"/>
    <w:rsid w:val="00B250C9"/>
    <w:rsid w:val="00B25CC9"/>
    <w:rsid w:val="00B262CC"/>
    <w:rsid w:val="00B27C25"/>
    <w:rsid w:val="00B27C4F"/>
    <w:rsid w:val="00B33154"/>
    <w:rsid w:val="00B33F19"/>
    <w:rsid w:val="00B37314"/>
    <w:rsid w:val="00B477D7"/>
    <w:rsid w:val="00B479B9"/>
    <w:rsid w:val="00B50A93"/>
    <w:rsid w:val="00B5149F"/>
    <w:rsid w:val="00B54310"/>
    <w:rsid w:val="00B555B7"/>
    <w:rsid w:val="00B603F3"/>
    <w:rsid w:val="00B6389F"/>
    <w:rsid w:val="00B63BA0"/>
    <w:rsid w:val="00B65BD5"/>
    <w:rsid w:val="00B67DC0"/>
    <w:rsid w:val="00B67E89"/>
    <w:rsid w:val="00B7095A"/>
    <w:rsid w:val="00B7104E"/>
    <w:rsid w:val="00B7122D"/>
    <w:rsid w:val="00B717FD"/>
    <w:rsid w:val="00B72430"/>
    <w:rsid w:val="00B75303"/>
    <w:rsid w:val="00B7573D"/>
    <w:rsid w:val="00B75F37"/>
    <w:rsid w:val="00B778C7"/>
    <w:rsid w:val="00B8473C"/>
    <w:rsid w:val="00B84D85"/>
    <w:rsid w:val="00B8543D"/>
    <w:rsid w:val="00B85D01"/>
    <w:rsid w:val="00B87933"/>
    <w:rsid w:val="00B902ED"/>
    <w:rsid w:val="00B90307"/>
    <w:rsid w:val="00B9419B"/>
    <w:rsid w:val="00B9510E"/>
    <w:rsid w:val="00B959C5"/>
    <w:rsid w:val="00B95AE6"/>
    <w:rsid w:val="00B95BA8"/>
    <w:rsid w:val="00B95C5D"/>
    <w:rsid w:val="00B963AE"/>
    <w:rsid w:val="00BA05FF"/>
    <w:rsid w:val="00BA09C0"/>
    <w:rsid w:val="00BA1AFE"/>
    <w:rsid w:val="00BA1D1E"/>
    <w:rsid w:val="00BA2184"/>
    <w:rsid w:val="00BA2650"/>
    <w:rsid w:val="00BA5045"/>
    <w:rsid w:val="00BA5172"/>
    <w:rsid w:val="00BA63EB"/>
    <w:rsid w:val="00BA6AD2"/>
    <w:rsid w:val="00BA6FD4"/>
    <w:rsid w:val="00BA7D3B"/>
    <w:rsid w:val="00BB0771"/>
    <w:rsid w:val="00BB0EBD"/>
    <w:rsid w:val="00BB0FEC"/>
    <w:rsid w:val="00BB3269"/>
    <w:rsid w:val="00BB62B5"/>
    <w:rsid w:val="00BB6728"/>
    <w:rsid w:val="00BC0FAE"/>
    <w:rsid w:val="00BC1198"/>
    <w:rsid w:val="00BC190F"/>
    <w:rsid w:val="00BC23E3"/>
    <w:rsid w:val="00BC285F"/>
    <w:rsid w:val="00BC3642"/>
    <w:rsid w:val="00BC39F6"/>
    <w:rsid w:val="00BC4468"/>
    <w:rsid w:val="00BC5361"/>
    <w:rsid w:val="00BD0131"/>
    <w:rsid w:val="00BD0A77"/>
    <w:rsid w:val="00BD0C71"/>
    <w:rsid w:val="00BD1574"/>
    <w:rsid w:val="00BD34DC"/>
    <w:rsid w:val="00BD65FC"/>
    <w:rsid w:val="00BD76C6"/>
    <w:rsid w:val="00BE33D8"/>
    <w:rsid w:val="00BE3568"/>
    <w:rsid w:val="00BE3841"/>
    <w:rsid w:val="00BE391B"/>
    <w:rsid w:val="00BE4606"/>
    <w:rsid w:val="00BE5975"/>
    <w:rsid w:val="00BE6862"/>
    <w:rsid w:val="00BE74B2"/>
    <w:rsid w:val="00BE7951"/>
    <w:rsid w:val="00BF5887"/>
    <w:rsid w:val="00BF59AC"/>
    <w:rsid w:val="00BF5D50"/>
    <w:rsid w:val="00BF612D"/>
    <w:rsid w:val="00BF793B"/>
    <w:rsid w:val="00C00B84"/>
    <w:rsid w:val="00C02289"/>
    <w:rsid w:val="00C03E43"/>
    <w:rsid w:val="00C04CCE"/>
    <w:rsid w:val="00C04EDA"/>
    <w:rsid w:val="00C06015"/>
    <w:rsid w:val="00C106E0"/>
    <w:rsid w:val="00C10FD7"/>
    <w:rsid w:val="00C11D0B"/>
    <w:rsid w:val="00C11DF4"/>
    <w:rsid w:val="00C14238"/>
    <w:rsid w:val="00C14958"/>
    <w:rsid w:val="00C15D6C"/>
    <w:rsid w:val="00C20AA4"/>
    <w:rsid w:val="00C2185B"/>
    <w:rsid w:val="00C22483"/>
    <w:rsid w:val="00C25DC1"/>
    <w:rsid w:val="00C260AA"/>
    <w:rsid w:val="00C2640D"/>
    <w:rsid w:val="00C2688D"/>
    <w:rsid w:val="00C2775D"/>
    <w:rsid w:val="00C27CC7"/>
    <w:rsid w:val="00C3029A"/>
    <w:rsid w:val="00C3072B"/>
    <w:rsid w:val="00C32821"/>
    <w:rsid w:val="00C33DED"/>
    <w:rsid w:val="00C372F4"/>
    <w:rsid w:val="00C44E0D"/>
    <w:rsid w:val="00C47FFE"/>
    <w:rsid w:val="00C5221A"/>
    <w:rsid w:val="00C52813"/>
    <w:rsid w:val="00C55354"/>
    <w:rsid w:val="00C5581A"/>
    <w:rsid w:val="00C5703A"/>
    <w:rsid w:val="00C5760F"/>
    <w:rsid w:val="00C60862"/>
    <w:rsid w:val="00C62621"/>
    <w:rsid w:val="00C64B51"/>
    <w:rsid w:val="00C65A06"/>
    <w:rsid w:val="00C70650"/>
    <w:rsid w:val="00C71170"/>
    <w:rsid w:val="00C7129C"/>
    <w:rsid w:val="00C722F9"/>
    <w:rsid w:val="00C72864"/>
    <w:rsid w:val="00C72A86"/>
    <w:rsid w:val="00C72C6F"/>
    <w:rsid w:val="00C743FF"/>
    <w:rsid w:val="00C74F5B"/>
    <w:rsid w:val="00C77A65"/>
    <w:rsid w:val="00C80061"/>
    <w:rsid w:val="00C80228"/>
    <w:rsid w:val="00C80D05"/>
    <w:rsid w:val="00C81D80"/>
    <w:rsid w:val="00C820AD"/>
    <w:rsid w:val="00C8299D"/>
    <w:rsid w:val="00C82A1D"/>
    <w:rsid w:val="00C82F19"/>
    <w:rsid w:val="00C8372A"/>
    <w:rsid w:val="00C85B42"/>
    <w:rsid w:val="00C866FA"/>
    <w:rsid w:val="00C930D0"/>
    <w:rsid w:val="00C93633"/>
    <w:rsid w:val="00C9447B"/>
    <w:rsid w:val="00C94CF2"/>
    <w:rsid w:val="00C94DB1"/>
    <w:rsid w:val="00C9707A"/>
    <w:rsid w:val="00CA660B"/>
    <w:rsid w:val="00CA6B87"/>
    <w:rsid w:val="00CA7DC8"/>
    <w:rsid w:val="00CB72E3"/>
    <w:rsid w:val="00CB7613"/>
    <w:rsid w:val="00CC1BA5"/>
    <w:rsid w:val="00CC2238"/>
    <w:rsid w:val="00CC2DB0"/>
    <w:rsid w:val="00CC37A4"/>
    <w:rsid w:val="00CC5C58"/>
    <w:rsid w:val="00CC6029"/>
    <w:rsid w:val="00CC652C"/>
    <w:rsid w:val="00CC77F8"/>
    <w:rsid w:val="00CD37CD"/>
    <w:rsid w:val="00CD4DDE"/>
    <w:rsid w:val="00CD5120"/>
    <w:rsid w:val="00CD57B9"/>
    <w:rsid w:val="00CD5C5F"/>
    <w:rsid w:val="00CE0596"/>
    <w:rsid w:val="00CE07D0"/>
    <w:rsid w:val="00CE1013"/>
    <w:rsid w:val="00CE3230"/>
    <w:rsid w:val="00CE3B8F"/>
    <w:rsid w:val="00CE57A4"/>
    <w:rsid w:val="00CE7569"/>
    <w:rsid w:val="00CF049D"/>
    <w:rsid w:val="00CF5B41"/>
    <w:rsid w:val="00D01D18"/>
    <w:rsid w:val="00D03F1C"/>
    <w:rsid w:val="00D05B7E"/>
    <w:rsid w:val="00D06E72"/>
    <w:rsid w:val="00D11317"/>
    <w:rsid w:val="00D1230E"/>
    <w:rsid w:val="00D14BEC"/>
    <w:rsid w:val="00D1523E"/>
    <w:rsid w:val="00D1575D"/>
    <w:rsid w:val="00D16122"/>
    <w:rsid w:val="00D20245"/>
    <w:rsid w:val="00D217B6"/>
    <w:rsid w:val="00D24CAD"/>
    <w:rsid w:val="00D27165"/>
    <w:rsid w:val="00D278B7"/>
    <w:rsid w:val="00D30CFA"/>
    <w:rsid w:val="00D31562"/>
    <w:rsid w:val="00D31C1F"/>
    <w:rsid w:val="00D31CBF"/>
    <w:rsid w:val="00D32268"/>
    <w:rsid w:val="00D33AF2"/>
    <w:rsid w:val="00D34610"/>
    <w:rsid w:val="00D34944"/>
    <w:rsid w:val="00D405F1"/>
    <w:rsid w:val="00D40BAB"/>
    <w:rsid w:val="00D41A5B"/>
    <w:rsid w:val="00D43DEE"/>
    <w:rsid w:val="00D46419"/>
    <w:rsid w:val="00D47620"/>
    <w:rsid w:val="00D53581"/>
    <w:rsid w:val="00D54A27"/>
    <w:rsid w:val="00D558A2"/>
    <w:rsid w:val="00D564D3"/>
    <w:rsid w:val="00D60C19"/>
    <w:rsid w:val="00D60E53"/>
    <w:rsid w:val="00D638D6"/>
    <w:rsid w:val="00D63B5F"/>
    <w:rsid w:val="00D64941"/>
    <w:rsid w:val="00D65797"/>
    <w:rsid w:val="00D65D41"/>
    <w:rsid w:val="00D67A09"/>
    <w:rsid w:val="00D71F9B"/>
    <w:rsid w:val="00D7221B"/>
    <w:rsid w:val="00D73A45"/>
    <w:rsid w:val="00D73EDF"/>
    <w:rsid w:val="00D73FAB"/>
    <w:rsid w:val="00D745DA"/>
    <w:rsid w:val="00D74C10"/>
    <w:rsid w:val="00D76AFD"/>
    <w:rsid w:val="00D774C4"/>
    <w:rsid w:val="00D813C5"/>
    <w:rsid w:val="00D81477"/>
    <w:rsid w:val="00D83366"/>
    <w:rsid w:val="00D852AB"/>
    <w:rsid w:val="00D85A4A"/>
    <w:rsid w:val="00D873D5"/>
    <w:rsid w:val="00D900A7"/>
    <w:rsid w:val="00D92501"/>
    <w:rsid w:val="00D92657"/>
    <w:rsid w:val="00D94075"/>
    <w:rsid w:val="00D94A8F"/>
    <w:rsid w:val="00D94F9A"/>
    <w:rsid w:val="00D976E4"/>
    <w:rsid w:val="00DA00D2"/>
    <w:rsid w:val="00DA094E"/>
    <w:rsid w:val="00DA0F42"/>
    <w:rsid w:val="00DA201D"/>
    <w:rsid w:val="00DA2220"/>
    <w:rsid w:val="00DA4619"/>
    <w:rsid w:val="00DA50F6"/>
    <w:rsid w:val="00DA5CC8"/>
    <w:rsid w:val="00DA5FF1"/>
    <w:rsid w:val="00DA77DB"/>
    <w:rsid w:val="00DB33E8"/>
    <w:rsid w:val="00DB36C8"/>
    <w:rsid w:val="00DB5375"/>
    <w:rsid w:val="00DB64F9"/>
    <w:rsid w:val="00DB7BB1"/>
    <w:rsid w:val="00DC1178"/>
    <w:rsid w:val="00DC4F51"/>
    <w:rsid w:val="00DC6E34"/>
    <w:rsid w:val="00DC7134"/>
    <w:rsid w:val="00DC77FD"/>
    <w:rsid w:val="00DD034A"/>
    <w:rsid w:val="00DD1BEC"/>
    <w:rsid w:val="00DD1F9B"/>
    <w:rsid w:val="00DD2CEE"/>
    <w:rsid w:val="00DD33AA"/>
    <w:rsid w:val="00DD3429"/>
    <w:rsid w:val="00DD37EA"/>
    <w:rsid w:val="00DD3C5F"/>
    <w:rsid w:val="00DD4454"/>
    <w:rsid w:val="00DD52B1"/>
    <w:rsid w:val="00DD591D"/>
    <w:rsid w:val="00DD6506"/>
    <w:rsid w:val="00DD7092"/>
    <w:rsid w:val="00DE0FAC"/>
    <w:rsid w:val="00DE4C91"/>
    <w:rsid w:val="00DE4E17"/>
    <w:rsid w:val="00DE5B78"/>
    <w:rsid w:val="00DE6D15"/>
    <w:rsid w:val="00DE720C"/>
    <w:rsid w:val="00DF0009"/>
    <w:rsid w:val="00DF029D"/>
    <w:rsid w:val="00DF3503"/>
    <w:rsid w:val="00DF481A"/>
    <w:rsid w:val="00DF5771"/>
    <w:rsid w:val="00DF77A6"/>
    <w:rsid w:val="00E00C80"/>
    <w:rsid w:val="00E026B0"/>
    <w:rsid w:val="00E03990"/>
    <w:rsid w:val="00E047AE"/>
    <w:rsid w:val="00E050B2"/>
    <w:rsid w:val="00E11A96"/>
    <w:rsid w:val="00E16EF6"/>
    <w:rsid w:val="00E17CC6"/>
    <w:rsid w:val="00E20095"/>
    <w:rsid w:val="00E20B02"/>
    <w:rsid w:val="00E22986"/>
    <w:rsid w:val="00E22A84"/>
    <w:rsid w:val="00E25168"/>
    <w:rsid w:val="00E25D55"/>
    <w:rsid w:val="00E263FE"/>
    <w:rsid w:val="00E32CA7"/>
    <w:rsid w:val="00E3401A"/>
    <w:rsid w:val="00E36257"/>
    <w:rsid w:val="00E37772"/>
    <w:rsid w:val="00E40B8F"/>
    <w:rsid w:val="00E40CBB"/>
    <w:rsid w:val="00E41CF1"/>
    <w:rsid w:val="00E426B7"/>
    <w:rsid w:val="00E42753"/>
    <w:rsid w:val="00E43898"/>
    <w:rsid w:val="00E43B11"/>
    <w:rsid w:val="00E466A7"/>
    <w:rsid w:val="00E46959"/>
    <w:rsid w:val="00E52498"/>
    <w:rsid w:val="00E530ED"/>
    <w:rsid w:val="00E556FA"/>
    <w:rsid w:val="00E56668"/>
    <w:rsid w:val="00E57230"/>
    <w:rsid w:val="00E6087A"/>
    <w:rsid w:val="00E657D8"/>
    <w:rsid w:val="00E6710A"/>
    <w:rsid w:val="00E6787A"/>
    <w:rsid w:val="00E70FA0"/>
    <w:rsid w:val="00E71585"/>
    <w:rsid w:val="00E71A03"/>
    <w:rsid w:val="00E74A54"/>
    <w:rsid w:val="00E763FF"/>
    <w:rsid w:val="00E80256"/>
    <w:rsid w:val="00E81080"/>
    <w:rsid w:val="00E8154C"/>
    <w:rsid w:val="00E82B7B"/>
    <w:rsid w:val="00E83F75"/>
    <w:rsid w:val="00E910F0"/>
    <w:rsid w:val="00E93B66"/>
    <w:rsid w:val="00E954D8"/>
    <w:rsid w:val="00E95C42"/>
    <w:rsid w:val="00E95F18"/>
    <w:rsid w:val="00E971DD"/>
    <w:rsid w:val="00E973A8"/>
    <w:rsid w:val="00E97ADB"/>
    <w:rsid w:val="00EA03AC"/>
    <w:rsid w:val="00EA1C91"/>
    <w:rsid w:val="00EA2DD3"/>
    <w:rsid w:val="00EA3DF1"/>
    <w:rsid w:val="00EA4277"/>
    <w:rsid w:val="00EA5F2F"/>
    <w:rsid w:val="00EA61B5"/>
    <w:rsid w:val="00EA6977"/>
    <w:rsid w:val="00EA6DD0"/>
    <w:rsid w:val="00EA7717"/>
    <w:rsid w:val="00EB10A7"/>
    <w:rsid w:val="00EB3771"/>
    <w:rsid w:val="00EB3CB4"/>
    <w:rsid w:val="00EC3BE4"/>
    <w:rsid w:val="00EC430A"/>
    <w:rsid w:val="00EC519B"/>
    <w:rsid w:val="00EC5655"/>
    <w:rsid w:val="00EC5710"/>
    <w:rsid w:val="00ED07C1"/>
    <w:rsid w:val="00ED0BEF"/>
    <w:rsid w:val="00ED2508"/>
    <w:rsid w:val="00ED2CB1"/>
    <w:rsid w:val="00ED4043"/>
    <w:rsid w:val="00ED747A"/>
    <w:rsid w:val="00ED7489"/>
    <w:rsid w:val="00ED7C0B"/>
    <w:rsid w:val="00EE0E10"/>
    <w:rsid w:val="00EE0F5A"/>
    <w:rsid w:val="00EE1DCE"/>
    <w:rsid w:val="00EE324C"/>
    <w:rsid w:val="00EE45E2"/>
    <w:rsid w:val="00EF0204"/>
    <w:rsid w:val="00EF3878"/>
    <w:rsid w:val="00EF3BC4"/>
    <w:rsid w:val="00EF3EFE"/>
    <w:rsid w:val="00EF5133"/>
    <w:rsid w:val="00EF6025"/>
    <w:rsid w:val="00EF6DAF"/>
    <w:rsid w:val="00F0118A"/>
    <w:rsid w:val="00F01FC5"/>
    <w:rsid w:val="00F02238"/>
    <w:rsid w:val="00F025BF"/>
    <w:rsid w:val="00F02C1E"/>
    <w:rsid w:val="00F0315D"/>
    <w:rsid w:val="00F048BC"/>
    <w:rsid w:val="00F05FBB"/>
    <w:rsid w:val="00F06D4B"/>
    <w:rsid w:val="00F0723F"/>
    <w:rsid w:val="00F07562"/>
    <w:rsid w:val="00F07D87"/>
    <w:rsid w:val="00F103C1"/>
    <w:rsid w:val="00F11F67"/>
    <w:rsid w:val="00F120DC"/>
    <w:rsid w:val="00F124ED"/>
    <w:rsid w:val="00F13847"/>
    <w:rsid w:val="00F1786B"/>
    <w:rsid w:val="00F20761"/>
    <w:rsid w:val="00F221C6"/>
    <w:rsid w:val="00F223E9"/>
    <w:rsid w:val="00F2293C"/>
    <w:rsid w:val="00F26F55"/>
    <w:rsid w:val="00F278BF"/>
    <w:rsid w:val="00F33BAF"/>
    <w:rsid w:val="00F433CA"/>
    <w:rsid w:val="00F43689"/>
    <w:rsid w:val="00F46C91"/>
    <w:rsid w:val="00F50422"/>
    <w:rsid w:val="00F5104B"/>
    <w:rsid w:val="00F51258"/>
    <w:rsid w:val="00F5148F"/>
    <w:rsid w:val="00F53F5D"/>
    <w:rsid w:val="00F54732"/>
    <w:rsid w:val="00F556B9"/>
    <w:rsid w:val="00F55D46"/>
    <w:rsid w:val="00F576E1"/>
    <w:rsid w:val="00F5788F"/>
    <w:rsid w:val="00F60E95"/>
    <w:rsid w:val="00F6174D"/>
    <w:rsid w:val="00F6266C"/>
    <w:rsid w:val="00F63AAD"/>
    <w:rsid w:val="00F64B12"/>
    <w:rsid w:val="00F703F8"/>
    <w:rsid w:val="00F7303C"/>
    <w:rsid w:val="00F73E65"/>
    <w:rsid w:val="00F744FD"/>
    <w:rsid w:val="00F7629F"/>
    <w:rsid w:val="00F768CF"/>
    <w:rsid w:val="00F77F38"/>
    <w:rsid w:val="00F77F7F"/>
    <w:rsid w:val="00F808F8"/>
    <w:rsid w:val="00F808FB"/>
    <w:rsid w:val="00F80D19"/>
    <w:rsid w:val="00F818A3"/>
    <w:rsid w:val="00F86810"/>
    <w:rsid w:val="00F86889"/>
    <w:rsid w:val="00F87463"/>
    <w:rsid w:val="00F878B3"/>
    <w:rsid w:val="00F9134B"/>
    <w:rsid w:val="00F938D5"/>
    <w:rsid w:val="00F93AEF"/>
    <w:rsid w:val="00F94FAD"/>
    <w:rsid w:val="00F95F05"/>
    <w:rsid w:val="00F97F6B"/>
    <w:rsid w:val="00FA063C"/>
    <w:rsid w:val="00FA2277"/>
    <w:rsid w:val="00FA245C"/>
    <w:rsid w:val="00FA6AD5"/>
    <w:rsid w:val="00FA7E3F"/>
    <w:rsid w:val="00FB19C8"/>
    <w:rsid w:val="00FB1C9D"/>
    <w:rsid w:val="00FB1EC5"/>
    <w:rsid w:val="00FB62AF"/>
    <w:rsid w:val="00FB7363"/>
    <w:rsid w:val="00FB7A05"/>
    <w:rsid w:val="00FB7A4B"/>
    <w:rsid w:val="00FB7FEE"/>
    <w:rsid w:val="00FC0479"/>
    <w:rsid w:val="00FC12E3"/>
    <w:rsid w:val="00FC1A70"/>
    <w:rsid w:val="00FC2DF3"/>
    <w:rsid w:val="00FC4DB2"/>
    <w:rsid w:val="00FC5553"/>
    <w:rsid w:val="00FC71AC"/>
    <w:rsid w:val="00FC7479"/>
    <w:rsid w:val="00FD1149"/>
    <w:rsid w:val="00FD2269"/>
    <w:rsid w:val="00FD4DF8"/>
    <w:rsid w:val="00FD55DC"/>
    <w:rsid w:val="00FD6174"/>
    <w:rsid w:val="00FD653B"/>
    <w:rsid w:val="00FE0091"/>
    <w:rsid w:val="00FE0827"/>
    <w:rsid w:val="00FE3489"/>
    <w:rsid w:val="00FE422C"/>
    <w:rsid w:val="00FE454D"/>
    <w:rsid w:val="00FE4CC5"/>
    <w:rsid w:val="00FF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A3CF81"/>
  <w15:chartTrackingRefBased/>
  <w15:docId w15:val="{2AB7CF3A-E529-4E9C-BAE2-CD4F4982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AF8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107502"/>
  </w:style>
  <w:style w:type="paragraph" w:customStyle="1" w:styleId="ConsPlusNormal">
    <w:name w:val="ConsPlusNormal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1075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10750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1075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107502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107502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annotation reference"/>
    <w:uiPriority w:val="99"/>
    <w:semiHidden/>
    <w:unhideWhenUsed/>
    <w:rsid w:val="001D665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D6659"/>
  </w:style>
  <w:style w:type="character" w:customStyle="1" w:styleId="ad">
    <w:name w:val="Текст примечания Знак"/>
    <w:link w:val="ac"/>
    <w:uiPriority w:val="99"/>
    <w:semiHidden/>
    <w:rsid w:val="001D6659"/>
    <w:rPr>
      <w:rFonts w:ascii="Times New Roman CYR" w:hAnsi="Times New Roman CYR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D6659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1D6659"/>
    <w:rPr>
      <w:rFonts w:ascii="Times New Roman CYR" w:hAnsi="Times New Roman CYR"/>
      <w:b/>
      <w:bCs/>
    </w:rPr>
  </w:style>
  <w:style w:type="paragraph" w:styleId="af0">
    <w:name w:val="footnote text"/>
    <w:basedOn w:val="a"/>
    <w:link w:val="af1"/>
    <w:semiHidden/>
    <w:rsid w:val="0074595A"/>
    <w:rPr>
      <w:rFonts w:ascii="Times New Roman" w:hAnsi="Times New Roman"/>
    </w:rPr>
  </w:style>
  <w:style w:type="character" w:customStyle="1" w:styleId="af1">
    <w:name w:val="Текст сноски Знак"/>
    <w:basedOn w:val="a0"/>
    <w:link w:val="af0"/>
    <w:semiHidden/>
    <w:rsid w:val="0074595A"/>
  </w:style>
  <w:style w:type="character" w:styleId="af2">
    <w:name w:val="footnote reference"/>
    <w:semiHidden/>
    <w:rsid w:val="0074595A"/>
    <w:rPr>
      <w:vertAlign w:val="superscript"/>
    </w:rPr>
  </w:style>
  <w:style w:type="character" w:customStyle="1" w:styleId="a6">
    <w:name w:val="Верхний колонтитул Знак"/>
    <w:link w:val="a5"/>
    <w:uiPriority w:val="99"/>
    <w:rsid w:val="00720095"/>
    <w:rPr>
      <w:rFonts w:ascii="Times New Roman CYR" w:hAnsi="Times New Roman CYR"/>
    </w:rPr>
  </w:style>
  <w:style w:type="character" w:customStyle="1" w:styleId="a8">
    <w:name w:val="Нижний колонтитул Знак"/>
    <w:link w:val="a7"/>
    <w:rsid w:val="00720095"/>
    <w:rPr>
      <w:rFonts w:ascii="Times New Roman CYR" w:hAnsi="Times New Roman CYR"/>
    </w:rPr>
  </w:style>
  <w:style w:type="character" w:styleId="af3">
    <w:name w:val="FollowedHyperlink"/>
    <w:uiPriority w:val="99"/>
    <w:semiHidden/>
    <w:unhideWhenUsed/>
    <w:rsid w:val="009F7515"/>
    <w:rPr>
      <w:color w:val="800080"/>
      <w:u w:val="single"/>
    </w:rPr>
  </w:style>
  <w:style w:type="paragraph" w:customStyle="1" w:styleId="xl63">
    <w:name w:val="xl63"/>
    <w:basedOn w:val="a"/>
    <w:rsid w:val="009F7515"/>
    <w:pP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9F7515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7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3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9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5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0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5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51;&#1077;&#1087;&#1080;&#1093;&#1086;&#1074;&#1086;&#1081;%20(&#1054;&#1055;&#1055;&#1080;&#1055;&#1048;)\15_2020\&#1055;&#1088;&#1086;&#1077;&#1082;&#1090;&#1099;%20&#1052;&#1053;&#1055;&#1040;\&#1052;&#1055;%20&#1056;&#1072;&#1079;&#1074;&#1080;&#1090;&#1080;&#1077;%20&#1087;&#1088;&#1077;&#1076;&#1087;&#1088;&#1080;&#1085;&#1080;&#1084;&#1072;&#1090;&#1077;&#1083;&#1100;&#1089;&#1090;&#1074;&#1072;%20&#1074;%20&#1047;&#1040;&#1058;&#1054;%20&#1057;&#1077;&#1074;&#1077;&#1088;&#1089;&#1082;_2021-2024\&#1055;&#1088;&#1086;&#1077;&#1082;&#1090;%20&#1052;&#1055;_&#1056;&#1072;&#1079;&#1074;&#1080;&#1090;&#1080;&#1077;%20&#1087;&#1088;&#1077;&#1076;&#1087;&#1088;&#1080;&#1085;&#1080;&#1084;&#1072;&#1090;&#1077;&#1083;&#1100;&#1089;&#1090;&#1074;&#1072;%20&#1074;%20&#1047;&#1040;&#1058;&#1054;%20&#1057;&#1077;&#1074;&#1077;&#1088;&#1089;&#1082;_2021-202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8AD5E-3CF6-49F4-A03B-BDE77A291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Проект МП_Развитие предпринимательства в ЗАТО Северск_2021-2024</Template>
  <TotalTime>4906</TotalTime>
  <Pages>1</Pages>
  <Words>12736</Words>
  <Characters>72598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85164</CharactersWithSpaces>
  <SharedDoc>false</SharedDoc>
  <HLinks>
    <vt:vector size="84" baseType="variant">
      <vt:variant>
        <vt:i4>3342450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https://login.consultant.ru/link/?req=doc&amp;base=RLAW091&amp;n=132551&amp;date=01.04.2020&amp;dst=100126&amp;fld=134</vt:lpwstr>
      </vt:variant>
      <vt:variant>
        <vt:lpwstr/>
      </vt:variant>
      <vt:variant>
        <vt:i4>3604594</vt:i4>
      </vt:variant>
      <vt:variant>
        <vt:i4>36</vt:i4>
      </vt:variant>
      <vt:variant>
        <vt:i4>0</vt:i4>
      </vt:variant>
      <vt:variant>
        <vt:i4>5</vt:i4>
      </vt:variant>
      <vt:variant>
        <vt:lpwstr>https://login.consultant.ru/link/?req=doc&amp;base=RLAW091&amp;n=132551&amp;date=01.04.2020&amp;dst=100023&amp;fld=134</vt:lpwstr>
      </vt:variant>
      <vt:variant>
        <vt:lpwstr/>
      </vt:variant>
      <vt:variant>
        <vt:i4>6553653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Par3760</vt:lpwstr>
      </vt:variant>
      <vt:variant>
        <vt:i4>6881329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Par9314</vt:lpwstr>
      </vt:variant>
      <vt:variant>
        <vt:i4>6422576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Par1223</vt:lpwstr>
      </vt:variant>
      <vt:variant>
        <vt:i4>6750267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Par791</vt:lpwstr>
      </vt:variant>
      <vt:variant>
        <vt:i4>6553648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Par722</vt:lpwstr>
      </vt:variant>
      <vt:variant>
        <vt:i4>6750263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Par6508</vt:lpwstr>
      </vt:variant>
      <vt:variant>
        <vt:i4>6750259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Par5131</vt:lpwstr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Par3760</vt:lpwstr>
      </vt:variant>
      <vt:variant>
        <vt:i4>6488122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Par486</vt:lpwstr>
      </vt:variant>
      <vt:variant>
        <vt:i4>720962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https://login.consultant.ru/link/?req=doc&amp;base=RLAW091&amp;n=86911&amp;date=01.04.2020&amp;dst=100492&amp;fld=134</vt:lpwstr>
      </vt:variant>
      <vt:variant>
        <vt:lpwstr/>
      </vt:variant>
      <vt:variant>
        <vt:i4>3604603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https://login.consultant.ru/link/?req=doc&amp;base=RLAW091&amp;n=137274&amp;date=01.04.2020&amp;dst=100195&amp;fld=134</vt:lpwstr>
      </vt:variant>
      <vt:variant>
        <vt:lpwstr/>
      </vt:variant>
      <vt:variant>
        <vt:i4>3473526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https://login.consultant.ru/link/?req=doc&amp;base=RLAW091&amp;n=137274&amp;date=01.04.2020&amp;dst=100046&amp;fld=134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Lepihova</dc:creator>
  <cp:keywords/>
  <dc:description/>
  <cp:lastModifiedBy>Лепихова Л.Г.</cp:lastModifiedBy>
  <cp:revision>196</cp:revision>
  <cp:lastPrinted>2026-02-09T08:05:00Z</cp:lastPrinted>
  <dcterms:created xsi:type="dcterms:W3CDTF">2024-10-10T03:24:00Z</dcterms:created>
  <dcterms:modified xsi:type="dcterms:W3CDTF">2026-02-09T10:02:00Z</dcterms:modified>
</cp:coreProperties>
</file>