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Look w:val="01E0"/>
      </w:tblPr>
      <w:tblGrid>
        <w:gridCol w:w="4243"/>
      </w:tblGrid>
      <w:tr w:rsidR="00F924C6" w:rsidTr="002627C0">
        <w:trPr>
          <w:jc w:val="right"/>
        </w:trPr>
        <w:tc>
          <w:tcPr>
            <w:tcW w:w="4243" w:type="dxa"/>
          </w:tcPr>
          <w:p w:rsidR="00F924C6" w:rsidRPr="003E67AA" w:rsidRDefault="00F924C6" w:rsidP="004F0D2E">
            <w:pPr>
              <w:pStyle w:val="ConsPlusNormal"/>
              <w:widowControl/>
              <w:spacing w:after="12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67AA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</w:tc>
      </w:tr>
      <w:tr w:rsidR="00F924C6" w:rsidTr="002627C0">
        <w:trPr>
          <w:jc w:val="right"/>
        </w:trPr>
        <w:tc>
          <w:tcPr>
            <w:tcW w:w="4243" w:type="dxa"/>
          </w:tcPr>
          <w:p w:rsidR="00F924C6" w:rsidRDefault="00F924C6" w:rsidP="004F0D2E">
            <w:pPr>
              <w:pStyle w:val="ConsPlusNonformat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E67AA">
              <w:rPr>
                <w:rFonts w:ascii="Times New Roman" w:hAnsi="Times New Roman"/>
                <w:sz w:val="24"/>
                <w:szCs w:val="24"/>
              </w:rPr>
              <w:t xml:space="preserve">остановлением </w:t>
            </w:r>
          </w:p>
          <w:p w:rsidR="00F924C6" w:rsidRPr="003E67AA" w:rsidRDefault="00F924C6" w:rsidP="004F0D2E">
            <w:pPr>
              <w:pStyle w:val="ConsPlusNonformat"/>
              <w:widowControl/>
              <w:rPr>
                <w:rFonts w:ascii="Times New Roman" w:hAnsi="Times New Roman"/>
                <w:sz w:val="24"/>
                <w:szCs w:val="24"/>
              </w:rPr>
            </w:pPr>
            <w:r w:rsidRPr="003E67AA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F924C6" w:rsidTr="002627C0">
        <w:trPr>
          <w:jc w:val="right"/>
        </w:trPr>
        <w:tc>
          <w:tcPr>
            <w:tcW w:w="4243" w:type="dxa"/>
          </w:tcPr>
          <w:p w:rsidR="00F924C6" w:rsidRPr="003E67AA" w:rsidRDefault="00F924C6" w:rsidP="004F0D2E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7AA">
              <w:rPr>
                <w:rFonts w:ascii="Times New Roman" w:hAnsi="Times New Roman"/>
                <w:sz w:val="24"/>
                <w:szCs w:val="24"/>
              </w:rPr>
              <w:t xml:space="preserve"> от ____________ № _________</w:t>
            </w:r>
          </w:p>
          <w:p w:rsidR="00F924C6" w:rsidRPr="003E67AA" w:rsidRDefault="00F924C6" w:rsidP="004F0D2E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924C6" w:rsidRDefault="00F924C6" w:rsidP="002627C0">
      <w:pPr>
        <w:jc w:val="right"/>
        <w:rPr>
          <w:rFonts w:ascii="Times New Roman" w:hAnsi="Times New Roman"/>
          <w:sz w:val="28"/>
          <w:szCs w:val="28"/>
        </w:rPr>
      </w:pPr>
    </w:p>
    <w:p w:rsidR="00F924C6" w:rsidRDefault="00F924C6" w:rsidP="008516A0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</w:t>
      </w:r>
    </w:p>
    <w:p w:rsidR="00F924C6" w:rsidRDefault="00F924C6" w:rsidP="0014051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516A0">
        <w:rPr>
          <w:rFonts w:ascii="Times New Roman" w:hAnsi="Times New Roman"/>
          <w:sz w:val="24"/>
          <w:szCs w:val="24"/>
        </w:rPr>
        <w:t>проведения общественных обсуждений по выбору общественных</w:t>
      </w:r>
    </w:p>
    <w:p w:rsidR="00F924C6" w:rsidRDefault="00F924C6" w:rsidP="0014051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516A0">
        <w:rPr>
          <w:rFonts w:ascii="Times New Roman" w:hAnsi="Times New Roman"/>
          <w:sz w:val="24"/>
          <w:szCs w:val="24"/>
        </w:rPr>
        <w:t xml:space="preserve"> территорий городского округа ЗАТО Северск, подлежащих в первоочередном порядке благоустройству в 2018 году в соответствии с муниципальной программой «Формирование соврем</w:t>
      </w:r>
      <w:r>
        <w:rPr>
          <w:rFonts w:ascii="Times New Roman" w:hAnsi="Times New Roman"/>
          <w:sz w:val="24"/>
          <w:szCs w:val="24"/>
        </w:rPr>
        <w:t xml:space="preserve">енной городской среды </w:t>
      </w:r>
      <w:r w:rsidRPr="008516A0">
        <w:rPr>
          <w:rFonts w:ascii="Times New Roman" w:hAnsi="Times New Roman"/>
          <w:sz w:val="24"/>
          <w:szCs w:val="24"/>
        </w:rPr>
        <w:t>ЗАТО Северск» на 2018 - 2022 годы</w:t>
      </w:r>
    </w:p>
    <w:p w:rsidR="00F924C6" w:rsidRPr="008516A0" w:rsidRDefault="00F924C6" w:rsidP="008516A0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4110"/>
        <w:gridCol w:w="1637"/>
        <w:gridCol w:w="207"/>
        <w:gridCol w:w="2942"/>
      </w:tblGrid>
      <w:tr w:rsidR="00F924C6" w:rsidRPr="005A43D7" w:rsidTr="00BC4775">
        <w:tc>
          <w:tcPr>
            <w:tcW w:w="675" w:type="dxa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0" w:type="dxa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37" w:type="dxa"/>
          </w:tcPr>
          <w:p w:rsidR="00F924C6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9" w:type="dxa"/>
            <w:gridSpan w:val="2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4615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F924C6" w:rsidRPr="005A43D7" w:rsidRDefault="00F924C6" w:rsidP="004615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37" w:type="dxa"/>
          </w:tcPr>
          <w:p w:rsidR="00F924C6" w:rsidRPr="005A43D7" w:rsidRDefault="00F924C6" w:rsidP="004615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9" w:type="dxa"/>
            <w:gridSpan w:val="2"/>
          </w:tcPr>
          <w:p w:rsidR="00F924C6" w:rsidRPr="005A43D7" w:rsidRDefault="00F924C6" w:rsidP="004615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F924C6" w:rsidRPr="005A43D7" w:rsidRDefault="00F924C6" w:rsidP="005A43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Разработка и утверждение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нормативных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правовых актов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637" w:type="dxa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29.12.2017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  01.03.2018 </w:t>
            </w:r>
          </w:p>
        </w:tc>
        <w:tc>
          <w:tcPr>
            <w:tcW w:w="3149" w:type="dxa"/>
            <w:gridSpan w:val="2"/>
          </w:tcPr>
          <w:p w:rsidR="00F924C6" w:rsidRPr="005A43D7" w:rsidRDefault="00F924C6" w:rsidP="005A43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Правовой комитет Администрации ЗАТО Северск 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F924C6" w:rsidRDefault="00F924C6" w:rsidP="005A43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азмещени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информации о начале приема предложений </w:t>
            </w:r>
            <w:r>
              <w:rPr>
                <w:rFonts w:ascii="Times New Roman" w:hAnsi="Times New Roman"/>
                <w:sz w:val="24"/>
                <w:szCs w:val="24"/>
              </w:rPr>
              <w:t>от жителей ЗАТО Северск в целях определения перечня общественных территорий городского округа ЗАТО Северск, подлежащих благоустройству</w:t>
            </w:r>
          </w:p>
          <w:p w:rsidR="00F924C6" w:rsidRDefault="00F924C6" w:rsidP="005A43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первоочередном порядке в рамках реализации муниципальной программы </w:t>
            </w:r>
            <w:r w:rsidRPr="008516A0">
              <w:rPr>
                <w:rFonts w:ascii="Times New Roman" w:hAnsi="Times New Roman"/>
                <w:sz w:val="24"/>
                <w:szCs w:val="24"/>
              </w:rPr>
              <w:t>«Формирование соврем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енной городской среды </w:t>
            </w:r>
          </w:p>
          <w:p w:rsidR="00F924C6" w:rsidRPr="005A43D7" w:rsidRDefault="00F924C6" w:rsidP="005A43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16A0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2018-2022 годы  (далее – Перечень общественных территорий для рейтингового голосования)</w:t>
            </w:r>
          </w:p>
        </w:tc>
        <w:tc>
          <w:tcPr>
            <w:tcW w:w="1637" w:type="dxa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09.01.2018</w:t>
            </w:r>
          </w:p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9" w:type="dxa"/>
            <w:gridSpan w:val="2"/>
          </w:tcPr>
          <w:p w:rsidR="00F924C6" w:rsidRPr="005A43D7" w:rsidRDefault="00F924C6" w:rsidP="005A43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информационной политики Администрации ЗАТО Северск </w:t>
            </w:r>
          </w:p>
          <w:p w:rsidR="00F924C6" w:rsidRPr="005A43D7" w:rsidRDefault="00F924C6" w:rsidP="005A43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F924C6" w:rsidRPr="005A43D7" w:rsidRDefault="00F924C6" w:rsidP="005A43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мест (пунктов) по сбору предложений от жителей ЗАТО Северск в целях определения Перечня общественных территорий для рейтингового голосования </w:t>
            </w:r>
          </w:p>
        </w:tc>
        <w:tc>
          <w:tcPr>
            <w:tcW w:w="1637" w:type="dxa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09.01.2018</w:t>
            </w:r>
          </w:p>
        </w:tc>
        <w:tc>
          <w:tcPr>
            <w:tcW w:w="3149" w:type="dxa"/>
            <w:gridSpan w:val="2"/>
          </w:tcPr>
          <w:p w:rsidR="00F924C6" w:rsidRPr="005A43D7" w:rsidRDefault="00F924C6" w:rsidP="005A43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ЗАТО Северск – Управляющий делами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5A4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F924C6" w:rsidRDefault="00F924C6" w:rsidP="00A80F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Организация работы волонтеров </w:t>
            </w:r>
          </w:p>
          <w:p w:rsidR="00F924C6" w:rsidRDefault="00F924C6" w:rsidP="00A80F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на пунктах </w:t>
            </w:r>
            <w:r>
              <w:rPr>
                <w:rFonts w:ascii="Times New Roman" w:hAnsi="Times New Roman"/>
                <w:sz w:val="24"/>
                <w:szCs w:val="24"/>
              </w:rPr>
              <w:t>сбора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</w:p>
          <w:p w:rsidR="00F924C6" w:rsidRPr="005A43D7" w:rsidRDefault="00F924C6" w:rsidP="00A80F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 жителей ЗАТО Северск</w:t>
            </w:r>
          </w:p>
        </w:tc>
        <w:tc>
          <w:tcPr>
            <w:tcW w:w="1637" w:type="dxa"/>
          </w:tcPr>
          <w:p w:rsidR="00F924C6" w:rsidRPr="005A43D7" w:rsidRDefault="00F924C6" w:rsidP="00A80F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.01.2018</w:t>
            </w:r>
          </w:p>
        </w:tc>
        <w:tc>
          <w:tcPr>
            <w:tcW w:w="3149" w:type="dxa"/>
            <w:gridSpan w:val="2"/>
          </w:tcPr>
          <w:p w:rsidR="00F924C6" w:rsidRPr="005A43D7" w:rsidRDefault="00F924C6" w:rsidP="00A80F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УМСП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Ки</w:t>
            </w:r>
            <w:r>
              <w:rPr>
                <w:rFonts w:ascii="Times New Roman" w:hAnsi="Times New Roman"/>
                <w:sz w:val="24"/>
                <w:szCs w:val="24"/>
              </w:rPr>
              <w:t>С Администрации ЗАТО Северск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236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F924C6" w:rsidRPr="005A43D7" w:rsidRDefault="00F924C6" w:rsidP="00236D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Выемка и обработка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поступивших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предложений </w:t>
            </w:r>
            <w:r>
              <w:rPr>
                <w:rFonts w:ascii="Times New Roman" w:hAnsi="Times New Roman"/>
                <w:sz w:val="24"/>
                <w:szCs w:val="24"/>
              </w:rPr>
              <w:t>жителей ЗАТО Северск</w:t>
            </w:r>
          </w:p>
          <w:p w:rsidR="00F924C6" w:rsidRPr="005A43D7" w:rsidRDefault="00F924C6" w:rsidP="00236D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924C6" w:rsidRDefault="00F924C6" w:rsidP="00236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Еженедельно, начиная </w:t>
            </w:r>
          </w:p>
          <w:p w:rsidR="00F924C6" w:rsidRPr="005A43D7" w:rsidRDefault="00F924C6" w:rsidP="00236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19.01.2018</w:t>
            </w:r>
          </w:p>
        </w:tc>
        <w:tc>
          <w:tcPr>
            <w:tcW w:w="3149" w:type="dxa"/>
            <w:gridSpan w:val="2"/>
          </w:tcPr>
          <w:p w:rsidR="00F924C6" w:rsidRDefault="00F924C6" w:rsidP="00236D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924C6" w:rsidRDefault="00F924C6" w:rsidP="00236D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УЖКХ ТиС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924C6" w:rsidRPr="005A43D7" w:rsidRDefault="00F924C6" w:rsidP="00236D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C51B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F924C6" w:rsidRDefault="00F924C6" w:rsidP="00C51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Передача сводной информации </w:t>
            </w:r>
          </w:p>
          <w:p w:rsidR="00F924C6" w:rsidRDefault="00F924C6" w:rsidP="00C51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</w:rPr>
              <w:t>поступивших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предложениях </w:t>
            </w:r>
            <w:r>
              <w:rPr>
                <w:rFonts w:ascii="Times New Roman" w:hAnsi="Times New Roman"/>
                <w:sz w:val="24"/>
                <w:szCs w:val="24"/>
              </w:rPr>
              <w:t>жителей ЗАТО Северск</w:t>
            </w:r>
          </w:p>
          <w:p w:rsidR="00F924C6" w:rsidRPr="005A43D7" w:rsidRDefault="00F924C6" w:rsidP="00C51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бщественную комиссию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37" w:type="dxa"/>
          </w:tcPr>
          <w:p w:rsidR="00F924C6" w:rsidRDefault="00F924C6" w:rsidP="00C51B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Еженедельно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начиная </w:t>
            </w:r>
          </w:p>
          <w:p w:rsidR="00F924C6" w:rsidRPr="005A43D7" w:rsidRDefault="00F924C6" w:rsidP="00C51B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22.01.2018</w:t>
            </w:r>
          </w:p>
        </w:tc>
        <w:tc>
          <w:tcPr>
            <w:tcW w:w="3149" w:type="dxa"/>
            <w:gridSpan w:val="2"/>
          </w:tcPr>
          <w:p w:rsidR="00F924C6" w:rsidRDefault="00F924C6" w:rsidP="00C51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УЖКХ ТиС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924C6" w:rsidRPr="005A43D7" w:rsidRDefault="00F924C6" w:rsidP="00C51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УВГТ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Default="00F924C6" w:rsidP="00BC4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F924C6" w:rsidRDefault="00F924C6" w:rsidP="00BC4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37" w:type="dxa"/>
          </w:tcPr>
          <w:p w:rsidR="00F924C6" w:rsidRPr="005A43D7" w:rsidRDefault="00F924C6" w:rsidP="00BC4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9" w:type="dxa"/>
            <w:gridSpan w:val="2"/>
          </w:tcPr>
          <w:p w:rsidR="00F924C6" w:rsidRPr="005A43D7" w:rsidRDefault="00F924C6" w:rsidP="00BC4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5347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110" w:type="dxa"/>
          </w:tcPr>
          <w:p w:rsidR="00F924C6" w:rsidRPr="005A43D7" w:rsidRDefault="00F924C6" w:rsidP="005347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бщественной комиссии</w:t>
            </w:r>
          </w:p>
        </w:tc>
        <w:tc>
          <w:tcPr>
            <w:tcW w:w="1637" w:type="dxa"/>
          </w:tcPr>
          <w:p w:rsidR="00F924C6" w:rsidRPr="005A43D7" w:rsidRDefault="00F924C6" w:rsidP="005347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1 раз в 2 недели</w:t>
            </w:r>
          </w:p>
        </w:tc>
        <w:tc>
          <w:tcPr>
            <w:tcW w:w="3149" w:type="dxa"/>
            <w:gridSpan w:val="2"/>
          </w:tcPr>
          <w:p w:rsidR="00F924C6" w:rsidRPr="005A43D7" w:rsidRDefault="00F924C6" w:rsidP="005347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Первый заместитель Г</w:t>
            </w:r>
            <w:r>
              <w:rPr>
                <w:rFonts w:ascii="Times New Roman" w:hAnsi="Times New Roman"/>
                <w:sz w:val="24"/>
                <w:szCs w:val="24"/>
              </w:rPr>
              <w:t>лавы Администрации ЗАТО Северск,</w:t>
            </w:r>
          </w:p>
          <w:p w:rsidR="00F924C6" w:rsidRPr="005A43D7" w:rsidRDefault="00F924C6" w:rsidP="005347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аместитель Главы Администрации ЗАТО Северск по капитальному строительству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4E02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110" w:type="dxa"/>
          </w:tcPr>
          <w:p w:rsidR="00F924C6" w:rsidRPr="005A43D7" w:rsidRDefault="00F924C6" w:rsidP="004E02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Публикация </w:t>
            </w:r>
            <w:r>
              <w:rPr>
                <w:rFonts w:ascii="Times New Roman" w:hAnsi="Times New Roman"/>
                <w:sz w:val="24"/>
                <w:szCs w:val="24"/>
              </w:rPr>
              <w:t>протоколов заседаний о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бщественной комиссии </w:t>
            </w:r>
          </w:p>
        </w:tc>
        <w:tc>
          <w:tcPr>
            <w:tcW w:w="1637" w:type="dxa"/>
          </w:tcPr>
          <w:p w:rsidR="00F924C6" w:rsidRPr="005A43D7" w:rsidRDefault="00F924C6" w:rsidP="004E02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1 раз в 2 недели</w:t>
            </w:r>
          </w:p>
        </w:tc>
        <w:tc>
          <w:tcPr>
            <w:tcW w:w="3149" w:type="dxa"/>
            <w:gridSpan w:val="2"/>
          </w:tcPr>
          <w:p w:rsidR="00F924C6" w:rsidRPr="005A43D7" w:rsidRDefault="00F924C6" w:rsidP="004E0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УКС Администрации ЗАТО Северск,</w:t>
            </w:r>
          </w:p>
          <w:p w:rsidR="00F924C6" w:rsidRPr="005A43D7" w:rsidRDefault="00F924C6" w:rsidP="004E02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УЖКХ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ТиС,</w:t>
            </w:r>
          </w:p>
          <w:p w:rsidR="00F924C6" w:rsidRPr="005A43D7" w:rsidRDefault="00F924C6" w:rsidP="004E0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Отдел информационной поли</w:t>
            </w:r>
            <w:r>
              <w:rPr>
                <w:rFonts w:ascii="Times New Roman" w:hAnsi="Times New Roman"/>
                <w:sz w:val="24"/>
                <w:szCs w:val="24"/>
              </w:rPr>
              <w:t>тики Администрации ЗАТО Северск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D119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110" w:type="dxa"/>
          </w:tcPr>
          <w:p w:rsidR="00F924C6" w:rsidRDefault="00F924C6" w:rsidP="00D119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и утверждение общественной комиссией </w:t>
            </w:r>
          </w:p>
          <w:p w:rsidR="00F924C6" w:rsidRDefault="00F924C6" w:rsidP="00D119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результатам поступивших предложений от жителей Перечня общественных территорий </w:t>
            </w:r>
          </w:p>
          <w:p w:rsidR="00F924C6" w:rsidRPr="005A43D7" w:rsidRDefault="00F924C6" w:rsidP="00D119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рейтингового голосования  </w:t>
            </w:r>
          </w:p>
        </w:tc>
        <w:tc>
          <w:tcPr>
            <w:tcW w:w="1637" w:type="dxa"/>
          </w:tcPr>
          <w:p w:rsidR="00F924C6" w:rsidRPr="005A43D7" w:rsidRDefault="00F924C6" w:rsidP="00D119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16.02.2018</w:t>
            </w:r>
          </w:p>
        </w:tc>
        <w:tc>
          <w:tcPr>
            <w:tcW w:w="3149" w:type="dxa"/>
            <w:gridSpan w:val="2"/>
          </w:tcPr>
          <w:p w:rsidR="00F924C6" w:rsidRPr="005A43D7" w:rsidRDefault="00F924C6" w:rsidP="00D119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7B2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110" w:type="dxa"/>
          </w:tcPr>
          <w:p w:rsidR="00F924C6" w:rsidRDefault="00F924C6" w:rsidP="007B2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приема предложений </w:t>
            </w:r>
          </w:p>
          <w:p w:rsidR="00F924C6" w:rsidRDefault="00F924C6" w:rsidP="007B2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жителей ЗАТО Северск по дизайн-проектам благоустройства территорий, включенных в Перечень общественных территорий для рейтингового голосования </w:t>
            </w:r>
          </w:p>
        </w:tc>
        <w:tc>
          <w:tcPr>
            <w:tcW w:w="1637" w:type="dxa"/>
          </w:tcPr>
          <w:p w:rsidR="00F924C6" w:rsidRDefault="00F924C6" w:rsidP="007B2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16.02.2018 по 28.02.2018</w:t>
            </w:r>
          </w:p>
        </w:tc>
        <w:tc>
          <w:tcPr>
            <w:tcW w:w="3149" w:type="dxa"/>
            <w:gridSpan w:val="2"/>
          </w:tcPr>
          <w:p w:rsidR="00F924C6" w:rsidRDefault="00F924C6" w:rsidP="007B2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ЗАТО Северск – Управляющий делами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</w:t>
            </w:r>
          </w:p>
          <w:p w:rsidR="00F924C6" w:rsidRDefault="00F924C6" w:rsidP="007B2F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КАиГ </w:t>
            </w: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B30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</w:tcPr>
          <w:p w:rsidR="00F924C6" w:rsidRDefault="00F924C6" w:rsidP="00B30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Опубликование дизайн-проектов благоустройства территорий, включенных в Перечень общественных территорий </w:t>
            </w:r>
          </w:p>
          <w:p w:rsidR="00F924C6" w:rsidRDefault="00F924C6" w:rsidP="00B30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рейтингового голосования,</w:t>
            </w:r>
          </w:p>
          <w:p w:rsidR="00F924C6" w:rsidRDefault="00F924C6" w:rsidP="00B30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ознакомления </w:t>
            </w:r>
          </w:p>
          <w:p w:rsidR="00F924C6" w:rsidRPr="005A43D7" w:rsidRDefault="00F924C6" w:rsidP="00B30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общественного обсуждения </w:t>
            </w:r>
          </w:p>
        </w:tc>
        <w:tc>
          <w:tcPr>
            <w:tcW w:w="1637" w:type="dxa"/>
          </w:tcPr>
          <w:p w:rsidR="00F924C6" w:rsidRPr="005A43D7" w:rsidRDefault="00F924C6" w:rsidP="00B30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01.03.2018</w:t>
            </w:r>
          </w:p>
        </w:tc>
        <w:tc>
          <w:tcPr>
            <w:tcW w:w="3149" w:type="dxa"/>
            <w:gridSpan w:val="2"/>
          </w:tcPr>
          <w:p w:rsidR="00F924C6" w:rsidRPr="005A43D7" w:rsidRDefault="00F924C6" w:rsidP="00B30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КАиГ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924C6" w:rsidRPr="005A43D7" w:rsidRDefault="00F924C6" w:rsidP="00B30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Отдел информационной поли</w:t>
            </w:r>
            <w:r>
              <w:rPr>
                <w:rFonts w:ascii="Times New Roman" w:hAnsi="Times New Roman"/>
                <w:sz w:val="24"/>
                <w:szCs w:val="24"/>
              </w:rPr>
              <w:t>тики Администрации ЗАТО Северск</w:t>
            </w:r>
          </w:p>
          <w:p w:rsidR="00F924C6" w:rsidRPr="005A43D7" w:rsidRDefault="00F924C6" w:rsidP="00B30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24C6" w:rsidRPr="005A43D7" w:rsidTr="00BC4775">
        <w:tc>
          <w:tcPr>
            <w:tcW w:w="675" w:type="dxa"/>
          </w:tcPr>
          <w:p w:rsidR="00F924C6" w:rsidRPr="005A43D7" w:rsidRDefault="00F924C6" w:rsidP="00CA3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110" w:type="dxa"/>
          </w:tcPr>
          <w:p w:rsidR="00F924C6" w:rsidRDefault="00F924C6" w:rsidP="00CA3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общественных обсуждений дизайн-проектов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благоустройства территорий, включенных в Перечень общественных территорий </w:t>
            </w:r>
          </w:p>
          <w:p w:rsidR="00F924C6" w:rsidRPr="005A43D7" w:rsidRDefault="00F924C6" w:rsidP="00CA3B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рейтингового голосования, в т.ч.</w:t>
            </w:r>
            <w:r w:rsidRPr="003E505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637" w:type="dxa"/>
          </w:tcPr>
          <w:p w:rsidR="00F924C6" w:rsidRPr="005A43D7" w:rsidRDefault="00F924C6" w:rsidP="003936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9" w:type="dxa"/>
            <w:gridSpan w:val="2"/>
          </w:tcPr>
          <w:p w:rsidR="00F924C6" w:rsidRPr="005A43D7" w:rsidRDefault="00F924C6" w:rsidP="003936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24C6" w:rsidRPr="005A43D7" w:rsidTr="00153DB5">
        <w:tc>
          <w:tcPr>
            <w:tcW w:w="675" w:type="dxa"/>
          </w:tcPr>
          <w:p w:rsidR="00F924C6" w:rsidRPr="005A43D7" w:rsidRDefault="00F924C6" w:rsidP="003E3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</w:t>
            </w:r>
          </w:p>
        </w:tc>
        <w:tc>
          <w:tcPr>
            <w:tcW w:w="4110" w:type="dxa"/>
          </w:tcPr>
          <w:p w:rsidR="00F924C6" w:rsidRDefault="00F924C6" w:rsidP="003E3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встреч</w:t>
            </w:r>
            <w:r>
              <w:rPr>
                <w:rFonts w:ascii="Times New Roman" w:hAnsi="Times New Roman"/>
                <w:sz w:val="24"/>
                <w:szCs w:val="24"/>
              </w:rPr>
              <w:t>ах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с ветеранами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924C6" w:rsidRDefault="00F924C6" w:rsidP="003E3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встречи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населением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ЦГБ </w:t>
            </w:r>
          </w:p>
        </w:tc>
        <w:tc>
          <w:tcPr>
            <w:tcW w:w="1844" w:type="dxa"/>
            <w:gridSpan w:val="2"/>
          </w:tcPr>
          <w:p w:rsidR="00F924C6" w:rsidRDefault="00F924C6" w:rsidP="003E3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01.0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.2018 </w:t>
            </w:r>
          </w:p>
          <w:p w:rsidR="00F924C6" w:rsidRDefault="00F924C6" w:rsidP="003E3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по 15.0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2942" w:type="dxa"/>
          </w:tcPr>
          <w:p w:rsidR="00F924C6" w:rsidRPr="005A43D7" w:rsidRDefault="00F924C6" w:rsidP="003E3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ОСПН Администрации ЗАТО Северск</w:t>
            </w:r>
          </w:p>
        </w:tc>
      </w:tr>
      <w:tr w:rsidR="00F924C6" w:rsidRPr="005A43D7" w:rsidTr="00153DB5">
        <w:tc>
          <w:tcPr>
            <w:tcW w:w="675" w:type="dxa"/>
          </w:tcPr>
          <w:p w:rsidR="00F924C6" w:rsidRPr="005A43D7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12.2</w:t>
            </w:r>
          </w:p>
        </w:tc>
        <w:tc>
          <w:tcPr>
            <w:tcW w:w="4110" w:type="dxa"/>
          </w:tcPr>
          <w:p w:rsidR="00F924C6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тематически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х уроках </w:t>
            </w:r>
          </w:p>
          <w:p w:rsidR="00F924C6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образовательных организациях</w:t>
            </w:r>
          </w:p>
        </w:tc>
        <w:tc>
          <w:tcPr>
            <w:tcW w:w="1844" w:type="dxa"/>
            <w:gridSpan w:val="2"/>
          </w:tcPr>
          <w:p w:rsidR="00F924C6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01.0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.2018 </w:t>
            </w:r>
          </w:p>
          <w:p w:rsidR="00F924C6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по 15.0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2942" w:type="dxa"/>
          </w:tcPr>
          <w:p w:rsidR="00F924C6" w:rsidRPr="005A43D7" w:rsidRDefault="00F924C6" w:rsidP="003776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правление образования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924C6" w:rsidRPr="005A43D7" w:rsidTr="00153DB5">
        <w:tc>
          <w:tcPr>
            <w:tcW w:w="675" w:type="dxa"/>
          </w:tcPr>
          <w:p w:rsidR="00F924C6" w:rsidRPr="005A43D7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</w:t>
            </w:r>
          </w:p>
        </w:tc>
        <w:tc>
          <w:tcPr>
            <w:tcW w:w="4110" w:type="dxa"/>
          </w:tcPr>
          <w:p w:rsidR="00F924C6" w:rsidRPr="005A43D7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встречах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с работниками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организаций жилищно-коммунального комплекса</w:t>
            </w:r>
          </w:p>
        </w:tc>
        <w:tc>
          <w:tcPr>
            <w:tcW w:w="1844" w:type="dxa"/>
            <w:gridSpan w:val="2"/>
          </w:tcPr>
          <w:p w:rsidR="00F924C6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01.0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F924C6" w:rsidRPr="005A43D7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по 15.0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2942" w:type="dxa"/>
          </w:tcPr>
          <w:p w:rsidR="00F924C6" w:rsidRPr="005A43D7" w:rsidRDefault="00F924C6" w:rsidP="003776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УЖКХ ТиС </w:t>
            </w:r>
          </w:p>
        </w:tc>
      </w:tr>
      <w:tr w:rsidR="00F924C6" w:rsidRPr="005A43D7" w:rsidTr="00153DB5">
        <w:tc>
          <w:tcPr>
            <w:tcW w:w="675" w:type="dxa"/>
          </w:tcPr>
          <w:p w:rsidR="00F924C6" w:rsidRPr="005A43D7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12.4</w:t>
            </w:r>
          </w:p>
        </w:tc>
        <w:tc>
          <w:tcPr>
            <w:tcW w:w="4110" w:type="dxa"/>
          </w:tcPr>
          <w:p w:rsidR="00F924C6" w:rsidRPr="005A43D7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встречах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со студентами СТИ НИЯУ МИФИ</w:t>
            </w:r>
          </w:p>
        </w:tc>
        <w:tc>
          <w:tcPr>
            <w:tcW w:w="1844" w:type="dxa"/>
            <w:gridSpan w:val="2"/>
          </w:tcPr>
          <w:p w:rsidR="00F924C6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01.0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F924C6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по 15.0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F924C6" w:rsidRPr="005A43D7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F924C6" w:rsidRPr="005A43D7" w:rsidRDefault="00F924C6" w:rsidP="003776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правление образования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924C6" w:rsidRDefault="00F924C6">
      <w:r>
        <w:br w:type="page"/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4110"/>
        <w:gridCol w:w="1844"/>
        <w:gridCol w:w="2942"/>
      </w:tblGrid>
      <w:tr w:rsidR="00F924C6" w:rsidRPr="005A43D7" w:rsidTr="00153DB5">
        <w:tc>
          <w:tcPr>
            <w:tcW w:w="675" w:type="dxa"/>
          </w:tcPr>
          <w:p w:rsidR="00F924C6" w:rsidRPr="00122EC3" w:rsidRDefault="00F924C6" w:rsidP="00122E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2EC3">
              <w:rPr>
                <w:rFonts w:ascii="Times New Roman" w:hAnsi="Times New Roman"/>
                <w:sz w:val="24"/>
                <w:szCs w:val="24"/>
              </w:rPr>
              <w:br w:type="page"/>
              <w:t>1</w:t>
            </w:r>
          </w:p>
          <w:p w:rsidR="00F924C6" w:rsidRPr="00122EC3" w:rsidRDefault="00F924C6" w:rsidP="00122E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F924C6" w:rsidRPr="00122EC3" w:rsidRDefault="00F924C6" w:rsidP="00122E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2E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4" w:type="dxa"/>
          </w:tcPr>
          <w:p w:rsidR="00F924C6" w:rsidRDefault="00F924C6" w:rsidP="00122E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42" w:type="dxa"/>
          </w:tcPr>
          <w:p w:rsidR="00F924C6" w:rsidRPr="005A43D7" w:rsidRDefault="00F924C6" w:rsidP="00122E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924C6" w:rsidRPr="005A43D7" w:rsidTr="00153DB5">
        <w:tc>
          <w:tcPr>
            <w:tcW w:w="675" w:type="dxa"/>
          </w:tcPr>
          <w:p w:rsidR="00F924C6" w:rsidRPr="005A43D7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110" w:type="dxa"/>
          </w:tcPr>
          <w:p w:rsidR="00F924C6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Размещение информации</w:t>
            </w:r>
          </w:p>
          <w:p w:rsidR="00F924C6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о проведении рейтингового голосования по отбору общественных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городского округа ЗАТО Северск,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подлежащих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первоочередном порядке 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благоустройству в 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Pr="008516A0">
              <w:rPr>
                <w:rFonts w:ascii="Times New Roman" w:hAnsi="Times New Roman"/>
                <w:sz w:val="24"/>
                <w:szCs w:val="24"/>
              </w:rPr>
              <w:t xml:space="preserve"> в соответствии с муниципальной программой «Формирование соврем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енной городской среды </w:t>
            </w:r>
            <w:r w:rsidRPr="008516A0">
              <w:rPr>
                <w:rFonts w:ascii="Times New Roman" w:hAnsi="Times New Roman"/>
                <w:sz w:val="24"/>
                <w:szCs w:val="24"/>
              </w:rPr>
              <w:t>ЗАТО Северск» на 2018 - 2022 годы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924C6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(далее – рейтинговое голосование),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924C6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в средствах массовой информации</w:t>
            </w:r>
          </w:p>
          <w:p w:rsidR="00F924C6" w:rsidRPr="005A43D7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с указанием </w:t>
            </w:r>
            <w:r>
              <w:rPr>
                <w:rFonts w:ascii="Times New Roman" w:hAnsi="Times New Roman"/>
                <w:sz w:val="24"/>
                <w:szCs w:val="24"/>
              </w:rPr>
              <w:t>мест (помещений)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 xml:space="preserve"> проведения голосования</w:t>
            </w:r>
          </w:p>
        </w:tc>
        <w:tc>
          <w:tcPr>
            <w:tcW w:w="1844" w:type="dxa"/>
          </w:tcPr>
          <w:p w:rsidR="00F924C6" w:rsidRPr="005A43D7" w:rsidRDefault="00F924C6" w:rsidP="00377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16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.03.2018</w:t>
            </w:r>
          </w:p>
        </w:tc>
        <w:tc>
          <w:tcPr>
            <w:tcW w:w="2942" w:type="dxa"/>
          </w:tcPr>
          <w:p w:rsidR="00F924C6" w:rsidRPr="005A43D7" w:rsidRDefault="00F924C6" w:rsidP="00377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Отдел информационной 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 </w:t>
            </w:r>
          </w:p>
        </w:tc>
      </w:tr>
      <w:tr w:rsidR="00F924C6" w:rsidRPr="005A43D7" w:rsidTr="00153DB5">
        <w:tc>
          <w:tcPr>
            <w:tcW w:w="675" w:type="dxa"/>
          </w:tcPr>
          <w:p w:rsidR="00F924C6" w:rsidRPr="005A43D7" w:rsidRDefault="00F924C6" w:rsidP="00A07C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110" w:type="dxa"/>
          </w:tcPr>
          <w:p w:rsidR="00F924C6" w:rsidRDefault="00F924C6" w:rsidP="00A07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Проведение рейтингового голосования </w:t>
            </w:r>
          </w:p>
          <w:p w:rsidR="00F924C6" w:rsidRPr="005A43D7" w:rsidRDefault="00F924C6" w:rsidP="00A07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924C6" w:rsidRPr="005A43D7" w:rsidRDefault="00F924C6" w:rsidP="00A07C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18.03.2018</w:t>
            </w:r>
          </w:p>
        </w:tc>
        <w:tc>
          <w:tcPr>
            <w:tcW w:w="2942" w:type="dxa"/>
          </w:tcPr>
          <w:p w:rsidR="00F924C6" w:rsidRPr="005A43D7" w:rsidRDefault="00F924C6" w:rsidP="00A07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УКС Администрации ЗАТО Северск,</w:t>
            </w:r>
          </w:p>
          <w:p w:rsidR="00F924C6" w:rsidRDefault="00F924C6" w:rsidP="00A07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УЖКХ ТиС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924C6" w:rsidRDefault="00F924C6" w:rsidP="00A07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правление образования,</w:t>
            </w:r>
          </w:p>
          <w:p w:rsidR="00F924C6" w:rsidRPr="005A43D7" w:rsidRDefault="00F924C6" w:rsidP="00A07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УМСП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КиС Администрации ЗАТО Северск</w:t>
            </w:r>
          </w:p>
        </w:tc>
      </w:tr>
      <w:tr w:rsidR="00F924C6" w:rsidRPr="005A43D7" w:rsidTr="00153DB5">
        <w:tc>
          <w:tcPr>
            <w:tcW w:w="675" w:type="dxa"/>
          </w:tcPr>
          <w:p w:rsidR="00F924C6" w:rsidRPr="005A43D7" w:rsidRDefault="00F924C6" w:rsidP="00A07C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110" w:type="dxa"/>
          </w:tcPr>
          <w:p w:rsidR="00F924C6" w:rsidRPr="004A3402" w:rsidRDefault="00F924C6" w:rsidP="00A07C2B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A3402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итогового протокола </w:t>
            </w:r>
            <w:r w:rsidRPr="004A34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общественной комиссии</w:t>
            </w:r>
          </w:p>
          <w:p w:rsidR="00F924C6" w:rsidRPr="004A3402" w:rsidRDefault="00F924C6" w:rsidP="00A07C2B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r w:rsidRPr="004A34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 итогах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рейтингового голосования </w:t>
            </w:r>
          </w:p>
        </w:tc>
        <w:tc>
          <w:tcPr>
            <w:tcW w:w="1844" w:type="dxa"/>
          </w:tcPr>
          <w:p w:rsidR="00F924C6" w:rsidRPr="005A43D7" w:rsidRDefault="00F924C6" w:rsidP="00A07C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23.03.2018</w:t>
            </w:r>
          </w:p>
        </w:tc>
        <w:tc>
          <w:tcPr>
            <w:tcW w:w="2942" w:type="dxa"/>
          </w:tcPr>
          <w:p w:rsidR="00F924C6" w:rsidRPr="005A43D7" w:rsidRDefault="00F924C6" w:rsidP="00A07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F924C6" w:rsidRPr="005A43D7" w:rsidTr="00153DB5">
        <w:tc>
          <w:tcPr>
            <w:tcW w:w="675" w:type="dxa"/>
          </w:tcPr>
          <w:p w:rsidR="00F924C6" w:rsidRPr="005A43D7" w:rsidRDefault="00F924C6" w:rsidP="00A07C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110" w:type="dxa"/>
          </w:tcPr>
          <w:p w:rsidR="00F924C6" w:rsidRPr="005A43D7" w:rsidRDefault="00F924C6" w:rsidP="00A07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Опубликование итогов рейтингового голосования</w:t>
            </w:r>
          </w:p>
        </w:tc>
        <w:tc>
          <w:tcPr>
            <w:tcW w:w="1844" w:type="dxa"/>
          </w:tcPr>
          <w:p w:rsidR="00F924C6" w:rsidRPr="005A43D7" w:rsidRDefault="00F924C6" w:rsidP="00A07C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25.03.2018</w:t>
            </w:r>
          </w:p>
        </w:tc>
        <w:tc>
          <w:tcPr>
            <w:tcW w:w="2942" w:type="dxa"/>
          </w:tcPr>
          <w:p w:rsidR="00F924C6" w:rsidRDefault="00F924C6" w:rsidP="00A07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924C6" w:rsidRPr="005A43D7" w:rsidRDefault="00F924C6" w:rsidP="00A07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>Отдел информационной 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F924C6" w:rsidRPr="005A43D7" w:rsidTr="00153DB5">
        <w:tc>
          <w:tcPr>
            <w:tcW w:w="675" w:type="dxa"/>
          </w:tcPr>
          <w:p w:rsidR="00F924C6" w:rsidRPr="005A43D7" w:rsidRDefault="00F924C6" w:rsidP="004F0D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110" w:type="dxa"/>
          </w:tcPr>
          <w:p w:rsidR="00F924C6" w:rsidRDefault="00F924C6" w:rsidP="004F0D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 общественной комиссией итогового протокола</w:t>
            </w:r>
          </w:p>
          <w:p w:rsidR="00F924C6" w:rsidRDefault="00F924C6" w:rsidP="004F0D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Администрацию ЗАТО Северск </w:t>
            </w:r>
          </w:p>
          <w:p w:rsidR="00F924C6" w:rsidRDefault="00F924C6" w:rsidP="004F0D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внесения изменений </w:t>
            </w:r>
          </w:p>
          <w:p w:rsidR="00F924C6" w:rsidRDefault="00F924C6" w:rsidP="004F0D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муниципальную программу</w:t>
            </w:r>
            <w:r w:rsidRPr="008516A0">
              <w:rPr>
                <w:rFonts w:ascii="Times New Roman" w:hAnsi="Times New Roman"/>
                <w:sz w:val="24"/>
                <w:szCs w:val="24"/>
              </w:rPr>
              <w:t xml:space="preserve"> «Формирование соврем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енной городской среды </w:t>
            </w:r>
            <w:r w:rsidRPr="008516A0">
              <w:rPr>
                <w:rFonts w:ascii="Times New Roman" w:hAnsi="Times New Roman"/>
                <w:sz w:val="24"/>
                <w:szCs w:val="24"/>
              </w:rPr>
              <w:t xml:space="preserve">ЗАТО Северск» </w:t>
            </w:r>
          </w:p>
          <w:p w:rsidR="00F924C6" w:rsidRPr="005A43D7" w:rsidRDefault="00F924C6" w:rsidP="004F0D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16A0">
              <w:rPr>
                <w:rFonts w:ascii="Times New Roman" w:hAnsi="Times New Roman"/>
                <w:sz w:val="24"/>
                <w:szCs w:val="24"/>
              </w:rPr>
              <w:t xml:space="preserve">на 2018 - 2022 годы  </w:t>
            </w:r>
          </w:p>
        </w:tc>
        <w:tc>
          <w:tcPr>
            <w:tcW w:w="1844" w:type="dxa"/>
          </w:tcPr>
          <w:p w:rsidR="00F924C6" w:rsidRPr="005A43D7" w:rsidRDefault="00F924C6" w:rsidP="004F0D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3</w:t>
            </w:r>
            <w:r w:rsidRPr="005A43D7">
              <w:rPr>
                <w:rFonts w:ascii="Times New Roman" w:hAnsi="Times New Roman"/>
                <w:sz w:val="24"/>
                <w:szCs w:val="24"/>
              </w:rPr>
              <w:t>1.03.2018</w:t>
            </w:r>
          </w:p>
        </w:tc>
        <w:tc>
          <w:tcPr>
            <w:tcW w:w="2942" w:type="dxa"/>
          </w:tcPr>
          <w:p w:rsidR="00F924C6" w:rsidRDefault="00F924C6" w:rsidP="004F0D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3D7">
              <w:rPr>
                <w:rFonts w:ascii="Times New Roman" w:hAnsi="Times New Roman"/>
                <w:sz w:val="24"/>
                <w:szCs w:val="24"/>
              </w:rPr>
              <w:t xml:space="preserve">УКС Администрации ЗАТО Северск </w:t>
            </w:r>
          </w:p>
          <w:p w:rsidR="00F924C6" w:rsidRDefault="00F924C6" w:rsidP="004F0D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24C6" w:rsidRPr="005A43D7" w:rsidRDefault="00F924C6" w:rsidP="004F0D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24C6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24C6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24C6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24C6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24C6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24C6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24C6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24C6" w:rsidRPr="00AC00C9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00C9">
        <w:rPr>
          <w:rFonts w:ascii="Times New Roman" w:hAnsi="Times New Roman"/>
          <w:sz w:val="24"/>
          <w:szCs w:val="24"/>
        </w:rPr>
        <w:t>А.Н.Кочкина</w:t>
      </w:r>
    </w:p>
    <w:p w:rsidR="00F924C6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00C9">
        <w:rPr>
          <w:rFonts w:ascii="Times New Roman" w:hAnsi="Times New Roman"/>
          <w:sz w:val="24"/>
          <w:szCs w:val="24"/>
        </w:rPr>
        <w:t>77 38 92</w:t>
      </w:r>
    </w:p>
    <w:p w:rsidR="00F924C6" w:rsidRPr="00AC00C9" w:rsidRDefault="00F924C6" w:rsidP="00AC00C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28.12.2017</w:t>
      </w:r>
    </w:p>
    <w:sectPr w:rsidR="00F924C6" w:rsidRPr="00AC00C9" w:rsidSect="006170E4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4C6" w:rsidRDefault="00F924C6">
      <w:r>
        <w:separator/>
      </w:r>
    </w:p>
  </w:endnote>
  <w:endnote w:type="continuationSeparator" w:id="1">
    <w:p w:rsidR="00F924C6" w:rsidRDefault="00F92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4C6" w:rsidRDefault="00F924C6">
      <w:r>
        <w:separator/>
      </w:r>
    </w:p>
  </w:footnote>
  <w:footnote w:type="continuationSeparator" w:id="1">
    <w:p w:rsidR="00F924C6" w:rsidRDefault="00F92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4C6" w:rsidRDefault="00F924C6" w:rsidP="00CC27F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924C6" w:rsidRDefault="00F924C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4C6" w:rsidRPr="001E755D" w:rsidRDefault="00F924C6" w:rsidP="00CC27F0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1E755D">
      <w:rPr>
        <w:rStyle w:val="PageNumber"/>
        <w:sz w:val="24"/>
        <w:szCs w:val="24"/>
      </w:rPr>
      <w:fldChar w:fldCharType="begin"/>
    </w:r>
    <w:r w:rsidRPr="001E755D">
      <w:rPr>
        <w:rStyle w:val="PageNumber"/>
        <w:sz w:val="24"/>
        <w:szCs w:val="24"/>
      </w:rPr>
      <w:instrText xml:space="preserve">PAGE  </w:instrText>
    </w:r>
    <w:r w:rsidRPr="001E755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1E755D">
      <w:rPr>
        <w:rStyle w:val="PageNumber"/>
        <w:sz w:val="24"/>
        <w:szCs w:val="24"/>
      </w:rPr>
      <w:fldChar w:fldCharType="end"/>
    </w:r>
  </w:p>
  <w:p w:rsidR="00F924C6" w:rsidRDefault="00F924C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0CBB"/>
    <w:rsid w:val="00095184"/>
    <w:rsid w:val="000B79D3"/>
    <w:rsid w:val="00122EC3"/>
    <w:rsid w:val="00127EB6"/>
    <w:rsid w:val="00130131"/>
    <w:rsid w:val="00140513"/>
    <w:rsid w:val="00153DB5"/>
    <w:rsid w:val="00177E64"/>
    <w:rsid w:val="001E755D"/>
    <w:rsid w:val="00207129"/>
    <w:rsid w:val="00236D1D"/>
    <w:rsid w:val="00245BE8"/>
    <w:rsid w:val="00256214"/>
    <w:rsid w:val="002627C0"/>
    <w:rsid w:val="00333A4A"/>
    <w:rsid w:val="00366FB5"/>
    <w:rsid w:val="003776EA"/>
    <w:rsid w:val="00393648"/>
    <w:rsid w:val="003C3992"/>
    <w:rsid w:val="003D2C34"/>
    <w:rsid w:val="003E3F49"/>
    <w:rsid w:val="003E505E"/>
    <w:rsid w:val="003E67AA"/>
    <w:rsid w:val="003F33F3"/>
    <w:rsid w:val="004615B2"/>
    <w:rsid w:val="0046401C"/>
    <w:rsid w:val="0047215B"/>
    <w:rsid w:val="004A3402"/>
    <w:rsid w:val="004E0286"/>
    <w:rsid w:val="004F0D2E"/>
    <w:rsid w:val="00512175"/>
    <w:rsid w:val="0051628D"/>
    <w:rsid w:val="00534714"/>
    <w:rsid w:val="00535E75"/>
    <w:rsid w:val="005411E6"/>
    <w:rsid w:val="005A43D7"/>
    <w:rsid w:val="00600CBB"/>
    <w:rsid w:val="006170E4"/>
    <w:rsid w:val="006611F8"/>
    <w:rsid w:val="006B610B"/>
    <w:rsid w:val="006D42C6"/>
    <w:rsid w:val="007129C0"/>
    <w:rsid w:val="007144C8"/>
    <w:rsid w:val="007530F9"/>
    <w:rsid w:val="00777617"/>
    <w:rsid w:val="007B2F32"/>
    <w:rsid w:val="007D7F18"/>
    <w:rsid w:val="007E5409"/>
    <w:rsid w:val="0080635F"/>
    <w:rsid w:val="0082418D"/>
    <w:rsid w:val="008516A0"/>
    <w:rsid w:val="0085460B"/>
    <w:rsid w:val="0086763E"/>
    <w:rsid w:val="0088774A"/>
    <w:rsid w:val="008A0674"/>
    <w:rsid w:val="008A3CB1"/>
    <w:rsid w:val="008B3226"/>
    <w:rsid w:val="008B631D"/>
    <w:rsid w:val="00910E24"/>
    <w:rsid w:val="009515FB"/>
    <w:rsid w:val="00973C4A"/>
    <w:rsid w:val="009D5ABE"/>
    <w:rsid w:val="009F2243"/>
    <w:rsid w:val="00A07C2B"/>
    <w:rsid w:val="00A557C8"/>
    <w:rsid w:val="00A679C7"/>
    <w:rsid w:val="00A80F21"/>
    <w:rsid w:val="00AC00C9"/>
    <w:rsid w:val="00AD423E"/>
    <w:rsid w:val="00B268D1"/>
    <w:rsid w:val="00B30D52"/>
    <w:rsid w:val="00B6157D"/>
    <w:rsid w:val="00B663C5"/>
    <w:rsid w:val="00B91463"/>
    <w:rsid w:val="00BC4775"/>
    <w:rsid w:val="00BE466E"/>
    <w:rsid w:val="00C121AE"/>
    <w:rsid w:val="00C123EF"/>
    <w:rsid w:val="00C34BDF"/>
    <w:rsid w:val="00C51BDB"/>
    <w:rsid w:val="00C7179D"/>
    <w:rsid w:val="00CA3A48"/>
    <w:rsid w:val="00CA3B46"/>
    <w:rsid w:val="00CC27F0"/>
    <w:rsid w:val="00CE427E"/>
    <w:rsid w:val="00D11960"/>
    <w:rsid w:val="00D37462"/>
    <w:rsid w:val="00D57DD0"/>
    <w:rsid w:val="00D76C08"/>
    <w:rsid w:val="00DA3A11"/>
    <w:rsid w:val="00DC3367"/>
    <w:rsid w:val="00DC5C4A"/>
    <w:rsid w:val="00DD7496"/>
    <w:rsid w:val="00DF5E36"/>
    <w:rsid w:val="00E13F4F"/>
    <w:rsid w:val="00E55112"/>
    <w:rsid w:val="00E96A6E"/>
    <w:rsid w:val="00EA58D6"/>
    <w:rsid w:val="00EE092D"/>
    <w:rsid w:val="00EF48A2"/>
    <w:rsid w:val="00F24F99"/>
    <w:rsid w:val="00F67395"/>
    <w:rsid w:val="00F81B58"/>
    <w:rsid w:val="00F81FD6"/>
    <w:rsid w:val="00F924C6"/>
    <w:rsid w:val="00FD3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C3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0CB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516A0"/>
    <w:pPr>
      <w:widowControl w:val="0"/>
    </w:pPr>
    <w:rPr>
      <w:rFonts w:ascii="Courier New" w:hAnsi="Courier New"/>
      <w:sz w:val="20"/>
      <w:szCs w:val="20"/>
    </w:rPr>
  </w:style>
  <w:style w:type="paragraph" w:customStyle="1" w:styleId="ConsPlusNormal">
    <w:name w:val="ConsPlusNormal"/>
    <w:uiPriority w:val="99"/>
    <w:rsid w:val="008516A0"/>
    <w:pPr>
      <w:widowControl w:val="0"/>
      <w:ind w:firstLine="720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C717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C7179D"/>
    <w:rPr>
      <w:rFonts w:ascii="Courier New" w:eastAsia="Times New Roman" w:hAnsi="Courier New" w:cs="Courier New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6170E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94469"/>
    <w:rPr>
      <w:lang w:eastAsia="en-US"/>
    </w:rPr>
  </w:style>
  <w:style w:type="character" w:styleId="PageNumber">
    <w:name w:val="page number"/>
    <w:basedOn w:val="DefaultParagraphFont"/>
    <w:uiPriority w:val="99"/>
    <w:rsid w:val="006170E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70E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94469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405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469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69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287</TotalTime>
  <Pages>3</Pages>
  <Words>746</Words>
  <Characters>4253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Vahrusheva</dc:creator>
  <cp:keywords/>
  <dc:description/>
  <cp:lastModifiedBy>Кочкина</cp:lastModifiedBy>
  <cp:revision>18</cp:revision>
  <cp:lastPrinted>2018-01-24T09:04:00Z</cp:lastPrinted>
  <dcterms:created xsi:type="dcterms:W3CDTF">2018-01-23T06:46:00Z</dcterms:created>
  <dcterms:modified xsi:type="dcterms:W3CDTF">2018-01-24T09:05:00Z</dcterms:modified>
</cp:coreProperties>
</file>