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901" w:rsidRDefault="00490D26" w:rsidP="00490D26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Приложение 1</w:t>
      </w:r>
    </w:p>
    <w:p w:rsidR="00013901" w:rsidRPr="00013901" w:rsidRDefault="00490D26" w:rsidP="000F6019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к </w:t>
      </w:r>
      <w:r w:rsidR="00013901" w:rsidRPr="00013901">
        <w:rPr>
          <w:rFonts w:ascii="Times New Roman" w:eastAsia="Calibri" w:hAnsi="Times New Roman"/>
          <w:sz w:val="24"/>
          <w:szCs w:val="24"/>
          <w:lang w:eastAsia="en-US"/>
        </w:rPr>
        <w:t>постановлени</w:t>
      </w:r>
      <w:r>
        <w:rPr>
          <w:rFonts w:ascii="Times New Roman" w:eastAsia="Calibri" w:hAnsi="Times New Roman"/>
          <w:sz w:val="24"/>
          <w:szCs w:val="24"/>
          <w:lang w:eastAsia="en-US"/>
        </w:rPr>
        <w:t>ю</w:t>
      </w:r>
    </w:p>
    <w:p w:rsidR="00013901" w:rsidRPr="00013901" w:rsidRDefault="00013901" w:rsidP="000F6019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013901">
        <w:rPr>
          <w:rFonts w:ascii="Times New Roman" w:eastAsia="Calibri" w:hAnsi="Times New Roman"/>
          <w:sz w:val="24"/>
          <w:szCs w:val="24"/>
          <w:lang w:eastAsia="en-US"/>
        </w:rPr>
        <w:t>Администрации</w:t>
      </w:r>
      <w:proofErr w:type="gramEnd"/>
      <w:r w:rsidRPr="00013901">
        <w:rPr>
          <w:rFonts w:ascii="Times New Roman" w:eastAsia="Calibri" w:hAnsi="Times New Roman"/>
          <w:sz w:val="24"/>
          <w:szCs w:val="24"/>
          <w:lang w:eastAsia="en-US"/>
        </w:rPr>
        <w:t xml:space="preserve"> ЗАТО Северск</w:t>
      </w:r>
    </w:p>
    <w:p w:rsidR="00013901" w:rsidRPr="00013901" w:rsidRDefault="007D677D" w:rsidP="000F6019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proofErr w:type="gramStart"/>
      <w:r>
        <w:rPr>
          <w:rFonts w:ascii="Times New Roman" w:eastAsia="Calibri" w:hAnsi="Times New Roman"/>
          <w:sz w:val="24"/>
          <w:szCs w:val="24"/>
          <w:lang w:eastAsia="en-US"/>
        </w:rPr>
        <w:t>от  28.01.2022</w:t>
      </w:r>
      <w:proofErr w:type="gram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  №  119</w:t>
      </w:r>
    </w:p>
    <w:p w:rsidR="00013901" w:rsidRPr="00013901" w:rsidRDefault="00013901" w:rsidP="00013901">
      <w:pPr>
        <w:ind w:left="11907"/>
        <w:jc w:val="center"/>
        <w:rPr>
          <w:rFonts w:ascii="Times New Roman" w:eastAsia="Calibri" w:hAnsi="Times New Roman"/>
          <w:sz w:val="22"/>
          <w:szCs w:val="22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404"/>
        <w:gridCol w:w="4459"/>
        <w:gridCol w:w="1296"/>
        <w:gridCol w:w="1343"/>
        <w:gridCol w:w="1378"/>
        <w:gridCol w:w="1348"/>
        <w:gridCol w:w="1334"/>
      </w:tblGrid>
      <w:tr w:rsidR="00013901" w:rsidRPr="00013901" w:rsidTr="00397492">
        <w:trPr>
          <w:trHeight w:val="8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0924DD" w:rsidRDefault="00013901" w:rsidP="0001390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13901" w:rsidRPr="00013901" w:rsidRDefault="00013901" w:rsidP="000924DD">
            <w:pPr>
              <w:ind w:lef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ПАСПОРТ </w:t>
            </w:r>
            <w:r w:rsidRPr="00013901">
              <w:rPr>
                <w:rFonts w:ascii="Times New Roman" w:hAnsi="Times New Roman"/>
                <w:sz w:val="24"/>
                <w:szCs w:val="24"/>
              </w:rPr>
              <w:br/>
              <w:t xml:space="preserve">муниципальной программы «Молодежная политика в ЗАТО Северск» </w:t>
            </w:r>
          </w:p>
        </w:tc>
      </w:tr>
      <w:tr w:rsidR="00397492" w:rsidRPr="00013901" w:rsidTr="00630FD9">
        <w:trPr>
          <w:trHeight w:val="234"/>
        </w:trPr>
        <w:tc>
          <w:tcPr>
            <w:tcW w:w="11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613968" w:rsidRDefault="00013901" w:rsidP="0001390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613968" w:rsidRDefault="00013901" w:rsidP="0001390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613968" w:rsidRDefault="00013901" w:rsidP="0001390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613968" w:rsidRDefault="00013901" w:rsidP="0001390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613968" w:rsidRDefault="00013901" w:rsidP="0001390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613968" w:rsidRDefault="00013901" w:rsidP="0001390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</w:rPr>
            </w:pPr>
          </w:p>
        </w:tc>
      </w:tr>
      <w:tr w:rsidR="00013901" w:rsidRPr="00490D26" w:rsidTr="00630FD9">
        <w:trPr>
          <w:trHeight w:val="523"/>
        </w:trPr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pacing w:val="-6"/>
                <w:sz w:val="24"/>
                <w:szCs w:val="24"/>
              </w:rPr>
              <w:t>Наименование муниципальной программы (далее - Программа)</w:t>
            </w: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</w:p>
        </w:tc>
      </w:tr>
      <w:tr w:rsidR="00013901" w:rsidRPr="00490D26" w:rsidTr="00630FD9">
        <w:trPr>
          <w:trHeight w:val="246"/>
        </w:trPr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25CD5">
              <w:rPr>
                <w:rFonts w:ascii="Times New Roman" w:hAnsi="Times New Roman"/>
                <w:sz w:val="24"/>
                <w:szCs w:val="24"/>
              </w:rPr>
              <w:t>Cрок</w:t>
            </w:r>
            <w:proofErr w:type="spellEnd"/>
            <w:r w:rsidRPr="00A25CD5">
              <w:rPr>
                <w:rFonts w:ascii="Times New Roman" w:hAnsi="Times New Roman"/>
                <w:sz w:val="24"/>
                <w:szCs w:val="24"/>
              </w:rPr>
              <w:t xml:space="preserve"> реализации Программы</w:t>
            </w: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013901" w:rsidRPr="00490D26" w:rsidTr="00630FD9">
        <w:trPr>
          <w:trHeight w:val="551"/>
        </w:trPr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13901" w:rsidRPr="00490D26" w:rsidTr="00630FD9">
        <w:trPr>
          <w:trHeight w:val="220"/>
        </w:trPr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013901" w:rsidRPr="00490D26" w:rsidTr="00630FD9">
        <w:trPr>
          <w:trHeight w:val="196"/>
        </w:trPr>
        <w:tc>
          <w:tcPr>
            <w:tcW w:w="1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013901" w:rsidRPr="00490D26" w:rsidTr="00630FD9">
        <w:trPr>
          <w:trHeight w:val="186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pacing w:val="-4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13901" w:rsidRPr="00490D26" w:rsidTr="00630FD9">
        <w:trPr>
          <w:trHeight w:val="265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013901" w:rsidRPr="00490D26" w:rsidTr="00630FD9">
        <w:trPr>
          <w:trHeight w:val="1123"/>
        </w:trPr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pacing w:val="-6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Повышение эффективности привлечения активной молодежи в интересах инновационного, социально ориентированного развития ЗАТО Северск</w:t>
            </w:r>
          </w:p>
        </w:tc>
      </w:tr>
      <w:tr w:rsidR="00013901" w:rsidRPr="00490D26" w:rsidTr="00630FD9">
        <w:trPr>
          <w:trHeight w:val="537"/>
        </w:trPr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25CD5" w:rsidRDefault="00013901" w:rsidP="000924DD">
            <w:pPr>
              <w:ind w:right="-176"/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Реализация потенциала молодежи, создание условий для включения молодежи в социально-экономическую, политическую и культурную жизнь общества</w:t>
            </w:r>
          </w:p>
        </w:tc>
      </w:tr>
      <w:tr w:rsidR="00834B31" w:rsidRPr="00490D26" w:rsidTr="00630FD9">
        <w:trPr>
          <w:trHeight w:val="70"/>
        </w:trPr>
        <w:tc>
          <w:tcPr>
            <w:tcW w:w="1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924DD">
            <w:pPr>
              <w:ind w:right="-147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  <w:p w:rsidR="00834B31" w:rsidRPr="00D643CB" w:rsidRDefault="00834B31" w:rsidP="00A638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4B31" w:rsidRPr="00D643CB" w:rsidRDefault="00834B31" w:rsidP="0024538A">
            <w:pPr>
              <w:tabs>
                <w:tab w:val="left" w:pos="1050"/>
              </w:tabs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ED0D0D" w:rsidRDefault="00ED0D0D" w:rsidP="00A638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D0D0D" w:rsidRPr="00ED0D0D" w:rsidRDefault="00ED0D0D" w:rsidP="00ED0D0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D0D0D" w:rsidRPr="00ED0D0D" w:rsidRDefault="00ED0D0D" w:rsidP="00ED0D0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4B31" w:rsidRPr="00ED0D0D" w:rsidRDefault="00834B31" w:rsidP="00ED0D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924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lastRenderedPageBreak/>
              <w:t>Показатели цели, единица измерения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397492">
            <w:pPr>
              <w:ind w:left="-100" w:right="-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 xml:space="preserve">2021 год 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397492">
            <w:pPr>
              <w:ind w:left="-114" w:right="-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 xml:space="preserve">2022 год 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397492">
            <w:pPr>
              <w:ind w:left="-143" w:right="-1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 xml:space="preserve">2023 год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397492">
            <w:pPr>
              <w:ind w:left="-179" w:right="-17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 xml:space="preserve">2024 год </w:t>
            </w:r>
          </w:p>
        </w:tc>
      </w:tr>
      <w:tr w:rsidR="00834B31" w:rsidRPr="00490D26" w:rsidTr="00630FD9">
        <w:trPr>
          <w:trHeight w:val="1405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31" w:rsidRPr="00D643CB" w:rsidRDefault="00834B31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D643C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C02978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34B31" w:rsidRPr="00490D26" w:rsidTr="00630FD9">
        <w:trPr>
          <w:trHeight w:val="806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31" w:rsidRPr="00D643CB" w:rsidRDefault="00834B31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D643C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34B31" w:rsidRPr="00490D26" w:rsidTr="00630FD9">
        <w:trPr>
          <w:trHeight w:val="845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31" w:rsidRPr="00D643CB" w:rsidRDefault="00834B31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643CB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643CB">
              <w:rPr>
                <w:rFonts w:ascii="Times New Roman" w:hAnsi="Times New Roman"/>
                <w:sz w:val="24"/>
                <w:szCs w:val="24"/>
                <w:lang w:val="en-US"/>
              </w:rPr>
              <w:t>4160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643CB">
              <w:rPr>
                <w:rFonts w:ascii="Times New Roman" w:hAnsi="Times New Roman"/>
                <w:sz w:val="24"/>
                <w:szCs w:val="24"/>
                <w:lang w:val="en-US"/>
              </w:rPr>
              <w:t>4160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834B31" w:rsidRPr="00490D26" w:rsidTr="00630FD9">
        <w:trPr>
          <w:trHeight w:val="1411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31" w:rsidRPr="00D643CB" w:rsidRDefault="00834B31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834B31" w:rsidRPr="00490D26" w:rsidTr="00630FD9">
        <w:trPr>
          <w:trHeight w:val="1411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31" w:rsidRPr="00D643CB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B31" w:rsidRPr="00834B31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  <w:r w:rsidRPr="00834B31">
              <w:rPr>
                <w:rFonts w:ascii="Times New Roman" w:hAnsi="Times New Roman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834B31">
              <w:rPr>
                <w:rFonts w:ascii="Times New Roman" w:hAnsi="Times New Roman"/>
                <w:sz w:val="24"/>
                <w:szCs w:val="24"/>
              </w:rPr>
              <w:t>волонтерства</w:t>
            </w:r>
            <w:proofErr w:type="spellEnd"/>
            <w:r w:rsidRPr="00834B31">
              <w:rPr>
                <w:rFonts w:ascii="Times New Roman" w:hAnsi="Times New Roman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B31" w:rsidRPr="00834B31" w:rsidRDefault="00663463" w:rsidP="00834B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2339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B31" w:rsidRPr="00834B31" w:rsidRDefault="00834B31" w:rsidP="00834B31">
            <w:pPr>
              <w:jc w:val="center"/>
              <w:rPr>
                <w:sz w:val="24"/>
                <w:szCs w:val="24"/>
              </w:rPr>
            </w:pPr>
            <w:r w:rsidRPr="00834B31">
              <w:rPr>
                <w:sz w:val="24"/>
                <w:szCs w:val="24"/>
              </w:rPr>
              <w:t>3563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B31" w:rsidRPr="00834B31" w:rsidRDefault="00834B31" w:rsidP="00834B31">
            <w:pPr>
              <w:jc w:val="center"/>
              <w:rPr>
                <w:sz w:val="24"/>
                <w:szCs w:val="24"/>
              </w:rPr>
            </w:pPr>
            <w:r w:rsidRPr="00834B31">
              <w:rPr>
                <w:sz w:val="24"/>
                <w:szCs w:val="24"/>
              </w:rPr>
              <w:t>4721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B31" w:rsidRPr="00834B31" w:rsidRDefault="00834B31" w:rsidP="00834B31">
            <w:pPr>
              <w:jc w:val="center"/>
              <w:rPr>
                <w:sz w:val="24"/>
                <w:szCs w:val="24"/>
              </w:rPr>
            </w:pPr>
            <w:r w:rsidRPr="00834B31">
              <w:rPr>
                <w:sz w:val="24"/>
                <w:szCs w:val="24"/>
              </w:rPr>
              <w:t>5878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B31" w:rsidRPr="00834B31" w:rsidRDefault="00834B31" w:rsidP="00834B31">
            <w:pPr>
              <w:jc w:val="center"/>
              <w:rPr>
                <w:sz w:val="24"/>
                <w:szCs w:val="24"/>
              </w:rPr>
            </w:pPr>
            <w:r w:rsidRPr="00834B31">
              <w:rPr>
                <w:sz w:val="24"/>
                <w:szCs w:val="24"/>
              </w:rPr>
              <w:t>7035</w:t>
            </w:r>
          </w:p>
        </w:tc>
      </w:tr>
      <w:tr w:rsidR="00834B31" w:rsidRPr="00490D26" w:rsidTr="00630FD9">
        <w:trPr>
          <w:trHeight w:val="563"/>
        </w:trPr>
        <w:tc>
          <w:tcPr>
            <w:tcW w:w="1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1. 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834B31" w:rsidRPr="00490D26" w:rsidTr="00630FD9">
        <w:trPr>
          <w:trHeight w:val="285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2. 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834B31" w:rsidRPr="00490D26" w:rsidTr="00630FD9">
        <w:trPr>
          <w:trHeight w:val="150"/>
        </w:trPr>
        <w:tc>
          <w:tcPr>
            <w:tcW w:w="11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Подпрограмма 1 «Молодежь ЗАТО Северск»</w:t>
            </w:r>
          </w:p>
        </w:tc>
      </w:tr>
      <w:tr w:rsidR="00834B31" w:rsidRPr="00490D26" w:rsidTr="00630FD9">
        <w:trPr>
          <w:trHeight w:val="298"/>
        </w:trPr>
        <w:tc>
          <w:tcPr>
            <w:tcW w:w="11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Подпрограмма 2 «Семейная политика ЗАТО Северск»</w:t>
            </w:r>
          </w:p>
        </w:tc>
      </w:tr>
      <w:tr w:rsidR="00834B31" w:rsidRPr="00490D26" w:rsidTr="00630FD9">
        <w:trPr>
          <w:trHeight w:val="303"/>
        </w:trPr>
        <w:tc>
          <w:tcPr>
            <w:tcW w:w="11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</w:tr>
      <w:tr w:rsidR="00834B31" w:rsidRPr="00490D26" w:rsidTr="00630FD9">
        <w:trPr>
          <w:trHeight w:val="391"/>
        </w:trPr>
        <w:tc>
          <w:tcPr>
            <w:tcW w:w="1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ВЦП «Реализация молодежной политики ЗАТО Северск»</w:t>
            </w:r>
          </w:p>
        </w:tc>
      </w:tr>
      <w:tr w:rsidR="00834B31" w:rsidRPr="00490D26" w:rsidTr="00630FD9">
        <w:trPr>
          <w:trHeight w:val="471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A25CD5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  <w:r w:rsidRPr="00A25CD5">
              <w:rPr>
                <w:rFonts w:ascii="Times New Roman" w:hAnsi="Times New Roman"/>
                <w:sz w:val="24"/>
                <w:szCs w:val="24"/>
              </w:rPr>
              <w:t>ВЦП «Реализация семейной политики ЗАТО Северск»</w:t>
            </w:r>
          </w:p>
        </w:tc>
      </w:tr>
      <w:tr w:rsidR="00834B31" w:rsidRPr="00490D26" w:rsidTr="00630FD9">
        <w:trPr>
          <w:trHeight w:val="345"/>
        </w:trPr>
        <w:tc>
          <w:tcPr>
            <w:tcW w:w="1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Программы, всего, в </w:t>
            </w:r>
            <w:proofErr w:type="spellStart"/>
            <w:r w:rsidRPr="00D643CB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D643CB">
              <w:rPr>
                <w:rFonts w:ascii="Times New Roman" w:hAnsi="Times New Roman"/>
                <w:sz w:val="24"/>
                <w:szCs w:val="24"/>
              </w:rPr>
              <w:t xml:space="preserve">. по </w:t>
            </w:r>
            <w:r w:rsidRPr="00D643CB">
              <w:rPr>
                <w:rFonts w:ascii="Times New Roman" w:hAnsi="Times New Roman"/>
                <w:sz w:val="24"/>
                <w:szCs w:val="24"/>
              </w:rPr>
              <w:lastRenderedPageBreak/>
              <w:t>годам реализации Программы, тыс. руб.</w:t>
            </w:r>
          </w:p>
          <w:p w:rsidR="00834B31" w:rsidRPr="00D643CB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4B31" w:rsidRPr="00D643CB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4B31" w:rsidRPr="00D643CB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4B31" w:rsidRPr="00D643CB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4B31" w:rsidRPr="00D643CB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4B31" w:rsidRPr="00D643CB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4B31" w:rsidRPr="00D643CB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34B31" w:rsidRPr="00D643CB" w:rsidRDefault="00834B31" w:rsidP="00834B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834B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630FD9" w:rsidRDefault="00834B31" w:rsidP="00834B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0FD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630FD9" w:rsidRDefault="00834B31" w:rsidP="00834B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0FD9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630FD9" w:rsidRDefault="00834B31" w:rsidP="00834B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0FD9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834B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31" w:rsidRPr="00D643CB" w:rsidRDefault="00834B31" w:rsidP="00834B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630FD9" w:rsidRPr="00490D26" w:rsidTr="00630FD9">
        <w:trPr>
          <w:trHeight w:val="479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  <w:r w:rsidRPr="00D643CB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481 020,34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89 540,78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187 783,84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105 179,92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98 515,80</w:t>
            </w:r>
          </w:p>
        </w:tc>
      </w:tr>
      <w:tr w:rsidR="00630FD9" w:rsidRPr="00490D26" w:rsidTr="00630FD9">
        <w:trPr>
          <w:trHeight w:val="323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319 472,49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89 540,78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94 252,76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68 308,59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67 370,36</w:t>
            </w:r>
          </w:p>
        </w:tc>
      </w:tr>
      <w:tr w:rsidR="00630FD9" w:rsidRPr="00490D26" w:rsidTr="00630FD9">
        <w:trPr>
          <w:trHeight w:val="278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 </w:t>
            </w:r>
          </w:p>
        </w:tc>
      </w:tr>
      <w:tr w:rsidR="00630FD9" w:rsidRPr="00490D26" w:rsidTr="00630FD9">
        <w:trPr>
          <w:trHeight w:val="549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 w:rsidRPr="00D643CB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28 417,84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7 104,46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7 104,46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7 104,46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7 104,46</w:t>
            </w:r>
          </w:p>
        </w:tc>
      </w:tr>
      <w:tr w:rsidR="00630FD9" w:rsidRPr="00490D26" w:rsidTr="00630FD9">
        <w:trPr>
          <w:trHeight w:val="613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 w:rsidRPr="00D643CB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7 104,46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7 104,46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0,00</w:t>
            </w:r>
          </w:p>
        </w:tc>
      </w:tr>
      <w:tr w:rsidR="00630FD9" w:rsidRPr="00490D26" w:rsidTr="00630FD9">
        <w:trPr>
          <w:trHeight w:val="461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D643CB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68 393,27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17 580,21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16 395,58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16 933,78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17 483,70</w:t>
            </w:r>
          </w:p>
        </w:tc>
      </w:tr>
      <w:tr w:rsidR="00630FD9" w:rsidRPr="00490D26" w:rsidTr="00630FD9">
        <w:trPr>
          <w:trHeight w:val="508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D643CB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49 996,71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17 580,21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10 805,50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10 805,50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10 805,50</w:t>
            </w:r>
          </w:p>
        </w:tc>
      </w:tr>
      <w:tr w:rsidR="00630FD9" w:rsidRPr="00490D26" w:rsidTr="00630FD9">
        <w:trPr>
          <w:trHeight w:val="555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  <w:r w:rsidRPr="00D643CB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199 399,00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56 677,00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47 574,00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47 574,00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47 574,00</w:t>
            </w:r>
          </w:p>
        </w:tc>
      </w:tr>
      <w:tr w:rsidR="00630FD9" w:rsidRPr="00013901" w:rsidTr="00630FD9">
        <w:trPr>
          <w:trHeight w:val="315"/>
        </w:trPr>
        <w:tc>
          <w:tcPr>
            <w:tcW w:w="1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D643CB" w:rsidRDefault="00630FD9" w:rsidP="00630FD9">
            <w:pPr>
              <w:rPr>
                <w:rFonts w:ascii="Times New Roman" w:hAnsi="Times New Roman"/>
                <w:sz w:val="24"/>
                <w:szCs w:val="24"/>
              </w:rPr>
            </w:pPr>
            <w:r w:rsidRPr="00D643C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575 972,67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170 902,46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152 632,26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126 688,09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FD9" w:rsidRPr="00630FD9" w:rsidRDefault="00630FD9" w:rsidP="00630FD9">
            <w:pPr>
              <w:jc w:val="right"/>
              <w:rPr>
                <w:sz w:val="24"/>
                <w:szCs w:val="24"/>
              </w:rPr>
            </w:pPr>
            <w:r w:rsidRPr="00630FD9">
              <w:rPr>
                <w:sz w:val="24"/>
                <w:szCs w:val="24"/>
              </w:rPr>
              <w:t>125 749,86</w:t>
            </w:r>
          </w:p>
        </w:tc>
      </w:tr>
    </w:tbl>
    <w:p w:rsidR="0091159A" w:rsidRDefault="0091159A" w:rsidP="00AB137B">
      <w:pPr>
        <w:rPr>
          <w:sz w:val="24"/>
        </w:rPr>
        <w:sectPr w:rsidR="0091159A" w:rsidSect="0091159A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6840" w:h="11907" w:orient="landscape" w:code="9"/>
          <w:pgMar w:top="1701" w:right="1134" w:bottom="567" w:left="1134" w:header="357" w:footer="531" w:gutter="0"/>
          <w:cols w:space="720"/>
          <w:titlePg/>
          <w:docGrid w:linePitch="272"/>
        </w:sectPr>
      </w:pPr>
    </w:p>
    <w:p w:rsidR="00490D26" w:rsidRPr="00490D26" w:rsidRDefault="009969E6" w:rsidP="00490D26">
      <w:pPr>
        <w:ind w:left="648" w:firstLine="1069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="00490D26" w:rsidRPr="00490D26">
        <w:rPr>
          <w:rFonts w:ascii="Times New Roman" w:hAnsi="Times New Roman"/>
          <w:sz w:val="24"/>
          <w:szCs w:val="24"/>
        </w:rPr>
        <w:t>риложение 2</w:t>
      </w:r>
    </w:p>
    <w:p w:rsidR="00490D26" w:rsidRPr="00490D26" w:rsidRDefault="00490D26" w:rsidP="00490D26">
      <w:pPr>
        <w:ind w:left="648" w:right="-141" w:firstLine="10692"/>
        <w:jc w:val="both"/>
        <w:rPr>
          <w:rFonts w:ascii="Times New Roman" w:hAnsi="Times New Roman"/>
          <w:sz w:val="24"/>
          <w:szCs w:val="24"/>
        </w:rPr>
      </w:pPr>
      <w:r w:rsidRPr="00490D26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490D26" w:rsidRPr="00490D26" w:rsidRDefault="00490D26" w:rsidP="00490D26">
      <w:pPr>
        <w:ind w:left="648" w:firstLine="10692"/>
        <w:jc w:val="both"/>
        <w:rPr>
          <w:rFonts w:ascii="Times New Roman" w:hAnsi="Times New Roman"/>
          <w:sz w:val="24"/>
          <w:szCs w:val="24"/>
        </w:rPr>
      </w:pPr>
      <w:proofErr w:type="gramStart"/>
      <w:r w:rsidRPr="00490D2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90D26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013901" w:rsidRDefault="007D677D" w:rsidP="00490D26">
      <w:pPr>
        <w:ind w:left="1134" w:firstLine="10206"/>
        <w:rPr>
          <w:sz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  28.01.2022</w:t>
      </w:r>
      <w:proofErr w:type="gramEnd"/>
      <w:r>
        <w:rPr>
          <w:rFonts w:ascii="Times New Roman" w:hAnsi="Times New Roman"/>
          <w:sz w:val="24"/>
          <w:szCs w:val="24"/>
        </w:rPr>
        <w:t xml:space="preserve">   №  119</w:t>
      </w:r>
    </w:p>
    <w:p w:rsidR="00013901" w:rsidRDefault="00013901" w:rsidP="00AB137B">
      <w:pPr>
        <w:rPr>
          <w:sz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4066"/>
        <w:gridCol w:w="810"/>
        <w:gridCol w:w="696"/>
        <w:gridCol w:w="696"/>
        <w:gridCol w:w="696"/>
        <w:gridCol w:w="696"/>
        <w:gridCol w:w="696"/>
        <w:gridCol w:w="696"/>
        <w:gridCol w:w="1316"/>
        <w:gridCol w:w="1782"/>
        <w:gridCol w:w="1872"/>
      </w:tblGrid>
      <w:tr w:rsidR="00013901" w:rsidRPr="00013901" w:rsidTr="00A012E9">
        <w:trPr>
          <w:trHeight w:val="713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  <w:r w:rsidRPr="00013901">
              <w:rPr>
                <w:rFonts w:ascii="Times New Roman" w:hAnsi="Times New Roman"/>
                <w:sz w:val="24"/>
                <w:szCs w:val="24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013901">
              <w:rPr>
                <w:rFonts w:ascii="Times New Roman" w:hAnsi="Times New Roman"/>
                <w:sz w:val="24"/>
                <w:szCs w:val="24"/>
              </w:rPr>
              <w:br/>
              <w:t xml:space="preserve"> «Молодежная политика в ЗАТО Северск»</w:t>
            </w:r>
          </w:p>
        </w:tc>
      </w:tr>
      <w:tr w:rsidR="00013901" w:rsidRPr="00013901" w:rsidTr="00A012E9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</w:rPr>
            </w:pPr>
          </w:p>
        </w:tc>
        <w:tc>
          <w:tcPr>
            <w:tcW w:w="123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901" w:rsidRPr="00013901" w:rsidRDefault="00013901" w:rsidP="000139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Таблица 4</w:t>
            </w:r>
          </w:p>
        </w:tc>
      </w:tr>
      <w:tr w:rsidR="00013901" w:rsidRPr="00013901" w:rsidTr="00A012E9">
        <w:trPr>
          <w:trHeight w:val="422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Еди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>-</w:t>
            </w:r>
            <w:r w:rsidRPr="00013901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>-</w:t>
            </w:r>
            <w:r w:rsidRPr="00013901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144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Периодич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>-</w:t>
            </w:r>
            <w:r w:rsidRPr="00013901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6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013901" w:rsidRPr="00013901" w:rsidTr="00A012E9">
        <w:trPr>
          <w:trHeight w:val="687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3901" w:rsidRPr="00013901" w:rsidTr="00A012E9">
        <w:trPr>
          <w:trHeight w:val="315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013901" w:rsidRPr="00013901" w:rsidTr="00A165C8">
        <w:trPr>
          <w:trHeight w:val="409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Показатели муниципальной программы «Молодежная политика в ЗАТО Северск»</w:t>
            </w:r>
          </w:p>
        </w:tc>
      </w:tr>
      <w:tr w:rsidR="00013901" w:rsidRPr="00013901" w:rsidTr="00A165C8">
        <w:trPr>
          <w:trHeight w:val="1408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A165C8" w:rsidRDefault="00013901" w:rsidP="0001390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165C8">
              <w:rPr>
                <w:rFonts w:ascii="Times New Roman" w:hAnsi="Times New Roman"/>
                <w:spacing w:val="-6"/>
                <w:sz w:val="24"/>
                <w:szCs w:val="24"/>
              </w:rPr>
              <w:t>Доля молодежи, участвующей в мероприятиях, направленных на гражданское и патриотическое воспитание детей и молодежи, от общей численности молодежи  от 14 до 30 лет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1F43F5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490D26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490D26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13901" w:rsidRPr="00013901" w:rsidTr="004818E3">
        <w:trPr>
          <w:trHeight w:val="832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при получении социальной выплаты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490D26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490D26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490D26" w:rsidP="000139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901" w:rsidRPr="00013901" w:rsidRDefault="00013901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1E38B8" w:rsidRPr="00013901" w:rsidTr="004818E3">
        <w:trPr>
          <w:trHeight w:val="845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8B8" w:rsidRPr="00EB7DF7" w:rsidRDefault="001E38B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DF7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EB7D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8B8" w:rsidRPr="00EB7DF7" w:rsidRDefault="001E38B8" w:rsidP="00A165C8">
            <w:pPr>
              <w:ind w:right="-6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B7DF7">
              <w:rPr>
                <w:spacing w:val="-6"/>
                <w:sz w:val="24"/>
                <w:szCs w:val="24"/>
              </w:rPr>
              <w:t>Численность детей школьного возраста, охвач</w:t>
            </w:r>
            <w:r w:rsidR="00EB7DF7" w:rsidRPr="00EB7DF7">
              <w:rPr>
                <w:spacing w:val="-6"/>
                <w:sz w:val="24"/>
                <w:szCs w:val="24"/>
              </w:rPr>
              <w:t xml:space="preserve">енных </w:t>
            </w:r>
            <w:r w:rsidRPr="00EB7DF7">
              <w:rPr>
                <w:spacing w:val="-6"/>
                <w:sz w:val="24"/>
                <w:szCs w:val="24"/>
              </w:rPr>
              <w:t>организованными формами отдыха и оздоровления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8B8" w:rsidRPr="00EB7DF7" w:rsidRDefault="001E38B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DF7">
              <w:rPr>
                <w:rFonts w:ascii="Times New Roman" w:hAnsi="Times New Roman"/>
                <w:sz w:val="24"/>
                <w:szCs w:val="24"/>
              </w:rPr>
              <w:t>ел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8B8" w:rsidRPr="00EB7DF7" w:rsidRDefault="001E38B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DF7">
              <w:rPr>
                <w:rFonts w:ascii="Times New Roman" w:hAnsi="Times New Roman"/>
                <w:sz w:val="24"/>
                <w:szCs w:val="24"/>
              </w:rPr>
              <w:t>4218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8B8" w:rsidRPr="00EB7DF7" w:rsidRDefault="001E38B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DF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8B8" w:rsidRPr="00EB7DF7" w:rsidRDefault="00490D26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8B8" w:rsidRPr="00EB7DF7" w:rsidRDefault="001E38B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DF7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8B8" w:rsidRPr="00EB7DF7" w:rsidRDefault="001E38B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DF7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8B8" w:rsidRPr="00EB7DF7" w:rsidRDefault="00490D26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8B8" w:rsidRPr="00013901" w:rsidRDefault="001E38B8" w:rsidP="001E38B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8B8" w:rsidRPr="00013901" w:rsidRDefault="001E38B8" w:rsidP="001E38B8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8B8" w:rsidRPr="00013901" w:rsidRDefault="001E38B8" w:rsidP="001E38B8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1E38B8" w:rsidRPr="00013901" w:rsidTr="004818E3">
        <w:trPr>
          <w:trHeight w:val="278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8B8" w:rsidRPr="00013901" w:rsidRDefault="001E38B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 4.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8B8" w:rsidRPr="00013901" w:rsidRDefault="001E38B8" w:rsidP="001E38B8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8B8" w:rsidRPr="00013901" w:rsidRDefault="001E38B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8B8" w:rsidRPr="00013901" w:rsidRDefault="001E38B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8B8" w:rsidRPr="00013901" w:rsidRDefault="001E38B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8B8" w:rsidRPr="00013901" w:rsidRDefault="00A165C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8B8" w:rsidRPr="00013901" w:rsidRDefault="001E38B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8B8" w:rsidRPr="00013901" w:rsidRDefault="001E38B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8B8" w:rsidRPr="00013901" w:rsidRDefault="001E38B8" w:rsidP="001E38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8B8" w:rsidRPr="00013901" w:rsidRDefault="001E38B8" w:rsidP="001E38B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8B8" w:rsidRPr="00013901" w:rsidRDefault="001E38B8" w:rsidP="001E38B8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8B8" w:rsidRPr="00013901" w:rsidRDefault="001E38B8" w:rsidP="001E38B8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818E3" w:rsidRPr="00013901" w:rsidTr="004818E3">
        <w:trPr>
          <w:trHeight w:val="278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818E3" w:rsidRPr="00013901" w:rsidTr="004818E3">
        <w:trPr>
          <w:trHeight w:val="278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4A3986" w:rsidRDefault="004818E3" w:rsidP="004818E3">
            <w:pPr>
              <w:rPr>
                <w:sz w:val="24"/>
                <w:szCs w:val="24"/>
              </w:rPr>
            </w:pPr>
            <w:r w:rsidRPr="004A3986">
              <w:rPr>
                <w:sz w:val="24"/>
                <w:szCs w:val="24"/>
              </w:rPr>
              <w:t xml:space="preserve"> 5.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4A3986" w:rsidRDefault="004818E3" w:rsidP="004818E3">
            <w:pPr>
              <w:rPr>
                <w:sz w:val="24"/>
                <w:szCs w:val="24"/>
              </w:rPr>
            </w:pPr>
            <w:r w:rsidRPr="004A3986">
              <w:rPr>
                <w:sz w:val="24"/>
                <w:szCs w:val="24"/>
              </w:rPr>
              <w:t>Общая численность граждан, вовлеченных центрами поддержки добровольчества (</w:t>
            </w:r>
            <w:proofErr w:type="spellStart"/>
            <w:r w:rsidRPr="004A3986">
              <w:rPr>
                <w:sz w:val="24"/>
                <w:szCs w:val="24"/>
              </w:rPr>
              <w:t>волонтерства</w:t>
            </w:r>
            <w:proofErr w:type="spellEnd"/>
            <w:r w:rsidRPr="004A3986">
              <w:rPr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4A3986" w:rsidRDefault="004818E3" w:rsidP="0081386B">
            <w:pPr>
              <w:jc w:val="center"/>
              <w:rPr>
                <w:sz w:val="24"/>
                <w:szCs w:val="24"/>
              </w:rPr>
            </w:pPr>
            <w:r w:rsidRPr="004A3986">
              <w:rPr>
                <w:sz w:val="24"/>
                <w:szCs w:val="24"/>
              </w:rPr>
              <w:t>чел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4A3986" w:rsidRDefault="00663463" w:rsidP="004818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2192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4A3986" w:rsidRDefault="00663463" w:rsidP="004818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2339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4A3986" w:rsidRDefault="004818E3" w:rsidP="004818E3">
            <w:pPr>
              <w:rPr>
                <w:sz w:val="24"/>
                <w:szCs w:val="24"/>
              </w:rPr>
            </w:pPr>
            <w:r w:rsidRPr="004A3986">
              <w:rPr>
                <w:sz w:val="24"/>
                <w:szCs w:val="24"/>
              </w:rPr>
              <w:t>3563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4A3986" w:rsidRDefault="004818E3" w:rsidP="004818E3">
            <w:pPr>
              <w:rPr>
                <w:sz w:val="24"/>
                <w:szCs w:val="24"/>
              </w:rPr>
            </w:pPr>
            <w:r w:rsidRPr="004A3986">
              <w:rPr>
                <w:sz w:val="24"/>
                <w:szCs w:val="24"/>
              </w:rPr>
              <w:t>4721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4A3986" w:rsidRDefault="004818E3" w:rsidP="004818E3">
            <w:pPr>
              <w:rPr>
                <w:sz w:val="24"/>
                <w:szCs w:val="24"/>
              </w:rPr>
            </w:pPr>
            <w:r w:rsidRPr="004A3986">
              <w:rPr>
                <w:sz w:val="24"/>
                <w:szCs w:val="24"/>
              </w:rPr>
              <w:t>5878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4A3986" w:rsidRDefault="004818E3" w:rsidP="004818E3">
            <w:pPr>
              <w:rPr>
                <w:sz w:val="24"/>
                <w:szCs w:val="24"/>
              </w:rPr>
            </w:pPr>
            <w:r w:rsidRPr="004A3986">
              <w:rPr>
                <w:sz w:val="24"/>
                <w:szCs w:val="24"/>
              </w:rPr>
              <w:t>7035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4A3986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A3986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818E3" w:rsidRPr="00013901" w:rsidTr="004818E3">
        <w:trPr>
          <w:trHeight w:val="703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Показатели задачи 1 «</w:t>
            </w:r>
            <w:r w:rsidRPr="009E46BC">
              <w:rPr>
                <w:rFonts w:ascii="Times New Roman" w:hAnsi="Times New Roman"/>
                <w:sz w:val="24"/>
                <w:szCs w:val="24"/>
              </w:rPr>
              <w:t>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</w:t>
            </w:r>
            <w:r w:rsidRPr="00013901">
              <w:rPr>
                <w:rFonts w:ascii="Times New Roman" w:hAnsi="Times New Roman"/>
                <w:sz w:val="24"/>
                <w:szCs w:val="24"/>
              </w:rPr>
              <w:t>» Программы</w:t>
            </w:r>
          </w:p>
        </w:tc>
      </w:tr>
      <w:tr w:rsidR="004818E3" w:rsidRPr="00013901" w:rsidTr="00A012E9">
        <w:trPr>
          <w:trHeight w:val="987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Доля молодежи, участвующей в деятельности детских и молодежных общественн</w:t>
            </w:r>
            <w:r>
              <w:rPr>
                <w:rFonts w:ascii="Times New Roman" w:hAnsi="Times New Roman"/>
                <w:sz w:val="24"/>
                <w:szCs w:val="24"/>
              </w:rPr>
              <w:t>ых объединений, от общей числен</w:t>
            </w:r>
            <w:r w:rsidRPr="00013901">
              <w:rPr>
                <w:rFonts w:ascii="Times New Roman" w:hAnsi="Times New Roman"/>
                <w:sz w:val="24"/>
                <w:szCs w:val="24"/>
              </w:rPr>
              <w:t>ности молодежи от 14 до 30 лет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818E3" w:rsidRPr="00013901" w:rsidTr="00A165C8">
        <w:trPr>
          <w:trHeight w:val="1637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</w:t>
            </w:r>
            <w:r w:rsidRPr="00013901">
              <w:rPr>
                <w:rFonts w:ascii="Times New Roman" w:hAnsi="Times New Roman"/>
                <w:sz w:val="24"/>
                <w:szCs w:val="24"/>
              </w:rPr>
              <w:t xml:space="preserve">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818E3" w:rsidRPr="00013901" w:rsidTr="004818E3">
        <w:trPr>
          <w:trHeight w:val="1403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818E3" w:rsidRPr="00013901" w:rsidTr="00A012E9">
        <w:trPr>
          <w:trHeight w:val="40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задачи 2 «</w:t>
            </w:r>
            <w:r w:rsidRPr="005B5EA3">
              <w:rPr>
                <w:rFonts w:ascii="Times New Roman" w:hAnsi="Times New Roman"/>
                <w:sz w:val="24"/>
                <w:szCs w:val="24"/>
              </w:rPr>
              <w:t>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67A3A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4818E3" w:rsidRPr="00013901" w:rsidTr="004818E3">
        <w:trPr>
          <w:trHeight w:val="894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8C432B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32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8C432B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8C432B">
              <w:rPr>
                <w:rFonts w:ascii="Times New Roman" w:hAnsi="Times New Roman"/>
                <w:sz w:val="24"/>
                <w:szCs w:val="24"/>
              </w:rPr>
              <w:t>Количество детских оздоровительных учреждений, улучшивших материально-технические условия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8C432B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432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8C432B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3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8C432B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3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8C432B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3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8C432B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3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8C432B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43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8C432B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8C432B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432B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8C432B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8C432B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8C432B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8C432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C432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C432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818E3" w:rsidRPr="00013901" w:rsidTr="004818E3">
        <w:trPr>
          <w:trHeight w:val="278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818E3" w:rsidRPr="00013901" w:rsidTr="004818E3">
        <w:trPr>
          <w:trHeight w:val="1418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1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8E3" w:rsidRPr="00013901" w:rsidRDefault="004818E3" w:rsidP="004818E3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</w:tbl>
    <w:p w:rsidR="00AB137B" w:rsidRDefault="00AB137B" w:rsidP="00AB137B">
      <w:pPr>
        <w:rPr>
          <w:sz w:val="24"/>
        </w:rPr>
      </w:pPr>
    </w:p>
    <w:p w:rsidR="00AC0754" w:rsidRDefault="00AC0754" w:rsidP="00AB137B">
      <w:pPr>
        <w:rPr>
          <w:sz w:val="24"/>
        </w:rPr>
        <w:sectPr w:rsidR="00AC0754" w:rsidSect="00661764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:rsidR="00ED1F82" w:rsidRPr="00ED1F82" w:rsidRDefault="00ED1F82" w:rsidP="00ED1F82">
      <w:pPr>
        <w:ind w:left="10773" w:firstLine="479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:rsidR="00ED1F82" w:rsidRPr="00ED1F82" w:rsidRDefault="00ED1F82" w:rsidP="00ED1F82">
      <w:pPr>
        <w:ind w:left="10773" w:firstLine="479"/>
        <w:jc w:val="both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ED1F82" w:rsidRPr="00ED1F82" w:rsidRDefault="00ED1F82" w:rsidP="00ED1F82">
      <w:pPr>
        <w:ind w:left="10773" w:firstLine="47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D1F8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D1F82">
        <w:rPr>
          <w:rFonts w:ascii="Times New Roman" w:hAnsi="Times New Roman"/>
          <w:sz w:val="24"/>
          <w:szCs w:val="24"/>
        </w:rPr>
        <w:t xml:space="preserve"> ЗАТО Северск</w:t>
      </w:r>
    </w:p>
    <w:p w:rsidR="00ED1F82" w:rsidRDefault="00ED1F82" w:rsidP="00ED1F82">
      <w:pPr>
        <w:ind w:left="10773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7D677D">
        <w:rPr>
          <w:rFonts w:ascii="Times New Roman" w:hAnsi="Times New Roman"/>
          <w:sz w:val="24"/>
          <w:szCs w:val="24"/>
        </w:rPr>
        <w:t>от  28.01.2022</w:t>
      </w:r>
      <w:proofErr w:type="gramEnd"/>
      <w:r w:rsidR="007D677D">
        <w:rPr>
          <w:rFonts w:ascii="Times New Roman" w:hAnsi="Times New Roman"/>
          <w:sz w:val="24"/>
          <w:szCs w:val="24"/>
        </w:rPr>
        <w:t xml:space="preserve">   №  119</w:t>
      </w:r>
    </w:p>
    <w:p w:rsidR="00ED1F82" w:rsidRDefault="00ED1F82" w:rsidP="00ED1F82">
      <w:pPr>
        <w:rPr>
          <w:rFonts w:ascii="Times New Roman" w:hAnsi="Times New Roman"/>
          <w:sz w:val="24"/>
          <w:szCs w:val="24"/>
        </w:rPr>
      </w:pPr>
    </w:p>
    <w:p w:rsidR="00AC0754" w:rsidRPr="00AC0754" w:rsidRDefault="00AC0754" w:rsidP="00ED1F82">
      <w:pPr>
        <w:jc w:val="center"/>
        <w:rPr>
          <w:rFonts w:ascii="Times New Roman" w:hAnsi="Times New Roman"/>
          <w:sz w:val="24"/>
          <w:szCs w:val="24"/>
        </w:rPr>
      </w:pPr>
      <w:r w:rsidRPr="00AC0754">
        <w:rPr>
          <w:rFonts w:ascii="Times New Roman" w:hAnsi="Times New Roman"/>
          <w:sz w:val="24"/>
          <w:szCs w:val="24"/>
        </w:rPr>
        <w:t>ПЕРЕЧЕНЬ</w:t>
      </w:r>
    </w:p>
    <w:p w:rsidR="00AC0754" w:rsidRPr="00AC0754" w:rsidRDefault="00AC0754" w:rsidP="00AC0754">
      <w:pPr>
        <w:ind w:left="34"/>
        <w:jc w:val="center"/>
        <w:rPr>
          <w:rFonts w:ascii="Times New Roman" w:hAnsi="Times New Roman"/>
          <w:sz w:val="24"/>
          <w:szCs w:val="24"/>
        </w:rPr>
      </w:pPr>
      <w:r w:rsidRPr="00AC0754">
        <w:rPr>
          <w:rFonts w:ascii="Times New Roman" w:hAnsi="Times New Roman"/>
          <w:sz w:val="24"/>
          <w:szCs w:val="24"/>
        </w:rPr>
        <w:t>мероприятий и ресурсное обеспечение реализации обеспечивающей подпрограммы</w:t>
      </w:r>
      <w:r w:rsidRPr="00AC0754">
        <w:rPr>
          <w:rFonts w:ascii="Times New Roman" w:hAnsi="Times New Roman"/>
          <w:sz w:val="24"/>
          <w:szCs w:val="24"/>
        </w:rPr>
        <w:br/>
        <w:t xml:space="preserve">муниципальной программы </w:t>
      </w:r>
      <w:bookmarkStart w:id="0" w:name="OLE_LINK6"/>
      <w:bookmarkStart w:id="1" w:name="OLE_LINK7"/>
      <w:r w:rsidRPr="00AC0754">
        <w:rPr>
          <w:rFonts w:ascii="Times New Roman" w:hAnsi="Times New Roman"/>
          <w:sz w:val="24"/>
          <w:szCs w:val="24"/>
        </w:rPr>
        <w:t>«</w:t>
      </w:r>
      <w:bookmarkEnd w:id="0"/>
      <w:bookmarkEnd w:id="1"/>
      <w:r w:rsidRPr="00AC0754">
        <w:rPr>
          <w:rFonts w:ascii="Times New Roman" w:hAnsi="Times New Roman"/>
          <w:sz w:val="24"/>
          <w:szCs w:val="24"/>
        </w:rPr>
        <w:t>Молодежная политика в ЗАТО Северск</w:t>
      </w:r>
      <w:bookmarkStart w:id="2" w:name="OLE_LINK3"/>
      <w:bookmarkStart w:id="3" w:name="OLE_LINK4"/>
      <w:bookmarkStart w:id="4" w:name="OLE_LINK5"/>
      <w:r w:rsidRPr="00AC0754">
        <w:rPr>
          <w:rFonts w:ascii="Times New Roman" w:hAnsi="Times New Roman"/>
          <w:sz w:val="24"/>
          <w:szCs w:val="24"/>
        </w:rPr>
        <w:t>»</w:t>
      </w:r>
      <w:bookmarkEnd w:id="2"/>
      <w:bookmarkEnd w:id="3"/>
      <w:bookmarkEnd w:id="4"/>
      <w:r w:rsidRPr="00AC0754">
        <w:rPr>
          <w:rFonts w:ascii="Times New Roman" w:hAnsi="Times New Roman"/>
          <w:sz w:val="24"/>
          <w:szCs w:val="24"/>
        </w:rPr>
        <w:t xml:space="preserve"> </w:t>
      </w:r>
    </w:p>
    <w:p w:rsidR="00AC0754" w:rsidRPr="007315EB" w:rsidRDefault="00EF7A71" w:rsidP="00EF7A71">
      <w:pPr>
        <w:spacing w:after="120"/>
        <w:ind w:right="-142"/>
        <w:jc w:val="center"/>
        <w:rPr>
          <w:rFonts w:ascii="Times New Roman" w:hAnsi="Times New Roman"/>
          <w:sz w:val="24"/>
          <w:szCs w:val="24"/>
        </w:rPr>
      </w:pPr>
      <w:r w:rsidRPr="00C911D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AC0754" w:rsidRPr="00AC0754">
        <w:rPr>
          <w:rFonts w:ascii="Times New Roman" w:hAnsi="Times New Roman"/>
          <w:sz w:val="24"/>
          <w:szCs w:val="24"/>
        </w:rPr>
        <w:t>Таблица 5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1872"/>
        <w:gridCol w:w="6051"/>
        <w:gridCol w:w="1228"/>
        <w:gridCol w:w="1181"/>
        <w:gridCol w:w="1184"/>
        <w:gridCol w:w="1176"/>
        <w:gridCol w:w="1176"/>
      </w:tblGrid>
      <w:tr w:rsidR="00AC0754" w:rsidRPr="00D5262C" w:rsidTr="000F26F0">
        <w:tc>
          <w:tcPr>
            <w:tcW w:w="243" w:type="pct"/>
            <w:shd w:val="clear" w:color="auto" w:fill="auto"/>
          </w:tcPr>
          <w:p w:rsidR="00AC0754" w:rsidRPr="00D5262C" w:rsidRDefault="00AC0754" w:rsidP="00D5262C">
            <w:pPr>
              <w:ind w:lef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п/п</w:t>
            </w:r>
          </w:p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33" w:type="pct"/>
            <w:shd w:val="clear" w:color="auto" w:fill="auto"/>
          </w:tcPr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Ответственный</w:t>
            </w:r>
          </w:p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исполнитель, соисполнитель, участник</w:t>
            </w:r>
          </w:p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82" w:type="pct"/>
            <w:shd w:val="clear" w:color="auto" w:fill="auto"/>
          </w:tcPr>
          <w:p w:rsidR="00AC0754" w:rsidRPr="00D5262C" w:rsidRDefault="00AC0754" w:rsidP="00D5262C">
            <w:pPr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Распределение объема</w:t>
            </w:r>
          </w:p>
          <w:p w:rsidR="00AC0754" w:rsidRPr="00D5262C" w:rsidRDefault="00AC0754" w:rsidP="00D5262C">
            <w:pPr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финансирования обеспечивающей</w:t>
            </w:r>
          </w:p>
          <w:p w:rsidR="00AC0754" w:rsidRPr="00D5262C" w:rsidRDefault="00AC0754" w:rsidP="00D5262C">
            <w:pPr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26" w:type="pct"/>
            <w:shd w:val="clear" w:color="auto" w:fill="auto"/>
          </w:tcPr>
          <w:p w:rsidR="00AC0754" w:rsidRPr="00D5262C" w:rsidRDefault="00AC0754" w:rsidP="00D5262C">
            <w:pPr>
              <w:ind w:left="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2021</w:t>
            </w:r>
          </w:p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411" w:type="pct"/>
            <w:shd w:val="clear" w:color="auto" w:fill="auto"/>
          </w:tcPr>
          <w:p w:rsidR="00AC0754" w:rsidRPr="00D5262C" w:rsidRDefault="00AC0754" w:rsidP="00D5262C">
            <w:pPr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2022</w:t>
            </w:r>
          </w:p>
          <w:p w:rsidR="00AC0754" w:rsidRPr="00D5262C" w:rsidRDefault="00AC0754" w:rsidP="00D5262C">
            <w:pPr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398" w:type="pct"/>
            <w:shd w:val="clear" w:color="auto" w:fill="auto"/>
          </w:tcPr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2023 </w:t>
            </w:r>
          </w:p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8" w:type="pct"/>
            <w:shd w:val="clear" w:color="auto" w:fill="auto"/>
          </w:tcPr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2024</w:t>
            </w:r>
          </w:p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C0754" w:rsidRPr="00D5262C" w:rsidTr="000F26F0">
        <w:tc>
          <w:tcPr>
            <w:tcW w:w="243" w:type="pct"/>
            <w:vMerge w:val="restart"/>
            <w:shd w:val="clear" w:color="auto" w:fill="auto"/>
          </w:tcPr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33" w:type="pct"/>
            <w:vMerge w:val="restart"/>
            <w:shd w:val="clear" w:color="auto" w:fill="auto"/>
          </w:tcPr>
          <w:p w:rsidR="00AC0754" w:rsidRPr="00D5262C" w:rsidRDefault="00AC0754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УМСП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</w:t>
            </w:r>
          </w:p>
        </w:tc>
        <w:tc>
          <w:tcPr>
            <w:tcW w:w="4124" w:type="pct"/>
            <w:gridSpan w:val="6"/>
            <w:shd w:val="clear" w:color="auto" w:fill="auto"/>
          </w:tcPr>
          <w:p w:rsidR="00AC0754" w:rsidRPr="00D5262C" w:rsidRDefault="00AC0754" w:rsidP="00D5262C">
            <w:pPr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Задача 1 «Материально-техническое снабжение УМСП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Северск, решение вопросов местного значения в области молодежной политики, физической культуры и спорта» деятельности ответственного исполнителя</w:t>
            </w:r>
          </w:p>
        </w:tc>
      </w:tr>
      <w:tr w:rsidR="000F26F0" w:rsidRPr="00D5262C" w:rsidTr="000F26F0">
        <w:tc>
          <w:tcPr>
            <w:tcW w:w="243" w:type="pct"/>
            <w:vMerge/>
            <w:shd w:val="clear" w:color="auto" w:fill="auto"/>
          </w:tcPr>
          <w:p w:rsidR="000F26F0" w:rsidRPr="00D5262C" w:rsidRDefault="000F26F0" w:rsidP="000F26F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33" w:type="pct"/>
            <w:vMerge/>
            <w:shd w:val="clear" w:color="auto" w:fill="auto"/>
          </w:tcPr>
          <w:p w:rsidR="000F26F0" w:rsidRPr="00D5262C" w:rsidRDefault="000F26F0" w:rsidP="000F26F0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82" w:type="pct"/>
            <w:shd w:val="clear" w:color="auto" w:fill="auto"/>
          </w:tcPr>
          <w:p w:rsidR="000F26F0" w:rsidRPr="00D5262C" w:rsidRDefault="000F26F0" w:rsidP="000F26F0">
            <w:pPr>
              <w:tabs>
                <w:tab w:val="left" w:pos="330"/>
              </w:tabs>
              <w:spacing w:after="120"/>
              <w:ind w:right="-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Объем финансирования, тыс.</w:t>
            </w:r>
            <w:r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 xml:space="preserve"> </w:t>
            </w: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426" w:type="pct"/>
            <w:shd w:val="clear" w:color="auto" w:fill="auto"/>
          </w:tcPr>
          <w:p w:rsidR="000F26F0" w:rsidRPr="00493641" w:rsidRDefault="00630FD9" w:rsidP="00630FD9">
            <w:pPr>
              <w:tabs>
                <w:tab w:val="left" w:pos="330"/>
              </w:tabs>
              <w:spacing w:after="120"/>
              <w:ind w:right="36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73 798,52</w:t>
            </w:r>
          </w:p>
        </w:tc>
        <w:tc>
          <w:tcPr>
            <w:tcW w:w="410" w:type="pct"/>
            <w:shd w:val="clear" w:color="auto" w:fill="auto"/>
          </w:tcPr>
          <w:p w:rsidR="000F26F0" w:rsidRPr="00493641" w:rsidRDefault="000F26F0" w:rsidP="000F26F0"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411" w:type="pct"/>
            <w:shd w:val="clear" w:color="auto" w:fill="auto"/>
          </w:tcPr>
          <w:p w:rsidR="000F26F0" w:rsidRPr="00493641" w:rsidRDefault="000F26F0" w:rsidP="00630FD9"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</w:t>
            </w:r>
            <w:r w:rsidR="00630FD9"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 087,81</w:t>
            </w:r>
          </w:p>
        </w:tc>
        <w:tc>
          <w:tcPr>
            <w:tcW w:w="398" w:type="pct"/>
            <w:shd w:val="clear" w:color="auto" w:fill="auto"/>
          </w:tcPr>
          <w:p w:rsidR="000F26F0" w:rsidRDefault="000F26F0" w:rsidP="000F26F0"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18 030,04</w:t>
            </w:r>
          </w:p>
        </w:tc>
        <w:tc>
          <w:tcPr>
            <w:tcW w:w="398" w:type="pct"/>
            <w:shd w:val="clear" w:color="auto" w:fill="auto"/>
          </w:tcPr>
          <w:p w:rsidR="000F26F0" w:rsidRPr="00D5262C" w:rsidRDefault="000F26F0" w:rsidP="000F26F0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18 352,21</w:t>
            </w:r>
          </w:p>
        </w:tc>
      </w:tr>
      <w:tr w:rsidR="00AC0754" w:rsidRPr="00D5262C" w:rsidTr="000F26F0">
        <w:tc>
          <w:tcPr>
            <w:tcW w:w="243" w:type="pct"/>
            <w:vMerge/>
            <w:shd w:val="clear" w:color="auto" w:fill="auto"/>
          </w:tcPr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33" w:type="pct"/>
            <w:vMerge/>
            <w:shd w:val="clear" w:color="auto" w:fill="auto"/>
          </w:tcPr>
          <w:p w:rsidR="00AC0754" w:rsidRPr="00D5262C" w:rsidRDefault="00AC0754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82" w:type="pct"/>
            <w:shd w:val="clear" w:color="auto" w:fill="auto"/>
          </w:tcPr>
          <w:p w:rsidR="00AC0754" w:rsidRPr="00D5262C" w:rsidRDefault="00AC0754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Показатель 1 «Выполнение функций, установленных Положением об УМСП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 и иными муниципальными правовыми актами ЗАТО Северск» задачи 1 деятельности ответственного исполнителя,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426" w:type="pct"/>
            <w:shd w:val="clear" w:color="auto" w:fill="auto"/>
          </w:tcPr>
          <w:p w:rsidR="00AC0754" w:rsidRPr="00493641" w:rsidRDefault="00AC0754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410" w:type="pct"/>
            <w:shd w:val="clear" w:color="auto" w:fill="auto"/>
          </w:tcPr>
          <w:p w:rsidR="00AC0754" w:rsidRPr="00493641" w:rsidRDefault="00AC0754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411" w:type="pct"/>
            <w:shd w:val="clear" w:color="auto" w:fill="auto"/>
          </w:tcPr>
          <w:p w:rsidR="00AC0754" w:rsidRPr="00493641" w:rsidRDefault="00AC0754" w:rsidP="00D5262C">
            <w:pPr>
              <w:tabs>
                <w:tab w:val="left" w:pos="330"/>
              </w:tabs>
              <w:spacing w:after="120"/>
              <w:ind w:right="32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8" w:type="pct"/>
            <w:shd w:val="clear" w:color="auto" w:fill="auto"/>
          </w:tcPr>
          <w:p w:rsidR="00AC0754" w:rsidRPr="00D5262C" w:rsidRDefault="004442D3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8" w:type="pct"/>
            <w:shd w:val="clear" w:color="auto" w:fill="auto"/>
          </w:tcPr>
          <w:p w:rsidR="00AC0754" w:rsidRPr="00D5262C" w:rsidRDefault="00340669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</w:tr>
      <w:tr w:rsidR="00AC0754" w:rsidRPr="00D5262C" w:rsidTr="000F26F0">
        <w:tc>
          <w:tcPr>
            <w:tcW w:w="243" w:type="pct"/>
            <w:vMerge/>
            <w:shd w:val="clear" w:color="auto" w:fill="auto"/>
          </w:tcPr>
          <w:p w:rsidR="00AC0754" w:rsidRPr="00D5262C" w:rsidRDefault="00AC0754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33" w:type="pct"/>
            <w:vMerge/>
            <w:shd w:val="clear" w:color="auto" w:fill="auto"/>
          </w:tcPr>
          <w:p w:rsidR="00AC0754" w:rsidRPr="00D5262C" w:rsidRDefault="00AC0754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82" w:type="pct"/>
            <w:shd w:val="clear" w:color="auto" w:fill="auto"/>
          </w:tcPr>
          <w:p w:rsidR="00AC0754" w:rsidRPr="00D5262C" w:rsidRDefault="00AC0754" w:rsidP="00D5262C">
            <w:pPr>
              <w:ind w:right="-127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Показатель 2 «Выполнение муниципального задания подведомственными учреждениями» задачи 1 деятельности ответственного исполнителя, </w:t>
            </w:r>
            <w:proofErr w:type="spellStart"/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426" w:type="pct"/>
            <w:shd w:val="clear" w:color="auto" w:fill="auto"/>
          </w:tcPr>
          <w:p w:rsidR="00AC0754" w:rsidRPr="00493641" w:rsidRDefault="00AC0754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410" w:type="pct"/>
            <w:shd w:val="clear" w:color="auto" w:fill="auto"/>
          </w:tcPr>
          <w:p w:rsidR="00AC0754" w:rsidRPr="00493641" w:rsidRDefault="00AC0754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411" w:type="pct"/>
            <w:shd w:val="clear" w:color="auto" w:fill="auto"/>
          </w:tcPr>
          <w:p w:rsidR="00AC0754" w:rsidRPr="00493641" w:rsidRDefault="00AC0754" w:rsidP="00D5262C">
            <w:pPr>
              <w:tabs>
                <w:tab w:val="left" w:pos="330"/>
              </w:tabs>
              <w:spacing w:after="120"/>
              <w:ind w:right="32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9364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8" w:type="pct"/>
            <w:shd w:val="clear" w:color="auto" w:fill="auto"/>
          </w:tcPr>
          <w:p w:rsidR="00AC0754" w:rsidRPr="00D5262C" w:rsidRDefault="004442D3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98" w:type="pct"/>
            <w:shd w:val="clear" w:color="auto" w:fill="auto"/>
          </w:tcPr>
          <w:p w:rsidR="00AC0754" w:rsidRPr="00340669" w:rsidRDefault="00340669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</w:tr>
      <w:tr w:rsidR="004442D3" w:rsidRPr="00D5262C" w:rsidTr="000F26F0">
        <w:tc>
          <w:tcPr>
            <w:tcW w:w="243" w:type="pct"/>
            <w:vMerge/>
            <w:shd w:val="clear" w:color="auto" w:fill="auto"/>
          </w:tcPr>
          <w:p w:rsidR="004442D3" w:rsidRPr="00D5262C" w:rsidRDefault="004442D3" w:rsidP="004442D3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33" w:type="pct"/>
            <w:vMerge/>
            <w:shd w:val="clear" w:color="auto" w:fill="auto"/>
          </w:tcPr>
          <w:p w:rsidR="004442D3" w:rsidRPr="00D5262C" w:rsidRDefault="004442D3" w:rsidP="004442D3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82" w:type="pct"/>
            <w:shd w:val="clear" w:color="auto" w:fill="auto"/>
          </w:tcPr>
          <w:p w:rsidR="004442D3" w:rsidRPr="00D5262C" w:rsidRDefault="004442D3" w:rsidP="004442D3">
            <w:pPr>
              <w:ind w:right="34" w:firstLine="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Объем финансирования всего, тыс.</w:t>
            </w:r>
            <w:r w:rsidRPr="00EF7A7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426" w:type="pct"/>
            <w:shd w:val="clear" w:color="auto" w:fill="auto"/>
          </w:tcPr>
          <w:p w:rsidR="004442D3" w:rsidRPr="00340669" w:rsidRDefault="00630FD9" w:rsidP="004442D3">
            <w:pPr>
              <w:tabs>
                <w:tab w:val="left" w:pos="330"/>
              </w:tabs>
              <w:spacing w:after="120"/>
              <w:ind w:right="36"/>
              <w:jc w:val="right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630FD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73 798,52</w:t>
            </w:r>
          </w:p>
        </w:tc>
        <w:tc>
          <w:tcPr>
            <w:tcW w:w="410" w:type="pct"/>
            <w:shd w:val="clear" w:color="auto" w:fill="auto"/>
          </w:tcPr>
          <w:p w:rsidR="004442D3" w:rsidRDefault="000F26F0" w:rsidP="004442D3"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411" w:type="pct"/>
            <w:shd w:val="clear" w:color="auto" w:fill="auto"/>
          </w:tcPr>
          <w:p w:rsidR="004442D3" w:rsidRPr="00340669" w:rsidRDefault="00630FD9" w:rsidP="004442D3">
            <w:pPr>
              <w:rPr>
                <w:highlight w:val="yellow"/>
              </w:rPr>
            </w:pPr>
            <w:r w:rsidRPr="00630FD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18 087,81</w:t>
            </w:r>
          </w:p>
        </w:tc>
        <w:tc>
          <w:tcPr>
            <w:tcW w:w="398" w:type="pct"/>
            <w:shd w:val="clear" w:color="auto" w:fill="auto"/>
          </w:tcPr>
          <w:p w:rsidR="004442D3" w:rsidRDefault="000F26F0" w:rsidP="004442D3"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18 030,04</w:t>
            </w:r>
          </w:p>
        </w:tc>
        <w:tc>
          <w:tcPr>
            <w:tcW w:w="398" w:type="pct"/>
            <w:shd w:val="clear" w:color="auto" w:fill="auto"/>
          </w:tcPr>
          <w:p w:rsidR="004442D3" w:rsidRPr="00D5262C" w:rsidRDefault="000F26F0" w:rsidP="004442D3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18 352,21</w:t>
            </w:r>
          </w:p>
        </w:tc>
      </w:tr>
      <w:tr w:rsidR="000F26F0" w:rsidRPr="00D5262C" w:rsidTr="000F26F0">
        <w:tc>
          <w:tcPr>
            <w:tcW w:w="2957" w:type="pct"/>
            <w:gridSpan w:val="3"/>
            <w:shd w:val="clear" w:color="auto" w:fill="auto"/>
          </w:tcPr>
          <w:p w:rsidR="000F26F0" w:rsidRPr="00D5262C" w:rsidRDefault="000F26F0" w:rsidP="000F26F0">
            <w:pPr>
              <w:tabs>
                <w:tab w:val="left" w:pos="330"/>
              </w:tabs>
              <w:spacing w:after="120"/>
              <w:ind w:right="-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Итого объем финансирования по обеспечивающей подпрограмме, тыс.</w:t>
            </w:r>
            <w:r w:rsidRPr="00EF7A7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D526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426" w:type="pct"/>
            <w:shd w:val="clear" w:color="auto" w:fill="auto"/>
          </w:tcPr>
          <w:p w:rsidR="000F26F0" w:rsidRPr="00340669" w:rsidRDefault="00630FD9" w:rsidP="000F26F0">
            <w:pPr>
              <w:tabs>
                <w:tab w:val="left" w:pos="330"/>
              </w:tabs>
              <w:spacing w:after="120"/>
              <w:ind w:right="36"/>
              <w:jc w:val="right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630FD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73 798,52</w:t>
            </w:r>
          </w:p>
        </w:tc>
        <w:tc>
          <w:tcPr>
            <w:tcW w:w="410" w:type="pct"/>
            <w:shd w:val="clear" w:color="auto" w:fill="auto"/>
          </w:tcPr>
          <w:p w:rsidR="000F26F0" w:rsidRDefault="000F26F0" w:rsidP="000F26F0"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411" w:type="pct"/>
            <w:shd w:val="clear" w:color="auto" w:fill="auto"/>
          </w:tcPr>
          <w:p w:rsidR="000F26F0" w:rsidRPr="00340669" w:rsidRDefault="00630FD9" w:rsidP="000F26F0">
            <w:pPr>
              <w:rPr>
                <w:highlight w:val="yellow"/>
              </w:rPr>
            </w:pPr>
            <w:r w:rsidRPr="00630FD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18 087,81</w:t>
            </w:r>
          </w:p>
        </w:tc>
        <w:tc>
          <w:tcPr>
            <w:tcW w:w="398" w:type="pct"/>
            <w:shd w:val="clear" w:color="auto" w:fill="auto"/>
          </w:tcPr>
          <w:p w:rsidR="000F26F0" w:rsidRDefault="000F26F0" w:rsidP="000F26F0"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18 030,04</w:t>
            </w:r>
          </w:p>
        </w:tc>
        <w:tc>
          <w:tcPr>
            <w:tcW w:w="398" w:type="pct"/>
            <w:shd w:val="clear" w:color="auto" w:fill="auto"/>
          </w:tcPr>
          <w:p w:rsidR="000F26F0" w:rsidRPr="00D5262C" w:rsidRDefault="000F26F0" w:rsidP="000F26F0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18 352,21</w:t>
            </w:r>
          </w:p>
        </w:tc>
      </w:tr>
    </w:tbl>
    <w:p w:rsidR="00AB137B" w:rsidRDefault="00AB137B" w:rsidP="00AB137B">
      <w:pPr>
        <w:rPr>
          <w:sz w:val="24"/>
        </w:rPr>
      </w:pPr>
    </w:p>
    <w:p w:rsidR="00ED1F82" w:rsidRDefault="00ED1F82" w:rsidP="00AB137B">
      <w:pPr>
        <w:rPr>
          <w:sz w:val="24"/>
        </w:rPr>
        <w:sectPr w:rsidR="00ED1F82" w:rsidSect="00661764">
          <w:headerReference w:type="default" r:id="rId12"/>
          <w:pgSz w:w="16840" w:h="11907" w:orient="landscape" w:code="9"/>
          <w:pgMar w:top="1701" w:right="1134" w:bottom="567" w:left="1134" w:header="357" w:footer="720" w:gutter="0"/>
          <w:pgNumType w:start="1"/>
          <w:cols w:space="720"/>
          <w:titlePg/>
          <w:docGrid w:linePitch="272"/>
        </w:sectPr>
      </w:pPr>
    </w:p>
    <w:p w:rsidR="00ED1F82" w:rsidRPr="00ED1F82" w:rsidRDefault="00ED1F82" w:rsidP="00ED1F82">
      <w:pPr>
        <w:ind w:left="11199" w:right="-108" w:firstLine="6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:rsidR="00ED1F82" w:rsidRPr="00ED1F82" w:rsidRDefault="00ED1F82" w:rsidP="00ED1F82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ED1F82" w:rsidRPr="00ED1F82" w:rsidRDefault="00ED1F82" w:rsidP="00ED1F82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proofErr w:type="gramStart"/>
      <w:r w:rsidRPr="00ED1F8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D1F82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ED1F82" w:rsidRDefault="007D677D" w:rsidP="00ED1F82">
      <w:pPr>
        <w:ind w:left="1119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  28.01.2022</w:t>
      </w:r>
      <w:proofErr w:type="gramEnd"/>
      <w:r>
        <w:rPr>
          <w:rFonts w:ascii="Times New Roman" w:hAnsi="Times New Roman"/>
          <w:sz w:val="24"/>
          <w:szCs w:val="24"/>
        </w:rPr>
        <w:t xml:space="preserve">   №  119</w:t>
      </w:r>
    </w:p>
    <w:p w:rsidR="00ED1F82" w:rsidRDefault="00ED1F82" w:rsidP="00ED1F82">
      <w:pPr>
        <w:rPr>
          <w:sz w:val="24"/>
        </w:rPr>
      </w:pPr>
    </w:p>
    <w:tbl>
      <w:tblPr>
        <w:tblW w:w="4955" w:type="pct"/>
        <w:tblLook w:val="04A0" w:firstRow="1" w:lastRow="0" w:firstColumn="1" w:lastColumn="0" w:noHBand="0" w:noVBand="1"/>
      </w:tblPr>
      <w:tblGrid>
        <w:gridCol w:w="540"/>
        <w:gridCol w:w="2758"/>
        <w:gridCol w:w="1563"/>
        <w:gridCol w:w="1419"/>
        <w:gridCol w:w="1630"/>
        <w:gridCol w:w="1601"/>
        <w:gridCol w:w="1296"/>
        <w:gridCol w:w="1725"/>
        <w:gridCol w:w="1808"/>
        <w:gridCol w:w="8"/>
        <w:gridCol w:w="83"/>
      </w:tblGrid>
      <w:tr w:rsidR="00C13F99" w:rsidRPr="00C13F99" w:rsidTr="0001119B">
        <w:trPr>
          <w:trHeight w:val="429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РЕСУРСНОЕ ОБЕСПЕЧЕНИЕ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  <w:t xml:space="preserve">муниципальной программы «Молодежная политика в ЗАТО Северск» </w:t>
            </w:r>
          </w:p>
        </w:tc>
      </w:tr>
      <w:tr w:rsidR="00C13F99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99" w:rsidRPr="00C13F99" w:rsidRDefault="00C13F99" w:rsidP="00C13F9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Таблица 7</w:t>
            </w:r>
          </w:p>
        </w:tc>
      </w:tr>
      <w:tr w:rsidR="00C13F99" w:rsidRPr="00C13F99" w:rsidTr="00C80CD5">
        <w:trPr>
          <w:gridAfter w:val="1"/>
          <w:wAfter w:w="29" w:type="pct"/>
          <w:trHeight w:val="334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-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,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финансиро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-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21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Соисполнители</w:t>
            </w:r>
          </w:p>
        </w:tc>
      </w:tr>
      <w:tr w:rsidR="00C13F99" w:rsidRPr="00C13F99" w:rsidTr="00C80CD5">
        <w:trPr>
          <w:gridAfter w:val="2"/>
          <w:wAfter w:w="32" w:type="pct"/>
          <w:trHeight w:val="1403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99" w:rsidRPr="00C13F99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99" w:rsidRPr="00C13F99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99" w:rsidRPr="00C13F99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99" w:rsidRPr="00C13F99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федерального бюджета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  <w:t xml:space="preserve">(по </w:t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-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 xml:space="preserve">областного бюджета (по </w:t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-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99" w:rsidRPr="00C13F99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-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 xml:space="preserve"> источников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  <w:t xml:space="preserve">(по </w:t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>-</w:t>
            </w:r>
            <w:r w:rsidRPr="00C13F99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C13F99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C13F99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99" w:rsidRPr="00C13F99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8E3" w:rsidRPr="00C13F99" w:rsidTr="00C80CD5">
        <w:trPr>
          <w:gridAfter w:val="2"/>
          <w:wAfter w:w="32" w:type="pct"/>
          <w:trHeight w:val="268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8E3" w:rsidRPr="00C13F99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F36CC5" w:rsidRPr="00C13F99" w:rsidTr="00C80CD5">
        <w:trPr>
          <w:gridAfter w:val="2"/>
          <w:wAfter w:w="32" w:type="pct"/>
          <w:trHeight w:val="272"/>
        </w:trPr>
        <w:tc>
          <w:tcPr>
            <w:tcW w:w="1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C13F99" w:rsidRDefault="00F36CC5" w:rsidP="00F36C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9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Подпрограмма 1 «Молодежь ЗАТО Северск»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C13F99" w:rsidRDefault="00F36CC5" w:rsidP="00F36C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222 908,05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7 104,46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3 422,48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12 982,11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199 399,00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F36CC5" w:rsidRPr="00C13F99" w:rsidTr="00C80CD5">
        <w:trPr>
          <w:gridAfter w:val="2"/>
          <w:wAfter w:w="32" w:type="pct"/>
          <w:trHeight w:val="153"/>
        </w:trPr>
        <w:tc>
          <w:tcPr>
            <w:tcW w:w="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C13F99" w:rsidRDefault="00F36CC5" w:rsidP="00F36C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73 491,52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7 104,46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3 422,48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6 287,58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56 677,00</w:t>
            </w: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6CC5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C13F99" w:rsidRDefault="00F36CC5" w:rsidP="00F36C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54 268,53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6 694,53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47 574,00</w:t>
            </w: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6CC5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C13F99" w:rsidRDefault="00F36CC5" w:rsidP="00F36C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47 574,00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0,00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47 574,00</w:t>
            </w: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6CC5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C13F99" w:rsidRDefault="00F36CC5" w:rsidP="00F36C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47 574,00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0,00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C5" w:rsidRPr="00F36CC5" w:rsidRDefault="00F36CC5" w:rsidP="00F36CC5">
            <w:pPr>
              <w:jc w:val="right"/>
              <w:rPr>
                <w:sz w:val="24"/>
                <w:szCs w:val="24"/>
              </w:rPr>
            </w:pPr>
            <w:r w:rsidRPr="00F36CC5">
              <w:rPr>
                <w:sz w:val="24"/>
                <w:szCs w:val="24"/>
              </w:rPr>
              <w:t>47 574,00</w:t>
            </w: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C5" w:rsidRPr="00C13F99" w:rsidRDefault="00F36CC5" w:rsidP="00F36C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CD5" w:rsidRPr="00C13F99" w:rsidTr="00C80CD5">
        <w:trPr>
          <w:gridAfter w:val="2"/>
          <w:wAfter w:w="32" w:type="pct"/>
          <w:trHeight w:val="238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13F99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Подпрограмма 2 «Семейная политика ЗАТО Северск»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279 266,09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46 574,23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232 691,86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C80CD5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78 082,47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14 157,73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63 924,74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CD5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80 275,92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10 805,50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69 470,42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CD5" w:rsidRPr="00C13F99" w:rsidTr="00C80CD5">
        <w:trPr>
          <w:gridAfter w:val="2"/>
          <w:wAfter w:w="32" w:type="pct"/>
          <w:trHeight w:val="19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61 084,05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10 805,50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50 278,55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CD5" w:rsidRPr="00C13F99" w:rsidTr="00C80CD5">
        <w:trPr>
          <w:gridAfter w:val="2"/>
          <w:wAfter w:w="32" w:type="pct"/>
          <w:trHeight w:val="161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59 823,65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10 805,50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49 018,15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CD5" w:rsidRPr="00C13F99" w:rsidTr="00C80CD5">
        <w:trPr>
          <w:gridAfter w:val="2"/>
          <w:wAfter w:w="32" w:type="pct"/>
          <w:trHeight w:val="250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13F99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73 798,52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73 798,52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C80CD5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19 328,46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19 328,46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CD5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18 087,81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18 087,81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CD5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18 030,04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18 030,04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CD5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18 352,21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18 352,21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CD5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D5" w:rsidRPr="00C13F99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D5" w:rsidRPr="00C13F99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CD5" w:rsidRPr="00C80CD5" w:rsidRDefault="00C80CD5" w:rsidP="00C80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CD5" w:rsidRPr="00C80CD5" w:rsidRDefault="00C80CD5" w:rsidP="00C80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CD5" w:rsidRPr="00C80CD5" w:rsidRDefault="00C80CD5" w:rsidP="00C80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CD5" w:rsidRPr="00C80CD5" w:rsidRDefault="00C80CD5" w:rsidP="00C80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0CD5" w:rsidRPr="00C80CD5" w:rsidRDefault="00C80CD5" w:rsidP="00C80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D5" w:rsidRPr="00C13F99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80CD5" w:rsidRPr="00C13F99" w:rsidTr="00C6195C">
        <w:trPr>
          <w:gridAfter w:val="2"/>
          <w:wAfter w:w="32" w:type="pct"/>
          <w:trHeight w:val="315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13F99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575 972,67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7 104,46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49 996,71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319 472,49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199 399,00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  <w:r w:rsidRPr="00C13F9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C80CD5" w:rsidRPr="00C13F99" w:rsidTr="00C6195C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170 902,46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7 104,46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17 580,21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89 540,78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56 677,00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CD5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152 632,26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10 805,50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94 252,76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47 574,00</w:t>
            </w: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CD5" w:rsidRPr="00C13F99" w:rsidTr="00C80CD5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126 688,09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10 805,50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68 308,59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47 574,00</w:t>
            </w: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CD5" w:rsidRPr="00C13F99" w:rsidTr="00C6195C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CD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125 749,86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10 805,50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67 370,36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CD5" w:rsidRPr="00C80CD5" w:rsidRDefault="00C80CD5" w:rsidP="00C80CD5">
            <w:pPr>
              <w:jc w:val="right"/>
              <w:rPr>
                <w:sz w:val="24"/>
                <w:szCs w:val="24"/>
              </w:rPr>
            </w:pPr>
            <w:r w:rsidRPr="00C80CD5">
              <w:rPr>
                <w:sz w:val="24"/>
                <w:szCs w:val="24"/>
              </w:rPr>
              <w:t>47 574,00</w:t>
            </w: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CD5" w:rsidRPr="00C13F99" w:rsidRDefault="00C80CD5" w:rsidP="00C80C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438C5" w:rsidRDefault="004438C5"/>
    <w:p w:rsidR="004438C5" w:rsidRDefault="004438C5"/>
    <w:p w:rsidR="00B57887" w:rsidRDefault="00B57887" w:rsidP="00B57887">
      <w:pPr>
        <w:tabs>
          <w:tab w:val="left" w:pos="6375"/>
        </w:tabs>
        <w:rPr>
          <w:lang w:val="en-US"/>
        </w:rPr>
      </w:pPr>
      <w:r>
        <w:rPr>
          <w:lang w:val="en-US"/>
        </w:rPr>
        <w:tab/>
      </w:r>
    </w:p>
    <w:p w:rsidR="00B57887" w:rsidRDefault="00B57887" w:rsidP="00B57887">
      <w:pPr>
        <w:rPr>
          <w:lang w:val="en-US"/>
        </w:rPr>
      </w:pPr>
    </w:p>
    <w:p w:rsidR="00661764" w:rsidRDefault="00661764" w:rsidP="00B57887">
      <w:pPr>
        <w:rPr>
          <w:lang w:val="en-US"/>
        </w:rPr>
        <w:sectPr w:rsidR="00661764" w:rsidSect="007809C8">
          <w:headerReference w:type="default" r:id="rId13"/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:rsidR="004438C5" w:rsidRPr="00ED1F82" w:rsidRDefault="004438C5" w:rsidP="004438C5">
      <w:pPr>
        <w:ind w:left="11199" w:right="-108" w:firstLine="6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4438C5" w:rsidRPr="00ED1F82" w:rsidRDefault="004438C5" w:rsidP="004438C5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4438C5" w:rsidRPr="00ED1F82" w:rsidRDefault="004438C5" w:rsidP="004438C5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proofErr w:type="gramStart"/>
      <w:r w:rsidRPr="00ED1F8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D1F82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4438C5" w:rsidRDefault="007D677D" w:rsidP="004438C5">
      <w:pPr>
        <w:ind w:left="11199"/>
      </w:pPr>
      <w:proofErr w:type="gramStart"/>
      <w:r>
        <w:rPr>
          <w:rFonts w:ascii="Times New Roman" w:hAnsi="Times New Roman"/>
          <w:sz w:val="24"/>
          <w:szCs w:val="24"/>
        </w:rPr>
        <w:t>от  28.01.2022</w:t>
      </w:r>
      <w:proofErr w:type="gramEnd"/>
      <w:r>
        <w:rPr>
          <w:rFonts w:ascii="Times New Roman" w:hAnsi="Times New Roman"/>
          <w:sz w:val="24"/>
          <w:szCs w:val="24"/>
        </w:rPr>
        <w:t xml:space="preserve">   №  119</w:t>
      </w:r>
    </w:p>
    <w:p w:rsidR="004438C5" w:rsidRDefault="004438C5"/>
    <w:tbl>
      <w:tblPr>
        <w:tblW w:w="5000" w:type="pct"/>
        <w:tblLook w:val="04A0" w:firstRow="1" w:lastRow="0" w:firstColumn="1" w:lastColumn="0" w:noHBand="0" w:noVBand="1"/>
      </w:tblPr>
      <w:tblGrid>
        <w:gridCol w:w="970"/>
        <w:gridCol w:w="4188"/>
        <w:gridCol w:w="1311"/>
        <w:gridCol w:w="2132"/>
        <w:gridCol w:w="2132"/>
        <w:gridCol w:w="1916"/>
        <w:gridCol w:w="1913"/>
      </w:tblGrid>
      <w:tr w:rsidR="00856413" w:rsidRPr="00856413" w:rsidTr="00925EBC">
        <w:trPr>
          <w:trHeight w:val="1138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РЕСУРСНОЕ ОБЕСПЕЧЕНИЕ</w:t>
            </w:r>
            <w:r w:rsidRPr="00856413">
              <w:rPr>
                <w:rFonts w:ascii="Times New Roman" w:hAnsi="Times New Roman"/>
                <w:sz w:val="24"/>
                <w:szCs w:val="24"/>
              </w:rPr>
              <w:br/>
              <w:t xml:space="preserve">реализации муниципальной программы «Молодежная политика в ЗАТО Северск» </w:t>
            </w:r>
          </w:p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за счет средств бюджета ЗАТО Северск по главным распорядителям бюджетных средств</w:t>
            </w:r>
          </w:p>
        </w:tc>
      </w:tr>
      <w:tr w:rsidR="00856413" w:rsidRPr="00856413" w:rsidTr="00925EBC">
        <w:trPr>
          <w:trHeight w:val="315"/>
        </w:trPr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Таблица 8</w:t>
            </w:r>
          </w:p>
        </w:tc>
      </w:tr>
      <w:tr w:rsidR="00856413" w:rsidRPr="00856413" w:rsidTr="00F67868">
        <w:trPr>
          <w:trHeight w:val="526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856413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856413">
              <w:rPr>
                <w:rFonts w:ascii="Times New Roman" w:hAnsi="Times New Roman"/>
                <w:sz w:val="24"/>
                <w:szCs w:val="24"/>
              </w:rPr>
              <w:t>-</w:t>
            </w:r>
            <w:r w:rsidRPr="00856413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56413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856413">
              <w:rPr>
                <w:rFonts w:ascii="Times New Roman" w:hAnsi="Times New Roman"/>
                <w:sz w:val="24"/>
                <w:szCs w:val="24"/>
              </w:rPr>
              <w:t>, год</w:t>
            </w:r>
          </w:p>
        </w:tc>
        <w:tc>
          <w:tcPr>
            <w:tcW w:w="7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204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856413" w:rsidRPr="00856413" w:rsidTr="00F67868">
        <w:trPr>
          <w:trHeight w:val="1132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6413" w:rsidRPr="00856413" w:rsidRDefault="00856413" w:rsidP="008564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6413" w:rsidRPr="00856413" w:rsidRDefault="00856413" w:rsidP="008564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6413" w:rsidRPr="00856413" w:rsidRDefault="00856413" w:rsidP="008564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6413" w:rsidRPr="00856413" w:rsidRDefault="00856413" w:rsidP="008564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5641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5641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856413" w:rsidRPr="00856413" w:rsidTr="00925EBC">
        <w:trPr>
          <w:trHeight w:val="315"/>
        </w:trPr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6413" w:rsidRPr="00856413" w:rsidRDefault="00856413" w:rsidP="00856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6195C" w:rsidRPr="00856413" w:rsidTr="00200027">
        <w:trPr>
          <w:trHeight w:val="219"/>
        </w:trPr>
        <w:tc>
          <w:tcPr>
            <w:tcW w:w="17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Муниципальная программа «Молодежная политика в ЗАТО Северск»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376 573,67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13 382,58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363 191,09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4538A">
        <w:trPr>
          <w:trHeight w:val="204"/>
        </w:trPr>
        <w:tc>
          <w:tcPr>
            <w:tcW w:w="17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114 225,46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3 151,71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111 073,75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152"/>
        </w:trPr>
        <w:tc>
          <w:tcPr>
            <w:tcW w:w="17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105 058,26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3 410,29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101 647,97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55"/>
        </w:trPr>
        <w:tc>
          <w:tcPr>
            <w:tcW w:w="17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79 114,09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3 410,29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75 703,80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18"/>
        </w:trPr>
        <w:tc>
          <w:tcPr>
            <w:tcW w:w="17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78 175,86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3 410,29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74 765,57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42"/>
        </w:trPr>
        <w:tc>
          <w:tcPr>
            <w:tcW w:w="3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1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Подпрограмма 1 «Молодежь ЗАТО Северск»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23 509,05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23 509,05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170"/>
        </w:trPr>
        <w:tc>
          <w:tcPr>
            <w:tcW w:w="3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16 814,52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16 814,52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2774C7">
        <w:trPr>
          <w:trHeight w:val="315"/>
        </w:trPr>
        <w:tc>
          <w:tcPr>
            <w:tcW w:w="3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6 694,53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6 694,53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2774C7">
        <w:trPr>
          <w:trHeight w:val="236"/>
        </w:trPr>
        <w:tc>
          <w:tcPr>
            <w:tcW w:w="3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1C7BEC">
        <w:trPr>
          <w:trHeight w:val="262"/>
        </w:trPr>
        <w:tc>
          <w:tcPr>
            <w:tcW w:w="3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1C7BEC">
        <w:trPr>
          <w:trHeight w:val="187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ВЦП «Реализация молодежной политики ЗАТО Северск»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770,00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770,00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1C7BEC">
        <w:trPr>
          <w:trHeight w:val="217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361,00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361,00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1C7BEC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409,00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409,00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1C7BEC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1C7BEC">
        <w:trPr>
          <w:trHeight w:val="160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1C7BEC">
        <w:trPr>
          <w:trHeight w:val="160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6195C" w:rsidRPr="00856413" w:rsidTr="001C7BEC">
        <w:trPr>
          <w:trHeight w:val="240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236730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временной занятости и трудоустройства несовершеннолетних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граждан</w:t>
            </w:r>
            <w:r w:rsidRPr="00236730">
              <w:rPr>
                <w:rFonts w:ascii="Times New Roman" w:hAnsi="Times New Roman"/>
                <w:sz w:val="24"/>
                <w:szCs w:val="24"/>
              </w:rPr>
              <w:t xml:space="preserve"> в возрасте от 14 до 18 лет в свободное от учебы время, в </w:t>
            </w:r>
            <w:proofErr w:type="spellStart"/>
            <w:r w:rsidRPr="00236730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236730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3 748,00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3 748,00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52EF6">
        <w:trPr>
          <w:trHeight w:val="182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1 898,00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1 898,00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52EF6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1 850,00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1 850,00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52EF6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52EF6">
        <w:trPr>
          <w:trHeight w:val="257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D42239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223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F67868">
        <w:trPr>
          <w:trHeight w:val="135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1.2.1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856413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856413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F67868">
        <w:trPr>
          <w:trHeight w:val="22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F67868">
        <w:trPr>
          <w:trHeight w:val="229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F67868">
        <w:trPr>
          <w:trHeight w:val="20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F67868">
        <w:trPr>
          <w:trHeight w:val="209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715715">
        <w:trPr>
          <w:trHeight w:val="309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1.2.2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3 748,00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3 748,00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03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1 898,00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1 898,00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774C7">
        <w:trPr>
          <w:trHeight w:val="121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1 850,00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1 850,00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774C7">
        <w:trPr>
          <w:trHeight w:val="111"/>
        </w:trPr>
        <w:tc>
          <w:tcPr>
            <w:tcW w:w="3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774C7">
        <w:trPr>
          <w:trHeight w:val="115"/>
        </w:trPr>
        <w:tc>
          <w:tcPr>
            <w:tcW w:w="3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774C7">
        <w:trPr>
          <w:trHeight w:val="395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1.3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выплат на приобретение (строительство) жилья, в </w:t>
            </w:r>
            <w:proofErr w:type="spellStart"/>
            <w:r w:rsidRPr="00856413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856413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18 991,05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18 991,05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37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14 555,52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14 555,52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774C7">
        <w:trPr>
          <w:trHeight w:val="241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4 435,53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4 435,53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774C7">
        <w:trPr>
          <w:trHeight w:val="189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774C7">
        <w:trPr>
          <w:trHeight w:val="193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386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1.3.1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18 991,05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18 991,05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160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14 555,52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14 555,52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774C7">
        <w:trPr>
          <w:trHeight w:val="191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4 435,53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4 435,53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774C7">
        <w:trPr>
          <w:trHeight w:val="280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460626">
        <w:trPr>
          <w:trHeight w:val="238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952EF6" w:rsidRDefault="00C6195C" w:rsidP="00C6195C">
            <w:pPr>
              <w:jc w:val="right"/>
              <w:rPr>
                <w:sz w:val="24"/>
                <w:szCs w:val="24"/>
              </w:rPr>
            </w:pPr>
            <w:r w:rsidRPr="00952EF6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C6195C">
        <w:trPr>
          <w:trHeight w:val="90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Подпрограмма 2 «Семейная политика ЗАТО Северск»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279 266,09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13 382,58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265 883,51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Default="00C6195C" w:rsidP="00C6195C">
            <w:pPr>
              <w:jc w:val="right"/>
            </w:pPr>
            <w:r>
              <w:t>0,00</w:t>
            </w:r>
          </w:p>
        </w:tc>
      </w:tr>
      <w:tr w:rsidR="00C6195C" w:rsidRPr="00856413" w:rsidTr="00C6195C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78 082,47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3 151,71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74 930,76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Default="00C6195C" w:rsidP="00C6195C">
            <w:pPr>
              <w:jc w:val="right"/>
            </w:pPr>
            <w:r>
              <w:t>0,00</w:t>
            </w:r>
          </w:p>
        </w:tc>
      </w:tr>
      <w:tr w:rsidR="00C6195C" w:rsidRPr="00856413" w:rsidTr="00C6195C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80 275,92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3 410,29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76 865,63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Default="00C6195C" w:rsidP="00C6195C">
            <w:pPr>
              <w:jc w:val="right"/>
            </w:pPr>
            <w:r>
              <w:t>0,00</w:t>
            </w:r>
          </w:p>
        </w:tc>
      </w:tr>
      <w:tr w:rsidR="00C6195C" w:rsidRPr="00856413" w:rsidTr="00C6195C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61 084,05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3 410,29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57 673,76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Default="00C6195C" w:rsidP="00C6195C">
            <w:pPr>
              <w:jc w:val="right"/>
            </w:pPr>
            <w:r>
              <w:t>0,00</w:t>
            </w:r>
          </w:p>
        </w:tc>
      </w:tr>
      <w:tr w:rsidR="00C6195C" w:rsidRPr="00856413" w:rsidTr="00C6195C">
        <w:trPr>
          <w:trHeight w:val="277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59 823,65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3 410,29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400F2" w:rsidRDefault="00C6195C" w:rsidP="00C6195C">
            <w:pPr>
              <w:jc w:val="right"/>
              <w:rPr>
                <w:sz w:val="24"/>
                <w:szCs w:val="24"/>
              </w:rPr>
            </w:pPr>
            <w:r w:rsidRPr="003400F2">
              <w:rPr>
                <w:sz w:val="24"/>
                <w:szCs w:val="24"/>
              </w:rPr>
              <w:t>56 413,36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Default="00C6195C" w:rsidP="00C6195C">
            <w:pPr>
              <w:jc w:val="right"/>
            </w:pPr>
            <w:r>
              <w:t>0,00</w:t>
            </w:r>
          </w:p>
        </w:tc>
      </w:tr>
      <w:tr w:rsidR="00C6195C" w:rsidRPr="00856413" w:rsidTr="00460626">
        <w:trPr>
          <w:trHeight w:val="27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6195C" w:rsidRPr="00856413" w:rsidTr="00460626">
        <w:trPr>
          <w:trHeight w:val="240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ВЦП «Реализация семейной политики ЗАТО Северск»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460626">
        <w:trPr>
          <w:trHeight w:val="230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460626">
        <w:trPr>
          <w:trHeight w:val="234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715715">
        <w:trPr>
          <w:trHeight w:val="224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715715">
        <w:trPr>
          <w:trHeight w:val="228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3F6B7F" w:rsidRDefault="00C6195C" w:rsidP="00C6195C">
            <w:pPr>
              <w:jc w:val="right"/>
              <w:rPr>
                <w:sz w:val="24"/>
                <w:szCs w:val="24"/>
              </w:rPr>
            </w:pPr>
            <w:r w:rsidRPr="003F6B7F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31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отдыха и оздоровления детей ЗАТО Северск, организация функционирования детских оздоровительных лагерей, в </w:t>
            </w:r>
            <w:proofErr w:type="spellStart"/>
            <w:r w:rsidRPr="00C6195C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C6195C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279 266,09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13 382,58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265 883,51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21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78 082,47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3 151,71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74 930,76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2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80 275,92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3 410,29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76 865,63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29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61 084,05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3 410,29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57 673,76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19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59 823,65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3 410,29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56 413,36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774C7">
        <w:trPr>
          <w:trHeight w:val="196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 xml:space="preserve"> 2.2.1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97 666,02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13 382,58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84 283,44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13"/>
        </w:trPr>
        <w:tc>
          <w:tcPr>
            <w:tcW w:w="3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27 174,68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3 151,71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24 022,97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315"/>
        </w:trPr>
        <w:tc>
          <w:tcPr>
            <w:tcW w:w="3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24 091,44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3 410,29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20 681,15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52"/>
        </w:trPr>
        <w:tc>
          <w:tcPr>
            <w:tcW w:w="3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23 249,45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3 410,29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19 839,16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168"/>
        </w:trPr>
        <w:tc>
          <w:tcPr>
            <w:tcW w:w="3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23 150,45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3 410,29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19 740,16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774C7">
        <w:trPr>
          <w:trHeight w:val="365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 xml:space="preserve"> 2.2.2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181 600,07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181 600,07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50 907,79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50 907,79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56 184,48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56 184,48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37 834,60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37 834,60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460626">
        <w:trPr>
          <w:trHeight w:val="70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C6195C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C6195C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95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36 673,20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36 673,20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C6195C" w:rsidRDefault="00C6195C" w:rsidP="00C6195C">
            <w:pPr>
              <w:jc w:val="right"/>
              <w:rPr>
                <w:sz w:val="24"/>
                <w:szCs w:val="24"/>
              </w:rPr>
            </w:pPr>
            <w:r w:rsidRPr="00C6195C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715715">
        <w:trPr>
          <w:trHeight w:val="263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2.2.3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447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447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447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447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18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241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460626">
        <w:trPr>
          <w:trHeight w:val="8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460626">
        <w:trPr>
          <w:trHeight w:val="251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2.2.4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460626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460626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460626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460626">
        <w:trPr>
          <w:trHeight w:val="277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460626">
        <w:trPr>
          <w:trHeight w:val="27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6195C" w:rsidRPr="00856413" w:rsidTr="00925EBC">
        <w:trPr>
          <w:trHeight w:val="239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2.2.5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230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206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154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1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F67868">
        <w:trPr>
          <w:trHeight w:val="219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2.2.6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F67868">
        <w:trPr>
          <w:trHeight w:val="178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F67868">
        <w:trPr>
          <w:trHeight w:val="15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F67868">
        <w:trPr>
          <w:trHeight w:val="261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F67868">
        <w:trPr>
          <w:trHeight w:val="237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185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2.2.7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243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190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19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70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7C127E">
        <w:trPr>
          <w:trHeight w:val="386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2.2.8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Капитальный ремонт школы МАУ ЗАТО Северск ДОЛ «Восход»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31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142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261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208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7C127E">
        <w:trPr>
          <w:trHeight w:val="335"/>
        </w:trPr>
        <w:tc>
          <w:tcPr>
            <w:tcW w:w="33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2.2.9</w:t>
            </w:r>
          </w:p>
        </w:tc>
        <w:tc>
          <w:tcPr>
            <w:tcW w:w="14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160"/>
        </w:trPr>
        <w:tc>
          <w:tcPr>
            <w:tcW w:w="3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137"/>
        </w:trPr>
        <w:tc>
          <w:tcPr>
            <w:tcW w:w="3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925EBC">
        <w:trPr>
          <w:trHeight w:val="269"/>
        </w:trPr>
        <w:tc>
          <w:tcPr>
            <w:tcW w:w="3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7C127E">
        <w:trPr>
          <w:trHeight w:val="175"/>
        </w:trPr>
        <w:tc>
          <w:tcPr>
            <w:tcW w:w="3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7C127E">
        <w:trPr>
          <w:trHeight w:val="400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2.2.10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BA15DD">
              <w:rPr>
                <w:rFonts w:ascii="Times New Roman" w:hAnsi="Times New Roman"/>
                <w:sz w:val="24"/>
                <w:szCs w:val="24"/>
              </w:rPr>
              <w:t xml:space="preserve">Строительство открытого летнего </w:t>
            </w:r>
            <w:r>
              <w:rPr>
                <w:rFonts w:ascii="Times New Roman" w:hAnsi="Times New Roman"/>
                <w:sz w:val="24"/>
                <w:szCs w:val="24"/>
              </w:rPr>
              <w:t>бассейна МАУ ЗАТО Северск ДОЛ «</w:t>
            </w:r>
            <w:r w:rsidRPr="00BA15DD">
              <w:rPr>
                <w:rFonts w:ascii="Times New Roman" w:hAnsi="Times New Roman"/>
                <w:sz w:val="24"/>
                <w:szCs w:val="24"/>
              </w:rPr>
              <w:t>Восход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7C127E">
        <w:trPr>
          <w:trHeight w:val="17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7C127E">
        <w:trPr>
          <w:trHeight w:val="17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7C127E">
        <w:trPr>
          <w:trHeight w:val="17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7C127E">
        <w:trPr>
          <w:trHeight w:val="175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95C" w:rsidRPr="00856413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6195C" w:rsidRPr="00856413" w:rsidTr="007C127E">
        <w:trPr>
          <w:trHeight w:val="17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6195C" w:rsidRPr="00856413" w:rsidTr="00200027">
        <w:trPr>
          <w:trHeight w:val="151"/>
        </w:trPr>
        <w:tc>
          <w:tcPr>
            <w:tcW w:w="3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1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73 798,52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73 798,52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315"/>
        </w:trPr>
        <w:tc>
          <w:tcPr>
            <w:tcW w:w="3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19 328,46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19 328,46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15"/>
        </w:trPr>
        <w:tc>
          <w:tcPr>
            <w:tcW w:w="3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18 087,81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18 087,81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219"/>
        </w:trPr>
        <w:tc>
          <w:tcPr>
            <w:tcW w:w="3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18 030,04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18 030,04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0,00</w:t>
            </w:r>
          </w:p>
        </w:tc>
      </w:tr>
      <w:tr w:rsidR="00C6195C" w:rsidRPr="00856413" w:rsidTr="00200027">
        <w:trPr>
          <w:trHeight w:val="131"/>
        </w:trPr>
        <w:tc>
          <w:tcPr>
            <w:tcW w:w="3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95C" w:rsidRPr="00856413" w:rsidRDefault="00C6195C" w:rsidP="00C619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856413" w:rsidRDefault="00C6195C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64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18 352,21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0,00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18 352,21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95C" w:rsidRPr="00C94474" w:rsidRDefault="00C6195C" w:rsidP="00C6195C">
            <w:pPr>
              <w:jc w:val="right"/>
              <w:rPr>
                <w:sz w:val="24"/>
                <w:szCs w:val="24"/>
              </w:rPr>
            </w:pPr>
            <w:r w:rsidRPr="00C94474">
              <w:rPr>
                <w:sz w:val="24"/>
                <w:szCs w:val="24"/>
              </w:rPr>
              <w:t>0,00</w:t>
            </w:r>
          </w:p>
        </w:tc>
      </w:tr>
    </w:tbl>
    <w:p w:rsidR="00856413" w:rsidRDefault="00856413" w:rsidP="004D4D51">
      <w:pPr>
        <w:rPr>
          <w:sz w:val="24"/>
        </w:rPr>
      </w:pPr>
    </w:p>
    <w:p w:rsidR="009907B2" w:rsidRDefault="009907B2" w:rsidP="00AB137B">
      <w:pPr>
        <w:rPr>
          <w:sz w:val="24"/>
        </w:rPr>
        <w:sectPr w:rsidR="009907B2" w:rsidSect="007809C8">
          <w:headerReference w:type="default" r:id="rId14"/>
          <w:headerReference w:type="first" r:id="rId15"/>
          <w:pgSz w:w="16840" w:h="11907" w:orient="landscape" w:code="9"/>
          <w:pgMar w:top="1701" w:right="1134" w:bottom="567" w:left="1134" w:header="357" w:footer="533" w:gutter="0"/>
          <w:pgNumType w:start="1"/>
          <w:cols w:space="720"/>
          <w:titlePg/>
          <w:docGrid w:linePitch="272"/>
        </w:sectPr>
      </w:pPr>
    </w:p>
    <w:p w:rsidR="008B6A9C" w:rsidRPr="00ED1F82" w:rsidRDefault="008B6A9C" w:rsidP="008B6A9C">
      <w:pPr>
        <w:ind w:left="11199" w:right="-108" w:firstLine="6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6</w:t>
      </w:r>
    </w:p>
    <w:p w:rsidR="008B6A9C" w:rsidRPr="00ED1F82" w:rsidRDefault="008B6A9C" w:rsidP="008B6A9C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ED1F82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8B6A9C" w:rsidRPr="00ED1F82" w:rsidRDefault="008B6A9C" w:rsidP="008B6A9C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proofErr w:type="gramStart"/>
      <w:r w:rsidRPr="00ED1F8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D1F82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8B6A9C" w:rsidRDefault="008B6A9C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left="8505" w:right="-57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proofErr w:type="gramStart"/>
      <w:r w:rsidR="007D677D">
        <w:rPr>
          <w:rFonts w:ascii="Times New Roman" w:hAnsi="Times New Roman"/>
          <w:sz w:val="24"/>
          <w:szCs w:val="24"/>
        </w:rPr>
        <w:t>от  28.01.2022</w:t>
      </w:r>
      <w:proofErr w:type="gramEnd"/>
      <w:r w:rsidR="007D677D">
        <w:rPr>
          <w:rFonts w:ascii="Times New Roman" w:hAnsi="Times New Roman"/>
          <w:sz w:val="24"/>
          <w:szCs w:val="24"/>
        </w:rPr>
        <w:t xml:space="preserve">   №  119</w:t>
      </w:r>
      <w:r w:rsidR="00542BF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E9158F">
        <w:rPr>
          <w:rFonts w:ascii="Times New Roman" w:hAnsi="Times New Roman"/>
          <w:sz w:val="24"/>
          <w:szCs w:val="24"/>
        </w:rPr>
        <w:t xml:space="preserve">   </w:t>
      </w:r>
    </w:p>
    <w:p w:rsidR="009907B2" w:rsidRPr="009907B2" w:rsidRDefault="00E9158F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right="-57"/>
        <w:outlineLvl w:val="1"/>
        <w:rPr>
          <w:rFonts w:ascii="Times New Roman" w:hAnsi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4991" w:type="pct"/>
        <w:tblLook w:val="04A0" w:firstRow="1" w:lastRow="0" w:firstColumn="1" w:lastColumn="0" w:noHBand="0" w:noVBand="1"/>
      </w:tblPr>
      <w:tblGrid>
        <w:gridCol w:w="3613"/>
        <w:gridCol w:w="4969"/>
        <w:gridCol w:w="1250"/>
        <w:gridCol w:w="1176"/>
        <w:gridCol w:w="1176"/>
        <w:gridCol w:w="1176"/>
        <w:gridCol w:w="1176"/>
      </w:tblGrid>
      <w:tr w:rsidR="009907B2" w:rsidRPr="009907B2" w:rsidTr="00AB6FCC">
        <w:trPr>
          <w:trHeight w:val="128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ПАСПОРТ</w:t>
            </w:r>
            <w:r w:rsidRPr="009907B2">
              <w:rPr>
                <w:rFonts w:ascii="Times New Roman" w:hAnsi="Times New Roman"/>
                <w:sz w:val="24"/>
                <w:szCs w:val="24"/>
              </w:rPr>
              <w:br/>
              <w:t>подпрограммы 1 «Молодежь ЗАТО Северск»</w:t>
            </w:r>
            <w:r w:rsidRPr="009907B2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«Молодежная политика в ЗАТО Северск»</w:t>
            </w:r>
          </w:p>
        </w:tc>
      </w:tr>
      <w:tr w:rsidR="009907B2" w:rsidRPr="009907B2" w:rsidTr="004517BB">
        <w:trPr>
          <w:trHeight w:val="203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37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</w:p>
        </w:tc>
      </w:tr>
      <w:tr w:rsidR="009907B2" w:rsidRPr="009907B2" w:rsidTr="004517BB">
        <w:trPr>
          <w:trHeight w:val="224"/>
        </w:trPr>
        <w:tc>
          <w:tcPr>
            <w:tcW w:w="1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E9158F">
            <w:pPr>
              <w:ind w:right="-176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Срок реализации подпрограммы</w:t>
            </w:r>
            <w:r w:rsidR="00E915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7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9907B2" w:rsidRPr="009907B2" w:rsidTr="004517BB">
        <w:trPr>
          <w:trHeight w:val="874"/>
        </w:trPr>
        <w:tc>
          <w:tcPr>
            <w:tcW w:w="1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37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907B2" w:rsidRPr="009907B2" w:rsidTr="004517BB">
        <w:trPr>
          <w:trHeight w:val="185"/>
        </w:trPr>
        <w:tc>
          <w:tcPr>
            <w:tcW w:w="1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37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E9158F" w:rsidRDefault="009907B2" w:rsidP="009907B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9158F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907B2" w:rsidRPr="009907B2" w:rsidTr="004517BB">
        <w:trPr>
          <w:trHeight w:val="1005"/>
        </w:trPr>
        <w:tc>
          <w:tcPr>
            <w:tcW w:w="1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37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E9076D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E9076D">
              <w:rPr>
                <w:rFonts w:ascii="Times New Roman" w:hAnsi="Times New Roman"/>
                <w:sz w:val="24"/>
                <w:szCs w:val="24"/>
              </w:rPr>
              <w:t>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9907B2" w:rsidRPr="009907B2" w:rsidTr="008B6A9C">
        <w:trPr>
          <w:trHeight w:val="461"/>
        </w:trPr>
        <w:tc>
          <w:tcPr>
            <w:tcW w:w="1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1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9907B2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9907B2" w:rsidRPr="009907B2" w:rsidTr="008B6A9C">
        <w:trPr>
          <w:trHeight w:val="1130"/>
        </w:trPr>
        <w:tc>
          <w:tcPr>
            <w:tcW w:w="1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9907B2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A447F2" w:rsidRDefault="00A447F2" w:rsidP="009907B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4517BB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4517BB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907B2" w:rsidRPr="009907B2" w:rsidTr="008B6A9C">
        <w:trPr>
          <w:trHeight w:val="1415"/>
        </w:trPr>
        <w:tc>
          <w:tcPr>
            <w:tcW w:w="1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E9076D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E9076D">
              <w:rPr>
                <w:rFonts w:ascii="Times New Roman" w:hAnsi="Times New Roman"/>
                <w:sz w:val="24"/>
                <w:szCs w:val="24"/>
              </w:rPr>
              <w:t>Численность</w:t>
            </w:r>
            <w:r w:rsidRPr="009907B2">
              <w:rPr>
                <w:rFonts w:ascii="Times New Roman" w:hAnsi="Times New Roman"/>
                <w:sz w:val="24"/>
                <w:szCs w:val="24"/>
              </w:rPr>
              <w:t xml:space="preserve">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A447F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4517BB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4517BB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4517BB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907B2" w:rsidRPr="009907B2" w:rsidTr="008B6A9C">
        <w:trPr>
          <w:trHeight w:val="1128"/>
        </w:trPr>
        <w:tc>
          <w:tcPr>
            <w:tcW w:w="1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907B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4517BB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4517BB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4517BB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907B2" w:rsidRPr="009907B2" w:rsidTr="004517BB">
        <w:trPr>
          <w:trHeight w:val="278"/>
        </w:trPr>
        <w:tc>
          <w:tcPr>
            <w:tcW w:w="1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Задачи подпрограммы 1</w:t>
            </w:r>
          </w:p>
        </w:tc>
        <w:tc>
          <w:tcPr>
            <w:tcW w:w="37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1. Реализация молодежной политики ЗАТО Северск</w:t>
            </w:r>
          </w:p>
        </w:tc>
      </w:tr>
      <w:tr w:rsidR="009907B2" w:rsidRPr="009907B2" w:rsidTr="004517BB">
        <w:trPr>
          <w:trHeight w:val="262"/>
        </w:trPr>
        <w:tc>
          <w:tcPr>
            <w:tcW w:w="1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892ADB" w:rsidRDefault="009907B2" w:rsidP="00892ADB">
            <w:pPr>
              <w:rPr>
                <w:rFonts w:ascii="Times New Roman" w:hAnsi="Times New Roman"/>
                <w:sz w:val="24"/>
                <w:szCs w:val="24"/>
              </w:rPr>
            </w:pPr>
            <w:r w:rsidRPr="00236730">
              <w:rPr>
                <w:rFonts w:ascii="Times New Roman" w:hAnsi="Times New Roman"/>
                <w:sz w:val="24"/>
                <w:szCs w:val="24"/>
              </w:rPr>
              <w:t>2. Обеспечение временной занятости и трудоустройства несовершеннолетних в возрасте от 14 до 18 лет</w:t>
            </w:r>
            <w:r w:rsidRPr="00892AD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907B2" w:rsidRPr="009907B2" w:rsidTr="004517BB">
        <w:trPr>
          <w:trHeight w:val="695"/>
        </w:trPr>
        <w:tc>
          <w:tcPr>
            <w:tcW w:w="1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 xml:space="preserve">3. Обеспечение предоставления молодым семьям - участникам Программы социальных выплат на приобретение жилья </w:t>
            </w:r>
            <w:proofErr w:type="spellStart"/>
            <w:r w:rsidRPr="009907B2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Pr="009907B2">
              <w:rPr>
                <w:rFonts w:ascii="Times New Roman" w:hAnsi="Times New Roman"/>
                <w:sz w:val="24"/>
                <w:szCs w:val="24"/>
              </w:rPr>
              <w:t xml:space="preserve"> или строительство индивидуального жилого дома </w:t>
            </w:r>
            <w:proofErr w:type="spellStart"/>
            <w:r w:rsidRPr="009907B2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</w:p>
        </w:tc>
      </w:tr>
      <w:tr w:rsidR="009907B2" w:rsidRPr="009907B2" w:rsidTr="004517BB">
        <w:trPr>
          <w:trHeight w:val="853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37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ВЦП «Реализация молодежной политики ЗАТО Северск»</w:t>
            </w:r>
          </w:p>
        </w:tc>
      </w:tr>
      <w:tr w:rsidR="009907B2" w:rsidRPr="009907B2" w:rsidTr="00715715">
        <w:trPr>
          <w:trHeight w:val="395"/>
        </w:trPr>
        <w:tc>
          <w:tcPr>
            <w:tcW w:w="1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подпрограммы 1, всего, в </w:t>
            </w:r>
            <w:proofErr w:type="spellStart"/>
            <w:r w:rsidRPr="009907B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9907B2">
              <w:rPr>
                <w:rFonts w:ascii="Times New Roman" w:hAnsi="Times New Roman"/>
                <w:sz w:val="24"/>
                <w:szCs w:val="24"/>
              </w:rPr>
              <w:t>. по годам ее реализации, тыс. руб.</w:t>
            </w: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7B2" w:rsidRPr="009907B2" w:rsidRDefault="009907B2" w:rsidP="009907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4517BB" w:rsidRPr="009907B2" w:rsidTr="008B6A9C">
        <w:trPr>
          <w:trHeight w:val="315"/>
        </w:trPr>
        <w:tc>
          <w:tcPr>
            <w:tcW w:w="1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7BB" w:rsidRPr="009907B2" w:rsidRDefault="004517BB" w:rsidP="004517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9907B2" w:rsidRDefault="004517BB" w:rsidP="004517BB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12 982,11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6 287,58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6 694,53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0,00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0,00</w:t>
            </w:r>
          </w:p>
        </w:tc>
      </w:tr>
      <w:tr w:rsidR="004517BB" w:rsidRPr="009907B2" w:rsidTr="008B6A9C">
        <w:trPr>
          <w:trHeight w:val="70"/>
        </w:trPr>
        <w:tc>
          <w:tcPr>
            <w:tcW w:w="1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7BB" w:rsidRPr="009907B2" w:rsidRDefault="004517BB" w:rsidP="004517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9907B2" w:rsidRDefault="004517BB" w:rsidP="004517BB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 </w:t>
            </w:r>
          </w:p>
        </w:tc>
      </w:tr>
      <w:tr w:rsidR="004517BB" w:rsidRPr="009907B2" w:rsidTr="008B6A9C">
        <w:trPr>
          <w:trHeight w:val="557"/>
        </w:trPr>
        <w:tc>
          <w:tcPr>
            <w:tcW w:w="1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7BB" w:rsidRPr="009907B2" w:rsidRDefault="004517BB" w:rsidP="004517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9907B2" w:rsidRDefault="004517BB" w:rsidP="004517BB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9907B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7 104,46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7 104,46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0,00</w:t>
            </w:r>
          </w:p>
        </w:tc>
      </w:tr>
      <w:tr w:rsidR="004517BB" w:rsidRPr="009907B2" w:rsidTr="008B6A9C">
        <w:trPr>
          <w:trHeight w:val="551"/>
        </w:trPr>
        <w:tc>
          <w:tcPr>
            <w:tcW w:w="1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7BB" w:rsidRPr="009907B2" w:rsidRDefault="004517BB" w:rsidP="004517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9907B2" w:rsidRDefault="004517BB" w:rsidP="004517BB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9907B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3 422,48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3 422,48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0,00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17BB" w:rsidRPr="004517BB" w:rsidRDefault="004517BB" w:rsidP="004517BB">
            <w:pPr>
              <w:jc w:val="right"/>
              <w:rPr>
                <w:sz w:val="24"/>
                <w:szCs w:val="24"/>
              </w:rPr>
            </w:pPr>
            <w:r w:rsidRPr="004517BB">
              <w:rPr>
                <w:sz w:val="24"/>
                <w:szCs w:val="24"/>
              </w:rPr>
              <w:t>0,00</w:t>
            </w:r>
          </w:p>
        </w:tc>
      </w:tr>
      <w:tr w:rsidR="0064276B" w:rsidRPr="009907B2" w:rsidTr="007C144A">
        <w:trPr>
          <w:trHeight w:val="573"/>
        </w:trPr>
        <w:tc>
          <w:tcPr>
            <w:tcW w:w="1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6B" w:rsidRPr="009907B2" w:rsidRDefault="0064276B" w:rsidP="006427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76B" w:rsidRPr="009907B2" w:rsidRDefault="0064276B" w:rsidP="0064276B">
            <w:pPr>
              <w:rPr>
                <w:rFonts w:ascii="Times New Roman" w:hAnsi="Times New Roman"/>
                <w:sz w:val="24"/>
                <w:szCs w:val="24"/>
              </w:rPr>
            </w:pPr>
            <w:r w:rsidRPr="009907B2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9907B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  <w:hideMark/>
          </w:tcPr>
          <w:p w:rsidR="0064276B" w:rsidRPr="0064276B" w:rsidRDefault="0064276B" w:rsidP="006427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4276B">
              <w:rPr>
                <w:sz w:val="24"/>
                <w:szCs w:val="24"/>
              </w:rPr>
              <w:t>199 399,00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76B" w:rsidRPr="0064276B" w:rsidRDefault="0064276B" w:rsidP="0064276B">
            <w:pPr>
              <w:jc w:val="right"/>
              <w:rPr>
                <w:sz w:val="24"/>
                <w:szCs w:val="24"/>
              </w:rPr>
            </w:pPr>
            <w:r w:rsidRPr="0064276B">
              <w:rPr>
                <w:sz w:val="24"/>
                <w:szCs w:val="24"/>
              </w:rPr>
              <w:t>56 677,00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76B" w:rsidRPr="0064276B" w:rsidRDefault="0064276B" w:rsidP="0064276B">
            <w:pPr>
              <w:jc w:val="right"/>
              <w:rPr>
                <w:sz w:val="24"/>
                <w:szCs w:val="24"/>
              </w:rPr>
            </w:pPr>
            <w:r w:rsidRPr="0064276B">
              <w:rPr>
                <w:sz w:val="24"/>
                <w:szCs w:val="24"/>
              </w:rPr>
              <w:t>47 574,00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76B" w:rsidRPr="0064276B" w:rsidRDefault="0064276B" w:rsidP="0064276B">
            <w:pPr>
              <w:jc w:val="right"/>
              <w:rPr>
                <w:sz w:val="24"/>
                <w:szCs w:val="24"/>
              </w:rPr>
            </w:pPr>
            <w:r w:rsidRPr="0064276B">
              <w:rPr>
                <w:sz w:val="24"/>
                <w:szCs w:val="24"/>
              </w:rPr>
              <w:t>47 574,00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76B" w:rsidRPr="0064276B" w:rsidRDefault="0064276B" w:rsidP="0064276B">
            <w:pPr>
              <w:jc w:val="right"/>
              <w:rPr>
                <w:sz w:val="24"/>
                <w:szCs w:val="24"/>
              </w:rPr>
            </w:pPr>
            <w:r w:rsidRPr="0064276B">
              <w:rPr>
                <w:sz w:val="24"/>
                <w:szCs w:val="24"/>
              </w:rPr>
              <w:t>47 574,00</w:t>
            </w:r>
          </w:p>
        </w:tc>
      </w:tr>
      <w:tr w:rsidR="0064276B" w:rsidRPr="009907B2" w:rsidTr="008B6A9C">
        <w:trPr>
          <w:trHeight w:val="315"/>
        </w:trPr>
        <w:tc>
          <w:tcPr>
            <w:tcW w:w="1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76B" w:rsidRPr="009907B2" w:rsidRDefault="0064276B" w:rsidP="006427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76B" w:rsidRPr="009907B2" w:rsidRDefault="0064276B" w:rsidP="006427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  <w:hideMark/>
          </w:tcPr>
          <w:p w:rsidR="0064276B" w:rsidRPr="0064276B" w:rsidRDefault="0064276B" w:rsidP="0064276B">
            <w:pPr>
              <w:jc w:val="right"/>
              <w:rPr>
                <w:sz w:val="24"/>
                <w:szCs w:val="24"/>
              </w:rPr>
            </w:pPr>
            <w:r w:rsidRPr="0064276B">
              <w:rPr>
                <w:sz w:val="24"/>
                <w:szCs w:val="24"/>
              </w:rPr>
              <w:t>222 908,05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76B" w:rsidRPr="0064276B" w:rsidRDefault="0064276B" w:rsidP="0064276B">
            <w:pPr>
              <w:jc w:val="right"/>
              <w:rPr>
                <w:sz w:val="24"/>
                <w:szCs w:val="24"/>
              </w:rPr>
            </w:pPr>
            <w:r w:rsidRPr="0064276B">
              <w:rPr>
                <w:sz w:val="24"/>
                <w:szCs w:val="24"/>
              </w:rPr>
              <w:t>73 491,52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76B" w:rsidRPr="0064276B" w:rsidRDefault="0064276B" w:rsidP="0064276B">
            <w:pPr>
              <w:jc w:val="right"/>
              <w:rPr>
                <w:sz w:val="24"/>
                <w:szCs w:val="24"/>
              </w:rPr>
            </w:pPr>
            <w:r w:rsidRPr="0064276B">
              <w:rPr>
                <w:sz w:val="24"/>
                <w:szCs w:val="24"/>
              </w:rPr>
              <w:t>54 268,53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76B" w:rsidRPr="0064276B" w:rsidRDefault="0064276B" w:rsidP="0064276B">
            <w:pPr>
              <w:jc w:val="right"/>
              <w:rPr>
                <w:sz w:val="24"/>
                <w:szCs w:val="24"/>
              </w:rPr>
            </w:pPr>
            <w:r w:rsidRPr="0064276B">
              <w:rPr>
                <w:sz w:val="24"/>
                <w:szCs w:val="24"/>
              </w:rPr>
              <w:t>47 574,00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76B" w:rsidRPr="0064276B" w:rsidRDefault="0064276B" w:rsidP="0064276B">
            <w:pPr>
              <w:jc w:val="right"/>
              <w:rPr>
                <w:sz w:val="24"/>
                <w:szCs w:val="24"/>
              </w:rPr>
            </w:pPr>
            <w:r w:rsidRPr="0064276B">
              <w:rPr>
                <w:sz w:val="24"/>
                <w:szCs w:val="24"/>
              </w:rPr>
              <w:t>47 574,00</w:t>
            </w:r>
          </w:p>
        </w:tc>
      </w:tr>
    </w:tbl>
    <w:p w:rsidR="000479BB" w:rsidRDefault="000479BB" w:rsidP="009907B2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  <w:sectPr w:rsidR="000479BB" w:rsidSect="000479BB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:rsidR="009907B2" w:rsidRPr="009907B2" w:rsidRDefault="009907B2" w:rsidP="009907B2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B6A9C" w:rsidRPr="008B6A9C" w:rsidRDefault="008B6A9C" w:rsidP="008B6A9C">
      <w:pPr>
        <w:ind w:left="11199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>Приложение 7</w:t>
      </w:r>
    </w:p>
    <w:p w:rsidR="008B6A9C" w:rsidRPr="008B6A9C" w:rsidRDefault="008B6A9C" w:rsidP="008B6A9C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8B6A9C" w:rsidRPr="008B6A9C" w:rsidRDefault="008B6A9C" w:rsidP="008B6A9C">
      <w:pPr>
        <w:ind w:left="1119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6A9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6A9C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82637C" w:rsidRDefault="007D677D" w:rsidP="008B6A9C">
      <w:pPr>
        <w:tabs>
          <w:tab w:val="left" w:pos="1020"/>
        </w:tabs>
        <w:ind w:left="11199"/>
        <w:rPr>
          <w:sz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  28.01.2022</w:t>
      </w:r>
      <w:proofErr w:type="gramEnd"/>
      <w:r>
        <w:rPr>
          <w:rFonts w:ascii="Times New Roman" w:hAnsi="Times New Roman"/>
          <w:sz w:val="24"/>
          <w:szCs w:val="24"/>
        </w:rPr>
        <w:t xml:space="preserve">   №  119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58"/>
        <w:gridCol w:w="3871"/>
        <w:gridCol w:w="791"/>
        <w:gridCol w:w="772"/>
        <w:gridCol w:w="772"/>
        <w:gridCol w:w="772"/>
        <w:gridCol w:w="772"/>
        <w:gridCol w:w="772"/>
        <w:gridCol w:w="772"/>
        <w:gridCol w:w="1244"/>
        <w:gridCol w:w="3459"/>
        <w:gridCol w:w="17"/>
      </w:tblGrid>
      <w:tr w:rsidR="0082637C" w:rsidRPr="0082637C" w:rsidTr="00B90177">
        <w:trPr>
          <w:trHeight w:val="859"/>
        </w:trPr>
        <w:tc>
          <w:tcPr>
            <w:tcW w:w="5000" w:type="pct"/>
            <w:gridSpan w:val="12"/>
            <w:shd w:val="clear" w:color="auto" w:fill="auto"/>
            <w:hideMark/>
          </w:tcPr>
          <w:p w:rsidR="008B6A9C" w:rsidRDefault="008B6A9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637C" w:rsidRPr="0082637C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СВЕДЕНИЯ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1 </w:t>
            </w:r>
          </w:p>
          <w:p w:rsidR="0082637C" w:rsidRPr="0082637C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«Молодежь ЗАТО Северск» муниципальной программы «Молодежная политика в ЗАТО Северск»</w:t>
            </w:r>
          </w:p>
        </w:tc>
      </w:tr>
      <w:tr w:rsidR="0082637C" w:rsidRPr="0082637C" w:rsidTr="00B90177">
        <w:trPr>
          <w:gridAfter w:val="1"/>
          <w:wAfter w:w="6" w:type="pct"/>
          <w:trHeight w:val="315"/>
        </w:trPr>
        <w:tc>
          <w:tcPr>
            <w:tcW w:w="191" w:type="pct"/>
            <w:shd w:val="clear" w:color="auto" w:fill="auto"/>
            <w:vAlign w:val="center"/>
            <w:hideMark/>
          </w:tcPr>
          <w:p w:rsidR="0082637C" w:rsidRPr="0082637C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8" w:type="pct"/>
            <w:shd w:val="clear" w:color="auto" w:fill="auto"/>
            <w:vAlign w:val="center"/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</w:rPr>
            </w:pPr>
          </w:p>
        </w:tc>
        <w:tc>
          <w:tcPr>
            <w:tcW w:w="271" w:type="pct"/>
            <w:shd w:val="clear" w:color="auto" w:fill="auto"/>
            <w:vAlign w:val="center"/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</w:rPr>
            </w:pP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</w:rPr>
            </w:pP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</w:rPr>
            </w:pP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</w:rPr>
            </w:pP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</w:rPr>
            </w:pP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</w:rPr>
            </w:pPr>
          </w:p>
        </w:tc>
        <w:tc>
          <w:tcPr>
            <w:tcW w:w="265" w:type="pct"/>
            <w:shd w:val="clear" w:color="auto" w:fill="auto"/>
            <w:vAlign w:val="center"/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</w:rPr>
            </w:pPr>
          </w:p>
        </w:tc>
        <w:tc>
          <w:tcPr>
            <w:tcW w:w="427" w:type="pct"/>
            <w:shd w:val="clear" w:color="auto" w:fill="auto"/>
            <w:vAlign w:val="center"/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</w:rPr>
            </w:pPr>
          </w:p>
        </w:tc>
        <w:tc>
          <w:tcPr>
            <w:tcW w:w="1187" w:type="pct"/>
            <w:shd w:val="clear" w:color="auto" w:fill="auto"/>
            <w:vAlign w:val="center"/>
            <w:hideMark/>
          </w:tcPr>
          <w:p w:rsidR="0082637C" w:rsidRPr="0082637C" w:rsidRDefault="0082637C" w:rsidP="008263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Таблица 5</w:t>
            </w:r>
          </w:p>
        </w:tc>
      </w:tr>
    </w:tbl>
    <w:p w:rsidR="0068773C" w:rsidRPr="0068773C" w:rsidRDefault="0068773C">
      <w:pPr>
        <w:rPr>
          <w:sz w:val="2"/>
          <w:szCs w:val="2"/>
        </w:rPr>
      </w:pPr>
    </w:p>
    <w:p w:rsidR="00B90177" w:rsidRPr="00B90177" w:rsidRDefault="00B90177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3829"/>
        <w:gridCol w:w="810"/>
        <w:gridCol w:w="733"/>
        <w:gridCol w:w="734"/>
        <w:gridCol w:w="734"/>
        <w:gridCol w:w="734"/>
        <w:gridCol w:w="734"/>
        <w:gridCol w:w="743"/>
        <w:gridCol w:w="1316"/>
        <w:gridCol w:w="1782"/>
        <w:gridCol w:w="1873"/>
      </w:tblGrid>
      <w:tr w:rsidR="00A828D4" w:rsidRPr="0082637C" w:rsidTr="00A828D4">
        <w:trPr>
          <w:trHeight w:val="315"/>
          <w:tblHeader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31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Еди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15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Периодич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A828D4" w:rsidRPr="0082637C" w:rsidTr="00A828D4">
        <w:trPr>
          <w:trHeight w:val="315"/>
          <w:tblHeader/>
        </w:trPr>
        <w:tc>
          <w:tcPr>
            <w:tcW w:w="1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45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828D4" w:rsidRPr="00A828D4" w:rsidRDefault="00A828D4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8"/>
        <w:gridCol w:w="3830"/>
        <w:gridCol w:w="810"/>
        <w:gridCol w:w="734"/>
        <w:gridCol w:w="734"/>
        <w:gridCol w:w="734"/>
        <w:gridCol w:w="734"/>
        <w:gridCol w:w="734"/>
        <w:gridCol w:w="743"/>
        <w:gridCol w:w="1316"/>
        <w:gridCol w:w="1782"/>
        <w:gridCol w:w="1873"/>
      </w:tblGrid>
      <w:tr w:rsidR="00A828D4" w:rsidRPr="0082637C" w:rsidTr="00A828D4">
        <w:trPr>
          <w:trHeight w:val="315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A828D4" w:rsidRPr="0082637C" w:rsidTr="00B90177">
        <w:trPr>
          <w:trHeight w:val="31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Показатели подпрограммы 1 «Молодежь ЗАТО Северск»</w:t>
            </w:r>
          </w:p>
        </w:tc>
      </w:tr>
      <w:tr w:rsidR="00A828D4" w:rsidRPr="0082637C" w:rsidTr="00875C3E">
        <w:trPr>
          <w:trHeight w:val="1282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1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B24CF9" w:rsidRDefault="00A828D4" w:rsidP="00A828D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24CF9">
              <w:rPr>
                <w:rFonts w:ascii="Times New Roman" w:hAnsi="Times New Roman"/>
                <w:spacing w:val="-6"/>
                <w:sz w:val="24"/>
                <w:szCs w:val="24"/>
              </w:rPr>
              <w:t>Доля молодежи, участвующей в деятельности детских и молодежных общественных объединений, от общей численности молодежи от 14 до 30 лет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200027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A828D4" w:rsidRPr="0082637C" w:rsidTr="00875C3E">
        <w:trPr>
          <w:trHeight w:val="1745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подростков (14-18 лет), </w:t>
            </w:r>
            <w:r w:rsidRPr="00B90177">
              <w:rPr>
                <w:rFonts w:ascii="Times New Roman" w:hAnsi="Times New Roman"/>
                <w:spacing w:val="-4"/>
                <w:sz w:val="24"/>
                <w:szCs w:val="24"/>
              </w:rPr>
              <w:t>участвующих в мероприятиях, направленных на организацию трудоустройства несовершеннолетних граждан ЗАТО Северск в свободное от учебы время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200027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200027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A828D4" w:rsidRPr="0082637C" w:rsidTr="00875C3E">
        <w:trPr>
          <w:trHeight w:val="382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Количество молодых семей, улучшивших жилищные условия с использованием ипотечных </w:t>
            </w: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>жилищных кредитов и займов при получении социальной выплаты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>ед</w:t>
            </w:r>
            <w:proofErr w:type="spellEnd"/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78631F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A828D4" w:rsidRPr="0082637C" w:rsidTr="00875C3E">
        <w:trPr>
          <w:trHeight w:val="311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>Показатели задачи 1 «Реализация молодежной политики ЗАТО Северск» подпрограммы 1</w:t>
            </w:r>
          </w:p>
        </w:tc>
      </w:tr>
      <w:tr w:rsidR="00A828D4" w:rsidRPr="0082637C" w:rsidTr="00875C3E">
        <w:trPr>
          <w:trHeight w:val="278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64918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91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64918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64918">
              <w:rPr>
                <w:rFonts w:ascii="Times New Roman" w:hAnsi="Times New Roman"/>
                <w:sz w:val="24"/>
                <w:szCs w:val="24"/>
              </w:rPr>
              <w:t>Количество участников ежегодных областных, региональных, российских и международных мероприятий из числа талантливой молодежи ЗАТО Северск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64918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918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64918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91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64918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64918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64918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91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64918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91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64918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91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64918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91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64918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491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A828D4" w:rsidRPr="0082637C" w:rsidTr="00875C3E">
        <w:trPr>
          <w:trHeight w:val="113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19173F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19173F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гражданское и патриотическое воспитание детей и молодежи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19173F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19173F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19173F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19173F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173F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19173F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19173F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19173F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A828D4" w:rsidRPr="0082637C" w:rsidTr="00B90177">
        <w:trPr>
          <w:trHeight w:val="37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FD5ECA" w:rsidRDefault="00A828D4" w:rsidP="00A828D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D5ECA">
              <w:rPr>
                <w:rFonts w:ascii="Times New Roman" w:hAnsi="Times New Roman"/>
                <w:spacing w:val="-6"/>
                <w:sz w:val="24"/>
                <w:szCs w:val="24"/>
              </w:rPr>
              <w:t>Показатели задачи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A828D4" w:rsidRPr="0082637C" w:rsidTr="00A828D4">
        <w:trPr>
          <w:trHeight w:val="2252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B24CF9" w:rsidRDefault="00A828D4" w:rsidP="00A828D4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24CF9">
              <w:rPr>
                <w:rFonts w:ascii="Times New Roman" w:hAnsi="Times New Roman"/>
                <w:spacing w:val="-6"/>
                <w:sz w:val="24"/>
                <w:szCs w:val="24"/>
              </w:rPr>
              <w:t>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200027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200027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14,5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6616FE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A828D4" w:rsidRPr="0082637C" w:rsidTr="00FD5ECA">
        <w:trPr>
          <w:trHeight w:val="58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Показатели задачи 3 «Обеспечение предоставления молодым семьям - участникам Программы социальных выплат на приобретение жилья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или строительство индивидуального жилого дома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» подпрограммы 1</w:t>
            </w:r>
          </w:p>
        </w:tc>
      </w:tr>
      <w:tr w:rsidR="00A828D4" w:rsidRPr="0082637C" w:rsidTr="00A828D4">
        <w:trPr>
          <w:trHeight w:val="1554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D64579">
              <w:rPr>
                <w:rFonts w:ascii="Times New Roman" w:hAnsi="Times New Roman"/>
                <w:sz w:val="24"/>
                <w:szCs w:val="24"/>
              </w:rPr>
              <w:t>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E20CB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8D4" w:rsidRPr="0082637C" w:rsidRDefault="00A828D4" w:rsidP="00A828D4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</w:tbl>
    <w:p w:rsidR="000479BB" w:rsidRDefault="000479BB" w:rsidP="00AB137B">
      <w:pPr>
        <w:rPr>
          <w:sz w:val="24"/>
        </w:rPr>
        <w:sectPr w:rsidR="000479BB" w:rsidSect="000479BB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:rsidR="00715715" w:rsidRPr="008B6A9C" w:rsidRDefault="00715715" w:rsidP="00715715">
      <w:pPr>
        <w:ind w:left="111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8</w:t>
      </w:r>
    </w:p>
    <w:p w:rsidR="00715715" w:rsidRPr="008B6A9C" w:rsidRDefault="00715715" w:rsidP="0071571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715715" w:rsidRPr="008B6A9C" w:rsidRDefault="00715715" w:rsidP="00715715">
      <w:pPr>
        <w:ind w:left="1119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6A9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6A9C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82637C" w:rsidRDefault="007D677D" w:rsidP="00715715">
      <w:pPr>
        <w:ind w:left="11199"/>
        <w:rPr>
          <w:sz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  28.01.2022</w:t>
      </w:r>
      <w:proofErr w:type="gramEnd"/>
      <w:r>
        <w:rPr>
          <w:rFonts w:ascii="Times New Roman" w:hAnsi="Times New Roman"/>
          <w:sz w:val="24"/>
          <w:szCs w:val="24"/>
        </w:rPr>
        <w:t xml:space="preserve">   №  119</w:t>
      </w:r>
    </w:p>
    <w:p w:rsidR="0082637C" w:rsidRDefault="0082637C" w:rsidP="00AB137B">
      <w:pPr>
        <w:rPr>
          <w:sz w:val="24"/>
        </w:rPr>
      </w:pPr>
    </w:p>
    <w:p w:rsidR="0082637C" w:rsidRPr="00A403CE" w:rsidRDefault="0082637C" w:rsidP="00AB137B">
      <w:pPr>
        <w:rPr>
          <w:sz w:val="16"/>
          <w:szCs w:val="16"/>
        </w:rPr>
      </w:pPr>
    </w:p>
    <w:tbl>
      <w:tblPr>
        <w:tblW w:w="5000" w:type="pct"/>
        <w:tblLook w:val="0480" w:firstRow="0" w:lastRow="0" w:firstColumn="1" w:lastColumn="0" w:noHBand="0" w:noVBand="1"/>
      </w:tblPr>
      <w:tblGrid>
        <w:gridCol w:w="563"/>
        <w:gridCol w:w="2110"/>
        <w:gridCol w:w="828"/>
        <w:gridCol w:w="1043"/>
        <w:gridCol w:w="1142"/>
        <w:gridCol w:w="1099"/>
        <w:gridCol w:w="1090"/>
        <w:gridCol w:w="1154"/>
        <w:gridCol w:w="1661"/>
        <w:gridCol w:w="3882"/>
      </w:tblGrid>
      <w:tr w:rsidR="0082637C" w:rsidRPr="0082637C" w:rsidTr="00050614">
        <w:trPr>
          <w:trHeight w:val="851"/>
        </w:trPr>
        <w:tc>
          <w:tcPr>
            <w:tcW w:w="5000" w:type="pct"/>
            <w:gridSpan w:val="10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  <w:t xml:space="preserve">ведомственных целевых программ, основных мероприятий и ресурсное обеспечение подпрограммы 1 «Молодежь ЗАТО Северск» </w:t>
            </w:r>
          </w:p>
          <w:p w:rsidR="0082637C" w:rsidRPr="0082637C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муниципальной программы «Молодежная политика в ЗАТО Северск»</w:t>
            </w:r>
          </w:p>
        </w:tc>
      </w:tr>
      <w:tr w:rsidR="0082637C" w:rsidRPr="0082637C" w:rsidTr="00715715">
        <w:trPr>
          <w:trHeight w:val="315"/>
        </w:trPr>
        <w:tc>
          <w:tcPr>
            <w:tcW w:w="193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2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:rsidR="0082637C" w:rsidRPr="0082637C" w:rsidRDefault="006B5CF4" w:rsidP="00050614">
            <w:pPr>
              <w:ind w:right="-3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050614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="0082637C" w:rsidRPr="0082637C">
              <w:rPr>
                <w:rFonts w:ascii="Times New Roman" w:hAnsi="Times New Roman"/>
                <w:sz w:val="24"/>
                <w:szCs w:val="24"/>
              </w:rPr>
              <w:t>Таблица 6</w:t>
            </w:r>
          </w:p>
        </w:tc>
      </w:tr>
    </w:tbl>
    <w:p w:rsidR="00492F1E" w:rsidRPr="00492F1E" w:rsidRDefault="00492F1E">
      <w:pPr>
        <w:rPr>
          <w:sz w:val="2"/>
          <w:szCs w:val="2"/>
        </w:rPr>
      </w:pPr>
    </w:p>
    <w:p w:rsidR="006B5CF4" w:rsidRPr="006B5CF4" w:rsidRDefault="006B5CF4">
      <w:pPr>
        <w:rPr>
          <w:sz w:val="2"/>
          <w:szCs w:val="2"/>
        </w:rPr>
      </w:pPr>
    </w:p>
    <w:p w:rsidR="00F250D4" w:rsidRPr="00F250D4" w:rsidRDefault="00F250D4" w:rsidP="00F250D4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594"/>
        <w:gridCol w:w="2039"/>
        <w:gridCol w:w="751"/>
        <w:gridCol w:w="1194"/>
        <w:gridCol w:w="1107"/>
        <w:gridCol w:w="1115"/>
        <w:gridCol w:w="1016"/>
        <w:gridCol w:w="1270"/>
        <w:gridCol w:w="1771"/>
        <w:gridCol w:w="2691"/>
        <w:gridCol w:w="1014"/>
      </w:tblGrid>
      <w:tr w:rsidR="00852FAE" w:rsidRPr="0082637C" w:rsidTr="00852FAE">
        <w:trPr>
          <w:trHeight w:val="832"/>
          <w:tblHeader/>
        </w:trPr>
        <w:tc>
          <w:tcPr>
            <w:tcW w:w="204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58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52FAE" w:rsidRPr="00852FAE" w:rsidRDefault="00852FAE" w:rsidP="00852FAE">
            <w:pPr>
              <w:ind w:left="-29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Срок </w:t>
            </w:r>
            <w:proofErr w:type="spellStart"/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>реали</w:t>
            </w:r>
            <w:proofErr w:type="spellEnd"/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>-</w:t>
            </w:r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br/>
            </w:r>
            <w:proofErr w:type="spellStart"/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>зации</w:t>
            </w:r>
            <w:proofErr w:type="spellEnd"/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br/>
              <w:t>год</w:t>
            </w:r>
          </w:p>
        </w:tc>
        <w:tc>
          <w:tcPr>
            <w:tcW w:w="410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-сиро-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48" w:type="pct"/>
            <w:gridSpan w:val="4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08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72" w:type="pct"/>
            <w:gridSpan w:val="2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52FAE" w:rsidRPr="0082637C" w:rsidTr="00852FAE">
        <w:trPr>
          <w:trHeight w:val="315"/>
          <w:tblHeader/>
        </w:trPr>
        <w:tc>
          <w:tcPr>
            <w:tcW w:w="204" w:type="pct"/>
            <w:vMerge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федераль</w:t>
            </w:r>
            <w:proofErr w:type="spellEnd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ного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83" w:type="pc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49" w:type="pct"/>
            <w:shd w:val="clear" w:color="auto" w:fill="auto"/>
            <w:tcMar>
              <w:left w:w="57" w:type="dxa"/>
              <w:right w:w="57" w:type="dxa"/>
            </w:tcMar>
          </w:tcPr>
          <w:p w:rsidR="00852FAE" w:rsidRPr="00852FAE" w:rsidRDefault="00852FAE" w:rsidP="00852FAE">
            <w:pPr>
              <w:ind w:left="-50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>м</w:t>
            </w:r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естного </w:t>
            </w:r>
            <w:r w:rsidRPr="00852FAE">
              <w:rPr>
                <w:rFonts w:ascii="Times New Roman" w:hAnsi="Times New Roman"/>
                <w:spacing w:val="-2"/>
                <w:sz w:val="24"/>
                <w:szCs w:val="24"/>
              </w:rPr>
              <w:t>бюджета</w:t>
            </w:r>
          </w:p>
        </w:tc>
        <w:tc>
          <w:tcPr>
            <w:tcW w:w="436" w:type="pc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внебюд</w:t>
            </w:r>
            <w:proofErr w:type="spellEnd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жетных</w:t>
            </w:r>
            <w:proofErr w:type="spellEnd"/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источников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08" w:type="pct"/>
            <w:vMerge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48" w:type="pct"/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AE">
              <w:rPr>
                <w:rFonts w:ascii="Times New Roman" w:hAnsi="Times New Roman"/>
                <w:spacing w:val="-4"/>
                <w:sz w:val="24"/>
                <w:szCs w:val="24"/>
              </w:rPr>
              <w:t>значения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по годам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реализа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</w:p>
        </w:tc>
      </w:tr>
    </w:tbl>
    <w:p w:rsidR="00852FAE" w:rsidRPr="00852FAE" w:rsidRDefault="00852FAE">
      <w:pPr>
        <w:rPr>
          <w:sz w:val="2"/>
          <w:szCs w:val="2"/>
        </w:rPr>
      </w:pPr>
    </w:p>
    <w:tbl>
      <w:tblPr>
        <w:tblW w:w="5000" w:type="pct"/>
        <w:tblLayout w:type="fixed"/>
        <w:tblLook w:val="0480" w:firstRow="0" w:lastRow="0" w:firstColumn="1" w:lastColumn="0" w:noHBand="0" w:noVBand="1"/>
      </w:tblPr>
      <w:tblGrid>
        <w:gridCol w:w="594"/>
        <w:gridCol w:w="2039"/>
        <w:gridCol w:w="751"/>
        <w:gridCol w:w="1194"/>
        <w:gridCol w:w="1107"/>
        <w:gridCol w:w="1115"/>
        <w:gridCol w:w="1016"/>
        <w:gridCol w:w="1270"/>
        <w:gridCol w:w="1771"/>
        <w:gridCol w:w="2691"/>
        <w:gridCol w:w="1014"/>
      </w:tblGrid>
      <w:tr w:rsidR="00852FAE" w:rsidRPr="0082637C" w:rsidTr="00852FAE">
        <w:trPr>
          <w:trHeight w:val="315"/>
          <w:tblHeader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52FAE" w:rsidRPr="0082637C" w:rsidTr="00852FAE">
        <w:trPr>
          <w:trHeight w:val="325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Задача 1 «Реализация молодежной политики ЗАТО Северск» подпрограммы 1</w:t>
            </w:r>
          </w:p>
        </w:tc>
      </w:tr>
      <w:tr w:rsidR="00852FAE" w:rsidRPr="0082637C" w:rsidTr="00852FAE">
        <w:trPr>
          <w:trHeight w:val="1658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ВЦП «Реализация молодежной политики ЗАТО Северск»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770,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ind w:right="-51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образователь-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учреждения, </w:t>
            </w: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 дополнительно-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образования, учреждения культуры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52FAE" w:rsidRPr="0082637C" w:rsidTr="00852FAE">
        <w:trPr>
          <w:trHeight w:val="193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361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361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E55191" w:rsidRDefault="00852FAE" w:rsidP="00852FA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</w:t>
            </w:r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</w:t>
            </w:r>
            <w:proofErr w:type="spellStart"/>
            <w:proofErr w:type="gramStart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>участни</w:t>
            </w:r>
            <w:proofErr w:type="spellEnd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>-ков</w:t>
            </w:r>
            <w:proofErr w:type="gramEnd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ежегодных областных, </w:t>
            </w:r>
            <w:proofErr w:type="spellStart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>региональ</w:t>
            </w:r>
            <w:proofErr w:type="spellEnd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</w:p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E55191">
              <w:rPr>
                <w:rFonts w:ascii="Times New Roman" w:hAnsi="Times New Roman"/>
                <w:spacing w:val="-6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852FAE" w:rsidRPr="0082637C" w:rsidTr="00852FAE">
        <w:trPr>
          <w:trHeight w:val="278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19173F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19173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19173F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52FAE" w:rsidRPr="0082637C" w:rsidTr="00852FAE">
        <w:trPr>
          <w:trHeight w:val="182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409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409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участни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ков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ежегодных областных,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региональ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852FAE" w:rsidRPr="0082637C" w:rsidTr="00852FAE">
        <w:trPr>
          <w:trHeight w:val="55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52FAE" w:rsidRPr="0082637C" w:rsidTr="00852FAE">
        <w:trPr>
          <w:trHeight w:val="197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участни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ков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ежегодных областных,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региональ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852FAE" w:rsidRPr="0082637C" w:rsidTr="00852FAE">
        <w:trPr>
          <w:trHeight w:val="7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52FAE" w:rsidRPr="0082637C" w:rsidTr="00852FAE">
        <w:trPr>
          <w:trHeight w:val="2259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82637C">
              <w:rPr>
                <w:rFonts w:ascii="Times New Roman" w:hAnsi="Times New Roman"/>
                <w:sz w:val="24"/>
                <w:szCs w:val="24"/>
              </w:rPr>
              <w:t>участни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ков</w:t>
            </w:r>
            <w:proofErr w:type="gram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ежегодных областных,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региональ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852FAE" w:rsidRPr="0082637C" w:rsidTr="00852FAE">
        <w:trPr>
          <w:trHeight w:val="18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52FAE" w:rsidRPr="0082637C" w:rsidTr="00852FAE">
        <w:trPr>
          <w:trHeight w:val="24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236730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6730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236730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236730">
              <w:rPr>
                <w:rFonts w:ascii="Times New Roman" w:hAnsi="Times New Roman"/>
                <w:sz w:val="24"/>
                <w:szCs w:val="24"/>
              </w:rPr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852FAE" w:rsidRPr="0082637C" w:rsidTr="00852FAE">
        <w:trPr>
          <w:trHeight w:val="524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236730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67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0F404D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236730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временной занятости и трудоустройства </w:t>
            </w:r>
            <w:proofErr w:type="spellStart"/>
            <w:r w:rsidRPr="00236730">
              <w:rPr>
                <w:rFonts w:ascii="Times New Roman" w:hAnsi="Times New Roman"/>
                <w:sz w:val="24"/>
                <w:szCs w:val="24"/>
              </w:rPr>
              <w:t>несовершеннолет</w:t>
            </w:r>
            <w:proofErr w:type="spellEnd"/>
            <w:r w:rsidRPr="00236730">
              <w:rPr>
                <w:rFonts w:ascii="Times New Roman" w:hAnsi="Times New Roman"/>
                <w:sz w:val="24"/>
                <w:szCs w:val="24"/>
              </w:rPr>
              <w:t xml:space="preserve">-них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граждан </w:t>
            </w:r>
            <w:r w:rsidRPr="00236730">
              <w:rPr>
                <w:rFonts w:ascii="Times New Roman" w:hAnsi="Times New Roman"/>
                <w:sz w:val="24"/>
                <w:szCs w:val="24"/>
              </w:rPr>
              <w:t xml:space="preserve">в возрасте от 14 до 18 лет в свободное от учебы время, в </w:t>
            </w:r>
            <w:proofErr w:type="spellStart"/>
            <w:r w:rsidRPr="00236730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236730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3 748,00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3 748,00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ОГКУ ЦЗН ЗАТО город Северск, Управление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52FAE" w:rsidRPr="0082637C" w:rsidTr="00852FAE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1 898,00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1 898,00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700259" w:rsidRDefault="00852FAE" w:rsidP="00852FA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00259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</w:t>
            </w:r>
            <w:proofErr w:type="spellStart"/>
            <w:r w:rsidRPr="00700259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52FAE" w:rsidRPr="0082637C" w:rsidTr="00852FAE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1 850,00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1 850,00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609F0" w:rsidRDefault="00852FAE" w:rsidP="00852FAE">
            <w:pPr>
              <w:ind w:right="-9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8609F0">
              <w:rPr>
                <w:rFonts w:ascii="Times New Roman" w:hAnsi="Times New Roman"/>
                <w:spacing w:val="-6"/>
                <w:sz w:val="24"/>
                <w:szCs w:val="24"/>
              </w:rPr>
              <w:t>1. Доля подростков (14 - 18 лет), участвующих в мероприятиях, направлен-</w:t>
            </w:r>
            <w:proofErr w:type="spellStart"/>
            <w:r w:rsidRPr="008609F0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8609F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</w:t>
            </w:r>
            <w:proofErr w:type="spellStart"/>
            <w:r w:rsidRPr="008609F0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852FAE" w:rsidRPr="0082637C" w:rsidTr="00852FAE">
        <w:trPr>
          <w:trHeight w:val="949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ind w:right="-93"/>
              <w:rPr>
                <w:rFonts w:ascii="Times New Roman" w:hAnsi="Times New Roman"/>
                <w:sz w:val="24"/>
                <w:szCs w:val="24"/>
              </w:rPr>
            </w:pPr>
            <w:r w:rsidRPr="008609F0">
              <w:rPr>
                <w:rFonts w:ascii="Times New Roman" w:hAnsi="Times New Roman"/>
                <w:spacing w:val="-6"/>
                <w:sz w:val="24"/>
                <w:szCs w:val="24"/>
              </w:rPr>
              <w:t>1. Доля подростков (14 - 18 лет), участвующих в мероприятиях, направлен-</w:t>
            </w:r>
            <w:proofErr w:type="spellStart"/>
            <w:r w:rsidRPr="008609F0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8609F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на организацию трудоустройства несовершеннолетних </w:t>
            </w:r>
            <w:r w:rsidRPr="008609F0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граждан ЗАТО Северск в свободное от учебы время, от общей численности детей и подростков от 14 до 18 лет, </w:t>
            </w:r>
            <w:proofErr w:type="spellStart"/>
            <w:r w:rsidRPr="008609F0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852FAE" w:rsidRPr="0082637C" w:rsidTr="00852FAE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C6449D" w:rsidRDefault="00852FAE" w:rsidP="00852FAE">
            <w:pPr>
              <w:ind w:right="-9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8609F0">
              <w:rPr>
                <w:rFonts w:ascii="Times New Roman" w:hAnsi="Times New Roman"/>
                <w:sz w:val="24"/>
                <w:szCs w:val="24"/>
              </w:rPr>
              <w:t>1. Доля подростков (14 - 18 лет), участв</w:t>
            </w:r>
            <w:r>
              <w:rPr>
                <w:rFonts w:ascii="Times New Roman" w:hAnsi="Times New Roman"/>
                <w:sz w:val="24"/>
                <w:szCs w:val="24"/>
              </w:rPr>
              <w:t>ующих в мероприятиях, направлен</w:t>
            </w:r>
            <w:r w:rsidRPr="008609F0">
              <w:rPr>
                <w:rFonts w:ascii="Times New Roman" w:hAnsi="Times New Roman"/>
                <w:sz w:val="24"/>
                <w:szCs w:val="24"/>
              </w:rPr>
              <w:t xml:space="preserve">ных на организацию трудоустройства </w:t>
            </w:r>
            <w:proofErr w:type="spellStart"/>
            <w:r w:rsidRPr="008609F0">
              <w:rPr>
                <w:rFonts w:ascii="Times New Roman" w:hAnsi="Times New Roman"/>
                <w:sz w:val="24"/>
                <w:szCs w:val="24"/>
              </w:rPr>
              <w:t>несовер-шеннолетних</w:t>
            </w:r>
            <w:proofErr w:type="spellEnd"/>
            <w:r w:rsidRPr="008609F0">
              <w:rPr>
                <w:rFonts w:ascii="Times New Roman" w:hAnsi="Times New Roman"/>
                <w:sz w:val="24"/>
                <w:szCs w:val="24"/>
              </w:rPr>
              <w:t xml:space="preserve"> граждан ЗАТО Северск в свободное от учебы время, от общей численности детей и подростков от 14 до 18 лет, </w:t>
            </w:r>
            <w:proofErr w:type="spellStart"/>
            <w:r w:rsidRPr="008609F0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52FAE" w:rsidRPr="0082637C" w:rsidTr="00852FAE">
        <w:trPr>
          <w:trHeight w:val="275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профориентацион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52FAE" w:rsidRPr="0082637C" w:rsidTr="00852FAE">
        <w:trPr>
          <w:trHeight w:val="969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BF41F4" w:rsidRDefault="00852FAE" w:rsidP="00852FA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773D6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B773D6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52FAE" w:rsidRPr="00492F1E" w:rsidTr="00852FAE">
        <w:trPr>
          <w:trHeight w:val="98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BF41F4" w:rsidRDefault="00852FAE" w:rsidP="00852FA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773D6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B773D6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52FAE" w:rsidRPr="0082637C" w:rsidTr="00852FAE">
        <w:trPr>
          <w:trHeight w:val="114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BF41F4" w:rsidRDefault="00852FAE" w:rsidP="00852FA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773D6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B773D6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52FAE" w:rsidRPr="0082637C" w:rsidTr="00852FAE">
        <w:trPr>
          <w:trHeight w:val="80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B773D6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B773D6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B773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52FAE" w:rsidRPr="0082637C" w:rsidTr="00852FAE">
        <w:trPr>
          <w:trHeight w:val="296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3 748,00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3 748,00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52FAE" w:rsidRPr="0082637C" w:rsidTr="00852FAE">
        <w:trPr>
          <w:trHeight w:val="5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1 898,00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1 898,00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646B0" w:rsidRDefault="00852FAE" w:rsidP="00852FAE">
            <w:pPr>
              <w:ind w:right="-78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1. Численность подростков (14-18 лет), участвующих в мероприятиях, направлен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на организацию трудоустройства </w:t>
            </w:r>
            <w:proofErr w:type="spellStart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шеннолетних</w:t>
            </w:r>
            <w:proofErr w:type="spellEnd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граждан ЗАТО Северск в свободное от учебы время,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852FAE" w:rsidRPr="0082637C" w:rsidTr="00852FAE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1 850,00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25F09" w:rsidRDefault="00852FAE" w:rsidP="00852FAE">
            <w:pPr>
              <w:jc w:val="right"/>
              <w:rPr>
                <w:sz w:val="24"/>
                <w:szCs w:val="24"/>
              </w:rPr>
            </w:pPr>
            <w:r w:rsidRPr="00625F09">
              <w:rPr>
                <w:sz w:val="24"/>
                <w:szCs w:val="24"/>
              </w:rPr>
              <w:t>1 850,00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6646B0" w:rsidRDefault="00852FAE" w:rsidP="00852FAE">
            <w:pPr>
              <w:ind w:right="-78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1. Численность подростков (14-18 лет), участвующих в мероприятиях, направлен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на организацию трудоустройства </w:t>
            </w:r>
            <w:proofErr w:type="spellStart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шеннолетних</w:t>
            </w:r>
            <w:proofErr w:type="spellEnd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граждан ЗАТО Северск в свободное от учебы время,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852FAE" w:rsidRPr="0082637C" w:rsidTr="00852FAE">
        <w:trPr>
          <w:trHeight w:val="223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6646B0" w:rsidRDefault="00852FAE" w:rsidP="00852FAE">
            <w:pPr>
              <w:ind w:right="-78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1. Численность подростков (14-18 лет), участвующих в мероприятиях, направлен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на организацию трудоустройства </w:t>
            </w:r>
            <w:proofErr w:type="spellStart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шеннолетних</w:t>
            </w:r>
            <w:proofErr w:type="spellEnd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граждан ЗАТО Северск в свободное от учебы время,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52FAE" w:rsidRPr="0082637C" w:rsidTr="00852FAE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41096B" w:rsidRDefault="00852FAE" w:rsidP="00852FAE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1. Численность подростков (14-18 лет), участвующих в мероприятиях, направлен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ных</w:t>
            </w:r>
            <w:proofErr w:type="spellEnd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на организацию трудоустройства </w:t>
            </w:r>
            <w:proofErr w:type="spellStart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>шеннолетних</w:t>
            </w:r>
            <w:proofErr w:type="spellEnd"/>
            <w:r w:rsidRPr="0041096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граждан ЗАТО Северск в свободное от учебы время,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852FAE" w:rsidRPr="0082637C" w:rsidTr="00852FAE">
        <w:trPr>
          <w:trHeight w:val="569"/>
        </w:trPr>
        <w:tc>
          <w:tcPr>
            <w:tcW w:w="2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3.</w:t>
            </w:r>
          </w:p>
        </w:tc>
        <w:tc>
          <w:tcPr>
            <w:tcW w:w="4796" w:type="pct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Задача 3 «Обеспечение предоставления молодым семьям - участникам Программы социальных выплат на приобретение жилья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или строительство индивидуального жилого дома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» подпрограммы 1</w:t>
            </w:r>
          </w:p>
        </w:tc>
      </w:tr>
      <w:tr w:rsidR="00852FAE" w:rsidRPr="0082637C" w:rsidTr="00852FAE">
        <w:trPr>
          <w:trHeight w:val="164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выплат на приобретение (строительство) жилья, в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218 390,05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8 464,11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199 399,00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52FAE" w:rsidRPr="0082637C" w:rsidTr="00852FAE">
        <w:trPr>
          <w:trHeight w:val="90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71 232,52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4 028,58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DD2B1E">
              <w:rPr>
                <w:rFonts w:ascii="Times New Roman" w:hAnsi="Times New Roman"/>
                <w:sz w:val="24"/>
                <w:szCs w:val="24"/>
              </w:rPr>
              <w:t>1</w:t>
            </w:r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52FAE" w:rsidRPr="0082637C" w:rsidTr="00852FAE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52 009,53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4 435,53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DD2B1E">
              <w:rPr>
                <w:rFonts w:ascii="Times New Roman" w:hAnsi="Times New Roman"/>
                <w:sz w:val="24"/>
                <w:szCs w:val="24"/>
              </w:rPr>
              <w:t>1</w:t>
            </w:r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2405D2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26,3</w:t>
            </w:r>
          </w:p>
        </w:tc>
      </w:tr>
      <w:tr w:rsidR="00852FAE" w:rsidRPr="0082637C" w:rsidTr="00852FAE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DD2B1E">
              <w:rPr>
                <w:rFonts w:ascii="Times New Roman" w:hAnsi="Times New Roman"/>
                <w:sz w:val="24"/>
                <w:szCs w:val="24"/>
              </w:rPr>
              <w:t>1</w:t>
            </w:r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52FAE" w:rsidRPr="0082637C" w:rsidTr="00852FAE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DD2B1E">
              <w:rPr>
                <w:rFonts w:ascii="Times New Roman" w:hAnsi="Times New Roman"/>
                <w:sz w:val="24"/>
                <w:szCs w:val="24"/>
              </w:rPr>
              <w:t>1</w:t>
            </w:r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DD2B1E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52FAE" w:rsidRPr="0082637C" w:rsidTr="00852FAE">
        <w:trPr>
          <w:trHeight w:val="382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218 390,05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8 464,11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199 399,00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молодые семьи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52FAE" w:rsidRPr="0082637C" w:rsidTr="00852FAE">
        <w:trPr>
          <w:trHeight w:val="190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71 232,52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4 028,58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852FAE" w:rsidRPr="0082637C" w:rsidTr="00852FAE">
        <w:trPr>
          <w:trHeight w:val="7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52 009,53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4 435,53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852FAE" w:rsidRPr="0082637C" w:rsidTr="00852FAE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</w:t>
            </w: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получении социальной выплаты,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852FAE" w:rsidRPr="0082637C" w:rsidTr="00852FAE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82637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52FAE" w:rsidRPr="0082637C" w:rsidTr="00852FAE">
        <w:trPr>
          <w:trHeight w:val="315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ind w:right="91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222 908,05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12 982,11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199 399,00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52FAE" w:rsidRPr="0082637C" w:rsidTr="00852FAE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73 491,52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6 287,58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52FAE" w:rsidRPr="0082637C" w:rsidTr="00852FAE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54 268,53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6 694,53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52FAE" w:rsidRPr="0082637C" w:rsidTr="00852FAE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52FAE" w:rsidRPr="0082637C" w:rsidTr="00852FAE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C948DB" w:rsidRDefault="00852FAE" w:rsidP="00852FAE">
            <w:pPr>
              <w:jc w:val="right"/>
              <w:rPr>
                <w:sz w:val="24"/>
                <w:szCs w:val="24"/>
              </w:rPr>
            </w:pPr>
            <w:r w:rsidRPr="00C948DB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852FAE" w:rsidRPr="0082637C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52FAE" w:rsidRPr="0082637C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:rsidR="00134AD0" w:rsidRDefault="00134AD0" w:rsidP="00AB137B">
      <w:pPr>
        <w:rPr>
          <w:sz w:val="24"/>
        </w:rPr>
        <w:sectPr w:rsidR="00134AD0" w:rsidSect="000479BB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:rsidR="00E251A1" w:rsidRDefault="00E251A1" w:rsidP="00E251A1">
      <w:pPr>
        <w:rPr>
          <w:rFonts w:ascii="Times New Roman" w:hAnsi="Times New Roman"/>
          <w:sz w:val="24"/>
          <w:szCs w:val="24"/>
        </w:rPr>
        <w:sectPr w:rsidR="00E251A1" w:rsidSect="00A0184D">
          <w:pgSz w:w="16840" w:h="11907" w:orient="landscape" w:code="9"/>
          <w:pgMar w:top="1701" w:right="1134" w:bottom="567" w:left="1134" w:header="357" w:footer="528" w:gutter="0"/>
          <w:cols w:space="720"/>
          <w:docGrid w:linePitch="272"/>
        </w:sectPr>
      </w:pPr>
    </w:p>
    <w:p w:rsidR="00272B5D" w:rsidRPr="008B6A9C" w:rsidRDefault="00272B5D" w:rsidP="006D20CF">
      <w:pPr>
        <w:ind w:firstLine="111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9</w:t>
      </w:r>
    </w:p>
    <w:p w:rsidR="00272B5D" w:rsidRPr="008B6A9C" w:rsidRDefault="00272B5D" w:rsidP="00272B5D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272B5D" w:rsidRPr="008B6A9C" w:rsidRDefault="00272B5D" w:rsidP="00272B5D">
      <w:pPr>
        <w:ind w:left="1119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6A9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6A9C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0C4CBE" w:rsidRPr="000C4CBE" w:rsidRDefault="007D677D" w:rsidP="00272B5D">
      <w:pPr>
        <w:widowControl w:val="0"/>
        <w:pBdr>
          <w:top w:val="nil"/>
          <w:left w:val="nil"/>
          <w:bottom w:val="nil"/>
          <w:right w:val="nil"/>
          <w:between w:val="nil"/>
        </w:pBdr>
        <w:ind w:left="10632" w:firstLine="540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  28.01.2022</w:t>
      </w:r>
      <w:proofErr w:type="gramEnd"/>
      <w:r>
        <w:rPr>
          <w:rFonts w:ascii="Times New Roman" w:hAnsi="Times New Roman"/>
          <w:sz w:val="24"/>
          <w:szCs w:val="24"/>
        </w:rPr>
        <w:t xml:space="preserve">   №  119</w:t>
      </w:r>
    </w:p>
    <w:p w:rsidR="000C4CBE" w:rsidRPr="00C36375" w:rsidRDefault="000C4CBE" w:rsidP="00C36375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0C4CBE">
        <w:rPr>
          <w:rFonts w:ascii="Times New Roman" w:hAnsi="Times New Roman"/>
          <w:b/>
          <w:color w:val="000000"/>
          <w:spacing w:val="-2"/>
          <w:sz w:val="24"/>
          <w:szCs w:val="24"/>
        </w:rPr>
        <w:tab/>
      </w:r>
      <w:r w:rsidR="007D142F" w:rsidRPr="00AD5E2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582"/>
        <w:gridCol w:w="3980"/>
        <w:gridCol w:w="1296"/>
        <w:gridCol w:w="1176"/>
        <w:gridCol w:w="1176"/>
        <w:gridCol w:w="1176"/>
        <w:gridCol w:w="1176"/>
      </w:tblGrid>
      <w:tr w:rsidR="000C4CBE" w:rsidRPr="000C4CBE" w:rsidTr="002B0EE9">
        <w:trPr>
          <w:trHeight w:val="1134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ПАСПОРТ</w:t>
            </w:r>
            <w:r w:rsidRPr="000C4CBE">
              <w:rPr>
                <w:rFonts w:ascii="Times New Roman" w:hAnsi="Times New Roman"/>
                <w:sz w:val="24"/>
                <w:szCs w:val="24"/>
              </w:rPr>
              <w:br/>
              <w:t>подпрограммы 2 «Семейная политика ЗАТО Северск»</w:t>
            </w:r>
            <w:r w:rsidRPr="000C4CBE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«Молодежная политика в ЗАТО Северск»</w:t>
            </w:r>
          </w:p>
        </w:tc>
      </w:tr>
      <w:tr w:rsidR="000C4CBE" w:rsidRPr="000C4CBE" w:rsidTr="00394FA5">
        <w:trPr>
          <w:trHeight w:val="377"/>
        </w:trPr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34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</w:p>
        </w:tc>
      </w:tr>
      <w:tr w:rsidR="000C4CBE" w:rsidRPr="000C4CBE" w:rsidTr="00394FA5">
        <w:trPr>
          <w:trHeight w:val="321"/>
        </w:trPr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34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0C4CBE" w:rsidRPr="000C4CBE" w:rsidTr="00394FA5">
        <w:trPr>
          <w:trHeight w:val="481"/>
        </w:trPr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2B0EE9" w:rsidRDefault="000C4CBE" w:rsidP="000C4CB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B0EE9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34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C4CBE" w:rsidRPr="000C4CBE" w:rsidTr="00394FA5">
        <w:trPr>
          <w:trHeight w:val="191"/>
        </w:trPr>
        <w:tc>
          <w:tcPr>
            <w:tcW w:w="1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34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0C4CBE" w:rsidRPr="000C4CBE" w:rsidTr="00394FA5">
        <w:trPr>
          <w:trHeight w:val="479"/>
        </w:trPr>
        <w:tc>
          <w:tcPr>
            <w:tcW w:w="1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2B0EE9" w:rsidRDefault="000C4CBE" w:rsidP="000C4CB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B0EE9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C4CBE" w:rsidRPr="000C4CBE" w:rsidTr="00394FA5">
        <w:trPr>
          <w:trHeight w:val="261"/>
        </w:trPr>
        <w:tc>
          <w:tcPr>
            <w:tcW w:w="1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0C4CBE" w:rsidRPr="000C4CBE" w:rsidTr="00394FA5">
        <w:trPr>
          <w:trHeight w:val="209"/>
        </w:trPr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EB7DF7" w:rsidRDefault="000C4CBE" w:rsidP="002B0EE9">
            <w:pPr>
              <w:ind w:right="-178"/>
              <w:rPr>
                <w:rFonts w:ascii="Times New Roman" w:hAnsi="Times New Roman"/>
                <w:sz w:val="24"/>
                <w:szCs w:val="24"/>
              </w:rPr>
            </w:pPr>
            <w:r w:rsidRPr="00EB7DF7">
              <w:rPr>
                <w:rFonts w:ascii="Times New Roman" w:hAnsi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34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EB7DF7" w:rsidRDefault="006842E0" w:rsidP="000C4CBE">
            <w:pPr>
              <w:rPr>
                <w:rFonts w:ascii="Times New Roman" w:hAnsi="Times New Roman"/>
                <w:sz w:val="24"/>
                <w:szCs w:val="24"/>
              </w:rPr>
            </w:pPr>
            <w:r w:rsidRPr="006842E0">
              <w:rPr>
                <w:rFonts w:ascii="Times New Roman" w:hAnsi="Times New Roman"/>
                <w:sz w:val="24"/>
                <w:szCs w:val="24"/>
              </w:rPr>
              <w:t>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0C4CBE" w:rsidRPr="000C4CBE" w:rsidTr="00394FA5">
        <w:trPr>
          <w:trHeight w:val="497"/>
        </w:trPr>
        <w:tc>
          <w:tcPr>
            <w:tcW w:w="1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EB7DF7" w:rsidRDefault="000C4CBE" w:rsidP="002B0EE9">
            <w:pPr>
              <w:rPr>
                <w:rFonts w:ascii="Times New Roman" w:hAnsi="Times New Roman"/>
                <w:sz w:val="24"/>
                <w:szCs w:val="24"/>
              </w:rPr>
            </w:pPr>
            <w:r w:rsidRPr="00EB7DF7">
              <w:rPr>
                <w:rFonts w:ascii="Times New Roman" w:hAnsi="Times New Roman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1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EB7DF7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DF7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EB7DF7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EB7DF7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DF7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0C4CBE" w:rsidRPr="000C4CBE" w:rsidTr="00394FA5">
        <w:trPr>
          <w:trHeight w:val="1058"/>
        </w:trPr>
        <w:tc>
          <w:tcPr>
            <w:tcW w:w="1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CBE" w:rsidRPr="00EB7DF7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EB7DF7" w:rsidRDefault="0006673C" w:rsidP="0077227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6673C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детских оздоровительных учреждений, улучшивших материально-технические условия, </w:t>
            </w:r>
            <w:proofErr w:type="spellStart"/>
            <w:r w:rsidRPr="0006673C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EB7DF7" w:rsidRDefault="0006673C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6673C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6673C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6673C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C95E85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C4CBE" w:rsidRPr="000C4CBE" w:rsidTr="00394FA5">
        <w:trPr>
          <w:trHeight w:val="420"/>
        </w:trPr>
        <w:tc>
          <w:tcPr>
            <w:tcW w:w="1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2B0EE9" w:rsidRDefault="000C4CBE" w:rsidP="000C4CB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B0EE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2B0EE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2E2585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361B5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C4CBE" w:rsidRPr="000C4CBE" w:rsidTr="00394FA5">
        <w:trPr>
          <w:trHeight w:val="281"/>
        </w:trPr>
        <w:tc>
          <w:tcPr>
            <w:tcW w:w="1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Задачи подпрограммы 2</w:t>
            </w:r>
          </w:p>
        </w:tc>
        <w:tc>
          <w:tcPr>
            <w:tcW w:w="34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512C5A" w:rsidRDefault="000C4CBE" w:rsidP="00892ADB">
            <w:pPr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892ADB" w:rsidRPr="00512C5A">
              <w:rPr>
                <w:rFonts w:ascii="Times New Roman" w:hAnsi="Times New Roman"/>
                <w:sz w:val="24"/>
                <w:szCs w:val="24"/>
              </w:rPr>
              <w:t xml:space="preserve">Реализация семейной политики ЗАТО Северск </w:t>
            </w:r>
          </w:p>
        </w:tc>
      </w:tr>
      <w:tr w:rsidR="000C4CBE" w:rsidRPr="000C4CBE" w:rsidTr="00394FA5">
        <w:trPr>
          <w:trHeight w:val="285"/>
        </w:trPr>
        <w:tc>
          <w:tcPr>
            <w:tcW w:w="1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512C5A" w:rsidRDefault="000C4CBE" w:rsidP="00892ADB">
            <w:pPr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892ADB" w:rsidRPr="00512C5A">
              <w:rPr>
                <w:rFonts w:ascii="Times New Roman" w:hAnsi="Times New Roman"/>
                <w:sz w:val="24"/>
                <w:szCs w:val="24"/>
              </w:rPr>
              <w:t>Обеспечение отдыха и оздоровления детей ЗАТО Северск</w:t>
            </w:r>
          </w:p>
        </w:tc>
      </w:tr>
      <w:tr w:rsidR="000C4CBE" w:rsidRPr="000C4CBE" w:rsidTr="00394FA5">
        <w:trPr>
          <w:trHeight w:val="687"/>
        </w:trPr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lastRenderedPageBreak/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34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ВЦП «Реализация семейной политики ЗАТО Северск»</w:t>
            </w:r>
          </w:p>
        </w:tc>
      </w:tr>
      <w:tr w:rsidR="000C4CBE" w:rsidRPr="000C4CBE" w:rsidTr="00394FA5">
        <w:trPr>
          <w:trHeight w:val="404"/>
        </w:trPr>
        <w:tc>
          <w:tcPr>
            <w:tcW w:w="1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подпрограммы 2, всего, в </w:t>
            </w:r>
            <w:proofErr w:type="spellStart"/>
            <w:r w:rsidRPr="000C4CBE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0C4CBE">
              <w:rPr>
                <w:rFonts w:ascii="Times New Roman" w:hAnsi="Times New Roman"/>
                <w:sz w:val="24"/>
                <w:szCs w:val="24"/>
              </w:rPr>
              <w:t>. по годам ее реализации, тыс. руб.</w:t>
            </w:r>
          </w:p>
        </w:tc>
        <w:tc>
          <w:tcPr>
            <w:tcW w:w="1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CBE" w:rsidRPr="000C4CBE" w:rsidRDefault="000C4CBE" w:rsidP="000C4C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394FA5" w:rsidRPr="000C4CBE" w:rsidTr="00394FA5">
        <w:trPr>
          <w:trHeight w:val="315"/>
        </w:trPr>
        <w:tc>
          <w:tcPr>
            <w:tcW w:w="1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FA5" w:rsidRPr="000C4CBE" w:rsidRDefault="00394FA5" w:rsidP="00394F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0C4CBE" w:rsidRDefault="00394FA5" w:rsidP="00394FA5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232 691,86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63 924,74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69 470,42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50 278,55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49 018,15</w:t>
            </w:r>
          </w:p>
        </w:tc>
      </w:tr>
      <w:tr w:rsidR="00394FA5" w:rsidRPr="000C4CBE" w:rsidTr="00394FA5">
        <w:trPr>
          <w:trHeight w:val="355"/>
        </w:trPr>
        <w:tc>
          <w:tcPr>
            <w:tcW w:w="1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FA5" w:rsidRPr="000C4CBE" w:rsidRDefault="00394FA5" w:rsidP="00394F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0C4CBE" w:rsidRDefault="00394FA5" w:rsidP="00394FA5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 </w:t>
            </w:r>
          </w:p>
        </w:tc>
      </w:tr>
      <w:tr w:rsidR="00394FA5" w:rsidRPr="000C4CBE" w:rsidTr="00394FA5">
        <w:trPr>
          <w:trHeight w:val="573"/>
        </w:trPr>
        <w:tc>
          <w:tcPr>
            <w:tcW w:w="1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FA5" w:rsidRPr="000C4CBE" w:rsidRDefault="00394FA5" w:rsidP="00394F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0C4CBE" w:rsidRDefault="00394FA5" w:rsidP="00394FA5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0C4CBE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0,00</w:t>
            </w:r>
          </w:p>
        </w:tc>
      </w:tr>
      <w:tr w:rsidR="00394FA5" w:rsidRPr="000C4CBE" w:rsidTr="00394FA5">
        <w:trPr>
          <w:trHeight w:val="560"/>
        </w:trPr>
        <w:tc>
          <w:tcPr>
            <w:tcW w:w="1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FA5" w:rsidRPr="000C4CBE" w:rsidRDefault="00394FA5" w:rsidP="00394F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0C4CBE" w:rsidRDefault="00394FA5" w:rsidP="00394FA5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0C4CBE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46 574,23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14 157,73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10 805,50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10 805,50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10 805,50</w:t>
            </w:r>
          </w:p>
        </w:tc>
      </w:tr>
      <w:tr w:rsidR="00394FA5" w:rsidRPr="000C4CBE" w:rsidTr="00394FA5">
        <w:trPr>
          <w:trHeight w:val="556"/>
        </w:trPr>
        <w:tc>
          <w:tcPr>
            <w:tcW w:w="15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FA5" w:rsidRPr="000C4CBE" w:rsidRDefault="00394FA5" w:rsidP="00394F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0C4CBE" w:rsidRDefault="00394FA5" w:rsidP="00394FA5">
            <w:pPr>
              <w:rPr>
                <w:rFonts w:ascii="Times New Roman" w:hAnsi="Times New Roman"/>
                <w:sz w:val="24"/>
                <w:szCs w:val="24"/>
              </w:rPr>
            </w:pPr>
            <w:r w:rsidRPr="000C4CBE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0C4CBE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0,00</w:t>
            </w:r>
          </w:p>
        </w:tc>
      </w:tr>
      <w:tr w:rsidR="00394FA5" w:rsidRPr="000C4CBE" w:rsidTr="00394FA5">
        <w:trPr>
          <w:trHeight w:val="315"/>
        </w:trPr>
        <w:tc>
          <w:tcPr>
            <w:tcW w:w="15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FA5" w:rsidRPr="000C4CBE" w:rsidRDefault="00394FA5" w:rsidP="00394F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0C4CBE" w:rsidRDefault="00394FA5" w:rsidP="00394F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279 266,09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78 082,47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80 275,92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61 084,05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FA5" w:rsidRPr="00394FA5" w:rsidRDefault="00394FA5" w:rsidP="00394FA5">
            <w:pPr>
              <w:jc w:val="right"/>
              <w:rPr>
                <w:sz w:val="24"/>
                <w:szCs w:val="24"/>
              </w:rPr>
            </w:pPr>
            <w:r w:rsidRPr="00394FA5">
              <w:rPr>
                <w:sz w:val="24"/>
                <w:szCs w:val="24"/>
              </w:rPr>
              <w:t>59 823,65</w:t>
            </w:r>
          </w:p>
        </w:tc>
      </w:tr>
    </w:tbl>
    <w:p w:rsidR="000C4CBE" w:rsidRPr="000C4CBE" w:rsidRDefault="000C4CBE" w:rsidP="000C4CB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2637C" w:rsidRDefault="0082637C" w:rsidP="00AB137B">
      <w:pPr>
        <w:rPr>
          <w:sz w:val="24"/>
        </w:rPr>
      </w:pPr>
    </w:p>
    <w:p w:rsidR="0082637C" w:rsidRDefault="0082637C" w:rsidP="00AB137B">
      <w:pPr>
        <w:rPr>
          <w:sz w:val="24"/>
        </w:rPr>
      </w:pPr>
    </w:p>
    <w:p w:rsidR="008D2B57" w:rsidRDefault="008D2B57" w:rsidP="00AB137B">
      <w:pPr>
        <w:rPr>
          <w:sz w:val="24"/>
        </w:rPr>
        <w:sectPr w:rsidR="008D2B57" w:rsidSect="00E251A1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:rsidR="00C36375" w:rsidRPr="008B6A9C" w:rsidRDefault="00C36375" w:rsidP="00C36375">
      <w:pPr>
        <w:ind w:left="111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10</w:t>
      </w:r>
    </w:p>
    <w:p w:rsidR="00C36375" w:rsidRPr="008B6A9C" w:rsidRDefault="00C36375" w:rsidP="00C3637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C36375" w:rsidRPr="008B6A9C" w:rsidRDefault="00C36375" w:rsidP="00C36375">
      <w:pPr>
        <w:ind w:left="1119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6A9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6A9C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1C1BC0" w:rsidRPr="00116769" w:rsidRDefault="007D677D" w:rsidP="00C36375">
      <w:pPr>
        <w:ind w:left="11199"/>
        <w:rPr>
          <w:sz w:val="2"/>
          <w:szCs w:val="2"/>
        </w:rPr>
      </w:pPr>
      <w:proofErr w:type="gramStart"/>
      <w:r>
        <w:rPr>
          <w:rFonts w:ascii="Times New Roman" w:hAnsi="Times New Roman"/>
          <w:sz w:val="24"/>
          <w:szCs w:val="24"/>
        </w:rPr>
        <w:t>от  28.01.2022</w:t>
      </w:r>
      <w:proofErr w:type="gramEnd"/>
      <w:r>
        <w:rPr>
          <w:rFonts w:ascii="Times New Roman" w:hAnsi="Times New Roman"/>
          <w:sz w:val="24"/>
          <w:szCs w:val="24"/>
        </w:rPr>
        <w:t xml:space="preserve">   №  119</w:t>
      </w:r>
      <w:r w:rsidR="001C1BC0" w:rsidRPr="00116769">
        <w:rPr>
          <w:sz w:val="2"/>
          <w:szCs w:val="2"/>
        </w:rPr>
        <w:tab/>
      </w:r>
    </w:p>
    <w:p w:rsidR="001C1BC0" w:rsidRPr="00116769" w:rsidRDefault="001C1BC0" w:rsidP="001C1BC0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2"/>
        <w:gridCol w:w="3914"/>
        <w:gridCol w:w="798"/>
        <w:gridCol w:w="737"/>
        <w:gridCol w:w="737"/>
        <w:gridCol w:w="737"/>
        <w:gridCol w:w="737"/>
        <w:gridCol w:w="737"/>
        <w:gridCol w:w="740"/>
        <w:gridCol w:w="1296"/>
        <w:gridCol w:w="1756"/>
        <w:gridCol w:w="1841"/>
      </w:tblGrid>
      <w:tr w:rsidR="00410EAA" w:rsidRPr="00410EAA" w:rsidTr="00907D2F">
        <w:trPr>
          <w:trHeight w:val="85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116769" w:rsidRDefault="00116769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СВЕДЕНИЯ</w:t>
            </w:r>
            <w:r w:rsidRPr="00410EAA">
              <w:rPr>
                <w:rFonts w:ascii="Times New Roman" w:hAnsi="Times New Roman"/>
                <w:sz w:val="24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2 «Семейная политика ЗАТО Северск»</w:t>
            </w:r>
            <w:r w:rsidRPr="00410EAA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«Молодежная политика в ЗАТО Северск»</w:t>
            </w:r>
          </w:p>
        </w:tc>
      </w:tr>
      <w:tr w:rsidR="00410EAA" w:rsidRPr="00410EAA" w:rsidTr="00C36375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Таблица 1</w:t>
            </w:r>
          </w:p>
        </w:tc>
      </w:tr>
      <w:tr w:rsidR="00410EAA" w:rsidRPr="00410EAA" w:rsidTr="00C36375">
        <w:trPr>
          <w:trHeight w:val="542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EAA">
              <w:rPr>
                <w:rFonts w:ascii="Times New Roman" w:hAnsi="Times New Roman"/>
                <w:sz w:val="24"/>
                <w:szCs w:val="24"/>
              </w:rPr>
              <w:t>Еди</w:t>
            </w:r>
            <w:proofErr w:type="spellEnd"/>
            <w:r w:rsidRPr="00410EAA">
              <w:rPr>
                <w:rFonts w:ascii="Times New Roman" w:hAnsi="Times New Roman"/>
                <w:sz w:val="24"/>
                <w:szCs w:val="24"/>
              </w:rPr>
              <w:t>-</w:t>
            </w:r>
            <w:r w:rsidRPr="00410EAA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10EAA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r w:rsidRPr="00410E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10EAA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 w:rsidRPr="00410EAA">
              <w:rPr>
                <w:rFonts w:ascii="Times New Roman" w:hAnsi="Times New Roman"/>
                <w:sz w:val="24"/>
                <w:szCs w:val="24"/>
              </w:rPr>
              <w:t>-</w:t>
            </w:r>
            <w:r w:rsidRPr="00410EAA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151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EAA">
              <w:rPr>
                <w:rFonts w:ascii="Times New Roman" w:hAnsi="Times New Roman"/>
                <w:sz w:val="24"/>
                <w:szCs w:val="24"/>
              </w:rPr>
              <w:t>Периодич</w:t>
            </w:r>
            <w:proofErr w:type="spellEnd"/>
            <w:r w:rsidRPr="00410EAA">
              <w:rPr>
                <w:rFonts w:ascii="Times New Roman" w:hAnsi="Times New Roman"/>
                <w:sz w:val="24"/>
                <w:szCs w:val="24"/>
              </w:rPr>
              <w:t>-</w:t>
            </w:r>
            <w:r w:rsidRPr="00410EAA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10EAA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r w:rsidRPr="00410EAA">
              <w:rPr>
                <w:rFonts w:ascii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6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410EAA" w:rsidRPr="00410EAA" w:rsidTr="00C36375">
        <w:trPr>
          <w:trHeight w:val="544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EAA" w:rsidRPr="00410EAA" w:rsidTr="00C36375">
        <w:trPr>
          <w:trHeight w:val="315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10EAA" w:rsidRPr="00410EAA" w:rsidTr="00907D2F">
        <w:trPr>
          <w:trHeight w:val="31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Показатели подпрограммы 2 «Семейная политика ЗАТО Северск»</w:t>
            </w:r>
          </w:p>
        </w:tc>
      </w:tr>
      <w:tr w:rsidR="00410EAA" w:rsidRPr="00410EAA" w:rsidTr="005A6C52">
        <w:trPr>
          <w:trHeight w:val="103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1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DE1E5E" w:rsidP="004C68EF">
            <w:pPr>
              <w:rPr>
                <w:rFonts w:ascii="Times New Roman" w:hAnsi="Times New Roman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z w:val="24"/>
                <w:szCs w:val="24"/>
              </w:rPr>
              <w:t xml:space="preserve">Количество детских оздоровительных учреждений, улучшивших материально-технические условия 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410EAA" w:rsidRPr="00410EAA" w:rsidRDefault="00DE1E5E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410EAA" w:rsidRPr="00410EAA" w:rsidRDefault="00DE1E5E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410EAA" w:rsidRPr="00410EAA" w:rsidRDefault="00DE1E5E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410EAA" w:rsidRPr="00410EAA" w:rsidRDefault="00DE1E5E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410EAA" w:rsidRPr="00410EAA" w:rsidRDefault="00DE1E5E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D00296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EAA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10EAA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10EAA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10EAA" w:rsidRPr="00410EAA" w:rsidTr="005A6C52">
        <w:trPr>
          <w:trHeight w:val="1411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1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EA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41C3C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DD3DFB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EAA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410EAA">
            <w:pPr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410EAA" w:rsidRPr="00410EAA" w:rsidRDefault="00410EAA" w:rsidP="00A17B70">
            <w:pPr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10EAA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10EAA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06ECD" w:rsidRPr="00410EAA" w:rsidTr="005A6C52">
        <w:trPr>
          <w:trHeight w:val="262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06ECD" w:rsidRPr="00B06ECD" w:rsidRDefault="00B06ECD" w:rsidP="00410EAA">
            <w:pPr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>Показатели задачи 1 «Реализация семейной политики ЗАТО Северск» подпрограммы 2</w:t>
            </w:r>
          </w:p>
        </w:tc>
      </w:tr>
      <w:tr w:rsidR="00B06ECD" w:rsidRPr="00410EAA" w:rsidTr="008D2B57">
        <w:trPr>
          <w:trHeight w:val="818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06ECD" w:rsidRPr="00B06ECD" w:rsidRDefault="00B06ECD" w:rsidP="00B06E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06ECD" w:rsidRPr="00B06ECD" w:rsidRDefault="00B06ECD" w:rsidP="00B06ECD">
            <w:pPr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>Количество информационных материалов по семейной политике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06ECD" w:rsidRPr="00B06ECD" w:rsidRDefault="00B06ECD" w:rsidP="00B06E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6EC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06ECD" w:rsidRPr="00B06ECD" w:rsidRDefault="00B06ECD" w:rsidP="00B06E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06ECD" w:rsidRPr="00B06ECD" w:rsidRDefault="00B06ECD" w:rsidP="00B06E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06ECD" w:rsidRPr="00B06ECD" w:rsidRDefault="00B06ECD" w:rsidP="00B06E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06ECD" w:rsidRPr="00B06ECD" w:rsidRDefault="00B06ECD" w:rsidP="00B06E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06ECD" w:rsidRPr="00B06ECD" w:rsidRDefault="00B06ECD" w:rsidP="00B06E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06ECD" w:rsidRPr="00B06ECD" w:rsidRDefault="00D00296" w:rsidP="00B06E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06ECD" w:rsidRPr="00B06ECD" w:rsidRDefault="00B06ECD" w:rsidP="00B06EC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6E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06ECD" w:rsidRPr="00B06ECD" w:rsidRDefault="00B06ECD" w:rsidP="00B06ECD">
            <w:pPr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B06ECD" w:rsidRPr="00B06ECD" w:rsidRDefault="00B06ECD" w:rsidP="00B06ECD">
            <w:pPr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06ECD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06ECD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A76B55" w:rsidRPr="00410EAA" w:rsidTr="008D2B57">
        <w:trPr>
          <w:trHeight w:val="278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76B55" w:rsidRPr="00B06ECD" w:rsidRDefault="00A76B55" w:rsidP="00A76B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76B55" w:rsidRPr="00907D2F" w:rsidRDefault="00A76B55" w:rsidP="00A76B55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907D2F">
              <w:rPr>
                <w:rFonts w:ascii="Times New Roman" w:hAnsi="Times New Roman"/>
                <w:spacing w:val="-10"/>
                <w:sz w:val="24"/>
                <w:szCs w:val="24"/>
              </w:rPr>
              <w:t>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76B55" w:rsidRPr="00B06ECD" w:rsidRDefault="00A76B55" w:rsidP="00A76B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6EC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76B55" w:rsidRPr="00B06ECD" w:rsidRDefault="00A76B55" w:rsidP="00A76B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76B55" w:rsidRPr="00B06ECD" w:rsidRDefault="00A76B55" w:rsidP="00A76B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76B55" w:rsidRPr="00B06ECD" w:rsidRDefault="00A76B55" w:rsidP="00A76B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76B55" w:rsidRPr="00B06ECD" w:rsidRDefault="00A76B55" w:rsidP="00A76B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76B55" w:rsidRPr="00B06ECD" w:rsidRDefault="00A76B55" w:rsidP="00A76B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76B55" w:rsidRPr="00B06ECD" w:rsidRDefault="002A71BA" w:rsidP="00A76B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76B55" w:rsidRPr="00B06ECD" w:rsidRDefault="00A76B55" w:rsidP="00A76B5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6E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76B55" w:rsidRPr="00B06ECD" w:rsidRDefault="00A76B55" w:rsidP="00A76B55">
            <w:pPr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A76B55" w:rsidRPr="00B06ECD" w:rsidRDefault="00A76B55" w:rsidP="00A76B55">
            <w:pPr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06ECD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06ECD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8D2B57" w:rsidRPr="00410EAA" w:rsidTr="008D2B57">
        <w:trPr>
          <w:trHeight w:val="278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EA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8D2B57" w:rsidRPr="00410EAA" w:rsidTr="00907D2F">
        <w:trPr>
          <w:trHeight w:val="33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D2B57" w:rsidRPr="00B06ECD" w:rsidRDefault="008D2B57" w:rsidP="008D2B57">
            <w:pPr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>Показатели задачи 2 «Обеспечение отдыха и оздоровления детей ЗАТО Северск» подпрограммы 2</w:t>
            </w:r>
          </w:p>
        </w:tc>
      </w:tr>
      <w:tr w:rsidR="008D2B57" w:rsidRPr="00410EAA" w:rsidTr="008D2B57">
        <w:trPr>
          <w:trHeight w:val="845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D2B57" w:rsidRPr="00B06ECD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D2B57" w:rsidRPr="00B06ECD" w:rsidRDefault="008D2B57" w:rsidP="008D2B57">
            <w:pPr>
              <w:rPr>
                <w:rFonts w:ascii="Times New Roman" w:hAnsi="Times New Roman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z w:val="24"/>
                <w:szCs w:val="24"/>
              </w:rPr>
              <w:t>Количество функционирующих детских оздоровительных учреждений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D2B57" w:rsidRPr="00B06ECD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6EC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D2B57" w:rsidRPr="00410EAA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D2B57" w:rsidRPr="00B06ECD" w:rsidRDefault="008D2B57" w:rsidP="008D2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D2B57" w:rsidRPr="00B06ECD" w:rsidRDefault="008D2B57" w:rsidP="008D2B5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6E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D2B57" w:rsidRPr="00B06ECD" w:rsidRDefault="008D2B57" w:rsidP="008D2B57">
            <w:pPr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:rsidR="008D2B57" w:rsidRPr="00B06ECD" w:rsidRDefault="008D2B57" w:rsidP="008D2B57">
            <w:pPr>
              <w:rPr>
                <w:rFonts w:ascii="Times New Roman" w:hAnsi="Times New Roman"/>
                <w:sz w:val="24"/>
                <w:szCs w:val="24"/>
              </w:rPr>
            </w:pPr>
            <w:r w:rsidRPr="00B06ECD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06ECD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06ECD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</w:tbl>
    <w:p w:rsidR="00A403CE" w:rsidRDefault="00A403CE" w:rsidP="00AB137B">
      <w:pPr>
        <w:rPr>
          <w:sz w:val="24"/>
        </w:rPr>
      </w:pPr>
    </w:p>
    <w:p w:rsidR="00A403CE" w:rsidRDefault="00A403CE" w:rsidP="00A403CE">
      <w:pPr>
        <w:rPr>
          <w:sz w:val="24"/>
        </w:rPr>
      </w:pPr>
    </w:p>
    <w:p w:rsidR="00A403CE" w:rsidRDefault="00A403CE" w:rsidP="00A403CE">
      <w:pPr>
        <w:rPr>
          <w:sz w:val="24"/>
        </w:rPr>
      </w:pPr>
    </w:p>
    <w:p w:rsidR="008D2B57" w:rsidRDefault="008D2B57" w:rsidP="00A403CE">
      <w:pPr>
        <w:rPr>
          <w:sz w:val="24"/>
        </w:rPr>
        <w:sectPr w:rsidR="008D2B57" w:rsidSect="008D2B57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:rsidR="00A403CE" w:rsidRPr="008B6A9C" w:rsidRDefault="00A403CE" w:rsidP="00A403CE">
      <w:pPr>
        <w:ind w:left="111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  <w:r w:rsidR="00F422C9">
        <w:rPr>
          <w:rFonts w:ascii="Times New Roman" w:hAnsi="Times New Roman"/>
          <w:sz w:val="24"/>
          <w:szCs w:val="24"/>
        </w:rPr>
        <w:t>1</w:t>
      </w:r>
    </w:p>
    <w:p w:rsidR="00A403CE" w:rsidRPr="008B6A9C" w:rsidRDefault="00A403CE" w:rsidP="00A403CE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A403CE" w:rsidRPr="008B6A9C" w:rsidRDefault="00A403CE" w:rsidP="00A403CE">
      <w:pPr>
        <w:ind w:left="1119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6A9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6A9C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410EAA" w:rsidRDefault="00A403CE" w:rsidP="00A403CE">
      <w:pPr>
        <w:tabs>
          <w:tab w:val="left" w:pos="2055"/>
        </w:tabs>
        <w:ind w:left="11199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>от_______________№______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0"/>
        <w:gridCol w:w="1999"/>
        <w:gridCol w:w="822"/>
        <w:gridCol w:w="1326"/>
        <w:gridCol w:w="1032"/>
        <w:gridCol w:w="1061"/>
        <w:gridCol w:w="1099"/>
        <w:gridCol w:w="1285"/>
        <w:gridCol w:w="1722"/>
        <w:gridCol w:w="3576"/>
      </w:tblGrid>
      <w:tr w:rsidR="00F173C2" w:rsidRPr="00F173C2" w:rsidTr="00ED54CB">
        <w:trPr>
          <w:trHeight w:val="833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22C9" w:rsidRDefault="00F422C9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173C2" w:rsidRPr="00F173C2" w:rsidRDefault="00F173C2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  <w:t>ведомственных целевых программ, основных мероприятий и ресурсное обеспечение подпрограммы 2 «Семейная политика ЗАТО Северск» муниципальной программы «Молодежная политика в ЗАТО Северск»</w:t>
            </w:r>
          </w:p>
          <w:p w:rsidR="00F173C2" w:rsidRPr="00ED54CB" w:rsidRDefault="00F173C2" w:rsidP="00F173C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173C2" w:rsidRPr="00F173C2" w:rsidTr="00ED54CB">
        <w:trPr>
          <w:trHeight w:val="315"/>
        </w:trPr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3C2" w:rsidRPr="00F173C2" w:rsidRDefault="00F173C2" w:rsidP="00F173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Таблица 2</w:t>
            </w:r>
          </w:p>
        </w:tc>
      </w:tr>
    </w:tbl>
    <w:p w:rsidR="00165AE6" w:rsidRPr="00165AE6" w:rsidRDefault="00165AE6">
      <w:pPr>
        <w:rPr>
          <w:sz w:val="2"/>
          <w:szCs w:val="2"/>
        </w:rPr>
      </w:pPr>
    </w:p>
    <w:p w:rsidR="00ED54CB" w:rsidRPr="00ED54CB" w:rsidRDefault="00ED54CB">
      <w:pPr>
        <w:rPr>
          <w:sz w:val="2"/>
          <w:szCs w:val="2"/>
        </w:rPr>
      </w:pPr>
    </w:p>
    <w:p w:rsidR="000A211D" w:rsidRPr="000A211D" w:rsidRDefault="000A211D">
      <w:pPr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4"/>
        <w:gridCol w:w="2039"/>
        <w:gridCol w:w="722"/>
        <w:gridCol w:w="1259"/>
        <w:gridCol w:w="1083"/>
        <w:gridCol w:w="1026"/>
        <w:gridCol w:w="1136"/>
        <w:gridCol w:w="1244"/>
        <w:gridCol w:w="1832"/>
        <w:gridCol w:w="2583"/>
        <w:gridCol w:w="984"/>
      </w:tblGrid>
      <w:tr w:rsidR="007C664D" w:rsidRPr="00F173C2" w:rsidTr="007C664D">
        <w:trPr>
          <w:trHeight w:val="912"/>
          <w:tblHeader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финансиро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4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C664D" w:rsidRPr="00F173C2" w:rsidTr="00340669">
        <w:trPr>
          <w:trHeight w:val="315"/>
          <w:tblHeader/>
        </w:trPr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федераль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источников (по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>-</w:t>
            </w:r>
            <w:r w:rsidRPr="00F173C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2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значения по годам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:rsidR="007C664D" w:rsidRPr="007C664D" w:rsidRDefault="007C664D">
      <w:pPr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6"/>
        <w:gridCol w:w="2039"/>
        <w:gridCol w:w="722"/>
        <w:gridCol w:w="1258"/>
        <w:gridCol w:w="1083"/>
        <w:gridCol w:w="1025"/>
        <w:gridCol w:w="1136"/>
        <w:gridCol w:w="1244"/>
        <w:gridCol w:w="1832"/>
        <w:gridCol w:w="2583"/>
        <w:gridCol w:w="984"/>
      </w:tblGrid>
      <w:tr w:rsidR="007C664D" w:rsidRPr="00F173C2" w:rsidTr="007C664D">
        <w:trPr>
          <w:trHeight w:val="315"/>
          <w:tblHeader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C664D" w:rsidRPr="00F173C2" w:rsidTr="007C664D">
        <w:trPr>
          <w:trHeight w:val="201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5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Задача 1 «Реализация семейной политики ЗАТО Северск» подпрограммы 2</w:t>
            </w:r>
          </w:p>
        </w:tc>
      </w:tr>
      <w:tr w:rsidR="007C664D" w:rsidRPr="00F173C2" w:rsidTr="007C664D">
        <w:trPr>
          <w:trHeight w:val="240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  <w:p w:rsidR="007C664D" w:rsidRPr="00ED54CB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64D" w:rsidRPr="00ED54CB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64D" w:rsidRPr="00ED54CB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64D" w:rsidRPr="00ED54CB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64D" w:rsidRPr="00ED54CB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64D" w:rsidRPr="00ED54CB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64D" w:rsidRPr="00ED54CB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64D" w:rsidRPr="00ED54CB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64D" w:rsidRPr="00ED54CB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64D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64D" w:rsidRPr="00ED54CB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64D" w:rsidRPr="00ED54CB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lastRenderedPageBreak/>
              <w:t>ВЦП «Реализация семейной политики ЗАТО Северск»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ции ЗАТО Северск, молодежные и д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етские общественные объединения, </w:t>
            </w:r>
            <w:r w:rsidRPr="00F173C2">
              <w:rPr>
                <w:rFonts w:ascii="Times New Roman" w:hAnsi="Times New Roman"/>
                <w:sz w:val="24"/>
                <w:szCs w:val="24"/>
              </w:rPr>
              <w:lastRenderedPageBreak/>
              <w:t>семейные клубы ЗАТО Северск, учреждения культуры, дополнительного образования детей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C664D" w:rsidRPr="00F173C2" w:rsidTr="007C664D">
        <w:trPr>
          <w:trHeight w:val="837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B6651A">
              <w:rPr>
                <w:rFonts w:ascii="Times New Roman" w:hAnsi="Times New Roman"/>
                <w:sz w:val="24"/>
                <w:szCs w:val="24"/>
              </w:rPr>
              <w:t>информа</w:t>
            </w:r>
            <w:r w:rsidRPr="00315202">
              <w:rPr>
                <w:rFonts w:ascii="Times New Roman" w:hAnsi="Times New Roman"/>
                <w:sz w:val="24"/>
                <w:szCs w:val="24"/>
              </w:rPr>
              <w:t>-</w:t>
            </w:r>
            <w:r w:rsidRPr="00B6651A">
              <w:rPr>
                <w:rFonts w:ascii="Times New Roman" w:hAnsi="Times New Roman"/>
                <w:sz w:val="24"/>
                <w:szCs w:val="24"/>
              </w:rPr>
              <w:t>ционных</w:t>
            </w:r>
            <w:proofErr w:type="spellEnd"/>
            <w:r w:rsidRPr="00B6651A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B6651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C664D" w:rsidRPr="00F173C2" w:rsidTr="007C664D">
        <w:trPr>
          <w:trHeight w:val="837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2003C1" w:rsidRDefault="007C664D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организованных 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 xml:space="preserve">совместно с общественными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зациями</w:t>
            </w:r>
            <w:proofErr w:type="spell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</w:tr>
      <w:tr w:rsidR="007C664D" w:rsidRPr="00F173C2" w:rsidTr="007C664D">
        <w:trPr>
          <w:trHeight w:val="74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B6651A">
              <w:rPr>
                <w:rFonts w:ascii="Times New Roman" w:hAnsi="Times New Roman"/>
                <w:sz w:val="24"/>
                <w:szCs w:val="24"/>
              </w:rPr>
              <w:t>информа</w:t>
            </w:r>
            <w:r w:rsidRPr="00315202">
              <w:rPr>
                <w:rFonts w:ascii="Times New Roman" w:hAnsi="Times New Roman"/>
                <w:sz w:val="24"/>
                <w:szCs w:val="24"/>
              </w:rPr>
              <w:t>-</w:t>
            </w:r>
            <w:r w:rsidRPr="00B6651A">
              <w:rPr>
                <w:rFonts w:ascii="Times New Roman" w:hAnsi="Times New Roman"/>
                <w:sz w:val="24"/>
                <w:szCs w:val="24"/>
              </w:rPr>
              <w:t>ционных</w:t>
            </w:r>
            <w:proofErr w:type="spellEnd"/>
            <w:r w:rsidRPr="00B6651A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B6651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C664D" w:rsidRPr="00F173C2" w:rsidTr="007C664D">
        <w:trPr>
          <w:trHeight w:val="74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2003C1" w:rsidRDefault="007C664D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организованных совместно с общественными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зациями</w:t>
            </w:r>
            <w:proofErr w:type="spell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C664D" w:rsidRPr="00F173C2" w:rsidTr="007C664D">
        <w:trPr>
          <w:trHeight w:val="78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B6651A">
              <w:rPr>
                <w:rFonts w:ascii="Times New Roman" w:hAnsi="Times New Roman"/>
                <w:sz w:val="24"/>
                <w:szCs w:val="24"/>
              </w:rPr>
              <w:t>информа</w:t>
            </w:r>
            <w:r w:rsidRPr="00315202">
              <w:rPr>
                <w:rFonts w:ascii="Times New Roman" w:hAnsi="Times New Roman"/>
                <w:sz w:val="24"/>
                <w:szCs w:val="24"/>
              </w:rPr>
              <w:t>-</w:t>
            </w:r>
            <w:r w:rsidRPr="00B6651A">
              <w:rPr>
                <w:rFonts w:ascii="Times New Roman" w:hAnsi="Times New Roman"/>
                <w:sz w:val="24"/>
                <w:szCs w:val="24"/>
              </w:rPr>
              <w:t>ционных</w:t>
            </w:r>
            <w:proofErr w:type="spellEnd"/>
            <w:r w:rsidRPr="00B6651A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B6651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C664D" w:rsidRPr="00F173C2" w:rsidTr="007C664D">
        <w:trPr>
          <w:trHeight w:val="78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2003C1" w:rsidRDefault="007C664D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организованных совместно с общественными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зациями</w:t>
            </w:r>
            <w:proofErr w:type="spell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C664D" w:rsidRPr="00F173C2" w:rsidTr="007C664D">
        <w:trPr>
          <w:trHeight w:val="78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B6651A">
              <w:rPr>
                <w:rFonts w:ascii="Times New Roman" w:hAnsi="Times New Roman"/>
                <w:sz w:val="24"/>
                <w:szCs w:val="24"/>
              </w:rPr>
              <w:t>информа</w:t>
            </w:r>
            <w:r w:rsidRPr="00315202">
              <w:rPr>
                <w:rFonts w:ascii="Times New Roman" w:hAnsi="Times New Roman"/>
                <w:sz w:val="24"/>
                <w:szCs w:val="24"/>
              </w:rPr>
              <w:t>-</w:t>
            </w:r>
            <w:r w:rsidRPr="00B6651A">
              <w:rPr>
                <w:rFonts w:ascii="Times New Roman" w:hAnsi="Times New Roman"/>
                <w:sz w:val="24"/>
                <w:szCs w:val="24"/>
              </w:rPr>
              <w:t>ционных</w:t>
            </w:r>
            <w:proofErr w:type="spellEnd"/>
            <w:r w:rsidRPr="00B6651A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B6651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C664D" w:rsidRPr="00F173C2" w:rsidTr="007C664D">
        <w:trPr>
          <w:trHeight w:val="24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64D" w:rsidRPr="002003C1" w:rsidRDefault="007C664D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организованных совместно с общественными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органи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зациями</w:t>
            </w:r>
            <w:proofErr w:type="spellEnd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2003C1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C664D" w:rsidRPr="00F173C2" w:rsidTr="007C664D">
        <w:trPr>
          <w:trHeight w:val="231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75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64D" w:rsidRPr="00F173C2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Задача 2 «Обеспечение отдыха и оздоровления детей ЗАТО Северск» подпрограммы 2</w:t>
            </w:r>
          </w:p>
        </w:tc>
      </w:tr>
      <w:tr w:rsidR="001F0038" w:rsidRPr="00F173C2" w:rsidTr="007C664D">
        <w:trPr>
          <w:trHeight w:val="216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CA42A4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42A4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CA42A4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99318E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отдыха и оздоровления детей ЗАТО Северск, организация функционирования детских оздоровительных лагерей, в </w:t>
            </w:r>
            <w:proofErr w:type="spellStart"/>
            <w:r w:rsidRPr="0099318E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99318E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279 266,09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46 574,23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232 691,86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ind w:right="-31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</w:t>
            </w:r>
            <w:r>
              <w:rPr>
                <w:rFonts w:ascii="Times New Roman" w:hAnsi="Times New Roman"/>
                <w:sz w:val="24"/>
                <w:szCs w:val="24"/>
              </w:rPr>
              <w:t>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УКС Администрации ЗАТО Северск, Управление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, д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етские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оздоровитель-ные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лагеря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C6195C">
        <w:trPr>
          <w:trHeight w:val="111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78 082,47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63 924,74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DE1E5E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F0038" w:rsidRPr="00F173C2" w:rsidTr="00C6195C">
        <w:trPr>
          <w:trHeight w:val="111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80 275,92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10 805,50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69 470,42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DE1E5E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F0038" w:rsidRPr="00F173C2" w:rsidTr="00C6195C">
        <w:trPr>
          <w:trHeight w:val="992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61 084,05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10 805,50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50 278,55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:rsidR="001F0038" w:rsidRPr="00DE1E5E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F0038" w:rsidRPr="00F173C2" w:rsidTr="00C6195C">
        <w:trPr>
          <w:trHeight w:val="100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59 823,65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10 805,50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49 018,15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:rsidR="001F0038" w:rsidRPr="00DE1E5E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F0038" w:rsidRPr="00F173C2" w:rsidTr="007C664D">
        <w:trPr>
          <w:trHeight w:val="173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ind w:right="-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Pr="00F173C2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Организация каникулярного отдыха </w:t>
            </w:r>
            <w:proofErr w:type="gramStart"/>
            <w:r w:rsidRPr="00F173C2">
              <w:rPr>
                <w:rFonts w:ascii="Times New Roman" w:hAnsi="Times New Roman"/>
                <w:sz w:val="24"/>
                <w:szCs w:val="24"/>
              </w:rPr>
              <w:t>детей</w:t>
            </w:r>
            <w:proofErr w:type="gram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97 666,02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46 574,23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51 091,79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162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27 174,68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13 016,95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1F0038" w:rsidRPr="00F173C2" w:rsidTr="007C664D">
        <w:trPr>
          <w:trHeight w:val="24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24 091,44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10 805,50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13 285,94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1F0038" w:rsidRPr="00F173C2" w:rsidTr="007C664D">
        <w:trPr>
          <w:trHeight w:val="167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23 249,45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10 805,50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12 443,95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1F0038" w:rsidRPr="00F173C2" w:rsidTr="007C664D">
        <w:trPr>
          <w:trHeight w:val="154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23 150,45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10 805,50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12 344,95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422C9" w:rsidRDefault="001F0038" w:rsidP="001F0038">
            <w:pPr>
              <w:jc w:val="right"/>
              <w:rPr>
                <w:sz w:val="24"/>
                <w:szCs w:val="24"/>
              </w:rPr>
            </w:pPr>
            <w:r w:rsidRPr="00F422C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1F0038" w:rsidRPr="00F173C2" w:rsidTr="007C664D">
        <w:trPr>
          <w:trHeight w:val="277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181 600,07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181 600,07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Default="001F0038" w:rsidP="001F0038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детские </w:t>
            </w:r>
            <w:r w:rsidRPr="00F173C2">
              <w:rPr>
                <w:rFonts w:ascii="Times New Roman" w:hAnsi="Times New Roman"/>
                <w:sz w:val="24"/>
                <w:szCs w:val="24"/>
              </w:rPr>
              <w:lastRenderedPageBreak/>
              <w:t>оздоровительные лагеря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87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50 907,79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50 907,79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Default="001F0038" w:rsidP="001F0038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F0038" w:rsidRPr="00F173C2" w:rsidTr="007C664D">
        <w:trPr>
          <w:trHeight w:val="99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56 184,48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56 184,48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Default="001F0038" w:rsidP="001F0038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F0038" w:rsidRPr="00F173C2" w:rsidTr="007C664D">
        <w:trPr>
          <w:trHeight w:val="52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37 834,60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37 834,60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Default="001F0038" w:rsidP="001F0038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F0038" w:rsidRPr="00F173C2" w:rsidTr="007C664D">
        <w:trPr>
          <w:trHeight w:val="24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36 673,20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36 673,20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Default="001F0038" w:rsidP="001F0038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E1E5E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F0038" w:rsidRPr="00F173C2" w:rsidTr="007C664D">
        <w:trPr>
          <w:trHeight w:val="248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2.1.3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64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2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73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64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228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2.1.4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71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6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689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5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68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3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99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5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309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2.1.5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76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0C71B7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56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0C71B7" w:rsidRDefault="001F0038" w:rsidP="001F0038">
            <w:pPr>
              <w:ind w:right="-32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569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0C71B7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4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0C71B7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49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0C71B7" w:rsidRDefault="001F0038" w:rsidP="001F0038">
            <w:pPr>
              <w:ind w:right="-32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55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0C71B7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79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0C71B7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563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0C71B7" w:rsidRDefault="001F0038" w:rsidP="001F0038">
            <w:pPr>
              <w:ind w:right="-3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52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0C71B7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73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0C71B7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56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0C71B7" w:rsidRDefault="001F0038" w:rsidP="001F0038">
            <w:pPr>
              <w:ind w:right="-3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0C71B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52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0C71B7" w:rsidRDefault="001F0038" w:rsidP="001F003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0C71B7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248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2.1.6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173C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84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74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787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29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5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757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37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2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F173C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308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2.1.7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86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A3427F" w:rsidRDefault="001F0038" w:rsidP="001F0038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722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A3427F" w:rsidRDefault="001F0038" w:rsidP="001F0038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2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A3427F" w:rsidRDefault="001F0038" w:rsidP="001F0038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73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A3427F" w:rsidRDefault="001F0038" w:rsidP="001F0038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307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2.1.8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Капитальный ремонт школы МАУ ЗАТО </w:t>
            </w:r>
            <w:r w:rsidRPr="00F173C2">
              <w:rPr>
                <w:rFonts w:ascii="Times New Roman" w:hAnsi="Times New Roman"/>
                <w:sz w:val="24"/>
                <w:szCs w:val="24"/>
              </w:rPr>
              <w:lastRenderedPageBreak/>
              <w:t>Северск ДОЛ «Восход»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83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A3427F" w:rsidRDefault="001F0038" w:rsidP="001F0038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77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A3427F" w:rsidRDefault="001F0038" w:rsidP="001F0038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382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A3427F" w:rsidRDefault="001F0038" w:rsidP="001F0038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728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A3427F" w:rsidRDefault="001F0038" w:rsidP="001F0038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3427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297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 xml:space="preserve"> 2.1.9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829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C24467" w:rsidRDefault="001F0038" w:rsidP="001F0038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4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C24467" w:rsidRDefault="001F0038" w:rsidP="001F0038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61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C24467" w:rsidRDefault="001F0038" w:rsidP="001F0038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3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C24467" w:rsidRDefault="001F0038" w:rsidP="001F0038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C24467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219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2.2.10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C24467">
              <w:rPr>
                <w:rFonts w:ascii="Times New Roman" w:hAnsi="Times New Roman"/>
                <w:sz w:val="24"/>
                <w:szCs w:val="24"/>
              </w:rPr>
              <w:t>Строительс</w:t>
            </w:r>
            <w:r>
              <w:rPr>
                <w:rFonts w:ascii="Times New Roman" w:hAnsi="Times New Roman"/>
                <w:sz w:val="24"/>
                <w:szCs w:val="24"/>
              </w:rPr>
              <w:t>тво открытого летнего бассейна МАУ ЗАТО Северск ДОЛ «</w:t>
            </w:r>
            <w:r w:rsidRPr="00C24467">
              <w:rPr>
                <w:rFonts w:ascii="Times New Roman" w:hAnsi="Times New Roman"/>
                <w:sz w:val="24"/>
                <w:szCs w:val="24"/>
              </w:rPr>
              <w:t>Восход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A17B70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C24467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467">
              <w:rPr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C24467" w:rsidRDefault="001F0038" w:rsidP="001F0038">
            <w:pPr>
              <w:jc w:val="center"/>
              <w:rPr>
                <w:sz w:val="24"/>
                <w:szCs w:val="24"/>
              </w:rPr>
            </w:pPr>
            <w:r w:rsidRPr="00C24467">
              <w:rPr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83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1A2887" w:rsidRDefault="001F0038" w:rsidP="001F0038">
            <w:pPr>
              <w:rPr>
                <w:sz w:val="24"/>
                <w:szCs w:val="24"/>
              </w:rPr>
            </w:pPr>
            <w:r w:rsidRPr="001A2887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1A2887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C24467" w:rsidRDefault="001F0038" w:rsidP="001F0038">
            <w:pPr>
              <w:jc w:val="right"/>
              <w:rPr>
                <w:spacing w:val="-8"/>
                <w:sz w:val="24"/>
                <w:szCs w:val="24"/>
              </w:rPr>
            </w:pPr>
            <w:r w:rsidRPr="00C24467">
              <w:rPr>
                <w:spacing w:val="-8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3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1A2887" w:rsidRDefault="001F0038" w:rsidP="001F0038">
            <w:pPr>
              <w:rPr>
                <w:sz w:val="24"/>
                <w:szCs w:val="24"/>
              </w:rPr>
            </w:pPr>
            <w:r w:rsidRPr="001A2887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1A2887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C24467" w:rsidRDefault="001F0038" w:rsidP="001F0038">
            <w:pPr>
              <w:jc w:val="right"/>
              <w:rPr>
                <w:spacing w:val="-8"/>
                <w:sz w:val="24"/>
                <w:szCs w:val="24"/>
              </w:rPr>
            </w:pPr>
            <w:r w:rsidRPr="00C24467">
              <w:rPr>
                <w:spacing w:val="-8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3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1A2887" w:rsidRDefault="001F0038" w:rsidP="001F0038">
            <w:pPr>
              <w:rPr>
                <w:sz w:val="24"/>
                <w:szCs w:val="24"/>
              </w:rPr>
            </w:pPr>
            <w:r w:rsidRPr="001A2887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1A2887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C24467" w:rsidRDefault="001F0038" w:rsidP="001F0038">
            <w:pPr>
              <w:jc w:val="right"/>
              <w:rPr>
                <w:spacing w:val="-8"/>
                <w:sz w:val="24"/>
                <w:szCs w:val="24"/>
              </w:rPr>
            </w:pPr>
            <w:r w:rsidRPr="00C24467">
              <w:rPr>
                <w:spacing w:val="-8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83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F173C2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1A2887" w:rsidRDefault="001F0038" w:rsidP="001F0038">
            <w:pPr>
              <w:rPr>
                <w:sz w:val="24"/>
                <w:szCs w:val="24"/>
              </w:rPr>
            </w:pPr>
            <w:r w:rsidRPr="001A2887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1A2887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038" w:rsidRPr="00C24467" w:rsidRDefault="001F0038" w:rsidP="001F0038">
            <w:pPr>
              <w:jc w:val="right"/>
              <w:rPr>
                <w:spacing w:val="-8"/>
                <w:sz w:val="24"/>
                <w:szCs w:val="24"/>
              </w:rPr>
            </w:pPr>
            <w:r w:rsidRPr="00C24467">
              <w:rPr>
                <w:spacing w:val="-8"/>
                <w:sz w:val="24"/>
                <w:szCs w:val="24"/>
              </w:rPr>
              <w:t>0</w:t>
            </w:r>
          </w:p>
        </w:tc>
      </w:tr>
      <w:tr w:rsidR="001F0038" w:rsidRPr="00F173C2" w:rsidTr="007C664D">
        <w:trPr>
          <w:trHeight w:val="315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279 266,09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46 574,23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232 691,86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31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78 082,47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63 924,74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31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80 275,92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10 805,50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69 470,42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31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61 084,05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10 805,50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50 278,55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F0038" w:rsidRPr="00F173C2" w:rsidTr="007C664D">
        <w:trPr>
          <w:trHeight w:val="315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59 823,65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10 805,50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49 018,15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1F0038" w:rsidRDefault="001F0038" w:rsidP="001F0038">
            <w:pPr>
              <w:jc w:val="right"/>
              <w:rPr>
                <w:sz w:val="24"/>
                <w:szCs w:val="24"/>
              </w:rPr>
            </w:pPr>
            <w:r w:rsidRPr="001F0038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038" w:rsidRPr="00F173C2" w:rsidRDefault="001F0038" w:rsidP="001F0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038" w:rsidRPr="00F173C2" w:rsidRDefault="001F0038" w:rsidP="001F0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73C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:rsidR="00410EAA" w:rsidRDefault="00410EAA" w:rsidP="00AB137B">
      <w:pPr>
        <w:rPr>
          <w:sz w:val="24"/>
        </w:rPr>
      </w:pPr>
    </w:p>
    <w:p w:rsidR="0091159A" w:rsidRDefault="0091159A" w:rsidP="00AB137B">
      <w:pPr>
        <w:rPr>
          <w:sz w:val="24"/>
        </w:rPr>
        <w:sectPr w:rsidR="0091159A" w:rsidSect="008D2B57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:rsidR="000B23B8" w:rsidRPr="008B6A9C" w:rsidRDefault="00B00F40" w:rsidP="000B23B8">
      <w:pPr>
        <w:ind w:left="1077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12</w:t>
      </w:r>
    </w:p>
    <w:p w:rsidR="000B23B8" w:rsidRPr="008B6A9C" w:rsidRDefault="000B23B8" w:rsidP="000B23B8">
      <w:pPr>
        <w:ind w:left="10773"/>
        <w:jc w:val="both"/>
        <w:rPr>
          <w:rFonts w:ascii="Times New Roman" w:hAnsi="Times New Roman"/>
          <w:sz w:val="24"/>
          <w:szCs w:val="24"/>
        </w:rPr>
      </w:pPr>
      <w:r w:rsidRPr="008B6A9C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0B23B8" w:rsidRPr="008B6A9C" w:rsidRDefault="000B23B8" w:rsidP="000B23B8">
      <w:pPr>
        <w:ind w:left="10773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6A9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B6A9C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7D677D" w:rsidRDefault="007D677D" w:rsidP="007D677D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                                            от </w:t>
      </w:r>
      <w:proofErr w:type="gramStart"/>
      <w:r>
        <w:rPr>
          <w:sz w:val="24"/>
        </w:rPr>
        <w:t>28.01.2022  №</w:t>
      </w:r>
      <w:proofErr w:type="gramEnd"/>
      <w:r>
        <w:rPr>
          <w:sz w:val="24"/>
        </w:rPr>
        <w:t xml:space="preserve">  119</w:t>
      </w:r>
    </w:p>
    <w:p w:rsidR="000B23B8" w:rsidRDefault="000B23B8" w:rsidP="001021DF">
      <w:pPr>
        <w:tabs>
          <w:tab w:val="left" w:pos="11057"/>
          <w:tab w:val="left" w:pos="12049"/>
        </w:tabs>
        <w:ind w:left="10773" w:firstLine="10"/>
        <w:rPr>
          <w:rFonts w:ascii="Times New Roman" w:hAnsi="Times New Roman"/>
          <w:sz w:val="24"/>
          <w:szCs w:val="24"/>
        </w:rPr>
      </w:pPr>
    </w:p>
    <w:p w:rsidR="001923C6" w:rsidRPr="001923C6" w:rsidRDefault="001923C6" w:rsidP="001021DF">
      <w:pPr>
        <w:tabs>
          <w:tab w:val="left" w:pos="11057"/>
          <w:tab w:val="left" w:pos="12049"/>
        </w:tabs>
        <w:ind w:left="10773" w:firstLine="10"/>
        <w:rPr>
          <w:rFonts w:ascii="Times New Roman" w:hAnsi="Times New Roman"/>
          <w:sz w:val="24"/>
          <w:szCs w:val="24"/>
        </w:rPr>
      </w:pPr>
      <w:bookmarkStart w:id="5" w:name="_GoBack"/>
      <w:bookmarkEnd w:id="5"/>
      <w:r>
        <w:rPr>
          <w:rFonts w:ascii="Times New Roman" w:hAnsi="Times New Roman"/>
          <w:sz w:val="24"/>
          <w:szCs w:val="24"/>
        </w:rPr>
        <w:t>Приложение 3</w:t>
      </w:r>
    </w:p>
    <w:p w:rsidR="001923C6" w:rsidRPr="001923C6" w:rsidRDefault="001923C6" w:rsidP="001021DF">
      <w:pPr>
        <w:tabs>
          <w:tab w:val="left" w:pos="11057"/>
        </w:tabs>
        <w:ind w:left="10773" w:firstLine="10"/>
        <w:rPr>
          <w:rFonts w:ascii="Times New Roman" w:hAnsi="Times New Roman"/>
          <w:sz w:val="24"/>
          <w:szCs w:val="24"/>
        </w:rPr>
      </w:pPr>
      <w:r w:rsidRPr="001923C6">
        <w:rPr>
          <w:rFonts w:ascii="Times New Roman" w:hAnsi="Times New Roman"/>
          <w:sz w:val="24"/>
          <w:szCs w:val="24"/>
        </w:rPr>
        <w:t>к муниципальной программе</w:t>
      </w:r>
    </w:p>
    <w:p w:rsidR="001923C6" w:rsidRDefault="001923C6" w:rsidP="007B5E56">
      <w:pPr>
        <w:ind w:left="10773" w:firstLine="10"/>
        <w:rPr>
          <w:rFonts w:ascii="Times New Roman" w:hAnsi="Times New Roman"/>
          <w:sz w:val="24"/>
          <w:szCs w:val="24"/>
        </w:rPr>
      </w:pPr>
      <w:r w:rsidRPr="001923C6">
        <w:rPr>
          <w:rFonts w:ascii="Times New Roman" w:hAnsi="Times New Roman"/>
          <w:sz w:val="24"/>
          <w:szCs w:val="24"/>
        </w:rPr>
        <w:t xml:space="preserve">«Молодежная политика </w:t>
      </w:r>
    </w:p>
    <w:p w:rsidR="001923C6" w:rsidRPr="001923C6" w:rsidRDefault="001923C6" w:rsidP="001021DF">
      <w:pPr>
        <w:tabs>
          <w:tab w:val="left" w:pos="11057"/>
        </w:tabs>
        <w:ind w:left="10206" w:firstLine="10"/>
        <w:jc w:val="right"/>
        <w:rPr>
          <w:rFonts w:ascii="Times New Roman" w:hAnsi="Times New Roman"/>
          <w:sz w:val="24"/>
          <w:szCs w:val="24"/>
        </w:rPr>
      </w:pPr>
      <w:proofErr w:type="gramStart"/>
      <w:r w:rsidRPr="001923C6">
        <w:rPr>
          <w:rFonts w:ascii="Times New Roman" w:hAnsi="Times New Roman"/>
          <w:sz w:val="24"/>
          <w:szCs w:val="24"/>
        </w:rPr>
        <w:t>в</w:t>
      </w:r>
      <w:proofErr w:type="gramEnd"/>
      <w:r w:rsidRPr="001923C6">
        <w:rPr>
          <w:rFonts w:ascii="Times New Roman" w:hAnsi="Times New Roman"/>
          <w:sz w:val="24"/>
          <w:szCs w:val="24"/>
        </w:rPr>
        <w:t xml:space="preserve"> ЗАТО Северск» на 2021-2024 годы</w:t>
      </w:r>
    </w:p>
    <w:p w:rsidR="005A52B9" w:rsidRDefault="005A52B9" w:rsidP="00AB137B">
      <w:pPr>
        <w:rPr>
          <w:sz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72"/>
      </w:tblGrid>
      <w:tr w:rsidR="001923C6" w:rsidRPr="001923C6" w:rsidTr="001021DF">
        <w:trPr>
          <w:trHeight w:val="71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1DF" w:rsidRDefault="001923C6" w:rsidP="001923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ОБЩАЯ ПОТРЕБНОСТЬ</w:t>
            </w:r>
            <w:r w:rsidRPr="001923C6">
              <w:rPr>
                <w:rFonts w:ascii="Times New Roman" w:hAnsi="Times New Roman"/>
                <w:sz w:val="24"/>
                <w:szCs w:val="24"/>
              </w:rPr>
              <w:br/>
              <w:t xml:space="preserve"> в ресурсном обеспечении реализации муниципальной программы «Молодежная политика в ЗАТО Северск», </w:t>
            </w:r>
          </w:p>
          <w:p w:rsidR="001923C6" w:rsidRDefault="001923C6" w:rsidP="001923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включая прогнозную оценку расходов</w:t>
            </w:r>
          </w:p>
          <w:p w:rsidR="007B5E56" w:rsidRPr="007B5E56" w:rsidRDefault="007B5E56" w:rsidP="001923C6">
            <w:pPr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</w:tc>
      </w:tr>
    </w:tbl>
    <w:p w:rsidR="007F3152" w:rsidRPr="007F3152" w:rsidRDefault="007F3152">
      <w:pPr>
        <w:rPr>
          <w:sz w:val="2"/>
          <w:szCs w:val="2"/>
        </w:rPr>
      </w:pPr>
    </w:p>
    <w:p w:rsidR="009B28BC" w:rsidRPr="009B28BC" w:rsidRDefault="009B28BC">
      <w:pPr>
        <w:rPr>
          <w:sz w:val="2"/>
          <w:szCs w:val="2"/>
        </w:rPr>
      </w:pPr>
    </w:p>
    <w:tbl>
      <w:tblPr>
        <w:tblW w:w="5042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2299"/>
        <w:gridCol w:w="757"/>
        <w:gridCol w:w="1262"/>
        <w:gridCol w:w="1100"/>
        <w:gridCol w:w="1213"/>
        <w:gridCol w:w="1131"/>
        <w:gridCol w:w="1122"/>
        <w:gridCol w:w="1924"/>
        <w:gridCol w:w="2300"/>
        <w:gridCol w:w="981"/>
      </w:tblGrid>
      <w:tr w:rsidR="009F2938" w:rsidRPr="001923C6" w:rsidTr="009F2938">
        <w:trPr>
          <w:trHeight w:val="315"/>
          <w:tblHeader/>
        </w:trPr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1021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F2938" w:rsidRPr="001923C6" w:rsidRDefault="009F2938" w:rsidP="001021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F2938" w:rsidRPr="001923C6" w:rsidRDefault="009F2938" w:rsidP="001021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реали-зации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>, год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F2938" w:rsidRPr="001923C6" w:rsidRDefault="009F2938" w:rsidP="001021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938" w:rsidRPr="001923C6" w:rsidRDefault="009F2938" w:rsidP="001021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F2938" w:rsidRPr="001923C6" w:rsidRDefault="009F2938" w:rsidP="001021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1021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F2938" w:rsidRPr="001923C6" w:rsidTr="0089728A">
        <w:trPr>
          <w:trHeight w:val="315"/>
          <w:tblHeader/>
        </w:trPr>
        <w:tc>
          <w:tcPr>
            <w:tcW w:w="2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федераль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938" w:rsidRPr="001923C6" w:rsidRDefault="009F2938" w:rsidP="009F2938">
            <w:pPr>
              <w:ind w:righ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естного бюджета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источ-ников</w:t>
            </w:r>
            <w:proofErr w:type="spellEnd"/>
          </w:p>
        </w:tc>
        <w:tc>
          <w:tcPr>
            <w:tcW w:w="65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значения по годам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:rsidR="009565E1" w:rsidRPr="009565E1" w:rsidRDefault="009565E1">
      <w:pPr>
        <w:rPr>
          <w:sz w:val="2"/>
          <w:szCs w:val="2"/>
        </w:rPr>
      </w:pPr>
    </w:p>
    <w:tbl>
      <w:tblPr>
        <w:tblW w:w="5042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6"/>
        <w:gridCol w:w="2310"/>
        <w:gridCol w:w="740"/>
        <w:gridCol w:w="1245"/>
        <w:gridCol w:w="1084"/>
        <w:gridCol w:w="1195"/>
        <w:gridCol w:w="1137"/>
        <w:gridCol w:w="1137"/>
        <w:gridCol w:w="1906"/>
        <w:gridCol w:w="2311"/>
        <w:gridCol w:w="963"/>
      </w:tblGrid>
      <w:tr w:rsidR="009F2938" w:rsidRPr="001923C6" w:rsidTr="00210F96">
        <w:trPr>
          <w:trHeight w:val="315"/>
          <w:tblHeader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F2938" w:rsidRPr="001923C6" w:rsidTr="009F2938">
        <w:trPr>
          <w:trHeight w:val="264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Подпрограмма 1 «Молодежь ЗАТО Северск» Программы</w:t>
            </w:r>
          </w:p>
        </w:tc>
      </w:tr>
      <w:tr w:rsidR="009F2938" w:rsidRPr="001923C6" w:rsidTr="00210F96">
        <w:trPr>
          <w:trHeight w:val="284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Задача 1 «Реализация молодежной политики ЗАТО Северск» подпрограммы 1</w:t>
            </w:r>
          </w:p>
        </w:tc>
      </w:tr>
      <w:tr w:rsidR="00B03C01" w:rsidRPr="001923C6" w:rsidTr="00210F96">
        <w:trPr>
          <w:trHeight w:val="137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ВЦП  «Реализация молодежной политики ЗАТО Северск»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4 001,00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4 001,00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образовательные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учреждения, учреждения дополнительного образования, учреждения культуры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03C01" w:rsidRPr="001923C6" w:rsidTr="00210F96">
        <w:trPr>
          <w:cantSplit/>
          <w:trHeight w:val="250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361,00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361,00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864918" w:rsidRDefault="00B03C01" w:rsidP="00B03C0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864918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663463" w:rsidRDefault="00B03C01" w:rsidP="00B03C0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6491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B03C01" w:rsidRPr="001923C6" w:rsidTr="00210F96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173F" w:rsidRDefault="00B03C01" w:rsidP="00B03C0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19173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19173F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173F" w:rsidRDefault="00B03C01" w:rsidP="00B03C0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173F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</w:tr>
      <w:tr w:rsidR="00B03C01" w:rsidRPr="001923C6" w:rsidTr="00210F96">
        <w:trPr>
          <w:trHeight w:val="239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1 160,00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1 160,00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4C0BF1" w:rsidRDefault="00B03C01" w:rsidP="00B03C01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участников ежегод</w:t>
            </w:r>
            <w:r w:rsidRPr="004C0BF1">
              <w:rPr>
                <w:rFonts w:ascii="Times New Roman" w:hAnsi="Times New Roman"/>
                <w:spacing w:val="-8"/>
                <w:sz w:val="24"/>
                <w:szCs w:val="24"/>
              </w:rPr>
              <w:t>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</w:tr>
      <w:tr w:rsidR="00B03C01" w:rsidRPr="001923C6" w:rsidTr="00210F96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315202" w:rsidRDefault="00B03C01" w:rsidP="00B03C0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</w:tr>
      <w:tr w:rsidR="00B03C01" w:rsidRPr="001923C6" w:rsidTr="00210F96">
        <w:trPr>
          <w:trHeight w:val="240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1 225,00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1 225,00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</w:tr>
      <w:tr w:rsidR="00B03C01" w:rsidRPr="001923C6" w:rsidTr="00210F96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B03C01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315202" w:rsidRDefault="00B03C01" w:rsidP="00B03C0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</w:tr>
      <w:tr w:rsidR="00B03C01" w:rsidRPr="001923C6" w:rsidTr="00210F96">
        <w:trPr>
          <w:trHeight w:val="55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1 255,00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1 255,00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Северск,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</w:tr>
      <w:tr w:rsidR="009F2938" w:rsidRPr="001923C6" w:rsidTr="00210F96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315202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</w:tr>
      <w:tr w:rsidR="009F2938" w:rsidRPr="001923C6" w:rsidTr="00210F96">
        <w:trPr>
          <w:trHeight w:val="275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512C5A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512C5A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CC1D8F" w:rsidRPr="001923C6" w:rsidTr="00210F96">
        <w:trPr>
          <w:trHeight w:val="234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512C5A" w:rsidRDefault="00CC1D8F" w:rsidP="00C61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512C5A" w:rsidRDefault="00CC1D8F" w:rsidP="00CC1D8F">
            <w:pPr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временной занятости и трудоустройства несовершеннолетних</w:t>
            </w:r>
            <w:r w:rsidRPr="003F7A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граждан</w:t>
            </w:r>
            <w:r w:rsidRPr="00512C5A">
              <w:rPr>
                <w:rFonts w:ascii="Times New Roman" w:hAnsi="Times New Roman"/>
                <w:sz w:val="24"/>
                <w:szCs w:val="24"/>
              </w:rPr>
              <w:t xml:space="preserve"> в возрасте от 14 до 18 лет в свободное от учебы время, в </w:t>
            </w:r>
            <w:proofErr w:type="spellStart"/>
            <w:r w:rsidRPr="00512C5A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512C5A">
              <w:rPr>
                <w:rFonts w:ascii="Times New Roman" w:hAnsi="Times New Roman"/>
                <w:sz w:val="24"/>
                <w:szCs w:val="24"/>
              </w:rPr>
              <w:t xml:space="preserve">.: 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1923C6" w:rsidRDefault="00CC1D8F" w:rsidP="00CC1D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CC1D8F" w:rsidRDefault="00CC1D8F" w:rsidP="00CC1D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C1D8F">
              <w:rPr>
                <w:sz w:val="24"/>
                <w:szCs w:val="24"/>
              </w:rPr>
              <w:t>11 049,65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CC1D8F" w:rsidRDefault="00CC1D8F" w:rsidP="00CC1D8F">
            <w:pPr>
              <w:jc w:val="right"/>
              <w:rPr>
                <w:sz w:val="24"/>
                <w:szCs w:val="24"/>
              </w:rPr>
            </w:pPr>
            <w:r w:rsidRPr="00CC1D8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CC1D8F" w:rsidRDefault="00CC1D8F" w:rsidP="00CC1D8F">
            <w:pPr>
              <w:jc w:val="right"/>
              <w:rPr>
                <w:sz w:val="24"/>
                <w:szCs w:val="24"/>
              </w:rPr>
            </w:pPr>
            <w:r w:rsidRPr="00CC1D8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CC1D8F" w:rsidRDefault="00CC1D8F" w:rsidP="00CC1D8F">
            <w:pPr>
              <w:jc w:val="right"/>
              <w:rPr>
                <w:sz w:val="24"/>
                <w:szCs w:val="24"/>
              </w:rPr>
            </w:pPr>
            <w:r w:rsidRPr="00CC1D8F">
              <w:rPr>
                <w:sz w:val="24"/>
                <w:szCs w:val="24"/>
              </w:rPr>
              <w:t>11 049,65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1923C6" w:rsidRDefault="00CC1D8F" w:rsidP="00CC1D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1923C6" w:rsidRDefault="00CC1D8F" w:rsidP="00CC1D8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ОГКУ ЦЗН ЗАТО город Северск, Управление образования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1923C6" w:rsidRDefault="00CC1D8F" w:rsidP="00CC1D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1923C6" w:rsidRDefault="00CC1D8F" w:rsidP="00CC1D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C1D8F" w:rsidRPr="001923C6" w:rsidTr="00210F96">
        <w:trPr>
          <w:trHeight w:val="382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D8F" w:rsidRPr="001923C6" w:rsidRDefault="00CC1D8F" w:rsidP="00CC1D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D8F" w:rsidRPr="001923C6" w:rsidRDefault="00CC1D8F" w:rsidP="00CC1D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1923C6" w:rsidRDefault="00CC1D8F" w:rsidP="00CC1D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CC1D8F" w:rsidRDefault="00CC1D8F" w:rsidP="00CC1D8F">
            <w:pPr>
              <w:jc w:val="right"/>
              <w:rPr>
                <w:sz w:val="24"/>
                <w:szCs w:val="24"/>
              </w:rPr>
            </w:pPr>
            <w:r w:rsidRPr="00CC1D8F">
              <w:rPr>
                <w:sz w:val="24"/>
                <w:szCs w:val="24"/>
              </w:rPr>
              <w:t>1 898,00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CC1D8F" w:rsidRDefault="00CC1D8F" w:rsidP="00CC1D8F">
            <w:pPr>
              <w:jc w:val="right"/>
              <w:rPr>
                <w:sz w:val="24"/>
                <w:szCs w:val="24"/>
              </w:rPr>
            </w:pPr>
            <w:r w:rsidRPr="00CC1D8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CC1D8F" w:rsidRDefault="00CC1D8F" w:rsidP="00CC1D8F">
            <w:pPr>
              <w:jc w:val="right"/>
              <w:rPr>
                <w:sz w:val="24"/>
                <w:szCs w:val="24"/>
              </w:rPr>
            </w:pPr>
            <w:r w:rsidRPr="00CC1D8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CC1D8F" w:rsidRDefault="00CC1D8F" w:rsidP="00CC1D8F">
            <w:pPr>
              <w:jc w:val="right"/>
              <w:rPr>
                <w:sz w:val="24"/>
                <w:szCs w:val="24"/>
              </w:rPr>
            </w:pPr>
            <w:r w:rsidRPr="00CC1D8F">
              <w:rPr>
                <w:sz w:val="24"/>
                <w:szCs w:val="24"/>
              </w:rPr>
              <w:t>1 898,00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B03C01" w:rsidRDefault="00CC1D8F" w:rsidP="00CC1D8F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D8F" w:rsidRPr="001923C6" w:rsidRDefault="00CC1D8F" w:rsidP="00CC1D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1923C6" w:rsidRDefault="00CC1D8F" w:rsidP="00CC1D8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1923C6" w:rsidRDefault="00CC1D8F" w:rsidP="00CC1D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</w:tr>
      <w:tr w:rsidR="00CC1D8F" w:rsidRPr="001923C6" w:rsidTr="00210F96">
        <w:trPr>
          <w:trHeight w:val="364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D8F" w:rsidRPr="001923C6" w:rsidRDefault="00CC1D8F" w:rsidP="00CC1D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D8F" w:rsidRPr="001923C6" w:rsidRDefault="00CC1D8F" w:rsidP="00CC1D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1923C6" w:rsidRDefault="00CC1D8F" w:rsidP="00CC1D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CC1D8F" w:rsidRDefault="00CC1D8F" w:rsidP="00CC1D8F">
            <w:pPr>
              <w:jc w:val="right"/>
              <w:rPr>
                <w:sz w:val="24"/>
                <w:szCs w:val="24"/>
              </w:rPr>
            </w:pPr>
            <w:r w:rsidRPr="00CC1D8F">
              <w:rPr>
                <w:sz w:val="24"/>
                <w:szCs w:val="24"/>
              </w:rPr>
              <w:t>3 050,55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CC1D8F" w:rsidRDefault="00CC1D8F" w:rsidP="00CC1D8F">
            <w:pPr>
              <w:jc w:val="right"/>
              <w:rPr>
                <w:sz w:val="24"/>
                <w:szCs w:val="24"/>
              </w:rPr>
            </w:pPr>
            <w:r w:rsidRPr="00CC1D8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CC1D8F" w:rsidRDefault="00CC1D8F" w:rsidP="00CC1D8F">
            <w:pPr>
              <w:jc w:val="right"/>
              <w:rPr>
                <w:sz w:val="24"/>
                <w:szCs w:val="24"/>
              </w:rPr>
            </w:pPr>
            <w:r w:rsidRPr="00CC1D8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CC1D8F" w:rsidRDefault="00CC1D8F" w:rsidP="00CC1D8F">
            <w:pPr>
              <w:jc w:val="right"/>
              <w:rPr>
                <w:sz w:val="24"/>
                <w:szCs w:val="24"/>
              </w:rPr>
            </w:pPr>
            <w:r w:rsidRPr="00CC1D8F">
              <w:rPr>
                <w:sz w:val="24"/>
                <w:szCs w:val="24"/>
              </w:rPr>
              <w:t>3 050,55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B03C01" w:rsidRDefault="00CC1D8F" w:rsidP="00CC1D8F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D8F" w:rsidRPr="001923C6" w:rsidRDefault="00CC1D8F" w:rsidP="00CC1D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1923C6" w:rsidRDefault="00CC1D8F" w:rsidP="00CC1D8F">
            <w:pPr>
              <w:rPr>
                <w:rFonts w:ascii="Times New Roman" w:hAnsi="Times New Roman"/>
                <w:sz w:val="24"/>
                <w:szCs w:val="24"/>
              </w:rPr>
            </w:pPr>
            <w:r w:rsidRPr="004C0BF1">
              <w:rPr>
                <w:rFonts w:ascii="Times New Roman" w:hAnsi="Times New Roman"/>
                <w:spacing w:val="-6"/>
                <w:sz w:val="24"/>
                <w:szCs w:val="24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от 14 до 18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D8F" w:rsidRPr="001923C6" w:rsidRDefault="00CC1D8F" w:rsidP="00CC1D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B03C01" w:rsidRPr="001923C6" w:rsidTr="00210F96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3 050,55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3 050,55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</w:t>
            </w:r>
            <w:r w:rsidRPr="004C0BF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подростков (14 - 18 лет), участвующих в мероприятиях, </w:t>
            </w:r>
            <w:r w:rsidRPr="004C0BF1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</w:t>
            </w:r>
            <w:proofErr w:type="spellStart"/>
            <w:r w:rsidRPr="004C0BF1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</w:tr>
      <w:tr w:rsidR="00B03C01" w:rsidRPr="001923C6" w:rsidTr="00210F96">
        <w:trPr>
          <w:trHeight w:val="364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3 050,55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3 050,55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B03C01" w:rsidRDefault="00B03C01" w:rsidP="00B03C01">
            <w:pPr>
              <w:jc w:val="right"/>
              <w:rPr>
                <w:sz w:val="24"/>
                <w:szCs w:val="24"/>
              </w:rPr>
            </w:pPr>
            <w:r w:rsidRPr="00B03C01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C01" w:rsidRPr="001923C6" w:rsidRDefault="00B03C01" w:rsidP="00B03C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4C0BF1" w:rsidRDefault="00B03C01" w:rsidP="00B03C0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C0BF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</w:t>
            </w:r>
            <w:proofErr w:type="spellStart"/>
            <w:r w:rsidRPr="004C0BF1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3C01" w:rsidRPr="001923C6" w:rsidRDefault="00B03C01" w:rsidP="00B03C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7E5A51" w:rsidRPr="001923C6" w:rsidTr="00210F96">
        <w:trPr>
          <w:trHeight w:val="181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1923C6" w:rsidRDefault="007E5A51" w:rsidP="007E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1923C6" w:rsidRDefault="007E5A51" w:rsidP="007E5A5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1923C6" w:rsidRDefault="007E5A51" w:rsidP="007E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7E5A51" w:rsidRDefault="007E5A51" w:rsidP="007E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150,00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7E5A51" w:rsidRDefault="007E5A51" w:rsidP="007E5A51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7E5A51" w:rsidRDefault="007E5A51" w:rsidP="007E5A51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7E5A51" w:rsidRDefault="007E5A51" w:rsidP="007E5A51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150,00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7E5A51" w:rsidRDefault="007E5A51" w:rsidP="007E5A51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1923C6" w:rsidRDefault="007E5A51" w:rsidP="007E5A5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1923C6" w:rsidRDefault="007E5A51" w:rsidP="007E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1923C6" w:rsidRDefault="007E5A51" w:rsidP="007E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E5A51" w:rsidRPr="001923C6" w:rsidTr="00210F96">
        <w:trPr>
          <w:trHeight w:val="112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A51" w:rsidRPr="001923C6" w:rsidRDefault="007E5A51" w:rsidP="007E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A51" w:rsidRPr="001923C6" w:rsidRDefault="007E5A51" w:rsidP="007E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1923C6" w:rsidRDefault="007E5A51" w:rsidP="007E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7E5A51" w:rsidRDefault="007E5A51" w:rsidP="007E5A51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7E5A51" w:rsidRDefault="007E5A51" w:rsidP="007E5A51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7E5A51" w:rsidRDefault="007E5A51" w:rsidP="007E5A51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7E5A51" w:rsidRDefault="007E5A51" w:rsidP="007E5A51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7E5A51" w:rsidRDefault="007E5A51" w:rsidP="007E5A51">
            <w:pPr>
              <w:jc w:val="right"/>
              <w:rPr>
                <w:sz w:val="24"/>
                <w:szCs w:val="24"/>
              </w:rPr>
            </w:pPr>
            <w:r w:rsidRPr="007E5A51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A51" w:rsidRPr="001923C6" w:rsidRDefault="007E5A51" w:rsidP="007E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7B5E56" w:rsidRDefault="007E5A51" w:rsidP="007E5A51">
            <w:pPr>
              <w:rPr>
                <w:rFonts w:ascii="Times New Roman" w:hAnsi="Times New Roman"/>
                <w:sz w:val="24"/>
                <w:szCs w:val="24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A51" w:rsidRPr="007E5A51" w:rsidRDefault="007E5A51" w:rsidP="007E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F2938" w:rsidRPr="001923C6" w:rsidTr="00210F96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7B5E5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7E5A51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9F2938" w:rsidRPr="001923C6" w:rsidTr="00210F96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4E44E8" w:rsidRDefault="009F2938" w:rsidP="009F293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7C05AE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9F2938" w:rsidRPr="001923C6" w:rsidTr="00210F96">
        <w:trPr>
          <w:trHeight w:val="112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4E44E8" w:rsidRDefault="009F2938" w:rsidP="009F293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7C05AE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A63302" w:rsidRPr="001923C6" w:rsidTr="00210F96">
        <w:trPr>
          <w:trHeight w:val="229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1923C6" w:rsidRDefault="00A63302" w:rsidP="00A633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1923C6" w:rsidRDefault="00A63302" w:rsidP="00A6330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1923C6" w:rsidRDefault="00A63302" w:rsidP="00A633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A63302" w:rsidRDefault="00A63302" w:rsidP="00A633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63302">
              <w:rPr>
                <w:sz w:val="24"/>
                <w:szCs w:val="24"/>
              </w:rPr>
              <w:t>10 899,65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A63302" w:rsidRDefault="00A63302" w:rsidP="00A63302">
            <w:pPr>
              <w:jc w:val="right"/>
              <w:rPr>
                <w:sz w:val="24"/>
                <w:szCs w:val="24"/>
              </w:rPr>
            </w:pPr>
            <w:r w:rsidRPr="00A63302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A63302" w:rsidRDefault="00A63302" w:rsidP="00A63302">
            <w:pPr>
              <w:jc w:val="right"/>
              <w:rPr>
                <w:sz w:val="24"/>
                <w:szCs w:val="24"/>
              </w:rPr>
            </w:pPr>
            <w:r w:rsidRPr="00A63302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A63302" w:rsidRDefault="00A63302" w:rsidP="00A63302">
            <w:pPr>
              <w:jc w:val="right"/>
              <w:rPr>
                <w:sz w:val="24"/>
                <w:szCs w:val="24"/>
              </w:rPr>
            </w:pPr>
            <w:r w:rsidRPr="00A63302">
              <w:rPr>
                <w:sz w:val="24"/>
                <w:szCs w:val="24"/>
              </w:rPr>
              <w:t>10 899,65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A63302" w:rsidRDefault="00A63302" w:rsidP="00A63302">
            <w:pPr>
              <w:jc w:val="right"/>
              <w:rPr>
                <w:sz w:val="24"/>
                <w:szCs w:val="24"/>
              </w:rPr>
            </w:pPr>
            <w:r w:rsidRPr="00A63302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1923C6" w:rsidRDefault="00A63302" w:rsidP="00A6330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1923C6" w:rsidRDefault="00A63302" w:rsidP="00A633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1923C6" w:rsidRDefault="00A63302" w:rsidP="00A633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63302" w:rsidRPr="001923C6" w:rsidTr="00210F96">
        <w:trPr>
          <w:trHeight w:val="29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302" w:rsidRPr="001923C6" w:rsidRDefault="00A63302" w:rsidP="00A633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302" w:rsidRPr="001923C6" w:rsidRDefault="00A63302" w:rsidP="00A633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1923C6" w:rsidRDefault="00A63302" w:rsidP="00A6330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A63302" w:rsidRDefault="00A63302" w:rsidP="00A63302">
            <w:pPr>
              <w:jc w:val="right"/>
              <w:rPr>
                <w:sz w:val="24"/>
                <w:szCs w:val="24"/>
              </w:rPr>
            </w:pPr>
            <w:r w:rsidRPr="00A63302">
              <w:rPr>
                <w:sz w:val="24"/>
                <w:szCs w:val="24"/>
              </w:rPr>
              <w:t>1 898,00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A63302" w:rsidRDefault="00A63302" w:rsidP="00A63302">
            <w:pPr>
              <w:jc w:val="right"/>
              <w:rPr>
                <w:sz w:val="24"/>
                <w:szCs w:val="24"/>
              </w:rPr>
            </w:pPr>
            <w:r w:rsidRPr="00A63302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A63302" w:rsidRDefault="00A63302" w:rsidP="00A63302">
            <w:pPr>
              <w:jc w:val="right"/>
              <w:rPr>
                <w:sz w:val="24"/>
                <w:szCs w:val="24"/>
              </w:rPr>
            </w:pPr>
            <w:r w:rsidRPr="00A63302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A63302" w:rsidRDefault="00A63302" w:rsidP="00A63302">
            <w:pPr>
              <w:jc w:val="right"/>
              <w:rPr>
                <w:sz w:val="24"/>
                <w:szCs w:val="24"/>
              </w:rPr>
            </w:pPr>
            <w:r w:rsidRPr="00A63302">
              <w:rPr>
                <w:sz w:val="24"/>
                <w:szCs w:val="24"/>
              </w:rPr>
              <w:t>1 898,00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A63302" w:rsidRDefault="00A63302" w:rsidP="00A63302">
            <w:pPr>
              <w:jc w:val="right"/>
              <w:rPr>
                <w:sz w:val="24"/>
                <w:szCs w:val="24"/>
              </w:rPr>
            </w:pPr>
            <w:r w:rsidRPr="00A63302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302" w:rsidRPr="001923C6" w:rsidRDefault="00A63302" w:rsidP="00A633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1923C6" w:rsidRDefault="00A63302" w:rsidP="00A63302">
            <w:pPr>
              <w:rPr>
                <w:rFonts w:ascii="Times New Roman" w:hAnsi="Times New Roman"/>
                <w:sz w:val="24"/>
                <w:szCs w:val="24"/>
              </w:rPr>
            </w:pPr>
            <w:r w:rsidRPr="00C5036C">
              <w:rPr>
                <w:rFonts w:ascii="Times New Roman" w:hAnsi="Times New Roman"/>
                <w:sz w:val="24"/>
                <w:szCs w:val="24"/>
              </w:rPr>
              <w:t>1. Численность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02" w:rsidRPr="00A63302" w:rsidRDefault="00A63302" w:rsidP="00A6330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9F2938" w:rsidRPr="001923C6" w:rsidTr="00210F96">
        <w:trPr>
          <w:trHeight w:val="80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3 000,55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3 000,55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  <w:r w:rsidRPr="00C5036C">
              <w:rPr>
                <w:rFonts w:ascii="Times New Roman" w:hAnsi="Times New Roman"/>
                <w:sz w:val="24"/>
                <w:szCs w:val="24"/>
              </w:rPr>
              <w:t>1. Численность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6B55F8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</w:tr>
      <w:tr w:rsidR="009F2938" w:rsidRPr="001923C6" w:rsidTr="00210F96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3 000,55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3 000,55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  <w:r w:rsidRPr="00C5036C">
              <w:rPr>
                <w:rFonts w:ascii="Times New Roman" w:hAnsi="Times New Roman"/>
                <w:sz w:val="24"/>
                <w:szCs w:val="24"/>
              </w:rPr>
              <w:t>1. Численность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6B55F8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</w:tr>
      <w:tr w:rsidR="009F2938" w:rsidRPr="001923C6" w:rsidTr="00210F96">
        <w:trPr>
          <w:trHeight w:val="286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3 000,55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3 000,55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  <w:r w:rsidRPr="00C5036C">
              <w:rPr>
                <w:rFonts w:ascii="Times New Roman" w:hAnsi="Times New Roman"/>
                <w:sz w:val="24"/>
                <w:szCs w:val="24"/>
              </w:rPr>
              <w:t>1. Численность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6B55F8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</w:tr>
      <w:tr w:rsidR="009F2938" w:rsidRPr="001923C6" w:rsidTr="00210F96">
        <w:trPr>
          <w:trHeight w:val="557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Задача 3 «Обеспечение предоставления молодым семьям - участникам Программы социальных выплат на приобретение жилья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или строительство индивидуального жилого дома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>» подпрограммы 1</w:t>
            </w:r>
          </w:p>
        </w:tc>
      </w:tr>
      <w:tr w:rsidR="00CB12FF" w:rsidRPr="001923C6" w:rsidTr="00210F96">
        <w:trPr>
          <w:trHeight w:val="209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выплат на приобретение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(строительство) жилья, в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.: 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261 881,08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28 417,84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16 729,07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17 335,17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199 399,00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2FF" w:rsidRPr="001923C6" w:rsidTr="00210F96">
        <w:trPr>
          <w:trHeight w:val="7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71 232,52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4 028,58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56 677,00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  <w:r w:rsidRPr="006B55F8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</w:t>
            </w:r>
            <w:r w:rsidRPr="006B55F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 приобретение (строительство) жилья в текущем году, </w:t>
            </w:r>
            <w:proofErr w:type="spellStart"/>
            <w:r w:rsidRPr="006B55F8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2FF" w:rsidRPr="001923C6" w:rsidTr="00210F96">
        <w:trPr>
          <w:trHeight w:val="252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63 549,52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  <w:r w:rsidRPr="006B55F8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6B55F8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2FF" w:rsidRPr="001923C6" w:rsidTr="00210F96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63 549,52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  <w:r w:rsidRPr="006B55F8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6B55F8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2FF" w:rsidRPr="001923C6" w:rsidTr="00210F96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63 549,52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  <w:r w:rsidRPr="006B55F8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</w:t>
            </w:r>
            <w:r w:rsidRPr="006B55F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социальной выплаты на приобретение (строительство) жилья в текущем году, </w:t>
            </w:r>
            <w:proofErr w:type="spellStart"/>
            <w:r w:rsidRPr="006B55F8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6B55F8" w:rsidRDefault="00CB12FF" w:rsidP="00CB12FF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100</w:t>
            </w:r>
          </w:p>
        </w:tc>
      </w:tr>
      <w:tr w:rsidR="00CB12FF" w:rsidRPr="001923C6" w:rsidTr="00210F96">
        <w:trPr>
          <w:trHeight w:val="373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3.1.1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261 881,08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28 417,84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16 729,07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17 335,17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199 399,00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2FF" w:rsidRPr="001923C6" w:rsidTr="00210F96">
        <w:trPr>
          <w:trHeight w:val="252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71 232,52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4 028,58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56 677,00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2FF" w:rsidRPr="001923C6" w:rsidTr="00210F96">
        <w:trPr>
          <w:trHeight w:val="252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63 549,52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993DCB" w:rsidP="00CB12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B12FF" w:rsidRPr="001923C6" w:rsidTr="00210F96">
        <w:trPr>
          <w:trHeight w:val="80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63 549,52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993DCB" w:rsidP="00CB12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</w:tr>
      <w:tr w:rsidR="00CB12FF" w:rsidRPr="001923C6" w:rsidTr="00210F96">
        <w:trPr>
          <w:trHeight w:val="252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63 549,52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CB12FF" w:rsidRPr="00CB12FF" w:rsidRDefault="00CB12FF" w:rsidP="00CB12FF">
            <w:pPr>
              <w:jc w:val="right"/>
              <w:rPr>
                <w:sz w:val="24"/>
                <w:szCs w:val="24"/>
              </w:rPr>
            </w:pPr>
            <w:r w:rsidRPr="00CB12FF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CB12FF" w:rsidP="00CB12F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2FF" w:rsidRPr="001923C6" w:rsidRDefault="00993DCB" w:rsidP="00CB12F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94486F" w:rsidRPr="001923C6" w:rsidTr="00210F96">
        <w:trPr>
          <w:trHeight w:val="31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276 931,73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28 417,84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16 729,07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32 385,82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199 399,00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94486F" w:rsidRPr="001923C6" w:rsidTr="00210F96">
        <w:trPr>
          <w:trHeight w:val="252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73 491,52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6 287,58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56 677,00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4486F" w:rsidRPr="001923C6" w:rsidTr="00210F96">
        <w:trPr>
          <w:trHeight w:val="66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Численность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подростков (14-18 лет), участвующих в мероприятиях, направленных на организацию трудоустройства несовершеннолетних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граждан ЗАТО Северск в свободное от учебы время,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224</w:t>
            </w:r>
          </w:p>
        </w:tc>
      </w:tr>
      <w:tr w:rsidR="0094486F" w:rsidRPr="001923C6" w:rsidTr="00210F96">
        <w:trPr>
          <w:trHeight w:val="26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486F" w:rsidRPr="001923C6" w:rsidTr="00210F96">
        <w:trPr>
          <w:trHeight w:val="256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67 760,07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8 646,08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  <w:tr w:rsidR="0094486F" w:rsidRPr="001923C6" w:rsidTr="00210F96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Численность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подростков (14-18 лет), участвующих в мероприятиях, направленных на организацию трудоустройства несовершеннолетних граждан ЗАТО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Северск в свободное от учебы время,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</w:tr>
      <w:tr w:rsidR="0094486F" w:rsidRPr="001923C6" w:rsidTr="00210F96">
        <w:trPr>
          <w:trHeight w:val="66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93DCB" w:rsidP="0094486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94486F" w:rsidRPr="001923C6" w:rsidTr="00210F96">
        <w:trPr>
          <w:trHeight w:val="252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67 825,07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8 711,08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4486F" w:rsidRPr="001923C6" w:rsidTr="00210F96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94486F" w:rsidRPr="001923C6" w:rsidTr="00210F96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94486F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93DCB" w:rsidP="0094486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94486F" w:rsidRPr="001923C6" w:rsidTr="00210F96">
        <w:trPr>
          <w:trHeight w:val="252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67 855,07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8 741,08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9F2938" w:rsidRPr="001923C6" w:rsidTr="00210F96">
        <w:trPr>
          <w:trHeight w:val="80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565E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9565E1">
              <w:rPr>
                <w:rFonts w:ascii="Times New Roman" w:hAnsi="Times New Roman"/>
                <w:sz w:val="24"/>
                <w:szCs w:val="24"/>
              </w:rPr>
              <w:t>Численность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9F2938" w:rsidRPr="001923C6" w:rsidTr="00210F96">
        <w:trPr>
          <w:trHeight w:val="66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93DCB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</w:tr>
      <w:tr w:rsidR="009F2938" w:rsidRPr="001923C6" w:rsidTr="005421EC">
        <w:trPr>
          <w:trHeight w:val="163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2 «Семейная политика ЗАТО Северск» Программы</w:t>
            </w:r>
          </w:p>
        </w:tc>
      </w:tr>
      <w:tr w:rsidR="009F2938" w:rsidRPr="001923C6" w:rsidTr="00210F96">
        <w:trPr>
          <w:trHeight w:val="296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8" w:rsidRPr="001923C6" w:rsidRDefault="009F2938" w:rsidP="009F2938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Задача 1 «Реализация семейной политики ЗАТО Северск» подпрограммы 2</w:t>
            </w:r>
          </w:p>
        </w:tc>
      </w:tr>
      <w:tr w:rsidR="0094486F" w:rsidRPr="001923C6" w:rsidTr="00210F96">
        <w:trPr>
          <w:trHeight w:val="267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ВЦП  «Реализация семейной политики ЗАТО Северск»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1 110,00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1 110,00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4486F" w:rsidRPr="001923C6" w:rsidTr="005421EC">
        <w:trPr>
          <w:trHeight w:val="11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94486F" w:rsidRDefault="0094486F" w:rsidP="0094486F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86F" w:rsidRPr="001923C6" w:rsidRDefault="0094486F" w:rsidP="009448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AD0C31" w:rsidRDefault="0094486F" w:rsidP="0094486F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86F" w:rsidRPr="001923C6" w:rsidRDefault="0094486F" w:rsidP="0094486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417D7" w:rsidRPr="001923C6" w:rsidTr="005421EC">
        <w:trPr>
          <w:trHeight w:val="11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AD0C31" w:rsidRDefault="007417D7" w:rsidP="009F2938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94486F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417D7" w:rsidRPr="001923C6" w:rsidTr="005421EC">
        <w:trPr>
          <w:trHeight w:val="119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17D7" w:rsidRPr="00AD0C31" w:rsidRDefault="007417D7" w:rsidP="009F2938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417D7" w:rsidRPr="001923C6" w:rsidTr="005421EC">
        <w:trPr>
          <w:trHeight w:val="66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AD0C31" w:rsidRDefault="007417D7" w:rsidP="009F2938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417D7" w:rsidRPr="001923C6" w:rsidTr="00210F96">
        <w:trPr>
          <w:trHeight w:val="113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17D7" w:rsidRPr="00AD0C31" w:rsidRDefault="007417D7" w:rsidP="009F2938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417D7" w:rsidRPr="001923C6" w:rsidTr="00210F96">
        <w:trPr>
          <w:trHeight w:val="113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7D7" w:rsidRPr="001923C6" w:rsidRDefault="007417D7" w:rsidP="009F2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AD0C31" w:rsidRDefault="007417D7" w:rsidP="009F2938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9F29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7417D7" w:rsidRPr="001923C6" w:rsidTr="00210F96">
        <w:trPr>
          <w:trHeight w:val="50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7D7" w:rsidRPr="001923C6" w:rsidRDefault="007417D7" w:rsidP="001935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7D7" w:rsidRPr="001923C6" w:rsidRDefault="007417D7" w:rsidP="001935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1935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1935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1935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1935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1935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1935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7D7" w:rsidRPr="001923C6" w:rsidRDefault="007417D7" w:rsidP="001935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AD0C31" w:rsidRDefault="007417D7" w:rsidP="001935C8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>1</w:t>
            </w: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1935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417D7" w:rsidRPr="001923C6" w:rsidTr="00210F96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7D7" w:rsidRPr="001923C6" w:rsidRDefault="007417D7" w:rsidP="001935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7D7" w:rsidRPr="001923C6" w:rsidRDefault="007417D7" w:rsidP="001935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1935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1935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1935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1935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1935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1923C6" w:rsidRDefault="007417D7" w:rsidP="001935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7D7" w:rsidRPr="001923C6" w:rsidRDefault="007417D7" w:rsidP="001935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7D7" w:rsidRPr="00F173C2" w:rsidRDefault="007417D7" w:rsidP="001935C8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</w:t>
            </w:r>
            <w:r w:rsidRPr="007417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17D7" w:rsidRPr="001923C6" w:rsidRDefault="007417D7" w:rsidP="001935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</w:tr>
      <w:tr w:rsidR="001935C8" w:rsidRPr="001923C6" w:rsidTr="00210F96">
        <w:trPr>
          <w:trHeight w:val="303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5C8" w:rsidRPr="001923C6" w:rsidRDefault="001935C8" w:rsidP="001935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5C8" w:rsidRPr="001923C6" w:rsidRDefault="001935C8" w:rsidP="001935C8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Задача 2 «Обеспечение отдыха и оздоровления детей ЗАТО Северск» подпрограммы 2</w:t>
            </w:r>
          </w:p>
        </w:tc>
      </w:tr>
      <w:tr w:rsidR="004679B7" w:rsidRPr="001923C6" w:rsidTr="00210F96">
        <w:trPr>
          <w:trHeight w:val="26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99318E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отдыха и оздоровления детей ЗАТО Северск, организация функционирования детских оздоровительных лагерей, в </w:t>
            </w:r>
            <w:proofErr w:type="spellStart"/>
            <w:r w:rsidRPr="0099318E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99318E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425 390,20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51 664,20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373 726,00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</w:t>
            </w:r>
            <w:r>
              <w:rPr>
                <w:rFonts w:ascii="Times New Roman" w:hAnsi="Times New Roman"/>
                <w:sz w:val="24"/>
                <w:szCs w:val="24"/>
              </w:rPr>
              <w:t>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УКС Администрации ЗАТО Северск, Управление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, д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етские оздоровительные лагеря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679B7" w:rsidRPr="001923C6" w:rsidTr="00210F96">
        <w:trPr>
          <w:trHeight w:val="137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78 082,47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63 924,74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3F3CE0">
              <w:rPr>
                <w:rFonts w:ascii="Times New Roman" w:hAnsi="Times New Roman"/>
                <w:sz w:val="24"/>
                <w:szCs w:val="24"/>
              </w:rPr>
              <w:t xml:space="preserve">Количество функционирующих детских оздоровительных учреждений, </w:t>
            </w:r>
            <w:proofErr w:type="spellStart"/>
            <w:r w:rsidRPr="003F3CE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210F96">
        <w:trPr>
          <w:trHeight w:val="139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172 640,00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11 960,05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160 679,95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Default="004679B7" w:rsidP="004679B7">
            <w:r w:rsidRPr="00D645ED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645ED">
              <w:rPr>
                <w:rFonts w:ascii="Times New Roman" w:hAnsi="Times New Roman"/>
                <w:sz w:val="24"/>
                <w:szCs w:val="24"/>
              </w:rPr>
              <w:t xml:space="preserve">Количество функционирующих детских оздоровительных учреждений, </w:t>
            </w:r>
            <w:proofErr w:type="spellStart"/>
            <w:r w:rsidRPr="00D645E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210F96">
        <w:trPr>
          <w:trHeight w:val="66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90 567,05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12 498,25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78 068,80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Default="004679B7" w:rsidP="004679B7">
            <w:r w:rsidRPr="00D645ED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645ED">
              <w:rPr>
                <w:rFonts w:ascii="Times New Roman" w:hAnsi="Times New Roman"/>
                <w:sz w:val="24"/>
                <w:szCs w:val="24"/>
              </w:rPr>
              <w:t xml:space="preserve">Количество функционирующих детских оздоровительных учреждений, </w:t>
            </w:r>
            <w:proofErr w:type="spellStart"/>
            <w:r w:rsidRPr="00D645E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210F96">
        <w:trPr>
          <w:trHeight w:val="14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84 100,68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13 048,17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71 052,51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Default="004679B7" w:rsidP="004679B7">
            <w:r w:rsidRPr="00D645ED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645ED">
              <w:rPr>
                <w:rFonts w:ascii="Times New Roman" w:hAnsi="Times New Roman"/>
                <w:sz w:val="24"/>
                <w:szCs w:val="24"/>
              </w:rPr>
              <w:t xml:space="preserve">Количество функционирующих детских оздоровительных учреждений, </w:t>
            </w:r>
            <w:proofErr w:type="spellStart"/>
            <w:r w:rsidRPr="00D645E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210F96">
        <w:trPr>
          <w:trHeight w:val="38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107 418,73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51 664,20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55 754,53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679B7" w:rsidRPr="001923C6" w:rsidTr="00210F96">
        <w:trPr>
          <w:trHeight w:val="169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27 174,68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13 016,95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4679B7" w:rsidRPr="001923C6" w:rsidTr="00210F96">
        <w:trPr>
          <w:trHeight w:val="169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25 588,19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11 960,05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13 628,14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4679B7" w:rsidRPr="001923C6" w:rsidTr="00210F96">
        <w:trPr>
          <w:trHeight w:val="168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26 739,66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12 498,25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14 241,41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4679B7" w:rsidRPr="001923C6" w:rsidTr="00210F96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27 916,20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13 048,17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14 868,03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94486F" w:rsidRDefault="004679B7" w:rsidP="004679B7">
            <w:pPr>
              <w:jc w:val="right"/>
              <w:rPr>
                <w:sz w:val="24"/>
                <w:szCs w:val="24"/>
              </w:rPr>
            </w:pPr>
            <w:r w:rsidRPr="0094486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4679B7" w:rsidRPr="001923C6" w:rsidTr="003535AA">
        <w:trPr>
          <w:trHeight w:val="807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2.1.2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219 461,23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219 461,23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детские оздоровительные лагеря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679B7" w:rsidRPr="001923C6" w:rsidTr="00210F96">
        <w:trPr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50 907,79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50 907,79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3535AA">
        <w:trPr>
          <w:trHeight w:val="96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56 184,48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56 184,48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210F96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56 184,48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56 184,48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3535AA">
        <w:trPr>
          <w:trHeight w:val="7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56 184,48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56 184,48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210F96">
        <w:trPr>
          <w:trHeight w:val="253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2.1.3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5 387,02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5 387,02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679B7" w:rsidRPr="001923C6" w:rsidTr="00210F96">
        <w:trPr>
          <w:trHeight w:val="81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682550" w:rsidRDefault="004679B7" w:rsidP="004679B7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82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5 387,02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5 387,02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682550" w:rsidRDefault="004679B7" w:rsidP="004679B7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679B7" w:rsidRPr="001923C6" w:rsidTr="00210F96">
        <w:trPr>
          <w:trHeight w:val="84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682550" w:rsidRDefault="004679B7" w:rsidP="004679B7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84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A17B70">
        <w:trPr>
          <w:trHeight w:val="22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2.1.4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6 357,73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6 357,73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679B7" w:rsidRPr="001923C6" w:rsidTr="00A17B70">
        <w:trPr>
          <w:trHeight w:val="85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A17B70">
        <w:trPr>
          <w:trHeight w:val="79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682550" w:rsidRDefault="004679B7" w:rsidP="004679B7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A17B70">
        <w:trPr>
          <w:trHeight w:val="79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3 801,76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3 801,76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682550" w:rsidRDefault="004679B7" w:rsidP="004679B7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679B7" w:rsidRPr="001923C6" w:rsidTr="00210F96">
        <w:trPr>
          <w:trHeight w:val="81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682550" w:rsidRDefault="004679B7" w:rsidP="004679B7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679B7" w:rsidRPr="001923C6" w:rsidTr="00A17B70">
        <w:trPr>
          <w:trHeight w:val="66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2 555,97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2 555,97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682550" w:rsidRDefault="004679B7" w:rsidP="004679B7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679B7" w:rsidRPr="001923C6" w:rsidTr="00A17B70">
        <w:trPr>
          <w:trHeight w:val="82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682550" w:rsidRDefault="004679B7" w:rsidP="004679B7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773E64">
        <w:trPr>
          <w:trHeight w:val="97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682550" w:rsidRDefault="004679B7" w:rsidP="004679B7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71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682550" w:rsidRDefault="004679B7" w:rsidP="004679B7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293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2.1.5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9 383,25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9 383,25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679B7" w:rsidRPr="001923C6" w:rsidTr="00210F96">
        <w:trPr>
          <w:trHeight w:val="82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7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55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D15355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7 133,86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7 133,86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D15355" w:rsidRDefault="004679B7" w:rsidP="004679B7">
            <w:pPr>
              <w:jc w:val="right"/>
              <w:rPr>
                <w:sz w:val="24"/>
                <w:szCs w:val="24"/>
              </w:rPr>
            </w:pPr>
            <w:r w:rsidRPr="00D15355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210F96">
        <w:trPr>
          <w:trHeight w:val="83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210F96">
        <w:trPr>
          <w:trHeight w:val="52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87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2 249,39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2 249,39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84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62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  <w:tr w:rsidR="004679B7" w:rsidRPr="001923C6" w:rsidTr="00210F96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8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63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217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2.1.6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6 874,45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6 874,45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679B7" w:rsidRPr="001923C6" w:rsidTr="00210F96">
        <w:trPr>
          <w:trHeight w:val="84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82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8F5ACF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8F5ACF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8F5ACF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8F5ACF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8F5ACF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6 874,45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6 874,45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679B7" w:rsidRPr="001923C6" w:rsidTr="00210F96">
        <w:trPr>
          <w:trHeight w:val="85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679B7" w:rsidRPr="001923C6" w:rsidTr="00A17B70">
        <w:trPr>
          <w:trHeight w:val="72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5E0EFA">
        <w:trPr>
          <w:trHeight w:val="89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5E0EFA">
        <w:trPr>
          <w:trHeight w:val="90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5E0EFA">
        <w:trPr>
          <w:trHeight w:val="38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2.1.7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Капитальный ремонт (устройство скатных крыш) корпусов 3, 4, 5 МАУ ЗАТО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Северск ДОЛ «Зеленый мыс» (ДОЛ «Зеленый мыс»)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679B7" w:rsidRPr="001923C6" w:rsidTr="00210F96">
        <w:trPr>
          <w:trHeight w:val="86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5E0EFA">
        <w:trPr>
          <w:trHeight w:val="49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210F96">
        <w:trPr>
          <w:trHeight w:val="24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5E0EFA">
        <w:trPr>
          <w:trHeight w:val="49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A17B70">
        <w:trPr>
          <w:trHeight w:val="26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2.1.8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Капитальный ремонт школы МАУ ЗАТО Северск ДОЛ «Восход»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55 966,67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55 966,67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679B7" w:rsidRPr="001923C6" w:rsidTr="00210F96">
        <w:trPr>
          <w:trHeight w:val="83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85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55 966,67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55 966,67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679B7" w:rsidRPr="001923C6" w:rsidTr="00210F96">
        <w:trPr>
          <w:trHeight w:val="83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84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26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2.1.9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8 035,85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8 035,85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679B7" w:rsidRPr="001923C6" w:rsidTr="00210F96">
        <w:trPr>
          <w:trHeight w:val="85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8 035,85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8 035,85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679B7" w:rsidRPr="001923C6" w:rsidTr="00210F96">
        <w:trPr>
          <w:trHeight w:val="83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99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2.1.10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rFonts w:ascii="Times New Roman" w:hAnsi="Times New Roman"/>
                <w:sz w:val="24"/>
                <w:szCs w:val="24"/>
              </w:rPr>
              <w:t>Строительс</w:t>
            </w:r>
            <w:r>
              <w:rPr>
                <w:rFonts w:ascii="Times New Roman" w:hAnsi="Times New Roman"/>
                <w:sz w:val="24"/>
                <w:szCs w:val="24"/>
              </w:rPr>
              <w:t>тво открытого летнего бассейна МАУ ЗАТО Северск ДОЛ «</w:t>
            </w:r>
            <w:r w:rsidRPr="008F5ACF">
              <w:rPr>
                <w:rFonts w:ascii="Times New Roman" w:hAnsi="Times New Roman"/>
                <w:sz w:val="24"/>
                <w:szCs w:val="24"/>
              </w:rPr>
              <w:t>Восход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2 837,55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2 837,55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X</w:t>
            </w:r>
          </w:p>
        </w:tc>
      </w:tr>
      <w:tr w:rsidR="004679B7" w:rsidRPr="001923C6" w:rsidTr="00210F96">
        <w:trPr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8F5AC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8F5AC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2 837,55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2 837,55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8F5AC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1</w:t>
            </w:r>
          </w:p>
        </w:tc>
      </w:tr>
      <w:tr w:rsidR="004679B7" w:rsidRPr="001923C6" w:rsidTr="00210F96">
        <w:trPr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center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8F5AC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8F5ACF" w:rsidRDefault="004679B7" w:rsidP="004679B7">
            <w:pPr>
              <w:jc w:val="right"/>
              <w:rPr>
                <w:sz w:val="24"/>
                <w:szCs w:val="24"/>
              </w:rPr>
            </w:pPr>
            <w:r w:rsidRPr="008F5ACF">
              <w:rPr>
                <w:sz w:val="24"/>
                <w:szCs w:val="24"/>
              </w:rPr>
              <w:t>0</w:t>
            </w:r>
          </w:p>
        </w:tc>
      </w:tr>
      <w:tr w:rsidR="004679B7" w:rsidRPr="001923C6" w:rsidTr="00210F96">
        <w:trPr>
          <w:trHeight w:val="27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426 500,20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51 664,20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374 836,00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4679B7" w:rsidRPr="001923C6" w:rsidTr="00210F96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78 082,47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63 924,74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682550" w:rsidRDefault="004679B7" w:rsidP="004679B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210F96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4679B7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4679B7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4679B7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4679B7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4679B7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679B7" w:rsidRPr="001923C6" w:rsidTr="00210F96">
        <w:trPr>
          <w:trHeight w:val="160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173 010,00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11 960,05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161 049,95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210F96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4679B7" w:rsidRPr="001923C6" w:rsidTr="00210F96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90 937,05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12 498,25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78 438,80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210F96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4679B7" w:rsidRPr="001923C6" w:rsidTr="00210F96">
        <w:trPr>
          <w:trHeight w:val="150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84 470,68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13 048,17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71 422,51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682550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79B7" w:rsidRPr="001923C6" w:rsidTr="00C6195C">
        <w:trPr>
          <w:trHeight w:val="9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4679B7" w:rsidRPr="001923C6" w:rsidTr="009F2938">
        <w:trPr>
          <w:trHeight w:val="313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 Программы</w:t>
            </w:r>
          </w:p>
        </w:tc>
      </w:tr>
      <w:tr w:rsidR="004679B7" w:rsidRPr="001923C6" w:rsidTr="00210F96">
        <w:trPr>
          <w:trHeight w:val="23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Задача 1 «Материально-техническое снабжение 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организационно-документационное, информационно-аналитическое обеспечение деятельности, обеспечение функционирования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информационных систем, программного обеспечения, средств вычислительной техники, решение вопросов местного значения в области молодежной политики, физической культуры и спорта» подпрограммы 3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73 798,52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73 798,52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679B7" w:rsidRPr="001923C6" w:rsidTr="00EE1133">
        <w:trPr>
          <w:trHeight w:val="252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19 328,46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19 328,46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Выполнение функций,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ленных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79B7" w:rsidRPr="001923C6" w:rsidTr="00EE1133">
        <w:trPr>
          <w:trHeight w:val="7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79B7" w:rsidRPr="001923C6" w:rsidTr="00C6195C">
        <w:trPr>
          <w:trHeight w:val="252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18 087,81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18 087,81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8139B" w:rsidRDefault="004679B7" w:rsidP="004679B7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ленных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79B7" w:rsidRPr="001923C6" w:rsidTr="00EE1133">
        <w:trPr>
          <w:trHeight w:val="126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79B7" w:rsidRPr="001923C6" w:rsidTr="00EE1133">
        <w:trPr>
          <w:trHeight w:val="66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18 030,04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18 030,04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Выполнение функций,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ленных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79B7" w:rsidRPr="001923C6" w:rsidTr="00EE1133">
        <w:trPr>
          <w:trHeight w:val="66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5E20D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79B7" w:rsidRPr="001923C6" w:rsidTr="00EE1133">
        <w:trPr>
          <w:trHeight w:val="252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18 352,21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18 352,21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5E20D6" w:rsidRDefault="004679B7" w:rsidP="004679B7">
            <w:pPr>
              <w:jc w:val="right"/>
              <w:rPr>
                <w:sz w:val="24"/>
                <w:szCs w:val="24"/>
              </w:rPr>
            </w:pPr>
            <w:r w:rsidRPr="005E20D6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ленных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79B7" w:rsidRPr="001923C6" w:rsidTr="00E576A7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79B7" w:rsidRPr="001923C6" w:rsidTr="00210F96">
        <w:trPr>
          <w:trHeight w:val="31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73 798,52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73 798,52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4679B7" w:rsidRPr="001923C6" w:rsidTr="00E576A7">
        <w:trPr>
          <w:trHeight w:val="31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19 328,46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19 328,46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4679B7" w:rsidRPr="001923C6" w:rsidTr="00E576A7">
        <w:trPr>
          <w:trHeight w:val="31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18 087,81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18 087,81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4679B7" w:rsidRPr="001923C6" w:rsidTr="00E576A7">
        <w:trPr>
          <w:trHeight w:val="31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18 030,04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18 030,04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4679B7" w:rsidRPr="001923C6" w:rsidTr="00E576A7">
        <w:trPr>
          <w:trHeight w:val="31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18 352,21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18 352,21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0,00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4679B7" w:rsidRPr="001923C6" w:rsidTr="008C2D5B">
        <w:trPr>
          <w:trHeight w:val="31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777 230,46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28 417,84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68 393,27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481 020,34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199 399,00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4679B7" w:rsidRPr="001923C6" w:rsidTr="00E576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170 902,45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17 580,21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89 540,78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56 677,00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679B7" w:rsidRPr="001923C6" w:rsidTr="00E576A7">
        <w:trPr>
          <w:trHeight w:val="157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4679B7" w:rsidRPr="001923C6" w:rsidTr="00E576A7">
        <w:trPr>
          <w:trHeight w:val="9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4679B7" w:rsidRPr="001923C6" w:rsidTr="00E576A7">
        <w:trPr>
          <w:trHeight w:val="7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4679B7" w:rsidRPr="001923C6" w:rsidTr="00E576A7">
        <w:trPr>
          <w:trHeight w:val="7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210F9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210F96">
              <w:rPr>
                <w:rFonts w:ascii="Times New Roman" w:hAnsi="Times New Roman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210F96">
              <w:rPr>
                <w:rFonts w:ascii="Times New Roman" w:hAnsi="Times New Roman"/>
                <w:sz w:val="24"/>
                <w:szCs w:val="24"/>
              </w:rPr>
              <w:t>волонтерства</w:t>
            </w:r>
            <w:proofErr w:type="spellEnd"/>
            <w:r w:rsidRPr="00210F96">
              <w:rPr>
                <w:rFonts w:ascii="Times New Roman" w:hAnsi="Times New Roman"/>
                <w:sz w:val="24"/>
                <w:szCs w:val="24"/>
              </w:rPr>
              <w:t xml:space="preserve">) на базе образовательных организаций, некоммерческих организаций и </w:t>
            </w:r>
            <w:r w:rsidRPr="00210F96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учреждений в добровольческую (волонтерскую) деятельность, чел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210F9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0F96">
              <w:rPr>
                <w:rFonts w:ascii="Times New Roman" w:hAnsi="Times New Roman"/>
                <w:sz w:val="24"/>
                <w:szCs w:val="24"/>
              </w:rPr>
              <w:lastRenderedPageBreak/>
              <w:t>3563</w:t>
            </w:r>
          </w:p>
        </w:tc>
      </w:tr>
      <w:tr w:rsidR="004679B7" w:rsidRPr="001923C6" w:rsidTr="00E576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258 857,88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16 395,58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187 783,84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. Доля молодежи, участвующей в мероприятиях,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4679B7" w:rsidRPr="001923C6" w:rsidTr="00E576A7">
        <w:trPr>
          <w:trHeight w:val="55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4679B7" w:rsidRPr="001923C6" w:rsidTr="00E576A7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4679B7" w:rsidRPr="001923C6" w:rsidTr="00E576A7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</w:t>
            </w: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воспитание у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4000</w:t>
            </w:r>
          </w:p>
        </w:tc>
      </w:tr>
      <w:tr w:rsidR="004679B7" w:rsidRPr="001923C6" w:rsidTr="00E576A7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EE1133" w:rsidRDefault="004679B7" w:rsidP="004679B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волонтерства</w:t>
            </w:r>
            <w:proofErr w:type="spellEnd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EE1133" w:rsidRDefault="004679B7" w:rsidP="004679B7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4721</w:t>
            </w:r>
          </w:p>
        </w:tc>
      </w:tr>
      <w:tr w:rsidR="00E576A7" w:rsidRPr="001923C6" w:rsidTr="00E576A7">
        <w:trPr>
          <w:trHeight w:val="24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A7" w:rsidRPr="001923C6" w:rsidRDefault="00E576A7" w:rsidP="00E576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A7" w:rsidRPr="001923C6" w:rsidRDefault="00E576A7" w:rsidP="00E576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76A7" w:rsidRPr="00E576A7" w:rsidRDefault="00E576A7" w:rsidP="00E576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76A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76A7" w:rsidRPr="00E576A7" w:rsidRDefault="00E576A7" w:rsidP="00E576A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76A7">
              <w:rPr>
                <w:sz w:val="24"/>
                <w:szCs w:val="24"/>
              </w:rPr>
              <w:t>176 792,16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76A7" w:rsidRPr="00E576A7" w:rsidRDefault="00E576A7" w:rsidP="00E576A7">
            <w:pPr>
              <w:jc w:val="right"/>
              <w:rPr>
                <w:sz w:val="24"/>
                <w:szCs w:val="24"/>
              </w:rPr>
            </w:pPr>
            <w:r w:rsidRPr="00E576A7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76A7" w:rsidRPr="00E576A7" w:rsidRDefault="00E576A7" w:rsidP="00E576A7">
            <w:pPr>
              <w:jc w:val="right"/>
              <w:rPr>
                <w:sz w:val="24"/>
                <w:szCs w:val="24"/>
              </w:rPr>
            </w:pPr>
            <w:r w:rsidRPr="00E576A7">
              <w:rPr>
                <w:sz w:val="24"/>
                <w:szCs w:val="24"/>
              </w:rPr>
              <w:t>16 933,78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76A7" w:rsidRPr="00E576A7" w:rsidRDefault="00E576A7" w:rsidP="00E576A7">
            <w:pPr>
              <w:jc w:val="right"/>
              <w:rPr>
                <w:sz w:val="24"/>
                <w:szCs w:val="24"/>
              </w:rPr>
            </w:pPr>
            <w:r w:rsidRPr="00E576A7">
              <w:rPr>
                <w:sz w:val="24"/>
                <w:szCs w:val="24"/>
              </w:rPr>
              <w:t>105 179,92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76A7" w:rsidRPr="00E576A7" w:rsidRDefault="00E576A7" w:rsidP="00E576A7">
            <w:pPr>
              <w:jc w:val="right"/>
              <w:rPr>
                <w:sz w:val="24"/>
                <w:szCs w:val="24"/>
              </w:rPr>
            </w:pPr>
            <w:r w:rsidRPr="00E576A7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A7" w:rsidRPr="001923C6" w:rsidRDefault="00E576A7" w:rsidP="00E576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76A7" w:rsidRPr="001923C6" w:rsidRDefault="00E576A7" w:rsidP="00E576A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76A7" w:rsidRPr="001923C6" w:rsidRDefault="00E576A7" w:rsidP="00E576A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4679B7" w:rsidRPr="001923C6" w:rsidTr="00E576A7">
        <w:trPr>
          <w:trHeight w:val="157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4679B7" w:rsidRPr="001923C6" w:rsidTr="00E576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4679B7" w:rsidRPr="001923C6" w:rsidTr="00E576A7">
        <w:trPr>
          <w:trHeight w:val="24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4100</w:t>
            </w:r>
          </w:p>
        </w:tc>
      </w:tr>
      <w:tr w:rsidR="004679B7" w:rsidRPr="001923C6" w:rsidTr="00E576A7">
        <w:trPr>
          <w:trHeight w:val="24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3C6F32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EE1133" w:rsidRDefault="004679B7" w:rsidP="004679B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волонтерства</w:t>
            </w:r>
            <w:proofErr w:type="spellEnd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) на базе образовательных организаций, некоммерческих организаций и муниципальных </w:t>
            </w: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учреждений в добровольческую (волонтерскую) деятельность,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EE1133" w:rsidRDefault="004679B7" w:rsidP="004679B7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5878</w:t>
            </w:r>
          </w:p>
        </w:tc>
      </w:tr>
      <w:tr w:rsidR="004679B7" w:rsidRPr="001923C6" w:rsidTr="00E576A7">
        <w:trPr>
          <w:trHeight w:val="109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170 677,96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17 483,70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98 515,80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4679B7" w:rsidRDefault="004679B7" w:rsidP="004679B7">
            <w:pPr>
              <w:jc w:val="right"/>
              <w:rPr>
                <w:sz w:val="24"/>
                <w:szCs w:val="24"/>
              </w:rPr>
            </w:pPr>
            <w:r w:rsidRPr="004679B7">
              <w:rPr>
                <w:sz w:val="24"/>
                <w:szCs w:val="24"/>
              </w:rPr>
              <w:t>47 574,00</w:t>
            </w: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8139B" w:rsidRDefault="004679B7" w:rsidP="004679B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4679B7" w:rsidRPr="001923C6" w:rsidTr="00E576A7">
        <w:trPr>
          <w:trHeight w:val="157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4679B7" w:rsidRPr="001923C6" w:rsidTr="00E576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4679B7" w:rsidRPr="001923C6" w:rsidTr="00E576A7">
        <w:trPr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4. Количество участников мероприятий, направленных на возрождение семей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ных традиций, воспитание у моло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дежи 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позитивного отношения к семей-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ным</w:t>
            </w:r>
            <w:proofErr w:type="spellEnd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9B7" w:rsidRPr="001923C6" w:rsidRDefault="004679B7" w:rsidP="00467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lastRenderedPageBreak/>
              <w:t>4200</w:t>
            </w:r>
          </w:p>
        </w:tc>
      </w:tr>
      <w:tr w:rsidR="004679B7" w:rsidRPr="001923C6" w:rsidTr="00E576A7">
        <w:trPr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9B7" w:rsidRPr="001923C6" w:rsidRDefault="004679B7" w:rsidP="004679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EE1133" w:rsidRDefault="004679B7" w:rsidP="004679B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волонтерства</w:t>
            </w:r>
            <w:proofErr w:type="spellEnd"/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9B7" w:rsidRPr="00EE1133" w:rsidRDefault="004679B7" w:rsidP="004679B7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E1133">
              <w:rPr>
                <w:rFonts w:ascii="Times New Roman" w:hAnsi="Times New Roman"/>
                <w:spacing w:val="-8"/>
                <w:sz w:val="24"/>
                <w:szCs w:val="24"/>
              </w:rPr>
              <w:t>7035</w:t>
            </w:r>
          </w:p>
        </w:tc>
      </w:tr>
    </w:tbl>
    <w:p w:rsidR="00AB137B" w:rsidRDefault="00AB137B" w:rsidP="00FC6BB6">
      <w:pPr>
        <w:rPr>
          <w:sz w:val="24"/>
        </w:rPr>
      </w:pPr>
    </w:p>
    <w:sectPr w:rsidR="00AB137B" w:rsidSect="00A3427F">
      <w:pgSz w:w="16840" w:h="11907" w:orient="landscape" w:code="9"/>
      <w:pgMar w:top="1701" w:right="1134" w:bottom="567" w:left="1134" w:header="357" w:footer="52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60B" w:rsidRDefault="0056360B">
      <w:r>
        <w:separator/>
      </w:r>
    </w:p>
  </w:endnote>
  <w:endnote w:type="continuationSeparator" w:id="0">
    <w:p w:rsidR="0056360B" w:rsidRDefault="00563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6A7" w:rsidRPr="00AE6EAA" w:rsidRDefault="00E576A7" w:rsidP="00B5679D">
    <w:pPr>
      <w:pStyle w:val="a7"/>
      <w:rPr>
        <w:sz w:val="16"/>
      </w:rPr>
    </w:pPr>
    <w:r w:rsidRPr="0024538A">
      <w:t xml:space="preserve">Внутренний номер: </w:t>
    </w:r>
    <w:r w:rsidRPr="006C57C6">
      <w:t>0258802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6A7" w:rsidRPr="00ED0D0D" w:rsidRDefault="00E576A7" w:rsidP="007F3152">
    <w:pPr>
      <w:pStyle w:val="a7"/>
      <w:rPr>
        <w:sz w:val="16"/>
      </w:rPr>
    </w:pPr>
    <w:r w:rsidRPr="00A6381E">
      <w:t xml:space="preserve">Внутренний номер: </w:t>
    </w:r>
    <w:r w:rsidRPr="006C57C6">
      <w:t>0258802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60B" w:rsidRDefault="0056360B">
      <w:r>
        <w:separator/>
      </w:r>
    </w:p>
  </w:footnote>
  <w:footnote w:type="continuationSeparator" w:id="0">
    <w:p w:rsidR="0056360B" w:rsidRDefault="00563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6A7" w:rsidRDefault="00E576A7" w:rsidP="00211DE1">
    <w:pPr>
      <w:pStyle w:val="a5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E576A7" w:rsidRDefault="00E576A7" w:rsidP="00CD57F4">
    <w:pPr>
      <w:pStyle w:val="a5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6A7" w:rsidRPr="0049641C" w:rsidRDefault="00E576A7">
    <w:pPr>
      <w:pStyle w:val="a5"/>
      <w:jc w:val="center"/>
      <w:rPr>
        <w:sz w:val="24"/>
        <w:szCs w:val="24"/>
      </w:rPr>
    </w:pPr>
    <w:r w:rsidRPr="0049641C">
      <w:rPr>
        <w:sz w:val="24"/>
        <w:szCs w:val="24"/>
      </w:rPr>
      <w:fldChar w:fldCharType="begin"/>
    </w:r>
    <w:r w:rsidRPr="0049641C">
      <w:rPr>
        <w:sz w:val="24"/>
        <w:szCs w:val="24"/>
      </w:rPr>
      <w:instrText>PAGE   \* MERGEFORMAT</w:instrText>
    </w:r>
    <w:r w:rsidRPr="0049641C">
      <w:rPr>
        <w:sz w:val="24"/>
        <w:szCs w:val="24"/>
      </w:rPr>
      <w:fldChar w:fldCharType="separate"/>
    </w:r>
    <w:r w:rsidR="007D677D">
      <w:rPr>
        <w:noProof/>
        <w:sz w:val="24"/>
        <w:szCs w:val="24"/>
      </w:rPr>
      <w:t>3</w:t>
    </w:r>
    <w:r w:rsidRPr="0049641C">
      <w:rPr>
        <w:sz w:val="24"/>
        <w:szCs w:val="24"/>
      </w:rPr>
      <w:fldChar w:fldCharType="end"/>
    </w:r>
  </w:p>
  <w:p w:rsidR="00E576A7" w:rsidRPr="0076187A" w:rsidRDefault="00E576A7" w:rsidP="002323D9">
    <w:pPr>
      <w:pStyle w:val="a5"/>
      <w:jc w:val="center"/>
      <w:rPr>
        <w:color w:val="FFFFFF"/>
        <w:sz w:val="24"/>
        <w:szCs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6A7" w:rsidRPr="004C6EB5" w:rsidRDefault="00E576A7" w:rsidP="00613968">
    <w:pPr>
      <w:spacing w:before="120"/>
      <w:rPr>
        <w:sz w:val="32"/>
        <w:szCs w:val="3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6A7" w:rsidRPr="0049641C" w:rsidRDefault="00E576A7">
    <w:pPr>
      <w:pStyle w:val="a5"/>
      <w:jc w:val="center"/>
      <w:rPr>
        <w:sz w:val="24"/>
        <w:szCs w:val="24"/>
      </w:rPr>
    </w:pPr>
    <w:r w:rsidRPr="0049641C">
      <w:rPr>
        <w:sz w:val="24"/>
        <w:szCs w:val="24"/>
      </w:rPr>
      <w:fldChar w:fldCharType="begin"/>
    </w:r>
    <w:r w:rsidRPr="0049641C">
      <w:rPr>
        <w:sz w:val="24"/>
        <w:szCs w:val="24"/>
      </w:rPr>
      <w:instrText>PAGE   \* MERGEFORMAT</w:instrText>
    </w:r>
    <w:r w:rsidRPr="0049641C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49641C">
      <w:rPr>
        <w:sz w:val="24"/>
        <w:szCs w:val="24"/>
      </w:rPr>
      <w:fldChar w:fldCharType="end"/>
    </w:r>
  </w:p>
  <w:p w:rsidR="00E576A7" w:rsidRPr="0076187A" w:rsidRDefault="00E576A7" w:rsidP="002323D9">
    <w:pPr>
      <w:pStyle w:val="a5"/>
      <w:jc w:val="center"/>
      <w:rPr>
        <w:color w:val="FFFFFF"/>
        <w:sz w:val="24"/>
        <w:szCs w:val="24"/>
        <w:lang w:val="en-US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6A7" w:rsidRPr="0049641C" w:rsidRDefault="00E576A7">
    <w:pPr>
      <w:pStyle w:val="a5"/>
      <w:jc w:val="center"/>
      <w:rPr>
        <w:sz w:val="24"/>
        <w:szCs w:val="24"/>
      </w:rPr>
    </w:pPr>
    <w:r>
      <w:rPr>
        <w:sz w:val="24"/>
        <w:szCs w:val="24"/>
      </w:rPr>
      <w:t>2</w:t>
    </w:r>
  </w:p>
  <w:p w:rsidR="00E576A7" w:rsidRPr="0076187A" w:rsidRDefault="00E576A7" w:rsidP="002323D9">
    <w:pPr>
      <w:pStyle w:val="a5"/>
      <w:jc w:val="center"/>
      <w:rPr>
        <w:color w:val="FFFFFF"/>
        <w:sz w:val="24"/>
        <w:szCs w:val="24"/>
        <w:lang w:val="en-US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6A7" w:rsidRPr="007809C8" w:rsidRDefault="00E576A7">
    <w:pPr>
      <w:pStyle w:val="a5"/>
      <w:jc w:val="center"/>
      <w:rPr>
        <w:sz w:val="24"/>
        <w:szCs w:val="24"/>
      </w:rPr>
    </w:pPr>
    <w:r w:rsidRPr="007809C8">
      <w:rPr>
        <w:sz w:val="24"/>
        <w:szCs w:val="24"/>
      </w:rPr>
      <w:fldChar w:fldCharType="begin"/>
    </w:r>
    <w:r w:rsidRPr="007809C8">
      <w:rPr>
        <w:sz w:val="24"/>
        <w:szCs w:val="24"/>
      </w:rPr>
      <w:instrText>PAGE   \* MERGEFORMAT</w:instrText>
    </w:r>
    <w:r w:rsidRPr="007809C8">
      <w:rPr>
        <w:sz w:val="24"/>
        <w:szCs w:val="24"/>
      </w:rPr>
      <w:fldChar w:fldCharType="separate"/>
    </w:r>
    <w:r w:rsidR="007D677D">
      <w:rPr>
        <w:noProof/>
        <w:sz w:val="24"/>
        <w:szCs w:val="24"/>
      </w:rPr>
      <w:t>32</w:t>
    </w:r>
    <w:r w:rsidRPr="007809C8">
      <w:rPr>
        <w:sz w:val="24"/>
        <w:szCs w:val="24"/>
      </w:rPr>
      <w:fldChar w:fldCharType="end"/>
    </w:r>
  </w:p>
  <w:p w:rsidR="00E576A7" w:rsidRPr="0076187A" w:rsidRDefault="00E576A7" w:rsidP="002323D9">
    <w:pPr>
      <w:pStyle w:val="a5"/>
      <w:jc w:val="center"/>
      <w:rPr>
        <w:color w:val="FFFFFF"/>
        <w:sz w:val="24"/>
        <w:szCs w:val="24"/>
        <w:lang w:val="en-US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6A7" w:rsidRDefault="00E576A7">
    <w:pPr>
      <w:pStyle w:val="a5"/>
      <w:jc w:val="center"/>
    </w:pPr>
  </w:p>
  <w:p w:rsidR="00E576A7" w:rsidRPr="004C6EB5" w:rsidRDefault="00E576A7" w:rsidP="00613968">
    <w:pPr>
      <w:spacing w:before="120"/>
      <w:rPr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A8B"/>
    <w:rsid w:val="000010EF"/>
    <w:rsid w:val="000038EC"/>
    <w:rsid w:val="0001119B"/>
    <w:rsid w:val="00013901"/>
    <w:rsid w:val="00016C95"/>
    <w:rsid w:val="00017DBF"/>
    <w:rsid w:val="00023FCC"/>
    <w:rsid w:val="0002714A"/>
    <w:rsid w:val="000361B5"/>
    <w:rsid w:val="00047008"/>
    <w:rsid w:val="000479BB"/>
    <w:rsid w:val="00050614"/>
    <w:rsid w:val="00052F3F"/>
    <w:rsid w:val="00054096"/>
    <w:rsid w:val="00055912"/>
    <w:rsid w:val="0006654F"/>
    <w:rsid w:val="0006673C"/>
    <w:rsid w:val="00070918"/>
    <w:rsid w:val="00070A52"/>
    <w:rsid w:val="00073470"/>
    <w:rsid w:val="00074ED9"/>
    <w:rsid w:val="00076B5F"/>
    <w:rsid w:val="0007727D"/>
    <w:rsid w:val="00082852"/>
    <w:rsid w:val="00082BDD"/>
    <w:rsid w:val="00082BEC"/>
    <w:rsid w:val="00087975"/>
    <w:rsid w:val="00087DFD"/>
    <w:rsid w:val="000924DD"/>
    <w:rsid w:val="00095472"/>
    <w:rsid w:val="000A18A6"/>
    <w:rsid w:val="000A1A43"/>
    <w:rsid w:val="000A211D"/>
    <w:rsid w:val="000A426A"/>
    <w:rsid w:val="000A780F"/>
    <w:rsid w:val="000B0C05"/>
    <w:rsid w:val="000B0DAD"/>
    <w:rsid w:val="000B23B8"/>
    <w:rsid w:val="000B6E3E"/>
    <w:rsid w:val="000C1B59"/>
    <w:rsid w:val="000C2856"/>
    <w:rsid w:val="000C4CBE"/>
    <w:rsid w:val="000C5609"/>
    <w:rsid w:val="000C71B7"/>
    <w:rsid w:val="000C7526"/>
    <w:rsid w:val="000D0835"/>
    <w:rsid w:val="000D1CA7"/>
    <w:rsid w:val="000D2824"/>
    <w:rsid w:val="000D5DC3"/>
    <w:rsid w:val="000D726C"/>
    <w:rsid w:val="000D7E6C"/>
    <w:rsid w:val="000E0CE3"/>
    <w:rsid w:val="000E5A6E"/>
    <w:rsid w:val="000F1449"/>
    <w:rsid w:val="000F26A8"/>
    <w:rsid w:val="000F26F0"/>
    <w:rsid w:val="000F404D"/>
    <w:rsid w:val="000F4294"/>
    <w:rsid w:val="000F4496"/>
    <w:rsid w:val="000F6019"/>
    <w:rsid w:val="000F78DB"/>
    <w:rsid w:val="001021DF"/>
    <w:rsid w:val="00103417"/>
    <w:rsid w:val="001041F1"/>
    <w:rsid w:val="001058E1"/>
    <w:rsid w:val="00110E39"/>
    <w:rsid w:val="00113061"/>
    <w:rsid w:val="00114615"/>
    <w:rsid w:val="0011546C"/>
    <w:rsid w:val="00116769"/>
    <w:rsid w:val="00120BED"/>
    <w:rsid w:val="00124873"/>
    <w:rsid w:val="00130B4A"/>
    <w:rsid w:val="00133D51"/>
    <w:rsid w:val="00134AD0"/>
    <w:rsid w:val="00140850"/>
    <w:rsid w:val="00145222"/>
    <w:rsid w:val="00147138"/>
    <w:rsid w:val="00151B0F"/>
    <w:rsid w:val="00165AE6"/>
    <w:rsid w:val="00171A84"/>
    <w:rsid w:val="001734BD"/>
    <w:rsid w:val="0018139B"/>
    <w:rsid w:val="001849A6"/>
    <w:rsid w:val="00185945"/>
    <w:rsid w:val="0018676A"/>
    <w:rsid w:val="00187D0A"/>
    <w:rsid w:val="0019173F"/>
    <w:rsid w:val="00191950"/>
    <w:rsid w:val="001923C6"/>
    <w:rsid w:val="001935C8"/>
    <w:rsid w:val="00195DC3"/>
    <w:rsid w:val="001A0964"/>
    <w:rsid w:val="001A17AC"/>
    <w:rsid w:val="001A2887"/>
    <w:rsid w:val="001A2A4A"/>
    <w:rsid w:val="001A3324"/>
    <w:rsid w:val="001A54D5"/>
    <w:rsid w:val="001A6E8B"/>
    <w:rsid w:val="001A7ADF"/>
    <w:rsid w:val="001B16A8"/>
    <w:rsid w:val="001B52DC"/>
    <w:rsid w:val="001B54AA"/>
    <w:rsid w:val="001B73E3"/>
    <w:rsid w:val="001B7CAA"/>
    <w:rsid w:val="001C133A"/>
    <w:rsid w:val="001C1BC0"/>
    <w:rsid w:val="001C5A05"/>
    <w:rsid w:val="001C630F"/>
    <w:rsid w:val="001C77E1"/>
    <w:rsid w:val="001C7BEC"/>
    <w:rsid w:val="001D05A1"/>
    <w:rsid w:val="001D3AAB"/>
    <w:rsid w:val="001D41FE"/>
    <w:rsid w:val="001E38B8"/>
    <w:rsid w:val="001E5990"/>
    <w:rsid w:val="001E6619"/>
    <w:rsid w:val="001E795F"/>
    <w:rsid w:val="001F0038"/>
    <w:rsid w:val="001F0569"/>
    <w:rsid w:val="001F1104"/>
    <w:rsid w:val="001F1C4F"/>
    <w:rsid w:val="001F41D2"/>
    <w:rsid w:val="001F43F5"/>
    <w:rsid w:val="00200027"/>
    <w:rsid w:val="002003C1"/>
    <w:rsid w:val="00202244"/>
    <w:rsid w:val="00204BCB"/>
    <w:rsid w:val="00205385"/>
    <w:rsid w:val="00210F96"/>
    <w:rsid w:val="00211DE1"/>
    <w:rsid w:val="00213200"/>
    <w:rsid w:val="00213C3C"/>
    <w:rsid w:val="002208DD"/>
    <w:rsid w:val="00220E2E"/>
    <w:rsid w:val="00223F27"/>
    <w:rsid w:val="00225AD8"/>
    <w:rsid w:val="002265BD"/>
    <w:rsid w:val="00227358"/>
    <w:rsid w:val="00230B0F"/>
    <w:rsid w:val="002323D9"/>
    <w:rsid w:val="00233E58"/>
    <w:rsid w:val="002345F1"/>
    <w:rsid w:val="00236730"/>
    <w:rsid w:val="00237614"/>
    <w:rsid w:val="002405D2"/>
    <w:rsid w:val="00242BB6"/>
    <w:rsid w:val="0024538A"/>
    <w:rsid w:val="002456F3"/>
    <w:rsid w:val="0024580B"/>
    <w:rsid w:val="00246643"/>
    <w:rsid w:val="00247967"/>
    <w:rsid w:val="002529EE"/>
    <w:rsid w:val="0025653C"/>
    <w:rsid w:val="00256685"/>
    <w:rsid w:val="0026029B"/>
    <w:rsid w:val="00261085"/>
    <w:rsid w:val="00261A68"/>
    <w:rsid w:val="00262963"/>
    <w:rsid w:val="002653EB"/>
    <w:rsid w:val="002665D0"/>
    <w:rsid w:val="00272B5D"/>
    <w:rsid w:val="002774C7"/>
    <w:rsid w:val="0028526A"/>
    <w:rsid w:val="002920DE"/>
    <w:rsid w:val="002945AC"/>
    <w:rsid w:val="002A1ACE"/>
    <w:rsid w:val="002A71BA"/>
    <w:rsid w:val="002B0EE9"/>
    <w:rsid w:val="002B4764"/>
    <w:rsid w:val="002B578B"/>
    <w:rsid w:val="002B618B"/>
    <w:rsid w:val="002B6471"/>
    <w:rsid w:val="002C0E9B"/>
    <w:rsid w:val="002C3701"/>
    <w:rsid w:val="002C3E90"/>
    <w:rsid w:val="002C6B70"/>
    <w:rsid w:val="002C7552"/>
    <w:rsid w:val="002D3369"/>
    <w:rsid w:val="002D4980"/>
    <w:rsid w:val="002E194E"/>
    <w:rsid w:val="002E2165"/>
    <w:rsid w:val="002E2585"/>
    <w:rsid w:val="002F352D"/>
    <w:rsid w:val="002F58D2"/>
    <w:rsid w:val="00304A2B"/>
    <w:rsid w:val="00310548"/>
    <w:rsid w:val="00315202"/>
    <w:rsid w:val="00315224"/>
    <w:rsid w:val="00315D15"/>
    <w:rsid w:val="00316E0E"/>
    <w:rsid w:val="003265AA"/>
    <w:rsid w:val="00326E59"/>
    <w:rsid w:val="00333CFD"/>
    <w:rsid w:val="00334E6B"/>
    <w:rsid w:val="00335CED"/>
    <w:rsid w:val="00335DC5"/>
    <w:rsid w:val="003400F2"/>
    <w:rsid w:val="00340669"/>
    <w:rsid w:val="00340B9E"/>
    <w:rsid w:val="00340DE4"/>
    <w:rsid w:val="003443CF"/>
    <w:rsid w:val="00345E97"/>
    <w:rsid w:val="00350232"/>
    <w:rsid w:val="003521DE"/>
    <w:rsid w:val="003535AA"/>
    <w:rsid w:val="00353E5E"/>
    <w:rsid w:val="00357F81"/>
    <w:rsid w:val="00363F62"/>
    <w:rsid w:val="003703F5"/>
    <w:rsid w:val="003754C3"/>
    <w:rsid w:val="00376E3E"/>
    <w:rsid w:val="003833A0"/>
    <w:rsid w:val="00383EF0"/>
    <w:rsid w:val="00386D23"/>
    <w:rsid w:val="00390272"/>
    <w:rsid w:val="00391733"/>
    <w:rsid w:val="00391E41"/>
    <w:rsid w:val="00393A93"/>
    <w:rsid w:val="00394FA5"/>
    <w:rsid w:val="00395600"/>
    <w:rsid w:val="00397492"/>
    <w:rsid w:val="003978E6"/>
    <w:rsid w:val="003A24EE"/>
    <w:rsid w:val="003A405D"/>
    <w:rsid w:val="003A52D9"/>
    <w:rsid w:val="003A7DED"/>
    <w:rsid w:val="003B2FD7"/>
    <w:rsid w:val="003B37A7"/>
    <w:rsid w:val="003B41C6"/>
    <w:rsid w:val="003B5BDB"/>
    <w:rsid w:val="003B5D23"/>
    <w:rsid w:val="003C0811"/>
    <w:rsid w:val="003C199B"/>
    <w:rsid w:val="003C408D"/>
    <w:rsid w:val="003C6F32"/>
    <w:rsid w:val="003C7873"/>
    <w:rsid w:val="003D2761"/>
    <w:rsid w:val="003D3274"/>
    <w:rsid w:val="003D3E30"/>
    <w:rsid w:val="003D67D8"/>
    <w:rsid w:val="003E5AE6"/>
    <w:rsid w:val="003E6681"/>
    <w:rsid w:val="003F32C9"/>
    <w:rsid w:val="003F3CE0"/>
    <w:rsid w:val="003F4154"/>
    <w:rsid w:val="003F5167"/>
    <w:rsid w:val="003F5C3E"/>
    <w:rsid w:val="003F6B7F"/>
    <w:rsid w:val="003F6D66"/>
    <w:rsid w:val="003F7A49"/>
    <w:rsid w:val="0041096B"/>
    <w:rsid w:val="00410EAA"/>
    <w:rsid w:val="0041641F"/>
    <w:rsid w:val="00416992"/>
    <w:rsid w:val="00417200"/>
    <w:rsid w:val="00417A7E"/>
    <w:rsid w:val="00420474"/>
    <w:rsid w:val="00420CDA"/>
    <w:rsid w:val="00421F79"/>
    <w:rsid w:val="00422539"/>
    <w:rsid w:val="004247E9"/>
    <w:rsid w:val="004318FD"/>
    <w:rsid w:val="00431D34"/>
    <w:rsid w:val="00441C3C"/>
    <w:rsid w:val="004438C5"/>
    <w:rsid w:val="004442D3"/>
    <w:rsid w:val="004506A4"/>
    <w:rsid w:val="004517BB"/>
    <w:rsid w:val="00453C84"/>
    <w:rsid w:val="00454719"/>
    <w:rsid w:val="0045623F"/>
    <w:rsid w:val="00456AD6"/>
    <w:rsid w:val="00457350"/>
    <w:rsid w:val="00457FAE"/>
    <w:rsid w:val="00460626"/>
    <w:rsid w:val="00461786"/>
    <w:rsid w:val="00461CD6"/>
    <w:rsid w:val="00461F12"/>
    <w:rsid w:val="00462760"/>
    <w:rsid w:val="00463B78"/>
    <w:rsid w:val="00464878"/>
    <w:rsid w:val="004677A0"/>
    <w:rsid w:val="004679B7"/>
    <w:rsid w:val="004773FC"/>
    <w:rsid w:val="004818E3"/>
    <w:rsid w:val="00483FB1"/>
    <w:rsid w:val="00490D26"/>
    <w:rsid w:val="00492F1E"/>
    <w:rsid w:val="00493641"/>
    <w:rsid w:val="0049641C"/>
    <w:rsid w:val="004A0276"/>
    <w:rsid w:val="004A2BA5"/>
    <w:rsid w:val="004A3986"/>
    <w:rsid w:val="004A3F8E"/>
    <w:rsid w:val="004B1B39"/>
    <w:rsid w:val="004B6DE8"/>
    <w:rsid w:val="004C0BF1"/>
    <w:rsid w:val="004C0E43"/>
    <w:rsid w:val="004C180C"/>
    <w:rsid w:val="004C35E0"/>
    <w:rsid w:val="004C39C4"/>
    <w:rsid w:val="004C4C6C"/>
    <w:rsid w:val="004C6104"/>
    <w:rsid w:val="004C68EF"/>
    <w:rsid w:val="004C6EB5"/>
    <w:rsid w:val="004D4D51"/>
    <w:rsid w:val="004D529E"/>
    <w:rsid w:val="004E44E8"/>
    <w:rsid w:val="004F052A"/>
    <w:rsid w:val="004F1470"/>
    <w:rsid w:val="004F3C90"/>
    <w:rsid w:val="004F5B16"/>
    <w:rsid w:val="005044C8"/>
    <w:rsid w:val="00505238"/>
    <w:rsid w:val="00505BFF"/>
    <w:rsid w:val="005113F7"/>
    <w:rsid w:val="00512C5A"/>
    <w:rsid w:val="00520D15"/>
    <w:rsid w:val="005214B9"/>
    <w:rsid w:val="0052383B"/>
    <w:rsid w:val="00525A69"/>
    <w:rsid w:val="00525C7B"/>
    <w:rsid w:val="00527BD4"/>
    <w:rsid w:val="0053162D"/>
    <w:rsid w:val="00533002"/>
    <w:rsid w:val="00534D17"/>
    <w:rsid w:val="005421EC"/>
    <w:rsid w:val="00542BFE"/>
    <w:rsid w:val="0054463D"/>
    <w:rsid w:val="00551619"/>
    <w:rsid w:val="00553276"/>
    <w:rsid w:val="00554F80"/>
    <w:rsid w:val="00557E05"/>
    <w:rsid w:val="00561C65"/>
    <w:rsid w:val="0056360B"/>
    <w:rsid w:val="00563BB9"/>
    <w:rsid w:val="0056416C"/>
    <w:rsid w:val="005713B8"/>
    <w:rsid w:val="00573ED0"/>
    <w:rsid w:val="00574956"/>
    <w:rsid w:val="0057532C"/>
    <w:rsid w:val="005764AC"/>
    <w:rsid w:val="00576B1E"/>
    <w:rsid w:val="00577B18"/>
    <w:rsid w:val="00577B90"/>
    <w:rsid w:val="0058260D"/>
    <w:rsid w:val="005872BC"/>
    <w:rsid w:val="00593C40"/>
    <w:rsid w:val="00594CE2"/>
    <w:rsid w:val="005A0A3A"/>
    <w:rsid w:val="005A27A3"/>
    <w:rsid w:val="005A490B"/>
    <w:rsid w:val="005A4EF9"/>
    <w:rsid w:val="005A52B9"/>
    <w:rsid w:val="005A6528"/>
    <w:rsid w:val="005A6C52"/>
    <w:rsid w:val="005B28D7"/>
    <w:rsid w:val="005B47BE"/>
    <w:rsid w:val="005B5EA3"/>
    <w:rsid w:val="005C211A"/>
    <w:rsid w:val="005C43FF"/>
    <w:rsid w:val="005C7103"/>
    <w:rsid w:val="005D1B50"/>
    <w:rsid w:val="005D1E35"/>
    <w:rsid w:val="005D410B"/>
    <w:rsid w:val="005D71DE"/>
    <w:rsid w:val="005D7904"/>
    <w:rsid w:val="005D7E5D"/>
    <w:rsid w:val="005E0667"/>
    <w:rsid w:val="005E0EFA"/>
    <w:rsid w:val="005E20D6"/>
    <w:rsid w:val="005E307D"/>
    <w:rsid w:val="005E7977"/>
    <w:rsid w:val="005E7DE2"/>
    <w:rsid w:val="005F1277"/>
    <w:rsid w:val="005F5A2B"/>
    <w:rsid w:val="00601890"/>
    <w:rsid w:val="00602563"/>
    <w:rsid w:val="006053B2"/>
    <w:rsid w:val="00606737"/>
    <w:rsid w:val="00613340"/>
    <w:rsid w:val="00613968"/>
    <w:rsid w:val="006204F8"/>
    <w:rsid w:val="0062273A"/>
    <w:rsid w:val="00625F09"/>
    <w:rsid w:val="00630FD9"/>
    <w:rsid w:val="00631FF3"/>
    <w:rsid w:val="0063249A"/>
    <w:rsid w:val="006360FB"/>
    <w:rsid w:val="0063711C"/>
    <w:rsid w:val="00637540"/>
    <w:rsid w:val="0064276B"/>
    <w:rsid w:val="00644D1B"/>
    <w:rsid w:val="006459FD"/>
    <w:rsid w:val="00645A24"/>
    <w:rsid w:val="00652C12"/>
    <w:rsid w:val="00655667"/>
    <w:rsid w:val="006616FE"/>
    <w:rsid w:val="00661764"/>
    <w:rsid w:val="00663463"/>
    <w:rsid w:val="00663630"/>
    <w:rsid w:val="006646B0"/>
    <w:rsid w:val="006670EA"/>
    <w:rsid w:val="00670152"/>
    <w:rsid w:val="006706E7"/>
    <w:rsid w:val="00671672"/>
    <w:rsid w:val="00672E39"/>
    <w:rsid w:val="006730AE"/>
    <w:rsid w:val="006779E1"/>
    <w:rsid w:val="00682550"/>
    <w:rsid w:val="006836DF"/>
    <w:rsid w:val="006842E0"/>
    <w:rsid w:val="0068773C"/>
    <w:rsid w:val="00693659"/>
    <w:rsid w:val="006A18AF"/>
    <w:rsid w:val="006A5432"/>
    <w:rsid w:val="006B0305"/>
    <w:rsid w:val="006B28B7"/>
    <w:rsid w:val="006B37A8"/>
    <w:rsid w:val="006B55F8"/>
    <w:rsid w:val="006B5CF4"/>
    <w:rsid w:val="006C10D5"/>
    <w:rsid w:val="006C6CF2"/>
    <w:rsid w:val="006C79B5"/>
    <w:rsid w:val="006D078A"/>
    <w:rsid w:val="006D20CF"/>
    <w:rsid w:val="006D6541"/>
    <w:rsid w:val="006E03F3"/>
    <w:rsid w:val="006E633F"/>
    <w:rsid w:val="006E6EE2"/>
    <w:rsid w:val="006E71F0"/>
    <w:rsid w:val="006F4F39"/>
    <w:rsid w:val="006F5DB2"/>
    <w:rsid w:val="00700259"/>
    <w:rsid w:val="00700586"/>
    <w:rsid w:val="00700F4A"/>
    <w:rsid w:val="00702E4A"/>
    <w:rsid w:val="00704634"/>
    <w:rsid w:val="0071148C"/>
    <w:rsid w:val="0071504B"/>
    <w:rsid w:val="00715715"/>
    <w:rsid w:val="00724921"/>
    <w:rsid w:val="0072782E"/>
    <w:rsid w:val="007315EB"/>
    <w:rsid w:val="00733665"/>
    <w:rsid w:val="007340AE"/>
    <w:rsid w:val="00737807"/>
    <w:rsid w:val="007417D7"/>
    <w:rsid w:val="00750D5A"/>
    <w:rsid w:val="0075476E"/>
    <w:rsid w:val="0075650D"/>
    <w:rsid w:val="0076187A"/>
    <w:rsid w:val="0077227E"/>
    <w:rsid w:val="00773E64"/>
    <w:rsid w:val="007763DF"/>
    <w:rsid w:val="00776517"/>
    <w:rsid w:val="007809C8"/>
    <w:rsid w:val="00782D1D"/>
    <w:rsid w:val="0078592F"/>
    <w:rsid w:val="0078631F"/>
    <w:rsid w:val="00787EF2"/>
    <w:rsid w:val="00794E21"/>
    <w:rsid w:val="007A2355"/>
    <w:rsid w:val="007A76FB"/>
    <w:rsid w:val="007B07E1"/>
    <w:rsid w:val="007B4304"/>
    <w:rsid w:val="007B5E56"/>
    <w:rsid w:val="007B5FC6"/>
    <w:rsid w:val="007B69C0"/>
    <w:rsid w:val="007C05AE"/>
    <w:rsid w:val="007C127E"/>
    <w:rsid w:val="007C144A"/>
    <w:rsid w:val="007C34A3"/>
    <w:rsid w:val="007C564F"/>
    <w:rsid w:val="007C664D"/>
    <w:rsid w:val="007C7028"/>
    <w:rsid w:val="007C7EBC"/>
    <w:rsid w:val="007D1234"/>
    <w:rsid w:val="007D1326"/>
    <w:rsid w:val="007D142F"/>
    <w:rsid w:val="007D4195"/>
    <w:rsid w:val="007D48B9"/>
    <w:rsid w:val="007D677D"/>
    <w:rsid w:val="007D7162"/>
    <w:rsid w:val="007D7A00"/>
    <w:rsid w:val="007E201D"/>
    <w:rsid w:val="007E3807"/>
    <w:rsid w:val="007E4680"/>
    <w:rsid w:val="007E5A51"/>
    <w:rsid w:val="007E5C52"/>
    <w:rsid w:val="007F25B1"/>
    <w:rsid w:val="007F3152"/>
    <w:rsid w:val="007F5504"/>
    <w:rsid w:val="008008CD"/>
    <w:rsid w:val="00800A3B"/>
    <w:rsid w:val="008013B1"/>
    <w:rsid w:val="00803B7C"/>
    <w:rsid w:val="00805215"/>
    <w:rsid w:val="00811FE4"/>
    <w:rsid w:val="0081386B"/>
    <w:rsid w:val="00822100"/>
    <w:rsid w:val="00823AEA"/>
    <w:rsid w:val="0082637C"/>
    <w:rsid w:val="008271D8"/>
    <w:rsid w:val="008321E4"/>
    <w:rsid w:val="00834B31"/>
    <w:rsid w:val="00847AF6"/>
    <w:rsid w:val="00850327"/>
    <w:rsid w:val="00850EB9"/>
    <w:rsid w:val="00851612"/>
    <w:rsid w:val="00851764"/>
    <w:rsid w:val="00852FAE"/>
    <w:rsid w:val="00856413"/>
    <w:rsid w:val="00856712"/>
    <w:rsid w:val="008609F0"/>
    <w:rsid w:val="00861E93"/>
    <w:rsid w:val="00864918"/>
    <w:rsid w:val="008652B7"/>
    <w:rsid w:val="008657E8"/>
    <w:rsid w:val="00875949"/>
    <w:rsid w:val="00875C3E"/>
    <w:rsid w:val="00875DCC"/>
    <w:rsid w:val="008807E7"/>
    <w:rsid w:val="008810F6"/>
    <w:rsid w:val="008876A0"/>
    <w:rsid w:val="00892ADB"/>
    <w:rsid w:val="00893952"/>
    <w:rsid w:val="0089728A"/>
    <w:rsid w:val="008A32A4"/>
    <w:rsid w:val="008B125B"/>
    <w:rsid w:val="008B190F"/>
    <w:rsid w:val="008B1A60"/>
    <w:rsid w:val="008B2A7F"/>
    <w:rsid w:val="008B48A9"/>
    <w:rsid w:val="008B5D64"/>
    <w:rsid w:val="008B6A9C"/>
    <w:rsid w:val="008C0C17"/>
    <w:rsid w:val="008C104D"/>
    <w:rsid w:val="008C1199"/>
    <w:rsid w:val="008C2D5B"/>
    <w:rsid w:val="008C379D"/>
    <w:rsid w:val="008C432B"/>
    <w:rsid w:val="008C4613"/>
    <w:rsid w:val="008C59B7"/>
    <w:rsid w:val="008C6744"/>
    <w:rsid w:val="008D0932"/>
    <w:rsid w:val="008D285B"/>
    <w:rsid w:val="008D2B57"/>
    <w:rsid w:val="008D64E1"/>
    <w:rsid w:val="008E4E70"/>
    <w:rsid w:val="008E5FE6"/>
    <w:rsid w:val="008F1608"/>
    <w:rsid w:val="008F30C0"/>
    <w:rsid w:val="008F408F"/>
    <w:rsid w:val="008F464D"/>
    <w:rsid w:val="008F5ACF"/>
    <w:rsid w:val="009002B1"/>
    <w:rsid w:val="00902362"/>
    <w:rsid w:val="00907D2F"/>
    <w:rsid w:val="00907E33"/>
    <w:rsid w:val="00910136"/>
    <w:rsid w:val="0091159A"/>
    <w:rsid w:val="00911B94"/>
    <w:rsid w:val="009127E4"/>
    <w:rsid w:val="00921A5E"/>
    <w:rsid w:val="009228C1"/>
    <w:rsid w:val="00925EBC"/>
    <w:rsid w:val="0093269F"/>
    <w:rsid w:val="00937731"/>
    <w:rsid w:val="00941033"/>
    <w:rsid w:val="00942111"/>
    <w:rsid w:val="00943491"/>
    <w:rsid w:val="0094486F"/>
    <w:rsid w:val="0094660C"/>
    <w:rsid w:val="00946DD9"/>
    <w:rsid w:val="00951D71"/>
    <w:rsid w:val="00952EF6"/>
    <w:rsid w:val="00953EB9"/>
    <w:rsid w:val="0095402D"/>
    <w:rsid w:val="00954BF3"/>
    <w:rsid w:val="009565E1"/>
    <w:rsid w:val="00956FE0"/>
    <w:rsid w:val="00957295"/>
    <w:rsid w:val="00957926"/>
    <w:rsid w:val="00960D67"/>
    <w:rsid w:val="009648DB"/>
    <w:rsid w:val="00967F2D"/>
    <w:rsid w:val="009820E4"/>
    <w:rsid w:val="00983248"/>
    <w:rsid w:val="009860BD"/>
    <w:rsid w:val="00990124"/>
    <w:rsid w:val="009902FF"/>
    <w:rsid w:val="009907B2"/>
    <w:rsid w:val="00992323"/>
    <w:rsid w:val="0099318E"/>
    <w:rsid w:val="00993DCB"/>
    <w:rsid w:val="0099643D"/>
    <w:rsid w:val="009969E6"/>
    <w:rsid w:val="00997ABD"/>
    <w:rsid w:val="00997B95"/>
    <w:rsid w:val="009A6589"/>
    <w:rsid w:val="009B201E"/>
    <w:rsid w:val="009B2078"/>
    <w:rsid w:val="009B28BC"/>
    <w:rsid w:val="009B7A8A"/>
    <w:rsid w:val="009D1288"/>
    <w:rsid w:val="009D1F12"/>
    <w:rsid w:val="009E119B"/>
    <w:rsid w:val="009E46BC"/>
    <w:rsid w:val="009F2938"/>
    <w:rsid w:val="009F61EE"/>
    <w:rsid w:val="00A012E9"/>
    <w:rsid w:val="00A0184D"/>
    <w:rsid w:val="00A02C65"/>
    <w:rsid w:val="00A067D5"/>
    <w:rsid w:val="00A10306"/>
    <w:rsid w:val="00A10606"/>
    <w:rsid w:val="00A111AA"/>
    <w:rsid w:val="00A125FD"/>
    <w:rsid w:val="00A138C8"/>
    <w:rsid w:val="00A165C8"/>
    <w:rsid w:val="00A16DBC"/>
    <w:rsid w:val="00A17B70"/>
    <w:rsid w:val="00A21C14"/>
    <w:rsid w:val="00A21F5C"/>
    <w:rsid w:val="00A25C0B"/>
    <w:rsid w:val="00A25CD5"/>
    <w:rsid w:val="00A273BA"/>
    <w:rsid w:val="00A275E0"/>
    <w:rsid w:val="00A315CC"/>
    <w:rsid w:val="00A3427F"/>
    <w:rsid w:val="00A36FC7"/>
    <w:rsid w:val="00A403CE"/>
    <w:rsid w:val="00A40AEC"/>
    <w:rsid w:val="00A42CB6"/>
    <w:rsid w:val="00A4424D"/>
    <w:rsid w:val="00A447F2"/>
    <w:rsid w:val="00A52BB8"/>
    <w:rsid w:val="00A60944"/>
    <w:rsid w:val="00A60958"/>
    <w:rsid w:val="00A62D79"/>
    <w:rsid w:val="00A6317E"/>
    <w:rsid w:val="00A63302"/>
    <w:rsid w:val="00A6381E"/>
    <w:rsid w:val="00A646D5"/>
    <w:rsid w:val="00A6661D"/>
    <w:rsid w:val="00A76B55"/>
    <w:rsid w:val="00A7787E"/>
    <w:rsid w:val="00A828D4"/>
    <w:rsid w:val="00A829DB"/>
    <w:rsid w:val="00A844B6"/>
    <w:rsid w:val="00A8604A"/>
    <w:rsid w:val="00A92372"/>
    <w:rsid w:val="00A97785"/>
    <w:rsid w:val="00AA20E7"/>
    <w:rsid w:val="00AA2D6C"/>
    <w:rsid w:val="00AA2D92"/>
    <w:rsid w:val="00AA5D99"/>
    <w:rsid w:val="00AA7126"/>
    <w:rsid w:val="00AB137B"/>
    <w:rsid w:val="00AB3088"/>
    <w:rsid w:val="00AB3A75"/>
    <w:rsid w:val="00AB3E10"/>
    <w:rsid w:val="00AB6FCC"/>
    <w:rsid w:val="00AB7101"/>
    <w:rsid w:val="00AC0754"/>
    <w:rsid w:val="00AC17B0"/>
    <w:rsid w:val="00AC3227"/>
    <w:rsid w:val="00AD0C31"/>
    <w:rsid w:val="00AD192E"/>
    <w:rsid w:val="00AD2764"/>
    <w:rsid w:val="00AD5E21"/>
    <w:rsid w:val="00AE24BC"/>
    <w:rsid w:val="00AE2E15"/>
    <w:rsid w:val="00AF43DC"/>
    <w:rsid w:val="00B00F40"/>
    <w:rsid w:val="00B03C01"/>
    <w:rsid w:val="00B04778"/>
    <w:rsid w:val="00B04A71"/>
    <w:rsid w:val="00B06ECD"/>
    <w:rsid w:val="00B129DB"/>
    <w:rsid w:val="00B1724C"/>
    <w:rsid w:val="00B17CC8"/>
    <w:rsid w:val="00B240E2"/>
    <w:rsid w:val="00B24CF9"/>
    <w:rsid w:val="00B255D5"/>
    <w:rsid w:val="00B25D2F"/>
    <w:rsid w:val="00B265C9"/>
    <w:rsid w:val="00B33E68"/>
    <w:rsid w:val="00B44044"/>
    <w:rsid w:val="00B440B5"/>
    <w:rsid w:val="00B47AF2"/>
    <w:rsid w:val="00B51297"/>
    <w:rsid w:val="00B55FA4"/>
    <w:rsid w:val="00B5679D"/>
    <w:rsid w:val="00B57887"/>
    <w:rsid w:val="00B60596"/>
    <w:rsid w:val="00B62819"/>
    <w:rsid w:val="00B66027"/>
    <w:rsid w:val="00B6651A"/>
    <w:rsid w:val="00B666BF"/>
    <w:rsid w:val="00B6707F"/>
    <w:rsid w:val="00B71C87"/>
    <w:rsid w:val="00B72430"/>
    <w:rsid w:val="00B75D56"/>
    <w:rsid w:val="00B85DD0"/>
    <w:rsid w:val="00B90177"/>
    <w:rsid w:val="00B916A9"/>
    <w:rsid w:val="00B91A26"/>
    <w:rsid w:val="00B91A42"/>
    <w:rsid w:val="00B93733"/>
    <w:rsid w:val="00B97DCF"/>
    <w:rsid w:val="00BA002F"/>
    <w:rsid w:val="00BA086D"/>
    <w:rsid w:val="00BA15DD"/>
    <w:rsid w:val="00BA1FEC"/>
    <w:rsid w:val="00BA30FE"/>
    <w:rsid w:val="00BA5984"/>
    <w:rsid w:val="00BA6FD4"/>
    <w:rsid w:val="00BA79CD"/>
    <w:rsid w:val="00BA7C0A"/>
    <w:rsid w:val="00BB2699"/>
    <w:rsid w:val="00BB4214"/>
    <w:rsid w:val="00BB47CA"/>
    <w:rsid w:val="00BB746C"/>
    <w:rsid w:val="00BB7989"/>
    <w:rsid w:val="00BC38A7"/>
    <w:rsid w:val="00BC4B5E"/>
    <w:rsid w:val="00BC553A"/>
    <w:rsid w:val="00BD7F1D"/>
    <w:rsid w:val="00BE1645"/>
    <w:rsid w:val="00BE3C17"/>
    <w:rsid w:val="00BE51EB"/>
    <w:rsid w:val="00BE5975"/>
    <w:rsid w:val="00BF1439"/>
    <w:rsid w:val="00BF41F4"/>
    <w:rsid w:val="00BF46FF"/>
    <w:rsid w:val="00BF76AF"/>
    <w:rsid w:val="00C022CE"/>
    <w:rsid w:val="00C02879"/>
    <w:rsid w:val="00C02978"/>
    <w:rsid w:val="00C03B4B"/>
    <w:rsid w:val="00C11432"/>
    <w:rsid w:val="00C13520"/>
    <w:rsid w:val="00C13785"/>
    <w:rsid w:val="00C13F99"/>
    <w:rsid w:val="00C2165C"/>
    <w:rsid w:val="00C24163"/>
    <w:rsid w:val="00C24467"/>
    <w:rsid w:val="00C3354F"/>
    <w:rsid w:val="00C34795"/>
    <w:rsid w:val="00C36375"/>
    <w:rsid w:val="00C4061A"/>
    <w:rsid w:val="00C425A1"/>
    <w:rsid w:val="00C4283B"/>
    <w:rsid w:val="00C43E68"/>
    <w:rsid w:val="00C5036C"/>
    <w:rsid w:val="00C5053A"/>
    <w:rsid w:val="00C55CF4"/>
    <w:rsid w:val="00C6195C"/>
    <w:rsid w:val="00C62B32"/>
    <w:rsid w:val="00C63DFC"/>
    <w:rsid w:val="00C6449D"/>
    <w:rsid w:val="00C7054B"/>
    <w:rsid w:val="00C72864"/>
    <w:rsid w:val="00C739BA"/>
    <w:rsid w:val="00C75A8B"/>
    <w:rsid w:val="00C76DE6"/>
    <w:rsid w:val="00C77046"/>
    <w:rsid w:val="00C80CD5"/>
    <w:rsid w:val="00C80D05"/>
    <w:rsid w:val="00C816C7"/>
    <w:rsid w:val="00C82E6D"/>
    <w:rsid w:val="00C84E2A"/>
    <w:rsid w:val="00C85570"/>
    <w:rsid w:val="00C911D6"/>
    <w:rsid w:val="00C9130E"/>
    <w:rsid w:val="00C92546"/>
    <w:rsid w:val="00C94474"/>
    <w:rsid w:val="00C948DB"/>
    <w:rsid w:val="00C94E67"/>
    <w:rsid w:val="00C95B89"/>
    <w:rsid w:val="00C95B95"/>
    <w:rsid w:val="00C95E85"/>
    <w:rsid w:val="00CA03A8"/>
    <w:rsid w:val="00CA42A4"/>
    <w:rsid w:val="00CA62BB"/>
    <w:rsid w:val="00CA7A29"/>
    <w:rsid w:val="00CA7D54"/>
    <w:rsid w:val="00CB12FF"/>
    <w:rsid w:val="00CB31A5"/>
    <w:rsid w:val="00CB397D"/>
    <w:rsid w:val="00CC1222"/>
    <w:rsid w:val="00CC1D8F"/>
    <w:rsid w:val="00CC7BF6"/>
    <w:rsid w:val="00CD36C7"/>
    <w:rsid w:val="00CD57F4"/>
    <w:rsid w:val="00CD5F52"/>
    <w:rsid w:val="00CD6B22"/>
    <w:rsid w:val="00CE29FC"/>
    <w:rsid w:val="00CE6374"/>
    <w:rsid w:val="00CE7B73"/>
    <w:rsid w:val="00CF2AF4"/>
    <w:rsid w:val="00CF4FE0"/>
    <w:rsid w:val="00CF5113"/>
    <w:rsid w:val="00D00296"/>
    <w:rsid w:val="00D10396"/>
    <w:rsid w:val="00D13FDA"/>
    <w:rsid w:val="00D14719"/>
    <w:rsid w:val="00D15355"/>
    <w:rsid w:val="00D22B1D"/>
    <w:rsid w:val="00D22D0C"/>
    <w:rsid w:val="00D275C5"/>
    <w:rsid w:val="00D27FF5"/>
    <w:rsid w:val="00D3063E"/>
    <w:rsid w:val="00D40DFB"/>
    <w:rsid w:val="00D42239"/>
    <w:rsid w:val="00D465A7"/>
    <w:rsid w:val="00D50AF2"/>
    <w:rsid w:val="00D5262C"/>
    <w:rsid w:val="00D643CB"/>
    <w:rsid w:val="00D64579"/>
    <w:rsid w:val="00D64867"/>
    <w:rsid w:val="00D66A4F"/>
    <w:rsid w:val="00D67834"/>
    <w:rsid w:val="00D726B7"/>
    <w:rsid w:val="00D7349E"/>
    <w:rsid w:val="00D7612C"/>
    <w:rsid w:val="00D7666F"/>
    <w:rsid w:val="00D814ED"/>
    <w:rsid w:val="00D823D4"/>
    <w:rsid w:val="00D86A7A"/>
    <w:rsid w:val="00D91BCD"/>
    <w:rsid w:val="00D92501"/>
    <w:rsid w:val="00DA37DD"/>
    <w:rsid w:val="00DA3C66"/>
    <w:rsid w:val="00DA5F13"/>
    <w:rsid w:val="00DB3980"/>
    <w:rsid w:val="00DB5C67"/>
    <w:rsid w:val="00DC4F51"/>
    <w:rsid w:val="00DC68BD"/>
    <w:rsid w:val="00DD2847"/>
    <w:rsid w:val="00DD2B1E"/>
    <w:rsid w:val="00DD3DFB"/>
    <w:rsid w:val="00DD7092"/>
    <w:rsid w:val="00DD79D5"/>
    <w:rsid w:val="00DE0A5C"/>
    <w:rsid w:val="00DE1E5E"/>
    <w:rsid w:val="00DE7DD4"/>
    <w:rsid w:val="00DF56B2"/>
    <w:rsid w:val="00DF743D"/>
    <w:rsid w:val="00DF7544"/>
    <w:rsid w:val="00E01EF6"/>
    <w:rsid w:val="00E0203D"/>
    <w:rsid w:val="00E02F24"/>
    <w:rsid w:val="00E072F9"/>
    <w:rsid w:val="00E12C18"/>
    <w:rsid w:val="00E157AD"/>
    <w:rsid w:val="00E15CDE"/>
    <w:rsid w:val="00E20CB4"/>
    <w:rsid w:val="00E24280"/>
    <w:rsid w:val="00E251A1"/>
    <w:rsid w:val="00E2791F"/>
    <w:rsid w:val="00E343D5"/>
    <w:rsid w:val="00E4012E"/>
    <w:rsid w:val="00E412CA"/>
    <w:rsid w:val="00E414CF"/>
    <w:rsid w:val="00E4514D"/>
    <w:rsid w:val="00E455EF"/>
    <w:rsid w:val="00E467DB"/>
    <w:rsid w:val="00E4686E"/>
    <w:rsid w:val="00E47432"/>
    <w:rsid w:val="00E500E3"/>
    <w:rsid w:val="00E53777"/>
    <w:rsid w:val="00E53BE8"/>
    <w:rsid w:val="00E53D69"/>
    <w:rsid w:val="00E55191"/>
    <w:rsid w:val="00E552CE"/>
    <w:rsid w:val="00E576A7"/>
    <w:rsid w:val="00E613BB"/>
    <w:rsid w:val="00E6319C"/>
    <w:rsid w:val="00E67A3A"/>
    <w:rsid w:val="00E749F8"/>
    <w:rsid w:val="00E75A91"/>
    <w:rsid w:val="00E8126C"/>
    <w:rsid w:val="00E87E0E"/>
    <w:rsid w:val="00E9076D"/>
    <w:rsid w:val="00E90A96"/>
    <w:rsid w:val="00E9158F"/>
    <w:rsid w:val="00E923FD"/>
    <w:rsid w:val="00E93DD7"/>
    <w:rsid w:val="00E96AFF"/>
    <w:rsid w:val="00EA7894"/>
    <w:rsid w:val="00EB7DF7"/>
    <w:rsid w:val="00EC285F"/>
    <w:rsid w:val="00ED0D0D"/>
    <w:rsid w:val="00ED1F82"/>
    <w:rsid w:val="00ED54CB"/>
    <w:rsid w:val="00EE1133"/>
    <w:rsid w:val="00EE29DB"/>
    <w:rsid w:val="00EF7A71"/>
    <w:rsid w:val="00F03BCD"/>
    <w:rsid w:val="00F077A7"/>
    <w:rsid w:val="00F11005"/>
    <w:rsid w:val="00F11204"/>
    <w:rsid w:val="00F1298A"/>
    <w:rsid w:val="00F12F3C"/>
    <w:rsid w:val="00F14C39"/>
    <w:rsid w:val="00F152B9"/>
    <w:rsid w:val="00F159FF"/>
    <w:rsid w:val="00F173C2"/>
    <w:rsid w:val="00F17C35"/>
    <w:rsid w:val="00F209EB"/>
    <w:rsid w:val="00F21452"/>
    <w:rsid w:val="00F23834"/>
    <w:rsid w:val="00F23A4A"/>
    <w:rsid w:val="00F250D4"/>
    <w:rsid w:val="00F27F5C"/>
    <w:rsid w:val="00F34BC8"/>
    <w:rsid w:val="00F35DD2"/>
    <w:rsid w:val="00F36CC5"/>
    <w:rsid w:val="00F3702B"/>
    <w:rsid w:val="00F379FE"/>
    <w:rsid w:val="00F422C9"/>
    <w:rsid w:val="00F50ABA"/>
    <w:rsid w:val="00F51044"/>
    <w:rsid w:val="00F5148F"/>
    <w:rsid w:val="00F56B51"/>
    <w:rsid w:val="00F56D7F"/>
    <w:rsid w:val="00F57C38"/>
    <w:rsid w:val="00F60A26"/>
    <w:rsid w:val="00F64113"/>
    <w:rsid w:val="00F67868"/>
    <w:rsid w:val="00F67876"/>
    <w:rsid w:val="00F67BAF"/>
    <w:rsid w:val="00F73A9C"/>
    <w:rsid w:val="00F75906"/>
    <w:rsid w:val="00F77FF0"/>
    <w:rsid w:val="00F80005"/>
    <w:rsid w:val="00F808FB"/>
    <w:rsid w:val="00F81123"/>
    <w:rsid w:val="00F83B3F"/>
    <w:rsid w:val="00F85BF7"/>
    <w:rsid w:val="00F8603D"/>
    <w:rsid w:val="00F93AEF"/>
    <w:rsid w:val="00FA0B2D"/>
    <w:rsid w:val="00FA5484"/>
    <w:rsid w:val="00FA5524"/>
    <w:rsid w:val="00FB1C25"/>
    <w:rsid w:val="00FB3BB2"/>
    <w:rsid w:val="00FB583B"/>
    <w:rsid w:val="00FC5634"/>
    <w:rsid w:val="00FC6BB6"/>
    <w:rsid w:val="00FD2AD3"/>
    <w:rsid w:val="00FD5ECA"/>
    <w:rsid w:val="00FE4451"/>
    <w:rsid w:val="00FE46A2"/>
    <w:rsid w:val="00FE5191"/>
    <w:rsid w:val="00FF029B"/>
    <w:rsid w:val="00FF0F07"/>
    <w:rsid w:val="00FF3E17"/>
    <w:rsid w:val="00FF6935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703BA2-386C-44FF-A90D-F6D27B956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qFormat/>
    <w:rsid w:val="000C752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uiPriority w:val="99"/>
    <w:semiHidden/>
    <w:rsid w:val="00420CDA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 Знак Знак1"/>
    <w:basedOn w:val="a"/>
    <w:rsid w:val="00990124"/>
    <w:rPr>
      <w:rFonts w:ascii="Verdana" w:hAnsi="Verdana" w:cs="Verdana"/>
      <w:lang w:val="en-US" w:eastAsia="en-US"/>
    </w:rPr>
  </w:style>
  <w:style w:type="paragraph" w:styleId="ac">
    <w:name w:val="Body Text Indent"/>
    <w:basedOn w:val="a"/>
    <w:rsid w:val="00957926"/>
    <w:pPr>
      <w:ind w:firstLine="708"/>
      <w:jc w:val="both"/>
    </w:pPr>
    <w:rPr>
      <w:rFonts w:ascii="Times New Roman" w:hAnsi="Times New Roman"/>
      <w:sz w:val="28"/>
      <w:szCs w:val="24"/>
    </w:rPr>
  </w:style>
  <w:style w:type="paragraph" w:customStyle="1" w:styleId="ConsPlusNormal">
    <w:name w:val="ConsPlusNormal"/>
    <w:rsid w:val="006556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rsid w:val="00D648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d">
    <w:name w:val="page number"/>
    <w:basedOn w:val="a0"/>
    <w:rsid w:val="00230B0F"/>
  </w:style>
  <w:style w:type="paragraph" w:customStyle="1" w:styleId="ConsPlusCell">
    <w:name w:val="ConsPlusCell"/>
    <w:rsid w:val="00E414C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table" w:customStyle="1" w:styleId="11">
    <w:name w:val="Сетка таблицы1"/>
    <w:basedOn w:val="a1"/>
    <w:next w:val="ab"/>
    <w:uiPriority w:val="39"/>
    <w:rsid w:val="00AC075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b"/>
    <w:uiPriority w:val="59"/>
    <w:rsid w:val="00AC075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C13F99"/>
  </w:style>
  <w:style w:type="numbering" w:customStyle="1" w:styleId="20">
    <w:name w:val="Нет списка2"/>
    <w:next w:val="a2"/>
    <w:uiPriority w:val="99"/>
    <w:semiHidden/>
    <w:unhideWhenUsed/>
    <w:rsid w:val="00F173C2"/>
  </w:style>
  <w:style w:type="character" w:styleId="ae">
    <w:name w:val="FollowedHyperlink"/>
    <w:uiPriority w:val="99"/>
    <w:unhideWhenUsed/>
    <w:rsid w:val="00F173C2"/>
    <w:rPr>
      <w:color w:val="800080"/>
      <w:u w:val="single"/>
    </w:rPr>
  </w:style>
  <w:style w:type="paragraph" w:customStyle="1" w:styleId="msonormal0">
    <w:name w:val="msonormal"/>
    <w:basedOn w:val="a"/>
    <w:rsid w:val="00F173C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F173C2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F173C2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F173C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30">
    <w:name w:val="Нет списка3"/>
    <w:next w:val="a2"/>
    <w:uiPriority w:val="99"/>
    <w:semiHidden/>
    <w:unhideWhenUsed/>
    <w:rsid w:val="001923C6"/>
  </w:style>
  <w:style w:type="character" w:customStyle="1" w:styleId="aa">
    <w:name w:val="Текст выноски Знак"/>
    <w:link w:val="a9"/>
    <w:uiPriority w:val="99"/>
    <w:semiHidden/>
    <w:rsid w:val="001923C6"/>
    <w:rPr>
      <w:rFonts w:ascii="Tahoma" w:hAnsi="Tahoma" w:cs="Tahoma"/>
      <w:sz w:val="16"/>
      <w:szCs w:val="16"/>
    </w:rPr>
  </w:style>
  <w:style w:type="numbering" w:customStyle="1" w:styleId="40">
    <w:name w:val="Нет списка4"/>
    <w:next w:val="a2"/>
    <w:uiPriority w:val="99"/>
    <w:semiHidden/>
    <w:unhideWhenUsed/>
    <w:rsid w:val="00856413"/>
  </w:style>
  <w:style w:type="character" w:customStyle="1" w:styleId="a6">
    <w:name w:val="Верхний колонтитул Знак"/>
    <w:link w:val="a5"/>
    <w:uiPriority w:val="99"/>
    <w:rsid w:val="00613968"/>
    <w:rPr>
      <w:rFonts w:ascii="Times New Roman CYR" w:hAnsi="Times New Roman CYR"/>
    </w:rPr>
  </w:style>
  <w:style w:type="character" w:customStyle="1" w:styleId="a8">
    <w:name w:val="Нижний колонтитул Знак"/>
    <w:link w:val="a7"/>
    <w:rsid w:val="007F3152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2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7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0A7C8-6846-4B19-BB58-9C94508ED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415</TotalTime>
  <Pages>1</Pages>
  <Words>10676</Words>
  <Characters>60858</Characters>
  <Application>Microsoft Office Word</Application>
  <DocSecurity>0</DocSecurity>
  <Lines>507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71392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Buhalova</dc:creator>
  <cp:keywords/>
  <dc:description/>
  <cp:lastModifiedBy>Dolgih</cp:lastModifiedBy>
  <cp:revision>41</cp:revision>
  <cp:lastPrinted>2022-01-27T09:26:00Z</cp:lastPrinted>
  <dcterms:created xsi:type="dcterms:W3CDTF">2022-01-13T04:18:00Z</dcterms:created>
  <dcterms:modified xsi:type="dcterms:W3CDTF">2022-01-31T08:36:00Z</dcterms:modified>
</cp:coreProperties>
</file>