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901" w:rsidRDefault="00490D26" w:rsidP="00490D26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Приложение 1</w:t>
      </w:r>
    </w:p>
    <w:p w:rsidR="00013901" w:rsidRPr="00013901" w:rsidRDefault="00490D26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к </w:t>
      </w:r>
      <w:r w:rsidR="00013901" w:rsidRPr="00013901">
        <w:rPr>
          <w:rFonts w:ascii="Times New Roman" w:eastAsia="Calibri" w:hAnsi="Times New Roman"/>
          <w:sz w:val="24"/>
          <w:szCs w:val="24"/>
          <w:lang w:eastAsia="en-US"/>
        </w:rPr>
        <w:t>постановлени</w:t>
      </w:r>
      <w:r>
        <w:rPr>
          <w:rFonts w:ascii="Times New Roman" w:eastAsia="Calibri" w:hAnsi="Times New Roman"/>
          <w:sz w:val="24"/>
          <w:szCs w:val="24"/>
          <w:lang w:eastAsia="en-US"/>
        </w:rPr>
        <w:t>ю</w:t>
      </w:r>
    </w:p>
    <w:p w:rsidR="00013901" w:rsidRPr="00013901" w:rsidRDefault="00013901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013901">
        <w:rPr>
          <w:rFonts w:ascii="Times New Roman" w:eastAsia="Calibri" w:hAnsi="Times New Roman"/>
          <w:sz w:val="24"/>
          <w:szCs w:val="24"/>
          <w:lang w:eastAsia="en-US"/>
        </w:rPr>
        <w:t>Администрации</w:t>
      </w:r>
      <w:proofErr w:type="gramEnd"/>
      <w:r w:rsidRPr="00013901">
        <w:rPr>
          <w:rFonts w:ascii="Times New Roman" w:eastAsia="Calibri" w:hAnsi="Times New Roman"/>
          <w:sz w:val="24"/>
          <w:szCs w:val="24"/>
          <w:lang w:eastAsia="en-US"/>
        </w:rPr>
        <w:t xml:space="preserve"> ЗАТО Северск</w:t>
      </w:r>
    </w:p>
    <w:p w:rsidR="00013901" w:rsidRPr="00013901" w:rsidRDefault="00013901" w:rsidP="000F6019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 w:rsidR="00DB6451"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 w:rsidR="00DB6451"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46345A" w:rsidRDefault="0046345A" w:rsidP="0046345A">
      <w:pPr>
        <w:rPr>
          <w:sz w:val="24"/>
        </w:rPr>
      </w:pPr>
    </w:p>
    <w:tbl>
      <w:tblPr>
        <w:tblW w:w="14648" w:type="dxa"/>
        <w:tblLook w:val="04A0" w:firstRow="1" w:lastRow="0" w:firstColumn="1" w:lastColumn="0" w:noHBand="0" w:noVBand="1"/>
      </w:tblPr>
      <w:tblGrid>
        <w:gridCol w:w="2764"/>
        <w:gridCol w:w="4062"/>
        <w:gridCol w:w="1299"/>
        <w:gridCol w:w="1296"/>
        <w:gridCol w:w="1296"/>
        <w:gridCol w:w="1296"/>
        <w:gridCol w:w="1296"/>
        <w:gridCol w:w="1296"/>
        <w:gridCol w:w="43"/>
      </w:tblGrid>
      <w:tr w:rsidR="0046345A" w:rsidRPr="0046345A" w:rsidTr="0046345A">
        <w:trPr>
          <w:trHeight w:val="748"/>
        </w:trPr>
        <w:tc>
          <w:tcPr>
            <w:tcW w:w="146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ПАСПОРТ 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6345A" w:rsidRPr="0046345A" w:rsidTr="00B71A02">
        <w:trPr>
          <w:gridAfter w:val="1"/>
          <w:wAfter w:w="43" w:type="dxa"/>
          <w:trHeight w:val="94"/>
        </w:trPr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</w:rPr>
            </w:pPr>
          </w:p>
        </w:tc>
      </w:tr>
      <w:tr w:rsidR="0046345A" w:rsidRPr="0046345A" w:rsidTr="00B71A02">
        <w:trPr>
          <w:gridAfter w:val="1"/>
          <w:wAfter w:w="43" w:type="dxa"/>
          <w:trHeight w:val="795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6345A" w:rsidRPr="0046345A" w:rsidTr="00B71A02">
        <w:trPr>
          <w:gridAfter w:val="1"/>
          <w:wAfter w:w="43" w:type="dxa"/>
          <w:trHeight w:val="253"/>
        </w:trPr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345A">
              <w:rPr>
                <w:rFonts w:ascii="Times New Roman" w:hAnsi="Times New Roman"/>
                <w:sz w:val="24"/>
                <w:szCs w:val="24"/>
              </w:rPr>
              <w:t>Cрок</w:t>
            </w:r>
            <w:proofErr w:type="spell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46345A" w:rsidRPr="0046345A" w:rsidTr="00B71A02">
        <w:trPr>
          <w:gridAfter w:val="1"/>
          <w:wAfter w:w="43" w:type="dxa"/>
          <w:trHeight w:val="541"/>
        </w:trPr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pacing w:val="-4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6345A" w:rsidRPr="0046345A" w:rsidTr="00B71A02">
        <w:trPr>
          <w:gridAfter w:val="1"/>
          <w:wAfter w:w="43" w:type="dxa"/>
          <w:trHeight w:val="252"/>
        </w:trPr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46345A" w:rsidRPr="0046345A" w:rsidTr="00B71A02">
        <w:trPr>
          <w:gridAfter w:val="1"/>
          <w:wAfter w:w="43" w:type="dxa"/>
          <w:trHeight w:val="255"/>
        </w:trPr>
        <w:tc>
          <w:tcPr>
            <w:tcW w:w="2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6345A" w:rsidRPr="0046345A" w:rsidTr="00B71A02">
        <w:trPr>
          <w:gridAfter w:val="1"/>
          <w:wAfter w:w="43" w:type="dxa"/>
          <w:trHeight w:val="246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Управление капитального строительства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6345A" w:rsidRPr="0046345A" w:rsidTr="00B71A02">
        <w:trPr>
          <w:gridAfter w:val="1"/>
          <w:wAfter w:w="43" w:type="dxa"/>
          <w:trHeight w:val="279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6345A" w:rsidRPr="0046345A" w:rsidTr="00B71A02">
        <w:trPr>
          <w:gridAfter w:val="1"/>
          <w:wAfter w:w="43" w:type="dxa"/>
          <w:trHeight w:val="243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6345A" w:rsidRPr="0046345A" w:rsidTr="00B71A02">
        <w:trPr>
          <w:gridAfter w:val="1"/>
          <w:wAfter w:w="43" w:type="dxa"/>
          <w:trHeight w:val="1382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Цель социально-экономического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развития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привлечения активной молодежи в интересах инновационного, социально ориентированного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развития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6345A" w:rsidRPr="0046345A" w:rsidTr="00B71A02">
        <w:trPr>
          <w:gridAfter w:val="1"/>
          <w:wAfter w:w="43" w:type="dxa"/>
          <w:trHeight w:val="551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Реализация потенциала молодежи, создание условий для включения молодежи в социально-экономическую, политическую и культурную жизнь общества</w:t>
            </w:r>
          </w:p>
        </w:tc>
      </w:tr>
      <w:tr w:rsidR="0046345A" w:rsidRPr="0046345A" w:rsidTr="00B71A02">
        <w:trPr>
          <w:gridAfter w:val="1"/>
          <w:wAfter w:w="43" w:type="dxa"/>
          <w:trHeight w:val="420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Целевые показатели (индикаторы) результативности Программы и их </w:t>
            </w:r>
            <w:r w:rsidRPr="0046345A">
              <w:rPr>
                <w:rFonts w:ascii="Times New Roman" w:hAnsi="Times New Roman"/>
                <w:sz w:val="24"/>
                <w:szCs w:val="24"/>
              </w:rPr>
              <w:lastRenderedPageBreak/>
              <w:t>значения (по годам реализации)</w:t>
            </w: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цели,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  <w:t>единица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измерения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прогноз-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6345A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46345A" w:rsidRPr="0046345A" w:rsidTr="00B71A02">
        <w:trPr>
          <w:gridAfter w:val="1"/>
          <w:wAfter w:w="43" w:type="dxa"/>
          <w:trHeight w:val="1685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46345A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345A" w:rsidRPr="0046345A" w:rsidTr="00B71A02">
        <w:trPr>
          <w:gridAfter w:val="1"/>
          <w:wAfter w:w="43" w:type="dxa"/>
          <w:trHeight w:val="818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46345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345A" w:rsidRPr="0046345A" w:rsidTr="00B71A02">
        <w:trPr>
          <w:gridAfter w:val="1"/>
          <w:wAfter w:w="43" w:type="dxa"/>
          <w:trHeight w:val="1128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pacing w:val="-6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46345A" w:rsidRPr="0046345A" w:rsidTr="00B71A02">
        <w:trPr>
          <w:gridAfter w:val="1"/>
          <w:wAfter w:w="43" w:type="dxa"/>
          <w:trHeight w:val="1388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pacing w:val="-6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46345A" w:rsidRPr="0046345A" w:rsidTr="00B71A02">
        <w:trPr>
          <w:gridAfter w:val="1"/>
          <w:wAfter w:w="43" w:type="dxa"/>
          <w:trHeight w:val="2152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pacing w:val="-6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46345A">
              <w:rPr>
                <w:rFonts w:ascii="Times New Roman" w:hAnsi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46345A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на базе образовательных организаций, некоммерческих организаций и муниципальных учреждений в </w:t>
            </w:r>
            <w:r w:rsidRPr="0046345A">
              <w:rPr>
                <w:rFonts w:ascii="Times New Roman" w:hAnsi="Times New Roman"/>
                <w:spacing w:val="-8"/>
                <w:sz w:val="24"/>
                <w:szCs w:val="24"/>
              </w:rPr>
              <w:t>добровольческую (волонтерскую) деятельность, чел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2339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</w:tr>
      <w:tr w:rsidR="0046345A" w:rsidRPr="0046345A" w:rsidTr="00B71A02">
        <w:trPr>
          <w:gridAfter w:val="1"/>
          <w:wAfter w:w="43" w:type="dxa"/>
          <w:trHeight w:val="332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1. Включение молодежи в общественную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жизнь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46345A" w:rsidRPr="0046345A" w:rsidTr="00B71A02">
        <w:trPr>
          <w:gridAfter w:val="1"/>
          <w:wAfter w:w="43" w:type="dxa"/>
          <w:trHeight w:val="623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2.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46345A" w:rsidRPr="0046345A" w:rsidTr="00B71A02">
        <w:trPr>
          <w:gridAfter w:val="1"/>
          <w:wAfter w:w="43" w:type="dxa"/>
          <w:trHeight w:val="202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6345A" w:rsidRPr="0046345A" w:rsidTr="00B71A02">
        <w:trPr>
          <w:gridAfter w:val="1"/>
          <w:wAfter w:w="43" w:type="dxa"/>
          <w:trHeight w:val="191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6345A" w:rsidRPr="0046345A" w:rsidTr="00B71A02">
        <w:trPr>
          <w:gridAfter w:val="1"/>
          <w:wAfter w:w="43" w:type="dxa"/>
          <w:trHeight w:val="278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46345A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6345A" w:rsidRPr="0046345A" w:rsidTr="00B71A02">
        <w:trPr>
          <w:gridAfter w:val="1"/>
          <w:wAfter w:w="43" w:type="dxa"/>
          <w:trHeight w:val="487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lastRenderedPageBreak/>
              <w:t>Ведомственные целевые программы, входящие в состав Программы (далее - ВЦП)</w:t>
            </w: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Реализация молодежной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6345A" w:rsidRPr="0046345A" w:rsidTr="00B71A02">
        <w:trPr>
          <w:gridAfter w:val="1"/>
          <w:wAfter w:w="43" w:type="dxa"/>
          <w:trHeight w:val="309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Реализация семейной 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6345A" w:rsidRPr="0046345A" w:rsidTr="00B71A02">
        <w:trPr>
          <w:gridAfter w:val="1"/>
          <w:wAfter w:w="43" w:type="dxa"/>
          <w:trHeight w:val="1012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Программы, всего, в </w:t>
            </w:r>
            <w:proofErr w:type="spellStart"/>
            <w:r w:rsidRPr="0046345A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46345A">
              <w:rPr>
                <w:rFonts w:ascii="Times New Roman" w:hAnsi="Times New Roman"/>
                <w:sz w:val="24"/>
                <w:szCs w:val="24"/>
              </w:rPr>
              <w:t>. по годам реализации Программы, тыс. руб.</w:t>
            </w: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45A" w:rsidRPr="0046345A" w:rsidRDefault="0046345A" w:rsidP="0046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gramStart"/>
            <w:r w:rsidRPr="0046345A">
              <w:rPr>
                <w:rFonts w:ascii="Times New Roman" w:hAnsi="Times New Roman"/>
                <w:sz w:val="24"/>
                <w:szCs w:val="24"/>
              </w:rPr>
              <w:t>прогноз-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6345A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46345A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B71A02" w:rsidRPr="0046345A" w:rsidTr="00B71A02">
        <w:trPr>
          <w:gridAfter w:val="1"/>
          <w:wAfter w:w="43" w:type="dxa"/>
          <w:trHeight w:val="491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485 657,38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89 540,78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94 619,11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144 765,20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156 732,29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102 657,64</w:t>
            </w:r>
          </w:p>
        </w:tc>
      </w:tr>
      <w:tr w:rsidR="00B71A02" w:rsidRPr="0046345A" w:rsidTr="00B71A02">
        <w:trPr>
          <w:gridAfter w:val="1"/>
          <w:wAfter w:w="43" w:type="dxa"/>
          <w:trHeight w:val="315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351 769,00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89 540,78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94 619,11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99 814,79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67 794,32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68 116,49</w:t>
            </w:r>
          </w:p>
        </w:tc>
      </w:tr>
      <w:tr w:rsidR="00B71A02" w:rsidRPr="0046345A" w:rsidTr="00B71A02">
        <w:trPr>
          <w:gridAfter w:val="1"/>
          <w:wAfter w:w="43" w:type="dxa"/>
          <w:trHeight w:val="160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 </w:t>
            </w:r>
          </w:p>
        </w:tc>
      </w:tr>
      <w:tr w:rsidR="00B71A02" w:rsidRPr="0046345A" w:rsidTr="00B71A02">
        <w:trPr>
          <w:gridAfter w:val="1"/>
          <w:wAfter w:w="43" w:type="dxa"/>
          <w:trHeight w:val="420"/>
        </w:trPr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28 514,39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7 104,46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7 104,46</w:t>
            </w:r>
          </w:p>
        </w:tc>
      </w:tr>
      <w:tr w:rsidR="00B71A02" w:rsidRPr="0046345A" w:rsidTr="00B71A02">
        <w:trPr>
          <w:gridAfter w:val="1"/>
          <w:wAfter w:w="43" w:type="dxa"/>
          <w:trHeight w:val="438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14 305,47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0,00</w:t>
            </w:r>
          </w:p>
        </w:tc>
      </w:tr>
      <w:tr w:rsidR="00B71A02" w:rsidRPr="0046345A" w:rsidTr="00B71A02">
        <w:trPr>
          <w:gridAfter w:val="1"/>
          <w:wAfter w:w="43" w:type="dxa"/>
          <w:trHeight w:val="562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69 580,38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17 580,21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16 557,01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17 721,58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17 721,58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17 721,58</w:t>
            </w:r>
          </w:p>
        </w:tc>
      </w:tr>
      <w:tr w:rsidR="00B71A02" w:rsidRPr="0046345A" w:rsidTr="00B71A02">
        <w:trPr>
          <w:gridAfter w:val="1"/>
          <w:wAfter w:w="43" w:type="dxa"/>
          <w:trHeight w:val="549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57 825,22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17 580,21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16 557,01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11 844,00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11 844,00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11 844,00</w:t>
            </w:r>
          </w:p>
        </w:tc>
      </w:tr>
      <w:tr w:rsidR="00B71A02" w:rsidRPr="0046345A" w:rsidTr="00B71A02">
        <w:trPr>
          <w:gridAfter w:val="1"/>
          <w:wAfter w:w="43" w:type="dxa"/>
          <w:trHeight w:val="529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 w:rsidRPr="0046345A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203 394,49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56 677,00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48 819,20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48 949,14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48 949,14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48 949,14</w:t>
            </w:r>
          </w:p>
        </w:tc>
      </w:tr>
      <w:tr w:rsidR="00B71A02" w:rsidRPr="0046345A" w:rsidTr="00B71A02">
        <w:trPr>
          <w:gridAfter w:val="1"/>
          <w:wAfter w:w="43" w:type="dxa"/>
          <w:trHeight w:val="315"/>
        </w:trPr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46345A" w:rsidRDefault="00B71A02" w:rsidP="00B71A02">
            <w:pPr>
              <w:rPr>
                <w:rFonts w:ascii="Times New Roman" w:hAnsi="Times New Roman"/>
                <w:sz w:val="24"/>
                <w:szCs w:val="24"/>
              </w:rPr>
            </w:pPr>
            <w:r w:rsidRPr="0046345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627 294,18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170 902,46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167 196,33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160 607,93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128 587,46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A02" w:rsidRPr="00B71A02" w:rsidRDefault="00B71A02" w:rsidP="00B71A02">
            <w:pPr>
              <w:jc w:val="right"/>
              <w:rPr>
                <w:sz w:val="24"/>
                <w:szCs w:val="24"/>
              </w:rPr>
            </w:pPr>
            <w:r w:rsidRPr="00B71A02">
              <w:rPr>
                <w:sz w:val="24"/>
                <w:szCs w:val="24"/>
              </w:rPr>
              <w:t>128 909,63</w:t>
            </w:r>
          </w:p>
        </w:tc>
      </w:tr>
    </w:tbl>
    <w:p w:rsidR="0046345A" w:rsidRPr="0046345A" w:rsidRDefault="0046345A" w:rsidP="0046345A">
      <w:pPr>
        <w:rPr>
          <w:sz w:val="24"/>
        </w:rPr>
        <w:sectPr w:rsidR="0046345A" w:rsidRPr="0046345A" w:rsidSect="00CC4B3D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6840" w:h="11907" w:orient="landscape" w:code="9"/>
          <w:pgMar w:top="1701" w:right="1134" w:bottom="567" w:left="1134" w:header="357" w:footer="533" w:gutter="0"/>
          <w:cols w:space="720"/>
          <w:titlePg/>
          <w:docGrid w:linePitch="272"/>
        </w:sectPr>
      </w:pPr>
    </w:p>
    <w:p w:rsidR="00490D26" w:rsidRPr="00490D26" w:rsidRDefault="009969E6" w:rsidP="00490D26">
      <w:pPr>
        <w:ind w:left="648" w:firstLine="1069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="00490D26" w:rsidRPr="00490D26">
        <w:rPr>
          <w:rFonts w:ascii="Times New Roman" w:hAnsi="Times New Roman"/>
          <w:sz w:val="24"/>
          <w:szCs w:val="24"/>
        </w:rPr>
        <w:t>риложение 2</w:t>
      </w:r>
    </w:p>
    <w:p w:rsidR="00490D26" w:rsidRPr="00490D26" w:rsidRDefault="00490D26" w:rsidP="00490D26">
      <w:pPr>
        <w:ind w:left="648" w:right="-141" w:firstLine="10692"/>
        <w:jc w:val="both"/>
        <w:rPr>
          <w:rFonts w:ascii="Times New Roman" w:hAnsi="Times New Roman"/>
          <w:sz w:val="24"/>
          <w:szCs w:val="24"/>
        </w:rPr>
      </w:pPr>
      <w:r w:rsidRPr="00490D26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490D26" w:rsidRPr="00490D26" w:rsidRDefault="00490D26" w:rsidP="00490D26">
      <w:pPr>
        <w:ind w:left="648" w:firstLine="10692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0D2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90D26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p w:rsidR="00AB137B" w:rsidRDefault="00AB137B" w:rsidP="00AB137B">
      <w:pPr>
        <w:rPr>
          <w:sz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823"/>
        <w:gridCol w:w="810"/>
        <w:gridCol w:w="732"/>
        <w:gridCol w:w="733"/>
        <w:gridCol w:w="733"/>
        <w:gridCol w:w="733"/>
        <w:gridCol w:w="733"/>
        <w:gridCol w:w="733"/>
        <w:gridCol w:w="1022"/>
        <w:gridCol w:w="1316"/>
        <w:gridCol w:w="1782"/>
        <w:gridCol w:w="1872"/>
      </w:tblGrid>
      <w:tr w:rsidR="000A4627" w:rsidRPr="000A4627" w:rsidTr="000A4627">
        <w:trPr>
          <w:trHeight w:val="751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 w:rsidRPr="000A4627">
              <w:rPr>
                <w:rFonts w:ascii="Times New Roman" w:hAnsi="Times New Roman"/>
                <w:sz w:val="24"/>
                <w:szCs w:val="24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0A4627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0A4627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A4627" w:rsidRPr="000A4627" w:rsidTr="000A4627">
        <w:trPr>
          <w:trHeight w:val="315"/>
        </w:trPr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627" w:rsidRPr="00F6083A" w:rsidRDefault="000A4627" w:rsidP="000A46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6083A">
              <w:rPr>
                <w:rFonts w:ascii="Times New Roman" w:hAnsi="Times New Roman"/>
                <w:sz w:val="24"/>
                <w:szCs w:val="24"/>
              </w:rPr>
              <w:t>Таблица 4</w:t>
            </w:r>
          </w:p>
        </w:tc>
      </w:tr>
      <w:tr w:rsidR="000A4627" w:rsidRPr="000A4627" w:rsidTr="000A4627">
        <w:trPr>
          <w:trHeight w:val="309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>-</w:t>
            </w:r>
            <w:r w:rsidRPr="000A462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>-</w:t>
            </w:r>
            <w:r w:rsidRPr="000A4627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86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>-</w:t>
            </w:r>
            <w:r w:rsidRPr="000A462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0A4627" w:rsidRPr="000A4627" w:rsidTr="000A4627">
        <w:trPr>
          <w:trHeight w:val="1447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>-</w:t>
            </w:r>
            <w:r w:rsidRPr="000A462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627" w:rsidRPr="000A4627" w:rsidTr="000A4627">
        <w:trPr>
          <w:trHeight w:val="31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0A4627" w:rsidRPr="000A4627" w:rsidTr="000A4627">
        <w:trPr>
          <w:trHeight w:val="31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Показатели 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0A4627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A4627" w:rsidRPr="000A4627" w:rsidTr="00E679C9">
        <w:trPr>
          <w:trHeight w:val="2564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pacing w:val="-4"/>
                <w:sz w:val="24"/>
                <w:szCs w:val="24"/>
              </w:rPr>
              <w:t>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A4627" w:rsidRPr="000A4627" w:rsidTr="00E679C9">
        <w:trPr>
          <w:trHeight w:val="562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A4627" w:rsidRPr="000A4627" w:rsidTr="00E679C9">
        <w:trPr>
          <w:trHeight w:val="4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0A4627" w:rsidRPr="000A4627" w:rsidTr="00E679C9">
        <w:trPr>
          <w:trHeight w:val="157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4218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A4627" w:rsidRPr="000A4627" w:rsidTr="00E679C9">
        <w:trPr>
          <w:trHeight w:val="220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4.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A4627" w:rsidRPr="000A4627" w:rsidTr="00E679C9">
        <w:trPr>
          <w:trHeight w:val="346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5.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pacing w:val="-6"/>
                <w:sz w:val="24"/>
                <w:szCs w:val="24"/>
              </w:rPr>
              <w:t>Общая численность граждан, вовлеченных центрами поддержки добровольчества (</w:t>
            </w:r>
            <w:proofErr w:type="spellStart"/>
            <w:r w:rsidRPr="000A4627">
              <w:rPr>
                <w:rFonts w:ascii="Times New Roman" w:hAnsi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0A4627">
              <w:rPr>
                <w:rFonts w:ascii="Times New Roman" w:hAnsi="Times New Roman"/>
                <w:spacing w:val="-6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</w:t>
            </w: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2192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2339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A4627" w:rsidRPr="000A4627" w:rsidTr="000A4627">
        <w:trPr>
          <w:trHeight w:val="94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0A4627">
              <w:rPr>
                <w:rFonts w:ascii="Times New Roman" w:hAnsi="Times New Roman"/>
                <w:sz w:val="24"/>
                <w:szCs w:val="24"/>
              </w:rPr>
              <w:t xml:space="preserve">Включение молодежи в общественную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жизнь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 через содействие развитию и реализации потенциала молодежи, улучшению жилищных условий молодых семей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A4627" w:rsidRPr="000A4627" w:rsidTr="00E679C9">
        <w:trPr>
          <w:trHeight w:val="4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0A4627" w:rsidRPr="000A4627" w:rsidTr="00E679C9">
        <w:trPr>
          <w:trHeight w:val="189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917AA4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Доля молодежи, участвующей в деятельности детских и молодежных </w:t>
            </w: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общест</w:t>
            </w:r>
            <w:proofErr w:type="spellEnd"/>
            <w:r w:rsidR="00E679C9">
              <w:rPr>
                <w:rFonts w:ascii="Times New Roman" w:hAnsi="Times New Roman"/>
                <w:sz w:val="24"/>
                <w:szCs w:val="24"/>
              </w:rPr>
              <w:t>-</w:t>
            </w:r>
            <w:r w:rsidRPr="000A4627">
              <w:rPr>
                <w:rFonts w:ascii="Times New Roman" w:hAnsi="Times New Roman"/>
                <w:spacing w:val="-6"/>
                <w:sz w:val="24"/>
                <w:szCs w:val="24"/>
              </w:rPr>
              <w:t>венных</w:t>
            </w:r>
            <w:proofErr w:type="gramEnd"/>
            <w:r w:rsidRPr="000A462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объединений, от общей численности молодежи от 14 до 30 лет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A4627" w:rsidRPr="000A4627" w:rsidTr="00E679C9">
        <w:trPr>
          <w:trHeight w:val="25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917AA4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мест, предоставленных для трудоустройства несовершеннолетних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с возмещением затрат из бюджета ЗАТО Северск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A4627" w:rsidRPr="000A4627" w:rsidTr="00E679C9">
        <w:trPr>
          <w:trHeight w:val="220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917AA4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A4627" w:rsidRPr="000A4627" w:rsidTr="000A4627">
        <w:trPr>
          <w:trHeight w:val="539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0A4627">
              <w:rPr>
                <w:rFonts w:ascii="Times New Roman" w:hAnsi="Times New Roman"/>
                <w:sz w:val="24"/>
                <w:szCs w:val="24"/>
              </w:rPr>
      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A4627" w:rsidRPr="000A4627" w:rsidTr="00E679C9">
        <w:trPr>
          <w:trHeight w:val="70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917AA4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Количество детских загородных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оздорови</w:t>
            </w:r>
            <w:r w:rsidR="00E679C9">
              <w:rPr>
                <w:rFonts w:ascii="Times New Roman" w:hAnsi="Times New Roman"/>
                <w:sz w:val="24"/>
                <w:szCs w:val="24"/>
              </w:rPr>
              <w:t>-</w:t>
            </w:r>
            <w:r w:rsidRPr="000A4627">
              <w:rPr>
                <w:rFonts w:ascii="Times New Roman" w:hAnsi="Times New Roman"/>
                <w:sz w:val="24"/>
                <w:szCs w:val="24"/>
              </w:rPr>
              <w:t>тельных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учреждений, улучшивших материально-технические условия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627" w:rsidRPr="000A4627" w:rsidRDefault="000A4627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E679C9" w:rsidRPr="000A4627" w:rsidTr="00E679C9">
        <w:trPr>
          <w:trHeight w:val="4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E679C9" w:rsidRPr="000A4627" w:rsidTr="00E679C9">
        <w:trPr>
          <w:trHeight w:val="220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917AA4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7AA4">
              <w:rPr>
                <w:rFonts w:ascii="Times New Roman" w:hAnsi="Times New Roman"/>
                <w:sz w:val="24"/>
                <w:szCs w:val="24"/>
              </w:rPr>
              <w:t>2</w:t>
            </w:r>
            <w:r w:rsidRPr="000A4627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9C9" w:rsidRPr="000A4627" w:rsidRDefault="00E679C9" w:rsidP="00E679C9">
            <w:pPr>
              <w:rPr>
                <w:rFonts w:ascii="Times New Roman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AC0754" w:rsidRDefault="00AC0754" w:rsidP="00AB137B">
      <w:pPr>
        <w:rPr>
          <w:sz w:val="24"/>
        </w:rPr>
        <w:sectPr w:rsidR="00AC0754" w:rsidSect="00661764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:rsidR="00ED1F82" w:rsidRPr="00ED1F82" w:rsidRDefault="00ED1F82" w:rsidP="00ED1F82">
      <w:pPr>
        <w:ind w:left="10773" w:firstLine="479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ED1F82" w:rsidRPr="00ED1F8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ED1F82" w:rsidRPr="00ED1F8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D1F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1F82">
        <w:rPr>
          <w:rFonts w:ascii="Times New Roman" w:hAnsi="Times New Roman"/>
          <w:sz w:val="24"/>
          <w:szCs w:val="24"/>
        </w:rPr>
        <w:t xml:space="preserve"> ЗАТО Северск</w:t>
      </w:r>
    </w:p>
    <w:p w:rsidR="00DB6451" w:rsidRPr="00013901" w:rsidRDefault="00DB6451" w:rsidP="00DB6451">
      <w:pPr>
        <w:ind w:left="11340" w:right="-483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p w:rsidR="00ED1F82" w:rsidRDefault="00ED1F82" w:rsidP="00ED1F82">
      <w:pPr>
        <w:ind w:left="10773"/>
        <w:rPr>
          <w:rFonts w:ascii="Times New Roman" w:hAnsi="Times New Roman"/>
          <w:sz w:val="24"/>
          <w:szCs w:val="24"/>
        </w:rPr>
      </w:pPr>
    </w:p>
    <w:p w:rsidR="00ED1F82" w:rsidRDefault="00ED1F82" w:rsidP="00ED1F82">
      <w:pPr>
        <w:rPr>
          <w:rFonts w:ascii="Times New Roman" w:hAnsi="Times New Roman"/>
          <w:sz w:val="24"/>
          <w:szCs w:val="24"/>
        </w:rPr>
      </w:pPr>
    </w:p>
    <w:p w:rsidR="00AC0754" w:rsidRPr="00AC0754" w:rsidRDefault="00AC0754" w:rsidP="00ED1F82">
      <w:pPr>
        <w:jc w:val="center"/>
        <w:rPr>
          <w:rFonts w:ascii="Times New Roman" w:hAnsi="Times New Roman"/>
          <w:sz w:val="24"/>
          <w:szCs w:val="24"/>
        </w:rPr>
      </w:pPr>
      <w:r w:rsidRPr="00AC0754">
        <w:rPr>
          <w:rFonts w:ascii="Times New Roman" w:hAnsi="Times New Roman"/>
          <w:sz w:val="24"/>
          <w:szCs w:val="24"/>
        </w:rPr>
        <w:t>ПЕРЕЧЕНЬ</w:t>
      </w:r>
    </w:p>
    <w:p w:rsidR="00AC0754" w:rsidRPr="00AC0754" w:rsidRDefault="00AC0754" w:rsidP="00AC0754">
      <w:pPr>
        <w:ind w:left="34"/>
        <w:jc w:val="center"/>
        <w:rPr>
          <w:rFonts w:ascii="Times New Roman" w:hAnsi="Times New Roman"/>
          <w:sz w:val="24"/>
          <w:szCs w:val="24"/>
        </w:rPr>
      </w:pPr>
      <w:r w:rsidRPr="00AC0754">
        <w:rPr>
          <w:rFonts w:ascii="Times New Roman" w:hAnsi="Times New Roman"/>
          <w:sz w:val="24"/>
          <w:szCs w:val="24"/>
        </w:rPr>
        <w:t>мероприятий и ресурсное обеспечение реализации обеспечивающей подпрограммы</w:t>
      </w:r>
      <w:r w:rsidRPr="00AC0754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 w:rsidR="00C91907">
        <w:rPr>
          <w:rFonts w:ascii="Times New Roman" w:hAnsi="Times New Roman"/>
          <w:sz w:val="24"/>
          <w:szCs w:val="24"/>
        </w:rPr>
        <w:t>«</w:t>
      </w:r>
      <w:r w:rsidRPr="00AC0754">
        <w:rPr>
          <w:rFonts w:ascii="Times New Roman" w:hAnsi="Times New Roman"/>
          <w:sz w:val="24"/>
          <w:szCs w:val="24"/>
        </w:rPr>
        <w:t xml:space="preserve">Молодежная политика </w:t>
      </w:r>
      <w:proofErr w:type="gramStart"/>
      <w:r w:rsidRPr="00AC0754">
        <w:rPr>
          <w:rFonts w:ascii="Times New Roman" w:hAnsi="Times New Roman"/>
          <w:sz w:val="24"/>
          <w:szCs w:val="24"/>
        </w:rPr>
        <w:t>в</w:t>
      </w:r>
      <w:proofErr w:type="gramEnd"/>
      <w:r w:rsidRPr="00AC0754">
        <w:rPr>
          <w:rFonts w:ascii="Times New Roman" w:hAnsi="Times New Roman"/>
          <w:sz w:val="24"/>
          <w:szCs w:val="24"/>
        </w:rPr>
        <w:t xml:space="preserve"> ЗАТО Северск</w:t>
      </w:r>
      <w:r w:rsidR="00C91907">
        <w:rPr>
          <w:rFonts w:ascii="Times New Roman" w:hAnsi="Times New Roman"/>
          <w:sz w:val="24"/>
          <w:szCs w:val="24"/>
        </w:rPr>
        <w:t>»</w:t>
      </w:r>
      <w:r w:rsidRPr="00AC0754">
        <w:rPr>
          <w:rFonts w:ascii="Times New Roman" w:hAnsi="Times New Roman"/>
          <w:sz w:val="24"/>
          <w:szCs w:val="24"/>
        </w:rPr>
        <w:t xml:space="preserve"> </w:t>
      </w:r>
    </w:p>
    <w:p w:rsidR="00AC0754" w:rsidRPr="007315EB" w:rsidRDefault="00EF7A71" w:rsidP="00EF7A71">
      <w:pPr>
        <w:spacing w:after="120"/>
        <w:ind w:right="-142"/>
        <w:jc w:val="center"/>
        <w:rPr>
          <w:rFonts w:ascii="Times New Roman" w:hAnsi="Times New Roman"/>
          <w:sz w:val="24"/>
          <w:szCs w:val="24"/>
        </w:rPr>
      </w:pPr>
      <w:r w:rsidRPr="00C911D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C0754" w:rsidRPr="00AC0754">
        <w:rPr>
          <w:rFonts w:ascii="Times New Roman" w:hAnsi="Times New Roman"/>
          <w:sz w:val="24"/>
          <w:szCs w:val="24"/>
        </w:rPr>
        <w:t>Таблица 5</w:t>
      </w:r>
    </w:p>
    <w:tbl>
      <w:tblPr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1872"/>
        <w:gridCol w:w="5306"/>
        <w:gridCol w:w="1213"/>
        <w:gridCol w:w="1142"/>
        <w:gridCol w:w="1177"/>
        <w:gridCol w:w="1177"/>
        <w:gridCol w:w="1177"/>
        <w:gridCol w:w="1115"/>
      </w:tblGrid>
      <w:tr w:rsidR="0030354B" w:rsidRPr="00D5262C" w:rsidTr="0030354B">
        <w:tc>
          <w:tcPr>
            <w:tcW w:w="195" w:type="pct"/>
            <w:shd w:val="clear" w:color="auto" w:fill="auto"/>
          </w:tcPr>
          <w:p w:rsidR="0030354B" w:rsidRPr="00D5262C" w:rsidRDefault="0030354B" w:rsidP="00D5262C">
            <w:pPr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4" w:type="pct"/>
            <w:shd w:val="clear" w:color="auto" w:fill="auto"/>
          </w:tcPr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Ответственный</w:t>
            </w:r>
          </w:p>
          <w:p w:rsidR="0030354B" w:rsidRPr="00D5262C" w:rsidRDefault="0030354B" w:rsidP="008F13B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исполнитель, соисполнитель, участник</w:t>
            </w:r>
          </w:p>
        </w:tc>
        <w:tc>
          <w:tcPr>
            <w:tcW w:w="1798" w:type="pct"/>
            <w:shd w:val="clear" w:color="auto" w:fill="auto"/>
          </w:tcPr>
          <w:p w:rsidR="0030354B" w:rsidRPr="00D5262C" w:rsidRDefault="0030354B" w:rsidP="008F13BB">
            <w:pPr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Распределение объема</w:t>
            </w:r>
            <w:r w:rsidR="008F13B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финансирования обеспечивающей</w:t>
            </w:r>
            <w:r w:rsidR="008F13B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11" w:type="pct"/>
            <w:shd w:val="clear" w:color="auto" w:fill="auto"/>
          </w:tcPr>
          <w:p w:rsidR="0030354B" w:rsidRPr="00D5262C" w:rsidRDefault="0030354B" w:rsidP="00D5262C">
            <w:pPr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387" w:type="pct"/>
            <w:shd w:val="clear" w:color="auto" w:fill="auto"/>
          </w:tcPr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2021</w:t>
            </w:r>
          </w:p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399" w:type="pct"/>
            <w:shd w:val="clear" w:color="auto" w:fill="auto"/>
          </w:tcPr>
          <w:p w:rsidR="0030354B" w:rsidRPr="00D5262C" w:rsidRDefault="0030354B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2022</w:t>
            </w:r>
          </w:p>
          <w:p w:rsidR="0030354B" w:rsidRPr="00D5262C" w:rsidRDefault="0030354B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399" w:type="pct"/>
            <w:shd w:val="clear" w:color="auto" w:fill="auto"/>
          </w:tcPr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2023 </w:t>
            </w:r>
          </w:p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9" w:type="pct"/>
            <w:shd w:val="clear" w:color="auto" w:fill="auto"/>
          </w:tcPr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2024</w:t>
            </w:r>
          </w:p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" w:type="pct"/>
          </w:tcPr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spellStart"/>
            <w:proofErr w:type="gramStart"/>
            <w:r w:rsidRPr="000A4627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>-</w:t>
            </w:r>
            <w:r w:rsidRPr="000A462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proofErr w:type="gram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30354B" w:rsidRPr="00D5262C" w:rsidTr="0030354B">
        <w:tc>
          <w:tcPr>
            <w:tcW w:w="195" w:type="pct"/>
            <w:vMerge w:val="restart"/>
            <w:shd w:val="clear" w:color="auto" w:fill="auto"/>
          </w:tcPr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34" w:type="pct"/>
            <w:vMerge w:val="restart"/>
            <w:shd w:val="clear" w:color="auto" w:fill="auto"/>
          </w:tcPr>
          <w:p w:rsidR="0030354B" w:rsidRPr="00D5262C" w:rsidRDefault="0030354B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УМСП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ЗАТО Северск</w:t>
            </w:r>
          </w:p>
        </w:tc>
        <w:tc>
          <w:tcPr>
            <w:tcW w:w="4171" w:type="pct"/>
            <w:gridSpan w:val="7"/>
            <w:shd w:val="clear" w:color="auto" w:fill="auto"/>
          </w:tcPr>
          <w:p w:rsidR="0030354B" w:rsidRPr="00D5262C" w:rsidRDefault="0030354B" w:rsidP="00D5262C">
            <w:pPr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Задача 1 </w:t>
            </w:r>
            <w:r w:rsidR="00C919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Материально-техническое снабжение УМСП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Северск, решение вопросов местного значения в области молодежной политики, физической культуры и спорта</w:t>
            </w:r>
            <w:r w:rsidR="00C919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деятельности ответственного исполнителя</w:t>
            </w:r>
          </w:p>
        </w:tc>
      </w:tr>
      <w:tr w:rsidR="0030354B" w:rsidRPr="00D5262C" w:rsidTr="00E64969">
        <w:trPr>
          <w:trHeight w:val="128"/>
        </w:trPr>
        <w:tc>
          <w:tcPr>
            <w:tcW w:w="195" w:type="pct"/>
            <w:vMerge/>
            <w:shd w:val="clear" w:color="auto" w:fill="auto"/>
          </w:tcPr>
          <w:p w:rsidR="0030354B" w:rsidRPr="00D5262C" w:rsidRDefault="0030354B" w:rsidP="000F26F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:rsidR="0030354B" w:rsidRPr="00D5262C" w:rsidRDefault="0030354B" w:rsidP="000F26F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8" w:type="pct"/>
            <w:shd w:val="clear" w:color="auto" w:fill="auto"/>
          </w:tcPr>
          <w:p w:rsidR="0030354B" w:rsidRPr="00D5262C" w:rsidRDefault="0030354B" w:rsidP="000F26F0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финансирования, тыс.</w:t>
            </w:r>
            <w:r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411" w:type="pct"/>
            <w:shd w:val="clear" w:color="auto" w:fill="auto"/>
          </w:tcPr>
          <w:p w:rsidR="0030354B" w:rsidRPr="00493641" w:rsidRDefault="00D03DF1" w:rsidP="00630FD9">
            <w:pPr>
              <w:tabs>
                <w:tab w:val="left" w:pos="330"/>
              </w:tabs>
              <w:spacing w:after="120"/>
              <w:ind w:right="36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75 305,18</w:t>
            </w:r>
          </w:p>
        </w:tc>
        <w:tc>
          <w:tcPr>
            <w:tcW w:w="387" w:type="pct"/>
            <w:shd w:val="clear" w:color="auto" w:fill="auto"/>
          </w:tcPr>
          <w:p w:rsidR="0030354B" w:rsidRPr="00493641" w:rsidRDefault="0030354B" w:rsidP="0030354B">
            <w:pPr>
              <w:ind w:left="-103" w:right="-151"/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399" w:type="pct"/>
            <w:shd w:val="clear" w:color="auto" w:fill="auto"/>
          </w:tcPr>
          <w:p w:rsidR="0030354B" w:rsidRPr="00493641" w:rsidRDefault="0030354B" w:rsidP="00630FD9"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399" w:type="pct"/>
            <w:shd w:val="clear" w:color="auto" w:fill="auto"/>
          </w:tcPr>
          <w:p w:rsidR="0030354B" w:rsidRDefault="0030354B" w:rsidP="000F26F0"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19 516,05</w:t>
            </w:r>
          </w:p>
        </w:tc>
        <w:tc>
          <w:tcPr>
            <w:tcW w:w="399" w:type="pct"/>
            <w:shd w:val="clear" w:color="auto" w:fill="auto"/>
          </w:tcPr>
          <w:p w:rsidR="0030354B" w:rsidRPr="00D5262C" w:rsidRDefault="0030354B" w:rsidP="000F26F0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18 030,04</w:t>
            </w:r>
          </w:p>
        </w:tc>
        <w:tc>
          <w:tcPr>
            <w:tcW w:w="378" w:type="pct"/>
          </w:tcPr>
          <w:p w:rsidR="0030354B" w:rsidRDefault="0030354B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</w:t>
            </w:r>
            <w:r w:rsidR="00D03DF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352,21</w:t>
            </w:r>
          </w:p>
        </w:tc>
      </w:tr>
      <w:tr w:rsidR="0030354B" w:rsidRPr="00D5262C" w:rsidTr="0030354B">
        <w:tc>
          <w:tcPr>
            <w:tcW w:w="195" w:type="pct"/>
            <w:vMerge/>
            <w:shd w:val="clear" w:color="auto" w:fill="auto"/>
          </w:tcPr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:rsidR="0030354B" w:rsidRPr="00D5262C" w:rsidRDefault="0030354B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8" w:type="pct"/>
            <w:shd w:val="clear" w:color="auto" w:fill="auto"/>
          </w:tcPr>
          <w:p w:rsidR="0030354B" w:rsidRPr="00D5262C" w:rsidRDefault="0030354B" w:rsidP="00C91907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Показатель 1 </w:t>
            </w:r>
            <w:r w:rsidR="00C919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Выполнение функций, установленных Положением об УМСП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ЗАТО Северск и иными муниципальными правовыми актами ЗАТО Северск</w:t>
            </w:r>
            <w:r w:rsidR="00C919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задачи 1 деятельности ответственного исполнителя,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411" w:type="pct"/>
            <w:shd w:val="clear" w:color="auto" w:fill="auto"/>
          </w:tcPr>
          <w:p w:rsidR="0030354B" w:rsidRPr="00493641" w:rsidRDefault="0030354B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87" w:type="pct"/>
            <w:shd w:val="clear" w:color="auto" w:fill="auto"/>
          </w:tcPr>
          <w:p w:rsidR="0030354B" w:rsidRPr="00493641" w:rsidRDefault="0030354B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30354B" w:rsidRPr="00493641" w:rsidRDefault="0030354B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30354B" w:rsidRPr="00D5262C" w:rsidRDefault="0030354B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30354B" w:rsidRPr="00D5262C" w:rsidRDefault="0030354B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78" w:type="pct"/>
          </w:tcPr>
          <w:p w:rsidR="0030354B" w:rsidRDefault="0030354B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</w:tr>
      <w:tr w:rsidR="0030354B" w:rsidRPr="00D5262C" w:rsidTr="0030354B">
        <w:tc>
          <w:tcPr>
            <w:tcW w:w="195" w:type="pct"/>
            <w:vMerge/>
            <w:shd w:val="clear" w:color="auto" w:fill="auto"/>
          </w:tcPr>
          <w:p w:rsidR="0030354B" w:rsidRPr="00D5262C" w:rsidRDefault="0030354B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:rsidR="0030354B" w:rsidRPr="00D5262C" w:rsidRDefault="0030354B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8" w:type="pct"/>
            <w:shd w:val="clear" w:color="auto" w:fill="auto"/>
          </w:tcPr>
          <w:p w:rsidR="0030354B" w:rsidRPr="00D5262C" w:rsidRDefault="0030354B" w:rsidP="00C91907">
            <w:pPr>
              <w:ind w:right="-12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Показатель 2 </w:t>
            </w:r>
            <w:r w:rsidR="00C919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Выполнение муниципального задания подведомственными учреждениями</w:t>
            </w:r>
            <w:r w:rsidR="00C919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задачи 1 деятельности ответственного исполнителя,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411" w:type="pct"/>
            <w:shd w:val="clear" w:color="auto" w:fill="auto"/>
          </w:tcPr>
          <w:p w:rsidR="0030354B" w:rsidRPr="00493641" w:rsidRDefault="0030354B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87" w:type="pct"/>
            <w:shd w:val="clear" w:color="auto" w:fill="auto"/>
          </w:tcPr>
          <w:p w:rsidR="0030354B" w:rsidRPr="00493641" w:rsidRDefault="0030354B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30354B" w:rsidRPr="00493641" w:rsidRDefault="0030354B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30354B" w:rsidRPr="00D5262C" w:rsidRDefault="0030354B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30354B" w:rsidRPr="00340669" w:rsidRDefault="0030354B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78" w:type="pct"/>
          </w:tcPr>
          <w:p w:rsidR="0030354B" w:rsidRDefault="0030354B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</w:tr>
      <w:tr w:rsidR="00D03DF1" w:rsidRPr="00D5262C" w:rsidTr="00E64969">
        <w:trPr>
          <w:trHeight w:val="84"/>
        </w:trPr>
        <w:tc>
          <w:tcPr>
            <w:tcW w:w="195" w:type="pct"/>
            <w:vMerge/>
            <w:shd w:val="clear" w:color="auto" w:fill="auto"/>
          </w:tcPr>
          <w:p w:rsidR="00D03DF1" w:rsidRPr="00D5262C" w:rsidRDefault="00D03DF1" w:rsidP="00D03DF1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:rsidR="00D03DF1" w:rsidRPr="00D5262C" w:rsidRDefault="00D03DF1" w:rsidP="00D03DF1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8" w:type="pct"/>
            <w:shd w:val="clear" w:color="auto" w:fill="auto"/>
          </w:tcPr>
          <w:p w:rsidR="00D03DF1" w:rsidRPr="00D5262C" w:rsidRDefault="00D03DF1" w:rsidP="00D03DF1">
            <w:pPr>
              <w:ind w:right="34" w:firstLine="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 всего, тыс.</w:t>
            </w:r>
            <w:r w:rsidRPr="00EF7A7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411" w:type="pct"/>
            <w:shd w:val="clear" w:color="auto" w:fill="auto"/>
          </w:tcPr>
          <w:p w:rsidR="00D03DF1" w:rsidRPr="00340669" w:rsidRDefault="00D03DF1" w:rsidP="00D03DF1">
            <w:pPr>
              <w:tabs>
                <w:tab w:val="left" w:pos="330"/>
              </w:tabs>
              <w:spacing w:after="120"/>
              <w:ind w:right="36"/>
              <w:jc w:val="right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75 305,18</w:t>
            </w:r>
          </w:p>
        </w:tc>
        <w:tc>
          <w:tcPr>
            <w:tcW w:w="387" w:type="pct"/>
            <w:shd w:val="clear" w:color="auto" w:fill="auto"/>
          </w:tcPr>
          <w:p w:rsidR="00D03DF1" w:rsidRPr="0030354B" w:rsidRDefault="00D03DF1" w:rsidP="00D03DF1">
            <w:pPr>
              <w:ind w:left="-66" w:right="-101"/>
              <w:rPr>
                <w:spacing w:val="-6"/>
              </w:rPr>
            </w:pPr>
            <w:r w:rsidRPr="0030354B">
              <w:rPr>
                <w:rFonts w:ascii="Times New Roman" w:eastAsia="Calibri" w:hAnsi="Times New Roman"/>
                <w:spacing w:val="-6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399" w:type="pct"/>
            <w:shd w:val="clear" w:color="auto" w:fill="auto"/>
          </w:tcPr>
          <w:p w:rsidR="00D03DF1" w:rsidRPr="00340669" w:rsidRDefault="00D03DF1" w:rsidP="00D03DF1">
            <w:pPr>
              <w:rPr>
                <w:highlight w:val="yellow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399" w:type="pct"/>
            <w:shd w:val="clear" w:color="auto" w:fill="auto"/>
          </w:tcPr>
          <w:p w:rsidR="00D03DF1" w:rsidRDefault="00D03DF1" w:rsidP="00D03DF1"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19 516,05</w:t>
            </w:r>
          </w:p>
        </w:tc>
        <w:tc>
          <w:tcPr>
            <w:tcW w:w="399" w:type="pct"/>
            <w:shd w:val="clear" w:color="auto" w:fill="auto"/>
          </w:tcPr>
          <w:p w:rsidR="00D03DF1" w:rsidRPr="00D5262C" w:rsidRDefault="00D03DF1" w:rsidP="00D03DF1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18 030,04</w:t>
            </w:r>
          </w:p>
        </w:tc>
        <w:tc>
          <w:tcPr>
            <w:tcW w:w="378" w:type="pct"/>
          </w:tcPr>
          <w:p w:rsidR="00D03DF1" w:rsidRDefault="00D03DF1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18 352,21</w:t>
            </w:r>
          </w:p>
        </w:tc>
      </w:tr>
      <w:tr w:rsidR="00D03DF1" w:rsidRPr="00D5262C" w:rsidTr="00E64969">
        <w:trPr>
          <w:trHeight w:val="84"/>
        </w:trPr>
        <w:tc>
          <w:tcPr>
            <w:tcW w:w="2627" w:type="pct"/>
            <w:gridSpan w:val="3"/>
            <w:shd w:val="clear" w:color="auto" w:fill="auto"/>
          </w:tcPr>
          <w:p w:rsidR="00D03DF1" w:rsidRPr="0030354B" w:rsidRDefault="00D03DF1" w:rsidP="00D03DF1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30354B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11" w:type="pct"/>
            <w:shd w:val="clear" w:color="auto" w:fill="auto"/>
          </w:tcPr>
          <w:p w:rsidR="00D03DF1" w:rsidRDefault="00D03DF1" w:rsidP="00D03DF1">
            <w:r w:rsidRPr="00C6399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75 305,18</w:t>
            </w:r>
          </w:p>
        </w:tc>
        <w:tc>
          <w:tcPr>
            <w:tcW w:w="387" w:type="pct"/>
            <w:shd w:val="clear" w:color="auto" w:fill="auto"/>
          </w:tcPr>
          <w:p w:rsidR="00D03DF1" w:rsidRDefault="00D03DF1" w:rsidP="00D03DF1">
            <w:pPr>
              <w:ind w:left="-60" w:right="-243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399" w:type="pct"/>
            <w:shd w:val="clear" w:color="auto" w:fill="auto"/>
          </w:tcPr>
          <w:p w:rsidR="00D03DF1" w:rsidRPr="00340669" w:rsidRDefault="00D03DF1" w:rsidP="00D03DF1">
            <w:pPr>
              <w:rPr>
                <w:highlight w:val="yellow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399" w:type="pct"/>
            <w:shd w:val="clear" w:color="auto" w:fill="auto"/>
          </w:tcPr>
          <w:p w:rsidR="00D03DF1" w:rsidRDefault="00D03DF1" w:rsidP="00D03DF1"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19 516,05</w:t>
            </w:r>
          </w:p>
        </w:tc>
        <w:tc>
          <w:tcPr>
            <w:tcW w:w="399" w:type="pct"/>
            <w:shd w:val="clear" w:color="auto" w:fill="auto"/>
          </w:tcPr>
          <w:p w:rsidR="00D03DF1" w:rsidRPr="00D5262C" w:rsidRDefault="00D03DF1" w:rsidP="00D03DF1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18 030,04</w:t>
            </w:r>
          </w:p>
        </w:tc>
        <w:tc>
          <w:tcPr>
            <w:tcW w:w="378" w:type="pct"/>
          </w:tcPr>
          <w:p w:rsidR="00D03DF1" w:rsidRDefault="00D03DF1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18 352,21</w:t>
            </w:r>
          </w:p>
        </w:tc>
      </w:tr>
    </w:tbl>
    <w:p w:rsidR="00AB137B" w:rsidRDefault="00AB137B" w:rsidP="00AB137B">
      <w:pPr>
        <w:rPr>
          <w:sz w:val="24"/>
        </w:rPr>
      </w:pPr>
    </w:p>
    <w:p w:rsidR="00ED1F82" w:rsidRDefault="00ED1F82" w:rsidP="00AB137B">
      <w:pPr>
        <w:rPr>
          <w:sz w:val="24"/>
        </w:rPr>
        <w:sectPr w:rsidR="00ED1F82" w:rsidSect="002F3970">
          <w:headerReference w:type="default" r:id="rId13"/>
          <w:pgSz w:w="16840" w:h="11907" w:orient="landscape" w:code="9"/>
          <w:pgMar w:top="1701" w:right="1134" w:bottom="426" w:left="1134" w:header="357" w:footer="720" w:gutter="0"/>
          <w:pgNumType w:start="1"/>
          <w:cols w:space="720"/>
          <w:titlePg/>
          <w:docGrid w:linePitch="272"/>
        </w:sectPr>
      </w:pPr>
    </w:p>
    <w:p w:rsidR="00ED1F82" w:rsidRPr="00ED1F82" w:rsidRDefault="00ED1F82" w:rsidP="00ED1F82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ED1F82" w:rsidRPr="00ED1F82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ED1F82" w:rsidRPr="00ED1F82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D1F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1F82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p w:rsidR="00ED1F82" w:rsidRDefault="00ED1F82" w:rsidP="00ED1F82">
      <w:pPr>
        <w:rPr>
          <w:sz w:val="24"/>
        </w:rPr>
      </w:pPr>
    </w:p>
    <w:tbl>
      <w:tblPr>
        <w:tblW w:w="4955" w:type="pct"/>
        <w:tblLook w:val="04A0" w:firstRow="1" w:lastRow="0" w:firstColumn="1" w:lastColumn="0" w:noHBand="0" w:noVBand="1"/>
      </w:tblPr>
      <w:tblGrid>
        <w:gridCol w:w="540"/>
        <w:gridCol w:w="2758"/>
        <w:gridCol w:w="1563"/>
        <w:gridCol w:w="1419"/>
        <w:gridCol w:w="1630"/>
        <w:gridCol w:w="1601"/>
        <w:gridCol w:w="1296"/>
        <w:gridCol w:w="1725"/>
        <w:gridCol w:w="1808"/>
        <w:gridCol w:w="8"/>
        <w:gridCol w:w="83"/>
      </w:tblGrid>
      <w:tr w:rsidR="00C13F99" w:rsidRPr="00C13F99" w:rsidTr="0001119B">
        <w:trPr>
          <w:trHeight w:val="429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C13F99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C13F99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C13F9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13F99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Таблица 7</w:t>
            </w:r>
          </w:p>
        </w:tc>
      </w:tr>
      <w:tr w:rsidR="00C13F99" w:rsidRPr="00C13F99" w:rsidTr="00C80CD5">
        <w:trPr>
          <w:gridAfter w:val="1"/>
          <w:wAfter w:w="29" w:type="pct"/>
          <w:trHeight w:val="334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proofErr w:type="gramStart"/>
            <w:r w:rsidRPr="00C13F99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,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C13F99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Pr="00C13F99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21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</w:p>
        </w:tc>
      </w:tr>
      <w:tr w:rsidR="00C13F99" w:rsidRPr="00C13F99" w:rsidTr="00C80CD5">
        <w:trPr>
          <w:gridAfter w:val="2"/>
          <w:wAfter w:w="32" w:type="pct"/>
          <w:trHeight w:val="140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федерального </w:t>
            </w:r>
            <w:proofErr w:type="gramStart"/>
            <w:r w:rsidRPr="00C13F99">
              <w:rPr>
                <w:rFonts w:ascii="Times New Roman" w:hAnsi="Times New Roman"/>
                <w:sz w:val="24"/>
                <w:szCs w:val="24"/>
              </w:rPr>
              <w:t>бюджета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областного бюджета (по </w:t>
            </w:r>
            <w:proofErr w:type="spellStart"/>
            <w:proofErr w:type="gramStart"/>
            <w:r w:rsidRPr="00C13F99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proofErr w:type="gram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13F99">
              <w:rPr>
                <w:rFonts w:ascii="Times New Roman" w:hAnsi="Times New Roman"/>
                <w:sz w:val="24"/>
                <w:szCs w:val="24"/>
              </w:rPr>
              <w:t>источников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8E3" w:rsidRPr="00C13F99" w:rsidTr="00C40E09">
        <w:trPr>
          <w:gridAfter w:val="2"/>
          <w:wAfter w:w="32" w:type="pct"/>
          <w:trHeight w:val="268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12ABC" w:rsidRPr="00C13F99" w:rsidTr="00C40E09">
        <w:trPr>
          <w:gridAfter w:val="2"/>
          <w:wAfter w:w="32" w:type="pct"/>
          <w:trHeight w:val="272"/>
        </w:trPr>
        <w:tc>
          <w:tcPr>
            <w:tcW w:w="1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13F99" w:rsidRDefault="00A12ABC" w:rsidP="00A12A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C40E09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C40E0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244 807,11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14 305,47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6 693,44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20 413,71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203 394,49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A12ABC" w:rsidRPr="00C13F99" w:rsidTr="00C40E09">
        <w:trPr>
          <w:gridAfter w:val="2"/>
          <w:wAfter w:w="32" w:type="pct"/>
          <w:trHeight w:val="153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40E0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73 491,52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3 422,48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6 287,58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56 677,00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2ABC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40E0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66 428,47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7 201,01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3 270,96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7 137,30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48 819,20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2ABC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40E0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55 937,97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6 988,83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48 949,14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2ABC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40E0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48 949,14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48 949,14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2ABC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ABC" w:rsidRPr="00C40E0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BC" w:rsidRPr="00C40E09" w:rsidRDefault="00A12ABC" w:rsidP="00A12A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:rsidR="00A12ABC" w:rsidRPr="00C40E09" w:rsidRDefault="00A12ABC" w:rsidP="00A12A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E0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40E09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48 949,14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ABC" w:rsidRPr="00C40E09" w:rsidRDefault="00A12ABC" w:rsidP="00A12ABC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48 949,14</w:t>
            </w:r>
          </w:p>
        </w:tc>
        <w:tc>
          <w:tcPr>
            <w:tcW w:w="6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ABC" w:rsidRPr="00C13F99" w:rsidRDefault="00A12ABC" w:rsidP="00A12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C40E09">
        <w:trPr>
          <w:gridAfter w:val="2"/>
          <w:wAfter w:w="32" w:type="pct"/>
          <w:trHeight w:val="238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C40E09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C40E09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C40E0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307 181,89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51 131,78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256 050,11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975245" w:rsidRPr="00C13F99" w:rsidTr="008E42CB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78 082,47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14 157,73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63 924,74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8E42CB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82 337,23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13 286,05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69 051,18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8E42CB">
        <w:trPr>
          <w:gridAfter w:val="2"/>
          <w:wAfter w:w="32" w:type="pct"/>
          <w:trHeight w:val="19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85 153,91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11 844,00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73 309,91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8E42CB">
        <w:trPr>
          <w:gridAfter w:val="2"/>
          <w:wAfter w:w="32" w:type="pct"/>
          <w:trHeight w:val="84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61 608,28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11 844,00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49 764,28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8E42CB">
        <w:trPr>
          <w:gridAfter w:val="2"/>
          <w:wAfter w:w="32" w:type="pct"/>
          <w:trHeight w:val="161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E09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C40E09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lastRenderedPageBreak/>
              <w:t>61 608,28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11 844,00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49 764,28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975245" w:rsidRDefault="00975245" w:rsidP="00975245">
            <w:pPr>
              <w:jc w:val="right"/>
              <w:rPr>
                <w:sz w:val="24"/>
                <w:szCs w:val="24"/>
              </w:rPr>
            </w:pPr>
            <w:r w:rsidRPr="0097524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C40E09">
        <w:trPr>
          <w:gridAfter w:val="2"/>
          <w:wAfter w:w="32" w:type="pct"/>
          <w:trHeight w:val="161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75245" w:rsidRPr="00C13F99" w:rsidTr="00C40E09">
        <w:trPr>
          <w:gridAfter w:val="2"/>
          <w:wAfter w:w="32" w:type="pct"/>
          <w:trHeight w:val="250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C40E09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75 305,18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75 305,18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975245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19 328,46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19 328,46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18 430,63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18 430,63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19 516,05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19 516,05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18 030,04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18 030,04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right"/>
              <w:rPr>
                <w:sz w:val="24"/>
                <w:szCs w:val="24"/>
              </w:rPr>
            </w:pPr>
            <w:r w:rsidRPr="00C40E09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E0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40E09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A822E6" w:rsidRDefault="00975245" w:rsidP="009752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822E6">
              <w:rPr>
                <w:sz w:val="24"/>
                <w:szCs w:val="24"/>
              </w:rPr>
              <w:t>18 352,21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A822E6" w:rsidRDefault="00975245" w:rsidP="00975245">
            <w:pPr>
              <w:jc w:val="right"/>
              <w:rPr>
                <w:sz w:val="24"/>
                <w:szCs w:val="24"/>
              </w:rPr>
            </w:pPr>
            <w:r w:rsidRPr="00A822E6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A822E6" w:rsidRDefault="00975245" w:rsidP="00975245">
            <w:pPr>
              <w:jc w:val="right"/>
              <w:rPr>
                <w:sz w:val="24"/>
                <w:szCs w:val="24"/>
              </w:rPr>
            </w:pPr>
            <w:r w:rsidRPr="00A822E6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A822E6" w:rsidRDefault="00975245" w:rsidP="00975245">
            <w:pPr>
              <w:jc w:val="right"/>
              <w:rPr>
                <w:sz w:val="24"/>
                <w:szCs w:val="24"/>
              </w:rPr>
            </w:pPr>
            <w:r w:rsidRPr="00A822E6">
              <w:rPr>
                <w:sz w:val="24"/>
                <w:szCs w:val="24"/>
              </w:rPr>
              <w:t>18 352,21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A822E6" w:rsidRDefault="00975245" w:rsidP="00975245">
            <w:pPr>
              <w:jc w:val="right"/>
              <w:rPr>
                <w:sz w:val="24"/>
                <w:szCs w:val="24"/>
              </w:rPr>
            </w:pPr>
            <w:r w:rsidRPr="00A822E6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C40E09">
        <w:trPr>
          <w:gridAfter w:val="2"/>
          <w:wAfter w:w="32" w:type="pct"/>
          <w:trHeight w:val="315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13F9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627 294,18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14 305,47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57 825,22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351 769,00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203 394,49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75245" w:rsidRPr="00C13F99" w:rsidTr="008E42CB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170 902,46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17 580,21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89 540,78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56 677,00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8E42CB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167 196,33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7 201,01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16 557,01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94 619,11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48 819,20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8E42CB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160 607,93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11 844,00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99 814,79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48 949,14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8E42CB">
        <w:trPr>
          <w:gridAfter w:val="2"/>
          <w:wAfter w:w="32" w:type="pct"/>
          <w:trHeight w:val="84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128 587,46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11 844,00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67 794,32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48 949,14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245" w:rsidRPr="00C13F99" w:rsidTr="008E42CB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45" w:rsidRPr="00C40E0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E09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:rsidR="00975245" w:rsidRPr="00C40E09" w:rsidRDefault="00975245" w:rsidP="0097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E0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40E09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128 909,63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11 844,00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68 116,49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45" w:rsidRPr="00E30FF5" w:rsidRDefault="00975245" w:rsidP="00975245">
            <w:pPr>
              <w:jc w:val="right"/>
              <w:rPr>
                <w:sz w:val="24"/>
                <w:szCs w:val="24"/>
              </w:rPr>
            </w:pPr>
            <w:r w:rsidRPr="00E30FF5">
              <w:rPr>
                <w:sz w:val="24"/>
                <w:szCs w:val="24"/>
              </w:rPr>
              <w:t>48 949,14</w:t>
            </w:r>
          </w:p>
        </w:tc>
        <w:tc>
          <w:tcPr>
            <w:tcW w:w="6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45" w:rsidRPr="00C13F99" w:rsidRDefault="00975245" w:rsidP="0097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38C5" w:rsidRDefault="004438C5"/>
    <w:p w:rsidR="004438C5" w:rsidRDefault="004438C5"/>
    <w:p w:rsidR="00B57887" w:rsidRDefault="00B57887" w:rsidP="00B57887">
      <w:pPr>
        <w:tabs>
          <w:tab w:val="left" w:pos="6375"/>
        </w:tabs>
        <w:rPr>
          <w:lang w:val="en-US"/>
        </w:rPr>
      </w:pPr>
      <w:r>
        <w:rPr>
          <w:lang w:val="en-US"/>
        </w:rPr>
        <w:tab/>
      </w:r>
    </w:p>
    <w:p w:rsidR="00661764" w:rsidRPr="00C91907" w:rsidRDefault="00C91907" w:rsidP="00B57887">
      <w:pPr>
        <w:sectPr w:rsidR="00661764" w:rsidRPr="00C91907" w:rsidSect="007809C8">
          <w:headerReference w:type="default" r:id="rId14"/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  <w:r>
        <w:t>«</w:t>
      </w:r>
    </w:p>
    <w:p w:rsidR="004438C5" w:rsidRPr="00ED1F82" w:rsidRDefault="004438C5" w:rsidP="00C91907">
      <w:pPr>
        <w:ind w:left="10491" w:right="-108" w:firstLine="708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4438C5" w:rsidRPr="00ED1F82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4438C5" w:rsidRPr="00ED1F82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D1F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1F82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7"/>
        <w:gridCol w:w="3878"/>
        <w:gridCol w:w="1561"/>
        <w:gridCol w:w="1517"/>
        <w:gridCol w:w="1818"/>
        <w:gridCol w:w="1430"/>
        <w:gridCol w:w="1954"/>
        <w:gridCol w:w="1712"/>
        <w:gridCol w:w="35"/>
      </w:tblGrid>
      <w:tr w:rsidR="001A0CDB" w:rsidRPr="00516222" w:rsidTr="00FE0944">
        <w:trPr>
          <w:trHeight w:val="753"/>
        </w:trPr>
        <w:tc>
          <w:tcPr>
            <w:tcW w:w="14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516222">
              <w:rPr>
                <w:rFonts w:ascii="Times New Roman" w:hAnsi="Times New Roman"/>
                <w:sz w:val="24"/>
                <w:szCs w:val="24"/>
              </w:rPr>
              <w:br/>
              <w:t xml:space="preserve">реализации 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 счет средств бюджета ЗАТО Северск по главным распорядителям бюджетных средств</w:t>
            </w:r>
          </w:p>
        </w:tc>
      </w:tr>
      <w:tr w:rsidR="001A0CDB" w:rsidRPr="00516222" w:rsidTr="00FE0944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Таблица 8</w:t>
            </w:r>
          </w:p>
        </w:tc>
      </w:tr>
      <w:tr w:rsidR="001A0CDB" w:rsidRPr="00516222" w:rsidTr="00FE0944">
        <w:trPr>
          <w:gridAfter w:val="1"/>
          <w:wAfter w:w="35" w:type="dxa"/>
          <w:trHeight w:val="6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>-</w:t>
            </w:r>
            <w:r w:rsidRPr="005162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69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1A0CDB" w:rsidRPr="00516222" w:rsidTr="00FE0944">
        <w:trPr>
          <w:gridAfter w:val="1"/>
          <w:wAfter w:w="35" w:type="dxa"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A0CDB" w:rsidRPr="00516222" w:rsidTr="00FE0944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1A0CDB" w:rsidRPr="00516222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E0944" w:rsidRPr="00516222" w:rsidTr="00FE0944">
        <w:trPr>
          <w:gridAfter w:val="1"/>
          <w:wAfter w:w="35" w:type="dxa"/>
          <w:trHeight w:val="277"/>
        </w:trPr>
        <w:tc>
          <w:tcPr>
            <w:tcW w:w="45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C91907">
            <w:pPr>
              <w:rPr>
                <w:rFonts w:ascii="Times New Roman" w:hAnsi="Times New Roman"/>
                <w:sz w:val="24"/>
                <w:szCs w:val="24"/>
              </w:rPr>
            </w:pPr>
            <w:r w:rsidRPr="00FE0944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E0944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FE094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FE0944">
              <w:rPr>
                <w:rFonts w:ascii="Times New Roman" w:hAnsi="Times New Roman"/>
                <w:sz w:val="24"/>
                <w:szCs w:val="24"/>
              </w:rPr>
              <w:t xml:space="preserve"> ЗАТО Северс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к»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423 899,69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133,81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13 768,99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409 996,90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45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114 225,46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111 073,75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45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118 377,13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114 979,31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45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111 658,79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121,81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107 921,25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45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79 638,32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76 022,59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45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79 960,49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76 344,76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24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944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  <w:r w:rsidRPr="00FE0944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FE0944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FE0944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41 412,62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41 412,62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16 814,52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16 814,52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17 609,27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17 609,27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6 988,83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6 988,83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FE0944" w:rsidRPr="00516222" w:rsidTr="00FE0944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0944" w:rsidRPr="00FE0944" w:rsidRDefault="00FE0944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944" w:rsidRPr="00FE0944" w:rsidRDefault="00FE0944" w:rsidP="00FE0944">
            <w:pPr>
              <w:jc w:val="right"/>
              <w:rPr>
                <w:sz w:val="24"/>
                <w:szCs w:val="24"/>
              </w:rPr>
            </w:pPr>
            <w:r w:rsidRPr="00FE0944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243D6A">
        <w:trPr>
          <w:gridAfter w:val="1"/>
          <w:wAfter w:w="35" w:type="dxa"/>
          <w:trHeight w:val="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72F66" w:rsidRPr="00516222" w:rsidTr="00A90BED">
        <w:trPr>
          <w:gridAfter w:val="1"/>
          <w:wAfter w:w="35" w:type="dxa"/>
          <w:trHeight w:val="8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Реализация молодежной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1 170,10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1 170,10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A32E4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361,00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400,10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400,10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243D6A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409,00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409,00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243D6A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870595" w:rsidRDefault="00A72F66" w:rsidP="00A72F66">
            <w:pPr>
              <w:jc w:val="right"/>
              <w:rPr>
                <w:sz w:val="24"/>
                <w:szCs w:val="24"/>
              </w:rPr>
            </w:pPr>
            <w:r w:rsidRPr="00870595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6 212,10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6 212,10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A32E4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1 898,00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B57C5E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2 169,80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2 169,80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4D1393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2 144,30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2 144,30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18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1.2.1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12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2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2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516222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3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1.2.2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6 212,10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6 212,10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A32E4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1 898,00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18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2 169,80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2 169,80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17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2 144,30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2 144,30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D16DBC">
        <w:trPr>
          <w:gridAfter w:val="1"/>
          <w:wAfter w:w="35" w:type="dxa"/>
          <w:trHeight w:val="23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A72F66" w:rsidRPr="00516222" w:rsidTr="00243D6A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72F66" w:rsidRPr="00516222" w:rsidRDefault="00A72F66" w:rsidP="00A72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516222" w:rsidRDefault="00A72F66" w:rsidP="00A72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72F66" w:rsidRPr="00633230" w:rsidRDefault="00A72F66" w:rsidP="00A72F66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8E42CB">
        <w:trPr>
          <w:gridAfter w:val="1"/>
          <w:wAfter w:w="35" w:type="dxa"/>
          <w:trHeight w:val="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B2309" w:rsidRPr="00516222" w:rsidTr="00D16DBC">
        <w:trPr>
          <w:gridAfter w:val="1"/>
          <w:wAfter w:w="35" w:type="dxa"/>
          <w:trHeight w:val="24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34 030,42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34 030,42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916A80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14 555,52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14 555,52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15 039,37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15 039,37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0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4 435,53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4 435,53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3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3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1.3.1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34 030,42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34 030,42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14 555,52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14 555,52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15 039,37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15 039,37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F954EA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4 435,53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4 435,53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633230" w:rsidRDefault="004B2309" w:rsidP="004B2309">
            <w:pPr>
              <w:jc w:val="right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2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Подпрограмма 2</w:t>
            </w:r>
            <w:r w:rsidR="00C9190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307 181,89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133,81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13 768,99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C913A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293 279,</w:t>
            </w:r>
            <w:r w:rsidR="00C913A9">
              <w:rPr>
                <w:sz w:val="24"/>
                <w:szCs w:val="24"/>
              </w:rPr>
              <w:t>09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4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74 930,76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82 337,23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78 939,41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F954EA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85 153,91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121,81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81 416,37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61 608,28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57 992,55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61 608,28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57 992,55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376601" w:rsidRDefault="004B2309" w:rsidP="004B2309">
            <w:pPr>
              <w:jc w:val="right"/>
              <w:rPr>
                <w:sz w:val="24"/>
                <w:szCs w:val="24"/>
              </w:rPr>
            </w:pPr>
            <w:r w:rsidRPr="00376601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Реализация семейной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BD0F53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F954EA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F954EA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916A80">
        <w:trPr>
          <w:gridAfter w:val="1"/>
          <w:wAfter w:w="35" w:type="dxa"/>
          <w:trHeight w:val="22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B2309" w:rsidRPr="00516222" w:rsidTr="00D16DBC">
        <w:trPr>
          <w:gridAfter w:val="1"/>
          <w:wAfter w:w="35" w:type="dxa"/>
          <w:trHeight w:val="2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отдыха и оздоровления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Северск, организация функционирования детских оздоровительных лагерей, в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307 048,08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13 768,99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C913A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293 279,</w:t>
            </w:r>
            <w:r w:rsidR="00C913A9">
              <w:rPr>
                <w:sz w:val="24"/>
                <w:szCs w:val="24"/>
              </w:rPr>
              <w:t>09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980628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74 930,76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980628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82 325,23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78 939,41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980628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85 032,10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81 416,37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980628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61 608,28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57 992,55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61 608,28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57 992,55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Организация каникулярного отдыха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107 337,01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13 768,99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93 568,03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980628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27 174,68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24 022,97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980628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28 077,25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24 691,43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980628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27 841,94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24 226,21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24 243,14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20 627,41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24 243,14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3 615,73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20 627,41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199 711,07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199 711,07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50 907,79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50 907,79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54 247,98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54 247,98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57 190,16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57 190,16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37 365,14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37 365,14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37 365,14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37 365,14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D16DBC" w:rsidRDefault="004B2309" w:rsidP="004B2309">
            <w:pPr>
              <w:jc w:val="right"/>
              <w:rPr>
                <w:sz w:val="24"/>
                <w:szCs w:val="24"/>
              </w:rPr>
            </w:pPr>
            <w:r w:rsidRPr="00D16DBC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Текущие ремонты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Березка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5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5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4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8E42CB">
        <w:trPr>
          <w:gridAfter w:val="1"/>
          <w:wAfter w:w="35" w:type="dxa"/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B2309" w:rsidRPr="00516222" w:rsidTr="00D16DBC">
        <w:trPr>
          <w:gridAfter w:val="1"/>
          <w:wAfter w:w="35" w:type="dxa"/>
          <w:trHeight w:val="1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2.2.4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Текущие ремонты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226E34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B34E7B">
        <w:trPr>
          <w:gridAfter w:val="1"/>
          <w:wAfter w:w="35" w:type="dxa"/>
          <w:trHeight w:val="8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226E34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6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2.2.5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Текущие ремонты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226E34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7543BD">
        <w:trPr>
          <w:gridAfter w:val="1"/>
          <w:wAfter w:w="35" w:type="dxa"/>
          <w:trHeight w:val="1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226E34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7543BD">
        <w:trPr>
          <w:gridAfter w:val="1"/>
          <w:wAfter w:w="35" w:type="dxa"/>
          <w:trHeight w:val="21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2.2.6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Текущие ремонты СОЛ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Юность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226E34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226E34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226E34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226E34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2.2.7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Капитальный ремонт (устройство скатных крыш) корпусов 3, 4, 5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(ДОЛ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226E34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4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8E42CB">
        <w:trPr>
          <w:gridAfter w:val="1"/>
          <w:wAfter w:w="35" w:type="dxa"/>
          <w:trHeight w:val="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B2309" w:rsidRPr="00516222" w:rsidTr="00D16DBC">
        <w:trPr>
          <w:gridAfter w:val="1"/>
          <w:wAfter w:w="35" w:type="dxa"/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2.2.8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Капитальный ремонт школы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3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5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5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3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2.2.9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Капитальный ремонт овощехранилища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5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2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7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 (прогноз</w:t>
            </w:r>
            <w:r w:rsidRPr="00FE0944">
              <w:rPr>
                <w:sz w:val="24"/>
                <w:szCs w:val="24"/>
              </w:rPr>
              <w:t>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2.2.10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Строительство открытого летнего бассейна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5B6A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751D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751D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семьям компенсационной выплаты на оплату услуг няни, в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133,81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133,81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751D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5B6A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121,81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121,81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4B2309" w:rsidRPr="00516222" w:rsidTr="00D16DB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B2309" w:rsidRPr="00516222" w:rsidRDefault="004B2309" w:rsidP="004B2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B2309" w:rsidRPr="0005126A" w:rsidRDefault="004B2309" w:rsidP="004B2309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26E34" w:rsidRPr="00516222" w:rsidTr="008E42CB">
        <w:trPr>
          <w:gridAfter w:val="1"/>
          <w:wAfter w:w="35" w:type="dxa"/>
          <w:trHeight w:val="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2.3.1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133,81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133,81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20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5B6A7B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121,81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121,81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20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516222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75 305,18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75 305,18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19 328,46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19 328,46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18 430,63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18 430,63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19 516,05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19 516,05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18 030,04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18 030,04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  <w:tr w:rsidR="00226E34" w:rsidRPr="00516222" w:rsidTr="008E42C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26E34" w:rsidRPr="00516222" w:rsidRDefault="00226E34" w:rsidP="00226E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18 352,21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18 352,21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26E34" w:rsidRPr="0005126A" w:rsidRDefault="00226E34" w:rsidP="00226E34">
            <w:pPr>
              <w:jc w:val="right"/>
              <w:rPr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0,00</w:t>
            </w:r>
          </w:p>
        </w:tc>
      </w:tr>
    </w:tbl>
    <w:p w:rsidR="004438C5" w:rsidRDefault="004438C5"/>
    <w:p w:rsidR="00856413" w:rsidRDefault="00856413" w:rsidP="004D4D51">
      <w:pPr>
        <w:rPr>
          <w:sz w:val="24"/>
        </w:rPr>
      </w:pPr>
    </w:p>
    <w:p w:rsidR="009907B2" w:rsidRDefault="009907B2" w:rsidP="00AB137B">
      <w:pPr>
        <w:rPr>
          <w:sz w:val="24"/>
        </w:rPr>
        <w:sectPr w:rsidR="009907B2" w:rsidSect="007809C8">
          <w:headerReference w:type="default" r:id="rId15"/>
          <w:headerReference w:type="first" r:id="rId16"/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:rsidR="008B6A9C" w:rsidRPr="00ED1F82" w:rsidRDefault="008B6A9C" w:rsidP="008B6A9C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6</w:t>
      </w:r>
    </w:p>
    <w:p w:rsidR="008B6A9C" w:rsidRPr="00ED1F82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8B6A9C" w:rsidRPr="00ED1F82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D1F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1F82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p w:rsidR="008B6A9C" w:rsidRDefault="00542BFE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left="8505" w:right="-57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E9158F">
        <w:rPr>
          <w:rFonts w:ascii="Times New Roman" w:hAnsi="Times New Roman"/>
          <w:sz w:val="24"/>
          <w:szCs w:val="24"/>
        </w:rPr>
        <w:t xml:space="preserve">   </w:t>
      </w:r>
    </w:p>
    <w:p w:rsidR="008E42CB" w:rsidRPr="009907B2" w:rsidRDefault="00E9158F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7" w:type="pct"/>
        <w:tblLook w:val="04A0" w:firstRow="1" w:lastRow="0" w:firstColumn="1" w:lastColumn="0" w:noHBand="0" w:noVBand="1"/>
      </w:tblPr>
      <w:tblGrid>
        <w:gridCol w:w="2641"/>
        <w:gridCol w:w="3718"/>
        <w:gridCol w:w="1446"/>
        <w:gridCol w:w="1353"/>
        <w:gridCol w:w="1353"/>
        <w:gridCol w:w="1353"/>
        <w:gridCol w:w="1176"/>
        <w:gridCol w:w="1525"/>
        <w:gridCol w:w="17"/>
      </w:tblGrid>
      <w:tr w:rsidR="008E42CB" w:rsidRPr="008E42CB" w:rsidTr="00CE0464">
        <w:trPr>
          <w:trHeight w:val="889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ПАСПОРТ</w:t>
            </w:r>
            <w:r w:rsidRPr="008E42CB">
              <w:rPr>
                <w:rFonts w:ascii="Times New Roman" w:hAnsi="Times New Roman"/>
                <w:sz w:val="24"/>
                <w:szCs w:val="24"/>
              </w:rPr>
              <w:br/>
              <w:t xml:space="preserve">подпрограммы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8E42CB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8E42CB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E42CB" w:rsidRPr="008E42CB" w:rsidTr="00CE0464">
        <w:trPr>
          <w:gridAfter w:val="1"/>
          <w:wAfter w:w="8" w:type="pct"/>
          <w:trHeight w:val="315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2CB" w:rsidRPr="00CE0464" w:rsidRDefault="008E42CB" w:rsidP="008E42CB">
            <w:pPr>
              <w:jc w:val="center"/>
              <w:rPr>
                <w:rFonts w:ascii="Times New Roman" w:hAnsi="Times New Roman"/>
                <w:sz w:val="16"/>
                <w:szCs w:val="16"/>
                <w:vertAlign w:val="subscript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2CB" w:rsidRPr="00CE0464" w:rsidRDefault="008E42CB" w:rsidP="008E42CB">
            <w:pPr>
              <w:rPr>
                <w:rFonts w:ascii="Times New Roman" w:hAnsi="Times New Roman"/>
                <w:sz w:val="16"/>
                <w:szCs w:val="16"/>
                <w:vertAlign w:val="subscript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2CB" w:rsidRPr="00CE0464" w:rsidRDefault="008E42CB" w:rsidP="008E42CB">
            <w:pPr>
              <w:rPr>
                <w:rFonts w:ascii="Times New Roman" w:hAnsi="Times New Roman"/>
                <w:sz w:val="16"/>
                <w:szCs w:val="16"/>
                <w:vertAlign w:val="subscript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2CB" w:rsidRPr="00CE0464" w:rsidRDefault="008E42CB" w:rsidP="008E42CB">
            <w:pPr>
              <w:rPr>
                <w:rFonts w:ascii="Times New Roman" w:hAnsi="Times New Roman"/>
                <w:sz w:val="16"/>
                <w:szCs w:val="16"/>
                <w:vertAlign w:val="subscript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2CB" w:rsidRPr="00CE0464" w:rsidRDefault="008E42CB" w:rsidP="008E42CB">
            <w:pPr>
              <w:rPr>
                <w:rFonts w:ascii="Times New Roman" w:hAnsi="Times New Roman"/>
                <w:sz w:val="16"/>
                <w:szCs w:val="16"/>
                <w:vertAlign w:val="subscript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2CB" w:rsidRPr="00CE0464" w:rsidRDefault="008E42CB" w:rsidP="008E42CB">
            <w:pPr>
              <w:rPr>
                <w:rFonts w:ascii="Times New Roman" w:hAnsi="Times New Roman"/>
                <w:sz w:val="16"/>
                <w:szCs w:val="16"/>
                <w:vertAlign w:val="subscript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2CB" w:rsidRPr="00CE0464" w:rsidRDefault="008E42CB" w:rsidP="008E42CB">
            <w:pPr>
              <w:rPr>
                <w:rFonts w:ascii="Times New Roman" w:hAnsi="Times New Roman"/>
                <w:sz w:val="16"/>
                <w:szCs w:val="16"/>
                <w:vertAlign w:val="subscript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2CB" w:rsidRPr="00CE0464" w:rsidRDefault="008E42CB" w:rsidP="008E42CB">
            <w:pPr>
              <w:rPr>
                <w:rFonts w:ascii="Times New Roman" w:hAnsi="Times New Roman"/>
                <w:sz w:val="16"/>
                <w:szCs w:val="16"/>
                <w:vertAlign w:val="subscript"/>
              </w:rPr>
            </w:pPr>
          </w:p>
        </w:tc>
      </w:tr>
      <w:tr w:rsidR="008E42CB" w:rsidRPr="008E42CB" w:rsidTr="00CE0464">
        <w:trPr>
          <w:trHeight w:val="527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409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8E42CB" w:rsidRPr="008E42CB" w:rsidTr="00CE0464">
        <w:trPr>
          <w:trHeight w:val="96"/>
        </w:trPr>
        <w:tc>
          <w:tcPr>
            <w:tcW w:w="9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409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8E42CB" w:rsidRPr="008E42CB" w:rsidTr="00CE0464">
        <w:trPr>
          <w:trHeight w:val="1168"/>
        </w:trPr>
        <w:tc>
          <w:tcPr>
            <w:tcW w:w="9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409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8E42CB" w:rsidRPr="008E42CB" w:rsidTr="009665F6">
        <w:trPr>
          <w:trHeight w:val="279"/>
        </w:trPr>
        <w:tc>
          <w:tcPr>
            <w:tcW w:w="9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409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7A78F0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8E42CB" w:rsidRPr="008E42CB" w:rsidTr="00CE0464">
        <w:trPr>
          <w:trHeight w:val="418"/>
        </w:trPr>
        <w:tc>
          <w:tcPr>
            <w:tcW w:w="9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409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Включение молодежи в общественную </w:t>
            </w: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жизнь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 xml:space="preserve">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8E42CB" w:rsidRPr="008E42CB" w:rsidTr="00CE0464">
        <w:trPr>
          <w:gridAfter w:val="1"/>
          <w:wAfter w:w="8" w:type="pct"/>
          <w:trHeight w:val="705"/>
        </w:trPr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8E42CB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2025 год (п</w:t>
            </w:r>
            <w:r w:rsidR="00CE0464">
              <w:rPr>
                <w:rFonts w:ascii="Times New Roman" w:hAnsi="Times New Roman"/>
                <w:sz w:val="24"/>
                <w:szCs w:val="24"/>
              </w:rPr>
              <w:t>рогноз</w:t>
            </w:r>
            <w:r w:rsidRPr="008E42C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8E42CB" w:rsidRPr="008E42CB" w:rsidTr="00CE0464">
        <w:trPr>
          <w:gridAfter w:val="1"/>
          <w:wAfter w:w="8" w:type="pct"/>
          <w:trHeight w:val="987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8E42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E42CB" w:rsidRPr="008E42CB" w:rsidTr="00CE0464">
        <w:trPr>
          <w:gridAfter w:val="1"/>
          <w:wAfter w:w="8" w:type="pct"/>
          <w:trHeight w:val="1735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9665F6" w:rsidRDefault="008E42CB" w:rsidP="008E42CB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</w:t>
            </w:r>
            <w:proofErr w:type="spellStart"/>
            <w:proofErr w:type="gramStart"/>
            <w:r w:rsidRPr="009665F6">
              <w:rPr>
                <w:rFonts w:ascii="Times New Roman" w:hAnsi="Times New Roman"/>
                <w:spacing w:val="-8"/>
                <w:sz w:val="24"/>
                <w:szCs w:val="24"/>
              </w:rPr>
              <w:t>трудоуст</w:t>
            </w:r>
            <w:r w:rsidR="009665F6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9665F6">
              <w:rPr>
                <w:rFonts w:ascii="Times New Roman" w:hAnsi="Times New Roman"/>
                <w:spacing w:val="-8"/>
                <w:sz w:val="24"/>
                <w:szCs w:val="24"/>
              </w:rPr>
              <w:t>ройства</w:t>
            </w:r>
            <w:proofErr w:type="spellEnd"/>
            <w:proofErr w:type="gramEnd"/>
            <w:r w:rsidRPr="009665F6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9665F6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E42CB" w:rsidRPr="008E42CB" w:rsidTr="00CE0464">
        <w:trPr>
          <w:gridAfter w:val="1"/>
          <w:wAfter w:w="8" w:type="pct"/>
          <w:trHeight w:val="84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8E42C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E42CB" w:rsidRPr="008E42CB" w:rsidTr="00CE0464">
        <w:trPr>
          <w:trHeight w:val="96"/>
        </w:trPr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42CB" w:rsidRPr="00CE0464" w:rsidRDefault="008E42CB" w:rsidP="008E42CB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E0464">
              <w:rPr>
                <w:rFonts w:ascii="Times New Roman" w:hAnsi="Times New Roman"/>
                <w:spacing w:val="-6"/>
                <w:sz w:val="24"/>
                <w:szCs w:val="24"/>
              </w:rPr>
              <w:t>Задачи подпрограммы 1</w:t>
            </w:r>
          </w:p>
        </w:tc>
        <w:tc>
          <w:tcPr>
            <w:tcW w:w="409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1. Реализация молодежной </w:t>
            </w: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8E42CB" w:rsidRPr="008E42CB" w:rsidTr="00CE0464">
        <w:trPr>
          <w:trHeight w:val="85"/>
        </w:trPr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2. Обеспечение временной занятости и трудоустройства несовершеннолетних в возрасте от 14 до 18 лет</w:t>
            </w:r>
          </w:p>
        </w:tc>
      </w:tr>
      <w:tr w:rsidR="008E42CB" w:rsidRPr="008E42CB" w:rsidTr="00CE0464">
        <w:trPr>
          <w:trHeight w:val="232"/>
        </w:trPr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3. 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8E42CB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8E42CB">
              <w:rPr>
                <w:rFonts w:ascii="Times New Roman" w:hAnsi="Times New Roman"/>
                <w:sz w:val="24"/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8E42CB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</w:p>
        </w:tc>
      </w:tr>
      <w:tr w:rsidR="008E42CB" w:rsidRPr="008E42CB" w:rsidTr="00CE0464">
        <w:trPr>
          <w:trHeight w:val="912"/>
        </w:trPr>
        <w:tc>
          <w:tcPr>
            <w:tcW w:w="9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CE0464" w:rsidRDefault="008E42CB" w:rsidP="008E42CB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E0464">
              <w:rPr>
                <w:rFonts w:ascii="Times New Roman" w:hAnsi="Times New Roman"/>
                <w:spacing w:val="-6"/>
                <w:sz w:val="24"/>
                <w:szCs w:val="24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409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8E42CB">
              <w:rPr>
                <w:rFonts w:ascii="Times New Roman" w:hAnsi="Times New Roman"/>
                <w:sz w:val="24"/>
                <w:szCs w:val="24"/>
              </w:rPr>
              <w:t xml:space="preserve">Реализация молодежной </w:t>
            </w: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E42CB" w:rsidRPr="008E42CB" w:rsidTr="009665F6">
        <w:trPr>
          <w:gridAfter w:val="1"/>
          <w:wAfter w:w="8" w:type="pct"/>
          <w:trHeight w:val="234"/>
        </w:trPr>
        <w:tc>
          <w:tcPr>
            <w:tcW w:w="9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1, всего, в </w:t>
            </w:r>
            <w:proofErr w:type="spellStart"/>
            <w:r w:rsidRPr="008E42C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8E42CB">
              <w:rPr>
                <w:rFonts w:ascii="Times New Roman" w:hAnsi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CE0464" w:rsidP="008E4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(прогноз</w:t>
            </w:r>
            <w:r w:rsidR="008E42CB" w:rsidRPr="008E42C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8E42CB" w:rsidRPr="008E42CB" w:rsidTr="009665F6">
        <w:trPr>
          <w:gridAfter w:val="1"/>
          <w:wAfter w:w="8" w:type="pct"/>
          <w:trHeight w:val="84"/>
        </w:trPr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20 413,71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6 287,58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7 137,30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6 988,83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42CB" w:rsidRPr="008E42CB" w:rsidTr="009665F6">
        <w:trPr>
          <w:gridAfter w:val="1"/>
          <w:wAfter w:w="8" w:type="pct"/>
          <w:trHeight w:val="250"/>
        </w:trPr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E42CB" w:rsidRPr="008E42CB" w:rsidTr="00CE0464">
        <w:trPr>
          <w:gridAfter w:val="1"/>
          <w:wAfter w:w="8" w:type="pct"/>
          <w:trHeight w:val="562"/>
        </w:trPr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федеральный </w:t>
            </w: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Pr="008E42CB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14 305,47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7 104,46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7 201,01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42CB" w:rsidRPr="008E42CB" w:rsidTr="00CE0464">
        <w:trPr>
          <w:gridAfter w:val="1"/>
          <w:wAfter w:w="8" w:type="pct"/>
          <w:trHeight w:val="297"/>
        </w:trPr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бюджет Томской </w:t>
            </w: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области</w:t>
            </w:r>
            <w:r w:rsidRPr="008E42CB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6 693,44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3 422,48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3 270,96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42CB" w:rsidRPr="008E42CB" w:rsidTr="00CE0464">
        <w:trPr>
          <w:gridAfter w:val="1"/>
          <w:wAfter w:w="8" w:type="pct"/>
          <w:trHeight w:val="286"/>
        </w:trPr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 xml:space="preserve">внебюджетные </w:t>
            </w:r>
            <w:proofErr w:type="gramStart"/>
            <w:r w:rsidRPr="008E42CB">
              <w:rPr>
                <w:rFonts w:ascii="Times New Roman" w:hAnsi="Times New Roman"/>
                <w:sz w:val="24"/>
                <w:szCs w:val="24"/>
              </w:rPr>
              <w:t>источники</w:t>
            </w:r>
            <w:r w:rsidRPr="008E42CB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8E42CB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203 394,49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56 677,00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48 819,20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48 949,14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48 949,14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48 949,14</w:t>
            </w:r>
          </w:p>
        </w:tc>
      </w:tr>
      <w:tr w:rsidR="008E42CB" w:rsidRPr="008E42CB" w:rsidTr="002C587D">
        <w:trPr>
          <w:gridAfter w:val="1"/>
          <w:wAfter w:w="8" w:type="pct"/>
          <w:trHeight w:val="84"/>
        </w:trPr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244 807,11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73 491,52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66 428,47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55 937,97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48 949,14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2CB" w:rsidRPr="008E42CB" w:rsidRDefault="008E42CB" w:rsidP="008E42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48 949,14</w:t>
            </w:r>
          </w:p>
        </w:tc>
      </w:tr>
    </w:tbl>
    <w:p w:rsidR="000479BB" w:rsidRDefault="000479BB" w:rsidP="009907B2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E42CB" w:rsidRDefault="008E42CB" w:rsidP="009907B2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  <w:sectPr w:rsidR="008E42CB" w:rsidSect="000479BB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:rsidR="008B6A9C" w:rsidRPr="008B6A9C" w:rsidRDefault="008B6A9C" w:rsidP="008B6A9C">
      <w:pPr>
        <w:ind w:left="11199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lastRenderedPageBreak/>
        <w:t>Приложение 7</w:t>
      </w:r>
    </w:p>
    <w:p w:rsidR="008B6A9C" w:rsidRPr="008B6A9C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8B6A9C" w:rsidRPr="008B6A9C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1"/>
        <w:gridCol w:w="2811"/>
        <w:gridCol w:w="810"/>
        <w:gridCol w:w="716"/>
        <w:gridCol w:w="716"/>
        <w:gridCol w:w="716"/>
        <w:gridCol w:w="716"/>
        <w:gridCol w:w="716"/>
        <w:gridCol w:w="827"/>
        <w:gridCol w:w="1028"/>
        <w:gridCol w:w="1316"/>
        <w:gridCol w:w="1779"/>
        <w:gridCol w:w="1870"/>
      </w:tblGrid>
      <w:tr w:rsidR="009665F6" w:rsidRPr="009665F6" w:rsidTr="009665F6">
        <w:trPr>
          <w:trHeight w:val="722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2F61" w:rsidRDefault="00BE2F61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СВЕДЕНИЯ</w:t>
            </w:r>
            <w:r w:rsidRPr="009665F6">
              <w:rPr>
                <w:rFonts w:ascii="Times New Roman" w:hAnsi="Times New Roman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9665F6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9665F6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665F6" w:rsidRPr="009665F6" w:rsidTr="009665F6">
        <w:trPr>
          <w:trHeight w:val="315"/>
        </w:trPr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5F6" w:rsidRPr="009665F6" w:rsidRDefault="009665F6" w:rsidP="009665F6">
            <w:pPr>
              <w:jc w:val="right"/>
              <w:rPr>
                <w:rFonts w:ascii="Times New Roman" w:hAnsi="Times New Roman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Таблица 5</w:t>
            </w:r>
          </w:p>
        </w:tc>
      </w:tr>
      <w:tr w:rsidR="009665F6" w:rsidRPr="009665F6" w:rsidTr="009665F6">
        <w:trPr>
          <w:trHeight w:val="273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>-</w:t>
            </w:r>
            <w:r w:rsidRPr="009665F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>-</w:t>
            </w:r>
            <w:r w:rsidRPr="009665F6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86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>-</w:t>
            </w:r>
            <w:r w:rsidRPr="009665F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9665F6" w:rsidRPr="009665F6" w:rsidTr="009665F6">
        <w:trPr>
          <w:trHeight w:val="1411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>-</w:t>
            </w:r>
            <w:r w:rsidRPr="009665F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65F6" w:rsidRPr="009665F6" w:rsidRDefault="009665F6">
      <w:pPr>
        <w:rPr>
          <w:sz w:val="2"/>
          <w:szCs w:val="2"/>
        </w:rPr>
      </w:pPr>
    </w:p>
    <w:tbl>
      <w:tblPr>
        <w:tblW w:w="5003" w:type="pct"/>
        <w:tblInd w:w="-5" w:type="dxa"/>
        <w:tblLook w:val="04A0" w:firstRow="1" w:lastRow="0" w:firstColumn="1" w:lastColumn="0" w:noHBand="0" w:noVBand="1"/>
      </w:tblPr>
      <w:tblGrid>
        <w:gridCol w:w="538"/>
        <w:gridCol w:w="2811"/>
        <w:gridCol w:w="810"/>
        <w:gridCol w:w="717"/>
        <w:gridCol w:w="717"/>
        <w:gridCol w:w="717"/>
        <w:gridCol w:w="717"/>
        <w:gridCol w:w="717"/>
        <w:gridCol w:w="828"/>
        <w:gridCol w:w="1023"/>
        <w:gridCol w:w="1317"/>
        <w:gridCol w:w="1782"/>
        <w:gridCol w:w="1877"/>
      </w:tblGrid>
      <w:tr w:rsidR="009665F6" w:rsidRPr="009665F6" w:rsidTr="009665F6">
        <w:trPr>
          <w:trHeight w:val="315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 </w:t>
            </w:r>
            <w:r w:rsidR="00BE2F6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</w:t>
            </w:r>
            <w:r w:rsidR="00BE2F6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</w:t>
            </w:r>
            <w:r w:rsidR="00BE2F6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</w:t>
            </w:r>
            <w:r w:rsidR="00BE2F6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665F6" w:rsidRPr="009665F6" w:rsidTr="009665F6">
        <w:trPr>
          <w:trHeight w:val="31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665F6" w:rsidRPr="009665F6" w:rsidTr="00BE2F61">
        <w:trPr>
          <w:trHeight w:val="189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C87A08" w:rsidRDefault="009665F6" w:rsidP="009665F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87A0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Доля молодежи, участвующей в деятельности детских и молодежных </w:t>
            </w:r>
            <w:proofErr w:type="gramStart"/>
            <w:r w:rsidRPr="00C87A08">
              <w:rPr>
                <w:rFonts w:ascii="Times New Roman" w:hAnsi="Times New Roman"/>
                <w:spacing w:val="-6"/>
                <w:sz w:val="24"/>
                <w:szCs w:val="24"/>
              </w:rPr>
              <w:t>обществен</w:t>
            </w:r>
            <w:r w:rsidR="00C87A08" w:rsidRPr="00C87A08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C87A08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C87A0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объединений, от общей численности молодежи от 14 до 30 лет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665F6" w:rsidRPr="009665F6" w:rsidTr="00BE2F61">
        <w:trPr>
          <w:trHeight w:val="51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мест, предоставленных для трудоустройства несовершеннолетних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с </w:t>
            </w:r>
            <w:r w:rsidRPr="009665F6">
              <w:rPr>
                <w:rFonts w:ascii="Times New Roman" w:hAnsi="Times New Roman"/>
                <w:sz w:val="24"/>
                <w:szCs w:val="24"/>
              </w:rPr>
              <w:lastRenderedPageBreak/>
              <w:t>возмещением затрат из бюджета ЗАТО Северск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665F6" w:rsidRPr="009665F6" w:rsidTr="00BE2F61">
        <w:trPr>
          <w:trHeight w:val="220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3.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665F6" w:rsidRPr="009665F6" w:rsidTr="00BE2F61">
        <w:trPr>
          <w:trHeight w:val="279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9665F6">
              <w:rPr>
                <w:rFonts w:ascii="Times New Roman" w:hAnsi="Times New Roman"/>
                <w:sz w:val="24"/>
                <w:szCs w:val="24"/>
              </w:rPr>
              <w:t xml:space="preserve">Реализация молодежной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665F6" w:rsidRPr="009665F6" w:rsidTr="009665F6">
        <w:trPr>
          <w:trHeight w:val="220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Количество участников ежегодных областных, региональных, российских и международных мероприятий из числа талантливой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молодежи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665F6" w:rsidRPr="009665F6" w:rsidTr="00BE2F61">
        <w:trPr>
          <w:trHeight w:val="157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гражданское и патриотическое воспитание детей и молодежи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C87A08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B1D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665F6" w:rsidRPr="009665F6" w:rsidTr="00BE2F61">
        <w:trPr>
          <w:trHeight w:val="358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BE2F61" w:rsidRDefault="009665F6" w:rsidP="009665F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E2F6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Показатели задачи 2 </w:t>
            </w:r>
            <w:r w:rsidR="00C91907">
              <w:rPr>
                <w:rFonts w:ascii="Times New Roman" w:hAnsi="Times New Roman"/>
                <w:spacing w:val="-6"/>
                <w:sz w:val="24"/>
                <w:szCs w:val="24"/>
              </w:rPr>
              <w:t>«</w:t>
            </w:r>
            <w:r w:rsidRPr="00BE2F61">
              <w:rPr>
                <w:rFonts w:ascii="Times New Roman" w:hAnsi="Times New Roman"/>
                <w:spacing w:val="-6"/>
                <w:sz w:val="24"/>
                <w:szCs w:val="24"/>
              </w:rPr>
              <w:t>Обеспечение временной занятости и трудоустройства несовершеннолетних в возрасте от 14 до 18 лет</w:t>
            </w:r>
            <w:r w:rsidR="00C91907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 w:rsidRPr="00BE2F6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подпрограммы 1</w:t>
            </w:r>
          </w:p>
        </w:tc>
      </w:tr>
      <w:tr w:rsidR="009665F6" w:rsidRPr="009665F6" w:rsidTr="00BE2F61">
        <w:trPr>
          <w:trHeight w:val="93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Доля обеспеченности рабочими местами несовершеннолетних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рамках </w:t>
            </w:r>
            <w:r w:rsidRPr="009665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организации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мероприя</w:t>
            </w:r>
            <w:r w:rsidR="00BE2F61">
              <w:rPr>
                <w:rFonts w:ascii="Times New Roman" w:hAnsi="Times New Roman"/>
                <w:sz w:val="24"/>
                <w:szCs w:val="24"/>
              </w:rPr>
              <w:t>-</w:t>
            </w:r>
            <w:r w:rsidRPr="009665F6">
              <w:rPr>
                <w:rFonts w:ascii="Times New Roman" w:hAnsi="Times New Roman"/>
                <w:sz w:val="24"/>
                <w:szCs w:val="24"/>
              </w:rPr>
              <w:t>тий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по трудоустройству несовершеннолетних граждан ЗАТО Северск в свободное от учебы время от общей числен</w:t>
            </w:r>
            <w:r w:rsidR="00BE2F6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детей и подрост</w:t>
            </w:r>
            <w:r w:rsidR="00BE2F61">
              <w:rPr>
                <w:rFonts w:ascii="Times New Roman" w:hAnsi="Times New Roman"/>
                <w:sz w:val="24"/>
                <w:szCs w:val="24"/>
              </w:rPr>
              <w:t>-</w:t>
            </w:r>
            <w:r w:rsidRPr="009665F6">
              <w:rPr>
                <w:rFonts w:ascii="Times New Roman" w:hAnsi="Times New Roman"/>
                <w:sz w:val="24"/>
                <w:szCs w:val="24"/>
              </w:rPr>
              <w:t>ков от 14 до 18 лет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7A78F0" w:rsidP="009665F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665F6" w:rsidRPr="009665F6" w:rsidTr="00C87A08">
        <w:trPr>
          <w:trHeight w:val="42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задачи 3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9665F6">
              <w:rPr>
                <w:rFonts w:ascii="Times New Roman" w:hAnsi="Times New Roman"/>
                <w:sz w:val="24"/>
                <w:szCs w:val="24"/>
              </w:rPr>
              <w:t xml:space="preserve">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665F6" w:rsidRPr="009665F6" w:rsidTr="009665F6">
        <w:trPr>
          <w:trHeight w:val="252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5F6" w:rsidRPr="009665F6" w:rsidRDefault="009665F6" w:rsidP="009665F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665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665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9665F6" w:rsidRDefault="009665F6" w:rsidP="00C87A08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p w:rsidR="00C87A08" w:rsidRDefault="00C87A08" w:rsidP="008B6A9C">
      <w:pPr>
        <w:tabs>
          <w:tab w:val="left" w:pos="1020"/>
        </w:tabs>
        <w:ind w:left="11199"/>
        <w:rPr>
          <w:rFonts w:ascii="Times New Roman" w:hAnsi="Times New Roman"/>
          <w:sz w:val="24"/>
          <w:szCs w:val="24"/>
        </w:rPr>
        <w:sectPr w:rsidR="00C87A08" w:rsidSect="000479BB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:rsidR="00715715" w:rsidRPr="008B6A9C" w:rsidRDefault="00715715" w:rsidP="00715715">
      <w:pPr>
        <w:ind w:left="111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8</w:t>
      </w:r>
    </w:p>
    <w:p w:rsidR="00715715" w:rsidRPr="008B6A9C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715715" w:rsidRPr="008B6A9C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p w:rsidR="007D70AB" w:rsidRPr="00A403CE" w:rsidRDefault="007D70AB" w:rsidP="00AB137B">
      <w:pPr>
        <w:rPr>
          <w:sz w:val="16"/>
          <w:szCs w:val="16"/>
        </w:rPr>
      </w:pPr>
    </w:p>
    <w:tbl>
      <w:tblPr>
        <w:tblW w:w="5000" w:type="pct"/>
        <w:tblLook w:val="0480" w:firstRow="0" w:lastRow="0" w:firstColumn="1" w:lastColumn="0" w:noHBand="0" w:noVBand="1"/>
      </w:tblPr>
      <w:tblGrid>
        <w:gridCol w:w="563"/>
        <w:gridCol w:w="2110"/>
        <w:gridCol w:w="828"/>
        <w:gridCol w:w="1043"/>
        <w:gridCol w:w="1142"/>
        <w:gridCol w:w="1099"/>
        <w:gridCol w:w="1090"/>
        <w:gridCol w:w="1154"/>
        <w:gridCol w:w="1661"/>
        <w:gridCol w:w="3882"/>
      </w:tblGrid>
      <w:tr w:rsidR="0082637C" w:rsidRPr="0082637C" w:rsidTr="00050614">
        <w:trPr>
          <w:trHeight w:val="851"/>
        </w:trPr>
        <w:tc>
          <w:tcPr>
            <w:tcW w:w="5000" w:type="pct"/>
            <w:gridSpan w:val="10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  <w:t xml:space="preserve">ведомственных целевых программ, основных мероприятий и ресурсное обеспечение подпрограммы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637C" w:rsidRPr="0082637C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2637C" w:rsidRPr="0082637C" w:rsidTr="00715715">
        <w:trPr>
          <w:trHeight w:val="315"/>
        </w:trPr>
        <w:tc>
          <w:tcPr>
            <w:tcW w:w="193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6B5CF4" w:rsidP="00050614">
            <w:pPr>
              <w:ind w:right="-3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050614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="0082637C" w:rsidRPr="0082637C">
              <w:rPr>
                <w:rFonts w:ascii="Times New Roman" w:hAnsi="Times New Roman"/>
                <w:sz w:val="24"/>
                <w:szCs w:val="24"/>
              </w:rPr>
              <w:t>Таблица 6</w:t>
            </w:r>
          </w:p>
        </w:tc>
      </w:tr>
    </w:tbl>
    <w:p w:rsidR="00492F1E" w:rsidRPr="00492F1E" w:rsidRDefault="00492F1E">
      <w:pPr>
        <w:rPr>
          <w:sz w:val="2"/>
          <w:szCs w:val="2"/>
        </w:rPr>
      </w:pPr>
    </w:p>
    <w:p w:rsidR="006B5CF4" w:rsidRPr="006B5CF4" w:rsidRDefault="006B5CF4">
      <w:pPr>
        <w:rPr>
          <w:sz w:val="2"/>
          <w:szCs w:val="2"/>
        </w:rPr>
      </w:pPr>
    </w:p>
    <w:p w:rsidR="00F250D4" w:rsidRPr="00F250D4" w:rsidRDefault="00F250D4" w:rsidP="00F250D4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51"/>
        <w:gridCol w:w="1194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82637C" w:rsidTr="00852FAE">
        <w:trPr>
          <w:trHeight w:val="832"/>
          <w:tblHeader/>
        </w:trPr>
        <w:tc>
          <w:tcPr>
            <w:tcW w:w="204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5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52FAE" w:rsidRDefault="00852FAE" w:rsidP="00852FAE">
            <w:pPr>
              <w:ind w:left="-29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реали</w:t>
            </w:r>
            <w:proofErr w:type="spellEnd"/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-</w:t>
            </w: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br/>
            </w:r>
            <w:proofErr w:type="spellStart"/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зации</w:t>
            </w:r>
            <w:proofErr w:type="spellEnd"/>
            <w:proofErr w:type="gramEnd"/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br/>
              <w:t>год</w:t>
            </w:r>
          </w:p>
        </w:tc>
        <w:tc>
          <w:tcPr>
            <w:tcW w:w="41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-сиро-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8" w:type="pct"/>
            <w:gridSpan w:val="4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0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72" w:type="pct"/>
            <w:gridSpan w:val="2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52FAE" w:rsidRPr="0082637C" w:rsidTr="00852FAE">
        <w:trPr>
          <w:trHeight w:val="315"/>
          <w:tblHeader/>
        </w:trPr>
        <w:tc>
          <w:tcPr>
            <w:tcW w:w="204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федераль</w:t>
            </w:r>
            <w:proofErr w:type="spellEnd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ного</w:t>
            </w:r>
            <w:proofErr w:type="spellEnd"/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83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49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52FAE" w:rsidRDefault="00852FAE" w:rsidP="00852FAE">
            <w:pPr>
              <w:ind w:left="-50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м</w:t>
            </w:r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естного </w:t>
            </w: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бюджета</w:t>
            </w:r>
          </w:p>
        </w:tc>
        <w:tc>
          <w:tcPr>
            <w:tcW w:w="436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внебюд</w:t>
            </w:r>
            <w:proofErr w:type="spellEnd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жетных</w:t>
            </w:r>
            <w:proofErr w:type="spellEnd"/>
            <w:proofErr w:type="gramEnd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источников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0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48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значения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по годам </w:t>
            </w:r>
            <w:proofErr w:type="spellStart"/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реализа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proofErr w:type="gramEnd"/>
          </w:p>
        </w:tc>
      </w:tr>
    </w:tbl>
    <w:p w:rsidR="00852FAE" w:rsidRPr="00852FAE" w:rsidRDefault="00852FAE">
      <w:pPr>
        <w:rPr>
          <w:sz w:val="2"/>
          <w:szCs w:val="2"/>
        </w:rPr>
      </w:pPr>
    </w:p>
    <w:tbl>
      <w:tblPr>
        <w:tblW w:w="5000" w:type="pct"/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51"/>
        <w:gridCol w:w="1194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82637C" w:rsidTr="009F1C7F">
        <w:trPr>
          <w:trHeight w:val="315"/>
          <w:tblHeader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52FAE" w:rsidRPr="0082637C" w:rsidTr="00852FAE">
        <w:trPr>
          <w:trHeight w:val="325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Реализация молодежной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1D1C" w:rsidRPr="0082637C" w:rsidTr="00287C9E">
        <w:trPr>
          <w:trHeight w:val="165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Реализация молодежной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1 170,10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1 170,10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ind w:right="-51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Северск, образователь-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учреждения, </w:t>
            </w: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дополнительно-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образования, учреждения культуры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B1D1C" w:rsidRPr="0082637C" w:rsidTr="00287C9E">
        <w:trPr>
          <w:trHeight w:val="19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361,00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361,00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E55191" w:rsidRDefault="009B1D1C" w:rsidP="009B1D1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</w:t>
            </w:r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</w:t>
            </w:r>
            <w:proofErr w:type="spellStart"/>
            <w:proofErr w:type="gramStart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участни</w:t>
            </w:r>
            <w:proofErr w:type="spellEnd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-ков</w:t>
            </w:r>
            <w:proofErr w:type="gramEnd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ежегодных областных, </w:t>
            </w:r>
            <w:proofErr w:type="spellStart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региональ</w:t>
            </w:r>
            <w:proofErr w:type="spellEnd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</w:p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российских и международных мероприятий из числа талантливой </w:t>
            </w:r>
            <w:proofErr w:type="gramStart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молодежи</w:t>
            </w:r>
            <w:proofErr w:type="gramEnd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B1D1C" w:rsidRPr="0082637C" w:rsidTr="00287C9E">
        <w:trPr>
          <w:trHeight w:val="278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9B1D1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9B1D1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9B1D1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9B1D1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9B1D1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19173F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19173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19173F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B1D1C" w:rsidRPr="0082637C" w:rsidTr="00287C9E">
        <w:trPr>
          <w:trHeight w:val="182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400,10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400,10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9B1D1C" w:rsidRDefault="009B1D1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ков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ежегодных областных,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региональ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, российских и международных мероприятий из числа талантливой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молодежи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B1D1C" w:rsidRPr="0082637C" w:rsidTr="00287C9E">
        <w:trPr>
          <w:trHeight w:val="55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B1D1C" w:rsidRPr="0082637C" w:rsidTr="00287C9E">
        <w:trPr>
          <w:trHeight w:val="197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4A6F66" w:rsidRDefault="009B1D1C" w:rsidP="009B1D1C">
            <w:pPr>
              <w:jc w:val="right"/>
              <w:rPr>
                <w:sz w:val="24"/>
                <w:szCs w:val="24"/>
              </w:rPr>
            </w:pPr>
            <w:r w:rsidRPr="004A6F66">
              <w:rPr>
                <w:sz w:val="24"/>
                <w:szCs w:val="24"/>
              </w:rPr>
              <w:t>409,00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4A6F66" w:rsidRDefault="009B1D1C" w:rsidP="009B1D1C">
            <w:pPr>
              <w:jc w:val="right"/>
              <w:rPr>
                <w:sz w:val="24"/>
                <w:szCs w:val="24"/>
              </w:rPr>
            </w:pPr>
            <w:r w:rsidRPr="004A6F66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4A6F66" w:rsidRDefault="009B1D1C" w:rsidP="009B1D1C">
            <w:pPr>
              <w:jc w:val="right"/>
              <w:rPr>
                <w:sz w:val="24"/>
                <w:szCs w:val="24"/>
              </w:rPr>
            </w:pPr>
            <w:r w:rsidRPr="004A6F66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4A6F66" w:rsidRDefault="009B1D1C" w:rsidP="009B1D1C">
            <w:pPr>
              <w:jc w:val="right"/>
              <w:rPr>
                <w:sz w:val="24"/>
                <w:szCs w:val="24"/>
              </w:rPr>
            </w:pPr>
            <w:r w:rsidRPr="004A6F66">
              <w:rPr>
                <w:sz w:val="24"/>
                <w:szCs w:val="24"/>
              </w:rPr>
              <w:t>409,00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4A6F66" w:rsidRDefault="009B1D1C" w:rsidP="009B1D1C">
            <w:pPr>
              <w:jc w:val="right"/>
              <w:rPr>
                <w:sz w:val="24"/>
                <w:szCs w:val="24"/>
              </w:rPr>
            </w:pPr>
            <w:r w:rsidRPr="004A6F66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ков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ежегодных областных,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региональ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, российских и международных мероприятий из числа талантливой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молодежи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B1D1C" w:rsidRPr="0082637C" w:rsidTr="00287C9E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B1D1C" w:rsidRPr="0082637C" w:rsidTr="009F1C7F">
        <w:trPr>
          <w:trHeight w:val="225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ков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ежегодных областных,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региональ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, российских и международных мероприятий из числа талантливой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молодежи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B1D1C" w:rsidRPr="0082637C" w:rsidTr="009F1C7F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B1D1C" w:rsidRPr="0082637C" w:rsidTr="009F1C7F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05126A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26A">
              <w:rPr>
                <w:sz w:val="24"/>
                <w:szCs w:val="24"/>
              </w:rPr>
              <w:t>2025 (</w:t>
            </w:r>
            <w:proofErr w:type="spellStart"/>
            <w:proofErr w:type="gramStart"/>
            <w:r w:rsidRPr="0005126A">
              <w:rPr>
                <w:sz w:val="24"/>
                <w:szCs w:val="24"/>
              </w:rPr>
              <w:t>прог</w:t>
            </w:r>
            <w:r>
              <w:rPr>
                <w:sz w:val="24"/>
                <w:szCs w:val="24"/>
              </w:rPr>
              <w:t>-</w:t>
            </w:r>
            <w:r w:rsidRPr="0005126A">
              <w:rPr>
                <w:sz w:val="24"/>
                <w:szCs w:val="24"/>
              </w:rPr>
              <w:t>ноз</w:t>
            </w:r>
            <w:proofErr w:type="gramEnd"/>
            <w:r>
              <w:rPr>
                <w:sz w:val="24"/>
                <w:szCs w:val="24"/>
              </w:rPr>
              <w:t>-</w:t>
            </w:r>
            <w:r w:rsidRPr="0005126A">
              <w:rPr>
                <w:sz w:val="24"/>
                <w:szCs w:val="24"/>
              </w:rPr>
              <w:t>ный</w:t>
            </w:r>
            <w:proofErr w:type="spellEnd"/>
            <w:r w:rsidRPr="0005126A">
              <w:rPr>
                <w:sz w:val="24"/>
                <w:szCs w:val="24"/>
              </w:rPr>
              <w:t xml:space="preserve"> </w:t>
            </w:r>
            <w:proofErr w:type="spellStart"/>
            <w:r w:rsidRPr="0005126A">
              <w:rPr>
                <w:sz w:val="24"/>
                <w:szCs w:val="24"/>
              </w:rPr>
              <w:t>пе</w:t>
            </w:r>
            <w:r>
              <w:rPr>
                <w:sz w:val="24"/>
                <w:szCs w:val="24"/>
              </w:rPr>
              <w:t>-</w:t>
            </w:r>
            <w:r w:rsidRPr="0005126A">
              <w:rPr>
                <w:sz w:val="24"/>
                <w:szCs w:val="24"/>
              </w:rPr>
              <w:t>риод</w:t>
            </w:r>
            <w:proofErr w:type="spellEnd"/>
            <w:r w:rsidRPr="0005126A">
              <w:rPr>
                <w:sz w:val="24"/>
                <w:szCs w:val="24"/>
              </w:rPr>
              <w:t>)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ков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ежегодных областных,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региональ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, российских и международных мероприятий из числа талантливой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молодежи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B1D1C" w:rsidRPr="0082637C" w:rsidTr="005761BC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B1D1C" w:rsidRPr="0082637C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B1D1C" w:rsidRPr="0082637C" w:rsidTr="00852FAE">
        <w:trPr>
          <w:trHeight w:val="24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236730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B1D1C" w:rsidRPr="00236730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236730">
              <w:rPr>
                <w:rFonts w:ascii="Times New Roman" w:hAnsi="Times New Roman"/>
                <w:sz w:val="24"/>
                <w:szCs w:val="24"/>
              </w:rPr>
              <w:t>Обеспечение временной занятости и трудоустройства несовершеннолетних в возрасте от 14 до 18 лет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236730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5761BC" w:rsidRPr="0082637C" w:rsidTr="005761BC">
        <w:trPr>
          <w:trHeight w:val="31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236730" w:rsidRDefault="005761B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0F404D" w:rsidRDefault="005761B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</w:t>
            </w:r>
            <w:proofErr w:type="spellStart"/>
            <w:proofErr w:type="gramStart"/>
            <w:r w:rsidRPr="00236730">
              <w:rPr>
                <w:rFonts w:ascii="Times New Roman" w:hAnsi="Times New Roman"/>
                <w:sz w:val="24"/>
                <w:szCs w:val="24"/>
              </w:rPr>
              <w:t>несовершеннолет</w:t>
            </w:r>
            <w:proofErr w:type="spellEnd"/>
            <w:r w:rsidRPr="00236730">
              <w:rPr>
                <w:rFonts w:ascii="Times New Roman" w:hAnsi="Times New Roman"/>
                <w:sz w:val="24"/>
                <w:szCs w:val="24"/>
              </w:rPr>
              <w:t>-них</w:t>
            </w:r>
            <w:proofErr w:type="gramEnd"/>
            <w:r w:rsidRPr="002367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 </w:t>
            </w:r>
            <w:r w:rsidRPr="00236730">
              <w:rPr>
                <w:rFonts w:ascii="Times New Roman" w:hAnsi="Times New Roman"/>
                <w:sz w:val="24"/>
                <w:szCs w:val="24"/>
              </w:rPr>
              <w:t xml:space="preserve">в возрасте от 14 до 18 лет в свободное от учебы время, в </w:t>
            </w:r>
            <w:proofErr w:type="spellStart"/>
            <w:r w:rsidRPr="00236730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236730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10 207,59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6 212,10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3 995,49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9B1D1C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Северск, ОГКУ ЦЗН ЗАТО город Северск, 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761BC" w:rsidRPr="0082637C" w:rsidTr="005761BC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700259" w:rsidRDefault="005761BC" w:rsidP="009B1D1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</w:t>
            </w:r>
            <w:proofErr w:type="gram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граждан</w:t>
            </w:r>
            <w:proofErr w:type="gram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ЗАТО Северск (14 - 18 лет) в рамках организации 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мероприя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тий</w:t>
            </w:r>
            <w:proofErr w:type="spell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 трудоустройству несовершеннолетних граждан ЗАТО Северск в свободное от учебы время от общей числен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ности</w:t>
            </w:r>
            <w:proofErr w:type="spell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детей и подростков от 14 до 18 лет, 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625F09" w:rsidRDefault="005761B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761BC" w:rsidRPr="0082637C" w:rsidTr="005761B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3 415,00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2 169,80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9B1D1C" w:rsidRDefault="005761BC" w:rsidP="009B1D1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1 245,20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609F0" w:rsidRDefault="005761BC" w:rsidP="009B1D1C">
            <w:pPr>
              <w:ind w:right="-9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761BC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Доля обеспеченности рабочими местами </w:t>
            </w:r>
            <w:r w:rsidRPr="005761BC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несовершеннолетних граждан ЗАТО Северск </w:t>
            </w:r>
            <w:proofErr w:type="gramStart"/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  </w:t>
            </w:r>
            <w:r w:rsidRPr="005761BC">
              <w:rPr>
                <w:rFonts w:ascii="Times New Roman" w:hAnsi="Times New Roman"/>
                <w:spacing w:val="-6"/>
                <w:sz w:val="24"/>
                <w:szCs w:val="24"/>
              </w:rPr>
              <w:t>(</w:t>
            </w:r>
            <w:proofErr w:type="gramEnd"/>
            <w:r w:rsidRPr="005761BC">
              <w:rPr>
                <w:rFonts w:ascii="Times New Roman" w:hAnsi="Times New Roman"/>
                <w:spacing w:val="-6"/>
                <w:sz w:val="24"/>
                <w:szCs w:val="24"/>
              </w:rPr>
              <w:t>14 - 18 лет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) в рамках организации мероприя</w:t>
            </w:r>
            <w:r w:rsidRPr="005761BC">
              <w:rPr>
                <w:rFonts w:ascii="Times New Roman" w:hAnsi="Times New Roman"/>
                <w:spacing w:val="-6"/>
                <w:sz w:val="24"/>
                <w:szCs w:val="24"/>
              </w:rPr>
              <w:t>тий по трудоустройству несовершеннолетних граждан ЗАТО Северск в свободное от учебы время от об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щей числен</w:t>
            </w:r>
            <w:r w:rsidRPr="005761BC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ности детей и подростков от 14 до 18 лет, </w:t>
            </w:r>
            <w:proofErr w:type="spellStart"/>
            <w:r w:rsidRPr="005761BC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12,3</w:t>
            </w:r>
          </w:p>
        </w:tc>
      </w:tr>
      <w:tr w:rsidR="005761BC" w:rsidRPr="0082637C" w:rsidTr="005761BC">
        <w:trPr>
          <w:trHeight w:val="94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3 519,44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2 144,30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700259" w:rsidRDefault="005761BC" w:rsidP="005761B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</w:t>
            </w:r>
            <w:proofErr w:type="gram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граждан</w:t>
            </w:r>
            <w:proofErr w:type="gram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ЗАТО Северск (14 - 18 лет) в рамках организации 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мероприя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тий</w:t>
            </w:r>
            <w:proofErr w:type="spell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 трудоустройству несовершеннолетних граждан ЗАТО Северск в свободное от учебы время от общей числен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ности</w:t>
            </w:r>
            <w:proofErr w:type="spell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детей и подростков от 14 до 18 лет, 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</w:tr>
      <w:tr w:rsidR="005761BC" w:rsidRPr="0082637C" w:rsidTr="005761BC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700259" w:rsidRDefault="005761BC" w:rsidP="005761B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</w:t>
            </w:r>
            <w:proofErr w:type="gram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граждан</w:t>
            </w:r>
            <w:proofErr w:type="gram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ЗАТО Северск (14 - 18 лет) в рамках организации 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мероприя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тий</w:t>
            </w:r>
            <w:proofErr w:type="spell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 трудоустройству несовершеннолетних </w:t>
            </w:r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граждан ЗАТО Северск в свободное от учебы время от общей числен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ности</w:t>
            </w:r>
            <w:proofErr w:type="spell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детей и подростков от 14 до 18 лет, 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8,4</w:t>
            </w:r>
          </w:p>
        </w:tc>
      </w:tr>
      <w:tr w:rsidR="005761BC" w:rsidRPr="0082637C" w:rsidTr="00B168CB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615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B1615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B1615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B16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161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B161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9B1D1C" w:rsidRDefault="005761BC" w:rsidP="005761BC">
            <w:pPr>
              <w:jc w:val="right"/>
              <w:rPr>
                <w:sz w:val="24"/>
                <w:szCs w:val="24"/>
              </w:rPr>
            </w:pPr>
            <w:r w:rsidRPr="009B1D1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700259" w:rsidRDefault="005761BC" w:rsidP="005761B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</w:t>
            </w:r>
            <w:proofErr w:type="gram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граждан</w:t>
            </w:r>
            <w:proofErr w:type="gram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ЗАТО Северск (14 - 18 лет) в рамках организации 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мероприя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тий</w:t>
            </w:r>
            <w:proofErr w:type="spell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 трудоустройству несовершеннолетних граждан ЗАТО Северск в свободное от учебы время от общей числен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ности</w:t>
            </w:r>
            <w:proofErr w:type="spellEnd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детей и подростков от 14 до 18 лет, </w:t>
            </w:r>
            <w:proofErr w:type="spellStart"/>
            <w:r w:rsidRPr="005761BC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</w:tr>
      <w:tr w:rsidR="005761BC" w:rsidRPr="0082637C" w:rsidTr="005761BC">
        <w:trPr>
          <w:trHeight w:val="27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профориентацион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761BC" w:rsidRPr="0082637C" w:rsidTr="005761BC">
        <w:trPr>
          <w:trHeight w:val="96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BF41F4" w:rsidRDefault="005761BC" w:rsidP="005761B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773D6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B773D6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761BC" w:rsidRPr="00492F1E" w:rsidTr="005761BC">
        <w:trPr>
          <w:trHeight w:val="98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BF41F4" w:rsidRDefault="005761BC" w:rsidP="005761B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773D6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B773D6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761BC" w:rsidRPr="0082637C" w:rsidTr="005761BC">
        <w:trPr>
          <w:trHeight w:val="114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BF41F4" w:rsidRDefault="005761BC" w:rsidP="005761B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773D6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B773D6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761BC" w:rsidRPr="0082637C" w:rsidTr="005761BC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  <w:r w:rsidRPr="00B773D6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B773D6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761BC" w:rsidRPr="0082637C" w:rsidTr="005761BC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615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B1615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B1615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B16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161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B161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rPr>
                <w:rFonts w:ascii="Times New Roman" w:hAnsi="Times New Roman"/>
                <w:sz w:val="24"/>
                <w:szCs w:val="24"/>
              </w:rPr>
            </w:pPr>
            <w:r w:rsidRPr="00B773D6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B773D6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61BC" w:rsidRPr="0082637C" w:rsidRDefault="005761BC" w:rsidP="005761B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168CB" w:rsidRPr="0082637C" w:rsidTr="00B168CB">
        <w:trPr>
          <w:trHeight w:val="296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10 207,59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6 212,10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3 995,49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168CB" w:rsidRPr="0082637C" w:rsidTr="00287C9E">
        <w:trPr>
          <w:trHeight w:val="5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F5B1F" w:rsidRDefault="00B168CB" w:rsidP="00B168CB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proofErr w:type="gram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шеннолетних</w:t>
            </w:r>
            <w:proofErr w:type="spellEnd"/>
            <w:proofErr w:type="gramEnd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B168CB" w:rsidRPr="0082637C" w:rsidTr="00287C9E">
        <w:trPr>
          <w:trHeight w:val="216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3 415,00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2 169,80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1 245,20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F5B1F" w:rsidRDefault="00B168CB" w:rsidP="00B168CB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proofErr w:type="gram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шеннолетних</w:t>
            </w:r>
            <w:proofErr w:type="spellEnd"/>
            <w:proofErr w:type="gramEnd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B168CB" w:rsidRPr="0082637C" w:rsidTr="00287C9E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B168CB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F5B1F" w:rsidRDefault="00B168CB" w:rsidP="00B168CB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</w:t>
            </w:r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несовершеннолетних </w:t>
            </w:r>
            <w:proofErr w:type="gramStart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>граждан</w:t>
            </w:r>
            <w:proofErr w:type="gramEnd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 Северск (14 - 18 лет) в свободное от учебы время, за счет собственных средств работодателей, </w:t>
            </w:r>
            <w:proofErr w:type="spellStart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328</w:t>
            </w:r>
          </w:p>
        </w:tc>
      </w:tr>
      <w:tr w:rsidR="00B168CB" w:rsidRPr="0082637C" w:rsidTr="00287C9E">
        <w:trPr>
          <w:trHeight w:val="22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3 519,44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2 144,30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F5B1F" w:rsidRDefault="00B168CB" w:rsidP="00B168CB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proofErr w:type="gram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шеннолетних</w:t>
            </w:r>
            <w:proofErr w:type="spellEnd"/>
            <w:proofErr w:type="gramEnd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</w:tr>
      <w:tr w:rsidR="00D03E90" w:rsidRPr="0082637C" w:rsidTr="00B168CB">
        <w:trPr>
          <w:trHeight w:val="22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03E90" w:rsidRPr="0082637C" w:rsidRDefault="00D03E90" w:rsidP="00BF5B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03E90" w:rsidRPr="0082637C" w:rsidRDefault="00D03E90" w:rsidP="00BF5B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03E90" w:rsidRPr="0082637C" w:rsidRDefault="00D03E90" w:rsidP="00BF5B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BF5B1F" w:rsidRDefault="00B168CB" w:rsidP="00BF5B1F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>граждан</w:t>
            </w:r>
            <w:proofErr w:type="gramEnd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 Северск (14 - 18 лет) в свободное от учебы время, за счет собственных средств работодателей, </w:t>
            </w:r>
            <w:proofErr w:type="spellStart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B168CB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B168CB" w:rsidRPr="0082637C" w:rsidTr="00287C9E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F5B1F" w:rsidRDefault="00B168CB" w:rsidP="00B168CB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proofErr w:type="gram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шеннолетних</w:t>
            </w:r>
            <w:proofErr w:type="spellEnd"/>
            <w:proofErr w:type="gramEnd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</w:t>
            </w: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затрат из бюджета ЗАТО Северск, </w:t>
            </w:r>
            <w:proofErr w:type="spell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D03E90" w:rsidRPr="0082637C" w:rsidTr="00B168CB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03E90" w:rsidRPr="0082637C" w:rsidRDefault="00D03E90" w:rsidP="00BF5B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03E90" w:rsidRPr="0082637C" w:rsidRDefault="00D03E90" w:rsidP="00BF5B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D03E90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03E90" w:rsidRPr="0082637C" w:rsidRDefault="00D03E90" w:rsidP="00BF5B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BF5B1F" w:rsidRDefault="00B168CB" w:rsidP="00BF5B1F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>граждан</w:t>
            </w:r>
            <w:proofErr w:type="gramEnd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 Северск (14 - 18 лет) в свободное от учебы время, за счет собственных средств работодателей, </w:t>
            </w:r>
            <w:proofErr w:type="spellStart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03E90" w:rsidRPr="0082637C" w:rsidRDefault="00B168CB" w:rsidP="00BF5B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B168CB" w:rsidRPr="0082637C" w:rsidTr="00287C9E">
        <w:trPr>
          <w:trHeight w:val="93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615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B1615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B1615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B16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161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B161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F5B1F" w:rsidRDefault="00B168CB" w:rsidP="00B168CB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proofErr w:type="gram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шеннолетних</w:t>
            </w:r>
            <w:proofErr w:type="spellEnd"/>
            <w:proofErr w:type="gramEnd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BF5B1F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168CB" w:rsidRPr="0082637C" w:rsidTr="00287C9E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B1615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F5B1F" w:rsidRDefault="00B168CB" w:rsidP="00B168CB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>граждан</w:t>
            </w:r>
            <w:proofErr w:type="gramEnd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 Северск (14 - 18 лет) в свободное от учебы время, за счет собственных средств работодателей, </w:t>
            </w:r>
            <w:proofErr w:type="spellStart"/>
            <w:r w:rsidRPr="00B168CB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B168CB" w:rsidRPr="0082637C" w:rsidTr="00B168CB">
        <w:trPr>
          <w:trHeight w:val="822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Задача 3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168CB" w:rsidRPr="0082637C" w:rsidTr="00B168CB">
        <w:trPr>
          <w:trHeight w:val="164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3.1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233 429,42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14 305,47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6 693,44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ind w:left="-204"/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13 031,51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199 399,00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Северск, молодые семьи ЗАТО Северск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168CB" w:rsidRPr="0082637C" w:rsidTr="00B168CB">
        <w:trPr>
          <w:trHeight w:val="90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DD2B1E">
              <w:rPr>
                <w:rFonts w:ascii="Times New Roman" w:hAnsi="Times New Roman"/>
                <w:sz w:val="24"/>
                <w:szCs w:val="24"/>
              </w:rPr>
              <w:t>1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68CB" w:rsidRPr="0082637C" w:rsidTr="00B168CB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62 613,37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4 567,40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DD2B1E">
              <w:rPr>
                <w:rFonts w:ascii="Times New Roman" w:hAnsi="Times New Roman"/>
                <w:sz w:val="24"/>
                <w:szCs w:val="24"/>
              </w:rPr>
              <w:t>1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68CB" w:rsidRPr="0082637C" w:rsidTr="00B168CB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52 009,53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4 435,53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DD2B1E">
              <w:rPr>
                <w:rFonts w:ascii="Times New Roman" w:hAnsi="Times New Roman"/>
                <w:sz w:val="24"/>
                <w:szCs w:val="24"/>
              </w:rPr>
              <w:t>1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68CB" w:rsidRPr="0082637C" w:rsidTr="00B168CB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DD2B1E">
              <w:rPr>
                <w:rFonts w:ascii="Times New Roman" w:hAnsi="Times New Roman"/>
                <w:sz w:val="24"/>
                <w:szCs w:val="24"/>
              </w:rPr>
              <w:t>1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(строительство) жилья в текущем году, </w:t>
            </w:r>
            <w:proofErr w:type="spellStart"/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B168CB" w:rsidRPr="0082637C" w:rsidTr="00E30FF5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B168CB" w:rsidRDefault="00B168CB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DD2B1E">
              <w:rPr>
                <w:rFonts w:ascii="Times New Roman" w:hAnsi="Times New Roman"/>
                <w:sz w:val="24"/>
                <w:szCs w:val="24"/>
              </w:rPr>
              <w:t>1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168CB" w:rsidRPr="0082637C" w:rsidRDefault="00B168CB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6BE1" w:rsidRPr="0082637C" w:rsidTr="00E30FF5">
        <w:trPr>
          <w:trHeight w:val="13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233 429,42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14 305,47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6 693,44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9B5AAC" w:rsidRDefault="009C6BE1" w:rsidP="009B5AAC">
            <w:pPr>
              <w:ind w:left="-63" w:right="-25"/>
              <w:jc w:val="center"/>
              <w:rPr>
                <w:spacing w:val="-6"/>
                <w:sz w:val="24"/>
                <w:szCs w:val="24"/>
              </w:rPr>
            </w:pPr>
            <w:r w:rsidRPr="009B5AAC">
              <w:rPr>
                <w:spacing w:val="-6"/>
                <w:sz w:val="24"/>
                <w:szCs w:val="24"/>
              </w:rPr>
              <w:t>13 031,51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199 399,00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молодые семьи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C6BE1" w:rsidRPr="0082637C" w:rsidTr="00E30FF5">
        <w:trPr>
          <w:trHeight w:val="190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C6BE1" w:rsidRPr="0082637C" w:rsidTr="00E30FF5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62 613,37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4 567,40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9C6BE1" w:rsidRPr="0082637C" w:rsidTr="00E30FF5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52 009,53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4 435,53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</w:t>
            </w: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кредитов и займов при получении социальной выплаты,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</w:tr>
      <w:tr w:rsidR="009C6BE1" w:rsidRPr="0082637C" w:rsidTr="00E30FF5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B168CB" w:rsidRDefault="009C6BE1" w:rsidP="00B168CB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9C6BE1" w:rsidRPr="0082637C" w:rsidRDefault="009C6BE1" w:rsidP="00B16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1D65" w:rsidRPr="0082637C" w:rsidTr="00E30FF5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B168CB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B168CB" w:rsidRDefault="006C1D65" w:rsidP="006C1D65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B168CB" w:rsidRDefault="006C1D65" w:rsidP="006C1D65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B168CB" w:rsidRDefault="006C1D65" w:rsidP="006C1D65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B168CB" w:rsidRDefault="006C1D65" w:rsidP="006C1D65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B168CB" w:rsidRDefault="006C1D65" w:rsidP="006C1D65">
            <w:pPr>
              <w:jc w:val="right"/>
              <w:rPr>
                <w:sz w:val="24"/>
                <w:szCs w:val="24"/>
              </w:rPr>
            </w:pPr>
            <w:r w:rsidRPr="00B168C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82637C" w:rsidRDefault="006C1D65" w:rsidP="006C1D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1D65" w:rsidRPr="0082637C" w:rsidTr="00287C9E">
        <w:trPr>
          <w:trHeight w:val="31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ind w:right="91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244 807,11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14 305,47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6 693,44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ind w:left="-63" w:right="-25"/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20 413,71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203 394,49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C1D65" w:rsidRPr="0082637C" w:rsidTr="00287C9E">
        <w:trPr>
          <w:trHeight w:val="315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73 491,52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6 287,58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C1D65" w:rsidRPr="0082637C" w:rsidTr="00287C9E">
        <w:trPr>
          <w:trHeight w:val="315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66 428,47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7 137,30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48 819,20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C1D65" w:rsidRPr="0082637C" w:rsidTr="00287C9E">
        <w:trPr>
          <w:trHeight w:val="315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55 937,97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6 988,83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48 949,14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C1D65" w:rsidRPr="0082637C" w:rsidTr="00287C9E">
        <w:trPr>
          <w:trHeight w:val="315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48 949,14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48 949,14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C1D65" w:rsidRPr="0082637C" w:rsidTr="00287C9E">
        <w:trPr>
          <w:trHeight w:val="315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615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B1615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B1615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B16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161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B161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48 949,14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9C6BE1" w:rsidRDefault="006C1D65" w:rsidP="006C1D65">
            <w:pPr>
              <w:jc w:val="right"/>
              <w:rPr>
                <w:sz w:val="24"/>
                <w:szCs w:val="24"/>
              </w:rPr>
            </w:pPr>
            <w:r w:rsidRPr="009C6BE1">
              <w:rPr>
                <w:sz w:val="24"/>
                <w:szCs w:val="24"/>
              </w:rPr>
              <w:t>48 949,14</w:t>
            </w:r>
          </w:p>
        </w:tc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1D65" w:rsidRPr="0082637C" w:rsidRDefault="006C1D65" w:rsidP="006C1D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C1D65" w:rsidRPr="0082637C" w:rsidRDefault="006C1D65" w:rsidP="006C1D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134AD0" w:rsidRDefault="00134AD0" w:rsidP="00AB137B">
      <w:pPr>
        <w:rPr>
          <w:sz w:val="24"/>
        </w:rPr>
        <w:sectPr w:rsidR="00134AD0" w:rsidSect="000479BB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:rsidR="00272B5D" w:rsidRPr="008B6A9C" w:rsidRDefault="00272B5D" w:rsidP="006D20CF">
      <w:pPr>
        <w:ind w:firstLine="111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9</w:t>
      </w:r>
    </w:p>
    <w:p w:rsidR="00272B5D" w:rsidRPr="008B6A9C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272B5D" w:rsidRPr="008B6A9C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p w:rsidR="000C4CBE" w:rsidRPr="00C36375" w:rsidRDefault="000C4CBE" w:rsidP="00C36375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0C4CBE">
        <w:rPr>
          <w:rFonts w:ascii="Times New Roman" w:hAnsi="Times New Roman"/>
          <w:b/>
          <w:color w:val="000000"/>
          <w:spacing w:val="-2"/>
          <w:sz w:val="24"/>
          <w:szCs w:val="24"/>
        </w:rPr>
        <w:tab/>
      </w:r>
      <w:r w:rsidR="007D142F" w:rsidRPr="00AD5E2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677"/>
        <w:gridCol w:w="3508"/>
        <w:gridCol w:w="1471"/>
        <w:gridCol w:w="1380"/>
        <w:gridCol w:w="1380"/>
        <w:gridCol w:w="1380"/>
        <w:gridCol w:w="1380"/>
        <w:gridCol w:w="1386"/>
      </w:tblGrid>
      <w:tr w:rsidR="00BE1EB7" w:rsidRPr="00BE1EB7" w:rsidTr="00BE1EB7">
        <w:trPr>
          <w:trHeight w:val="889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ПАСПОРТ</w:t>
            </w:r>
            <w:r w:rsidRPr="00BE1EB7">
              <w:rPr>
                <w:rFonts w:ascii="Times New Roman" w:hAnsi="Times New Roman"/>
                <w:sz w:val="24"/>
                <w:szCs w:val="24"/>
              </w:rPr>
              <w:br/>
              <w:t xml:space="preserve">подпрограммы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BE1EB7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BE1EB7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BE1EB7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E1EB7" w:rsidRPr="00BE1EB7" w:rsidTr="00BE1EB7">
        <w:trPr>
          <w:trHeight w:val="315"/>
        </w:trPr>
        <w:tc>
          <w:tcPr>
            <w:tcW w:w="9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</w:rPr>
            </w:pPr>
          </w:p>
        </w:tc>
      </w:tr>
      <w:tr w:rsidR="00BE1EB7" w:rsidRPr="00BE1EB7" w:rsidTr="00BE1EB7">
        <w:trPr>
          <w:trHeight w:val="527"/>
        </w:trPr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BE1EB7" w:rsidRPr="00BE1EB7" w:rsidTr="00BE1EB7">
        <w:trPr>
          <w:trHeight w:val="309"/>
        </w:trPr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BE1EB7" w:rsidRPr="00BE1EB7" w:rsidTr="00BE1EB7">
        <w:trPr>
          <w:trHeight w:val="1367"/>
        </w:trPr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BE1EB7" w:rsidRPr="00BE1EB7" w:rsidTr="00BE1EB7">
        <w:trPr>
          <w:trHeight w:val="84"/>
        </w:trPr>
        <w:tc>
          <w:tcPr>
            <w:tcW w:w="91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BE1EB7" w:rsidRPr="00BE1EB7" w:rsidTr="00BE1EB7">
        <w:trPr>
          <w:trHeight w:val="84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Управление капитального строительства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BE1EB7" w:rsidRPr="00BE1EB7" w:rsidTr="00BE1EB7">
        <w:trPr>
          <w:trHeight w:val="84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BE1EB7" w:rsidRPr="00BE1EB7" w:rsidTr="00BE1EB7">
        <w:trPr>
          <w:trHeight w:val="198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BE1EB7" w:rsidRPr="00BE1EB7" w:rsidTr="00BE1EB7">
        <w:trPr>
          <w:trHeight w:val="343"/>
        </w:trPr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BE1EB7" w:rsidRPr="00BE1EB7" w:rsidTr="00BE1EB7">
        <w:trPr>
          <w:trHeight w:val="1113"/>
        </w:trPr>
        <w:tc>
          <w:tcPr>
            <w:tcW w:w="9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BE1EB7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прогноз-</w:t>
            </w:r>
            <w:r w:rsidRPr="00BE1EB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E1EB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BE1EB7" w:rsidRPr="00BE1EB7" w:rsidTr="00BE1EB7">
        <w:trPr>
          <w:trHeight w:val="420"/>
        </w:trPr>
        <w:tc>
          <w:tcPr>
            <w:tcW w:w="9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BE1EB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1EB7" w:rsidRPr="00BE1EB7" w:rsidTr="00BE1EB7">
        <w:trPr>
          <w:trHeight w:val="1554"/>
        </w:trPr>
        <w:tc>
          <w:tcPr>
            <w:tcW w:w="9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BE1EB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E1EB7" w:rsidRPr="00BE1EB7" w:rsidTr="00BE1EB7">
        <w:trPr>
          <w:trHeight w:val="174"/>
        </w:trPr>
        <w:tc>
          <w:tcPr>
            <w:tcW w:w="9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pacing w:val="-4"/>
                <w:sz w:val="24"/>
                <w:szCs w:val="24"/>
              </w:rPr>
              <w:t>Задачи подпрограммы 2</w:t>
            </w: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1. Реализация семейной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BE1EB7" w:rsidRPr="00BE1EB7" w:rsidTr="00BE1EB7">
        <w:trPr>
          <w:trHeight w:val="178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2. Обеспечение отдыха и оздоровления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BE1EB7" w:rsidRPr="00BE1EB7" w:rsidTr="00BE1EB7">
        <w:trPr>
          <w:trHeight w:val="309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3. Обеспечение поддержки отдельных категорий семей с детьми</w:t>
            </w:r>
          </w:p>
        </w:tc>
      </w:tr>
      <w:tr w:rsidR="00BE1EB7" w:rsidRPr="00BE1EB7" w:rsidTr="00BE1EB7">
        <w:trPr>
          <w:trHeight w:val="1278"/>
        </w:trPr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408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BE1EB7">
              <w:rPr>
                <w:rFonts w:ascii="Times New Roman" w:hAnsi="Times New Roman"/>
                <w:sz w:val="24"/>
                <w:szCs w:val="24"/>
              </w:rPr>
              <w:t xml:space="preserve">Реализация семейной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E1EB7" w:rsidRPr="00BE1EB7" w:rsidTr="00BE1EB7">
        <w:trPr>
          <w:trHeight w:val="1028"/>
        </w:trPr>
        <w:tc>
          <w:tcPr>
            <w:tcW w:w="9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2, всего, в </w:t>
            </w:r>
            <w:proofErr w:type="spellStart"/>
            <w:r w:rsidRPr="00BE1EB7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BE1EB7">
              <w:rPr>
                <w:rFonts w:ascii="Times New Roman" w:hAnsi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прогноз-</w:t>
            </w:r>
            <w:r w:rsidRPr="00BE1EB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E1EB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BE1EB7" w:rsidRPr="00BE1EB7" w:rsidTr="00BE1EB7">
        <w:trPr>
          <w:trHeight w:val="315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256 050,11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63 924,74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69 051,18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73 309,91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49 764,28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49 764,28</w:t>
            </w:r>
          </w:p>
        </w:tc>
      </w:tr>
      <w:tr w:rsidR="00BE1EB7" w:rsidRPr="00BE1EB7" w:rsidTr="00BE1EB7">
        <w:trPr>
          <w:trHeight w:val="142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E1EB7" w:rsidRPr="00BE1EB7" w:rsidTr="00BE1EB7">
        <w:trPr>
          <w:trHeight w:val="415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федеральный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Pr="00BE1EB7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1EB7" w:rsidRPr="00BE1EB7" w:rsidTr="00BE1EB7">
        <w:trPr>
          <w:trHeight w:val="437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бюджет Томской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области</w:t>
            </w:r>
            <w:r w:rsidRPr="00BE1EB7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51 131,78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14 157,73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13 286,05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11 844,00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11 844,00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11 844,00</w:t>
            </w:r>
          </w:p>
        </w:tc>
      </w:tr>
      <w:tr w:rsidR="00BE1EB7" w:rsidRPr="00BE1EB7" w:rsidTr="00BE1EB7">
        <w:trPr>
          <w:trHeight w:val="572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 xml:space="preserve">внебюджетные </w:t>
            </w:r>
            <w:proofErr w:type="gramStart"/>
            <w:r w:rsidRPr="00BE1EB7">
              <w:rPr>
                <w:rFonts w:ascii="Times New Roman" w:hAnsi="Times New Roman"/>
                <w:sz w:val="24"/>
                <w:szCs w:val="24"/>
              </w:rPr>
              <w:t>источники</w:t>
            </w:r>
            <w:r w:rsidRPr="00BE1EB7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BE1EB7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1EB7" w:rsidRPr="00BE1EB7" w:rsidTr="00BE1EB7">
        <w:trPr>
          <w:trHeight w:val="315"/>
        </w:trPr>
        <w:tc>
          <w:tcPr>
            <w:tcW w:w="9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307 181,89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78 082,47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82 337,23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85 153,91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61 608,28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EB7" w:rsidRPr="00BE1EB7" w:rsidRDefault="00BE1EB7" w:rsidP="00BE1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61 608,28</w:t>
            </w:r>
          </w:p>
        </w:tc>
      </w:tr>
    </w:tbl>
    <w:p w:rsidR="000C4CBE" w:rsidRPr="000C4CBE" w:rsidRDefault="000C4CBE" w:rsidP="000C4CB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2637C" w:rsidRDefault="0082637C" w:rsidP="00AB137B">
      <w:pPr>
        <w:rPr>
          <w:sz w:val="24"/>
        </w:rPr>
      </w:pPr>
    </w:p>
    <w:p w:rsidR="0082637C" w:rsidRDefault="0082637C" w:rsidP="00AB137B">
      <w:pPr>
        <w:rPr>
          <w:sz w:val="24"/>
        </w:rPr>
      </w:pPr>
    </w:p>
    <w:p w:rsidR="008D2B57" w:rsidRDefault="008D2B57" w:rsidP="00AB137B">
      <w:pPr>
        <w:rPr>
          <w:sz w:val="24"/>
        </w:rPr>
        <w:sectPr w:rsidR="008D2B57" w:rsidSect="00E251A1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:rsidR="00C36375" w:rsidRPr="008B6A9C" w:rsidRDefault="00C36375" w:rsidP="00C36375">
      <w:pPr>
        <w:ind w:left="111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10</w:t>
      </w:r>
    </w:p>
    <w:p w:rsidR="00C36375" w:rsidRPr="008B6A9C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C36375" w:rsidRPr="008B6A9C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p w:rsidR="001C1BC0" w:rsidRPr="00116769" w:rsidRDefault="001C1BC0" w:rsidP="00C36375">
      <w:pPr>
        <w:ind w:left="11199"/>
        <w:rPr>
          <w:sz w:val="2"/>
          <w:szCs w:val="2"/>
        </w:rPr>
      </w:pPr>
      <w:r w:rsidRPr="00116769">
        <w:rPr>
          <w:sz w:val="2"/>
          <w:szCs w:val="2"/>
        </w:rPr>
        <w:tab/>
      </w:r>
    </w:p>
    <w:p w:rsidR="001C1BC0" w:rsidRPr="00116769" w:rsidRDefault="001C1BC0" w:rsidP="001C1BC0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792"/>
        <w:gridCol w:w="810"/>
        <w:gridCol w:w="745"/>
        <w:gridCol w:w="745"/>
        <w:gridCol w:w="747"/>
        <w:gridCol w:w="747"/>
        <w:gridCol w:w="748"/>
        <w:gridCol w:w="696"/>
        <w:gridCol w:w="1022"/>
        <w:gridCol w:w="1316"/>
        <w:gridCol w:w="1782"/>
        <w:gridCol w:w="1872"/>
      </w:tblGrid>
      <w:tr w:rsidR="00287C9E" w:rsidRPr="00287C9E" w:rsidTr="00287C9E">
        <w:trPr>
          <w:trHeight w:val="702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СВЕДЕНИЯ</w:t>
            </w:r>
            <w:r w:rsidRPr="00287C9E">
              <w:rPr>
                <w:rFonts w:ascii="Times New Roman" w:hAnsi="Times New Roman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287C9E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287C9E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287C9E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87C9E" w:rsidRPr="00287C9E" w:rsidTr="00287C9E">
        <w:trPr>
          <w:trHeight w:val="315"/>
        </w:trPr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C9E" w:rsidRPr="00287C9E" w:rsidRDefault="00287C9E" w:rsidP="00287C9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Таблица 1</w:t>
            </w:r>
          </w:p>
        </w:tc>
      </w:tr>
      <w:tr w:rsidR="00287C9E" w:rsidRPr="00287C9E" w:rsidTr="00287C9E">
        <w:trPr>
          <w:trHeight w:val="259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287C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7C9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Pr="00287C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7C9E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87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287C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7C9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287C9E" w:rsidRPr="00287C9E" w:rsidTr="00287C9E">
        <w:trPr>
          <w:trHeight w:val="1392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spellStart"/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287C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7C9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C9E" w:rsidRPr="00287C9E" w:rsidTr="00287C9E">
        <w:trPr>
          <w:trHeight w:val="31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7C9E" w:rsidRPr="00287C9E" w:rsidTr="00287C9E">
        <w:trPr>
          <w:trHeight w:val="31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287C9E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87C9E" w:rsidRPr="00287C9E" w:rsidTr="00287C9E">
        <w:trPr>
          <w:trHeight w:val="157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Количество детских оздоровительных учреждений, улучшивших материально-технические условия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87C9E" w:rsidRPr="00287C9E" w:rsidTr="00287C9E">
        <w:trPr>
          <w:trHeight w:val="220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87C9E" w:rsidRPr="00287C9E" w:rsidTr="00287C9E">
        <w:trPr>
          <w:trHeight w:val="31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287C9E">
              <w:rPr>
                <w:rFonts w:ascii="Times New Roman" w:hAnsi="Times New Roman"/>
                <w:sz w:val="24"/>
                <w:szCs w:val="24"/>
              </w:rPr>
              <w:t xml:space="preserve">Реализация семейной </w:t>
            </w: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C9E" w:rsidRPr="00287C9E" w:rsidTr="00287C9E">
        <w:trPr>
          <w:trHeight w:val="278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7C9E" w:rsidRPr="00287C9E" w:rsidTr="00580EC5">
        <w:trPr>
          <w:trHeight w:val="97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Количество информационных материалов по семейной политике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87C9E" w:rsidRPr="00287C9E" w:rsidTr="00287C9E">
        <w:trPr>
          <w:trHeight w:val="220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87C9E" w:rsidRPr="00287C9E" w:rsidTr="00287C9E">
        <w:trPr>
          <w:trHeight w:val="63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287C9E">
              <w:rPr>
                <w:rFonts w:ascii="Times New Roman" w:hAnsi="Times New Roman"/>
                <w:sz w:val="24"/>
                <w:szCs w:val="24"/>
              </w:rPr>
              <w:t xml:space="preserve">Обеспечение отдыха и оздоровления </w:t>
            </w: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7C9E" w:rsidRPr="00287C9E" w:rsidTr="00287C9E">
        <w:trPr>
          <w:trHeight w:val="126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87C9E" w:rsidRPr="00287C9E" w:rsidTr="00287C9E">
        <w:trPr>
          <w:trHeight w:val="63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 xml:space="preserve">Показатели задачи 3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287C9E">
              <w:rPr>
                <w:rFonts w:ascii="Times New Roman" w:hAnsi="Times New Roman"/>
                <w:sz w:val="24"/>
                <w:szCs w:val="24"/>
              </w:rPr>
              <w:t>Обеспечение поддержки отдельных категорий семей с детьми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7C9E" w:rsidRPr="00287C9E" w:rsidTr="00287C9E">
        <w:trPr>
          <w:trHeight w:val="94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Число семей с детьми, получивших социальную поддержку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7C9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r w:rsidRPr="00287C9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C9E" w:rsidRPr="00287C9E" w:rsidRDefault="00287C9E" w:rsidP="00287C9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7C9E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287C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A403CE" w:rsidRDefault="00A403CE" w:rsidP="00AB137B">
      <w:pPr>
        <w:rPr>
          <w:sz w:val="24"/>
        </w:rPr>
      </w:pPr>
    </w:p>
    <w:p w:rsidR="00A403CE" w:rsidRDefault="00A403CE" w:rsidP="00A403CE">
      <w:pPr>
        <w:rPr>
          <w:sz w:val="24"/>
        </w:rPr>
      </w:pPr>
    </w:p>
    <w:p w:rsidR="00A403CE" w:rsidRDefault="00A403CE" w:rsidP="00A403CE">
      <w:pPr>
        <w:rPr>
          <w:sz w:val="24"/>
        </w:rPr>
      </w:pPr>
    </w:p>
    <w:p w:rsidR="008D2B57" w:rsidRDefault="008D2B57" w:rsidP="00A403CE">
      <w:pPr>
        <w:rPr>
          <w:sz w:val="24"/>
        </w:rPr>
        <w:sectPr w:rsidR="008D2B57" w:rsidSect="008D2B57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:rsidR="00A403CE" w:rsidRPr="008B6A9C" w:rsidRDefault="00A403CE" w:rsidP="00A403CE">
      <w:pPr>
        <w:ind w:left="111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  <w:r w:rsidR="00F422C9">
        <w:rPr>
          <w:rFonts w:ascii="Times New Roman" w:hAnsi="Times New Roman"/>
          <w:sz w:val="24"/>
          <w:szCs w:val="24"/>
        </w:rPr>
        <w:t>1</w:t>
      </w:r>
    </w:p>
    <w:p w:rsidR="00A403CE" w:rsidRPr="008B6A9C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A403CE" w:rsidRPr="008B6A9C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0"/>
        <w:gridCol w:w="1999"/>
        <w:gridCol w:w="822"/>
        <w:gridCol w:w="1326"/>
        <w:gridCol w:w="1032"/>
        <w:gridCol w:w="1061"/>
        <w:gridCol w:w="1099"/>
        <w:gridCol w:w="1285"/>
        <w:gridCol w:w="1722"/>
        <w:gridCol w:w="3576"/>
      </w:tblGrid>
      <w:tr w:rsidR="00F173C2" w:rsidRPr="00F173C2" w:rsidTr="00ED54CB">
        <w:trPr>
          <w:trHeight w:val="833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22C9" w:rsidRDefault="00F422C9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73C2" w:rsidRPr="00F173C2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  <w:t xml:space="preserve">ведомственных целевых программ, основных мероприятий и ресурсное обеспечение подпрограммы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173C2" w:rsidRPr="009979DF" w:rsidRDefault="00F173C2" w:rsidP="00F173C2">
            <w:pPr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F173C2" w:rsidRPr="00F173C2" w:rsidTr="00ED54CB">
        <w:trPr>
          <w:trHeight w:val="315"/>
        </w:trPr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Таблица 2</w:t>
            </w:r>
          </w:p>
        </w:tc>
      </w:tr>
    </w:tbl>
    <w:p w:rsidR="00165AE6" w:rsidRPr="00165AE6" w:rsidRDefault="00165AE6">
      <w:pPr>
        <w:rPr>
          <w:sz w:val="2"/>
          <w:szCs w:val="2"/>
        </w:rPr>
      </w:pPr>
    </w:p>
    <w:p w:rsidR="00ED54CB" w:rsidRPr="00ED54CB" w:rsidRDefault="00ED54CB">
      <w:pPr>
        <w:rPr>
          <w:sz w:val="2"/>
          <w:szCs w:val="2"/>
        </w:rPr>
      </w:pPr>
    </w:p>
    <w:p w:rsidR="000A211D" w:rsidRPr="000A211D" w:rsidRDefault="000A211D">
      <w:pP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4"/>
        <w:gridCol w:w="2039"/>
        <w:gridCol w:w="722"/>
        <w:gridCol w:w="1259"/>
        <w:gridCol w:w="1083"/>
        <w:gridCol w:w="1026"/>
        <w:gridCol w:w="1136"/>
        <w:gridCol w:w="1244"/>
        <w:gridCol w:w="1832"/>
        <w:gridCol w:w="2583"/>
        <w:gridCol w:w="984"/>
      </w:tblGrid>
      <w:tr w:rsidR="007C664D" w:rsidRPr="00F173C2" w:rsidTr="007C664D">
        <w:trPr>
          <w:trHeight w:val="912"/>
          <w:tblHeader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C664D" w:rsidRPr="00F173C2" w:rsidTr="00340669">
        <w:trPr>
          <w:trHeight w:val="315"/>
          <w:tblHeader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источников (по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2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  <w:proofErr w:type="gramEnd"/>
          </w:p>
        </w:tc>
      </w:tr>
    </w:tbl>
    <w:p w:rsidR="007C664D" w:rsidRPr="007C664D" w:rsidRDefault="007C664D">
      <w:pP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039"/>
        <w:gridCol w:w="722"/>
        <w:gridCol w:w="1258"/>
        <w:gridCol w:w="1083"/>
        <w:gridCol w:w="1025"/>
        <w:gridCol w:w="1136"/>
        <w:gridCol w:w="1244"/>
        <w:gridCol w:w="1832"/>
        <w:gridCol w:w="2583"/>
        <w:gridCol w:w="984"/>
      </w:tblGrid>
      <w:tr w:rsidR="007C664D" w:rsidRPr="00F173C2" w:rsidTr="0049230A">
        <w:trPr>
          <w:trHeight w:val="315"/>
          <w:tblHeader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C664D" w:rsidRPr="00F173C2" w:rsidTr="007C664D">
        <w:trPr>
          <w:trHeight w:val="201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Реализация семейной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9230A" w:rsidRPr="00F173C2" w:rsidTr="0049230A">
        <w:trPr>
          <w:trHeight w:val="240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230A" w:rsidRPr="00ED54CB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ВЦП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Реализация семейной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молодежные и д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етские общественные объединения,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>семейные клубы ЗАТО Северск, учреждения культуры, дополнительного образования детей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9230A" w:rsidRPr="00F173C2" w:rsidTr="0049230A">
        <w:trPr>
          <w:trHeight w:val="837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B6651A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315202">
              <w:rPr>
                <w:rFonts w:ascii="Times New Roman" w:hAnsi="Times New Roman"/>
                <w:sz w:val="24"/>
                <w:szCs w:val="24"/>
              </w:rPr>
              <w:t>-</w:t>
            </w:r>
            <w:r w:rsidRPr="00B6651A">
              <w:rPr>
                <w:rFonts w:ascii="Times New Roman" w:hAnsi="Times New Roman"/>
                <w:sz w:val="24"/>
                <w:szCs w:val="24"/>
              </w:rPr>
              <w:t>ционных</w:t>
            </w:r>
            <w:proofErr w:type="spellEnd"/>
            <w:proofErr w:type="gramEnd"/>
            <w:r w:rsidRPr="00B6651A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9230A" w:rsidRPr="00F173C2" w:rsidTr="0049230A">
        <w:trPr>
          <w:trHeight w:val="837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2003C1" w:rsidRDefault="0049230A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proofErr w:type="gram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ванных</w:t>
            </w:r>
            <w:proofErr w:type="gram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совместно с 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 xml:space="preserve">общественными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зациями</w:t>
            </w:r>
            <w:proofErr w:type="spell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</w:tr>
      <w:tr w:rsidR="0049230A" w:rsidRPr="00F173C2" w:rsidTr="0049230A">
        <w:trPr>
          <w:trHeight w:val="7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B6651A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315202">
              <w:rPr>
                <w:rFonts w:ascii="Times New Roman" w:hAnsi="Times New Roman"/>
                <w:sz w:val="24"/>
                <w:szCs w:val="24"/>
              </w:rPr>
              <w:t>-</w:t>
            </w:r>
            <w:r w:rsidRPr="00B6651A">
              <w:rPr>
                <w:rFonts w:ascii="Times New Roman" w:hAnsi="Times New Roman"/>
                <w:sz w:val="24"/>
                <w:szCs w:val="24"/>
              </w:rPr>
              <w:t>ционных</w:t>
            </w:r>
            <w:proofErr w:type="spellEnd"/>
            <w:proofErr w:type="gramEnd"/>
            <w:r w:rsidRPr="00B6651A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9230A" w:rsidRPr="00F173C2" w:rsidTr="0049230A">
        <w:trPr>
          <w:trHeight w:val="7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2003C1" w:rsidRDefault="0049230A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proofErr w:type="gram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ванных</w:t>
            </w:r>
            <w:proofErr w:type="gram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совместно с общественными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зациями</w:t>
            </w:r>
            <w:proofErr w:type="spell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9230A" w:rsidRPr="00F173C2" w:rsidTr="0049230A">
        <w:trPr>
          <w:trHeight w:val="78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B6651A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315202">
              <w:rPr>
                <w:rFonts w:ascii="Times New Roman" w:hAnsi="Times New Roman"/>
                <w:sz w:val="24"/>
                <w:szCs w:val="24"/>
              </w:rPr>
              <w:t>-</w:t>
            </w:r>
            <w:r w:rsidRPr="00B6651A">
              <w:rPr>
                <w:rFonts w:ascii="Times New Roman" w:hAnsi="Times New Roman"/>
                <w:sz w:val="24"/>
                <w:szCs w:val="24"/>
              </w:rPr>
              <w:t>ционных</w:t>
            </w:r>
            <w:proofErr w:type="spellEnd"/>
            <w:proofErr w:type="gramEnd"/>
            <w:r w:rsidRPr="00B6651A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9230A" w:rsidRPr="00F173C2" w:rsidTr="0049230A">
        <w:trPr>
          <w:trHeight w:val="78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2003C1" w:rsidRDefault="0049230A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proofErr w:type="gram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ванных</w:t>
            </w:r>
            <w:proofErr w:type="gram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совместно с общественными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зациями</w:t>
            </w:r>
            <w:proofErr w:type="spell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9230A" w:rsidRPr="00F173C2" w:rsidTr="0049230A">
        <w:trPr>
          <w:trHeight w:val="78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B6651A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315202">
              <w:rPr>
                <w:rFonts w:ascii="Times New Roman" w:hAnsi="Times New Roman"/>
                <w:sz w:val="24"/>
                <w:szCs w:val="24"/>
              </w:rPr>
              <w:t>-</w:t>
            </w:r>
            <w:r w:rsidRPr="00B6651A">
              <w:rPr>
                <w:rFonts w:ascii="Times New Roman" w:hAnsi="Times New Roman"/>
                <w:sz w:val="24"/>
                <w:szCs w:val="24"/>
              </w:rPr>
              <w:t>ционных</w:t>
            </w:r>
            <w:proofErr w:type="spellEnd"/>
            <w:proofErr w:type="gramEnd"/>
            <w:r w:rsidRPr="00B6651A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9230A" w:rsidRPr="00F173C2" w:rsidTr="0049230A">
        <w:trPr>
          <w:trHeight w:val="2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30A" w:rsidRPr="00F173C2" w:rsidRDefault="0049230A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2003C1" w:rsidRDefault="0049230A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proofErr w:type="gram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>ванных</w:t>
            </w:r>
            <w:proofErr w:type="gram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совместно с общественными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зациями</w:t>
            </w:r>
            <w:proofErr w:type="spell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</w:tr>
      <w:tr w:rsidR="0049230A" w:rsidRPr="00F173C2" w:rsidTr="0049230A">
        <w:trPr>
          <w:trHeight w:val="2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4923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4923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4923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rPr>
                <w:rFonts w:ascii="Times New Roman" w:hAnsi="Times New Roman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B6651A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315202">
              <w:rPr>
                <w:rFonts w:ascii="Times New Roman" w:hAnsi="Times New Roman"/>
                <w:sz w:val="24"/>
                <w:szCs w:val="24"/>
              </w:rPr>
              <w:t>-</w:t>
            </w:r>
            <w:r w:rsidRPr="00B6651A">
              <w:rPr>
                <w:rFonts w:ascii="Times New Roman" w:hAnsi="Times New Roman"/>
                <w:sz w:val="24"/>
                <w:szCs w:val="24"/>
              </w:rPr>
              <w:t>ционных</w:t>
            </w:r>
            <w:proofErr w:type="spellEnd"/>
            <w:proofErr w:type="gramEnd"/>
            <w:r w:rsidRPr="00B6651A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9230A" w:rsidRPr="00F173C2" w:rsidTr="00192816">
        <w:trPr>
          <w:trHeight w:val="2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4923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4923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0A" w:rsidRPr="00F173C2" w:rsidRDefault="0049230A" w:rsidP="004923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2003C1" w:rsidRDefault="0049230A" w:rsidP="0049230A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proofErr w:type="gram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ванных</w:t>
            </w:r>
            <w:proofErr w:type="gram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совместно с общественными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зациями</w:t>
            </w:r>
            <w:proofErr w:type="spell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0A" w:rsidRPr="00F173C2" w:rsidRDefault="0049230A" w:rsidP="004923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9230A" w:rsidRPr="00F173C2" w:rsidTr="00192816">
        <w:trPr>
          <w:trHeight w:val="231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4923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30A" w:rsidRPr="00F173C2" w:rsidRDefault="0049230A" w:rsidP="0049230A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Обеспечение отдыха и оздоровления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BE5A96" w:rsidRPr="00F173C2" w:rsidTr="00CD3F80">
        <w:trPr>
          <w:trHeight w:val="216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CA42A4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2A4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CA42A4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99318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отдыха и оздоровления </w:t>
            </w:r>
            <w:proofErr w:type="gramStart"/>
            <w:r w:rsidRPr="0099318E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99318E">
              <w:rPr>
                <w:rFonts w:ascii="Times New Roman" w:hAnsi="Times New Roman"/>
                <w:sz w:val="24"/>
                <w:szCs w:val="24"/>
              </w:rPr>
              <w:t xml:space="preserve"> ЗАТО Северск, организация функционирования детских оздоровительных лагерей, в </w:t>
            </w:r>
            <w:proofErr w:type="spellStart"/>
            <w:r w:rsidRPr="0099318E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9318E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307 048,08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51 131,78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255 916,30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ind w:right="-31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</w:t>
            </w:r>
            <w:r>
              <w:rPr>
                <w:rFonts w:ascii="Times New Roman" w:hAnsi="Times New Roman"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УКС Администрации ЗАТО Северск, 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, детские оздоровитель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ные лагеря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CD3F80">
        <w:trPr>
          <w:trHeight w:val="111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78 082,47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63 924,74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DE1E5E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CD3F80">
        <w:trPr>
          <w:trHeight w:val="111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82 325,23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69 039,18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DE1E5E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CD3F80">
        <w:trPr>
          <w:trHeight w:val="992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85 032,10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11 844,00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73 188,10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DE1E5E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CD3F80">
        <w:trPr>
          <w:trHeight w:val="8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61 608,28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11 844,00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49 764,28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DE1E5E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CD3F80">
        <w:trPr>
          <w:trHeight w:val="100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192816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192816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81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61 608,28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11 844,00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49 764,28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:rsidR="00BE5A96" w:rsidRPr="00DE1E5E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192816">
        <w:trPr>
          <w:trHeight w:val="173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ind w:right="-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Организация каникулярного отдыха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107 337,01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51 131,78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56 205,23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Северск, Управление образования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0C6F8B">
        <w:trPr>
          <w:trHeight w:val="162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27 174,68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13 016,95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BE5A96" w:rsidRPr="00F173C2" w:rsidTr="000C6F8B">
        <w:trPr>
          <w:trHeight w:val="24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28 077,25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14 791,20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BE5A96" w:rsidRPr="00F173C2" w:rsidTr="000C6F8B">
        <w:trPr>
          <w:trHeight w:val="167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27 841,94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11 844,00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15 997,94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BE5A96" w:rsidRPr="00F173C2" w:rsidTr="000C6F8B">
        <w:trPr>
          <w:trHeight w:val="8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24 243,14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11 844,00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12 399,14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 xml:space="preserve">Численность детей школьного возраста, охваченных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lastRenderedPageBreak/>
              <w:t>организованными формами отдыха и оздоровления, чел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4160</w:t>
            </w:r>
          </w:p>
        </w:tc>
      </w:tr>
      <w:tr w:rsidR="00BE5A96" w:rsidRPr="00F173C2" w:rsidTr="00CD3F80">
        <w:trPr>
          <w:trHeight w:val="15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24 243,14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11 844,00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12 399,14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BE5A96" w:rsidRPr="00F173C2" w:rsidTr="000C6F8B">
        <w:trPr>
          <w:trHeight w:val="277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199 711,07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199 711,07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Северск, детские оздоровительные лагеря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0C6F8B">
        <w:trPr>
          <w:trHeight w:val="87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50 907,79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50 907,79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0C6F8B">
        <w:trPr>
          <w:trHeight w:val="99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54 247,98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54 247,98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0C6F8B">
        <w:trPr>
          <w:trHeight w:val="524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57 190,16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57 190,16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0C6F8B">
        <w:trPr>
          <w:trHeight w:val="241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37 365,14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37 365,14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E7FF0" w:rsidRDefault="00BE5A96" w:rsidP="00BE5A96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CD3F80">
        <w:trPr>
          <w:trHeight w:val="241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192816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192816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81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lastRenderedPageBreak/>
              <w:t>37 365,14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37 365,14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E5A96" w:rsidRDefault="00BE5A96" w:rsidP="00BE5A96">
            <w:pPr>
              <w:jc w:val="right"/>
              <w:rPr>
                <w:sz w:val="24"/>
                <w:szCs w:val="24"/>
              </w:rPr>
            </w:pPr>
            <w:r w:rsidRPr="00BE5A9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E5A96" w:rsidRPr="00F173C2" w:rsidTr="000C6F8B">
        <w:trPr>
          <w:trHeight w:val="248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2.1.3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Текущие ремонты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Березка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Северск, МАУ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0C6F8B">
        <w:trPr>
          <w:trHeight w:val="641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25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738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646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192816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646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192816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192816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81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228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2.1.4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Текущие ремонты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Северск, МАУ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192816">
        <w:trPr>
          <w:trHeight w:val="71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86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689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85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68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83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99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54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54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192816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192816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81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854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309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2.1.5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Текущие ремонты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Северск, МАУ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192816">
        <w:trPr>
          <w:trHeight w:val="76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56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ind w:right="-32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569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84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49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ind w:right="-32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192816">
        <w:trPr>
          <w:trHeight w:val="55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798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563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ind w:right="-3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525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738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561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ind w:right="-3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524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524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16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192816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192816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81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9281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192816" w:rsidRDefault="00BE5A96" w:rsidP="00BE5A96">
            <w:pPr>
              <w:jc w:val="right"/>
              <w:rPr>
                <w:sz w:val="24"/>
                <w:szCs w:val="24"/>
              </w:rPr>
            </w:pPr>
            <w:r w:rsidRPr="00192816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524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E5A96" w:rsidRPr="00B168CB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37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35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4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ind w:right="-32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  <w:p w:rsidR="00BE5A96" w:rsidRPr="000C71B7" w:rsidRDefault="00BE5A96" w:rsidP="00BE5A96">
            <w:pPr>
              <w:ind w:right="-32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524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168CB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3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3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4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  <w:p w:rsidR="00BE5A96" w:rsidRPr="000C71B7" w:rsidRDefault="00BE5A96" w:rsidP="00BE5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9979DF">
        <w:trPr>
          <w:trHeight w:val="84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2.1.6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Текущие ремонты СОЛ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Юность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Северск, МАУ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0A2557">
        <w:trPr>
          <w:trHeight w:val="656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745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787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29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56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757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37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21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21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0A2557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0A2557">
              <w:rPr>
                <w:rFonts w:ascii="Times New Roman" w:hAnsi="Times New Roman"/>
                <w:sz w:val="24"/>
                <w:szCs w:val="24"/>
              </w:rPr>
              <w:t>-</w:t>
            </w:r>
            <w:r w:rsidRPr="000A2557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2557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lastRenderedPageBreak/>
              <w:t>0,00</w:t>
            </w:r>
          </w:p>
        </w:tc>
        <w:tc>
          <w:tcPr>
            <w:tcW w:w="37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21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B168CB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3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3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4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308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2.1.7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Капитальный ремонт (устройство скатных крыш) корпусов 3, 4, 5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(ДОЛ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0C6F8B">
        <w:trPr>
          <w:trHeight w:val="86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A3427F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722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A3427F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21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A3427F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731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A3427F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2C74CC">
        <w:trPr>
          <w:trHeight w:val="731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0A2557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0A2557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2557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A3427F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2C74CC">
        <w:trPr>
          <w:trHeight w:val="307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2.1.8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Капитальный ремонт школы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2C74CC">
        <w:trPr>
          <w:trHeight w:val="83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A3427F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2C74CC">
        <w:trPr>
          <w:trHeight w:val="77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A3427F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2C74CC">
        <w:trPr>
          <w:trHeight w:val="382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A3427F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2C74CC">
        <w:trPr>
          <w:trHeight w:val="72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0A2557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2C74CC">
        <w:trPr>
          <w:trHeight w:val="72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0A2557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0A2557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2557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0A2557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2C74CC">
        <w:trPr>
          <w:trHeight w:val="297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Капитальный ремонт овощехранилища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E5A96" w:rsidRPr="00F173C2" w:rsidTr="002C74CC">
        <w:trPr>
          <w:trHeight w:val="829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C24467" w:rsidRDefault="00BE5A96" w:rsidP="00BE5A9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2C74CC">
        <w:trPr>
          <w:trHeight w:val="84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C24467" w:rsidRDefault="00BE5A96" w:rsidP="00BE5A9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2C74CC">
        <w:trPr>
          <w:trHeight w:val="86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C24467" w:rsidRDefault="00BE5A96" w:rsidP="00BE5A9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F173C2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C6F8B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0A255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A2557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F173C2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0A2557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0A2557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2557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0A255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5A96" w:rsidRPr="00F173C2" w:rsidTr="000A2557">
        <w:trPr>
          <w:trHeight w:val="219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96" w:rsidRPr="000A2557" w:rsidRDefault="00217D3D" w:rsidP="00BE5A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  <w:r w:rsidR="00BE5A96" w:rsidRPr="000A2557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 xml:space="preserve">Строительство открытого летнего бассейна </w:t>
            </w:r>
            <w:proofErr w:type="gramStart"/>
            <w:r w:rsidRPr="000A2557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0A2557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0A2557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0A255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0A255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X</w:t>
            </w:r>
          </w:p>
        </w:tc>
      </w:tr>
      <w:tr w:rsidR="00BE5A96" w:rsidRPr="00F173C2" w:rsidTr="000A2557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0A2557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pacing w:val="-8"/>
                <w:sz w:val="24"/>
                <w:szCs w:val="24"/>
              </w:rPr>
            </w:pPr>
            <w:r w:rsidRPr="000A2557">
              <w:rPr>
                <w:spacing w:val="-8"/>
                <w:sz w:val="24"/>
                <w:szCs w:val="24"/>
              </w:rPr>
              <w:t>0</w:t>
            </w:r>
          </w:p>
        </w:tc>
      </w:tr>
      <w:tr w:rsidR="00BE5A96" w:rsidRPr="00F173C2" w:rsidTr="000A2557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0A2557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pacing w:val="-8"/>
                <w:sz w:val="24"/>
                <w:szCs w:val="24"/>
              </w:rPr>
            </w:pPr>
            <w:r w:rsidRPr="000A2557">
              <w:rPr>
                <w:spacing w:val="-8"/>
                <w:sz w:val="24"/>
                <w:szCs w:val="24"/>
              </w:rPr>
              <w:t>0</w:t>
            </w:r>
          </w:p>
        </w:tc>
      </w:tr>
      <w:tr w:rsidR="00BE5A96" w:rsidRPr="00F173C2" w:rsidTr="000A2557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0A2557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pacing w:val="-8"/>
                <w:sz w:val="24"/>
                <w:szCs w:val="24"/>
              </w:rPr>
            </w:pPr>
            <w:r w:rsidRPr="000A2557">
              <w:rPr>
                <w:spacing w:val="-8"/>
                <w:sz w:val="24"/>
                <w:szCs w:val="24"/>
              </w:rPr>
              <w:t>0</w:t>
            </w:r>
          </w:p>
        </w:tc>
      </w:tr>
      <w:tr w:rsidR="00BE5A96" w:rsidRPr="00F173C2" w:rsidTr="000A2557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0A2557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pacing w:val="-8"/>
                <w:sz w:val="24"/>
                <w:szCs w:val="24"/>
              </w:rPr>
            </w:pPr>
            <w:r w:rsidRPr="000A2557">
              <w:rPr>
                <w:spacing w:val="-8"/>
                <w:sz w:val="24"/>
                <w:szCs w:val="24"/>
              </w:rPr>
              <w:t>0</w:t>
            </w:r>
          </w:p>
        </w:tc>
      </w:tr>
      <w:tr w:rsidR="00BE5A96" w:rsidRPr="00F173C2" w:rsidTr="008058B5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0A2557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0A2557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2557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A96" w:rsidRPr="000A2557" w:rsidRDefault="00BE5A96" w:rsidP="00BE5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rPr>
                <w:sz w:val="24"/>
                <w:szCs w:val="24"/>
              </w:rPr>
            </w:pPr>
            <w:r w:rsidRPr="000A2557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0A2557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96" w:rsidRPr="000A2557" w:rsidRDefault="00BE5A96" w:rsidP="00BE5A96">
            <w:pPr>
              <w:jc w:val="right"/>
              <w:rPr>
                <w:spacing w:val="-8"/>
                <w:sz w:val="24"/>
                <w:szCs w:val="24"/>
              </w:rPr>
            </w:pPr>
            <w:r w:rsidRPr="000A2557">
              <w:rPr>
                <w:spacing w:val="-8"/>
                <w:sz w:val="24"/>
                <w:szCs w:val="24"/>
              </w:rPr>
              <w:t>0</w:t>
            </w:r>
          </w:p>
        </w:tc>
      </w:tr>
      <w:tr w:rsidR="00BE5A96" w:rsidRPr="00F173C2" w:rsidTr="00BE5A96">
        <w:trPr>
          <w:trHeight w:val="429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96" w:rsidRPr="00BE5A96" w:rsidRDefault="00BE5A96" w:rsidP="0021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47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96" w:rsidRPr="000A2557" w:rsidRDefault="00BE5A96" w:rsidP="00BE5A96">
            <w:pPr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 </w:t>
            </w:r>
            <w:r w:rsidRPr="00BE5A96">
              <w:rPr>
                <w:spacing w:val="-8"/>
                <w:sz w:val="24"/>
                <w:szCs w:val="24"/>
              </w:rPr>
              <w:t xml:space="preserve">Задача 3 </w:t>
            </w:r>
            <w:r w:rsidR="00C91907">
              <w:rPr>
                <w:spacing w:val="-8"/>
                <w:sz w:val="24"/>
                <w:szCs w:val="24"/>
              </w:rPr>
              <w:t>«</w:t>
            </w:r>
            <w:r w:rsidRPr="00BE5A96">
              <w:rPr>
                <w:spacing w:val="-8"/>
                <w:sz w:val="24"/>
                <w:szCs w:val="24"/>
              </w:rPr>
              <w:t>Обеспечение поддержки отдельных категорий семей с детьми</w:t>
            </w:r>
            <w:r w:rsidR="00C91907">
              <w:rPr>
                <w:spacing w:val="-8"/>
                <w:sz w:val="24"/>
                <w:szCs w:val="24"/>
              </w:rPr>
              <w:t>»</w:t>
            </w:r>
            <w:r w:rsidRPr="00BE5A96">
              <w:rPr>
                <w:spacing w:val="-8"/>
                <w:sz w:val="24"/>
                <w:szCs w:val="24"/>
              </w:rPr>
              <w:t xml:space="preserve"> подпрограммы 2</w:t>
            </w:r>
          </w:p>
        </w:tc>
      </w:tr>
      <w:tr w:rsidR="00EF79F4" w:rsidRPr="00F173C2" w:rsidTr="00CD3F80">
        <w:trPr>
          <w:trHeight w:val="124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9F4" w:rsidRPr="000A2557" w:rsidRDefault="00EF79F4" w:rsidP="0021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  <w:r w:rsidRPr="009C75B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семьям компенсационной выплаты на оплату услуг няни, в </w:t>
            </w:r>
            <w:proofErr w:type="spellStart"/>
            <w:r w:rsidRPr="009C75B8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C75B8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0A2557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133,81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133,81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  <w:r w:rsidRPr="00EF79F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EF79F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EF79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F79F4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F79F4">
              <w:rPr>
                <w:rFonts w:ascii="Times New Roman" w:hAnsi="Times New Roman"/>
                <w:sz w:val="24"/>
                <w:szCs w:val="24"/>
              </w:rPr>
              <w:t xml:space="preserve"> ЗАТО Северск, Администрация ЗАТО Северск, МКУ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EF79F4">
              <w:rPr>
                <w:rFonts w:ascii="Times New Roman" w:hAnsi="Times New Roman"/>
                <w:sz w:val="24"/>
                <w:szCs w:val="24"/>
              </w:rPr>
              <w:t>Ресурсный центр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9C75B8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75B8">
              <w:rPr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9C75B8" w:rsidRDefault="00EF79F4" w:rsidP="00EF79F4">
            <w:pPr>
              <w:jc w:val="center"/>
              <w:rPr>
                <w:sz w:val="24"/>
                <w:szCs w:val="24"/>
              </w:rPr>
            </w:pPr>
            <w:r w:rsidRPr="009C75B8">
              <w:rPr>
                <w:sz w:val="24"/>
                <w:szCs w:val="24"/>
              </w:rPr>
              <w:t>X</w:t>
            </w:r>
          </w:p>
        </w:tc>
      </w:tr>
      <w:tr w:rsidR="00EF79F4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rPr>
                <w:spacing w:val="-6"/>
                <w:sz w:val="24"/>
                <w:szCs w:val="24"/>
              </w:rPr>
            </w:pPr>
            <w:r w:rsidRPr="00EF79F4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EF79F4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9C75B8" w:rsidRDefault="00EF79F4" w:rsidP="00EF79F4">
            <w:pPr>
              <w:jc w:val="right"/>
              <w:rPr>
                <w:sz w:val="24"/>
                <w:szCs w:val="24"/>
              </w:rPr>
            </w:pPr>
            <w:r w:rsidRPr="009C75B8">
              <w:rPr>
                <w:sz w:val="24"/>
                <w:szCs w:val="24"/>
              </w:rPr>
              <w:t>0</w:t>
            </w:r>
          </w:p>
        </w:tc>
      </w:tr>
      <w:tr w:rsidR="00EF79F4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12,00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rPr>
                <w:spacing w:val="-6"/>
                <w:sz w:val="24"/>
                <w:szCs w:val="24"/>
              </w:rPr>
            </w:pPr>
            <w:r w:rsidRPr="00EF79F4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EF79F4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9C75B8" w:rsidRDefault="00EF79F4" w:rsidP="00EF79F4">
            <w:pPr>
              <w:jc w:val="right"/>
              <w:rPr>
                <w:sz w:val="24"/>
                <w:szCs w:val="24"/>
              </w:rPr>
            </w:pPr>
            <w:r w:rsidRPr="009C75B8">
              <w:rPr>
                <w:sz w:val="24"/>
                <w:szCs w:val="24"/>
              </w:rPr>
              <w:t>0</w:t>
            </w:r>
          </w:p>
        </w:tc>
      </w:tr>
      <w:tr w:rsidR="00EF79F4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121,81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121,81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rPr>
                <w:spacing w:val="-6"/>
                <w:sz w:val="24"/>
                <w:szCs w:val="24"/>
              </w:rPr>
            </w:pPr>
            <w:r w:rsidRPr="00EF79F4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EF79F4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9C75B8" w:rsidRDefault="00EF79F4" w:rsidP="00EF79F4">
            <w:pPr>
              <w:jc w:val="right"/>
              <w:rPr>
                <w:sz w:val="24"/>
                <w:szCs w:val="24"/>
              </w:rPr>
            </w:pPr>
            <w:r w:rsidRPr="009C75B8">
              <w:rPr>
                <w:sz w:val="24"/>
                <w:szCs w:val="24"/>
              </w:rPr>
              <w:t>5</w:t>
            </w:r>
          </w:p>
        </w:tc>
      </w:tr>
      <w:tr w:rsidR="00EF79F4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0A2557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rPr>
                <w:spacing w:val="-6"/>
                <w:sz w:val="24"/>
                <w:szCs w:val="24"/>
              </w:rPr>
            </w:pPr>
            <w:r w:rsidRPr="00EF79F4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EF79F4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9C75B8" w:rsidRDefault="00EF79F4" w:rsidP="00EF79F4">
            <w:pPr>
              <w:jc w:val="right"/>
              <w:rPr>
                <w:sz w:val="24"/>
                <w:szCs w:val="24"/>
              </w:rPr>
            </w:pPr>
            <w:r w:rsidRPr="009C75B8">
              <w:rPr>
                <w:sz w:val="24"/>
                <w:szCs w:val="24"/>
              </w:rPr>
              <w:t>0</w:t>
            </w:r>
          </w:p>
        </w:tc>
      </w:tr>
      <w:tr w:rsidR="009C75B8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5B8" w:rsidRPr="000A2557" w:rsidRDefault="009C75B8" w:rsidP="009C75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5B8" w:rsidRPr="000A2557" w:rsidRDefault="009C75B8" w:rsidP="009C75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5B8" w:rsidRPr="000A2557" w:rsidRDefault="009C75B8" w:rsidP="009C7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0A2557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0A2557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2557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5B8" w:rsidRPr="00EF79F4" w:rsidRDefault="009C75B8" w:rsidP="009C75B8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5B8" w:rsidRPr="00EF79F4" w:rsidRDefault="009C75B8" w:rsidP="009C75B8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5B8" w:rsidRPr="00EF79F4" w:rsidRDefault="009C75B8" w:rsidP="009C75B8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5B8" w:rsidRPr="00EF79F4" w:rsidRDefault="009C75B8" w:rsidP="009C75B8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5B8" w:rsidRPr="00EF79F4" w:rsidRDefault="009C75B8" w:rsidP="009C75B8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5B8" w:rsidRPr="000A2557" w:rsidRDefault="009C75B8" w:rsidP="009C75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5B8" w:rsidRPr="00EF79F4" w:rsidRDefault="009C75B8" w:rsidP="009C75B8">
            <w:pPr>
              <w:rPr>
                <w:spacing w:val="-6"/>
                <w:sz w:val="24"/>
                <w:szCs w:val="24"/>
              </w:rPr>
            </w:pPr>
            <w:r w:rsidRPr="00EF79F4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EF79F4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5B8" w:rsidRPr="009C75B8" w:rsidRDefault="009C75B8" w:rsidP="009C75B8">
            <w:pPr>
              <w:jc w:val="right"/>
              <w:rPr>
                <w:sz w:val="24"/>
                <w:szCs w:val="24"/>
              </w:rPr>
            </w:pPr>
            <w:r w:rsidRPr="009C75B8">
              <w:rPr>
                <w:sz w:val="24"/>
                <w:szCs w:val="24"/>
              </w:rPr>
              <w:t>0</w:t>
            </w:r>
          </w:p>
        </w:tc>
      </w:tr>
      <w:tr w:rsidR="00EF79F4" w:rsidRPr="00F173C2" w:rsidTr="00EF79F4">
        <w:trPr>
          <w:trHeight w:val="368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9F4" w:rsidRPr="000A2557" w:rsidRDefault="00EF79F4" w:rsidP="0021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  <w:r w:rsidRPr="00EF79F4">
              <w:rPr>
                <w:rFonts w:ascii="Times New Roman" w:hAnsi="Times New Roman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0A2557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133,81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133,81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9F4" w:rsidRPr="00EF79F4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F79F4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EF79F4">
              <w:rPr>
                <w:rFonts w:ascii="Times New Roman" w:hAnsi="Times New Roman"/>
                <w:sz w:val="24"/>
                <w:szCs w:val="24"/>
              </w:rPr>
              <w:t xml:space="preserve"> ЗАТО Северск, МКУ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EF79F4">
              <w:rPr>
                <w:rFonts w:ascii="Times New Roman" w:hAnsi="Times New Roman"/>
                <w:sz w:val="24"/>
                <w:szCs w:val="24"/>
              </w:rPr>
              <w:t>Ресурсный центр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center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X</w:t>
            </w:r>
          </w:p>
        </w:tc>
      </w:tr>
      <w:tr w:rsidR="00EF79F4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EF79F4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rPr>
                <w:spacing w:val="-8"/>
                <w:sz w:val="24"/>
                <w:szCs w:val="24"/>
              </w:rPr>
            </w:pPr>
            <w:r w:rsidRPr="00EF79F4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proofErr w:type="gramStart"/>
            <w:r w:rsidRPr="00EF79F4">
              <w:rPr>
                <w:spacing w:val="-8"/>
                <w:sz w:val="24"/>
                <w:szCs w:val="24"/>
              </w:rPr>
              <w:t>компен</w:t>
            </w:r>
            <w:r>
              <w:rPr>
                <w:spacing w:val="-8"/>
                <w:sz w:val="24"/>
                <w:szCs w:val="24"/>
              </w:rPr>
              <w:t>-</w:t>
            </w:r>
            <w:r w:rsidRPr="00EF79F4">
              <w:rPr>
                <w:spacing w:val="-8"/>
                <w:sz w:val="24"/>
                <w:szCs w:val="24"/>
              </w:rPr>
              <w:t>сацию</w:t>
            </w:r>
            <w:proofErr w:type="spellEnd"/>
            <w:proofErr w:type="gramEnd"/>
            <w:r w:rsidRPr="00EF79F4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</w:t>
            </w:r>
          </w:p>
        </w:tc>
      </w:tr>
      <w:tr w:rsidR="00EF79F4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12,00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EF79F4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rPr>
                <w:spacing w:val="-8"/>
                <w:sz w:val="24"/>
                <w:szCs w:val="24"/>
              </w:rPr>
            </w:pPr>
            <w:r w:rsidRPr="00EF79F4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proofErr w:type="gramStart"/>
            <w:r w:rsidRPr="00EF79F4">
              <w:rPr>
                <w:spacing w:val="-8"/>
                <w:sz w:val="24"/>
                <w:szCs w:val="24"/>
              </w:rPr>
              <w:t>компен</w:t>
            </w:r>
            <w:r>
              <w:rPr>
                <w:spacing w:val="-8"/>
                <w:sz w:val="24"/>
                <w:szCs w:val="24"/>
              </w:rPr>
              <w:t>-</w:t>
            </w:r>
            <w:r w:rsidRPr="00EF79F4">
              <w:rPr>
                <w:spacing w:val="-8"/>
                <w:sz w:val="24"/>
                <w:szCs w:val="24"/>
              </w:rPr>
              <w:t>сацию</w:t>
            </w:r>
            <w:proofErr w:type="spellEnd"/>
            <w:proofErr w:type="gramEnd"/>
            <w:r w:rsidRPr="00EF79F4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</w:t>
            </w:r>
          </w:p>
        </w:tc>
      </w:tr>
      <w:tr w:rsidR="00EF79F4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121,81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121,81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EF79F4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rPr>
                <w:spacing w:val="-8"/>
                <w:sz w:val="24"/>
                <w:szCs w:val="24"/>
              </w:rPr>
            </w:pPr>
            <w:r w:rsidRPr="00EF79F4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proofErr w:type="gramStart"/>
            <w:r w:rsidRPr="00EF79F4">
              <w:rPr>
                <w:spacing w:val="-8"/>
                <w:sz w:val="24"/>
                <w:szCs w:val="24"/>
              </w:rPr>
              <w:t>компен</w:t>
            </w:r>
            <w:r>
              <w:rPr>
                <w:spacing w:val="-8"/>
                <w:sz w:val="24"/>
                <w:szCs w:val="24"/>
              </w:rPr>
              <w:t>-</w:t>
            </w:r>
            <w:r w:rsidRPr="00EF79F4">
              <w:rPr>
                <w:spacing w:val="-8"/>
                <w:sz w:val="24"/>
                <w:szCs w:val="24"/>
              </w:rPr>
              <w:t>сацию</w:t>
            </w:r>
            <w:proofErr w:type="spellEnd"/>
            <w:proofErr w:type="gramEnd"/>
            <w:r w:rsidRPr="00EF79F4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5</w:t>
            </w:r>
          </w:p>
        </w:tc>
      </w:tr>
      <w:tr w:rsidR="00EF79F4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0A2557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9F4" w:rsidRPr="00EF79F4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rPr>
                <w:spacing w:val="-8"/>
                <w:sz w:val="24"/>
                <w:szCs w:val="24"/>
              </w:rPr>
            </w:pPr>
            <w:r w:rsidRPr="00EF79F4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proofErr w:type="gramStart"/>
            <w:r w:rsidRPr="00EF79F4">
              <w:rPr>
                <w:spacing w:val="-8"/>
                <w:sz w:val="24"/>
                <w:szCs w:val="24"/>
              </w:rPr>
              <w:t>компен</w:t>
            </w:r>
            <w:r>
              <w:rPr>
                <w:spacing w:val="-8"/>
                <w:sz w:val="24"/>
                <w:szCs w:val="24"/>
              </w:rPr>
              <w:t>-</w:t>
            </w:r>
            <w:r w:rsidRPr="00EF79F4">
              <w:rPr>
                <w:spacing w:val="-8"/>
                <w:sz w:val="24"/>
                <w:szCs w:val="24"/>
              </w:rPr>
              <w:t>сацию</w:t>
            </w:r>
            <w:proofErr w:type="spellEnd"/>
            <w:proofErr w:type="gramEnd"/>
            <w:r w:rsidRPr="00EF79F4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</w:t>
            </w:r>
          </w:p>
        </w:tc>
      </w:tr>
      <w:tr w:rsidR="00EF79F4" w:rsidRPr="00F173C2" w:rsidTr="00CD3F80">
        <w:trPr>
          <w:trHeight w:val="830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9F4" w:rsidRPr="000A2557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0A2557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557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0A2557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0A2557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2557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0A25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9F4" w:rsidRPr="00EF79F4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rPr>
                <w:spacing w:val="-8"/>
                <w:sz w:val="24"/>
                <w:szCs w:val="24"/>
              </w:rPr>
            </w:pPr>
            <w:r w:rsidRPr="00EF79F4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proofErr w:type="gramStart"/>
            <w:r w:rsidRPr="00EF79F4">
              <w:rPr>
                <w:spacing w:val="-8"/>
                <w:sz w:val="24"/>
                <w:szCs w:val="24"/>
              </w:rPr>
              <w:t>компен</w:t>
            </w:r>
            <w:r>
              <w:rPr>
                <w:spacing w:val="-8"/>
                <w:sz w:val="24"/>
                <w:szCs w:val="24"/>
              </w:rPr>
              <w:t>-</w:t>
            </w:r>
            <w:r w:rsidRPr="00EF79F4">
              <w:rPr>
                <w:spacing w:val="-8"/>
                <w:sz w:val="24"/>
                <w:szCs w:val="24"/>
              </w:rPr>
              <w:t>сацию</w:t>
            </w:r>
            <w:proofErr w:type="spellEnd"/>
            <w:proofErr w:type="gramEnd"/>
            <w:r w:rsidRPr="00EF79F4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</w:t>
            </w:r>
          </w:p>
        </w:tc>
      </w:tr>
      <w:tr w:rsidR="00EF79F4" w:rsidRPr="00F173C2" w:rsidTr="008058B5">
        <w:trPr>
          <w:trHeight w:val="315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307 181,89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51 131,78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256 050,11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F79F4" w:rsidRPr="00F173C2" w:rsidTr="000C6F8B">
        <w:trPr>
          <w:trHeight w:val="315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78 082,47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63 924,74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F79F4" w:rsidRPr="00F173C2" w:rsidTr="000C6F8B">
        <w:trPr>
          <w:trHeight w:val="315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82 337,23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69 051,18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F79F4" w:rsidRPr="00F173C2" w:rsidTr="000C6F8B">
        <w:trPr>
          <w:trHeight w:val="315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85 153,91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11 844,00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73 309,91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F79F4" w:rsidRPr="00F173C2" w:rsidTr="000C6F8B">
        <w:trPr>
          <w:trHeight w:val="315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61 608,28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11 844,00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49 764,28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E7FF0" w:rsidRDefault="00EF79F4" w:rsidP="00EF79F4">
            <w:pPr>
              <w:jc w:val="right"/>
              <w:rPr>
                <w:sz w:val="24"/>
                <w:szCs w:val="24"/>
              </w:rPr>
            </w:pPr>
            <w:r w:rsidRPr="00FE7FF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F79F4" w:rsidRPr="00F173C2" w:rsidTr="008058B5">
        <w:trPr>
          <w:trHeight w:val="315"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61 608,28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11 844,00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49 764,28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EF79F4" w:rsidRDefault="00EF79F4" w:rsidP="00EF79F4">
            <w:pPr>
              <w:jc w:val="right"/>
              <w:rPr>
                <w:sz w:val="24"/>
                <w:szCs w:val="24"/>
              </w:rPr>
            </w:pPr>
            <w:r w:rsidRPr="00EF79F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9F4" w:rsidRPr="00F173C2" w:rsidRDefault="00EF79F4" w:rsidP="00EF7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F4" w:rsidRPr="00F173C2" w:rsidRDefault="00EF79F4" w:rsidP="00EF7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410EAA" w:rsidRDefault="00410EAA" w:rsidP="00AB137B">
      <w:pPr>
        <w:rPr>
          <w:sz w:val="24"/>
        </w:rPr>
      </w:pPr>
    </w:p>
    <w:p w:rsidR="0091159A" w:rsidRDefault="0091159A" w:rsidP="00AB137B">
      <w:pPr>
        <w:rPr>
          <w:sz w:val="24"/>
        </w:rPr>
        <w:sectPr w:rsidR="0091159A" w:rsidSect="008D2B57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:rsidR="000B23B8" w:rsidRPr="008B6A9C" w:rsidRDefault="00B00F40" w:rsidP="000B23B8">
      <w:pPr>
        <w:ind w:left="1077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12</w:t>
      </w:r>
    </w:p>
    <w:p w:rsidR="000B23B8" w:rsidRPr="008B6A9C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0B23B8" w:rsidRPr="008B6A9C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B6451" w:rsidRPr="00013901" w:rsidRDefault="00DB6451" w:rsidP="00DB6451">
      <w:pPr>
        <w:ind w:left="11340" w:right="-483" w:hanging="567"/>
        <w:rPr>
          <w:rFonts w:ascii="Times New Roman" w:eastAsia="Calibri" w:hAnsi="Times New Roman"/>
          <w:sz w:val="22"/>
          <w:szCs w:val="22"/>
          <w:lang w:eastAsia="en-US"/>
        </w:rPr>
      </w:pPr>
      <w:r w:rsidRPr="00013901">
        <w:rPr>
          <w:rFonts w:ascii="Times New Roman" w:eastAsia="Calibri" w:hAnsi="Times New Roman"/>
          <w:sz w:val="24"/>
          <w:szCs w:val="24"/>
          <w:lang w:eastAsia="en-US"/>
        </w:rPr>
        <w:t>от __</w:t>
      </w:r>
      <w:r>
        <w:rPr>
          <w:rFonts w:ascii="Times New Roman" w:eastAsia="Calibri" w:hAnsi="Times New Roman"/>
          <w:sz w:val="24"/>
          <w:szCs w:val="24"/>
          <w:lang w:eastAsia="en-US"/>
        </w:rPr>
        <w:t>16.02.2023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247-па</w:t>
      </w:r>
      <w:r w:rsidRPr="00013901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DB6451" w:rsidRDefault="00DB6451" w:rsidP="00DB6451">
      <w:pPr>
        <w:rPr>
          <w:sz w:val="24"/>
        </w:rPr>
      </w:pPr>
    </w:p>
    <w:p w:rsidR="000B23B8" w:rsidRDefault="000B23B8" w:rsidP="001021DF">
      <w:pPr>
        <w:tabs>
          <w:tab w:val="left" w:pos="11057"/>
          <w:tab w:val="left" w:pos="12049"/>
        </w:tabs>
        <w:ind w:left="10773" w:firstLine="10"/>
        <w:rPr>
          <w:rFonts w:ascii="Times New Roman" w:hAnsi="Times New Roman"/>
          <w:sz w:val="24"/>
          <w:szCs w:val="24"/>
        </w:rPr>
      </w:pPr>
    </w:p>
    <w:p w:rsidR="001923C6" w:rsidRPr="001923C6" w:rsidRDefault="001923C6" w:rsidP="001021DF">
      <w:pPr>
        <w:tabs>
          <w:tab w:val="left" w:pos="11057"/>
          <w:tab w:val="left" w:pos="12049"/>
        </w:tabs>
        <w:ind w:left="10773" w:firstLine="10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Приложение</w:t>
      </w:r>
      <w:bookmarkEnd w:id="0"/>
      <w:r>
        <w:rPr>
          <w:rFonts w:ascii="Times New Roman" w:hAnsi="Times New Roman"/>
          <w:sz w:val="24"/>
          <w:szCs w:val="24"/>
        </w:rPr>
        <w:t xml:space="preserve"> 3</w:t>
      </w:r>
    </w:p>
    <w:p w:rsidR="001923C6" w:rsidRPr="001923C6" w:rsidRDefault="001923C6" w:rsidP="001021DF">
      <w:pPr>
        <w:tabs>
          <w:tab w:val="left" w:pos="11057"/>
        </w:tabs>
        <w:ind w:left="10773" w:firstLine="10"/>
        <w:rPr>
          <w:rFonts w:ascii="Times New Roman" w:hAnsi="Times New Roman"/>
          <w:sz w:val="24"/>
          <w:szCs w:val="24"/>
        </w:rPr>
      </w:pPr>
      <w:r w:rsidRPr="001923C6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1923C6" w:rsidRDefault="00F6083A" w:rsidP="007B5E56">
      <w:pPr>
        <w:ind w:left="10773" w:firstLine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1923C6" w:rsidRPr="001923C6">
        <w:rPr>
          <w:rFonts w:ascii="Times New Roman" w:hAnsi="Times New Roman"/>
          <w:sz w:val="24"/>
          <w:szCs w:val="24"/>
        </w:rPr>
        <w:t xml:space="preserve">Молодежная политика </w:t>
      </w:r>
    </w:p>
    <w:p w:rsidR="005A52B9" w:rsidRPr="00DC112C" w:rsidRDefault="00DC112C" w:rsidP="00ED3223">
      <w:pPr>
        <w:tabs>
          <w:tab w:val="left" w:pos="11057"/>
        </w:tabs>
        <w:ind w:left="10206" w:firstLine="10"/>
        <w:jc w:val="center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1923C6" w:rsidRPr="00DC112C">
        <w:rPr>
          <w:rFonts w:ascii="Times New Roman" w:hAnsi="Times New Roman"/>
          <w:spacing w:val="-2"/>
          <w:sz w:val="24"/>
          <w:szCs w:val="24"/>
        </w:rPr>
        <w:t>в</w:t>
      </w:r>
      <w:proofErr w:type="gramEnd"/>
      <w:r w:rsidR="001923C6" w:rsidRPr="00DC112C">
        <w:rPr>
          <w:rFonts w:ascii="Times New Roman" w:hAnsi="Times New Roman"/>
          <w:spacing w:val="-2"/>
          <w:sz w:val="24"/>
          <w:szCs w:val="24"/>
        </w:rPr>
        <w:t xml:space="preserve"> ЗАТО Северск</w:t>
      </w:r>
      <w:r w:rsidR="00C91907" w:rsidRPr="00DC112C">
        <w:rPr>
          <w:rFonts w:ascii="Times New Roman" w:hAnsi="Times New Roman"/>
          <w:spacing w:val="-2"/>
          <w:sz w:val="24"/>
          <w:szCs w:val="24"/>
        </w:rPr>
        <w:t>»</w:t>
      </w:r>
      <w:r w:rsidRPr="00DC112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DC112C">
        <w:rPr>
          <w:rFonts w:ascii="Times New Roman" w:hAnsi="Times New Roman"/>
          <w:spacing w:val="-2"/>
          <w:sz w:val="24"/>
          <w:szCs w:val="24"/>
        </w:rPr>
        <w:t>на 2021</w:t>
      </w:r>
      <w:r w:rsidR="003945D3" w:rsidRPr="00DC112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DC112C">
        <w:rPr>
          <w:rFonts w:ascii="Times New Roman" w:hAnsi="Times New Roman"/>
          <w:spacing w:val="-2"/>
          <w:sz w:val="24"/>
          <w:szCs w:val="24"/>
        </w:rPr>
        <w:t>-</w:t>
      </w:r>
      <w:r w:rsidR="003945D3" w:rsidRPr="00DC112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DC112C">
        <w:rPr>
          <w:rFonts w:ascii="Times New Roman" w:hAnsi="Times New Roman"/>
          <w:spacing w:val="-2"/>
          <w:sz w:val="24"/>
          <w:szCs w:val="24"/>
        </w:rPr>
        <w:t>2024 годы</w:t>
      </w:r>
    </w:p>
    <w:p w:rsidR="00ED3223" w:rsidRDefault="00ED3223" w:rsidP="00ED3223">
      <w:pPr>
        <w:rPr>
          <w:sz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72"/>
      </w:tblGrid>
      <w:tr w:rsidR="00ED3223" w:rsidRPr="001923C6" w:rsidTr="00C7700D">
        <w:trPr>
          <w:trHeight w:val="7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3223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ОБЩАЯ ПОТРЕБНОСТЬ</w:t>
            </w:r>
            <w:r w:rsidRPr="001923C6">
              <w:rPr>
                <w:rFonts w:ascii="Times New Roman" w:hAnsi="Times New Roman"/>
                <w:sz w:val="24"/>
                <w:szCs w:val="24"/>
              </w:rPr>
              <w:br/>
              <w:t xml:space="preserve"> в ресурсном обеспечении реализации муниципальной программы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D972A3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D3223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включая прогнозную оценку расходов</w:t>
            </w:r>
          </w:p>
          <w:p w:rsidR="00ED3223" w:rsidRPr="007B5E56" w:rsidRDefault="00ED3223" w:rsidP="00C7700D">
            <w:pPr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</w:tr>
    </w:tbl>
    <w:p w:rsidR="00ED3223" w:rsidRPr="007F3152" w:rsidRDefault="00ED3223" w:rsidP="00ED3223">
      <w:pPr>
        <w:rPr>
          <w:sz w:val="2"/>
          <w:szCs w:val="2"/>
        </w:rPr>
      </w:pPr>
    </w:p>
    <w:p w:rsidR="00ED3223" w:rsidRPr="009B28BC" w:rsidRDefault="00ED3223" w:rsidP="00ED3223">
      <w:pPr>
        <w:rPr>
          <w:sz w:val="2"/>
          <w:szCs w:val="2"/>
        </w:rPr>
      </w:pPr>
    </w:p>
    <w:tbl>
      <w:tblPr>
        <w:tblW w:w="5042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2262"/>
        <w:gridCol w:w="718"/>
        <w:gridCol w:w="1259"/>
        <w:gridCol w:w="1095"/>
        <w:gridCol w:w="1208"/>
        <w:gridCol w:w="1127"/>
        <w:gridCol w:w="1118"/>
        <w:gridCol w:w="1920"/>
        <w:gridCol w:w="2296"/>
        <w:gridCol w:w="981"/>
      </w:tblGrid>
      <w:tr w:rsidR="00ED3223" w:rsidRPr="001923C6" w:rsidTr="00DC112C">
        <w:trPr>
          <w:trHeight w:val="315"/>
          <w:tblHeader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1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D3223" w:rsidRPr="001923C6" w:rsidTr="00ED3223">
        <w:trPr>
          <w:trHeight w:val="315"/>
          <w:tblHeader/>
        </w:trPr>
        <w:tc>
          <w:tcPr>
            <w:tcW w:w="2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ind w:righ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естного бюджета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источ-ников</w:t>
            </w:r>
            <w:proofErr w:type="spellEnd"/>
          </w:p>
        </w:tc>
        <w:tc>
          <w:tcPr>
            <w:tcW w:w="6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  <w:proofErr w:type="gramEnd"/>
          </w:p>
        </w:tc>
      </w:tr>
    </w:tbl>
    <w:p w:rsidR="00ED3223" w:rsidRPr="009565E1" w:rsidRDefault="00ED3223" w:rsidP="00ED3223">
      <w:pPr>
        <w:rPr>
          <w:sz w:val="2"/>
          <w:szCs w:val="2"/>
        </w:rPr>
      </w:pPr>
    </w:p>
    <w:tbl>
      <w:tblPr>
        <w:tblW w:w="50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310"/>
        <w:gridCol w:w="740"/>
        <w:gridCol w:w="1245"/>
        <w:gridCol w:w="1084"/>
        <w:gridCol w:w="1195"/>
        <w:gridCol w:w="1137"/>
        <w:gridCol w:w="1137"/>
        <w:gridCol w:w="1906"/>
        <w:gridCol w:w="2311"/>
        <w:gridCol w:w="963"/>
      </w:tblGrid>
      <w:tr w:rsidR="00ED3223" w:rsidRPr="001923C6" w:rsidTr="003764CD">
        <w:trPr>
          <w:trHeight w:val="315"/>
          <w:tblHeader/>
        </w:trPr>
        <w:tc>
          <w:tcPr>
            <w:tcW w:w="223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7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D3223" w:rsidRPr="001923C6" w:rsidTr="003764CD">
        <w:trPr>
          <w:trHeight w:val="384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ED3223" w:rsidRPr="001923C6" w:rsidRDefault="00ED3223" w:rsidP="00C7700D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ED3223" w:rsidRPr="001923C6" w:rsidTr="003764CD">
        <w:trPr>
          <w:trHeight w:val="246"/>
        </w:trPr>
        <w:tc>
          <w:tcPr>
            <w:tcW w:w="223" w:type="pct"/>
            <w:shd w:val="clear" w:color="auto" w:fill="auto"/>
            <w:hideMark/>
          </w:tcPr>
          <w:p w:rsidR="00ED3223" w:rsidRPr="001923C6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7" w:type="pct"/>
            <w:gridSpan w:val="10"/>
            <w:shd w:val="clear" w:color="auto" w:fill="auto"/>
            <w:hideMark/>
          </w:tcPr>
          <w:p w:rsidR="00ED3223" w:rsidRPr="001923C6" w:rsidRDefault="00ED3223" w:rsidP="00C7700D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Реализация молодежной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CF3B47" w:rsidRPr="001923C6" w:rsidTr="003764CD">
        <w:trPr>
          <w:trHeight w:val="793"/>
        </w:trPr>
        <w:tc>
          <w:tcPr>
            <w:tcW w:w="223" w:type="pct"/>
            <w:vMerge w:val="restart"/>
            <w:shd w:val="clear" w:color="auto" w:fill="auto"/>
            <w:hideMark/>
          </w:tcPr>
          <w:p w:rsidR="00CF3B47" w:rsidRPr="001923C6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ВЦП 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Реализация молодежной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политики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shd w:val="clear" w:color="auto" w:fill="auto"/>
            <w:hideMark/>
          </w:tcPr>
          <w:p w:rsidR="00CF3B47" w:rsidRPr="001923C6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3 241,10</w:t>
            </w:r>
          </w:p>
        </w:tc>
        <w:tc>
          <w:tcPr>
            <w:tcW w:w="369" w:type="pc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3 241,10</w:t>
            </w:r>
          </w:p>
        </w:tc>
        <w:tc>
          <w:tcPr>
            <w:tcW w:w="387" w:type="pc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Северск, 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787" w:type="pct"/>
            <w:shd w:val="clear" w:color="auto" w:fill="auto"/>
            <w:hideMark/>
          </w:tcPr>
          <w:p w:rsidR="00CF3B47" w:rsidRPr="001923C6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CF3B47" w:rsidRPr="001923C6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F3B47" w:rsidRPr="001923C6" w:rsidTr="003764CD">
        <w:trPr>
          <w:cantSplit/>
          <w:trHeight w:val="2508"/>
        </w:trPr>
        <w:tc>
          <w:tcPr>
            <w:tcW w:w="223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CF3B47" w:rsidRPr="001923C6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361,00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361,00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F3B47" w:rsidRPr="00864918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региональных, российских и международных мероприятий из числа талантливой </w:t>
            </w:r>
            <w:proofErr w:type="gramStart"/>
            <w:r w:rsidRPr="00864918">
              <w:rPr>
                <w:rFonts w:ascii="Times New Roman" w:hAnsi="Times New Roman"/>
                <w:spacing w:val="-8"/>
                <w:sz w:val="24"/>
                <w:szCs w:val="24"/>
              </w:rPr>
              <w:t>молодежи</w:t>
            </w:r>
            <w:proofErr w:type="gramEnd"/>
            <w:r w:rsidRPr="0086491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 Северск,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CF3B47" w:rsidRPr="00663463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1923C6" w:rsidTr="003764CD">
        <w:trPr>
          <w:trHeight w:val="524"/>
        </w:trPr>
        <w:tc>
          <w:tcPr>
            <w:tcW w:w="223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F3B47" w:rsidRPr="0019173F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19173F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F3B47" w:rsidRPr="0019173F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173F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CF3B47" w:rsidRPr="001923C6" w:rsidTr="003764CD">
        <w:trPr>
          <w:trHeight w:val="2392"/>
        </w:trPr>
        <w:tc>
          <w:tcPr>
            <w:tcW w:w="223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CF3B47" w:rsidRPr="001923C6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400,10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400,10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F3B47" w:rsidRPr="004C0BF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</w:t>
            </w:r>
            <w:r w:rsidRPr="004C0BF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ных областных, региональных, российских и международных мероприятий из числа талантливой </w:t>
            </w:r>
            <w:proofErr w:type="gramStart"/>
            <w:r w:rsidRPr="004C0BF1">
              <w:rPr>
                <w:rFonts w:ascii="Times New Roman" w:hAnsi="Times New Roman"/>
                <w:spacing w:val="-8"/>
                <w:sz w:val="24"/>
                <w:szCs w:val="24"/>
              </w:rPr>
              <w:t>молодежи</w:t>
            </w:r>
            <w:proofErr w:type="gramEnd"/>
            <w:r w:rsidRPr="004C0BF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 Северск,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CF3B47" w:rsidRPr="001923C6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1923C6" w:rsidTr="003764CD">
        <w:trPr>
          <w:trHeight w:val="240"/>
        </w:trPr>
        <w:tc>
          <w:tcPr>
            <w:tcW w:w="223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F3B47" w:rsidRPr="00315202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CF3B47" w:rsidRPr="001923C6" w:rsidTr="003764CD">
        <w:trPr>
          <w:trHeight w:val="2407"/>
        </w:trPr>
        <w:tc>
          <w:tcPr>
            <w:tcW w:w="223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CF3B47" w:rsidRPr="001923C6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1 225,00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1 225,00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региональных, российских и международных мероприятий из числа талантливой </w:t>
            </w:r>
            <w:proofErr w:type="gramStart"/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>молодежи</w:t>
            </w:r>
            <w:proofErr w:type="gramEnd"/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 Северск,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CF3B47" w:rsidRPr="001923C6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</w:tr>
      <w:tr w:rsidR="00CF3B47" w:rsidRPr="001923C6" w:rsidTr="003764CD">
        <w:trPr>
          <w:trHeight w:val="240"/>
        </w:trPr>
        <w:tc>
          <w:tcPr>
            <w:tcW w:w="223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F3B47" w:rsidRPr="00315202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CF3B47" w:rsidRPr="001923C6" w:rsidTr="003764CD">
        <w:trPr>
          <w:trHeight w:val="558"/>
        </w:trPr>
        <w:tc>
          <w:tcPr>
            <w:tcW w:w="223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CF3B47" w:rsidRPr="001923C6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1 255,00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1 255,00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региональных, российских и международных мероприятий из числа талантливой </w:t>
            </w:r>
            <w:proofErr w:type="gramStart"/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>молодежи</w:t>
            </w:r>
            <w:proofErr w:type="gramEnd"/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Северск,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CF3B47" w:rsidRPr="001923C6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</w:tr>
      <w:tr w:rsidR="00CF3B47" w:rsidRPr="001923C6" w:rsidTr="003764CD">
        <w:trPr>
          <w:trHeight w:val="240"/>
        </w:trPr>
        <w:tc>
          <w:tcPr>
            <w:tcW w:w="223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CF3B47" w:rsidRPr="00CF3B47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F3B47" w:rsidRPr="00315202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</w:tr>
      <w:tr w:rsidR="00CF3B47" w:rsidRPr="001923C6" w:rsidTr="003764CD">
        <w:trPr>
          <w:trHeight w:val="240"/>
        </w:trPr>
        <w:tc>
          <w:tcPr>
            <w:tcW w:w="223" w:type="pct"/>
            <w:vMerge/>
            <w:vAlign w:val="center"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:rsidR="00CF3B47" w:rsidRPr="001923C6" w:rsidRDefault="00CF3B47" w:rsidP="00C919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1 240,50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1 240,50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CF3B47" w:rsidRPr="00CF3B47" w:rsidRDefault="00CF3B47" w:rsidP="00CF3B47">
            <w:pPr>
              <w:jc w:val="right"/>
              <w:rPr>
                <w:sz w:val="24"/>
                <w:szCs w:val="24"/>
              </w:rPr>
            </w:pPr>
            <w:r w:rsidRPr="00CF3B4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региональных, российских и международных мероприятий из числа талантливой </w:t>
            </w:r>
            <w:proofErr w:type="gramStart"/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>молодежи</w:t>
            </w:r>
            <w:proofErr w:type="gramEnd"/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Северск, чел</w:t>
            </w:r>
          </w:p>
        </w:tc>
        <w:tc>
          <w:tcPr>
            <w:tcW w:w="328" w:type="pct"/>
            <w:shd w:val="clear" w:color="auto" w:fill="auto"/>
          </w:tcPr>
          <w:p w:rsidR="00CF3B47" w:rsidRPr="001923C6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CF3B47" w:rsidRPr="001923C6" w:rsidTr="003764CD">
        <w:trPr>
          <w:trHeight w:val="240"/>
        </w:trPr>
        <w:tc>
          <w:tcPr>
            <w:tcW w:w="223" w:type="pct"/>
            <w:vMerge/>
            <w:vAlign w:val="center"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</w:tcPr>
          <w:p w:rsidR="00CF3B47" w:rsidRDefault="00CF3B47" w:rsidP="00CF3B47">
            <w:pPr>
              <w:rPr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:rsidR="00CF3B47" w:rsidRDefault="00CF3B47" w:rsidP="00CF3B47">
            <w:pPr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:rsidR="00CF3B47" w:rsidRDefault="00CF3B47" w:rsidP="00CF3B47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CF3B47" w:rsidRDefault="00CF3B47" w:rsidP="00CF3B47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CF3B47" w:rsidRDefault="00CF3B47" w:rsidP="00CF3B47">
            <w:pPr>
              <w:rPr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CF3B47" w:rsidRPr="001923C6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CF3B47" w:rsidRPr="00CF3B47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F3B47" w:rsidRPr="001923C6" w:rsidTr="003764CD">
        <w:trPr>
          <w:trHeight w:val="275"/>
        </w:trPr>
        <w:tc>
          <w:tcPr>
            <w:tcW w:w="223" w:type="pct"/>
            <w:shd w:val="clear" w:color="auto" w:fill="auto"/>
            <w:hideMark/>
          </w:tcPr>
          <w:p w:rsidR="00CF3B47" w:rsidRPr="00512C5A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7" w:type="pct"/>
            <w:gridSpan w:val="10"/>
            <w:shd w:val="clear" w:color="auto" w:fill="auto"/>
            <w:hideMark/>
          </w:tcPr>
          <w:p w:rsidR="00CF3B47" w:rsidRPr="00512C5A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512C5A">
              <w:rPr>
                <w:rFonts w:ascii="Times New Roman" w:hAnsi="Times New Roman"/>
                <w:sz w:val="24"/>
                <w:szCs w:val="24"/>
              </w:rPr>
              <w:t>Обеспечение временной занятости и трудоустройства несовершеннолетних в возрасте от 14 до 18 лет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512C5A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37468F" w:rsidRPr="001923C6" w:rsidTr="003764CD">
        <w:trPr>
          <w:trHeight w:val="234"/>
        </w:trPr>
        <w:tc>
          <w:tcPr>
            <w:tcW w:w="223" w:type="pct"/>
            <w:vMerge w:val="restart"/>
            <w:shd w:val="clear" w:color="auto" w:fill="auto"/>
            <w:hideMark/>
          </w:tcPr>
          <w:p w:rsidR="0037468F" w:rsidRPr="00512C5A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37468F" w:rsidRPr="00512C5A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несовершеннолетних</w:t>
            </w:r>
            <w:r w:rsidRPr="003F7A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r w:rsidRPr="00512C5A">
              <w:rPr>
                <w:rFonts w:ascii="Times New Roman" w:hAnsi="Times New Roman"/>
                <w:sz w:val="24"/>
                <w:szCs w:val="24"/>
              </w:rPr>
              <w:t xml:space="preserve"> в возрасте от 14 до 18 лет в свободное от учебы время, в </w:t>
            </w:r>
            <w:proofErr w:type="spellStart"/>
            <w:r w:rsidRPr="00512C5A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512C5A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14 164,39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10 168,90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3 995,49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Северск, ОГКУ ЦЗН ЗАТО город Северск, Управление образования</w:t>
            </w:r>
          </w:p>
        </w:tc>
        <w:tc>
          <w:tcPr>
            <w:tcW w:w="787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7468F" w:rsidRPr="001923C6" w:rsidTr="003764CD">
        <w:trPr>
          <w:trHeight w:val="84"/>
        </w:trPr>
        <w:tc>
          <w:tcPr>
            <w:tcW w:w="223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proofErr w:type="gramStart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ти</w:t>
            </w:r>
            <w:proofErr w:type="spellEnd"/>
            <w:proofErr w:type="gramEnd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</w:t>
            </w:r>
            <w:proofErr w:type="spellStart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мероприя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тий</w:t>
            </w:r>
            <w:proofErr w:type="spellEnd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ву</w:t>
            </w:r>
            <w:proofErr w:type="spellEnd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</w:tr>
      <w:tr w:rsidR="0037468F" w:rsidRPr="001923C6" w:rsidTr="003764CD">
        <w:trPr>
          <w:trHeight w:val="3643"/>
        </w:trPr>
        <w:tc>
          <w:tcPr>
            <w:tcW w:w="223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3 415,00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2 169,80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1 245,20</w:t>
            </w:r>
          </w:p>
        </w:tc>
        <w:tc>
          <w:tcPr>
            <w:tcW w:w="649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37468F" w:rsidRDefault="0037468F" w:rsidP="0037468F"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proofErr w:type="gram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proofErr w:type="gramEnd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</w:t>
            </w:r>
            <w:proofErr w:type="spell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  <w:tr w:rsidR="0037468F" w:rsidRPr="001923C6" w:rsidTr="003764CD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4 425,69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3 050,55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1 375,14</w:t>
            </w:r>
          </w:p>
        </w:tc>
        <w:tc>
          <w:tcPr>
            <w:tcW w:w="649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37468F" w:rsidRDefault="0037468F" w:rsidP="0037468F"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proofErr w:type="gram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proofErr w:type="gramEnd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</w:t>
            </w:r>
            <w:proofErr w:type="spell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141E63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37468F" w:rsidRPr="001923C6" w:rsidTr="003764CD">
        <w:trPr>
          <w:trHeight w:val="85"/>
        </w:trPr>
        <w:tc>
          <w:tcPr>
            <w:tcW w:w="223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4 425,69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3 050,55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1 375,14</w:t>
            </w:r>
          </w:p>
        </w:tc>
        <w:tc>
          <w:tcPr>
            <w:tcW w:w="649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37468F" w:rsidRDefault="0037468F" w:rsidP="0037468F"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proofErr w:type="gram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proofErr w:type="gramEnd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</w:t>
            </w:r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(14 - 18 лет) в рамках организации </w:t>
            </w:r>
            <w:proofErr w:type="spell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37468F" w:rsidRPr="001923C6" w:rsidTr="003764CD">
        <w:trPr>
          <w:trHeight w:val="3643"/>
        </w:trPr>
        <w:tc>
          <w:tcPr>
            <w:tcW w:w="223" w:type="pct"/>
            <w:vMerge/>
            <w:vAlign w:val="center"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shd w:val="clear" w:color="auto" w:fill="auto"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6 010,04</w:t>
            </w:r>
          </w:p>
        </w:tc>
        <w:tc>
          <w:tcPr>
            <w:tcW w:w="369" w:type="pct"/>
            <w:shd w:val="clear" w:color="auto" w:fill="auto"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4 634,90</w:t>
            </w:r>
          </w:p>
        </w:tc>
        <w:tc>
          <w:tcPr>
            <w:tcW w:w="387" w:type="pct"/>
            <w:shd w:val="clear" w:color="auto" w:fill="auto"/>
          </w:tcPr>
          <w:p w:rsidR="0037468F" w:rsidRPr="0037468F" w:rsidRDefault="0037468F" w:rsidP="0037468F">
            <w:pPr>
              <w:jc w:val="right"/>
              <w:rPr>
                <w:sz w:val="24"/>
                <w:szCs w:val="24"/>
              </w:rPr>
            </w:pPr>
            <w:r w:rsidRPr="0037468F">
              <w:rPr>
                <w:sz w:val="24"/>
                <w:szCs w:val="24"/>
              </w:rPr>
              <w:t>1 375,14</w:t>
            </w:r>
          </w:p>
        </w:tc>
        <w:tc>
          <w:tcPr>
            <w:tcW w:w="649" w:type="pct"/>
            <w:vMerge/>
            <w:vAlign w:val="center"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37468F" w:rsidRDefault="0037468F" w:rsidP="0037468F"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proofErr w:type="gram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proofErr w:type="gramEnd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</w:t>
            </w:r>
            <w:proofErr w:type="spell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9A1F19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37468F" w:rsidRPr="001923C6" w:rsidTr="003764CD">
        <w:trPr>
          <w:trHeight w:val="181"/>
        </w:trPr>
        <w:tc>
          <w:tcPr>
            <w:tcW w:w="223" w:type="pct"/>
            <w:vMerge w:val="restar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7E5A51" w:rsidRDefault="008B78A8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37468F"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7E5A51" w:rsidRDefault="008B78A8" w:rsidP="0037468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37468F"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D972A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972A3" w:rsidRPr="00E6033C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787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7468F" w:rsidRPr="001923C6" w:rsidTr="003764CD">
        <w:trPr>
          <w:trHeight w:val="1128"/>
        </w:trPr>
        <w:tc>
          <w:tcPr>
            <w:tcW w:w="223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37468F" w:rsidRPr="007B5E5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7468F" w:rsidRPr="001923C6" w:rsidTr="003764CD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37468F" w:rsidRPr="007B5E5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lastRenderedPageBreak/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37468F" w:rsidRPr="007E5A51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37468F" w:rsidRPr="001923C6" w:rsidTr="003764CD">
        <w:trPr>
          <w:trHeight w:val="524"/>
        </w:trPr>
        <w:tc>
          <w:tcPr>
            <w:tcW w:w="223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37468F" w:rsidRPr="004E44E8" w:rsidRDefault="0037468F" w:rsidP="0037468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37468F" w:rsidRPr="007C05AE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37468F" w:rsidRPr="001923C6" w:rsidTr="003764CD">
        <w:trPr>
          <w:trHeight w:val="1128"/>
        </w:trPr>
        <w:tc>
          <w:tcPr>
            <w:tcW w:w="223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  <w:hideMark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37468F" w:rsidRPr="004E44E8" w:rsidRDefault="0037468F" w:rsidP="0037468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37468F" w:rsidRPr="007C05AE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37468F" w:rsidRPr="001923C6" w:rsidTr="003764CD">
        <w:trPr>
          <w:trHeight w:val="1128"/>
        </w:trPr>
        <w:tc>
          <w:tcPr>
            <w:tcW w:w="223" w:type="pct"/>
            <w:vMerge/>
            <w:vAlign w:val="center"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37468F" w:rsidRPr="001923C6" w:rsidRDefault="0037468F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shd w:val="clear" w:color="auto" w:fill="auto"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</w:tcPr>
          <w:p w:rsidR="0037468F" w:rsidRPr="001923C6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37468F" w:rsidRPr="001923C6" w:rsidRDefault="0037468F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37468F" w:rsidRPr="004E44E8" w:rsidRDefault="0037468F" w:rsidP="0037468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37468F" w:rsidRPr="007C05AE" w:rsidRDefault="0037468F" w:rsidP="0037468F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E6033C" w:rsidRPr="001923C6" w:rsidTr="003764CD">
        <w:trPr>
          <w:trHeight w:val="229"/>
        </w:trPr>
        <w:tc>
          <w:tcPr>
            <w:tcW w:w="223" w:type="pct"/>
            <w:vMerge w:val="restart"/>
            <w:shd w:val="clear" w:color="auto" w:fill="auto"/>
            <w:hideMark/>
          </w:tcPr>
          <w:p w:rsidR="00E6033C" w:rsidRPr="001923C6" w:rsidRDefault="00E6033C" w:rsidP="008B78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E6033C" w:rsidRPr="00E6033C" w:rsidRDefault="00E6033C" w:rsidP="008B78A8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52" w:type="pct"/>
            <w:shd w:val="clear" w:color="auto" w:fill="auto"/>
            <w:hideMark/>
          </w:tcPr>
          <w:p w:rsidR="00E6033C" w:rsidRPr="00E6033C" w:rsidRDefault="00E6033C" w:rsidP="008B78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E6033C" w:rsidRPr="00E6033C" w:rsidRDefault="00E6033C" w:rsidP="008B78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14 064,39</w:t>
            </w:r>
          </w:p>
        </w:tc>
        <w:tc>
          <w:tcPr>
            <w:tcW w:w="369" w:type="pct"/>
            <w:shd w:val="clear" w:color="auto" w:fill="auto"/>
            <w:hideMark/>
          </w:tcPr>
          <w:p w:rsidR="00E6033C" w:rsidRPr="00E6033C" w:rsidRDefault="00E6033C" w:rsidP="008B78A8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E6033C" w:rsidRPr="00E6033C" w:rsidRDefault="00E6033C" w:rsidP="008B78A8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E6033C" w:rsidRPr="00E6033C" w:rsidRDefault="00E6033C" w:rsidP="008B78A8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10 068,90</w:t>
            </w:r>
          </w:p>
        </w:tc>
        <w:tc>
          <w:tcPr>
            <w:tcW w:w="387" w:type="pct"/>
            <w:shd w:val="clear" w:color="auto" w:fill="auto"/>
            <w:hideMark/>
          </w:tcPr>
          <w:p w:rsidR="00E6033C" w:rsidRPr="00E6033C" w:rsidRDefault="00E6033C" w:rsidP="008B78A8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3 995,49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E6033C" w:rsidRPr="00E6033C" w:rsidRDefault="00E6033C" w:rsidP="008B78A8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E6033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Северск, Управление образования</w:t>
            </w:r>
          </w:p>
        </w:tc>
        <w:tc>
          <w:tcPr>
            <w:tcW w:w="787" w:type="pct"/>
            <w:shd w:val="clear" w:color="auto" w:fill="auto"/>
            <w:hideMark/>
          </w:tcPr>
          <w:p w:rsidR="00E6033C" w:rsidRPr="00E6033C" w:rsidRDefault="00E6033C" w:rsidP="008B78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E6033C" w:rsidRPr="00E6033C" w:rsidRDefault="00E6033C" w:rsidP="008B78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33C" w:rsidRPr="001923C6" w:rsidTr="003764CD">
        <w:trPr>
          <w:trHeight w:val="2949"/>
        </w:trPr>
        <w:tc>
          <w:tcPr>
            <w:tcW w:w="223" w:type="pct"/>
            <w:vMerge/>
            <w:vAlign w:val="center"/>
            <w:hideMark/>
          </w:tcPr>
          <w:p w:rsidR="00E6033C" w:rsidRPr="001923C6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E6033C" w:rsidRPr="00E6033C" w:rsidRDefault="00E6033C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с возмещением затрат из бюджета ЗАТО Северск, </w:t>
            </w:r>
            <w:proofErr w:type="spellStart"/>
            <w:r w:rsidRPr="00E603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E6033C" w:rsidRPr="001923C6" w:rsidTr="003764CD">
        <w:trPr>
          <w:trHeight w:val="807"/>
        </w:trPr>
        <w:tc>
          <w:tcPr>
            <w:tcW w:w="223" w:type="pct"/>
            <w:vMerge/>
            <w:vAlign w:val="center"/>
            <w:hideMark/>
          </w:tcPr>
          <w:p w:rsidR="00E6033C" w:rsidRPr="001923C6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E6033C" w:rsidRPr="00E6033C" w:rsidRDefault="00615F7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3 415,0</w:t>
            </w:r>
            <w:r w:rsidR="00E6033C" w:rsidRPr="00E603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2 169,80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1 245,20</w:t>
            </w:r>
          </w:p>
        </w:tc>
        <w:tc>
          <w:tcPr>
            <w:tcW w:w="649" w:type="pct"/>
            <w:vMerge/>
            <w:vAlign w:val="center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1. Численность подростков (14-18 лет), участвующих в </w:t>
            </w:r>
            <w:r w:rsidRPr="00E603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мероприятиях, направленных на организацию трудоустройства несовершеннолетних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 в свободное от учебы время,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221</w:t>
            </w:r>
          </w:p>
        </w:tc>
      </w:tr>
      <w:tr w:rsidR="00E6033C" w:rsidRPr="001923C6" w:rsidTr="003764CD">
        <w:trPr>
          <w:trHeight w:val="807"/>
        </w:trPr>
        <w:tc>
          <w:tcPr>
            <w:tcW w:w="223" w:type="pct"/>
            <w:vMerge/>
            <w:vAlign w:val="center"/>
          </w:tcPr>
          <w:p w:rsidR="00E6033C" w:rsidRPr="001923C6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:rsidR="00E6033C" w:rsidRPr="00E6033C" w:rsidRDefault="00E6033C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за счет собственных средств работодателей, </w:t>
            </w:r>
            <w:proofErr w:type="spellStart"/>
            <w:r w:rsidRPr="00E603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</w:tr>
      <w:tr w:rsidR="00E6033C" w:rsidRPr="001923C6" w:rsidTr="003764CD">
        <w:trPr>
          <w:trHeight w:val="2008"/>
        </w:trPr>
        <w:tc>
          <w:tcPr>
            <w:tcW w:w="223" w:type="pct"/>
            <w:vMerge/>
            <w:vAlign w:val="center"/>
            <w:hideMark/>
          </w:tcPr>
          <w:p w:rsidR="00E6033C" w:rsidRPr="001923C6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E6033C" w:rsidRPr="00E6033C" w:rsidRDefault="00DE75B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4 375,69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3 000,55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E6033C" w:rsidRPr="00E6033C" w:rsidRDefault="00DE75B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1 375,14</w:t>
            </w:r>
          </w:p>
        </w:tc>
        <w:tc>
          <w:tcPr>
            <w:tcW w:w="649" w:type="pct"/>
            <w:vMerge/>
            <w:vAlign w:val="center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1. Численность подростков (14-18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 в свободное от учебы время,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6033C"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</w:tr>
      <w:tr w:rsidR="00E6033C" w:rsidRPr="001923C6" w:rsidTr="003764CD">
        <w:trPr>
          <w:trHeight w:val="382"/>
        </w:trPr>
        <w:tc>
          <w:tcPr>
            <w:tcW w:w="223" w:type="pct"/>
            <w:vMerge/>
            <w:vAlign w:val="center"/>
          </w:tcPr>
          <w:p w:rsidR="00E6033C" w:rsidRPr="001923C6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:rsidR="00E6033C" w:rsidRPr="00E6033C" w:rsidRDefault="00E6033C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</w:t>
            </w:r>
            <w:r w:rsidRPr="00E603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предоставленных для трудоустройства несовершеннолетних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за счет собственных средств работодателей, </w:t>
            </w:r>
            <w:proofErr w:type="spellStart"/>
            <w:r w:rsidRPr="00E603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430</w:t>
            </w:r>
          </w:p>
        </w:tc>
      </w:tr>
      <w:tr w:rsidR="00E6033C" w:rsidRPr="001923C6" w:rsidTr="003764CD">
        <w:trPr>
          <w:trHeight w:val="2862"/>
        </w:trPr>
        <w:tc>
          <w:tcPr>
            <w:tcW w:w="223" w:type="pct"/>
            <w:vMerge/>
            <w:vAlign w:val="center"/>
            <w:hideMark/>
          </w:tcPr>
          <w:p w:rsidR="00E6033C" w:rsidRPr="001923C6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E6033C" w:rsidRPr="00E6033C" w:rsidRDefault="00DE75B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4 375,69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3 000,55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E6033C" w:rsidRPr="00E6033C" w:rsidRDefault="00DE75BF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1 375,14</w:t>
            </w:r>
          </w:p>
        </w:tc>
        <w:tc>
          <w:tcPr>
            <w:tcW w:w="649" w:type="pct"/>
            <w:vMerge/>
            <w:vAlign w:val="center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1. Численность подростков (14-18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 в свободное от учебы время,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6033C"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</w:tr>
      <w:tr w:rsidR="00E6033C" w:rsidRPr="001923C6" w:rsidTr="003764CD">
        <w:trPr>
          <w:trHeight w:val="2862"/>
        </w:trPr>
        <w:tc>
          <w:tcPr>
            <w:tcW w:w="223" w:type="pct"/>
            <w:vMerge/>
            <w:vAlign w:val="center"/>
          </w:tcPr>
          <w:p w:rsidR="00E6033C" w:rsidRPr="001923C6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:rsidR="00E6033C" w:rsidRPr="00E6033C" w:rsidRDefault="00E6033C" w:rsidP="0037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E6033C" w:rsidRPr="00E6033C" w:rsidRDefault="00E6033C" w:rsidP="0037468F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за счет собственных средств работодателей, </w:t>
            </w:r>
            <w:proofErr w:type="spellStart"/>
            <w:r w:rsidRPr="00E603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E6033C" w:rsidRPr="00E6033C" w:rsidRDefault="00E6033C" w:rsidP="003746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E6033C" w:rsidRPr="001923C6" w:rsidTr="003764CD">
        <w:trPr>
          <w:trHeight w:val="2862"/>
        </w:trPr>
        <w:tc>
          <w:tcPr>
            <w:tcW w:w="223" w:type="pct"/>
            <w:vMerge/>
            <w:vAlign w:val="center"/>
          </w:tcPr>
          <w:p w:rsidR="00E6033C" w:rsidRPr="001923C6" w:rsidRDefault="00E6033C" w:rsidP="00E603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E6033C" w:rsidRPr="00E6033C" w:rsidRDefault="00E6033C" w:rsidP="00E603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:rsidR="00E6033C" w:rsidRPr="00E6033C" w:rsidRDefault="00E6033C" w:rsidP="00E603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033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E6033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E6033C" w:rsidRPr="00E6033C" w:rsidRDefault="00E6033C" w:rsidP="00E603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5 960,04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E6033C" w:rsidRPr="00E6033C" w:rsidRDefault="00E6033C" w:rsidP="00E6033C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E6033C" w:rsidRPr="00E6033C" w:rsidRDefault="00E6033C" w:rsidP="00E6033C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E6033C" w:rsidRPr="00E6033C" w:rsidRDefault="00CE6144" w:rsidP="00E6033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4 6</w:t>
            </w:r>
            <w:r w:rsidR="00E6033C" w:rsidRPr="00E6033C">
              <w:rPr>
                <w:sz w:val="24"/>
                <w:szCs w:val="24"/>
              </w:rPr>
              <w:t>84,90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E6033C" w:rsidRPr="00E6033C" w:rsidRDefault="00E6033C" w:rsidP="00E6033C">
            <w:pPr>
              <w:jc w:val="right"/>
              <w:rPr>
                <w:sz w:val="24"/>
                <w:szCs w:val="24"/>
              </w:rPr>
            </w:pPr>
            <w:r w:rsidRPr="00E6033C">
              <w:rPr>
                <w:sz w:val="24"/>
                <w:szCs w:val="24"/>
              </w:rPr>
              <w:t>1 375,14</w:t>
            </w:r>
          </w:p>
        </w:tc>
        <w:tc>
          <w:tcPr>
            <w:tcW w:w="649" w:type="pct"/>
            <w:vMerge/>
            <w:vAlign w:val="center"/>
          </w:tcPr>
          <w:p w:rsidR="00E6033C" w:rsidRPr="00E6033C" w:rsidRDefault="00E6033C" w:rsidP="00E603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E6033C" w:rsidRPr="00E6033C" w:rsidRDefault="00E6033C" w:rsidP="00E6033C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1. Численность подростков (14-18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 в свободное от учебы время, чел</w:t>
            </w:r>
          </w:p>
        </w:tc>
        <w:tc>
          <w:tcPr>
            <w:tcW w:w="328" w:type="pct"/>
            <w:shd w:val="clear" w:color="auto" w:fill="auto"/>
          </w:tcPr>
          <w:p w:rsidR="00E6033C" w:rsidRPr="00E6033C" w:rsidRDefault="00E6033C" w:rsidP="00E603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E6033C" w:rsidRPr="001923C6" w:rsidTr="003764CD">
        <w:trPr>
          <w:trHeight w:val="2862"/>
        </w:trPr>
        <w:tc>
          <w:tcPr>
            <w:tcW w:w="223" w:type="pct"/>
            <w:vMerge/>
            <w:vAlign w:val="center"/>
          </w:tcPr>
          <w:p w:rsidR="00E6033C" w:rsidRPr="001923C6" w:rsidRDefault="00E6033C" w:rsidP="00E603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E6033C" w:rsidRPr="001923C6" w:rsidRDefault="00E6033C" w:rsidP="00E603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:rsidR="00E6033C" w:rsidRPr="00B168CB" w:rsidRDefault="00E6033C" w:rsidP="00E603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</w:tcPr>
          <w:p w:rsidR="00E6033C" w:rsidRPr="001923C6" w:rsidRDefault="00E6033C" w:rsidP="00E603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:rsidR="00E6033C" w:rsidRPr="001923C6" w:rsidRDefault="00E6033C" w:rsidP="00E603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:rsidR="00E6033C" w:rsidRPr="001923C6" w:rsidRDefault="00E6033C" w:rsidP="00E603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E6033C" w:rsidRPr="001923C6" w:rsidRDefault="00E6033C" w:rsidP="00E603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E6033C" w:rsidRPr="001923C6" w:rsidRDefault="00E6033C" w:rsidP="00E603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E6033C" w:rsidRPr="001923C6" w:rsidRDefault="00E6033C" w:rsidP="00E603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E6033C" w:rsidRPr="00E6033C" w:rsidRDefault="00E6033C" w:rsidP="00E6033C">
            <w:pPr>
              <w:rPr>
                <w:rFonts w:ascii="Times New Roman" w:hAnsi="Times New Roman"/>
                <w:sz w:val="24"/>
                <w:szCs w:val="24"/>
              </w:rPr>
            </w:pPr>
            <w:r w:rsidRPr="00E6033C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E6033C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E6033C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за счет собственных средств работодателей, </w:t>
            </w:r>
            <w:proofErr w:type="spellStart"/>
            <w:r w:rsidRPr="00E603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E6033C" w:rsidRPr="00BD2B3E" w:rsidRDefault="00E6033C" w:rsidP="00E603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E6033C" w:rsidRPr="001923C6" w:rsidTr="003764CD">
        <w:trPr>
          <w:trHeight w:val="557"/>
        </w:trPr>
        <w:tc>
          <w:tcPr>
            <w:tcW w:w="223" w:type="pct"/>
            <w:shd w:val="clear" w:color="auto" w:fill="auto"/>
            <w:hideMark/>
          </w:tcPr>
          <w:p w:rsidR="00E6033C" w:rsidRPr="001923C6" w:rsidRDefault="00E6033C" w:rsidP="00E603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4777" w:type="pct"/>
            <w:gridSpan w:val="10"/>
            <w:shd w:val="clear" w:color="auto" w:fill="auto"/>
            <w:hideMark/>
          </w:tcPr>
          <w:p w:rsidR="00E6033C" w:rsidRPr="001923C6" w:rsidRDefault="00E6033C" w:rsidP="00E6033C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Задача 3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AA1D71" w:rsidRPr="001923C6" w:rsidTr="003764CD">
        <w:trPr>
          <w:trHeight w:val="209"/>
        </w:trPr>
        <w:tc>
          <w:tcPr>
            <w:tcW w:w="223" w:type="pct"/>
            <w:vMerge w:val="restar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(строительство) жилья, в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4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260 944,93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28 514,39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15 564,50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17 467,04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199 399,00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Северск, молодые семьи ЗАТО Северск</w:t>
            </w: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A1D71" w:rsidRPr="001923C6" w:rsidTr="003764CD">
        <w:trPr>
          <w:trHeight w:val="70"/>
        </w:trPr>
        <w:tc>
          <w:tcPr>
            <w:tcW w:w="223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56 677,00</w:t>
            </w:r>
          </w:p>
        </w:tc>
        <w:tc>
          <w:tcPr>
            <w:tcW w:w="649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6B55F8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</w:t>
            </w:r>
            <w:r w:rsidRPr="006B55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 приобретение (строительство) жилья в текущем году, </w:t>
            </w:r>
            <w:proofErr w:type="spellStart"/>
            <w:r w:rsidRPr="006B55F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A1D71" w:rsidRPr="001923C6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A1D71" w:rsidRPr="001923C6" w:rsidTr="003764CD">
        <w:trPr>
          <w:trHeight w:val="2520"/>
        </w:trPr>
        <w:tc>
          <w:tcPr>
            <w:tcW w:w="223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62 613,37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4 567,40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6B55F8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6B55F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A1D71" w:rsidRPr="001923C6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A1D71" w:rsidRPr="001923C6" w:rsidTr="003764CD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6B55F8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6B55F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A1D71" w:rsidRPr="001923C6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A1D71" w:rsidRPr="001923C6" w:rsidTr="003764CD">
        <w:trPr>
          <w:trHeight w:val="240"/>
        </w:trPr>
        <w:tc>
          <w:tcPr>
            <w:tcW w:w="223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6B55F8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</w:t>
            </w:r>
            <w:r w:rsidRPr="006B55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социальной выплаты на приобретение (строительство) жилья в текущем году, </w:t>
            </w:r>
            <w:proofErr w:type="spellStart"/>
            <w:r w:rsidRPr="006B55F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A1D71" w:rsidRPr="006B55F8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100</w:t>
            </w:r>
          </w:p>
        </w:tc>
      </w:tr>
      <w:tr w:rsidR="00AA1D71" w:rsidRPr="001923C6" w:rsidTr="003764CD">
        <w:trPr>
          <w:trHeight w:val="240"/>
        </w:trPr>
        <w:tc>
          <w:tcPr>
            <w:tcW w:w="223" w:type="pct"/>
            <w:vMerge/>
            <w:vAlign w:val="center"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shd w:val="clear" w:color="auto" w:fill="auto"/>
            <w:tcMar>
              <w:left w:w="0" w:type="dxa"/>
              <w:right w:w="0" w:type="dxa"/>
            </w:tcMar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vAlign w:val="center"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6B55F8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6B55F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AA1D71" w:rsidRPr="006B55F8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AA1D71" w:rsidRPr="001923C6" w:rsidTr="003764CD">
        <w:trPr>
          <w:trHeight w:val="373"/>
        </w:trPr>
        <w:tc>
          <w:tcPr>
            <w:tcW w:w="223" w:type="pct"/>
            <w:vMerge w:val="restar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3.1.1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52" w:type="pc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260 944,93</w:t>
            </w:r>
          </w:p>
        </w:tc>
        <w:tc>
          <w:tcPr>
            <w:tcW w:w="369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28 514,39</w:t>
            </w:r>
          </w:p>
        </w:tc>
        <w:tc>
          <w:tcPr>
            <w:tcW w:w="40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15 564,50</w:t>
            </w:r>
          </w:p>
        </w:tc>
        <w:tc>
          <w:tcPr>
            <w:tcW w:w="38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17 467,04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199 399,00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DE75BF">
              <w:rPr>
                <w:rFonts w:ascii="Times New Roman" w:hAnsi="Times New Roman"/>
                <w:sz w:val="24"/>
                <w:szCs w:val="24"/>
              </w:rPr>
              <w:t>,</w:t>
            </w:r>
            <w:r w:rsidR="00DE75BF" w:rsidRPr="001923C6">
              <w:rPr>
                <w:rFonts w:ascii="Times New Roman" w:hAnsi="Times New Roman"/>
                <w:sz w:val="24"/>
                <w:szCs w:val="24"/>
              </w:rPr>
              <w:t xml:space="preserve"> молодые семьи ЗАТО Северск</w:t>
            </w: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A1D71" w:rsidRPr="001923C6" w:rsidTr="003764CD">
        <w:trPr>
          <w:trHeight w:val="2520"/>
        </w:trPr>
        <w:tc>
          <w:tcPr>
            <w:tcW w:w="223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56 677,00</w:t>
            </w:r>
          </w:p>
        </w:tc>
        <w:tc>
          <w:tcPr>
            <w:tcW w:w="649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ной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A1D71" w:rsidRPr="001923C6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A1D71" w:rsidRPr="001923C6" w:rsidTr="003764CD">
        <w:trPr>
          <w:trHeight w:val="84"/>
        </w:trPr>
        <w:tc>
          <w:tcPr>
            <w:tcW w:w="223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62 613,37</w:t>
            </w:r>
          </w:p>
        </w:tc>
        <w:tc>
          <w:tcPr>
            <w:tcW w:w="369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4 567,40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ипотечных жилищных кредитов и займов при получении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ной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A1D71" w:rsidRPr="001923C6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</w:tr>
      <w:tr w:rsidR="00AA1D71" w:rsidRPr="001923C6" w:rsidTr="003764CD">
        <w:trPr>
          <w:trHeight w:val="807"/>
        </w:trPr>
        <w:tc>
          <w:tcPr>
            <w:tcW w:w="223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ной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A1D71" w:rsidRPr="001923C6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AA1D71" w:rsidRPr="001923C6" w:rsidTr="003764CD">
        <w:trPr>
          <w:trHeight w:val="2520"/>
        </w:trPr>
        <w:tc>
          <w:tcPr>
            <w:tcW w:w="223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vAlign w:val="center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ной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A1D71" w:rsidRPr="001923C6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AA1D71" w:rsidRPr="001923C6" w:rsidTr="006C03C9">
        <w:trPr>
          <w:trHeight w:val="935"/>
        </w:trPr>
        <w:tc>
          <w:tcPr>
            <w:tcW w:w="223" w:type="pct"/>
            <w:vMerge/>
            <w:vAlign w:val="center"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AA1D71" w:rsidRPr="001923C6" w:rsidRDefault="00AA1D71" w:rsidP="00AA1D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8C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B168CB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B168CB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68C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168C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shd w:val="clear" w:color="auto" w:fill="auto"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shd w:val="clear" w:color="auto" w:fill="auto"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</w:tcPr>
          <w:p w:rsidR="00AA1D71" w:rsidRPr="00AA1D71" w:rsidRDefault="00AA1D71" w:rsidP="00AA1D71">
            <w:pPr>
              <w:jc w:val="right"/>
              <w:rPr>
                <w:sz w:val="24"/>
                <w:szCs w:val="24"/>
              </w:rPr>
            </w:pPr>
            <w:r w:rsidRPr="00AA1D71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vAlign w:val="center"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AA1D71" w:rsidRPr="001923C6" w:rsidRDefault="00AA1D71" w:rsidP="00AA1D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займов при получении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ной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AA1D71" w:rsidRPr="001923C6" w:rsidRDefault="00AA1D71" w:rsidP="00AA1D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</w:tr>
      <w:tr w:rsidR="006C03C9" w:rsidRPr="001923C6" w:rsidTr="00C60243">
        <w:trPr>
          <w:trHeight w:val="315"/>
        </w:trPr>
        <w:tc>
          <w:tcPr>
            <w:tcW w:w="223" w:type="pct"/>
            <w:vMerge w:val="restart"/>
            <w:shd w:val="clear" w:color="auto" w:fill="auto"/>
            <w:hideMark/>
          </w:tcPr>
          <w:p w:rsidR="006C03C9" w:rsidRPr="001923C6" w:rsidRDefault="006C03C9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52" w:type="pct"/>
            <w:shd w:val="clear" w:color="auto" w:fill="auto"/>
            <w:hideMark/>
          </w:tcPr>
          <w:p w:rsidR="006C03C9" w:rsidRPr="006C03C9" w:rsidRDefault="006C03C9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278 350,42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28 514,39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15 564,50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30 877,04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203 394,49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6C03C9" w:rsidRPr="001923C6" w:rsidTr="00C60243">
        <w:trPr>
          <w:trHeight w:val="2520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6C03C9" w:rsidRPr="006C03C9" w:rsidRDefault="006C03C9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73 491,52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6 287,58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56 677,00</w:t>
            </w: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C03C9" w:rsidRPr="001923C6" w:rsidTr="00C60243">
        <w:trPr>
          <w:trHeight w:val="666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6C03C9" w:rsidRPr="001923C6" w:rsidTr="00C60243">
        <w:trPr>
          <w:trHeight w:val="84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</w:t>
            </w:r>
            <w:r w:rsidRPr="006C03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займов при получении </w:t>
            </w:r>
            <w:proofErr w:type="spellStart"/>
            <w:proofErr w:type="gramStart"/>
            <w:r w:rsidRPr="006C03C9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6C03C9">
              <w:rPr>
                <w:rFonts w:ascii="Times New Roman" w:hAnsi="Times New Roman"/>
                <w:sz w:val="24"/>
                <w:szCs w:val="24"/>
              </w:rPr>
              <w:t>-ной</w:t>
            </w:r>
            <w:proofErr w:type="gramEnd"/>
            <w:r w:rsidRPr="006C03C9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6C03C9" w:rsidRPr="001923C6" w:rsidTr="00C60243">
        <w:trPr>
          <w:trHeight w:val="2562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6C03C9" w:rsidRPr="006C03C9" w:rsidRDefault="006C03C9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66 428,47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7 137,30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48 819,20</w:t>
            </w: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C03C9" w:rsidRPr="001923C6" w:rsidTr="00C60243">
        <w:trPr>
          <w:trHeight w:val="240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6C03C9" w:rsidRPr="001923C6" w:rsidTr="00C60243">
        <w:trPr>
          <w:trHeight w:val="666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</w:t>
            </w:r>
            <w:r w:rsidRPr="006C03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получении </w:t>
            </w:r>
            <w:proofErr w:type="spellStart"/>
            <w:proofErr w:type="gramStart"/>
            <w:r w:rsidRPr="006C03C9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6C03C9">
              <w:rPr>
                <w:rFonts w:ascii="Times New Roman" w:hAnsi="Times New Roman"/>
                <w:sz w:val="24"/>
                <w:szCs w:val="24"/>
              </w:rPr>
              <w:t>-ной</w:t>
            </w:r>
            <w:proofErr w:type="gramEnd"/>
            <w:r w:rsidRPr="006C03C9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</w:tr>
      <w:tr w:rsidR="006C03C9" w:rsidRPr="001923C6" w:rsidTr="00C60243">
        <w:trPr>
          <w:trHeight w:val="2520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6C03C9" w:rsidRPr="006C03C9" w:rsidRDefault="006C03C9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69 200,21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8 711,08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48 949,14</w:t>
            </w: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6C03C9" w:rsidRPr="001923C6" w:rsidTr="00C60243">
        <w:trPr>
          <w:trHeight w:val="240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6C03C9" w:rsidRPr="001923C6" w:rsidTr="00C60243">
        <w:trPr>
          <w:trHeight w:val="240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</w:t>
            </w:r>
            <w:r w:rsidRPr="006C03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получении </w:t>
            </w:r>
            <w:proofErr w:type="spellStart"/>
            <w:proofErr w:type="gramStart"/>
            <w:r w:rsidRPr="006C03C9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6C03C9">
              <w:rPr>
                <w:rFonts w:ascii="Times New Roman" w:hAnsi="Times New Roman"/>
                <w:sz w:val="24"/>
                <w:szCs w:val="24"/>
              </w:rPr>
              <w:t>-ной</w:t>
            </w:r>
            <w:proofErr w:type="gramEnd"/>
            <w:r w:rsidRPr="006C03C9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</w:tr>
      <w:tr w:rsidR="006C03C9" w:rsidRPr="001923C6" w:rsidTr="00C60243">
        <w:trPr>
          <w:trHeight w:val="2520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6C03C9" w:rsidRPr="006C03C9" w:rsidRDefault="006C03C9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69 230,21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8 741,08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48 949,14</w:t>
            </w: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6C03C9" w:rsidRPr="001923C6" w:rsidTr="00C60243">
        <w:trPr>
          <w:trHeight w:val="808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6C03C9" w:rsidRPr="001923C6" w:rsidTr="00C60243">
        <w:trPr>
          <w:trHeight w:val="666"/>
        </w:trPr>
        <w:tc>
          <w:tcPr>
            <w:tcW w:w="223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</w:t>
            </w:r>
            <w:r w:rsidRPr="006C03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получении </w:t>
            </w:r>
            <w:proofErr w:type="spellStart"/>
            <w:proofErr w:type="gramStart"/>
            <w:r w:rsidRPr="006C03C9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6C03C9">
              <w:rPr>
                <w:rFonts w:ascii="Times New Roman" w:hAnsi="Times New Roman"/>
                <w:sz w:val="24"/>
                <w:szCs w:val="24"/>
              </w:rPr>
              <w:t>-ной</w:t>
            </w:r>
            <w:proofErr w:type="gramEnd"/>
            <w:r w:rsidRPr="006C03C9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</w:tr>
      <w:tr w:rsidR="006C03C9" w:rsidRPr="001923C6" w:rsidTr="006C03C9">
        <w:trPr>
          <w:trHeight w:val="666"/>
        </w:trPr>
        <w:tc>
          <w:tcPr>
            <w:tcW w:w="223" w:type="pct"/>
            <w:vMerge/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:rsidR="006C03C9" w:rsidRPr="006C03C9" w:rsidRDefault="006C03C9" w:rsidP="000F7C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6C03C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6C03C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6C03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C03C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70 800,06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10 310,93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3C9" w:rsidRPr="006C03C9" w:rsidRDefault="006C03C9" w:rsidP="006C03C9">
            <w:pPr>
              <w:jc w:val="right"/>
              <w:rPr>
                <w:sz w:val="24"/>
                <w:szCs w:val="24"/>
              </w:rPr>
            </w:pPr>
            <w:r w:rsidRPr="006C03C9">
              <w:rPr>
                <w:sz w:val="24"/>
                <w:szCs w:val="24"/>
              </w:rPr>
              <w:t>48 949,14</w:t>
            </w:r>
          </w:p>
        </w:tc>
        <w:tc>
          <w:tcPr>
            <w:tcW w:w="649" w:type="pct"/>
            <w:vMerge/>
            <w:vAlign w:val="center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6C03C9" w:rsidRPr="001923C6" w:rsidTr="00C60243">
        <w:trPr>
          <w:trHeight w:val="666"/>
        </w:trPr>
        <w:tc>
          <w:tcPr>
            <w:tcW w:w="223" w:type="pct"/>
            <w:vMerge/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6C03C9" w:rsidRPr="006C03C9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16222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ЗАТО Северск (14 - 18 лет) в свободное от учебы время, с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возмещени</w:t>
            </w:r>
            <w:proofErr w:type="spellEnd"/>
            <w:r w:rsidR="00693011">
              <w:rPr>
                <w:rFonts w:ascii="Times New Roman" w:hAnsi="Times New Roman"/>
                <w:sz w:val="24"/>
                <w:szCs w:val="24"/>
              </w:rPr>
              <w:t>-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ем затрат из бюджета ЗАТО Северск,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6C03C9" w:rsidRPr="006C03C9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6C03C9" w:rsidRPr="001923C6" w:rsidTr="00C60243">
        <w:trPr>
          <w:trHeight w:val="666"/>
        </w:trPr>
        <w:tc>
          <w:tcPr>
            <w:tcW w:w="223" w:type="pct"/>
            <w:vMerge/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ной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6C03C9" w:rsidRPr="001923C6" w:rsidRDefault="006C03C9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6C03C9" w:rsidRPr="001923C6" w:rsidTr="003764CD">
        <w:trPr>
          <w:trHeight w:val="16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6C03C9" w:rsidRPr="001923C6" w:rsidTr="003764CD">
        <w:trPr>
          <w:trHeight w:val="296"/>
        </w:trPr>
        <w:tc>
          <w:tcPr>
            <w:tcW w:w="223" w:type="pct"/>
            <w:shd w:val="clear" w:color="auto" w:fill="auto"/>
            <w:hideMark/>
          </w:tcPr>
          <w:p w:rsidR="006C03C9" w:rsidRPr="001923C6" w:rsidRDefault="006C03C9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7" w:type="pct"/>
            <w:gridSpan w:val="10"/>
            <w:shd w:val="clear" w:color="auto" w:fill="auto"/>
            <w:hideMark/>
          </w:tcPr>
          <w:p w:rsidR="006C03C9" w:rsidRPr="001923C6" w:rsidRDefault="006C03C9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Реализация семейной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0F7CB5" w:rsidRPr="001923C6" w:rsidTr="003764CD">
        <w:trPr>
          <w:trHeight w:val="267"/>
        </w:trPr>
        <w:tc>
          <w:tcPr>
            <w:tcW w:w="223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ВЦП 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shd w:val="clear" w:color="auto" w:fill="auto"/>
            <w:hideMark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7" w:type="pct"/>
            <w:shd w:val="clear" w:color="auto" w:fill="auto"/>
            <w:hideMark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F7CB5" w:rsidRPr="001923C6" w:rsidTr="003764CD">
        <w:trPr>
          <w:trHeight w:val="1124"/>
        </w:trPr>
        <w:tc>
          <w:tcPr>
            <w:tcW w:w="223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F7CB5" w:rsidRPr="0094486F" w:rsidRDefault="000F7CB5" w:rsidP="006C03C9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F7CB5" w:rsidRPr="00AD0C31" w:rsidRDefault="000F7CB5" w:rsidP="006C03C9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F7CB5" w:rsidRPr="001923C6" w:rsidTr="003764CD">
        <w:trPr>
          <w:trHeight w:val="1124"/>
        </w:trPr>
        <w:tc>
          <w:tcPr>
            <w:tcW w:w="223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0F7CB5" w:rsidRPr="00AD0C31" w:rsidRDefault="000F7CB5" w:rsidP="006C03C9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F7CB5" w:rsidRPr="001923C6" w:rsidTr="003764CD">
        <w:trPr>
          <w:trHeight w:val="1198"/>
        </w:trPr>
        <w:tc>
          <w:tcPr>
            <w:tcW w:w="223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F7CB5" w:rsidRPr="00AD0C31" w:rsidRDefault="000F7CB5" w:rsidP="006C03C9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F7CB5" w:rsidRPr="001923C6" w:rsidTr="000F7CB5">
        <w:trPr>
          <w:trHeight w:val="368"/>
        </w:trPr>
        <w:tc>
          <w:tcPr>
            <w:tcW w:w="223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0F7CB5" w:rsidRPr="00AD0C31" w:rsidRDefault="000F7CB5" w:rsidP="006C03C9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</w:t>
            </w: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пропаганду здорового семейного досуга, </w:t>
            </w:r>
            <w:proofErr w:type="spellStart"/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</w:tr>
      <w:tr w:rsidR="000F7CB5" w:rsidRPr="001923C6" w:rsidTr="003764CD">
        <w:trPr>
          <w:trHeight w:val="1135"/>
        </w:trPr>
        <w:tc>
          <w:tcPr>
            <w:tcW w:w="223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F7CB5" w:rsidRPr="00AD0C31" w:rsidRDefault="000F7CB5" w:rsidP="006C03C9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F7CB5" w:rsidRPr="001923C6" w:rsidTr="003764CD">
        <w:trPr>
          <w:trHeight w:val="1135"/>
        </w:trPr>
        <w:tc>
          <w:tcPr>
            <w:tcW w:w="223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0F7CB5" w:rsidRPr="00AD0C31" w:rsidRDefault="000F7CB5" w:rsidP="006C03C9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0F7CB5" w:rsidRPr="001923C6" w:rsidTr="003764CD">
        <w:trPr>
          <w:trHeight w:val="507"/>
        </w:trPr>
        <w:tc>
          <w:tcPr>
            <w:tcW w:w="223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0F7CB5" w:rsidRPr="00AD0C31" w:rsidRDefault="000F7CB5" w:rsidP="006C03C9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>1</w:t>
            </w: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F7CB5" w:rsidRPr="001923C6" w:rsidTr="003764CD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:rsidR="000F7CB5" w:rsidRPr="001923C6" w:rsidRDefault="000F7CB5" w:rsidP="006C0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0F7CB5" w:rsidRPr="001923C6" w:rsidRDefault="000F7CB5" w:rsidP="006C03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0F7CB5" w:rsidRPr="00F173C2" w:rsidRDefault="000F7CB5" w:rsidP="006C03C9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</w:t>
            </w:r>
            <w:r w:rsidRPr="007417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здорового семейного досуга,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F7CB5" w:rsidRPr="001923C6" w:rsidRDefault="000F7CB5" w:rsidP="006C03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</w:tr>
      <w:tr w:rsidR="000F7CB5" w:rsidRPr="001923C6" w:rsidTr="00C60243">
        <w:trPr>
          <w:trHeight w:val="382"/>
        </w:trPr>
        <w:tc>
          <w:tcPr>
            <w:tcW w:w="223" w:type="pct"/>
            <w:vMerge/>
            <w:vAlign w:val="center"/>
          </w:tcPr>
          <w:p w:rsidR="000F7CB5" w:rsidRPr="001923C6" w:rsidRDefault="000F7CB5" w:rsidP="000F7C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0F7CB5" w:rsidRPr="001923C6" w:rsidRDefault="000F7CB5" w:rsidP="000F7C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:rsidR="000F7CB5" w:rsidRPr="006C03C9" w:rsidRDefault="000F7CB5" w:rsidP="000F7C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3C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6C03C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6C03C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6C03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03C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C03C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0F7CB5" w:rsidRPr="001923C6" w:rsidRDefault="000F7CB5" w:rsidP="000F7C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0F7CB5" w:rsidRPr="00AD0C31" w:rsidRDefault="000F7CB5" w:rsidP="000F7CB5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>1</w:t>
            </w: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F7CB5" w:rsidRPr="001923C6" w:rsidTr="003764CD">
        <w:trPr>
          <w:trHeight w:val="382"/>
        </w:trPr>
        <w:tc>
          <w:tcPr>
            <w:tcW w:w="223" w:type="pct"/>
            <w:vMerge/>
            <w:vAlign w:val="center"/>
          </w:tcPr>
          <w:p w:rsidR="000F7CB5" w:rsidRPr="001923C6" w:rsidRDefault="000F7CB5" w:rsidP="000F7C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0F7CB5" w:rsidRPr="001923C6" w:rsidRDefault="000F7CB5" w:rsidP="000F7C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:rsidR="000F7CB5" w:rsidRPr="001923C6" w:rsidRDefault="000F7CB5" w:rsidP="000F7C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0F7CB5" w:rsidRPr="001923C6" w:rsidRDefault="000F7CB5" w:rsidP="000F7C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0F7CB5" w:rsidRPr="00F173C2" w:rsidRDefault="000F7CB5" w:rsidP="000F7CB5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0F7CB5" w:rsidRPr="001923C6" w:rsidRDefault="000F7CB5" w:rsidP="000F7CB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0F7CB5" w:rsidRPr="001923C6" w:rsidTr="003764CD">
        <w:trPr>
          <w:trHeight w:val="303"/>
        </w:trPr>
        <w:tc>
          <w:tcPr>
            <w:tcW w:w="223" w:type="pct"/>
            <w:shd w:val="clear" w:color="auto" w:fill="auto"/>
            <w:hideMark/>
          </w:tcPr>
          <w:p w:rsidR="000F7CB5" w:rsidRPr="001923C6" w:rsidRDefault="000F7CB5" w:rsidP="000F7C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7" w:type="pct"/>
            <w:gridSpan w:val="10"/>
            <w:shd w:val="clear" w:color="auto" w:fill="auto"/>
            <w:hideMark/>
          </w:tcPr>
          <w:p w:rsidR="000F7CB5" w:rsidRPr="001923C6" w:rsidRDefault="000F7CB5" w:rsidP="000F7CB5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Обеспечение отдыха и оздоровления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AC3249" w:rsidRPr="001923C6" w:rsidTr="00C60243">
        <w:trPr>
          <w:trHeight w:val="265"/>
        </w:trPr>
        <w:tc>
          <w:tcPr>
            <w:tcW w:w="223" w:type="pct"/>
            <w:vMerge w:val="restart"/>
            <w:shd w:val="clear" w:color="auto" w:fill="auto"/>
            <w:hideMark/>
          </w:tcPr>
          <w:p w:rsidR="00AC3249" w:rsidRPr="001923C6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 w:rsidRPr="0099318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отдыха и оздоровления </w:t>
            </w:r>
            <w:proofErr w:type="gramStart"/>
            <w:r w:rsidRPr="0099318E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99318E">
              <w:rPr>
                <w:rFonts w:ascii="Times New Roman" w:hAnsi="Times New Roman"/>
                <w:sz w:val="24"/>
                <w:szCs w:val="24"/>
              </w:rPr>
              <w:t xml:space="preserve"> ЗАТО Северск, организация функционирования детских оздоровительных лагерей, в </w:t>
            </w:r>
            <w:proofErr w:type="spellStart"/>
            <w:r w:rsidRPr="0099318E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9318E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52" w:type="pct"/>
            <w:shd w:val="clear" w:color="auto" w:fill="auto"/>
            <w:hideMark/>
          </w:tcPr>
          <w:p w:rsidR="00AC3249" w:rsidRPr="00AC3249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431 866,24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54 015,88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377 850,36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</w:t>
            </w:r>
            <w:r>
              <w:rPr>
                <w:rFonts w:ascii="Times New Roman" w:hAnsi="Times New Roman"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Северск, 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, д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етские оздоровительные лагеря</w:t>
            </w:r>
          </w:p>
        </w:tc>
        <w:tc>
          <w:tcPr>
            <w:tcW w:w="787" w:type="pct"/>
            <w:shd w:val="clear" w:color="auto" w:fill="auto"/>
            <w:hideMark/>
          </w:tcPr>
          <w:p w:rsidR="00AC3249" w:rsidRPr="001923C6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AC3249" w:rsidRPr="001923C6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3249" w:rsidRPr="001923C6" w:rsidTr="00C60243">
        <w:trPr>
          <w:trHeight w:val="1376"/>
        </w:trPr>
        <w:tc>
          <w:tcPr>
            <w:tcW w:w="223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C3249" w:rsidRPr="00AC3249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3F3CE0">
              <w:rPr>
                <w:rFonts w:ascii="Times New Roman" w:hAnsi="Times New Roman"/>
                <w:sz w:val="24"/>
                <w:szCs w:val="24"/>
              </w:rPr>
              <w:t xml:space="preserve">Количество функционирующих детских оздоровительных учреждений, </w:t>
            </w:r>
            <w:proofErr w:type="spellStart"/>
            <w:r w:rsidRPr="003F3CE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C3249" w:rsidRPr="001923C6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C3249" w:rsidRPr="001923C6" w:rsidTr="00C60243">
        <w:trPr>
          <w:trHeight w:val="1396"/>
        </w:trPr>
        <w:tc>
          <w:tcPr>
            <w:tcW w:w="223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C3249" w:rsidRPr="00AC3249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82 325,23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69 039,18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C3249" w:rsidRDefault="00AC3249" w:rsidP="00AC3249">
            <w:r w:rsidRPr="00D645ED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645ED">
              <w:rPr>
                <w:rFonts w:ascii="Times New Roman" w:hAnsi="Times New Roman"/>
                <w:sz w:val="24"/>
                <w:szCs w:val="24"/>
              </w:rPr>
              <w:t xml:space="preserve">Количество функционирующих детских оздоровительных учреждений, </w:t>
            </w:r>
            <w:proofErr w:type="spellStart"/>
            <w:r w:rsidRPr="00D645E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C3249" w:rsidRPr="001923C6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C3249" w:rsidRPr="001923C6" w:rsidTr="00C60243">
        <w:trPr>
          <w:trHeight w:val="666"/>
        </w:trPr>
        <w:tc>
          <w:tcPr>
            <w:tcW w:w="223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C3249" w:rsidRPr="00AC3249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129 017,72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115 731,67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C3249" w:rsidRDefault="00AC3249" w:rsidP="00AC3249">
            <w:r w:rsidRPr="00D645ED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645ED">
              <w:rPr>
                <w:rFonts w:ascii="Times New Roman" w:hAnsi="Times New Roman"/>
                <w:sz w:val="24"/>
                <w:szCs w:val="24"/>
              </w:rPr>
              <w:t xml:space="preserve">Количество функционирующих детских оздоровительных учреждений, </w:t>
            </w:r>
            <w:proofErr w:type="spellStart"/>
            <w:r w:rsidRPr="00D645E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C3249" w:rsidRPr="001923C6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C3249" w:rsidRPr="001923C6" w:rsidTr="00C60243">
        <w:trPr>
          <w:trHeight w:val="1449"/>
        </w:trPr>
        <w:tc>
          <w:tcPr>
            <w:tcW w:w="223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C3249" w:rsidRPr="00AC3249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142 440,82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129 154,77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C3249" w:rsidRDefault="00AC3249" w:rsidP="00AC3249">
            <w:r w:rsidRPr="00D645ED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645ED">
              <w:rPr>
                <w:rFonts w:ascii="Times New Roman" w:hAnsi="Times New Roman"/>
                <w:sz w:val="24"/>
                <w:szCs w:val="24"/>
              </w:rPr>
              <w:t xml:space="preserve">Количество функционирующих детских оздоровительных учреждений, </w:t>
            </w:r>
            <w:proofErr w:type="spellStart"/>
            <w:r w:rsidRPr="00D645E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C3249" w:rsidRPr="001923C6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C3249" w:rsidRPr="001923C6" w:rsidTr="00C60243">
        <w:trPr>
          <w:trHeight w:val="1449"/>
        </w:trPr>
        <w:tc>
          <w:tcPr>
            <w:tcW w:w="223" w:type="pct"/>
            <w:vMerge/>
            <w:vAlign w:val="center"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AC3249" w:rsidRPr="00AC3249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86 474,15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73 188,10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AC3249" w:rsidRDefault="00AC3249" w:rsidP="00AC3249">
            <w:pPr>
              <w:jc w:val="right"/>
              <w:rPr>
                <w:sz w:val="24"/>
                <w:szCs w:val="24"/>
              </w:rPr>
            </w:pPr>
            <w:r w:rsidRPr="00AC324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AC3249" w:rsidRDefault="00AC3249" w:rsidP="00AC3249">
            <w:r w:rsidRPr="00D645ED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645ED">
              <w:rPr>
                <w:rFonts w:ascii="Times New Roman" w:hAnsi="Times New Roman"/>
                <w:sz w:val="24"/>
                <w:szCs w:val="24"/>
              </w:rPr>
              <w:t xml:space="preserve">Количество функционирующих детских оздоровительных учреждений, </w:t>
            </w:r>
            <w:proofErr w:type="spellStart"/>
            <w:r w:rsidRPr="00D645E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AC3249" w:rsidRPr="001923C6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C3249" w:rsidRPr="001923C6" w:rsidTr="00FA43B4">
        <w:trPr>
          <w:trHeight w:val="233"/>
        </w:trPr>
        <w:tc>
          <w:tcPr>
            <w:tcW w:w="223" w:type="pct"/>
            <w:vMerge w:val="restart"/>
            <w:shd w:val="clear" w:color="auto" w:fill="auto"/>
            <w:hideMark/>
          </w:tcPr>
          <w:p w:rsidR="00AC3249" w:rsidRPr="001923C6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 xml:space="preserve">Организация каникулярного отдыха </w:t>
            </w:r>
            <w:proofErr w:type="gramStart"/>
            <w:r w:rsidRPr="009D47D2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9D47D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52" w:type="pct"/>
            <w:shd w:val="clear" w:color="auto" w:fill="auto"/>
            <w:hideMark/>
          </w:tcPr>
          <w:p w:rsidR="00AC3249" w:rsidRPr="009D47D2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113 819,91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54 015,88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59 804,03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D47D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D47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D47D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D47D2">
              <w:rPr>
                <w:rFonts w:ascii="Times New Roman" w:hAnsi="Times New Roman"/>
                <w:sz w:val="24"/>
                <w:szCs w:val="24"/>
              </w:rPr>
              <w:t xml:space="preserve"> ЗАТО Северск, Управление образования</w:t>
            </w:r>
          </w:p>
        </w:tc>
        <w:tc>
          <w:tcPr>
            <w:tcW w:w="787" w:type="pct"/>
            <w:shd w:val="clear" w:color="auto" w:fill="auto"/>
            <w:hideMark/>
          </w:tcPr>
          <w:p w:rsidR="00AC3249" w:rsidRPr="009D47D2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AC3249" w:rsidRPr="009D47D2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3249" w:rsidRPr="001923C6" w:rsidTr="00C60243">
        <w:trPr>
          <w:trHeight w:val="1692"/>
        </w:trPr>
        <w:tc>
          <w:tcPr>
            <w:tcW w:w="223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C3249" w:rsidRPr="009D47D2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27 174,68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13 016,95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AC3249" w:rsidRPr="001923C6" w:rsidTr="00C60243">
        <w:trPr>
          <w:trHeight w:val="1695"/>
        </w:trPr>
        <w:tc>
          <w:tcPr>
            <w:tcW w:w="223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C3249" w:rsidRPr="009D47D2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28 077,25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14 791,20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AC3249" w:rsidRPr="009D47D2" w:rsidRDefault="00FA43B4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AC3249" w:rsidRPr="001923C6" w:rsidTr="00C60243">
        <w:trPr>
          <w:trHeight w:val="1683"/>
        </w:trPr>
        <w:tc>
          <w:tcPr>
            <w:tcW w:w="223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C3249" w:rsidRPr="009D47D2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29 283,99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15 997,94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AC3249" w:rsidRPr="001923C6" w:rsidTr="00C60243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AC3249" w:rsidRPr="009D47D2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29 283,99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15 997,94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AC3249" w:rsidRPr="009D47D2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AC3249" w:rsidRPr="001923C6" w:rsidTr="00C60243">
        <w:trPr>
          <w:trHeight w:val="382"/>
        </w:trPr>
        <w:tc>
          <w:tcPr>
            <w:tcW w:w="223" w:type="pct"/>
            <w:vMerge/>
            <w:vAlign w:val="center"/>
          </w:tcPr>
          <w:p w:rsidR="00AC3249" w:rsidRPr="001923C6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AC3249" w:rsidRPr="009D47D2" w:rsidRDefault="00AC3249" w:rsidP="00AC3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9D47D2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9D47D2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9D47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47D2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9D47D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29 283,99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15 997,94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49" w:rsidRPr="009D47D2" w:rsidRDefault="00AC3249" w:rsidP="00AC3249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AC3249" w:rsidRPr="009D47D2" w:rsidRDefault="00AC3249" w:rsidP="00AC3249">
            <w:pPr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</w:tcPr>
          <w:p w:rsidR="00AC3249" w:rsidRPr="009D47D2" w:rsidRDefault="00AC3249" w:rsidP="00AC32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C60243" w:rsidRPr="001923C6" w:rsidTr="00C60243">
        <w:trPr>
          <w:trHeight w:val="312"/>
        </w:trPr>
        <w:tc>
          <w:tcPr>
            <w:tcW w:w="223" w:type="pct"/>
            <w:vMerge w:val="restar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C60243" w:rsidRPr="009D47D2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52" w:type="pct"/>
            <w:shd w:val="clear" w:color="auto" w:fill="auto"/>
            <w:hideMark/>
          </w:tcPr>
          <w:p w:rsidR="00C60243" w:rsidRPr="009D47D2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9D47D2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219 536,09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9D47D2" w:rsidRDefault="00C60243" w:rsidP="00C60243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9D47D2" w:rsidRDefault="00C60243" w:rsidP="00C60243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9D47D2" w:rsidRDefault="00C60243" w:rsidP="00C60243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219 536,09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9D47D2" w:rsidRDefault="00C60243" w:rsidP="00C60243">
            <w:pPr>
              <w:jc w:val="right"/>
              <w:rPr>
                <w:sz w:val="24"/>
                <w:szCs w:val="24"/>
              </w:rPr>
            </w:pPr>
            <w:r w:rsidRPr="009D47D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C60243" w:rsidRPr="009D47D2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D47D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D47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D47D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D47D2">
              <w:rPr>
                <w:rFonts w:ascii="Times New Roman" w:hAnsi="Times New Roman"/>
                <w:sz w:val="24"/>
                <w:szCs w:val="24"/>
              </w:rPr>
              <w:t xml:space="preserve"> ЗАТО Северск, детские оздоровительные лагеря</w:t>
            </w:r>
          </w:p>
        </w:tc>
        <w:tc>
          <w:tcPr>
            <w:tcW w:w="787" w:type="pct"/>
            <w:shd w:val="clear" w:color="auto" w:fill="auto"/>
            <w:hideMark/>
          </w:tcPr>
          <w:p w:rsidR="00C60243" w:rsidRPr="009D47D2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C60243" w:rsidRPr="009D47D2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7D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60243" w:rsidRPr="001923C6" w:rsidTr="00C60243">
        <w:trPr>
          <w:trHeight w:val="99"/>
        </w:trPr>
        <w:tc>
          <w:tcPr>
            <w:tcW w:w="223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50 907,79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50 907,79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0243" w:rsidRPr="001923C6" w:rsidTr="00C60243">
        <w:trPr>
          <w:trHeight w:val="969"/>
        </w:trPr>
        <w:tc>
          <w:tcPr>
            <w:tcW w:w="223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54 247,98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54 247,98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0243" w:rsidRPr="001923C6" w:rsidTr="00C60243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57 190,16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57 190,16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</w:t>
            </w:r>
            <w:r w:rsidRPr="007417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C60243" w:rsidRPr="001923C6" w:rsidTr="00C60243">
        <w:trPr>
          <w:trHeight w:val="70"/>
        </w:trPr>
        <w:tc>
          <w:tcPr>
            <w:tcW w:w="223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57 190,16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57 190,16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0243" w:rsidRPr="001923C6" w:rsidTr="00C60243">
        <w:trPr>
          <w:trHeight w:val="70"/>
        </w:trPr>
        <w:tc>
          <w:tcPr>
            <w:tcW w:w="223" w:type="pct"/>
            <w:vMerge/>
            <w:vAlign w:val="center"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C60243" w:rsidRPr="00AC3249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57 190,16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57 190,16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243" w:rsidRPr="00C60243" w:rsidRDefault="00C60243" w:rsidP="00C60243">
            <w:pPr>
              <w:jc w:val="right"/>
              <w:rPr>
                <w:sz w:val="24"/>
                <w:szCs w:val="24"/>
              </w:rPr>
            </w:pPr>
            <w:r w:rsidRPr="00C60243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0243" w:rsidRPr="001923C6" w:rsidTr="003764CD">
        <w:trPr>
          <w:trHeight w:val="253"/>
        </w:trPr>
        <w:tc>
          <w:tcPr>
            <w:tcW w:w="223" w:type="pct"/>
            <w:vMerge w:val="restar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Текущие ремонты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Березка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5 387,02</w:t>
            </w:r>
          </w:p>
        </w:tc>
        <w:tc>
          <w:tcPr>
            <w:tcW w:w="369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5 387,02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Северск, МАУ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7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60243" w:rsidRPr="001923C6" w:rsidTr="003764CD">
        <w:trPr>
          <w:trHeight w:val="816"/>
        </w:trPr>
        <w:tc>
          <w:tcPr>
            <w:tcW w:w="223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60243" w:rsidRPr="00682550" w:rsidRDefault="00C60243" w:rsidP="00C6024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60243" w:rsidRPr="001923C6" w:rsidTr="003764CD">
        <w:trPr>
          <w:trHeight w:val="828"/>
        </w:trPr>
        <w:tc>
          <w:tcPr>
            <w:tcW w:w="223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60243" w:rsidRPr="00682550" w:rsidRDefault="00C60243" w:rsidP="00C6024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60243" w:rsidRPr="001923C6" w:rsidRDefault="000E6314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60243" w:rsidRPr="001923C6" w:rsidTr="003764CD">
        <w:trPr>
          <w:trHeight w:val="845"/>
        </w:trPr>
        <w:tc>
          <w:tcPr>
            <w:tcW w:w="223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5 387,02</w:t>
            </w:r>
          </w:p>
        </w:tc>
        <w:tc>
          <w:tcPr>
            <w:tcW w:w="369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5 387,02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D15355" w:rsidRDefault="00C60243" w:rsidP="00C60243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60243" w:rsidRPr="00682550" w:rsidRDefault="00C60243" w:rsidP="00C6024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60243" w:rsidRPr="001923C6" w:rsidRDefault="000E6314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60243" w:rsidRPr="001923C6" w:rsidTr="003764CD">
        <w:trPr>
          <w:trHeight w:val="843"/>
        </w:trPr>
        <w:tc>
          <w:tcPr>
            <w:tcW w:w="223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C60243" w:rsidRPr="001923C6" w:rsidRDefault="00C60243" w:rsidP="00C6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C60243" w:rsidRPr="001923C6" w:rsidRDefault="00C60243" w:rsidP="00C60243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C60243" w:rsidRPr="001923C6" w:rsidRDefault="00C60243" w:rsidP="00C602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E6314" w:rsidRPr="001923C6" w:rsidTr="003764CD">
        <w:trPr>
          <w:trHeight w:val="843"/>
        </w:trPr>
        <w:tc>
          <w:tcPr>
            <w:tcW w:w="223" w:type="pct"/>
            <w:vMerge/>
            <w:vAlign w:val="center"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0E6314" w:rsidRPr="001923C6" w:rsidRDefault="000E6314" w:rsidP="000E63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shd w:val="clear" w:color="auto" w:fill="auto"/>
          </w:tcPr>
          <w:p w:rsidR="000E6314" w:rsidRPr="001923C6" w:rsidRDefault="000E6314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:rsidR="000E6314" w:rsidRPr="001923C6" w:rsidRDefault="000E6314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0E6314" w:rsidRPr="001923C6" w:rsidRDefault="000E6314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0E6314" w:rsidRPr="001923C6" w:rsidRDefault="000E6314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0E6314" w:rsidRPr="001923C6" w:rsidRDefault="000E6314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0E6314" w:rsidRPr="001923C6" w:rsidRDefault="000E6314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E6314" w:rsidRPr="001923C6" w:rsidTr="003764CD">
        <w:trPr>
          <w:trHeight w:val="222"/>
        </w:trPr>
        <w:tc>
          <w:tcPr>
            <w:tcW w:w="223" w:type="pct"/>
            <w:vMerge w:val="restart"/>
            <w:shd w:val="clear" w:color="auto" w:fill="auto"/>
            <w:hideMark/>
          </w:tcPr>
          <w:p w:rsidR="000E6314" w:rsidRPr="001923C6" w:rsidRDefault="000E6314" w:rsidP="000E63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2.1.4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Текущие ремонты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shd w:val="clear" w:color="auto" w:fill="auto"/>
            <w:hideMark/>
          </w:tcPr>
          <w:p w:rsidR="000E6314" w:rsidRPr="001923C6" w:rsidRDefault="000E6314" w:rsidP="000E63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6 357,73</w:t>
            </w:r>
          </w:p>
        </w:tc>
        <w:tc>
          <w:tcPr>
            <w:tcW w:w="369" w:type="pc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6 357,73</w:t>
            </w:r>
          </w:p>
        </w:tc>
        <w:tc>
          <w:tcPr>
            <w:tcW w:w="387" w:type="pc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Северск, МАУ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7" w:type="pct"/>
            <w:shd w:val="clear" w:color="auto" w:fill="auto"/>
            <w:hideMark/>
          </w:tcPr>
          <w:p w:rsidR="000E6314" w:rsidRPr="001923C6" w:rsidRDefault="000E6314" w:rsidP="000E63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0E6314" w:rsidRPr="001923C6" w:rsidRDefault="000E6314" w:rsidP="000E63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E6314" w:rsidRPr="001923C6" w:rsidTr="00272E62">
        <w:trPr>
          <w:trHeight w:val="656"/>
        </w:trPr>
        <w:tc>
          <w:tcPr>
            <w:tcW w:w="223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0E6314" w:rsidRPr="001923C6" w:rsidRDefault="000E6314" w:rsidP="000E63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E6314" w:rsidRPr="001923C6" w:rsidRDefault="000E6314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E6314" w:rsidRPr="001923C6" w:rsidTr="003764CD">
        <w:trPr>
          <w:trHeight w:val="791"/>
        </w:trPr>
        <w:tc>
          <w:tcPr>
            <w:tcW w:w="223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0E6314" w:rsidRPr="00D15355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0E6314" w:rsidRPr="00D15355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0E6314" w:rsidRPr="00D15355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0E6314" w:rsidRPr="00D15355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0E6314" w:rsidRPr="00D15355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E6314" w:rsidRPr="00682550" w:rsidRDefault="000E6314" w:rsidP="000E631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gram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E6314" w:rsidRPr="001923C6" w:rsidRDefault="000E6314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E6314" w:rsidRPr="001923C6" w:rsidTr="003764CD">
        <w:trPr>
          <w:trHeight w:val="791"/>
        </w:trPr>
        <w:tc>
          <w:tcPr>
            <w:tcW w:w="223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0E6314" w:rsidRPr="001923C6" w:rsidRDefault="000E6314" w:rsidP="000E63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0E6314" w:rsidRPr="00D15355" w:rsidRDefault="00AE6720" w:rsidP="000E631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E6314" w:rsidRPr="00D15355" w:rsidRDefault="00AE6720" w:rsidP="000E631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0E6314" w:rsidRPr="00D15355" w:rsidRDefault="000E6314" w:rsidP="000E6314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E6314" w:rsidRPr="00682550" w:rsidRDefault="000E6314" w:rsidP="000E631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E6314" w:rsidRPr="001923C6" w:rsidRDefault="00EF7D6F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E6314" w:rsidRPr="001923C6" w:rsidTr="003764CD">
        <w:trPr>
          <w:trHeight w:val="816"/>
        </w:trPr>
        <w:tc>
          <w:tcPr>
            <w:tcW w:w="223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0E6314" w:rsidRPr="001923C6" w:rsidRDefault="000E6314" w:rsidP="000E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E6314" w:rsidRPr="00682550" w:rsidRDefault="000E6314" w:rsidP="000E631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gram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E6314" w:rsidRPr="001923C6" w:rsidRDefault="00EF7D6F" w:rsidP="000E63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6720" w:rsidRPr="001923C6" w:rsidTr="003764CD">
        <w:trPr>
          <w:trHeight w:val="661"/>
        </w:trPr>
        <w:tc>
          <w:tcPr>
            <w:tcW w:w="223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AE6720" w:rsidRPr="001923C6" w:rsidRDefault="00AE6720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AE6720" w:rsidRPr="00D15355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6 357,73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AE6720" w:rsidRPr="00D15355" w:rsidRDefault="00AE6720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AE6720" w:rsidRPr="00D15355" w:rsidRDefault="00AE6720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AE6720" w:rsidRPr="00D15355" w:rsidRDefault="00AE6720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6 357,73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AE6720" w:rsidRPr="00D15355" w:rsidRDefault="00AE6720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E6720" w:rsidRPr="00682550" w:rsidRDefault="00AE6720" w:rsidP="00AE672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E6720" w:rsidRPr="001923C6" w:rsidRDefault="00EF7D6F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E6720" w:rsidRPr="001923C6" w:rsidTr="003764CD">
        <w:trPr>
          <w:trHeight w:val="825"/>
        </w:trPr>
        <w:tc>
          <w:tcPr>
            <w:tcW w:w="223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E6720" w:rsidRPr="00682550" w:rsidRDefault="00AE6720" w:rsidP="00AE672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gram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E6720" w:rsidRPr="001923C6" w:rsidRDefault="00EF7D6F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6720" w:rsidRPr="001923C6" w:rsidTr="00AC3249">
        <w:trPr>
          <w:trHeight w:val="687"/>
        </w:trPr>
        <w:tc>
          <w:tcPr>
            <w:tcW w:w="223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AE6720" w:rsidRPr="001923C6" w:rsidRDefault="00AE6720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E6720" w:rsidRPr="00682550" w:rsidRDefault="00AE6720" w:rsidP="00AE672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6720" w:rsidRPr="001923C6" w:rsidTr="003764CD">
        <w:trPr>
          <w:trHeight w:val="719"/>
        </w:trPr>
        <w:tc>
          <w:tcPr>
            <w:tcW w:w="223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E6720" w:rsidRPr="00682550" w:rsidRDefault="00AE6720" w:rsidP="00AE672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gram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6720" w:rsidRPr="001923C6" w:rsidTr="00E30FF5">
        <w:trPr>
          <w:trHeight w:val="719"/>
        </w:trPr>
        <w:tc>
          <w:tcPr>
            <w:tcW w:w="223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:rsidR="00AE6720" w:rsidRPr="001923C6" w:rsidRDefault="00AE6720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AE6720" w:rsidRPr="00682550" w:rsidRDefault="00AE6720" w:rsidP="00AE672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6720" w:rsidRPr="001923C6" w:rsidTr="003764CD">
        <w:trPr>
          <w:trHeight w:val="719"/>
        </w:trPr>
        <w:tc>
          <w:tcPr>
            <w:tcW w:w="223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AE6720" w:rsidRPr="001923C6" w:rsidRDefault="00AE6720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AE6720" w:rsidRDefault="00AE6720" w:rsidP="00AE672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gram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:rsidR="00272E62" w:rsidRPr="00682550" w:rsidRDefault="00272E62" w:rsidP="00AE672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28" w:type="pct"/>
            <w:shd w:val="clear" w:color="auto" w:fill="auto"/>
          </w:tcPr>
          <w:p w:rsidR="00AE6720" w:rsidRPr="001923C6" w:rsidRDefault="00AE6720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293"/>
        </w:trPr>
        <w:tc>
          <w:tcPr>
            <w:tcW w:w="223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2.1.5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Текущие ремонты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shd w:val="clear" w:color="auto" w:fill="auto"/>
            <w:hideMark/>
          </w:tcPr>
          <w:p w:rsidR="00272E62" w:rsidRPr="001923C6" w:rsidRDefault="00272E62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9 383,25</w:t>
            </w:r>
          </w:p>
        </w:tc>
        <w:tc>
          <w:tcPr>
            <w:tcW w:w="369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9 383,25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Северск, МАУ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72E62" w:rsidRPr="001923C6" w:rsidTr="003764CD">
        <w:trPr>
          <w:trHeight w:val="823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740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554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D15355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D15355" w:rsidRDefault="00272E62" w:rsidP="00AE6720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835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526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272E62">
        <w:trPr>
          <w:trHeight w:val="691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9 383,25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9 383,25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72E62" w:rsidRPr="001923C6" w:rsidTr="003764CD">
        <w:trPr>
          <w:trHeight w:val="846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72E62" w:rsidRPr="001923C6" w:rsidTr="003764CD">
        <w:trPr>
          <w:trHeight w:val="625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272E62" w:rsidRPr="001923C6" w:rsidTr="003764CD">
        <w:trPr>
          <w:trHeight w:val="240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840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272E62">
        <w:trPr>
          <w:trHeight w:val="510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AE672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AE67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E30FF5">
        <w:trPr>
          <w:trHeight w:val="630"/>
        </w:trPr>
        <w:tc>
          <w:tcPr>
            <w:tcW w:w="223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630"/>
        </w:trPr>
        <w:tc>
          <w:tcPr>
            <w:tcW w:w="223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4D293C">
        <w:trPr>
          <w:trHeight w:val="399"/>
        </w:trPr>
        <w:tc>
          <w:tcPr>
            <w:tcW w:w="223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217"/>
        </w:trPr>
        <w:tc>
          <w:tcPr>
            <w:tcW w:w="223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2.1.6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Текущие ремонты СОЛ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Юность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6 874,45</w:t>
            </w:r>
          </w:p>
        </w:tc>
        <w:tc>
          <w:tcPr>
            <w:tcW w:w="369" w:type="pc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6 874,45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Северск, МАУ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72E62" w:rsidRPr="001923C6" w:rsidTr="003764CD">
        <w:trPr>
          <w:trHeight w:val="844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828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8F5ACF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8F5ACF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8F5ACF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8F5ACF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8F5ACF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851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727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6 874,45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6 874,45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8F5ACF" w:rsidRDefault="00272E62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72E62" w:rsidRPr="001923C6" w:rsidTr="003764CD">
        <w:trPr>
          <w:trHeight w:val="893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72E62" w:rsidRPr="001923C6" w:rsidTr="004D293C">
        <w:trPr>
          <w:trHeight w:val="510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99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99"/>
        </w:trPr>
        <w:tc>
          <w:tcPr>
            <w:tcW w:w="223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382"/>
        </w:trPr>
        <w:tc>
          <w:tcPr>
            <w:tcW w:w="223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2.1.7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Капитальный ремонт (устройство скатных крыш) корпусов 3, 4, 5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(ДОЛ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69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72E62" w:rsidRPr="001923C6" w:rsidTr="004D293C">
        <w:trPr>
          <w:trHeight w:val="591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495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241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69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72E62" w:rsidRPr="001923C6" w:rsidTr="003764CD">
        <w:trPr>
          <w:trHeight w:val="490"/>
        </w:trPr>
        <w:tc>
          <w:tcPr>
            <w:tcW w:w="223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E62" w:rsidRPr="001923C6" w:rsidTr="003764CD">
        <w:trPr>
          <w:trHeight w:val="490"/>
        </w:trPr>
        <w:tc>
          <w:tcPr>
            <w:tcW w:w="223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272E62" w:rsidRPr="001923C6" w:rsidRDefault="00272E62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72E62" w:rsidRPr="001923C6" w:rsidRDefault="00272E62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272E62" w:rsidRPr="001923C6" w:rsidRDefault="00272E62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033F0" w:rsidRPr="001923C6" w:rsidTr="003764CD">
        <w:trPr>
          <w:trHeight w:val="262"/>
        </w:trPr>
        <w:tc>
          <w:tcPr>
            <w:tcW w:w="223" w:type="pct"/>
            <w:vMerge w:val="restart"/>
            <w:shd w:val="clear" w:color="auto" w:fill="auto"/>
            <w:hideMark/>
          </w:tcPr>
          <w:p w:rsidR="000033F0" w:rsidRPr="001923C6" w:rsidRDefault="000033F0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2.1.8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Капитальный ремонт школы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shd w:val="clear" w:color="auto" w:fill="auto"/>
            <w:hideMark/>
          </w:tcPr>
          <w:p w:rsidR="000033F0" w:rsidRPr="001923C6" w:rsidRDefault="000033F0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55 966,67</w:t>
            </w:r>
          </w:p>
        </w:tc>
        <w:tc>
          <w:tcPr>
            <w:tcW w:w="369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55 966,67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787" w:type="pct"/>
            <w:shd w:val="clear" w:color="auto" w:fill="auto"/>
            <w:hideMark/>
          </w:tcPr>
          <w:p w:rsidR="000033F0" w:rsidRPr="001923C6" w:rsidRDefault="000033F0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0033F0" w:rsidRPr="001923C6" w:rsidRDefault="000033F0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033F0" w:rsidRPr="001923C6" w:rsidTr="003764CD">
        <w:trPr>
          <w:trHeight w:val="838"/>
        </w:trPr>
        <w:tc>
          <w:tcPr>
            <w:tcW w:w="223" w:type="pct"/>
            <w:vMerge/>
            <w:vAlign w:val="center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0033F0" w:rsidRPr="001923C6" w:rsidRDefault="000033F0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033F0" w:rsidRPr="001923C6" w:rsidRDefault="000033F0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033F0" w:rsidRPr="001923C6" w:rsidTr="003764CD">
        <w:trPr>
          <w:trHeight w:val="850"/>
        </w:trPr>
        <w:tc>
          <w:tcPr>
            <w:tcW w:w="223" w:type="pct"/>
            <w:vMerge/>
            <w:vAlign w:val="center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0033F0" w:rsidRPr="001923C6" w:rsidRDefault="000033F0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8F5ACF" w:rsidRDefault="000033F0" w:rsidP="00272E62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033F0" w:rsidRPr="001923C6" w:rsidRDefault="000033F0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033F0" w:rsidRPr="001923C6" w:rsidTr="003764CD">
        <w:trPr>
          <w:trHeight w:val="834"/>
        </w:trPr>
        <w:tc>
          <w:tcPr>
            <w:tcW w:w="223" w:type="pct"/>
            <w:vMerge/>
            <w:vAlign w:val="center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0033F0" w:rsidRPr="001923C6" w:rsidRDefault="000033F0" w:rsidP="00272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shd w:val="clear" w:color="auto" w:fill="auto"/>
            <w:hideMark/>
          </w:tcPr>
          <w:p w:rsidR="000033F0" w:rsidRPr="001923C6" w:rsidRDefault="000033F0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0033F0" w:rsidRPr="001923C6" w:rsidRDefault="000033F0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0033F0" w:rsidRPr="001923C6" w:rsidRDefault="000033F0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1923C6" w:rsidRDefault="000033F0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1923C6" w:rsidRDefault="000033F0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033F0" w:rsidRPr="001923C6" w:rsidRDefault="000033F0" w:rsidP="00272E6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033F0" w:rsidRPr="001923C6" w:rsidRDefault="000033F0" w:rsidP="00272E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033F0" w:rsidRPr="001923C6" w:rsidTr="003764CD">
        <w:trPr>
          <w:trHeight w:val="845"/>
        </w:trPr>
        <w:tc>
          <w:tcPr>
            <w:tcW w:w="223" w:type="pct"/>
            <w:vMerge/>
            <w:vAlign w:val="center"/>
            <w:hideMark/>
          </w:tcPr>
          <w:p w:rsidR="000033F0" w:rsidRPr="001923C6" w:rsidRDefault="000033F0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0033F0" w:rsidRPr="001923C6" w:rsidRDefault="000033F0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0033F0" w:rsidRPr="001923C6" w:rsidRDefault="000033F0" w:rsidP="000033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shd w:val="clear" w:color="auto" w:fill="auto"/>
            <w:hideMark/>
          </w:tcPr>
          <w:p w:rsidR="000033F0" w:rsidRPr="008F5ACF" w:rsidRDefault="000033F0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55 966,67</w:t>
            </w:r>
          </w:p>
        </w:tc>
        <w:tc>
          <w:tcPr>
            <w:tcW w:w="369" w:type="pct"/>
            <w:shd w:val="clear" w:color="auto" w:fill="auto"/>
            <w:hideMark/>
          </w:tcPr>
          <w:p w:rsidR="000033F0" w:rsidRPr="008F5ACF" w:rsidRDefault="000033F0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0033F0" w:rsidRPr="008F5ACF" w:rsidRDefault="000033F0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8F5ACF" w:rsidRDefault="000033F0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55 966,67</w:t>
            </w:r>
          </w:p>
        </w:tc>
        <w:tc>
          <w:tcPr>
            <w:tcW w:w="387" w:type="pct"/>
            <w:shd w:val="clear" w:color="auto" w:fill="auto"/>
            <w:hideMark/>
          </w:tcPr>
          <w:p w:rsidR="000033F0" w:rsidRPr="008F5ACF" w:rsidRDefault="000033F0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0033F0" w:rsidRPr="001923C6" w:rsidRDefault="000033F0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0033F0" w:rsidRPr="001923C6" w:rsidRDefault="000033F0" w:rsidP="000033F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0033F0" w:rsidRPr="001923C6" w:rsidRDefault="000033F0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033F0" w:rsidRPr="001923C6" w:rsidTr="003764CD">
        <w:trPr>
          <w:trHeight w:val="845"/>
        </w:trPr>
        <w:tc>
          <w:tcPr>
            <w:tcW w:w="223" w:type="pct"/>
            <w:vMerge/>
            <w:vAlign w:val="center"/>
          </w:tcPr>
          <w:p w:rsidR="000033F0" w:rsidRPr="001923C6" w:rsidRDefault="000033F0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0033F0" w:rsidRPr="001923C6" w:rsidRDefault="000033F0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0033F0" w:rsidRPr="001923C6" w:rsidRDefault="000033F0" w:rsidP="000033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shd w:val="clear" w:color="auto" w:fill="auto"/>
          </w:tcPr>
          <w:p w:rsidR="000033F0" w:rsidRPr="001923C6" w:rsidRDefault="000033F0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:rsidR="000033F0" w:rsidRPr="001923C6" w:rsidRDefault="000033F0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0033F0" w:rsidRPr="001923C6" w:rsidRDefault="000033F0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0033F0" w:rsidRPr="001923C6" w:rsidRDefault="000033F0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0033F0" w:rsidRPr="001923C6" w:rsidRDefault="000033F0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0033F0" w:rsidRPr="001923C6" w:rsidRDefault="000033F0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0033F0" w:rsidRPr="001923C6" w:rsidRDefault="000033F0" w:rsidP="000033F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0033F0" w:rsidRPr="001923C6" w:rsidRDefault="000033F0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4F7B" w:rsidRPr="001923C6" w:rsidTr="003764CD">
        <w:trPr>
          <w:trHeight w:val="265"/>
        </w:trPr>
        <w:tc>
          <w:tcPr>
            <w:tcW w:w="223" w:type="pct"/>
            <w:vMerge w:val="restart"/>
            <w:shd w:val="clear" w:color="auto" w:fill="auto"/>
            <w:hideMark/>
          </w:tcPr>
          <w:p w:rsidR="00944F7B" w:rsidRPr="001923C6" w:rsidRDefault="00944F7B" w:rsidP="000033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Капитальный ремонт овощехранилища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shd w:val="clear" w:color="auto" w:fill="auto"/>
            <w:hideMark/>
          </w:tcPr>
          <w:p w:rsidR="00944F7B" w:rsidRPr="001923C6" w:rsidRDefault="00944F7B" w:rsidP="000033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8 035,85</w:t>
            </w:r>
          </w:p>
        </w:tc>
        <w:tc>
          <w:tcPr>
            <w:tcW w:w="369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8 035,85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787" w:type="pct"/>
            <w:shd w:val="clear" w:color="auto" w:fill="auto"/>
            <w:hideMark/>
          </w:tcPr>
          <w:p w:rsidR="00944F7B" w:rsidRPr="001923C6" w:rsidRDefault="00944F7B" w:rsidP="000033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944F7B" w:rsidRPr="001923C6" w:rsidRDefault="00944F7B" w:rsidP="000033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44F7B" w:rsidRPr="001923C6" w:rsidTr="003764CD">
        <w:trPr>
          <w:trHeight w:val="853"/>
        </w:trPr>
        <w:tc>
          <w:tcPr>
            <w:tcW w:w="223" w:type="pct"/>
            <w:vMerge/>
            <w:vAlign w:val="center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944F7B" w:rsidRPr="001923C6" w:rsidRDefault="00944F7B" w:rsidP="000033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944F7B" w:rsidRPr="001923C6" w:rsidRDefault="00944F7B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4F7B" w:rsidRPr="001923C6" w:rsidTr="003764CD">
        <w:trPr>
          <w:trHeight w:val="99"/>
        </w:trPr>
        <w:tc>
          <w:tcPr>
            <w:tcW w:w="223" w:type="pct"/>
            <w:vMerge/>
            <w:vAlign w:val="center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944F7B" w:rsidRPr="001923C6" w:rsidRDefault="00944F7B" w:rsidP="000033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8F5ACF" w:rsidRDefault="00944F7B" w:rsidP="000033F0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944F7B" w:rsidRPr="001923C6" w:rsidRDefault="00944F7B" w:rsidP="000033F0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944F7B" w:rsidRPr="001923C6" w:rsidRDefault="00944F7B" w:rsidP="000033F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4F7B" w:rsidRPr="001923C6" w:rsidTr="003764CD">
        <w:trPr>
          <w:trHeight w:val="830"/>
        </w:trPr>
        <w:tc>
          <w:tcPr>
            <w:tcW w:w="223" w:type="pct"/>
            <w:vMerge/>
            <w:vAlign w:val="center"/>
            <w:hideMark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944F7B" w:rsidRPr="001923C6" w:rsidRDefault="00944F7B" w:rsidP="0094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shd w:val="clear" w:color="auto" w:fill="auto"/>
            <w:hideMark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8 035,85</w:t>
            </w:r>
          </w:p>
        </w:tc>
        <w:tc>
          <w:tcPr>
            <w:tcW w:w="369" w:type="pct"/>
            <w:shd w:val="clear" w:color="auto" w:fill="auto"/>
            <w:hideMark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8 035,85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44F7B" w:rsidRPr="001923C6" w:rsidTr="003764CD">
        <w:trPr>
          <w:trHeight w:val="99"/>
        </w:trPr>
        <w:tc>
          <w:tcPr>
            <w:tcW w:w="223" w:type="pct"/>
            <w:vMerge/>
            <w:vAlign w:val="center"/>
            <w:hideMark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944F7B" w:rsidRPr="001923C6" w:rsidRDefault="00944F7B" w:rsidP="0094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shd w:val="clear" w:color="auto" w:fill="auto"/>
            <w:hideMark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4F7B" w:rsidRPr="001923C6" w:rsidTr="003764CD">
        <w:trPr>
          <w:trHeight w:val="99"/>
        </w:trPr>
        <w:tc>
          <w:tcPr>
            <w:tcW w:w="223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944F7B" w:rsidRPr="001923C6" w:rsidRDefault="00944F7B" w:rsidP="0094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lastRenderedPageBreak/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69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4F7B" w:rsidRPr="001923C6" w:rsidTr="003764CD">
        <w:trPr>
          <w:trHeight w:val="99"/>
        </w:trPr>
        <w:tc>
          <w:tcPr>
            <w:tcW w:w="223" w:type="pct"/>
            <w:vMerge w:val="restart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2.1.10</w:t>
            </w:r>
          </w:p>
        </w:tc>
        <w:tc>
          <w:tcPr>
            <w:tcW w:w="787" w:type="pct"/>
            <w:vMerge w:val="restart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rFonts w:ascii="Times New Roman" w:hAnsi="Times New Roman"/>
                <w:sz w:val="24"/>
                <w:szCs w:val="24"/>
              </w:rPr>
              <w:t>Строительс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тво открытого летнего бассейна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ДОЛ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8F5ACF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shd w:val="clear" w:color="auto" w:fill="auto"/>
          </w:tcPr>
          <w:p w:rsidR="00944F7B" w:rsidRPr="008F5ACF" w:rsidRDefault="00944F7B" w:rsidP="0094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2 837,55</w:t>
            </w:r>
          </w:p>
        </w:tc>
        <w:tc>
          <w:tcPr>
            <w:tcW w:w="369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2 837,55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787" w:type="pct"/>
            <w:shd w:val="clear" w:color="auto" w:fill="auto"/>
          </w:tcPr>
          <w:p w:rsidR="00944F7B" w:rsidRPr="008F5ACF" w:rsidRDefault="00944F7B" w:rsidP="0094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</w:tcPr>
          <w:p w:rsidR="00944F7B" w:rsidRPr="008F5ACF" w:rsidRDefault="00944F7B" w:rsidP="00944F7B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X</w:t>
            </w:r>
          </w:p>
        </w:tc>
      </w:tr>
      <w:tr w:rsidR="00944F7B" w:rsidRPr="001923C6" w:rsidTr="003764CD">
        <w:trPr>
          <w:trHeight w:val="99"/>
        </w:trPr>
        <w:tc>
          <w:tcPr>
            <w:tcW w:w="223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944F7B" w:rsidRPr="008F5ACF" w:rsidRDefault="00944F7B" w:rsidP="00944F7B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2021</w:t>
            </w:r>
          </w:p>
        </w:tc>
        <w:tc>
          <w:tcPr>
            <w:tcW w:w="424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944F7B" w:rsidRPr="008F5ACF" w:rsidRDefault="00944F7B" w:rsidP="00944F7B">
            <w:pPr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8F5AC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</w:t>
            </w:r>
          </w:p>
        </w:tc>
      </w:tr>
      <w:tr w:rsidR="00944F7B" w:rsidRPr="001923C6" w:rsidTr="003764CD">
        <w:trPr>
          <w:trHeight w:val="99"/>
        </w:trPr>
        <w:tc>
          <w:tcPr>
            <w:tcW w:w="223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944F7B" w:rsidRPr="008F5ACF" w:rsidRDefault="00944F7B" w:rsidP="00944F7B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2022</w:t>
            </w:r>
          </w:p>
        </w:tc>
        <w:tc>
          <w:tcPr>
            <w:tcW w:w="424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944F7B" w:rsidRPr="008F5ACF" w:rsidRDefault="00944F7B" w:rsidP="00944F7B">
            <w:pPr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8F5AC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</w:t>
            </w:r>
          </w:p>
        </w:tc>
      </w:tr>
      <w:tr w:rsidR="00944F7B" w:rsidRPr="001923C6" w:rsidTr="003764CD">
        <w:trPr>
          <w:trHeight w:val="99"/>
        </w:trPr>
        <w:tc>
          <w:tcPr>
            <w:tcW w:w="223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944F7B" w:rsidRPr="008F5ACF" w:rsidRDefault="00944F7B" w:rsidP="00944F7B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2023</w:t>
            </w:r>
          </w:p>
        </w:tc>
        <w:tc>
          <w:tcPr>
            <w:tcW w:w="424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2 837,55</w:t>
            </w:r>
          </w:p>
        </w:tc>
        <w:tc>
          <w:tcPr>
            <w:tcW w:w="369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2 837,55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944F7B" w:rsidRPr="008F5ACF" w:rsidRDefault="00944F7B" w:rsidP="00944F7B">
            <w:pPr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8F5AC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1</w:t>
            </w:r>
          </w:p>
        </w:tc>
      </w:tr>
      <w:tr w:rsidR="00944F7B" w:rsidRPr="001923C6" w:rsidTr="003764CD">
        <w:trPr>
          <w:trHeight w:val="99"/>
        </w:trPr>
        <w:tc>
          <w:tcPr>
            <w:tcW w:w="223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944F7B" w:rsidRPr="008F5ACF" w:rsidRDefault="00944F7B" w:rsidP="00944F7B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2024</w:t>
            </w:r>
          </w:p>
        </w:tc>
        <w:tc>
          <w:tcPr>
            <w:tcW w:w="424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944F7B" w:rsidRPr="008F5ACF" w:rsidRDefault="00944F7B" w:rsidP="00944F7B">
            <w:pPr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8F5AC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</w:t>
            </w:r>
          </w:p>
        </w:tc>
      </w:tr>
      <w:tr w:rsidR="00944F7B" w:rsidRPr="001923C6" w:rsidTr="003764CD">
        <w:trPr>
          <w:trHeight w:val="99"/>
        </w:trPr>
        <w:tc>
          <w:tcPr>
            <w:tcW w:w="223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944F7B" w:rsidRPr="001923C6" w:rsidRDefault="00944F7B" w:rsidP="0094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:rsidR="00944F7B" w:rsidRPr="001923C6" w:rsidRDefault="00944F7B" w:rsidP="0094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944F7B" w:rsidRPr="001923C6" w:rsidRDefault="00944F7B" w:rsidP="00944F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944F7B" w:rsidRPr="008F5ACF" w:rsidRDefault="00944F7B" w:rsidP="00944F7B">
            <w:pPr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8F5AC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944F7B" w:rsidRPr="008F5ACF" w:rsidRDefault="00944F7B" w:rsidP="00944F7B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</w:t>
            </w:r>
          </w:p>
        </w:tc>
      </w:tr>
      <w:tr w:rsidR="00944F7B" w:rsidRPr="001923C6" w:rsidTr="00944F7B">
        <w:trPr>
          <w:trHeight w:val="99"/>
        </w:trPr>
        <w:tc>
          <w:tcPr>
            <w:tcW w:w="223" w:type="pct"/>
            <w:vAlign w:val="center"/>
          </w:tcPr>
          <w:p w:rsidR="00944F7B" w:rsidRPr="001923C6" w:rsidRDefault="00944F7B" w:rsidP="00B84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77" w:type="pct"/>
            <w:gridSpan w:val="10"/>
            <w:vAlign w:val="center"/>
          </w:tcPr>
          <w:p w:rsidR="00944F7B" w:rsidRPr="008F5ACF" w:rsidRDefault="00944F7B" w:rsidP="00944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44F7B">
              <w:rPr>
                <w:sz w:val="24"/>
                <w:szCs w:val="24"/>
              </w:rPr>
              <w:t xml:space="preserve">Задача 3 </w:t>
            </w:r>
            <w:r w:rsidR="00C91907">
              <w:rPr>
                <w:sz w:val="24"/>
                <w:szCs w:val="24"/>
              </w:rPr>
              <w:t>«</w:t>
            </w:r>
            <w:r w:rsidRPr="00944F7B">
              <w:rPr>
                <w:sz w:val="24"/>
                <w:szCs w:val="24"/>
              </w:rPr>
              <w:t>Обеспечение поддержки отдельных категорий семей с детьми</w:t>
            </w:r>
            <w:r w:rsidR="00C91907">
              <w:rPr>
                <w:sz w:val="24"/>
                <w:szCs w:val="24"/>
              </w:rPr>
              <w:t>»</w:t>
            </w:r>
            <w:r w:rsidRPr="00944F7B">
              <w:rPr>
                <w:sz w:val="24"/>
                <w:szCs w:val="24"/>
              </w:rPr>
              <w:t xml:space="preserve"> подпрограммы 2</w:t>
            </w:r>
          </w:p>
        </w:tc>
      </w:tr>
      <w:tr w:rsidR="00D11C29" w:rsidRPr="001923C6" w:rsidTr="00DC112C">
        <w:trPr>
          <w:trHeight w:val="99"/>
        </w:trPr>
        <w:tc>
          <w:tcPr>
            <w:tcW w:w="223" w:type="pct"/>
            <w:vMerge w:val="restart"/>
          </w:tcPr>
          <w:p w:rsidR="00D11C29" w:rsidRPr="001923C6" w:rsidRDefault="00D11C29" w:rsidP="00B84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87" w:type="pct"/>
            <w:vMerge w:val="restart"/>
            <w:shd w:val="clear" w:color="auto" w:fill="auto"/>
          </w:tcPr>
          <w:p w:rsidR="00D11C29" w:rsidRPr="00516222" w:rsidRDefault="00D11C29" w:rsidP="00D11C29">
            <w:pPr>
              <w:ind w:left="27" w:right="-57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Основное мероприятие. Предоставление семьям компенсационной выплаты на оплату услуг няни, в </w:t>
            </w:r>
            <w:proofErr w:type="spellStart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.:</w:t>
            </w: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884,80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884,80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Администрации</w:t>
            </w:r>
            <w:proofErr w:type="gramEnd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ЗАТО Северск, Администрация ЗАТО Северск, МКУ </w:t>
            </w:r>
            <w:r w:rsidR="00C91907">
              <w:rPr>
                <w:rFonts w:ascii="Times New Roman" w:hAnsi="Times New Roman"/>
                <w:spacing w:val="-4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Ресурсный центр</w:t>
            </w:r>
            <w:r w:rsidR="00C91907">
              <w:rPr>
                <w:rFonts w:ascii="Times New Roman" w:hAnsi="Times New Roman"/>
                <w:spacing w:val="-4"/>
                <w:sz w:val="24"/>
                <w:szCs w:val="24"/>
              </w:rPr>
              <w:t>»</w:t>
            </w: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shd w:val="clear" w:color="auto" w:fill="auto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1923C6" w:rsidRDefault="00D11C29" w:rsidP="00D11C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 w:val="restart"/>
          </w:tcPr>
          <w:p w:rsidR="00D11C29" w:rsidRPr="001923C6" w:rsidRDefault="00D11C29" w:rsidP="00B84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87" w:type="pct"/>
            <w:vMerge w:val="restart"/>
          </w:tcPr>
          <w:p w:rsidR="00D11C29" w:rsidRPr="00516222" w:rsidRDefault="00D11C29" w:rsidP="00D11C29">
            <w:pPr>
              <w:ind w:left="27" w:right="-57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884,80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884,80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</w:t>
            </w:r>
            <w:proofErr w:type="gramEnd"/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ЗАТО Северск, МКУ </w:t>
            </w:r>
            <w:r w:rsidR="00C91907">
              <w:rPr>
                <w:rFonts w:ascii="Times New Roman" w:hAnsi="Times New Roman"/>
                <w:spacing w:val="-4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Ресурсный центр</w:t>
            </w:r>
            <w:r w:rsidR="00C91907">
              <w:rPr>
                <w:rFonts w:ascii="Times New Roman" w:hAnsi="Times New Roman"/>
                <w:spacing w:val="-4"/>
                <w:sz w:val="24"/>
                <w:szCs w:val="24"/>
              </w:rPr>
              <w:t>»</w:t>
            </w: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8F5ACF" w:rsidRDefault="00D11C29" w:rsidP="00D11C29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</w:tr>
      <w:tr w:rsidR="00D11C29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D11C29" w:rsidRPr="001923C6" w:rsidRDefault="00D11C29" w:rsidP="00D11C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436,40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C29" w:rsidRPr="00D11C29" w:rsidRDefault="00D11C29" w:rsidP="00D11C29">
            <w:pPr>
              <w:jc w:val="right"/>
              <w:rPr>
                <w:sz w:val="24"/>
                <w:szCs w:val="24"/>
              </w:rPr>
            </w:pPr>
            <w:r w:rsidRPr="00D11C2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D11C29" w:rsidRPr="001923C6" w:rsidRDefault="00D11C29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D11C29" w:rsidRPr="00516222" w:rsidRDefault="00D11C29" w:rsidP="00D11C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28" w:type="pct"/>
            <w:shd w:val="clear" w:color="auto" w:fill="auto"/>
          </w:tcPr>
          <w:p w:rsidR="00D11C29" w:rsidRPr="00516222" w:rsidRDefault="00D11C29" w:rsidP="00D11C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</w:tr>
      <w:tr w:rsidR="004A1123" w:rsidRPr="001923C6" w:rsidTr="003764CD">
        <w:trPr>
          <w:trHeight w:val="272"/>
        </w:trPr>
        <w:tc>
          <w:tcPr>
            <w:tcW w:w="223" w:type="pct"/>
            <w:vMerge w:val="restart"/>
            <w:shd w:val="clear" w:color="auto" w:fill="auto"/>
            <w:hideMark/>
          </w:tcPr>
          <w:p w:rsidR="004A1123" w:rsidRPr="001923C6" w:rsidRDefault="004A1123" w:rsidP="00D11C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52" w:type="pct"/>
            <w:shd w:val="clear" w:color="auto" w:fill="auto"/>
            <w:hideMark/>
          </w:tcPr>
          <w:p w:rsidR="004A1123" w:rsidRPr="001923C6" w:rsidRDefault="004A1123" w:rsidP="00D11C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shd w:val="clear" w:color="auto" w:fill="auto"/>
            <w:hideMark/>
          </w:tcPr>
          <w:p w:rsidR="004A1123" w:rsidRPr="004679B7" w:rsidRDefault="00104D32" w:rsidP="00D11C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433 491,04</w:t>
            </w:r>
          </w:p>
        </w:tc>
        <w:tc>
          <w:tcPr>
            <w:tcW w:w="369" w:type="pct"/>
            <w:shd w:val="clear" w:color="auto" w:fill="auto"/>
            <w:hideMark/>
          </w:tcPr>
          <w:p w:rsidR="004A1123" w:rsidRPr="004679B7" w:rsidRDefault="004A1123" w:rsidP="00D11C29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:rsidR="004A1123" w:rsidRPr="004679B7" w:rsidRDefault="00104D32" w:rsidP="00D11C2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54 015,88</w:t>
            </w:r>
          </w:p>
        </w:tc>
        <w:tc>
          <w:tcPr>
            <w:tcW w:w="387" w:type="pct"/>
            <w:shd w:val="clear" w:color="auto" w:fill="auto"/>
            <w:hideMark/>
          </w:tcPr>
          <w:p w:rsidR="004A1123" w:rsidRPr="004679B7" w:rsidRDefault="00104D32" w:rsidP="00D11C2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</w:t>
            </w:r>
            <w:r w:rsidR="006428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475,16</w:t>
            </w:r>
          </w:p>
        </w:tc>
        <w:tc>
          <w:tcPr>
            <w:tcW w:w="387" w:type="pct"/>
            <w:shd w:val="clear" w:color="auto" w:fill="auto"/>
            <w:hideMark/>
          </w:tcPr>
          <w:p w:rsidR="004A1123" w:rsidRPr="004679B7" w:rsidRDefault="004A1123" w:rsidP="00D11C29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shd w:val="clear" w:color="auto" w:fill="auto"/>
            <w:hideMark/>
          </w:tcPr>
          <w:p w:rsidR="004A1123" w:rsidRPr="001923C6" w:rsidRDefault="004A1123" w:rsidP="00D11C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shd w:val="clear" w:color="auto" w:fill="auto"/>
            <w:hideMark/>
          </w:tcPr>
          <w:p w:rsidR="004A1123" w:rsidRPr="001923C6" w:rsidRDefault="004A1123" w:rsidP="00D11C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A1123" w:rsidRPr="001923C6" w:rsidTr="003764CD">
        <w:trPr>
          <w:trHeight w:val="240"/>
        </w:trPr>
        <w:tc>
          <w:tcPr>
            <w:tcW w:w="223" w:type="pct"/>
            <w:vMerge/>
            <w:vAlign w:val="center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4A1123" w:rsidRPr="001923C6" w:rsidRDefault="004A1123" w:rsidP="00D11C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:rsidR="004A1123" w:rsidRPr="004679B7" w:rsidRDefault="004A1123" w:rsidP="00D11C29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:rsidR="004A1123" w:rsidRPr="004679B7" w:rsidRDefault="004A1123" w:rsidP="00D11C29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:rsidR="004A1123" w:rsidRPr="004679B7" w:rsidRDefault="004A1123" w:rsidP="00D11C29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4A1123" w:rsidRPr="004679B7" w:rsidRDefault="004A1123" w:rsidP="00D11C29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:rsidR="004A1123" w:rsidRPr="004679B7" w:rsidRDefault="004A1123" w:rsidP="00D11C29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4A1123" w:rsidRPr="00682550" w:rsidRDefault="004A1123" w:rsidP="00D11C29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детских оздоровительных учреждений, улучшивших </w:t>
            </w:r>
            <w:proofErr w:type="gram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мате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4A1123" w:rsidRPr="001923C6" w:rsidRDefault="004A1123" w:rsidP="00D11C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A1123" w:rsidRPr="001923C6" w:rsidTr="003764CD">
        <w:trPr>
          <w:trHeight w:val="524"/>
        </w:trPr>
        <w:tc>
          <w:tcPr>
            <w:tcW w:w="223" w:type="pct"/>
            <w:vMerge/>
            <w:vAlign w:val="center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4A1123" w:rsidRPr="004679B7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4A1123" w:rsidRPr="004679B7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4A1123" w:rsidRPr="004679B7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4A1123" w:rsidRPr="004679B7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:rsidR="004A1123" w:rsidRPr="004679B7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4A1123" w:rsidRPr="001923C6" w:rsidRDefault="004A1123" w:rsidP="00D11C2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4A1123" w:rsidRPr="001923C6" w:rsidRDefault="004A1123" w:rsidP="00D11C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04D32" w:rsidRPr="001923C6" w:rsidTr="00E30FF5">
        <w:trPr>
          <w:trHeight w:val="1603"/>
        </w:trPr>
        <w:tc>
          <w:tcPr>
            <w:tcW w:w="223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104D32" w:rsidRPr="001923C6" w:rsidRDefault="00104D32" w:rsidP="00104D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82 337,23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69 051,18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детских оздоровительных учреждений, улучшивших </w:t>
            </w:r>
            <w:proofErr w:type="gram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мате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104D32" w:rsidRPr="001923C6" w:rsidRDefault="00104D32" w:rsidP="00104D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04D32" w:rsidRPr="001923C6" w:rsidTr="00E30FF5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семейных традиций, воспитание у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104D32" w:rsidRPr="001923C6" w:rsidRDefault="00104D32" w:rsidP="00104D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</w:tr>
      <w:tr w:rsidR="00104D32" w:rsidRPr="001923C6" w:rsidTr="00E30FF5">
        <w:trPr>
          <w:trHeight w:val="524"/>
        </w:trPr>
        <w:tc>
          <w:tcPr>
            <w:tcW w:w="223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104D32" w:rsidRPr="001923C6" w:rsidRDefault="00104D32" w:rsidP="00104D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129 824,12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116 538,07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детских оздоровительных учреждений, улучшивших </w:t>
            </w:r>
            <w:proofErr w:type="gram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мате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104D32" w:rsidRPr="001923C6" w:rsidRDefault="00104D32" w:rsidP="00104D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04D32" w:rsidRPr="001923C6" w:rsidTr="00E30FF5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104D32" w:rsidRPr="001923C6" w:rsidRDefault="00104D32" w:rsidP="00104D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104D32" w:rsidRPr="001923C6" w:rsidTr="00E30FF5">
        <w:trPr>
          <w:trHeight w:val="1503"/>
        </w:trPr>
        <w:tc>
          <w:tcPr>
            <w:tcW w:w="223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104D32" w:rsidRPr="001923C6" w:rsidRDefault="00104D32" w:rsidP="00104D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143 247,22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129 961,17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детских оздоровительных учреждений, улучшивших </w:t>
            </w:r>
            <w:proofErr w:type="gram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мате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104D32" w:rsidRPr="001923C6" w:rsidRDefault="00104D32" w:rsidP="00104D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04D32" w:rsidRPr="001923C6" w:rsidTr="00E30FF5">
        <w:trPr>
          <w:trHeight w:val="949"/>
        </w:trPr>
        <w:tc>
          <w:tcPr>
            <w:tcW w:w="223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32" w:rsidRPr="00104D32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дежи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104D32" w:rsidRPr="001923C6" w:rsidRDefault="00104D32" w:rsidP="00104D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</w:tr>
      <w:tr w:rsidR="00104D32" w:rsidRPr="001923C6" w:rsidTr="00E30FF5">
        <w:trPr>
          <w:trHeight w:val="949"/>
        </w:trPr>
        <w:tc>
          <w:tcPr>
            <w:tcW w:w="223" w:type="pct"/>
            <w:vMerge/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:rsidR="00104D32" w:rsidRPr="001923C6" w:rsidRDefault="00104D32" w:rsidP="00104D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87 280,55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73 994,50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32" w:rsidRPr="00104D32" w:rsidRDefault="00104D32" w:rsidP="00104D32">
            <w:pPr>
              <w:jc w:val="right"/>
              <w:rPr>
                <w:sz w:val="24"/>
                <w:szCs w:val="24"/>
              </w:rPr>
            </w:pPr>
            <w:r w:rsidRPr="00104D3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детских оздоровительных учреждений, улучшивших </w:t>
            </w:r>
            <w:proofErr w:type="gram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мате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proofErr w:type="gramEnd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104D32" w:rsidRPr="001923C6" w:rsidRDefault="00104D32" w:rsidP="00104D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04D32" w:rsidRPr="001923C6" w:rsidTr="00E30FF5">
        <w:trPr>
          <w:trHeight w:val="949"/>
        </w:trPr>
        <w:tc>
          <w:tcPr>
            <w:tcW w:w="223" w:type="pct"/>
            <w:vMerge/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104D32" w:rsidRPr="001923C6" w:rsidRDefault="0089113D" w:rsidP="00104D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04D32" w:rsidRPr="001923C6" w:rsidTr="003764CD">
        <w:trPr>
          <w:trHeight w:val="31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104D32" w:rsidRPr="001923C6" w:rsidRDefault="00104D32" w:rsidP="00104D3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AB6659" w:rsidRPr="001923C6" w:rsidTr="00AB6659">
        <w:trPr>
          <w:trHeight w:val="85"/>
        </w:trPr>
        <w:tc>
          <w:tcPr>
            <w:tcW w:w="223" w:type="pct"/>
            <w:vMerge w:val="restart"/>
            <w:shd w:val="clear" w:color="auto" w:fill="auto"/>
          </w:tcPr>
          <w:p w:rsidR="00AB6659" w:rsidRPr="001923C6" w:rsidRDefault="00AB6659" w:rsidP="00AB66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87" w:type="pct"/>
            <w:vMerge w:val="restart"/>
            <w:shd w:val="clear" w:color="auto" w:fill="auto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«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Материально-техническое снабжение 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Северск, организационно-документационное, информационно-аналитическое обеспечение деятельности,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молодежной политики, физической культуры и спорта</w:t>
            </w:r>
            <w:r w:rsidR="00C91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  <w:tc>
          <w:tcPr>
            <w:tcW w:w="252" w:type="pct"/>
            <w:shd w:val="clear" w:color="auto" w:fill="auto"/>
            <w:hideMark/>
          </w:tcPr>
          <w:p w:rsidR="00AB6659" w:rsidRPr="001923C6" w:rsidRDefault="00AB6659" w:rsidP="00AB66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75 305,18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75 305,18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787" w:type="pct"/>
            <w:shd w:val="clear" w:color="auto" w:fill="auto"/>
            <w:hideMark/>
          </w:tcPr>
          <w:p w:rsidR="00AB6659" w:rsidRPr="001923C6" w:rsidRDefault="00AB6659" w:rsidP="00AB66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shd w:val="clear" w:color="auto" w:fill="auto"/>
            <w:hideMark/>
          </w:tcPr>
          <w:p w:rsidR="00AB6659" w:rsidRPr="001923C6" w:rsidRDefault="00AB6659" w:rsidP="00AB66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6659" w:rsidRPr="001923C6" w:rsidTr="00E30FF5">
        <w:trPr>
          <w:trHeight w:val="2520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AB6659" w:rsidRPr="001923C6" w:rsidRDefault="00AB6659" w:rsidP="00AB66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Выполнение функций, </w:t>
            </w:r>
            <w:proofErr w:type="spellStart"/>
            <w:proofErr w:type="gram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ленных</w:t>
            </w:r>
            <w:proofErr w:type="gram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6659" w:rsidRPr="001923C6" w:rsidTr="00AB6659">
        <w:trPr>
          <w:trHeight w:val="84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AB6659" w:rsidRPr="001923C6" w:rsidTr="00E30FF5">
        <w:trPr>
          <w:trHeight w:val="2520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AB6659" w:rsidRPr="001923C6" w:rsidRDefault="00AB6659" w:rsidP="00AB66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18 430,63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18 430,63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B6659" w:rsidRPr="0018139B" w:rsidRDefault="00AB6659" w:rsidP="00AB665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proofErr w:type="gram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ленных</w:t>
            </w:r>
            <w:proofErr w:type="gram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6659" w:rsidRPr="001923C6" w:rsidTr="00E30FF5">
        <w:trPr>
          <w:trHeight w:val="1260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6659" w:rsidRPr="001923C6" w:rsidTr="00E30FF5">
        <w:trPr>
          <w:trHeight w:val="666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AB6659" w:rsidRPr="001923C6" w:rsidRDefault="00AB6659" w:rsidP="00AB66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19 516,05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19 516,05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Выполнение функций, </w:t>
            </w:r>
            <w:proofErr w:type="spellStart"/>
            <w:proofErr w:type="gram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ленных</w:t>
            </w:r>
            <w:proofErr w:type="gram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6659" w:rsidRPr="001923C6" w:rsidTr="00E30FF5">
        <w:trPr>
          <w:trHeight w:val="666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6659" w:rsidRPr="001923C6" w:rsidTr="00E30FF5">
        <w:trPr>
          <w:trHeight w:val="2520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AB6659" w:rsidRPr="001923C6" w:rsidRDefault="00AB6659" w:rsidP="00AB66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18 030,04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18 030,04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proofErr w:type="gram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ленных</w:t>
            </w:r>
            <w:proofErr w:type="gram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6659" w:rsidRPr="001923C6" w:rsidTr="00E30FF5">
        <w:trPr>
          <w:trHeight w:val="382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59" w:rsidRPr="00AB6659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6659" w:rsidRPr="001923C6" w:rsidTr="004D293C">
        <w:trPr>
          <w:trHeight w:val="382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18 352,21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18 352,21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659" w:rsidRPr="00AB6659" w:rsidRDefault="00AB6659" w:rsidP="00AB6659">
            <w:pPr>
              <w:jc w:val="right"/>
              <w:rPr>
                <w:sz w:val="24"/>
                <w:szCs w:val="24"/>
              </w:rPr>
            </w:pPr>
            <w:r w:rsidRPr="00AB6659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proofErr w:type="gram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ленных</w:t>
            </w:r>
            <w:proofErr w:type="gram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6659" w:rsidRPr="001923C6" w:rsidTr="00E30FF5">
        <w:trPr>
          <w:trHeight w:val="382"/>
        </w:trPr>
        <w:tc>
          <w:tcPr>
            <w:tcW w:w="223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59" w:rsidRDefault="00AB6659" w:rsidP="00AB6659">
            <w:pPr>
              <w:rPr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59" w:rsidRDefault="00AB6659" w:rsidP="00AB6659">
            <w:pPr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59" w:rsidRDefault="00AB6659" w:rsidP="00AB6659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59" w:rsidRDefault="00AB6659" w:rsidP="00AB6659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59" w:rsidRDefault="00AB6659" w:rsidP="00AB6659">
            <w:pPr>
              <w:rPr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AB6659" w:rsidRPr="001923C6" w:rsidRDefault="00AB6659" w:rsidP="00AB6659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AB6659" w:rsidRPr="001923C6" w:rsidRDefault="00AB6659" w:rsidP="00AB66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2BBB" w:rsidRPr="001923C6" w:rsidTr="00E30FF5">
        <w:trPr>
          <w:trHeight w:val="315"/>
        </w:trPr>
        <w:tc>
          <w:tcPr>
            <w:tcW w:w="223" w:type="pct"/>
            <w:vMerge w:val="restar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252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75 305,18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75 305,18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62BBB" w:rsidRPr="001923C6" w:rsidTr="00E30FF5">
        <w:trPr>
          <w:trHeight w:val="315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62BBB" w:rsidRPr="001923C6" w:rsidTr="00E30FF5">
        <w:trPr>
          <w:trHeight w:val="315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18 430,63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18 430,63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62BBB" w:rsidRPr="001923C6" w:rsidTr="00E30FF5">
        <w:trPr>
          <w:trHeight w:val="315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19 516,05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19 516,05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62BBB" w:rsidRPr="001923C6" w:rsidTr="00E30FF5">
        <w:trPr>
          <w:trHeight w:val="315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18 030,04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18 030,04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62BBB" w:rsidRPr="001923C6" w:rsidTr="00E30FF5">
        <w:trPr>
          <w:trHeight w:val="315"/>
        </w:trPr>
        <w:tc>
          <w:tcPr>
            <w:tcW w:w="223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18 352,21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18 352,21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shd w:val="clear" w:color="auto" w:fill="auto"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62BBB" w:rsidRPr="001923C6" w:rsidTr="00E30FF5">
        <w:trPr>
          <w:trHeight w:val="315"/>
        </w:trPr>
        <w:tc>
          <w:tcPr>
            <w:tcW w:w="223" w:type="pct"/>
            <w:vMerge w:val="restar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vMerge w:val="restar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52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787 146,64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28 514,39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69 580,38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485 657,38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203 394,49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62BBB" w:rsidRPr="001923C6" w:rsidTr="00E30FF5">
        <w:trPr>
          <w:trHeight w:val="524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170 902,45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17 580,21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89 540,78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56 677,00</w:t>
            </w: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proofErr w:type="gram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ленных</w:t>
            </w:r>
            <w:proofErr w:type="gramEnd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62BBB" w:rsidRPr="001923C6" w:rsidTr="00E30FF5">
        <w:trPr>
          <w:trHeight w:val="1575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262BBB" w:rsidRPr="001923C6" w:rsidTr="00E30FF5">
        <w:trPr>
          <w:trHeight w:val="949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262BBB" w:rsidRPr="001923C6" w:rsidTr="00E30FF5">
        <w:trPr>
          <w:trHeight w:val="70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направленных на возрождение семейных традиций, воспитание у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500</w:t>
            </w:r>
          </w:p>
        </w:tc>
      </w:tr>
      <w:tr w:rsidR="00262BBB" w:rsidRPr="001923C6" w:rsidTr="00E30FF5">
        <w:trPr>
          <w:trHeight w:val="70"/>
        </w:trPr>
        <w:tc>
          <w:tcPr>
            <w:tcW w:w="223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62BBB" w:rsidRPr="00210F9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210F96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210F96">
              <w:rPr>
                <w:rFonts w:ascii="Times New Roman" w:hAnsi="Times New Roman"/>
                <w:sz w:val="24"/>
                <w:szCs w:val="24"/>
              </w:rPr>
              <w:t>волонтерства</w:t>
            </w:r>
            <w:proofErr w:type="spellEnd"/>
            <w:r w:rsidRPr="00210F96">
              <w:rPr>
                <w:rFonts w:ascii="Times New Roman" w:hAnsi="Times New Roman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8" w:type="pct"/>
            <w:shd w:val="clear" w:color="auto" w:fill="auto"/>
          </w:tcPr>
          <w:p w:rsidR="00262BBB" w:rsidRPr="00210F9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F96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</w:tr>
      <w:tr w:rsidR="00262BBB" w:rsidRPr="001923C6" w:rsidTr="00E30FF5">
        <w:trPr>
          <w:trHeight w:val="524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167 196,33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16 557,01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94 619,11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48 819,20</w:t>
            </w: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. Доля молодежи, участвующей в мероприятиях, </w:t>
            </w:r>
            <w:proofErr w:type="spellStart"/>
            <w:proofErr w:type="gram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ленных</w:t>
            </w:r>
            <w:proofErr w:type="gramEnd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060C2A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62BBB" w:rsidRPr="001923C6" w:rsidTr="00E30FF5">
        <w:trPr>
          <w:trHeight w:val="557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060C2A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262BBB" w:rsidRPr="001923C6" w:rsidTr="00E30FF5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060C2A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262BBB" w:rsidRPr="001923C6" w:rsidTr="00E30FF5">
        <w:trPr>
          <w:trHeight w:val="382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060C2A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262BBB" w:rsidRPr="001923C6" w:rsidTr="00E30FF5">
        <w:trPr>
          <w:trHeight w:val="382"/>
        </w:trPr>
        <w:tc>
          <w:tcPr>
            <w:tcW w:w="223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62BBB" w:rsidRPr="00EE1133" w:rsidRDefault="00262BBB" w:rsidP="00262BBB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волонтерства</w:t>
            </w:r>
            <w:proofErr w:type="spellEnd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) на базе образовательных организаций, некоммерческих организаций и муниципальных </w:t>
            </w: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учреждений в добровольческую (волонтерскую) деятельность, чел</w:t>
            </w:r>
          </w:p>
        </w:tc>
        <w:tc>
          <w:tcPr>
            <w:tcW w:w="328" w:type="pct"/>
            <w:shd w:val="clear" w:color="auto" w:fill="auto"/>
          </w:tcPr>
          <w:p w:rsidR="00262BBB" w:rsidRPr="00EE1133" w:rsidRDefault="00262BBB" w:rsidP="00262BBB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4721</w:t>
            </w:r>
          </w:p>
        </w:tc>
      </w:tr>
      <w:tr w:rsidR="00262BBB" w:rsidRPr="001923C6" w:rsidTr="00E30FF5">
        <w:trPr>
          <w:trHeight w:val="241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62BBB" w:rsidRPr="00E576A7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6A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218 540,38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17 721,58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144 765,20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48 949,14</w:t>
            </w: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262BBB" w:rsidRPr="001923C6" w:rsidTr="00E30FF5">
        <w:trPr>
          <w:trHeight w:val="1575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262BBB" w:rsidRPr="001923C6" w:rsidTr="00E30FF5">
        <w:trPr>
          <w:trHeight w:val="524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262BBB" w:rsidRPr="001923C6" w:rsidTr="00E30FF5">
        <w:trPr>
          <w:trHeight w:val="241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семейных традиций, воспитание у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4100</w:t>
            </w:r>
          </w:p>
        </w:tc>
      </w:tr>
      <w:tr w:rsidR="00262BBB" w:rsidRPr="001923C6" w:rsidTr="00E30FF5">
        <w:trPr>
          <w:trHeight w:val="241"/>
        </w:trPr>
        <w:tc>
          <w:tcPr>
            <w:tcW w:w="223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262BBB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62BBB" w:rsidRPr="00EE1133" w:rsidRDefault="00262BBB" w:rsidP="00262BBB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волонтерства</w:t>
            </w:r>
            <w:proofErr w:type="spellEnd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8" w:type="pct"/>
            <w:shd w:val="clear" w:color="auto" w:fill="auto"/>
          </w:tcPr>
          <w:p w:rsidR="00262BBB" w:rsidRPr="00EE1133" w:rsidRDefault="00262BBB" w:rsidP="00262BBB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5878</w:t>
            </w:r>
          </w:p>
        </w:tc>
      </w:tr>
      <w:tr w:rsidR="00262BBB" w:rsidRPr="001923C6" w:rsidTr="00E30FF5">
        <w:trPr>
          <w:trHeight w:val="1091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:rsidR="00262BBB" w:rsidRPr="001923C6" w:rsidRDefault="00262BBB" w:rsidP="00262B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230 507,47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17 721,58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156 732,29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BBB" w:rsidRPr="00262BBB" w:rsidRDefault="00262BBB" w:rsidP="00262BBB">
            <w:pPr>
              <w:jc w:val="right"/>
              <w:rPr>
                <w:sz w:val="24"/>
                <w:szCs w:val="24"/>
              </w:rPr>
            </w:pPr>
            <w:r w:rsidRPr="00262BBB">
              <w:rPr>
                <w:sz w:val="24"/>
                <w:szCs w:val="24"/>
              </w:rPr>
              <w:t>48 949,14</w:t>
            </w: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8139B" w:rsidRDefault="00262BBB" w:rsidP="00262BBB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proofErr w:type="gram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ленных</w:t>
            </w:r>
            <w:proofErr w:type="gramEnd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262BBB" w:rsidRPr="001923C6" w:rsidTr="00E30FF5">
        <w:trPr>
          <w:trHeight w:val="1575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262BBB" w:rsidRPr="001923C6" w:rsidTr="00E30FF5">
        <w:trPr>
          <w:trHeight w:val="524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262BBB" w:rsidRPr="001923C6" w:rsidTr="00E30FF5">
        <w:trPr>
          <w:trHeight w:val="99"/>
        </w:trPr>
        <w:tc>
          <w:tcPr>
            <w:tcW w:w="223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  <w:hideMark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4. Количество участников мероприятий, направленных на возрождение семей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ных традиций, воспитание у моло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дежи позитивного отношения к </w:t>
            </w:r>
            <w:proofErr w:type="gram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семей-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ным</w:t>
            </w:r>
            <w:proofErr w:type="spellEnd"/>
            <w:proofErr w:type="gramEnd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28" w:type="pct"/>
            <w:shd w:val="clear" w:color="auto" w:fill="auto"/>
            <w:hideMark/>
          </w:tcPr>
          <w:p w:rsidR="00262BBB" w:rsidRPr="001923C6" w:rsidRDefault="00262BBB" w:rsidP="00262B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</w:tr>
      <w:tr w:rsidR="00262BBB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62BBB" w:rsidRPr="001923C6" w:rsidRDefault="00262BBB" w:rsidP="00262B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62BBB" w:rsidRPr="00EE1133" w:rsidRDefault="00262BBB" w:rsidP="00262BBB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волонтерства</w:t>
            </w:r>
            <w:proofErr w:type="spellEnd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) на базе образовательных организаций, некоммерческих организаций и муниципальных </w:t>
            </w: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учреждений в добровольческую (волонтерскую) деятельность, чел</w:t>
            </w:r>
          </w:p>
        </w:tc>
        <w:tc>
          <w:tcPr>
            <w:tcW w:w="328" w:type="pct"/>
            <w:shd w:val="clear" w:color="auto" w:fill="auto"/>
          </w:tcPr>
          <w:p w:rsidR="00262BBB" w:rsidRPr="00EE1133" w:rsidRDefault="00262BBB" w:rsidP="00262BBB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7035</w:t>
            </w:r>
          </w:p>
        </w:tc>
      </w:tr>
      <w:tr w:rsidR="002F2301" w:rsidRPr="001923C6" w:rsidTr="002F2301">
        <w:trPr>
          <w:trHeight w:val="99"/>
        </w:trPr>
        <w:tc>
          <w:tcPr>
            <w:tcW w:w="223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:rsidR="002F2301" w:rsidRPr="001923C6" w:rsidRDefault="002F2301" w:rsidP="002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4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proofErr w:type="gramStart"/>
            <w:r w:rsidRPr="00AC3249">
              <w:rPr>
                <w:rFonts w:ascii="Times New Roman" w:hAnsi="Times New Roman"/>
                <w:sz w:val="24"/>
                <w:szCs w:val="24"/>
              </w:rPr>
              <w:t>прог-ноз</w:t>
            </w:r>
            <w:proofErr w:type="gramEnd"/>
            <w:r w:rsidRPr="00AC3249">
              <w:rPr>
                <w:rFonts w:ascii="Times New Roman" w:hAnsi="Times New Roman"/>
                <w:sz w:val="24"/>
                <w:szCs w:val="24"/>
              </w:rPr>
              <w:t>-ный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324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324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301" w:rsidRPr="002F2301" w:rsidRDefault="002F2301" w:rsidP="002F23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F2301">
              <w:rPr>
                <w:sz w:val="24"/>
                <w:szCs w:val="24"/>
              </w:rPr>
              <w:t>176 432,82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301" w:rsidRPr="002F2301" w:rsidRDefault="002F2301" w:rsidP="002F2301">
            <w:pPr>
              <w:jc w:val="right"/>
              <w:rPr>
                <w:sz w:val="24"/>
                <w:szCs w:val="24"/>
              </w:rPr>
            </w:pPr>
            <w:r w:rsidRPr="002F2301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301" w:rsidRPr="002F2301" w:rsidRDefault="002F2301" w:rsidP="002F2301">
            <w:pPr>
              <w:jc w:val="right"/>
              <w:rPr>
                <w:sz w:val="24"/>
                <w:szCs w:val="24"/>
              </w:rPr>
            </w:pPr>
            <w:r w:rsidRPr="002F2301">
              <w:rPr>
                <w:sz w:val="24"/>
                <w:szCs w:val="24"/>
              </w:rPr>
              <w:t>17 721,58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301" w:rsidRPr="002F2301" w:rsidRDefault="002F2301" w:rsidP="002F2301">
            <w:pPr>
              <w:jc w:val="right"/>
              <w:rPr>
                <w:sz w:val="24"/>
                <w:szCs w:val="24"/>
              </w:rPr>
            </w:pPr>
            <w:r w:rsidRPr="002F2301">
              <w:rPr>
                <w:sz w:val="24"/>
                <w:szCs w:val="24"/>
              </w:rPr>
              <w:t>102 657,64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301" w:rsidRPr="002F2301" w:rsidRDefault="002F2301" w:rsidP="002F2301">
            <w:pPr>
              <w:jc w:val="right"/>
              <w:rPr>
                <w:sz w:val="24"/>
                <w:szCs w:val="24"/>
              </w:rPr>
            </w:pPr>
            <w:r w:rsidRPr="002F2301">
              <w:rPr>
                <w:sz w:val="24"/>
                <w:szCs w:val="24"/>
              </w:rPr>
              <w:t>48 949,14</w:t>
            </w:r>
          </w:p>
        </w:tc>
        <w:tc>
          <w:tcPr>
            <w:tcW w:w="649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2F2301" w:rsidRPr="001923C6" w:rsidRDefault="00060C2A" w:rsidP="002F23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2F2301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F2301" w:rsidRPr="00AC3249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</w:t>
            </w:r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shd w:val="clear" w:color="auto" w:fill="auto"/>
          </w:tcPr>
          <w:p w:rsidR="002F2301" w:rsidRPr="001923C6" w:rsidRDefault="002F2301" w:rsidP="002F23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2F2301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F2301" w:rsidRPr="00AC3249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shd w:val="clear" w:color="auto" w:fill="auto"/>
          </w:tcPr>
          <w:p w:rsidR="002F2301" w:rsidRPr="001923C6" w:rsidRDefault="002F2301" w:rsidP="002F23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2F2301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F2301" w:rsidRPr="00AC3249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семейных традиций, воспитание у </w:t>
            </w:r>
            <w:proofErr w:type="spellStart"/>
            <w:proofErr w:type="gram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proofErr w:type="gram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28" w:type="pct"/>
            <w:shd w:val="clear" w:color="auto" w:fill="auto"/>
          </w:tcPr>
          <w:p w:rsidR="002F2301" w:rsidRPr="001923C6" w:rsidRDefault="00060C2A" w:rsidP="002F23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4300</w:t>
            </w:r>
          </w:p>
        </w:tc>
      </w:tr>
      <w:tr w:rsidR="002F2301" w:rsidRPr="001923C6" w:rsidTr="00E30FF5">
        <w:trPr>
          <w:trHeight w:val="99"/>
        </w:trPr>
        <w:tc>
          <w:tcPr>
            <w:tcW w:w="223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:rsidR="002F2301" w:rsidRPr="00AC3249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vAlign w:val="center"/>
          </w:tcPr>
          <w:p w:rsidR="002F2301" w:rsidRPr="001923C6" w:rsidRDefault="002F2301" w:rsidP="002F23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shd w:val="clear" w:color="auto" w:fill="auto"/>
          </w:tcPr>
          <w:p w:rsidR="002F2301" w:rsidRPr="00EE1133" w:rsidRDefault="002F2301" w:rsidP="002F230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волонтерства</w:t>
            </w:r>
            <w:proofErr w:type="spellEnd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8" w:type="pct"/>
            <w:shd w:val="clear" w:color="auto" w:fill="auto"/>
          </w:tcPr>
          <w:p w:rsidR="002F2301" w:rsidRPr="00EE1133" w:rsidRDefault="00060C2A" w:rsidP="002F2301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8191</w:t>
            </w:r>
          </w:p>
        </w:tc>
      </w:tr>
    </w:tbl>
    <w:p w:rsidR="00ED3223" w:rsidRDefault="00ED3223" w:rsidP="00ED3223">
      <w:pPr>
        <w:rPr>
          <w:sz w:val="24"/>
        </w:rPr>
      </w:pPr>
    </w:p>
    <w:p w:rsidR="00DB6026" w:rsidRDefault="00DB6026" w:rsidP="00ED3223">
      <w:pPr>
        <w:rPr>
          <w:sz w:val="24"/>
        </w:rPr>
      </w:pPr>
    </w:p>
    <w:p w:rsidR="00CD3F80" w:rsidRDefault="00CD3F80"/>
    <w:p w:rsidR="00FE7FF0" w:rsidRDefault="00FE7FF0" w:rsidP="00AB137B">
      <w:pPr>
        <w:rPr>
          <w:sz w:val="24"/>
        </w:rPr>
      </w:pPr>
    </w:p>
    <w:p w:rsidR="00FE7FF0" w:rsidRDefault="00FE7FF0" w:rsidP="00AB137B">
      <w:pPr>
        <w:rPr>
          <w:sz w:val="24"/>
        </w:rPr>
      </w:pPr>
    </w:p>
    <w:p w:rsidR="00FE7FF0" w:rsidRDefault="00FE7FF0" w:rsidP="00AB137B">
      <w:pPr>
        <w:rPr>
          <w:sz w:val="24"/>
        </w:rPr>
      </w:pPr>
    </w:p>
    <w:p w:rsidR="007F3152" w:rsidRPr="007F3152" w:rsidRDefault="007F3152">
      <w:pPr>
        <w:rPr>
          <w:sz w:val="2"/>
          <w:szCs w:val="2"/>
        </w:rPr>
      </w:pPr>
    </w:p>
    <w:p w:rsidR="009B28BC" w:rsidRPr="009B28BC" w:rsidRDefault="009B28BC">
      <w:pPr>
        <w:rPr>
          <w:sz w:val="2"/>
          <w:szCs w:val="2"/>
        </w:rPr>
      </w:pPr>
    </w:p>
    <w:p w:rsidR="009565E1" w:rsidRPr="009565E1" w:rsidRDefault="009565E1">
      <w:pPr>
        <w:rPr>
          <w:sz w:val="2"/>
          <w:szCs w:val="2"/>
        </w:rPr>
      </w:pPr>
    </w:p>
    <w:p w:rsidR="00AB137B" w:rsidRDefault="00AB137B" w:rsidP="00FC6BB6">
      <w:pPr>
        <w:rPr>
          <w:sz w:val="24"/>
        </w:rPr>
      </w:pPr>
    </w:p>
    <w:sectPr w:rsidR="00AB137B" w:rsidSect="00A3427F">
      <w:pgSz w:w="16840" w:h="11907" w:orient="landscape" w:code="9"/>
      <w:pgMar w:top="1701" w:right="1134" w:bottom="567" w:left="1134" w:header="357" w:footer="52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99B" w:rsidRDefault="0079499B">
      <w:r>
        <w:separator/>
      </w:r>
    </w:p>
  </w:endnote>
  <w:endnote w:type="continuationSeparator" w:id="0">
    <w:p w:rsidR="0079499B" w:rsidRDefault="0079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9E6" w:rsidRPr="00AE6EAA" w:rsidRDefault="00B849E6" w:rsidP="00B5679D">
    <w:pPr>
      <w:pStyle w:val="a8"/>
      <w:rPr>
        <w:sz w:val="16"/>
      </w:rPr>
    </w:pPr>
    <w:r w:rsidRPr="0024538A">
      <w:t>Внутренний номер:</w:t>
    </w:r>
    <w:r w:rsidRPr="00E30FF5">
      <w:t xml:space="preserve"> </w:t>
    </w:r>
    <w:r w:rsidRPr="006C57C6">
      <w:t>0288952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9E6" w:rsidRPr="00ED0D0D" w:rsidRDefault="00B849E6" w:rsidP="007F3152">
    <w:pPr>
      <w:pStyle w:val="a8"/>
      <w:rPr>
        <w:sz w:val="16"/>
      </w:rPr>
    </w:pPr>
    <w:r w:rsidRPr="00A6381E">
      <w:t xml:space="preserve">Внутренний номер: </w:t>
    </w:r>
    <w:r w:rsidRPr="006C57C6">
      <w:t>0288952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99B" w:rsidRDefault="0079499B">
      <w:r>
        <w:separator/>
      </w:r>
    </w:p>
  </w:footnote>
  <w:footnote w:type="continuationSeparator" w:id="0">
    <w:p w:rsidR="0079499B" w:rsidRDefault="00794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9E6" w:rsidRDefault="00B849E6" w:rsidP="00211DE1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:rsidR="00B849E6" w:rsidRDefault="00B849E6" w:rsidP="00CD57F4">
    <w:pPr>
      <w:pStyle w:val="a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9E6" w:rsidRPr="0049641C" w:rsidRDefault="00B849E6">
    <w:pPr>
      <w:pStyle w:val="a6"/>
      <w:jc w:val="center"/>
      <w:rPr>
        <w:sz w:val="24"/>
        <w:szCs w:val="24"/>
      </w:rPr>
    </w:pPr>
    <w:r w:rsidRPr="0049641C">
      <w:rPr>
        <w:sz w:val="24"/>
        <w:szCs w:val="24"/>
      </w:rPr>
      <w:fldChar w:fldCharType="begin"/>
    </w:r>
    <w:r w:rsidRPr="0049641C">
      <w:rPr>
        <w:sz w:val="24"/>
        <w:szCs w:val="24"/>
      </w:rPr>
      <w:instrText>PAGE   \* MERGEFORMAT</w:instrText>
    </w:r>
    <w:r w:rsidRPr="0049641C">
      <w:rPr>
        <w:sz w:val="24"/>
        <w:szCs w:val="24"/>
      </w:rPr>
      <w:fldChar w:fldCharType="separate"/>
    </w:r>
    <w:r w:rsidR="00DB6451">
      <w:rPr>
        <w:noProof/>
        <w:sz w:val="24"/>
        <w:szCs w:val="24"/>
      </w:rPr>
      <w:t>4</w:t>
    </w:r>
    <w:r w:rsidRPr="0049641C">
      <w:rPr>
        <w:sz w:val="24"/>
        <w:szCs w:val="24"/>
      </w:rPr>
      <w:fldChar w:fldCharType="end"/>
    </w:r>
  </w:p>
  <w:p w:rsidR="00B849E6" w:rsidRPr="0076187A" w:rsidRDefault="00B849E6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9E6" w:rsidRPr="004C6EB5" w:rsidRDefault="00B849E6" w:rsidP="00613968">
    <w:pPr>
      <w:spacing w:before="120"/>
      <w:rPr>
        <w:sz w:val="32"/>
        <w:szCs w:val="3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9E6" w:rsidRPr="0049641C" w:rsidRDefault="00B849E6">
    <w:pPr>
      <w:pStyle w:val="a6"/>
      <w:jc w:val="center"/>
      <w:rPr>
        <w:sz w:val="24"/>
        <w:szCs w:val="24"/>
      </w:rPr>
    </w:pPr>
    <w:r w:rsidRPr="0049641C">
      <w:rPr>
        <w:sz w:val="24"/>
        <w:szCs w:val="24"/>
      </w:rPr>
      <w:fldChar w:fldCharType="begin"/>
    </w:r>
    <w:r w:rsidRPr="0049641C">
      <w:rPr>
        <w:sz w:val="24"/>
        <w:szCs w:val="24"/>
      </w:rPr>
      <w:instrText>PAGE   \* MERGEFORMAT</w:instrText>
    </w:r>
    <w:r w:rsidRPr="0049641C">
      <w:rPr>
        <w:sz w:val="24"/>
        <w:szCs w:val="24"/>
      </w:rPr>
      <w:fldChar w:fldCharType="separate"/>
    </w:r>
    <w:r w:rsidR="00DB6451">
      <w:rPr>
        <w:noProof/>
        <w:sz w:val="24"/>
        <w:szCs w:val="24"/>
      </w:rPr>
      <w:t>2</w:t>
    </w:r>
    <w:r w:rsidRPr="0049641C">
      <w:rPr>
        <w:sz w:val="24"/>
        <w:szCs w:val="24"/>
      </w:rPr>
      <w:fldChar w:fldCharType="end"/>
    </w:r>
  </w:p>
  <w:p w:rsidR="00B849E6" w:rsidRPr="0076187A" w:rsidRDefault="00B849E6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9E6" w:rsidRPr="0049641C" w:rsidRDefault="00B849E6">
    <w:pPr>
      <w:pStyle w:val="a6"/>
      <w:jc w:val="center"/>
      <w:rPr>
        <w:sz w:val="24"/>
        <w:szCs w:val="24"/>
      </w:rPr>
    </w:pPr>
    <w:r>
      <w:rPr>
        <w:sz w:val="24"/>
        <w:szCs w:val="24"/>
      </w:rPr>
      <w:t>2</w:t>
    </w:r>
  </w:p>
  <w:p w:rsidR="00B849E6" w:rsidRPr="0076187A" w:rsidRDefault="00B849E6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9E6" w:rsidRPr="007809C8" w:rsidRDefault="00B849E6">
    <w:pPr>
      <w:pStyle w:val="a6"/>
      <w:jc w:val="center"/>
      <w:rPr>
        <w:sz w:val="24"/>
        <w:szCs w:val="24"/>
      </w:rPr>
    </w:pPr>
    <w:r w:rsidRPr="007809C8">
      <w:rPr>
        <w:sz w:val="24"/>
        <w:szCs w:val="24"/>
      </w:rPr>
      <w:fldChar w:fldCharType="begin"/>
    </w:r>
    <w:r w:rsidRPr="007809C8">
      <w:rPr>
        <w:sz w:val="24"/>
        <w:szCs w:val="24"/>
      </w:rPr>
      <w:instrText>PAGE   \* MERGEFORMAT</w:instrText>
    </w:r>
    <w:r w:rsidRPr="007809C8">
      <w:rPr>
        <w:sz w:val="24"/>
        <w:szCs w:val="24"/>
      </w:rPr>
      <w:fldChar w:fldCharType="separate"/>
    </w:r>
    <w:r w:rsidR="00DB6451">
      <w:rPr>
        <w:noProof/>
        <w:sz w:val="24"/>
        <w:szCs w:val="24"/>
      </w:rPr>
      <w:t>10</w:t>
    </w:r>
    <w:r w:rsidRPr="007809C8">
      <w:rPr>
        <w:sz w:val="24"/>
        <w:szCs w:val="24"/>
      </w:rPr>
      <w:fldChar w:fldCharType="end"/>
    </w:r>
  </w:p>
  <w:p w:rsidR="00B849E6" w:rsidRPr="0076187A" w:rsidRDefault="00B849E6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9E6" w:rsidRDefault="00B849E6">
    <w:pPr>
      <w:pStyle w:val="a6"/>
      <w:jc w:val="center"/>
    </w:pPr>
  </w:p>
  <w:p w:rsidR="00B849E6" w:rsidRPr="004C6EB5" w:rsidRDefault="00B849E6" w:rsidP="00613968">
    <w:pPr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A8B"/>
    <w:rsid w:val="000010EF"/>
    <w:rsid w:val="000033F0"/>
    <w:rsid w:val="000038EC"/>
    <w:rsid w:val="0001119B"/>
    <w:rsid w:val="00013901"/>
    <w:rsid w:val="00016C95"/>
    <w:rsid w:val="00017DBF"/>
    <w:rsid w:val="00023FCC"/>
    <w:rsid w:val="0002714A"/>
    <w:rsid w:val="00032C89"/>
    <w:rsid w:val="000361B5"/>
    <w:rsid w:val="00047008"/>
    <w:rsid w:val="000479BB"/>
    <w:rsid w:val="00050614"/>
    <w:rsid w:val="0005126A"/>
    <w:rsid w:val="000527DB"/>
    <w:rsid w:val="00052F3F"/>
    <w:rsid w:val="00054096"/>
    <w:rsid w:val="00055912"/>
    <w:rsid w:val="00060C2A"/>
    <w:rsid w:val="0006654F"/>
    <w:rsid w:val="0006673C"/>
    <w:rsid w:val="00070918"/>
    <w:rsid w:val="00070A52"/>
    <w:rsid w:val="00073470"/>
    <w:rsid w:val="00074ED9"/>
    <w:rsid w:val="00076B5F"/>
    <w:rsid w:val="0007727D"/>
    <w:rsid w:val="00082852"/>
    <w:rsid w:val="00082BDD"/>
    <w:rsid w:val="00082BEC"/>
    <w:rsid w:val="00087975"/>
    <w:rsid w:val="00087DFD"/>
    <w:rsid w:val="000924DD"/>
    <w:rsid w:val="00095472"/>
    <w:rsid w:val="000A18A6"/>
    <w:rsid w:val="000A1A43"/>
    <w:rsid w:val="000A211D"/>
    <w:rsid w:val="000A2557"/>
    <w:rsid w:val="000A426A"/>
    <w:rsid w:val="000A4627"/>
    <w:rsid w:val="000A780F"/>
    <w:rsid w:val="000B0C05"/>
    <w:rsid w:val="000B0DAD"/>
    <w:rsid w:val="000B23B8"/>
    <w:rsid w:val="000B3F32"/>
    <w:rsid w:val="000B6E3E"/>
    <w:rsid w:val="000C1B59"/>
    <w:rsid w:val="000C2856"/>
    <w:rsid w:val="000C4CBE"/>
    <w:rsid w:val="000C5609"/>
    <w:rsid w:val="000C6F8B"/>
    <w:rsid w:val="000C71B7"/>
    <w:rsid w:val="000C7526"/>
    <w:rsid w:val="000D0835"/>
    <w:rsid w:val="000D1CA7"/>
    <w:rsid w:val="000D2824"/>
    <w:rsid w:val="000D3406"/>
    <w:rsid w:val="000D5DC3"/>
    <w:rsid w:val="000D726C"/>
    <w:rsid w:val="000D7E6C"/>
    <w:rsid w:val="000E0CE3"/>
    <w:rsid w:val="000E4A5B"/>
    <w:rsid w:val="000E5A6E"/>
    <w:rsid w:val="000E6314"/>
    <w:rsid w:val="000F1449"/>
    <w:rsid w:val="000F26A8"/>
    <w:rsid w:val="000F26F0"/>
    <w:rsid w:val="000F404D"/>
    <w:rsid w:val="000F4294"/>
    <w:rsid w:val="000F4496"/>
    <w:rsid w:val="000F6019"/>
    <w:rsid w:val="000F78DB"/>
    <w:rsid w:val="000F7CB5"/>
    <w:rsid w:val="001021DF"/>
    <w:rsid w:val="00103417"/>
    <w:rsid w:val="001041F1"/>
    <w:rsid w:val="00104D32"/>
    <w:rsid w:val="001058E1"/>
    <w:rsid w:val="00110E39"/>
    <w:rsid w:val="00113061"/>
    <w:rsid w:val="00114615"/>
    <w:rsid w:val="0011546C"/>
    <w:rsid w:val="00116769"/>
    <w:rsid w:val="00120BED"/>
    <w:rsid w:val="00124873"/>
    <w:rsid w:val="00125F41"/>
    <w:rsid w:val="00130B4A"/>
    <w:rsid w:val="00133D51"/>
    <w:rsid w:val="00134AD0"/>
    <w:rsid w:val="00140850"/>
    <w:rsid w:val="00145222"/>
    <w:rsid w:val="00147138"/>
    <w:rsid w:val="00151B0F"/>
    <w:rsid w:val="00165AE6"/>
    <w:rsid w:val="00171A84"/>
    <w:rsid w:val="001734BD"/>
    <w:rsid w:val="0018139B"/>
    <w:rsid w:val="001849A6"/>
    <w:rsid w:val="00185945"/>
    <w:rsid w:val="0018676A"/>
    <w:rsid w:val="00187D0A"/>
    <w:rsid w:val="0019173F"/>
    <w:rsid w:val="00191950"/>
    <w:rsid w:val="001923C6"/>
    <w:rsid w:val="00192816"/>
    <w:rsid w:val="001935C8"/>
    <w:rsid w:val="00195DC3"/>
    <w:rsid w:val="001A0964"/>
    <w:rsid w:val="001A0CDB"/>
    <w:rsid w:val="001A17AC"/>
    <w:rsid w:val="001A2887"/>
    <w:rsid w:val="001A2A4A"/>
    <w:rsid w:val="001A3324"/>
    <w:rsid w:val="001A54D5"/>
    <w:rsid w:val="001A6E8B"/>
    <w:rsid w:val="001A7ADF"/>
    <w:rsid w:val="001B16A8"/>
    <w:rsid w:val="001B52DC"/>
    <w:rsid w:val="001B54AA"/>
    <w:rsid w:val="001B73E3"/>
    <w:rsid w:val="001B7CAA"/>
    <w:rsid w:val="001C133A"/>
    <w:rsid w:val="001C1BC0"/>
    <w:rsid w:val="001C5A05"/>
    <w:rsid w:val="001C630F"/>
    <w:rsid w:val="001C77E1"/>
    <w:rsid w:val="001C7BEC"/>
    <w:rsid w:val="001D05A1"/>
    <w:rsid w:val="001D3AAB"/>
    <w:rsid w:val="001D41FE"/>
    <w:rsid w:val="001E38B8"/>
    <w:rsid w:val="001E5990"/>
    <w:rsid w:val="001E6619"/>
    <w:rsid w:val="001E795F"/>
    <w:rsid w:val="001F0038"/>
    <w:rsid w:val="001F0569"/>
    <w:rsid w:val="001F1104"/>
    <w:rsid w:val="001F1C4F"/>
    <w:rsid w:val="001F41D2"/>
    <w:rsid w:val="001F43F5"/>
    <w:rsid w:val="00200027"/>
    <w:rsid w:val="002003C1"/>
    <w:rsid w:val="00202244"/>
    <w:rsid w:val="00204BCB"/>
    <w:rsid w:val="00205385"/>
    <w:rsid w:val="00210F96"/>
    <w:rsid w:val="00211DE1"/>
    <w:rsid w:val="00213200"/>
    <w:rsid w:val="00213C3C"/>
    <w:rsid w:val="00217D3D"/>
    <w:rsid w:val="002208DD"/>
    <w:rsid w:val="00220E2E"/>
    <w:rsid w:val="00223F27"/>
    <w:rsid w:val="002257BA"/>
    <w:rsid w:val="00225AD8"/>
    <w:rsid w:val="002265BD"/>
    <w:rsid w:val="00226E34"/>
    <w:rsid w:val="00227358"/>
    <w:rsid w:val="00230B0F"/>
    <w:rsid w:val="002323D9"/>
    <w:rsid w:val="00233E58"/>
    <w:rsid w:val="002345F1"/>
    <w:rsid w:val="00236730"/>
    <w:rsid w:val="00237614"/>
    <w:rsid w:val="002405D2"/>
    <w:rsid w:val="00242390"/>
    <w:rsid w:val="00242BB6"/>
    <w:rsid w:val="00243D6A"/>
    <w:rsid w:val="0024538A"/>
    <w:rsid w:val="002456F3"/>
    <w:rsid w:val="0024580B"/>
    <w:rsid w:val="00246643"/>
    <w:rsid w:val="00247967"/>
    <w:rsid w:val="002529EE"/>
    <w:rsid w:val="0025653C"/>
    <w:rsid w:val="00256685"/>
    <w:rsid w:val="0026029B"/>
    <w:rsid w:val="00261085"/>
    <w:rsid w:val="00261A68"/>
    <w:rsid w:val="00262963"/>
    <w:rsid w:val="00262BBB"/>
    <w:rsid w:val="002653EB"/>
    <w:rsid w:val="002665D0"/>
    <w:rsid w:val="00272B5D"/>
    <w:rsid w:val="00272E62"/>
    <w:rsid w:val="002774C7"/>
    <w:rsid w:val="0028526A"/>
    <w:rsid w:val="00287C9E"/>
    <w:rsid w:val="002920DE"/>
    <w:rsid w:val="002945AC"/>
    <w:rsid w:val="002A1ACE"/>
    <w:rsid w:val="002A71BA"/>
    <w:rsid w:val="002B0EE9"/>
    <w:rsid w:val="002B4764"/>
    <w:rsid w:val="002B578B"/>
    <w:rsid w:val="002B618B"/>
    <w:rsid w:val="002B6471"/>
    <w:rsid w:val="002C0E9B"/>
    <w:rsid w:val="002C3701"/>
    <w:rsid w:val="002C3E90"/>
    <w:rsid w:val="002C587D"/>
    <w:rsid w:val="002C6B70"/>
    <w:rsid w:val="002C74CC"/>
    <w:rsid w:val="002C7552"/>
    <w:rsid w:val="002D3369"/>
    <w:rsid w:val="002D4980"/>
    <w:rsid w:val="002E194E"/>
    <w:rsid w:val="002E2165"/>
    <w:rsid w:val="002E2585"/>
    <w:rsid w:val="002F2301"/>
    <w:rsid w:val="002F352D"/>
    <w:rsid w:val="002F3970"/>
    <w:rsid w:val="002F58D2"/>
    <w:rsid w:val="0030354B"/>
    <w:rsid w:val="00304A2B"/>
    <w:rsid w:val="00310548"/>
    <w:rsid w:val="00315202"/>
    <w:rsid w:val="00315224"/>
    <w:rsid w:val="00315D15"/>
    <w:rsid w:val="00316E0E"/>
    <w:rsid w:val="003265AA"/>
    <w:rsid w:val="00326E59"/>
    <w:rsid w:val="00333CFD"/>
    <w:rsid w:val="00334E6B"/>
    <w:rsid w:val="00335CED"/>
    <w:rsid w:val="00335DC5"/>
    <w:rsid w:val="003400F2"/>
    <w:rsid w:val="00340669"/>
    <w:rsid w:val="00340B9E"/>
    <w:rsid w:val="00340DE4"/>
    <w:rsid w:val="003411D9"/>
    <w:rsid w:val="003443CF"/>
    <w:rsid w:val="00345E97"/>
    <w:rsid w:val="00350232"/>
    <w:rsid w:val="003521DE"/>
    <w:rsid w:val="003535AA"/>
    <w:rsid w:val="00353E5E"/>
    <w:rsid w:val="00357F81"/>
    <w:rsid w:val="00363F62"/>
    <w:rsid w:val="003703F5"/>
    <w:rsid w:val="0037468F"/>
    <w:rsid w:val="003754C3"/>
    <w:rsid w:val="003764CD"/>
    <w:rsid w:val="00376601"/>
    <w:rsid w:val="00376E3E"/>
    <w:rsid w:val="003833A0"/>
    <w:rsid w:val="00383EF0"/>
    <w:rsid w:val="00386D23"/>
    <w:rsid w:val="00390272"/>
    <w:rsid w:val="00391733"/>
    <w:rsid w:val="00391E41"/>
    <w:rsid w:val="00393A93"/>
    <w:rsid w:val="003945D3"/>
    <w:rsid w:val="00394FA5"/>
    <w:rsid w:val="00395600"/>
    <w:rsid w:val="00397492"/>
    <w:rsid w:val="003978E6"/>
    <w:rsid w:val="003A24EE"/>
    <w:rsid w:val="003A405D"/>
    <w:rsid w:val="003A52D9"/>
    <w:rsid w:val="003A7DED"/>
    <w:rsid w:val="003B2FD7"/>
    <w:rsid w:val="003B37A7"/>
    <w:rsid w:val="003B41C6"/>
    <w:rsid w:val="003B5BDB"/>
    <w:rsid w:val="003B5D23"/>
    <w:rsid w:val="003C0811"/>
    <w:rsid w:val="003C199B"/>
    <w:rsid w:val="003C408D"/>
    <w:rsid w:val="003C6F32"/>
    <w:rsid w:val="003C7873"/>
    <w:rsid w:val="003D23A8"/>
    <w:rsid w:val="003D2761"/>
    <w:rsid w:val="003D3274"/>
    <w:rsid w:val="003D3E30"/>
    <w:rsid w:val="003D67D8"/>
    <w:rsid w:val="003E5AE6"/>
    <w:rsid w:val="003E6681"/>
    <w:rsid w:val="003F32C9"/>
    <w:rsid w:val="003F3CE0"/>
    <w:rsid w:val="003F4154"/>
    <w:rsid w:val="003F5167"/>
    <w:rsid w:val="003F5C3E"/>
    <w:rsid w:val="003F6B7F"/>
    <w:rsid w:val="003F6D66"/>
    <w:rsid w:val="003F7A49"/>
    <w:rsid w:val="0041096B"/>
    <w:rsid w:val="00410EAA"/>
    <w:rsid w:val="0041641F"/>
    <w:rsid w:val="00416992"/>
    <w:rsid w:val="00417200"/>
    <w:rsid w:val="00417A7E"/>
    <w:rsid w:val="00420474"/>
    <w:rsid w:val="00420CDA"/>
    <w:rsid w:val="00421F79"/>
    <w:rsid w:val="00422539"/>
    <w:rsid w:val="004247E9"/>
    <w:rsid w:val="004318FD"/>
    <w:rsid w:val="00431D34"/>
    <w:rsid w:val="00437537"/>
    <w:rsid w:val="00441C3C"/>
    <w:rsid w:val="004438C5"/>
    <w:rsid w:val="004442D3"/>
    <w:rsid w:val="004506A4"/>
    <w:rsid w:val="004517BB"/>
    <w:rsid w:val="00453C84"/>
    <w:rsid w:val="00454719"/>
    <w:rsid w:val="0045623F"/>
    <w:rsid w:val="00456AD6"/>
    <w:rsid w:val="00457350"/>
    <w:rsid w:val="00457FAE"/>
    <w:rsid w:val="00460626"/>
    <w:rsid w:val="00461786"/>
    <w:rsid w:val="00461CD6"/>
    <w:rsid w:val="00461F12"/>
    <w:rsid w:val="00462760"/>
    <w:rsid w:val="0046345A"/>
    <w:rsid w:val="00463B78"/>
    <w:rsid w:val="00464878"/>
    <w:rsid w:val="004677A0"/>
    <w:rsid w:val="004679B7"/>
    <w:rsid w:val="0047077A"/>
    <w:rsid w:val="004773FC"/>
    <w:rsid w:val="004812A9"/>
    <w:rsid w:val="004818E3"/>
    <w:rsid w:val="00483FB1"/>
    <w:rsid w:val="00490D26"/>
    <w:rsid w:val="0049230A"/>
    <w:rsid w:val="00492F1E"/>
    <w:rsid w:val="00493641"/>
    <w:rsid w:val="0049641C"/>
    <w:rsid w:val="004A0276"/>
    <w:rsid w:val="004A1123"/>
    <w:rsid w:val="004A2BA5"/>
    <w:rsid w:val="004A3986"/>
    <w:rsid w:val="004A3F8E"/>
    <w:rsid w:val="004A6F66"/>
    <w:rsid w:val="004B1B39"/>
    <w:rsid w:val="004B2309"/>
    <w:rsid w:val="004B6DE8"/>
    <w:rsid w:val="004C0BF1"/>
    <w:rsid w:val="004C0E43"/>
    <w:rsid w:val="004C180C"/>
    <w:rsid w:val="004C35E0"/>
    <w:rsid w:val="004C39C4"/>
    <w:rsid w:val="004C4104"/>
    <w:rsid w:val="004C4C6C"/>
    <w:rsid w:val="004C6104"/>
    <w:rsid w:val="004C68EF"/>
    <w:rsid w:val="004C6EB5"/>
    <w:rsid w:val="004D1393"/>
    <w:rsid w:val="004D293C"/>
    <w:rsid w:val="004D4D51"/>
    <w:rsid w:val="004D529E"/>
    <w:rsid w:val="004E44E8"/>
    <w:rsid w:val="004F052A"/>
    <w:rsid w:val="004F1470"/>
    <w:rsid w:val="004F3C90"/>
    <w:rsid w:val="004F5B16"/>
    <w:rsid w:val="005044C8"/>
    <w:rsid w:val="00505238"/>
    <w:rsid w:val="00505BFF"/>
    <w:rsid w:val="005113F7"/>
    <w:rsid w:val="00512C5A"/>
    <w:rsid w:val="00517A1F"/>
    <w:rsid w:val="00520D15"/>
    <w:rsid w:val="005214B9"/>
    <w:rsid w:val="0052383B"/>
    <w:rsid w:val="00525A69"/>
    <w:rsid w:val="00525C7B"/>
    <w:rsid w:val="00527BD4"/>
    <w:rsid w:val="0053162D"/>
    <w:rsid w:val="00533002"/>
    <w:rsid w:val="00534D17"/>
    <w:rsid w:val="005421EC"/>
    <w:rsid w:val="00542BFE"/>
    <w:rsid w:val="0054463D"/>
    <w:rsid w:val="00551619"/>
    <w:rsid w:val="00553276"/>
    <w:rsid w:val="00554F80"/>
    <w:rsid w:val="00557E05"/>
    <w:rsid w:val="00561C65"/>
    <w:rsid w:val="00563BB9"/>
    <w:rsid w:val="0056416C"/>
    <w:rsid w:val="005713B8"/>
    <w:rsid w:val="00573ED0"/>
    <w:rsid w:val="00574956"/>
    <w:rsid w:val="0057532C"/>
    <w:rsid w:val="005761BC"/>
    <w:rsid w:val="005764AC"/>
    <w:rsid w:val="00576B1E"/>
    <w:rsid w:val="00577B18"/>
    <w:rsid w:val="00577B90"/>
    <w:rsid w:val="00580EC5"/>
    <w:rsid w:val="0058260D"/>
    <w:rsid w:val="005872BC"/>
    <w:rsid w:val="00593C40"/>
    <w:rsid w:val="00594CE2"/>
    <w:rsid w:val="005A0A3A"/>
    <w:rsid w:val="005A27A3"/>
    <w:rsid w:val="005A490B"/>
    <w:rsid w:val="005A4EF9"/>
    <w:rsid w:val="005A52B9"/>
    <w:rsid w:val="005A6528"/>
    <w:rsid w:val="005A6C52"/>
    <w:rsid w:val="005B28D7"/>
    <w:rsid w:val="005B47BE"/>
    <w:rsid w:val="005B5EA3"/>
    <w:rsid w:val="005B6A7B"/>
    <w:rsid w:val="005C211A"/>
    <w:rsid w:val="005C43FF"/>
    <w:rsid w:val="005C7103"/>
    <w:rsid w:val="005D1B50"/>
    <w:rsid w:val="005D1E35"/>
    <w:rsid w:val="005D410B"/>
    <w:rsid w:val="005D71DE"/>
    <w:rsid w:val="005D7904"/>
    <w:rsid w:val="005D7E5D"/>
    <w:rsid w:val="005E0667"/>
    <w:rsid w:val="005E0EFA"/>
    <w:rsid w:val="005E20D6"/>
    <w:rsid w:val="005E307D"/>
    <w:rsid w:val="005E7977"/>
    <w:rsid w:val="005E7DE2"/>
    <w:rsid w:val="005F033D"/>
    <w:rsid w:val="005F1277"/>
    <w:rsid w:val="005F5A2B"/>
    <w:rsid w:val="00601890"/>
    <w:rsid w:val="00602563"/>
    <w:rsid w:val="006053B2"/>
    <w:rsid w:val="00606737"/>
    <w:rsid w:val="00613340"/>
    <w:rsid w:val="00613968"/>
    <w:rsid w:val="00615F7C"/>
    <w:rsid w:val="006204F8"/>
    <w:rsid w:val="0062273A"/>
    <w:rsid w:val="00625F09"/>
    <w:rsid w:val="00630FD9"/>
    <w:rsid w:val="00631FF3"/>
    <w:rsid w:val="0063249A"/>
    <w:rsid w:val="00633230"/>
    <w:rsid w:val="006360FB"/>
    <w:rsid w:val="0063711C"/>
    <w:rsid w:val="00637540"/>
    <w:rsid w:val="0064276B"/>
    <w:rsid w:val="0064283C"/>
    <w:rsid w:val="00644D1B"/>
    <w:rsid w:val="006459FD"/>
    <w:rsid w:val="00645A24"/>
    <w:rsid w:val="00646DA9"/>
    <w:rsid w:val="00652C12"/>
    <w:rsid w:val="00655667"/>
    <w:rsid w:val="006616FE"/>
    <w:rsid w:val="00661764"/>
    <w:rsid w:val="00663463"/>
    <w:rsid w:val="00663630"/>
    <w:rsid w:val="006646B0"/>
    <w:rsid w:val="006670EA"/>
    <w:rsid w:val="00670152"/>
    <w:rsid w:val="006706E7"/>
    <w:rsid w:val="00671672"/>
    <w:rsid w:val="00672E39"/>
    <w:rsid w:val="006730AE"/>
    <w:rsid w:val="0067377C"/>
    <w:rsid w:val="006779E1"/>
    <w:rsid w:val="00682550"/>
    <w:rsid w:val="006836DF"/>
    <w:rsid w:val="006842E0"/>
    <w:rsid w:val="0068773C"/>
    <w:rsid w:val="00693011"/>
    <w:rsid w:val="00693659"/>
    <w:rsid w:val="006A18AF"/>
    <w:rsid w:val="006A5432"/>
    <w:rsid w:val="006B0305"/>
    <w:rsid w:val="006B28B7"/>
    <w:rsid w:val="006B37A8"/>
    <w:rsid w:val="006B55F8"/>
    <w:rsid w:val="006B5CF4"/>
    <w:rsid w:val="006C03C9"/>
    <w:rsid w:val="006C10D5"/>
    <w:rsid w:val="006C1D65"/>
    <w:rsid w:val="006C6CF2"/>
    <w:rsid w:val="006C79B5"/>
    <w:rsid w:val="006D0164"/>
    <w:rsid w:val="006D078A"/>
    <w:rsid w:val="006D20CF"/>
    <w:rsid w:val="006D6541"/>
    <w:rsid w:val="006E03F3"/>
    <w:rsid w:val="006E633F"/>
    <w:rsid w:val="006E6EE2"/>
    <w:rsid w:val="006E71F0"/>
    <w:rsid w:val="006F4F39"/>
    <w:rsid w:val="006F5DB2"/>
    <w:rsid w:val="00700259"/>
    <w:rsid w:val="00700586"/>
    <w:rsid w:val="00700F4A"/>
    <w:rsid w:val="00702E4A"/>
    <w:rsid w:val="00704634"/>
    <w:rsid w:val="0071148C"/>
    <w:rsid w:val="0071504B"/>
    <w:rsid w:val="00715715"/>
    <w:rsid w:val="00724921"/>
    <w:rsid w:val="0072782E"/>
    <w:rsid w:val="007315EB"/>
    <w:rsid w:val="00733618"/>
    <w:rsid w:val="00733665"/>
    <w:rsid w:val="007340AE"/>
    <w:rsid w:val="00737807"/>
    <w:rsid w:val="007410A2"/>
    <w:rsid w:val="007417D7"/>
    <w:rsid w:val="00750D5A"/>
    <w:rsid w:val="007543BD"/>
    <w:rsid w:val="0075476E"/>
    <w:rsid w:val="0075650D"/>
    <w:rsid w:val="00756B75"/>
    <w:rsid w:val="0076187A"/>
    <w:rsid w:val="0077227E"/>
    <w:rsid w:val="00773E64"/>
    <w:rsid w:val="007763DF"/>
    <w:rsid w:val="00776517"/>
    <w:rsid w:val="007809C8"/>
    <w:rsid w:val="00782D1D"/>
    <w:rsid w:val="0078592F"/>
    <w:rsid w:val="0078631F"/>
    <w:rsid w:val="00787EF2"/>
    <w:rsid w:val="0079499B"/>
    <w:rsid w:val="00794E21"/>
    <w:rsid w:val="007A2355"/>
    <w:rsid w:val="007A76FB"/>
    <w:rsid w:val="007A78F0"/>
    <w:rsid w:val="007B0323"/>
    <w:rsid w:val="007B07E1"/>
    <w:rsid w:val="007B4304"/>
    <w:rsid w:val="007B5E56"/>
    <w:rsid w:val="007B5FC6"/>
    <w:rsid w:val="007B69C0"/>
    <w:rsid w:val="007C05AE"/>
    <w:rsid w:val="007C127E"/>
    <w:rsid w:val="007C144A"/>
    <w:rsid w:val="007C34A3"/>
    <w:rsid w:val="007C564F"/>
    <w:rsid w:val="007C65B2"/>
    <w:rsid w:val="007C664D"/>
    <w:rsid w:val="007C7028"/>
    <w:rsid w:val="007C7EBC"/>
    <w:rsid w:val="007D1234"/>
    <w:rsid w:val="007D1326"/>
    <w:rsid w:val="007D142F"/>
    <w:rsid w:val="007D4195"/>
    <w:rsid w:val="007D48B9"/>
    <w:rsid w:val="007D70AB"/>
    <w:rsid w:val="007D7162"/>
    <w:rsid w:val="007D7A00"/>
    <w:rsid w:val="007E201D"/>
    <w:rsid w:val="007E3807"/>
    <w:rsid w:val="007E4680"/>
    <w:rsid w:val="007E5A51"/>
    <w:rsid w:val="007E5C52"/>
    <w:rsid w:val="007F25B1"/>
    <w:rsid w:val="007F3152"/>
    <w:rsid w:val="007F5504"/>
    <w:rsid w:val="008008CD"/>
    <w:rsid w:val="00800A3B"/>
    <w:rsid w:val="008013B1"/>
    <w:rsid w:val="00803B7C"/>
    <w:rsid w:val="00805215"/>
    <w:rsid w:val="008058B5"/>
    <w:rsid w:val="00811FE4"/>
    <w:rsid w:val="0081386B"/>
    <w:rsid w:val="00822100"/>
    <w:rsid w:val="00823AEA"/>
    <w:rsid w:val="0082637C"/>
    <w:rsid w:val="008271D8"/>
    <w:rsid w:val="008321E4"/>
    <w:rsid w:val="00834B31"/>
    <w:rsid w:val="00847AF6"/>
    <w:rsid w:val="00850327"/>
    <w:rsid w:val="00850EB9"/>
    <w:rsid w:val="00851612"/>
    <w:rsid w:val="00851764"/>
    <w:rsid w:val="00852FAE"/>
    <w:rsid w:val="00856413"/>
    <w:rsid w:val="00856712"/>
    <w:rsid w:val="008609F0"/>
    <w:rsid w:val="00861E93"/>
    <w:rsid w:val="00864918"/>
    <w:rsid w:val="008652B7"/>
    <w:rsid w:val="008657E8"/>
    <w:rsid w:val="00870595"/>
    <w:rsid w:val="008716C8"/>
    <w:rsid w:val="00875949"/>
    <w:rsid w:val="00875C3E"/>
    <w:rsid w:val="00875DCC"/>
    <w:rsid w:val="008807E7"/>
    <w:rsid w:val="008810F6"/>
    <w:rsid w:val="008876A0"/>
    <w:rsid w:val="0089113D"/>
    <w:rsid w:val="00892ADB"/>
    <w:rsid w:val="00893952"/>
    <w:rsid w:val="0089728A"/>
    <w:rsid w:val="008A32A4"/>
    <w:rsid w:val="008B125B"/>
    <w:rsid w:val="008B190F"/>
    <w:rsid w:val="008B1A60"/>
    <w:rsid w:val="008B2A7F"/>
    <w:rsid w:val="008B48A9"/>
    <w:rsid w:val="008B5D64"/>
    <w:rsid w:val="008B6A9C"/>
    <w:rsid w:val="008B78A8"/>
    <w:rsid w:val="008C0C17"/>
    <w:rsid w:val="008C104D"/>
    <w:rsid w:val="008C1199"/>
    <w:rsid w:val="008C2D5B"/>
    <w:rsid w:val="008C379D"/>
    <w:rsid w:val="008C432B"/>
    <w:rsid w:val="008C4613"/>
    <w:rsid w:val="008C59B7"/>
    <w:rsid w:val="008C6744"/>
    <w:rsid w:val="008D0932"/>
    <w:rsid w:val="008D285B"/>
    <w:rsid w:val="008D2B57"/>
    <w:rsid w:val="008D64E1"/>
    <w:rsid w:val="008E42CB"/>
    <w:rsid w:val="008E4E70"/>
    <w:rsid w:val="008E5FE6"/>
    <w:rsid w:val="008F13BB"/>
    <w:rsid w:val="008F1608"/>
    <w:rsid w:val="008F30C0"/>
    <w:rsid w:val="008F408F"/>
    <w:rsid w:val="008F464D"/>
    <w:rsid w:val="008F55B9"/>
    <w:rsid w:val="008F5ACF"/>
    <w:rsid w:val="009002B1"/>
    <w:rsid w:val="00902362"/>
    <w:rsid w:val="00907D2F"/>
    <w:rsid w:val="00907E33"/>
    <w:rsid w:val="00910136"/>
    <w:rsid w:val="0091159A"/>
    <w:rsid w:val="00911B94"/>
    <w:rsid w:val="009127E4"/>
    <w:rsid w:val="00916A80"/>
    <w:rsid w:val="00917AA4"/>
    <w:rsid w:val="00921A5E"/>
    <w:rsid w:val="009228C1"/>
    <w:rsid w:val="00925EBC"/>
    <w:rsid w:val="0093269F"/>
    <w:rsid w:val="00937731"/>
    <w:rsid w:val="00941033"/>
    <w:rsid w:val="00942111"/>
    <w:rsid w:val="00943491"/>
    <w:rsid w:val="0094486F"/>
    <w:rsid w:val="00944F7B"/>
    <w:rsid w:val="0094660C"/>
    <w:rsid w:val="00946DD9"/>
    <w:rsid w:val="00951D71"/>
    <w:rsid w:val="00952EF6"/>
    <w:rsid w:val="00953EB9"/>
    <w:rsid w:val="0095402D"/>
    <w:rsid w:val="00954BF3"/>
    <w:rsid w:val="009565E1"/>
    <w:rsid w:val="00956FE0"/>
    <w:rsid w:val="00957295"/>
    <w:rsid w:val="00957926"/>
    <w:rsid w:val="00960D67"/>
    <w:rsid w:val="009648DB"/>
    <w:rsid w:val="009665F6"/>
    <w:rsid w:val="00967F2D"/>
    <w:rsid w:val="00975245"/>
    <w:rsid w:val="00980628"/>
    <w:rsid w:val="009820E4"/>
    <w:rsid w:val="00983248"/>
    <w:rsid w:val="009860BD"/>
    <w:rsid w:val="00990124"/>
    <w:rsid w:val="009902FF"/>
    <w:rsid w:val="009907B2"/>
    <w:rsid w:val="00992323"/>
    <w:rsid w:val="0099318E"/>
    <w:rsid w:val="00993DCB"/>
    <w:rsid w:val="0099643D"/>
    <w:rsid w:val="009969E6"/>
    <w:rsid w:val="009979DF"/>
    <w:rsid w:val="00997ABD"/>
    <w:rsid w:val="00997B95"/>
    <w:rsid w:val="009A6589"/>
    <w:rsid w:val="009B1D1C"/>
    <w:rsid w:val="009B201E"/>
    <w:rsid w:val="009B2078"/>
    <w:rsid w:val="009B28BC"/>
    <w:rsid w:val="009B5AAC"/>
    <w:rsid w:val="009B7A8A"/>
    <w:rsid w:val="009C6BE1"/>
    <w:rsid w:val="009C75B8"/>
    <w:rsid w:val="009D1288"/>
    <w:rsid w:val="009D1F12"/>
    <w:rsid w:val="009D47D2"/>
    <w:rsid w:val="009E119B"/>
    <w:rsid w:val="009E46BC"/>
    <w:rsid w:val="009F1C7F"/>
    <w:rsid w:val="009F2938"/>
    <w:rsid w:val="009F61EE"/>
    <w:rsid w:val="00A012E9"/>
    <w:rsid w:val="00A0184D"/>
    <w:rsid w:val="00A02C65"/>
    <w:rsid w:val="00A067D5"/>
    <w:rsid w:val="00A10306"/>
    <w:rsid w:val="00A10606"/>
    <w:rsid w:val="00A111AA"/>
    <w:rsid w:val="00A125FD"/>
    <w:rsid w:val="00A12ABC"/>
    <w:rsid w:val="00A138C8"/>
    <w:rsid w:val="00A165C8"/>
    <w:rsid w:val="00A16DBC"/>
    <w:rsid w:val="00A17B70"/>
    <w:rsid w:val="00A21C14"/>
    <w:rsid w:val="00A21F5C"/>
    <w:rsid w:val="00A25C0B"/>
    <w:rsid w:val="00A25CD5"/>
    <w:rsid w:val="00A273BA"/>
    <w:rsid w:val="00A275E0"/>
    <w:rsid w:val="00A315CC"/>
    <w:rsid w:val="00A32E4B"/>
    <w:rsid w:val="00A3427F"/>
    <w:rsid w:val="00A36FC7"/>
    <w:rsid w:val="00A403CE"/>
    <w:rsid w:val="00A40AEC"/>
    <w:rsid w:val="00A42CB6"/>
    <w:rsid w:val="00A4424D"/>
    <w:rsid w:val="00A447F2"/>
    <w:rsid w:val="00A52BB8"/>
    <w:rsid w:val="00A55BBD"/>
    <w:rsid w:val="00A60944"/>
    <w:rsid w:val="00A60958"/>
    <w:rsid w:val="00A62D79"/>
    <w:rsid w:val="00A6317E"/>
    <w:rsid w:val="00A63302"/>
    <w:rsid w:val="00A6381E"/>
    <w:rsid w:val="00A646D5"/>
    <w:rsid w:val="00A6661D"/>
    <w:rsid w:val="00A72F66"/>
    <w:rsid w:val="00A76B55"/>
    <w:rsid w:val="00A7787E"/>
    <w:rsid w:val="00A822E6"/>
    <w:rsid w:val="00A828D4"/>
    <w:rsid w:val="00A829DB"/>
    <w:rsid w:val="00A844B6"/>
    <w:rsid w:val="00A8604A"/>
    <w:rsid w:val="00A90BED"/>
    <w:rsid w:val="00A92372"/>
    <w:rsid w:val="00A97785"/>
    <w:rsid w:val="00AA1D71"/>
    <w:rsid w:val="00AA20E7"/>
    <w:rsid w:val="00AA2D6C"/>
    <w:rsid w:val="00AA2D92"/>
    <w:rsid w:val="00AA5D99"/>
    <w:rsid w:val="00AA7126"/>
    <w:rsid w:val="00AB137B"/>
    <w:rsid w:val="00AB3088"/>
    <w:rsid w:val="00AB3A75"/>
    <w:rsid w:val="00AB3E10"/>
    <w:rsid w:val="00AB6659"/>
    <w:rsid w:val="00AB6FCC"/>
    <w:rsid w:val="00AB7101"/>
    <w:rsid w:val="00AC0754"/>
    <w:rsid w:val="00AC17B0"/>
    <w:rsid w:val="00AC3227"/>
    <w:rsid w:val="00AC3249"/>
    <w:rsid w:val="00AD0C31"/>
    <w:rsid w:val="00AD192E"/>
    <w:rsid w:val="00AD2764"/>
    <w:rsid w:val="00AD5E21"/>
    <w:rsid w:val="00AE24BC"/>
    <w:rsid w:val="00AE2E15"/>
    <w:rsid w:val="00AE6720"/>
    <w:rsid w:val="00AF43DC"/>
    <w:rsid w:val="00B00F40"/>
    <w:rsid w:val="00B03C01"/>
    <w:rsid w:val="00B04778"/>
    <w:rsid w:val="00B04A71"/>
    <w:rsid w:val="00B06ECD"/>
    <w:rsid w:val="00B129DB"/>
    <w:rsid w:val="00B168CB"/>
    <w:rsid w:val="00B1724C"/>
    <w:rsid w:val="00B17CC8"/>
    <w:rsid w:val="00B240E2"/>
    <w:rsid w:val="00B24CF9"/>
    <w:rsid w:val="00B255D5"/>
    <w:rsid w:val="00B25D2F"/>
    <w:rsid w:val="00B265C9"/>
    <w:rsid w:val="00B33E68"/>
    <w:rsid w:val="00B34E7B"/>
    <w:rsid w:val="00B44044"/>
    <w:rsid w:val="00B440B5"/>
    <w:rsid w:val="00B47AF2"/>
    <w:rsid w:val="00B51297"/>
    <w:rsid w:val="00B55FA4"/>
    <w:rsid w:val="00B5679D"/>
    <w:rsid w:val="00B57887"/>
    <w:rsid w:val="00B57C5E"/>
    <w:rsid w:val="00B60596"/>
    <w:rsid w:val="00B62819"/>
    <w:rsid w:val="00B66027"/>
    <w:rsid w:val="00B6651A"/>
    <w:rsid w:val="00B666BF"/>
    <w:rsid w:val="00B6707F"/>
    <w:rsid w:val="00B7049A"/>
    <w:rsid w:val="00B71A02"/>
    <w:rsid w:val="00B71C87"/>
    <w:rsid w:val="00B72430"/>
    <w:rsid w:val="00B75D56"/>
    <w:rsid w:val="00B849E6"/>
    <w:rsid w:val="00B85DD0"/>
    <w:rsid w:val="00B90177"/>
    <w:rsid w:val="00B916A9"/>
    <w:rsid w:val="00B91A26"/>
    <w:rsid w:val="00B91A42"/>
    <w:rsid w:val="00B93733"/>
    <w:rsid w:val="00B97DCF"/>
    <w:rsid w:val="00BA002F"/>
    <w:rsid w:val="00BA086D"/>
    <w:rsid w:val="00BA15DD"/>
    <w:rsid w:val="00BA1FEC"/>
    <w:rsid w:val="00BA30FE"/>
    <w:rsid w:val="00BA5984"/>
    <w:rsid w:val="00BA6FD4"/>
    <w:rsid w:val="00BA79CD"/>
    <w:rsid w:val="00BA7C0A"/>
    <w:rsid w:val="00BB1615"/>
    <w:rsid w:val="00BB2699"/>
    <w:rsid w:val="00BB4214"/>
    <w:rsid w:val="00BB47CA"/>
    <w:rsid w:val="00BB746C"/>
    <w:rsid w:val="00BB7989"/>
    <w:rsid w:val="00BC38A7"/>
    <w:rsid w:val="00BC4B5E"/>
    <w:rsid w:val="00BC553A"/>
    <w:rsid w:val="00BD0F53"/>
    <w:rsid w:val="00BD2B3E"/>
    <w:rsid w:val="00BD7F1D"/>
    <w:rsid w:val="00BE1645"/>
    <w:rsid w:val="00BE1EB7"/>
    <w:rsid w:val="00BE2F61"/>
    <w:rsid w:val="00BE3C17"/>
    <w:rsid w:val="00BE51EB"/>
    <w:rsid w:val="00BE5975"/>
    <w:rsid w:val="00BE5A96"/>
    <w:rsid w:val="00BF1439"/>
    <w:rsid w:val="00BF41F4"/>
    <w:rsid w:val="00BF46FF"/>
    <w:rsid w:val="00BF5B1F"/>
    <w:rsid w:val="00BF76AF"/>
    <w:rsid w:val="00C022CE"/>
    <w:rsid w:val="00C02879"/>
    <w:rsid w:val="00C02978"/>
    <w:rsid w:val="00C03B4B"/>
    <w:rsid w:val="00C11432"/>
    <w:rsid w:val="00C13520"/>
    <w:rsid w:val="00C13785"/>
    <w:rsid w:val="00C13F99"/>
    <w:rsid w:val="00C2165C"/>
    <w:rsid w:val="00C24163"/>
    <w:rsid w:val="00C24467"/>
    <w:rsid w:val="00C24EB6"/>
    <w:rsid w:val="00C30611"/>
    <w:rsid w:val="00C3354F"/>
    <w:rsid w:val="00C34795"/>
    <w:rsid w:val="00C36375"/>
    <w:rsid w:val="00C4061A"/>
    <w:rsid w:val="00C40E09"/>
    <w:rsid w:val="00C425A1"/>
    <w:rsid w:val="00C4283B"/>
    <w:rsid w:val="00C43E68"/>
    <w:rsid w:val="00C46235"/>
    <w:rsid w:val="00C5036C"/>
    <w:rsid w:val="00C5053A"/>
    <w:rsid w:val="00C55CF4"/>
    <w:rsid w:val="00C60243"/>
    <w:rsid w:val="00C6195C"/>
    <w:rsid w:val="00C62B32"/>
    <w:rsid w:val="00C63DFC"/>
    <w:rsid w:val="00C6449D"/>
    <w:rsid w:val="00C7054B"/>
    <w:rsid w:val="00C72864"/>
    <w:rsid w:val="00C739BA"/>
    <w:rsid w:val="00C75A8B"/>
    <w:rsid w:val="00C76DE6"/>
    <w:rsid w:val="00C7700D"/>
    <w:rsid w:val="00C77046"/>
    <w:rsid w:val="00C80CD5"/>
    <w:rsid w:val="00C80D05"/>
    <w:rsid w:val="00C816C7"/>
    <w:rsid w:val="00C82E6D"/>
    <w:rsid w:val="00C84E2A"/>
    <w:rsid w:val="00C85570"/>
    <w:rsid w:val="00C87A08"/>
    <w:rsid w:val="00C911D6"/>
    <w:rsid w:val="00C9130E"/>
    <w:rsid w:val="00C913A9"/>
    <w:rsid w:val="00C91907"/>
    <w:rsid w:val="00C92546"/>
    <w:rsid w:val="00C94474"/>
    <w:rsid w:val="00C948DB"/>
    <w:rsid w:val="00C94E67"/>
    <w:rsid w:val="00C95B89"/>
    <w:rsid w:val="00C95B95"/>
    <w:rsid w:val="00C95E85"/>
    <w:rsid w:val="00CA03A8"/>
    <w:rsid w:val="00CA42A4"/>
    <w:rsid w:val="00CA62BB"/>
    <w:rsid w:val="00CA7A29"/>
    <w:rsid w:val="00CA7D54"/>
    <w:rsid w:val="00CB12FF"/>
    <w:rsid w:val="00CB31A5"/>
    <w:rsid w:val="00CB397D"/>
    <w:rsid w:val="00CC1222"/>
    <w:rsid w:val="00CC1D8F"/>
    <w:rsid w:val="00CC4B3D"/>
    <w:rsid w:val="00CC7BF6"/>
    <w:rsid w:val="00CD36C7"/>
    <w:rsid w:val="00CD3F80"/>
    <w:rsid w:val="00CD57F4"/>
    <w:rsid w:val="00CD5F52"/>
    <w:rsid w:val="00CD6B22"/>
    <w:rsid w:val="00CE0464"/>
    <w:rsid w:val="00CE29FC"/>
    <w:rsid w:val="00CE6144"/>
    <w:rsid w:val="00CE6374"/>
    <w:rsid w:val="00CE7B73"/>
    <w:rsid w:val="00CF2AF4"/>
    <w:rsid w:val="00CF3B47"/>
    <w:rsid w:val="00CF4FE0"/>
    <w:rsid w:val="00CF5113"/>
    <w:rsid w:val="00D00296"/>
    <w:rsid w:val="00D03DF1"/>
    <w:rsid w:val="00D03E90"/>
    <w:rsid w:val="00D10396"/>
    <w:rsid w:val="00D11C29"/>
    <w:rsid w:val="00D13FDA"/>
    <w:rsid w:val="00D14719"/>
    <w:rsid w:val="00D15355"/>
    <w:rsid w:val="00D16DBC"/>
    <w:rsid w:val="00D22B1D"/>
    <w:rsid w:val="00D22D0C"/>
    <w:rsid w:val="00D275C5"/>
    <w:rsid w:val="00D27FF5"/>
    <w:rsid w:val="00D30190"/>
    <w:rsid w:val="00D3063E"/>
    <w:rsid w:val="00D341CD"/>
    <w:rsid w:val="00D40DFB"/>
    <w:rsid w:val="00D42239"/>
    <w:rsid w:val="00D465A7"/>
    <w:rsid w:val="00D50AF2"/>
    <w:rsid w:val="00D5262C"/>
    <w:rsid w:val="00D643CB"/>
    <w:rsid w:val="00D64579"/>
    <w:rsid w:val="00D64867"/>
    <w:rsid w:val="00D66A4F"/>
    <w:rsid w:val="00D67834"/>
    <w:rsid w:val="00D726B7"/>
    <w:rsid w:val="00D7349E"/>
    <w:rsid w:val="00D751D1"/>
    <w:rsid w:val="00D7612C"/>
    <w:rsid w:val="00D7666F"/>
    <w:rsid w:val="00D814ED"/>
    <w:rsid w:val="00D823D4"/>
    <w:rsid w:val="00D8458F"/>
    <w:rsid w:val="00D86A7A"/>
    <w:rsid w:val="00D91BCD"/>
    <w:rsid w:val="00D92501"/>
    <w:rsid w:val="00D972A3"/>
    <w:rsid w:val="00DA37DD"/>
    <w:rsid w:val="00DA3C66"/>
    <w:rsid w:val="00DA5F13"/>
    <w:rsid w:val="00DB3980"/>
    <w:rsid w:val="00DB5C67"/>
    <w:rsid w:val="00DB6026"/>
    <w:rsid w:val="00DB6451"/>
    <w:rsid w:val="00DC112C"/>
    <w:rsid w:val="00DC1EED"/>
    <w:rsid w:val="00DC4F51"/>
    <w:rsid w:val="00DC68BD"/>
    <w:rsid w:val="00DD2847"/>
    <w:rsid w:val="00DD2B1E"/>
    <w:rsid w:val="00DD3DFB"/>
    <w:rsid w:val="00DD4BAC"/>
    <w:rsid w:val="00DD7092"/>
    <w:rsid w:val="00DD79D5"/>
    <w:rsid w:val="00DE0A5C"/>
    <w:rsid w:val="00DE1E5E"/>
    <w:rsid w:val="00DE75BF"/>
    <w:rsid w:val="00DE7DD4"/>
    <w:rsid w:val="00DF36D3"/>
    <w:rsid w:val="00DF56B2"/>
    <w:rsid w:val="00DF743D"/>
    <w:rsid w:val="00DF7544"/>
    <w:rsid w:val="00E01EF6"/>
    <w:rsid w:val="00E0203D"/>
    <w:rsid w:val="00E02F24"/>
    <w:rsid w:val="00E072F9"/>
    <w:rsid w:val="00E12C18"/>
    <w:rsid w:val="00E137F2"/>
    <w:rsid w:val="00E157AD"/>
    <w:rsid w:val="00E15CDE"/>
    <w:rsid w:val="00E20CB4"/>
    <w:rsid w:val="00E24280"/>
    <w:rsid w:val="00E251A1"/>
    <w:rsid w:val="00E2791F"/>
    <w:rsid w:val="00E30FF5"/>
    <w:rsid w:val="00E343D5"/>
    <w:rsid w:val="00E4012E"/>
    <w:rsid w:val="00E412CA"/>
    <w:rsid w:val="00E414CF"/>
    <w:rsid w:val="00E4514D"/>
    <w:rsid w:val="00E455EF"/>
    <w:rsid w:val="00E467DB"/>
    <w:rsid w:val="00E4686E"/>
    <w:rsid w:val="00E47432"/>
    <w:rsid w:val="00E500E3"/>
    <w:rsid w:val="00E53777"/>
    <w:rsid w:val="00E53BE8"/>
    <w:rsid w:val="00E53D69"/>
    <w:rsid w:val="00E55191"/>
    <w:rsid w:val="00E552CE"/>
    <w:rsid w:val="00E576A7"/>
    <w:rsid w:val="00E6033C"/>
    <w:rsid w:val="00E613BB"/>
    <w:rsid w:val="00E6319C"/>
    <w:rsid w:val="00E64969"/>
    <w:rsid w:val="00E679C9"/>
    <w:rsid w:val="00E67A3A"/>
    <w:rsid w:val="00E749F8"/>
    <w:rsid w:val="00E75A91"/>
    <w:rsid w:val="00E8126C"/>
    <w:rsid w:val="00E87E0E"/>
    <w:rsid w:val="00E9076D"/>
    <w:rsid w:val="00E90A96"/>
    <w:rsid w:val="00E9158F"/>
    <w:rsid w:val="00E923FD"/>
    <w:rsid w:val="00E93DD7"/>
    <w:rsid w:val="00E96AFF"/>
    <w:rsid w:val="00EA7894"/>
    <w:rsid w:val="00EB1D5F"/>
    <w:rsid w:val="00EB7DF7"/>
    <w:rsid w:val="00EC285F"/>
    <w:rsid w:val="00ED0D0D"/>
    <w:rsid w:val="00ED1F82"/>
    <w:rsid w:val="00ED3223"/>
    <w:rsid w:val="00ED54CB"/>
    <w:rsid w:val="00EE1133"/>
    <w:rsid w:val="00EE29DB"/>
    <w:rsid w:val="00EF79F4"/>
    <w:rsid w:val="00EF7A71"/>
    <w:rsid w:val="00EF7D6F"/>
    <w:rsid w:val="00F03BCD"/>
    <w:rsid w:val="00F077A7"/>
    <w:rsid w:val="00F11005"/>
    <w:rsid w:val="00F11204"/>
    <w:rsid w:val="00F1298A"/>
    <w:rsid w:val="00F12F3C"/>
    <w:rsid w:val="00F14C39"/>
    <w:rsid w:val="00F152B9"/>
    <w:rsid w:val="00F159FF"/>
    <w:rsid w:val="00F173C2"/>
    <w:rsid w:val="00F17C35"/>
    <w:rsid w:val="00F209EB"/>
    <w:rsid w:val="00F21452"/>
    <w:rsid w:val="00F23834"/>
    <w:rsid w:val="00F23A4A"/>
    <w:rsid w:val="00F250D4"/>
    <w:rsid w:val="00F27F5C"/>
    <w:rsid w:val="00F34BC8"/>
    <w:rsid w:val="00F35DD2"/>
    <w:rsid w:val="00F36CC5"/>
    <w:rsid w:val="00F3702B"/>
    <w:rsid w:val="00F379FE"/>
    <w:rsid w:val="00F422C9"/>
    <w:rsid w:val="00F50ABA"/>
    <w:rsid w:val="00F51044"/>
    <w:rsid w:val="00F5148F"/>
    <w:rsid w:val="00F56B51"/>
    <w:rsid w:val="00F56D7F"/>
    <w:rsid w:val="00F57C38"/>
    <w:rsid w:val="00F6083A"/>
    <w:rsid w:val="00F60A26"/>
    <w:rsid w:val="00F64113"/>
    <w:rsid w:val="00F67868"/>
    <w:rsid w:val="00F67876"/>
    <w:rsid w:val="00F67BAF"/>
    <w:rsid w:val="00F73A9C"/>
    <w:rsid w:val="00F75906"/>
    <w:rsid w:val="00F77FF0"/>
    <w:rsid w:val="00F80005"/>
    <w:rsid w:val="00F808FB"/>
    <w:rsid w:val="00F81123"/>
    <w:rsid w:val="00F83B3F"/>
    <w:rsid w:val="00F85BF7"/>
    <w:rsid w:val="00F8603D"/>
    <w:rsid w:val="00F93AEF"/>
    <w:rsid w:val="00F954EA"/>
    <w:rsid w:val="00FA0B2D"/>
    <w:rsid w:val="00FA35EC"/>
    <w:rsid w:val="00FA43B4"/>
    <w:rsid w:val="00FA5483"/>
    <w:rsid w:val="00FA5484"/>
    <w:rsid w:val="00FA5524"/>
    <w:rsid w:val="00FB1C25"/>
    <w:rsid w:val="00FB3BB2"/>
    <w:rsid w:val="00FB583B"/>
    <w:rsid w:val="00FC5634"/>
    <w:rsid w:val="00FC6BB6"/>
    <w:rsid w:val="00FD2AD3"/>
    <w:rsid w:val="00FD5ECA"/>
    <w:rsid w:val="00FE0944"/>
    <w:rsid w:val="00FE4451"/>
    <w:rsid w:val="00FE46A2"/>
    <w:rsid w:val="00FE5191"/>
    <w:rsid w:val="00FE7FF0"/>
    <w:rsid w:val="00FF029B"/>
    <w:rsid w:val="00FF0F07"/>
    <w:rsid w:val="00FF3E17"/>
    <w:rsid w:val="00FF6935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4944313-7958-44F4-ACEB-087BCB89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line number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0C75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styleId="a5">
    <w:name w:val="Hyperlink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uiPriority w:val="99"/>
    <w:rsid w:val="00420CDA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 Знак1"/>
    <w:basedOn w:val="a"/>
    <w:rsid w:val="00990124"/>
    <w:rPr>
      <w:rFonts w:ascii="Verdana" w:hAnsi="Verdana" w:cs="Verdana"/>
      <w:lang w:val="en-US" w:eastAsia="en-US"/>
    </w:rPr>
  </w:style>
  <w:style w:type="paragraph" w:styleId="ad">
    <w:name w:val="Body Text Indent"/>
    <w:basedOn w:val="a"/>
    <w:rsid w:val="00957926"/>
    <w:pPr>
      <w:ind w:firstLine="708"/>
      <w:jc w:val="both"/>
    </w:pPr>
    <w:rPr>
      <w:rFonts w:ascii="Times New Roman" w:hAnsi="Times New Roman"/>
      <w:sz w:val="28"/>
      <w:szCs w:val="24"/>
    </w:rPr>
  </w:style>
  <w:style w:type="paragraph" w:customStyle="1" w:styleId="ConsPlusNormal">
    <w:name w:val="ConsPlusNormal"/>
    <w:rsid w:val="006556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rsid w:val="00D648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e">
    <w:name w:val="page number"/>
    <w:basedOn w:val="a0"/>
    <w:rsid w:val="00230B0F"/>
  </w:style>
  <w:style w:type="paragraph" w:customStyle="1" w:styleId="ConsPlusCell">
    <w:name w:val="ConsPlusCell"/>
    <w:rsid w:val="00E414C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table" w:customStyle="1" w:styleId="12">
    <w:name w:val="Сетка таблицы1"/>
    <w:basedOn w:val="a1"/>
    <w:next w:val="ac"/>
    <w:uiPriority w:val="39"/>
    <w:rsid w:val="00AC075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c"/>
    <w:uiPriority w:val="59"/>
    <w:rsid w:val="00AC075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C13F99"/>
  </w:style>
  <w:style w:type="numbering" w:customStyle="1" w:styleId="20">
    <w:name w:val="Нет списка2"/>
    <w:next w:val="a2"/>
    <w:uiPriority w:val="99"/>
    <w:semiHidden/>
    <w:unhideWhenUsed/>
    <w:rsid w:val="00F173C2"/>
  </w:style>
  <w:style w:type="character" w:styleId="af">
    <w:name w:val="FollowedHyperlink"/>
    <w:uiPriority w:val="99"/>
    <w:unhideWhenUsed/>
    <w:rsid w:val="00F173C2"/>
    <w:rPr>
      <w:color w:val="800080"/>
      <w:u w:val="single"/>
    </w:rPr>
  </w:style>
  <w:style w:type="paragraph" w:customStyle="1" w:styleId="msonormal0">
    <w:name w:val="msonormal"/>
    <w:basedOn w:val="a"/>
    <w:rsid w:val="00F173C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F173C2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F173C2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f0">
    <w:name w:val="List Paragraph"/>
    <w:basedOn w:val="a"/>
    <w:uiPriority w:val="34"/>
    <w:qFormat/>
    <w:rsid w:val="00F173C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31">
    <w:name w:val="Нет списка3"/>
    <w:next w:val="a2"/>
    <w:uiPriority w:val="99"/>
    <w:semiHidden/>
    <w:unhideWhenUsed/>
    <w:rsid w:val="001923C6"/>
  </w:style>
  <w:style w:type="character" w:customStyle="1" w:styleId="ab">
    <w:name w:val="Текст выноски Знак"/>
    <w:link w:val="aa"/>
    <w:uiPriority w:val="99"/>
    <w:rsid w:val="001923C6"/>
    <w:rPr>
      <w:rFonts w:ascii="Tahoma" w:hAnsi="Tahoma" w:cs="Tahoma"/>
      <w:sz w:val="16"/>
      <w:szCs w:val="16"/>
    </w:rPr>
  </w:style>
  <w:style w:type="numbering" w:customStyle="1" w:styleId="41">
    <w:name w:val="Нет списка4"/>
    <w:next w:val="a2"/>
    <w:uiPriority w:val="99"/>
    <w:semiHidden/>
    <w:unhideWhenUsed/>
    <w:rsid w:val="00856413"/>
  </w:style>
  <w:style w:type="character" w:customStyle="1" w:styleId="a7">
    <w:name w:val="Верхний колонтитул Знак"/>
    <w:link w:val="a6"/>
    <w:uiPriority w:val="99"/>
    <w:rsid w:val="00613968"/>
    <w:rPr>
      <w:rFonts w:ascii="Times New Roman CYR" w:hAnsi="Times New Roman CYR"/>
    </w:rPr>
  </w:style>
  <w:style w:type="character" w:customStyle="1" w:styleId="a9">
    <w:name w:val="Нижний колонтитул Знак"/>
    <w:link w:val="a8"/>
    <w:uiPriority w:val="99"/>
    <w:rsid w:val="007F3152"/>
    <w:rPr>
      <w:rFonts w:ascii="Times New Roman CYR" w:hAnsi="Times New Roman CYR"/>
    </w:rPr>
  </w:style>
  <w:style w:type="character" w:customStyle="1" w:styleId="10">
    <w:name w:val="Заголовок 1 Знак"/>
    <w:basedOn w:val="a0"/>
    <w:link w:val="1"/>
    <w:rsid w:val="001A0CDB"/>
    <w:rPr>
      <w:rFonts w:ascii="Times New Roman CYR" w:hAnsi="Times New Roman CYR"/>
      <w:b/>
      <w:sz w:val="28"/>
    </w:rPr>
  </w:style>
  <w:style w:type="character" w:customStyle="1" w:styleId="30">
    <w:name w:val="Заголовок 3 Знак"/>
    <w:basedOn w:val="a0"/>
    <w:link w:val="3"/>
    <w:rsid w:val="001A0CD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A0CDB"/>
    <w:rPr>
      <w:rFonts w:ascii="Times New Roman CYR" w:hAnsi="Times New Roman CYR"/>
      <w:sz w:val="24"/>
    </w:rPr>
  </w:style>
  <w:style w:type="character" w:customStyle="1" w:styleId="a4">
    <w:name w:val="Текст Знак"/>
    <w:basedOn w:val="a0"/>
    <w:link w:val="a3"/>
    <w:rsid w:val="001A0CDB"/>
    <w:rPr>
      <w:rFonts w:ascii="Courier New" w:hAnsi="Courier New" w:cs="Courier New"/>
    </w:rPr>
  </w:style>
  <w:style w:type="paragraph" w:customStyle="1" w:styleId="ConsPlusTitle">
    <w:name w:val="ConsPlusTitle"/>
    <w:rsid w:val="001A0CD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1A0C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2">
    <w:name w:val="Основной текст 3 Знак"/>
    <w:link w:val="33"/>
    <w:rsid w:val="001A0CDB"/>
    <w:rPr>
      <w:rFonts w:ascii="Times New Roman CYR" w:hAnsi="Times New Roman CYR"/>
      <w:sz w:val="28"/>
    </w:rPr>
  </w:style>
  <w:style w:type="paragraph" w:styleId="33">
    <w:name w:val="Body Text 3"/>
    <w:basedOn w:val="a"/>
    <w:link w:val="32"/>
    <w:rsid w:val="001A0CDB"/>
    <w:pPr>
      <w:jc w:val="both"/>
    </w:pPr>
    <w:rPr>
      <w:sz w:val="28"/>
    </w:rPr>
  </w:style>
  <w:style w:type="character" w:customStyle="1" w:styleId="310">
    <w:name w:val="Основной текст 3 Знак1"/>
    <w:basedOn w:val="a0"/>
    <w:uiPriority w:val="99"/>
    <w:rsid w:val="001A0CDB"/>
    <w:rPr>
      <w:rFonts w:ascii="Times New Roman CYR" w:hAnsi="Times New Roman CYR"/>
      <w:sz w:val="16"/>
      <w:szCs w:val="16"/>
    </w:rPr>
  </w:style>
  <w:style w:type="character" w:customStyle="1" w:styleId="af1">
    <w:name w:val="Основной текст Знак"/>
    <w:link w:val="af2"/>
    <w:rsid w:val="001A0CDB"/>
    <w:rPr>
      <w:sz w:val="24"/>
      <w:szCs w:val="24"/>
    </w:rPr>
  </w:style>
  <w:style w:type="paragraph" w:styleId="af2">
    <w:name w:val="Body Text"/>
    <w:basedOn w:val="a"/>
    <w:link w:val="af1"/>
    <w:rsid w:val="001A0CDB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14">
    <w:name w:val="Основной текст Знак1"/>
    <w:basedOn w:val="a0"/>
    <w:uiPriority w:val="99"/>
    <w:rsid w:val="001A0CDB"/>
    <w:rPr>
      <w:rFonts w:ascii="Times New Roman CYR" w:hAnsi="Times New Roman CYR"/>
    </w:rPr>
  </w:style>
  <w:style w:type="character" w:customStyle="1" w:styleId="af3">
    <w:name w:val="Схема документа Знак"/>
    <w:link w:val="af4"/>
    <w:rsid w:val="001A0CDB"/>
    <w:rPr>
      <w:rFonts w:ascii="Tahoma" w:hAnsi="Tahoma" w:cs="Tahoma"/>
      <w:shd w:val="clear" w:color="auto" w:fill="000080"/>
    </w:rPr>
  </w:style>
  <w:style w:type="paragraph" w:styleId="af4">
    <w:name w:val="Document Map"/>
    <w:basedOn w:val="a"/>
    <w:link w:val="af3"/>
    <w:rsid w:val="001A0CDB"/>
    <w:pPr>
      <w:shd w:val="clear" w:color="auto" w:fill="000080"/>
    </w:pPr>
    <w:rPr>
      <w:rFonts w:ascii="Tahoma" w:hAnsi="Tahoma" w:cs="Tahoma"/>
    </w:rPr>
  </w:style>
  <w:style w:type="character" w:customStyle="1" w:styleId="15">
    <w:name w:val="Схема документа Знак1"/>
    <w:basedOn w:val="a0"/>
    <w:uiPriority w:val="99"/>
    <w:rsid w:val="001A0CDB"/>
    <w:rPr>
      <w:rFonts w:ascii="Segoe UI" w:hAnsi="Segoe UI" w:cs="Segoe UI"/>
      <w:sz w:val="16"/>
      <w:szCs w:val="16"/>
    </w:rPr>
  </w:style>
  <w:style w:type="character" w:customStyle="1" w:styleId="21">
    <w:name w:val="Основной текст с отступом 2 Знак"/>
    <w:link w:val="22"/>
    <w:rsid w:val="001A0CDB"/>
    <w:rPr>
      <w:rFonts w:ascii="Times New Roman CYR" w:hAnsi="Times New Roman CYR"/>
    </w:rPr>
  </w:style>
  <w:style w:type="paragraph" w:styleId="22">
    <w:name w:val="Body Text Indent 2"/>
    <w:basedOn w:val="a"/>
    <w:link w:val="21"/>
    <w:rsid w:val="001A0CDB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uiPriority w:val="99"/>
    <w:rsid w:val="001A0CDB"/>
    <w:rPr>
      <w:rFonts w:ascii="Times New Roman CYR" w:hAnsi="Times New Roman CYR"/>
    </w:rPr>
  </w:style>
  <w:style w:type="paragraph" w:styleId="af5">
    <w:name w:val="No Spacing"/>
    <w:uiPriority w:val="1"/>
    <w:qFormat/>
    <w:rsid w:val="001A0CDB"/>
    <w:rPr>
      <w:rFonts w:ascii="Times New Roman CYR" w:hAnsi="Times New Roman CYR"/>
    </w:rPr>
  </w:style>
  <w:style w:type="character" w:styleId="af6">
    <w:name w:val="annotation reference"/>
    <w:uiPriority w:val="99"/>
    <w:unhideWhenUsed/>
    <w:rsid w:val="001A0CD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1A0CDB"/>
  </w:style>
  <w:style w:type="character" w:customStyle="1" w:styleId="af8">
    <w:name w:val="Текст примечания Знак"/>
    <w:basedOn w:val="a0"/>
    <w:link w:val="af7"/>
    <w:uiPriority w:val="99"/>
    <w:rsid w:val="001A0CDB"/>
    <w:rPr>
      <w:rFonts w:ascii="Times New Roman CYR" w:hAnsi="Times New Roman CYR"/>
    </w:rPr>
  </w:style>
  <w:style w:type="paragraph" w:styleId="af9">
    <w:name w:val="annotation subject"/>
    <w:basedOn w:val="af7"/>
    <w:next w:val="af7"/>
    <w:link w:val="afa"/>
    <w:uiPriority w:val="99"/>
    <w:unhideWhenUsed/>
    <w:rsid w:val="001A0CD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1A0CDB"/>
    <w:rPr>
      <w:rFonts w:ascii="Times New Roman CYR" w:hAnsi="Times New Roman CYR"/>
      <w:b/>
      <w:bCs/>
    </w:rPr>
  </w:style>
  <w:style w:type="paragraph" w:customStyle="1" w:styleId="afb">
    <w:name w:val="Таблицы (моноширинный)"/>
    <w:basedOn w:val="a"/>
    <w:next w:val="a"/>
    <w:rsid w:val="001A0CDB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c">
    <w:name w:val="Знак Знак Знак Знак"/>
    <w:basedOn w:val="a"/>
    <w:rsid w:val="001A0CDB"/>
    <w:rPr>
      <w:rFonts w:ascii="Verdana" w:hAnsi="Verdana" w:cs="Verdana"/>
      <w:lang w:val="en-US" w:eastAsia="en-US"/>
    </w:rPr>
  </w:style>
  <w:style w:type="character" w:styleId="afd">
    <w:name w:val="line number"/>
    <w:uiPriority w:val="99"/>
    <w:rsid w:val="001A0CDB"/>
  </w:style>
  <w:style w:type="numbering" w:customStyle="1" w:styleId="110">
    <w:name w:val="Нет списка11"/>
    <w:next w:val="a2"/>
    <w:uiPriority w:val="99"/>
    <w:semiHidden/>
    <w:unhideWhenUsed/>
    <w:rsid w:val="001A0CDB"/>
  </w:style>
  <w:style w:type="numbering" w:customStyle="1" w:styleId="111">
    <w:name w:val="Нет списка111"/>
    <w:next w:val="a2"/>
    <w:uiPriority w:val="99"/>
    <w:semiHidden/>
    <w:unhideWhenUsed/>
    <w:rsid w:val="001A0CDB"/>
  </w:style>
  <w:style w:type="numbering" w:customStyle="1" w:styleId="1111">
    <w:name w:val="Нет списка1111"/>
    <w:next w:val="a2"/>
    <w:uiPriority w:val="99"/>
    <w:semiHidden/>
    <w:unhideWhenUsed/>
    <w:rsid w:val="001A0CDB"/>
  </w:style>
  <w:style w:type="paragraph" w:customStyle="1" w:styleId="xl64">
    <w:name w:val="xl64"/>
    <w:basedOn w:val="a"/>
    <w:rsid w:val="001A0CDB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A0CDB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A0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1A0CDB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1A0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1A0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A0CD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e">
    <w:name w:val="footnote reference"/>
    <w:uiPriority w:val="99"/>
    <w:rsid w:val="001A0CDB"/>
    <w:rPr>
      <w:rFonts w:cs="Times New Roman"/>
      <w:vertAlign w:val="superscript"/>
    </w:rPr>
  </w:style>
  <w:style w:type="paragraph" w:styleId="aff">
    <w:name w:val="footnote text"/>
    <w:basedOn w:val="a"/>
    <w:link w:val="aff0"/>
    <w:uiPriority w:val="99"/>
    <w:unhideWhenUsed/>
    <w:rsid w:val="001A0CDB"/>
    <w:rPr>
      <w:rFonts w:asciiTheme="minorHAnsi" w:eastAsiaTheme="minorHAnsi" w:hAnsiTheme="minorHAnsi" w:cstheme="minorBidi"/>
      <w:lang w:eastAsia="en-US"/>
    </w:rPr>
  </w:style>
  <w:style w:type="character" w:customStyle="1" w:styleId="aff0">
    <w:name w:val="Текст сноски Знак"/>
    <w:basedOn w:val="a0"/>
    <w:link w:val="aff"/>
    <w:uiPriority w:val="99"/>
    <w:rsid w:val="001A0CDB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4FB05-D44D-4627-94E9-7BD70734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1213</TotalTime>
  <Pages>1</Pages>
  <Words>13413</Words>
  <Characters>76457</Characters>
  <Application>Microsoft Office Word</Application>
  <DocSecurity>0</DocSecurity>
  <Lines>637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89691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Buhalova</dc:creator>
  <cp:keywords/>
  <dc:description/>
  <cp:lastModifiedBy>Trofimova</cp:lastModifiedBy>
  <cp:revision>61</cp:revision>
  <cp:lastPrinted>2023-02-10T07:22:00Z</cp:lastPrinted>
  <dcterms:created xsi:type="dcterms:W3CDTF">2023-01-25T11:23:00Z</dcterms:created>
  <dcterms:modified xsi:type="dcterms:W3CDTF">2023-02-17T04:31:00Z</dcterms:modified>
</cp:coreProperties>
</file>