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160"/>
        <w:gridCol w:w="360"/>
        <w:gridCol w:w="1841"/>
      </w:tblGrid>
      <w:tr w:rsidR="00C65DCE" w:rsidRPr="002277C3" w:rsidTr="00364A83">
        <w:trPr>
          <w:trHeight w:val="426"/>
        </w:trPr>
        <w:tc>
          <w:tcPr>
            <w:tcW w:w="2160" w:type="dxa"/>
            <w:tcBorders>
              <w:bottom w:val="single" w:sz="4" w:space="0" w:color="auto"/>
            </w:tcBorders>
          </w:tcPr>
          <w:p w:rsidR="00C65DCE" w:rsidRPr="002277C3" w:rsidRDefault="00837A08" w:rsidP="00364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29.04.2025</w:t>
            </w:r>
          </w:p>
        </w:tc>
        <w:tc>
          <w:tcPr>
            <w:tcW w:w="360" w:type="dxa"/>
          </w:tcPr>
          <w:p w:rsidR="00C65DCE" w:rsidRPr="002277C3" w:rsidRDefault="00C65DCE" w:rsidP="00364A8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277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C65DCE" w:rsidRPr="002277C3" w:rsidRDefault="00416176" w:rsidP="00364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58/12</w:t>
            </w:r>
          </w:p>
        </w:tc>
      </w:tr>
    </w:tbl>
    <w:p w:rsidR="0001753B" w:rsidRPr="002277C3" w:rsidRDefault="0001753B" w:rsidP="0001753B">
      <w:pPr>
        <w:tabs>
          <w:tab w:val="center" w:pos="1995"/>
        </w:tabs>
        <w:spacing w:before="0"/>
        <w:ind w:right="5421"/>
        <w:rPr>
          <w:rFonts w:ascii="Times New Roman" w:hAnsi="Times New Roman"/>
          <w:sz w:val="24"/>
          <w:szCs w:val="24"/>
        </w:rPr>
      </w:pPr>
    </w:p>
    <w:p w:rsidR="00135047" w:rsidRPr="002277C3" w:rsidRDefault="00135047" w:rsidP="0040105F">
      <w:pPr>
        <w:tabs>
          <w:tab w:val="center" w:pos="1995"/>
        </w:tabs>
        <w:spacing w:before="0"/>
        <w:ind w:right="5421"/>
        <w:contextualSpacing/>
        <w:rPr>
          <w:rFonts w:ascii="Times New Roman" w:hAnsi="Times New Roman"/>
          <w:sz w:val="24"/>
          <w:szCs w:val="24"/>
        </w:rPr>
      </w:pPr>
    </w:p>
    <w:p w:rsidR="00C65DCE" w:rsidRPr="00210A28" w:rsidRDefault="00143B89" w:rsidP="003F27C4">
      <w:pPr>
        <w:tabs>
          <w:tab w:val="center" w:pos="1995"/>
          <w:tab w:val="left" w:pos="4253"/>
        </w:tabs>
        <w:spacing w:before="0"/>
        <w:ind w:right="5421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Group 5" o:spid="_x0000_s1026" style="position:absolute;left:0;text-align:left;margin-left:82.95pt;margin-top:209.1pt;width:238.45pt;height:10.25pt;z-index:251657728;mso-position-horizontal-relative:page;mso-position-vertical-relative:page" coordsize="19998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">
            <v:shape id="Freeform 6" o:spid="_x0000_s1027" style="position:absolute;width:1327;height:20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JVFL8A&#10;AADaAAAADwAAAGRycy9kb3ducmV2LnhtbESPS2sCMRSF9wX/Q7iCu5pRQcpoFB8UXGlr6/4yuU4G&#10;JzdDkjrx35tCocvDeXyc5TrZVtzJh8axgsm4AEFcOd1wreD76/31DUSIyBpbx6TgQQHWq8HLEkvt&#10;ev6k+znWIo9wKFGBibErpQyVIYth7Dri7F2dtxiz9LXUHvs8bls5LYq5tNhwJhjsaGeoup1/bIa4&#10;FLan4wXjzey64775SH7eKzUaps0CRKQU/8N/7YNWMIPfK/kG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YlUUvwAAANoAAAAPAAAAAAAAAAAAAAAAAJgCAABkcnMvZG93bnJl&#10;di54bWxQSwUGAAAAAAQABAD1AAAAhAMAAAAA&#10;" path="m19930,l,,,19905e" filled="f" strokeweight="0">
              <v:path arrowok="t" o:connecttype="custom" o:connectlocs="1322,0;0,0;0,19905" o:connectangles="0,0,0"/>
            </v:shape>
            <v:shape id="Freeform 7" o:spid="_x0000_s1028" style="position:absolute;left:18671;width:1327;height:20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vNYL8A&#10;AADaAAAADwAAAGRycy9kb3ducmV2LnhtbESPS2sCMRSF9wX/Q7iCu5pRRMpoFB8UXGlr6/4yuU4G&#10;JzdDkjrx35tCocvDeXyc5TrZVtzJh8axgsm4AEFcOd1wreD76/31DUSIyBpbx6TgQQHWq8HLEkvt&#10;ev6k+znWIo9wKFGBibErpQyVIYth7Dri7F2dtxiz9LXUHvs8bls5LYq5tNhwJhjsaGeoup1/bIa4&#10;FLan4wXjzey64775SH7eKzUaps0CRKQU/8N/7YNWMIPfK/kG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i81gvwAAANoAAAAPAAAAAAAAAAAAAAAAAJgCAABkcnMvZG93bnJl&#10;di54bWxQSwUGAAAAAAQABAD1AAAAhAMAAAAA&#10;" path="m,l19930,r,19905e" filled="f" strokeweight="0">
              <v:path arrowok="t" o:connecttype="custom" o:connectlocs="0,0;1322,0;1322,19905" o:connectangles="0,0,0"/>
            </v:shape>
            <w10:wrap anchorx="page" anchory="page"/>
          </v:group>
        </w:pict>
      </w:r>
      <w:r w:rsidR="006C2DA5" w:rsidRPr="002277C3">
        <w:rPr>
          <w:rFonts w:ascii="Times New Roman" w:hAnsi="Times New Roman"/>
          <w:sz w:val="24"/>
          <w:szCs w:val="24"/>
        </w:rPr>
        <w:t xml:space="preserve">     </w:t>
      </w:r>
      <w:r w:rsidR="00AD7AEC" w:rsidRPr="002277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53B" w:rsidRPr="00210A28">
        <w:rPr>
          <w:rFonts w:ascii="Arial" w:hAnsi="Arial" w:cs="Arial"/>
          <w:sz w:val="24"/>
          <w:szCs w:val="24"/>
        </w:rPr>
        <w:t>г.</w:t>
      </w:r>
      <w:r w:rsidR="006C2DA5" w:rsidRPr="00210A28">
        <w:rPr>
          <w:rFonts w:ascii="Arial" w:hAnsi="Arial" w:cs="Arial"/>
          <w:sz w:val="24"/>
          <w:szCs w:val="24"/>
        </w:rPr>
        <w:t>Северск</w:t>
      </w:r>
      <w:proofErr w:type="spellEnd"/>
    </w:p>
    <w:p w:rsidR="003F27C4" w:rsidRPr="00210A28" w:rsidRDefault="003F27C4" w:rsidP="005707B0">
      <w:pPr>
        <w:tabs>
          <w:tab w:val="left" w:pos="142"/>
          <w:tab w:val="left" w:pos="4111"/>
          <w:tab w:val="left" w:pos="4253"/>
        </w:tabs>
        <w:spacing w:before="0"/>
        <w:ind w:left="-142"/>
        <w:contextualSpacing/>
        <w:rPr>
          <w:rFonts w:ascii="Arial" w:hAnsi="Arial" w:cs="Arial"/>
          <w:spacing w:val="-6"/>
          <w:sz w:val="24"/>
          <w:szCs w:val="24"/>
        </w:rPr>
      </w:pPr>
      <w:r w:rsidRPr="00210A28">
        <w:rPr>
          <w:rFonts w:ascii="Arial" w:hAnsi="Arial" w:cs="Arial"/>
          <w:spacing w:val="-6"/>
          <w:sz w:val="24"/>
          <w:szCs w:val="24"/>
        </w:rPr>
        <w:t xml:space="preserve">   </w:t>
      </w:r>
      <w:r w:rsidR="005A18C8" w:rsidRPr="00210A28">
        <w:rPr>
          <w:rFonts w:ascii="Arial" w:hAnsi="Arial" w:cs="Arial"/>
          <w:spacing w:val="-6"/>
          <w:sz w:val="24"/>
          <w:szCs w:val="24"/>
        </w:rPr>
        <w:t>О</w:t>
      </w:r>
      <w:r w:rsidRPr="00210A28">
        <w:rPr>
          <w:rFonts w:ascii="Arial" w:hAnsi="Arial" w:cs="Arial"/>
          <w:spacing w:val="-6"/>
          <w:sz w:val="24"/>
          <w:szCs w:val="24"/>
        </w:rPr>
        <w:t xml:space="preserve">     </w:t>
      </w:r>
      <w:r w:rsidR="00151ECE" w:rsidRPr="00210A28">
        <w:rPr>
          <w:rFonts w:ascii="Arial" w:hAnsi="Arial" w:cs="Arial"/>
          <w:spacing w:val="-6"/>
          <w:sz w:val="24"/>
          <w:szCs w:val="24"/>
        </w:rPr>
        <w:t>внесении</w:t>
      </w:r>
      <w:r w:rsidRPr="00210A28">
        <w:rPr>
          <w:rFonts w:ascii="Arial" w:hAnsi="Arial" w:cs="Arial"/>
          <w:spacing w:val="-6"/>
          <w:sz w:val="24"/>
          <w:szCs w:val="24"/>
        </w:rPr>
        <w:t xml:space="preserve">     </w:t>
      </w:r>
      <w:r w:rsidR="00151ECE" w:rsidRPr="00210A28">
        <w:rPr>
          <w:rFonts w:ascii="Arial" w:hAnsi="Arial" w:cs="Arial"/>
          <w:spacing w:val="-6"/>
          <w:sz w:val="24"/>
          <w:szCs w:val="24"/>
        </w:rPr>
        <w:t>изменения</w:t>
      </w:r>
      <w:r w:rsidRPr="00210A28">
        <w:rPr>
          <w:rFonts w:ascii="Arial" w:hAnsi="Arial" w:cs="Arial"/>
          <w:spacing w:val="-6"/>
          <w:sz w:val="24"/>
          <w:szCs w:val="24"/>
        </w:rPr>
        <w:t xml:space="preserve">     </w:t>
      </w:r>
      <w:r w:rsidR="00151ECE" w:rsidRPr="00210A28">
        <w:rPr>
          <w:rFonts w:ascii="Arial" w:hAnsi="Arial" w:cs="Arial"/>
          <w:spacing w:val="-6"/>
          <w:sz w:val="24"/>
          <w:szCs w:val="24"/>
        </w:rPr>
        <w:t>в</w:t>
      </w:r>
      <w:r w:rsidRPr="00210A28">
        <w:rPr>
          <w:rFonts w:ascii="Arial" w:hAnsi="Arial" w:cs="Arial"/>
          <w:spacing w:val="-6"/>
          <w:sz w:val="24"/>
          <w:szCs w:val="24"/>
        </w:rPr>
        <w:t xml:space="preserve">     </w:t>
      </w:r>
      <w:r w:rsidR="005707B0" w:rsidRPr="00210A28">
        <w:rPr>
          <w:rFonts w:ascii="Arial" w:hAnsi="Arial" w:cs="Arial"/>
          <w:spacing w:val="-6"/>
          <w:sz w:val="24"/>
          <w:szCs w:val="24"/>
        </w:rPr>
        <w:t xml:space="preserve"> </w:t>
      </w:r>
      <w:r w:rsidRPr="00210A28">
        <w:rPr>
          <w:rFonts w:ascii="Arial" w:hAnsi="Arial" w:cs="Arial"/>
          <w:spacing w:val="-6"/>
          <w:sz w:val="24"/>
          <w:szCs w:val="24"/>
        </w:rPr>
        <w:t>Решение</w:t>
      </w:r>
    </w:p>
    <w:p w:rsidR="003F27C4" w:rsidRPr="00210A28" w:rsidRDefault="003F27C4" w:rsidP="003F27C4">
      <w:pPr>
        <w:tabs>
          <w:tab w:val="left" w:pos="142"/>
          <w:tab w:val="left" w:pos="4111"/>
          <w:tab w:val="left" w:pos="4253"/>
        </w:tabs>
        <w:spacing w:before="0"/>
        <w:ind w:left="-142"/>
        <w:contextualSpacing/>
        <w:rPr>
          <w:rFonts w:ascii="Arial" w:hAnsi="Arial" w:cs="Arial"/>
          <w:spacing w:val="-6"/>
          <w:sz w:val="24"/>
          <w:szCs w:val="24"/>
        </w:rPr>
      </w:pPr>
      <w:r w:rsidRPr="00210A28">
        <w:rPr>
          <w:rFonts w:ascii="Arial" w:hAnsi="Arial" w:cs="Arial"/>
          <w:spacing w:val="-6"/>
          <w:sz w:val="24"/>
          <w:szCs w:val="24"/>
        </w:rPr>
        <w:t xml:space="preserve">   Думы    ЗАТО    Северск     от     </w:t>
      </w:r>
      <w:r w:rsidR="00151ECE" w:rsidRPr="00210A28">
        <w:rPr>
          <w:rFonts w:ascii="Arial" w:hAnsi="Arial" w:cs="Arial"/>
          <w:spacing w:val="-6"/>
          <w:sz w:val="24"/>
          <w:szCs w:val="24"/>
        </w:rPr>
        <w:t>24.04.2008</w:t>
      </w:r>
    </w:p>
    <w:p w:rsidR="003F27C4" w:rsidRPr="00210A28" w:rsidRDefault="003F27C4" w:rsidP="003F27C4">
      <w:pPr>
        <w:tabs>
          <w:tab w:val="left" w:pos="142"/>
          <w:tab w:val="left" w:pos="4111"/>
          <w:tab w:val="left" w:pos="4253"/>
        </w:tabs>
        <w:spacing w:before="0"/>
        <w:ind w:left="-142"/>
        <w:contextualSpacing/>
        <w:rPr>
          <w:rFonts w:ascii="Arial" w:hAnsi="Arial" w:cs="Arial"/>
          <w:sz w:val="24"/>
          <w:szCs w:val="24"/>
        </w:rPr>
      </w:pPr>
      <w:r w:rsidRPr="00210A28">
        <w:rPr>
          <w:rFonts w:ascii="Arial" w:hAnsi="Arial" w:cs="Arial"/>
          <w:spacing w:val="-6"/>
          <w:sz w:val="24"/>
          <w:szCs w:val="24"/>
        </w:rPr>
        <w:t xml:space="preserve">   </w:t>
      </w:r>
      <w:r w:rsidR="00151ECE" w:rsidRPr="00210A28">
        <w:rPr>
          <w:rFonts w:ascii="Arial" w:hAnsi="Arial" w:cs="Arial"/>
          <w:spacing w:val="-6"/>
          <w:sz w:val="24"/>
          <w:szCs w:val="24"/>
        </w:rPr>
        <w:t>№ 51/5</w:t>
      </w:r>
      <w:r w:rsidRPr="00210A28">
        <w:rPr>
          <w:rFonts w:ascii="Arial" w:hAnsi="Arial" w:cs="Arial"/>
          <w:spacing w:val="-6"/>
          <w:sz w:val="24"/>
          <w:szCs w:val="24"/>
        </w:rPr>
        <w:t xml:space="preserve"> </w:t>
      </w:r>
      <w:r w:rsidR="00F724D8" w:rsidRPr="00210A28">
        <w:rPr>
          <w:rFonts w:ascii="Arial" w:hAnsi="Arial" w:cs="Arial"/>
          <w:sz w:val="24"/>
          <w:szCs w:val="24"/>
        </w:rPr>
        <w:t>«О</w:t>
      </w:r>
      <w:r w:rsidRPr="00210A28">
        <w:rPr>
          <w:rFonts w:ascii="Arial" w:hAnsi="Arial" w:cs="Arial"/>
          <w:sz w:val="24"/>
          <w:szCs w:val="24"/>
        </w:rPr>
        <w:t xml:space="preserve">    </w:t>
      </w:r>
      <w:r w:rsidR="00A30858" w:rsidRPr="00210A28">
        <w:rPr>
          <w:rFonts w:ascii="Arial" w:hAnsi="Arial" w:cs="Arial"/>
          <w:sz w:val="24"/>
          <w:szCs w:val="24"/>
        </w:rPr>
        <w:t xml:space="preserve">реорганизации </w:t>
      </w:r>
      <w:r w:rsidRPr="00210A28">
        <w:rPr>
          <w:rFonts w:ascii="Arial" w:hAnsi="Arial" w:cs="Arial"/>
          <w:sz w:val="24"/>
          <w:szCs w:val="24"/>
        </w:rPr>
        <w:t xml:space="preserve">   </w:t>
      </w:r>
      <w:r w:rsidR="00A30858" w:rsidRPr="00210A28">
        <w:rPr>
          <w:rFonts w:ascii="Arial" w:hAnsi="Arial" w:cs="Arial"/>
          <w:sz w:val="24"/>
          <w:szCs w:val="24"/>
        </w:rPr>
        <w:t>УКС ЖКХ</w:t>
      </w:r>
    </w:p>
    <w:p w:rsidR="003F27C4" w:rsidRPr="00210A28" w:rsidRDefault="00A30858" w:rsidP="003F27C4">
      <w:pPr>
        <w:tabs>
          <w:tab w:val="left" w:pos="142"/>
          <w:tab w:val="left" w:pos="4111"/>
          <w:tab w:val="left" w:pos="4253"/>
        </w:tabs>
        <w:spacing w:before="0"/>
        <w:contextualSpacing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10A28">
        <w:rPr>
          <w:rFonts w:ascii="Arial" w:hAnsi="Arial" w:cs="Arial"/>
          <w:sz w:val="24"/>
          <w:szCs w:val="24"/>
        </w:rPr>
        <w:t>ТиС</w:t>
      </w:r>
      <w:proofErr w:type="spellEnd"/>
      <w:r w:rsidRPr="00210A28">
        <w:rPr>
          <w:rFonts w:ascii="Arial" w:hAnsi="Arial" w:cs="Arial"/>
          <w:sz w:val="24"/>
          <w:szCs w:val="24"/>
        </w:rPr>
        <w:t>,</w:t>
      </w:r>
      <w:r w:rsidR="003F27C4" w:rsidRPr="00210A28">
        <w:rPr>
          <w:rFonts w:ascii="Arial" w:hAnsi="Arial" w:cs="Arial"/>
          <w:spacing w:val="-6"/>
          <w:sz w:val="24"/>
          <w:szCs w:val="24"/>
        </w:rPr>
        <w:t xml:space="preserve">   </w:t>
      </w:r>
      <w:proofErr w:type="gramEnd"/>
      <w:r w:rsidR="003F27C4" w:rsidRPr="00210A28">
        <w:rPr>
          <w:rFonts w:ascii="Arial" w:hAnsi="Arial" w:cs="Arial"/>
          <w:spacing w:val="-6"/>
          <w:sz w:val="24"/>
          <w:szCs w:val="24"/>
        </w:rPr>
        <w:t xml:space="preserve">  </w:t>
      </w:r>
      <w:r w:rsidR="003F27C4" w:rsidRPr="00210A28">
        <w:rPr>
          <w:rFonts w:ascii="Arial" w:hAnsi="Arial" w:cs="Arial"/>
          <w:sz w:val="24"/>
          <w:szCs w:val="24"/>
        </w:rPr>
        <w:t>утверждении     Положения     об</w:t>
      </w:r>
    </w:p>
    <w:p w:rsidR="003F27C4" w:rsidRPr="00210A28" w:rsidRDefault="00A30858" w:rsidP="003F27C4">
      <w:pPr>
        <w:tabs>
          <w:tab w:val="left" w:pos="142"/>
          <w:tab w:val="left" w:pos="4111"/>
          <w:tab w:val="left" w:pos="4253"/>
        </w:tabs>
        <w:spacing w:before="0"/>
        <w:contextualSpacing/>
        <w:rPr>
          <w:rFonts w:ascii="Arial" w:hAnsi="Arial" w:cs="Arial"/>
          <w:sz w:val="24"/>
          <w:szCs w:val="24"/>
        </w:rPr>
      </w:pPr>
      <w:r w:rsidRPr="00210A28">
        <w:rPr>
          <w:rFonts w:ascii="Arial" w:hAnsi="Arial" w:cs="Arial"/>
          <w:sz w:val="24"/>
          <w:szCs w:val="24"/>
        </w:rPr>
        <w:t>Управлении</w:t>
      </w:r>
      <w:r w:rsidR="003F27C4" w:rsidRPr="00210A28">
        <w:rPr>
          <w:rFonts w:ascii="Arial" w:hAnsi="Arial" w:cs="Arial"/>
          <w:sz w:val="24"/>
          <w:szCs w:val="24"/>
        </w:rPr>
        <w:t xml:space="preserve"> </w:t>
      </w:r>
      <w:r w:rsidR="00F724D8" w:rsidRPr="00210A28">
        <w:rPr>
          <w:rFonts w:ascii="Arial" w:hAnsi="Arial" w:cs="Arial"/>
          <w:sz w:val="24"/>
          <w:szCs w:val="24"/>
        </w:rPr>
        <w:t>капитального строительства</w:t>
      </w:r>
    </w:p>
    <w:p w:rsidR="003F27C4" w:rsidRPr="00210A28" w:rsidRDefault="003F27C4" w:rsidP="003F27C4">
      <w:pPr>
        <w:tabs>
          <w:tab w:val="left" w:pos="142"/>
          <w:tab w:val="left" w:pos="4111"/>
          <w:tab w:val="left" w:pos="4253"/>
        </w:tabs>
        <w:spacing w:before="0"/>
        <w:contextualSpacing/>
        <w:rPr>
          <w:rFonts w:ascii="Arial" w:hAnsi="Arial" w:cs="Arial"/>
          <w:sz w:val="24"/>
          <w:szCs w:val="24"/>
        </w:rPr>
      </w:pPr>
      <w:r w:rsidRPr="00210A28">
        <w:rPr>
          <w:rFonts w:ascii="Arial" w:hAnsi="Arial" w:cs="Arial"/>
          <w:sz w:val="24"/>
          <w:szCs w:val="24"/>
        </w:rPr>
        <w:t xml:space="preserve">Администрации     ЗАТО     </w:t>
      </w:r>
      <w:r w:rsidR="00A30858" w:rsidRPr="00210A28">
        <w:rPr>
          <w:rFonts w:ascii="Arial" w:hAnsi="Arial" w:cs="Arial"/>
          <w:sz w:val="24"/>
          <w:szCs w:val="24"/>
        </w:rPr>
        <w:t>Северск</w:t>
      </w:r>
      <w:r w:rsidRPr="00210A28">
        <w:rPr>
          <w:rFonts w:ascii="Arial" w:hAnsi="Arial" w:cs="Arial"/>
          <w:sz w:val="24"/>
          <w:szCs w:val="24"/>
        </w:rPr>
        <w:t xml:space="preserve">      </w:t>
      </w:r>
      <w:r w:rsidR="00F724D8" w:rsidRPr="00210A28">
        <w:rPr>
          <w:rFonts w:ascii="Arial" w:hAnsi="Arial" w:cs="Arial"/>
          <w:sz w:val="24"/>
          <w:szCs w:val="24"/>
        </w:rPr>
        <w:t>и</w:t>
      </w:r>
    </w:p>
    <w:p w:rsidR="004562F9" w:rsidRPr="00210A28" w:rsidRDefault="00A30858" w:rsidP="003F27C4">
      <w:pPr>
        <w:tabs>
          <w:tab w:val="left" w:pos="142"/>
          <w:tab w:val="left" w:pos="4111"/>
          <w:tab w:val="left" w:pos="4253"/>
        </w:tabs>
        <w:spacing w:before="0"/>
        <w:contextualSpacing/>
        <w:rPr>
          <w:rFonts w:ascii="Arial" w:hAnsi="Arial" w:cs="Arial"/>
          <w:sz w:val="24"/>
          <w:szCs w:val="24"/>
        </w:rPr>
      </w:pPr>
      <w:r w:rsidRPr="00210A28">
        <w:rPr>
          <w:rFonts w:ascii="Arial" w:hAnsi="Arial" w:cs="Arial"/>
          <w:sz w:val="24"/>
          <w:szCs w:val="24"/>
        </w:rPr>
        <w:t xml:space="preserve">Положения </w:t>
      </w:r>
      <w:r w:rsidR="003F27C4" w:rsidRPr="00210A28">
        <w:rPr>
          <w:rFonts w:ascii="Arial" w:hAnsi="Arial" w:cs="Arial"/>
          <w:sz w:val="24"/>
          <w:szCs w:val="24"/>
        </w:rPr>
        <w:t xml:space="preserve">   об   </w:t>
      </w:r>
      <w:proofErr w:type="gramStart"/>
      <w:r w:rsidR="003F27C4" w:rsidRPr="00210A28">
        <w:rPr>
          <w:rFonts w:ascii="Arial" w:hAnsi="Arial" w:cs="Arial"/>
          <w:sz w:val="24"/>
          <w:szCs w:val="24"/>
        </w:rPr>
        <w:t xml:space="preserve">Управлении  </w:t>
      </w:r>
      <w:r w:rsidRPr="00210A28">
        <w:rPr>
          <w:rFonts w:ascii="Arial" w:hAnsi="Arial" w:cs="Arial"/>
          <w:sz w:val="24"/>
          <w:szCs w:val="24"/>
        </w:rPr>
        <w:t>жилищно</w:t>
      </w:r>
      <w:proofErr w:type="gramEnd"/>
      <w:r w:rsidRPr="00210A28">
        <w:rPr>
          <w:rFonts w:ascii="Arial" w:hAnsi="Arial" w:cs="Arial"/>
          <w:sz w:val="24"/>
          <w:szCs w:val="24"/>
        </w:rPr>
        <w:t>-</w:t>
      </w:r>
    </w:p>
    <w:p w:rsidR="004562F9" w:rsidRPr="00210A28" w:rsidRDefault="005707B0" w:rsidP="003F27C4">
      <w:pPr>
        <w:tabs>
          <w:tab w:val="left" w:pos="4253"/>
        </w:tabs>
        <w:spacing w:before="0"/>
        <w:contextualSpacing/>
        <w:rPr>
          <w:rFonts w:ascii="Arial" w:hAnsi="Arial" w:cs="Arial"/>
          <w:sz w:val="24"/>
          <w:szCs w:val="24"/>
        </w:rPr>
      </w:pPr>
      <w:r w:rsidRPr="00210A28">
        <w:rPr>
          <w:rFonts w:ascii="Arial" w:hAnsi="Arial" w:cs="Arial"/>
          <w:sz w:val="24"/>
          <w:szCs w:val="24"/>
        </w:rPr>
        <w:t xml:space="preserve">коммунального   </w:t>
      </w:r>
      <w:proofErr w:type="gramStart"/>
      <w:r w:rsidRPr="00210A28">
        <w:rPr>
          <w:rFonts w:ascii="Arial" w:hAnsi="Arial" w:cs="Arial"/>
          <w:sz w:val="24"/>
          <w:szCs w:val="24"/>
        </w:rPr>
        <w:t xml:space="preserve">хозяйства,   </w:t>
      </w:r>
      <w:proofErr w:type="gramEnd"/>
      <w:r w:rsidR="00A30858" w:rsidRPr="00210A28">
        <w:rPr>
          <w:rFonts w:ascii="Arial" w:hAnsi="Arial" w:cs="Arial"/>
          <w:sz w:val="24"/>
          <w:szCs w:val="24"/>
        </w:rPr>
        <w:t>транспорта</w:t>
      </w:r>
    </w:p>
    <w:p w:rsidR="005A18C8" w:rsidRPr="00210A28" w:rsidRDefault="00A30858" w:rsidP="005707B0">
      <w:pPr>
        <w:tabs>
          <w:tab w:val="left" w:pos="4253"/>
        </w:tabs>
        <w:spacing w:before="0"/>
        <w:contextualSpacing/>
        <w:rPr>
          <w:rFonts w:ascii="Arial" w:hAnsi="Arial" w:cs="Arial"/>
          <w:sz w:val="24"/>
          <w:szCs w:val="24"/>
        </w:rPr>
      </w:pPr>
      <w:r w:rsidRPr="00210A28">
        <w:rPr>
          <w:rFonts w:ascii="Arial" w:hAnsi="Arial" w:cs="Arial"/>
          <w:sz w:val="24"/>
          <w:szCs w:val="24"/>
        </w:rPr>
        <w:t xml:space="preserve">и связи </w:t>
      </w:r>
      <w:proofErr w:type="gramStart"/>
      <w:r w:rsidRPr="00210A28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210A28">
        <w:rPr>
          <w:rFonts w:ascii="Arial" w:hAnsi="Arial" w:cs="Arial"/>
          <w:sz w:val="24"/>
          <w:szCs w:val="24"/>
        </w:rPr>
        <w:t xml:space="preserve"> ЗАТО Северск»</w:t>
      </w:r>
    </w:p>
    <w:p w:rsidR="00BE3ACA" w:rsidRPr="00210A28" w:rsidRDefault="00BE3ACA" w:rsidP="00BE3ACA">
      <w:pPr>
        <w:contextualSpacing/>
        <w:jc w:val="both"/>
        <w:rPr>
          <w:rFonts w:ascii="Arial" w:hAnsi="Arial" w:cs="Arial"/>
          <w:spacing w:val="-6"/>
          <w:sz w:val="24"/>
          <w:szCs w:val="24"/>
        </w:rPr>
      </w:pPr>
    </w:p>
    <w:p w:rsidR="005C415F" w:rsidRPr="00210A28" w:rsidRDefault="00155253" w:rsidP="00C65DEB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10A28">
        <w:rPr>
          <w:rFonts w:ascii="Arial" w:hAnsi="Arial" w:cs="Arial"/>
          <w:sz w:val="24"/>
          <w:szCs w:val="24"/>
        </w:rPr>
        <w:t xml:space="preserve">В </w:t>
      </w:r>
      <w:r w:rsidR="00DC163D" w:rsidRPr="00210A28">
        <w:rPr>
          <w:rFonts w:ascii="Arial" w:hAnsi="Arial" w:cs="Arial"/>
          <w:sz w:val="24"/>
          <w:szCs w:val="24"/>
        </w:rPr>
        <w:t>соответствии с Федеральным законом от 6 октября 2003 года №</w:t>
      </w:r>
      <w:r w:rsidR="00B86B17" w:rsidRPr="00210A28">
        <w:rPr>
          <w:rFonts w:ascii="Arial" w:hAnsi="Arial" w:cs="Arial"/>
          <w:sz w:val="24"/>
          <w:szCs w:val="24"/>
        </w:rPr>
        <w:t> </w:t>
      </w:r>
      <w:r w:rsidR="00DC163D" w:rsidRPr="00210A28">
        <w:rPr>
          <w:rFonts w:ascii="Arial" w:hAnsi="Arial" w:cs="Arial"/>
          <w:sz w:val="24"/>
          <w:szCs w:val="24"/>
        </w:rPr>
        <w:t>131-ФЗ «Об общих принципах организации местного самоуправления в Российской Федерации», пунктом 45 части 1 статьи 28, частью 5 статьи 41 Устава городского округа закрытого административно-территориального образования Северск Томской области</w:t>
      </w:r>
      <w:r w:rsidR="0076139D" w:rsidRPr="00210A28">
        <w:rPr>
          <w:rFonts w:ascii="Arial" w:hAnsi="Arial" w:cs="Arial"/>
          <w:sz w:val="24"/>
          <w:szCs w:val="24"/>
        </w:rPr>
        <w:t>, руководствуясь Р</w:t>
      </w:r>
      <w:r w:rsidR="00DC163D" w:rsidRPr="00210A28">
        <w:rPr>
          <w:rFonts w:ascii="Arial" w:hAnsi="Arial" w:cs="Arial"/>
          <w:sz w:val="24"/>
          <w:szCs w:val="24"/>
        </w:rPr>
        <w:t>ешением Думы ЗАТО Северск от 09.12.2010 №</w:t>
      </w:r>
      <w:r w:rsidR="00B86B17" w:rsidRPr="00210A28">
        <w:rPr>
          <w:rFonts w:ascii="Arial" w:hAnsi="Arial" w:cs="Arial"/>
          <w:sz w:val="24"/>
          <w:szCs w:val="24"/>
        </w:rPr>
        <w:t> </w:t>
      </w:r>
      <w:r w:rsidR="00DC163D" w:rsidRPr="00210A28">
        <w:rPr>
          <w:rFonts w:ascii="Arial" w:hAnsi="Arial" w:cs="Arial"/>
          <w:sz w:val="24"/>
          <w:szCs w:val="24"/>
        </w:rPr>
        <w:t>6/2 «Об утверждении структуры Администрации ЗАТО Северск»</w:t>
      </w:r>
      <w:r w:rsidR="00A66884" w:rsidRPr="00210A28">
        <w:rPr>
          <w:rFonts w:ascii="Arial" w:hAnsi="Arial" w:cs="Arial"/>
          <w:sz w:val="24"/>
          <w:szCs w:val="24"/>
        </w:rPr>
        <w:t>,</w:t>
      </w:r>
      <w:r w:rsidR="00F403D4" w:rsidRPr="00210A28">
        <w:rPr>
          <w:rFonts w:ascii="Arial" w:hAnsi="Arial" w:cs="Arial"/>
          <w:sz w:val="24"/>
          <w:szCs w:val="24"/>
        </w:rPr>
        <w:t xml:space="preserve"> рассмотрев внесе</w:t>
      </w:r>
      <w:r w:rsidR="00B86B17" w:rsidRPr="00210A28">
        <w:rPr>
          <w:rFonts w:ascii="Arial" w:hAnsi="Arial" w:cs="Arial"/>
          <w:sz w:val="24"/>
          <w:szCs w:val="24"/>
        </w:rPr>
        <w:t>нный Мэром ЗАТО Северск проект р</w:t>
      </w:r>
      <w:r w:rsidR="00F403D4" w:rsidRPr="00210A28">
        <w:rPr>
          <w:rFonts w:ascii="Arial" w:hAnsi="Arial" w:cs="Arial"/>
          <w:sz w:val="24"/>
          <w:szCs w:val="24"/>
        </w:rPr>
        <w:t>ешения Думы ЗАТ</w:t>
      </w:r>
      <w:r w:rsidR="00086802" w:rsidRPr="00210A28">
        <w:rPr>
          <w:rFonts w:ascii="Arial" w:hAnsi="Arial" w:cs="Arial"/>
          <w:sz w:val="24"/>
          <w:szCs w:val="24"/>
        </w:rPr>
        <w:t xml:space="preserve">О Северск </w:t>
      </w:r>
      <w:r w:rsidR="00726601">
        <w:rPr>
          <w:rFonts w:ascii="Arial" w:hAnsi="Arial" w:cs="Arial"/>
          <w:sz w:val="24"/>
          <w:szCs w:val="24"/>
        </w:rPr>
        <w:t>«О </w:t>
      </w:r>
      <w:r w:rsidR="004377AF" w:rsidRPr="00210A28">
        <w:rPr>
          <w:rFonts w:ascii="Arial" w:hAnsi="Arial" w:cs="Arial"/>
          <w:sz w:val="24"/>
          <w:szCs w:val="24"/>
        </w:rPr>
        <w:t>внесении изменения в Решение Думы ЗАТО Северск от 24.04</w:t>
      </w:r>
      <w:r w:rsidR="00726601">
        <w:rPr>
          <w:rFonts w:ascii="Arial" w:hAnsi="Arial" w:cs="Arial"/>
          <w:sz w:val="24"/>
          <w:szCs w:val="24"/>
        </w:rPr>
        <w:t>.2008 № 51/5 «О </w:t>
      </w:r>
      <w:r w:rsidR="004377AF" w:rsidRPr="00210A28">
        <w:rPr>
          <w:rFonts w:ascii="Arial" w:hAnsi="Arial" w:cs="Arial"/>
          <w:sz w:val="24"/>
          <w:szCs w:val="24"/>
        </w:rPr>
        <w:t xml:space="preserve">реорганизации УКС ЖКХ </w:t>
      </w:r>
      <w:proofErr w:type="spellStart"/>
      <w:r w:rsidR="004377AF" w:rsidRPr="00210A28">
        <w:rPr>
          <w:rFonts w:ascii="Arial" w:hAnsi="Arial" w:cs="Arial"/>
          <w:sz w:val="24"/>
          <w:szCs w:val="24"/>
        </w:rPr>
        <w:t>ТиС</w:t>
      </w:r>
      <w:proofErr w:type="spellEnd"/>
      <w:r w:rsidR="004377AF" w:rsidRPr="00210A28">
        <w:rPr>
          <w:rFonts w:ascii="Arial" w:hAnsi="Arial" w:cs="Arial"/>
          <w:sz w:val="24"/>
          <w:szCs w:val="24"/>
        </w:rPr>
        <w:t>, утверждении Положения об Управлении капитального строительства Администра</w:t>
      </w:r>
      <w:r w:rsidR="00726601">
        <w:rPr>
          <w:rFonts w:ascii="Arial" w:hAnsi="Arial" w:cs="Arial"/>
          <w:sz w:val="24"/>
          <w:szCs w:val="24"/>
        </w:rPr>
        <w:t>ции ЗАТО Северск и Положения об </w:t>
      </w:r>
      <w:r w:rsidR="004377AF" w:rsidRPr="00210A28">
        <w:rPr>
          <w:rFonts w:ascii="Arial" w:hAnsi="Arial" w:cs="Arial"/>
          <w:sz w:val="24"/>
          <w:szCs w:val="24"/>
        </w:rPr>
        <w:t>Управлении жилищно-коммунального хозяйства, транспорта и связи Администрации ЗАТО Северск»</w:t>
      </w:r>
      <w:r w:rsidR="000E467C" w:rsidRPr="00210A28">
        <w:rPr>
          <w:rFonts w:ascii="Arial" w:hAnsi="Arial" w:cs="Arial"/>
          <w:sz w:val="24"/>
          <w:szCs w:val="24"/>
        </w:rPr>
        <w:t>,</w:t>
      </w:r>
      <w:r w:rsidR="004377AF" w:rsidRPr="00210A28">
        <w:rPr>
          <w:rFonts w:ascii="Arial" w:hAnsi="Arial" w:cs="Arial"/>
          <w:sz w:val="24"/>
          <w:szCs w:val="24"/>
        </w:rPr>
        <w:t xml:space="preserve"> </w:t>
      </w:r>
    </w:p>
    <w:p w:rsidR="004865EE" w:rsidRPr="00210A28" w:rsidRDefault="004865EE" w:rsidP="00C65DEB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FD7030">
      <w:pPr>
        <w:spacing w:before="0"/>
        <w:contextualSpacing/>
        <w:jc w:val="center"/>
        <w:rPr>
          <w:rFonts w:ascii="Arial" w:hAnsi="Arial" w:cs="Arial"/>
          <w:sz w:val="24"/>
          <w:szCs w:val="24"/>
        </w:rPr>
      </w:pPr>
      <w:proofErr w:type="gramStart"/>
      <w:r w:rsidRPr="00210A28">
        <w:rPr>
          <w:rFonts w:ascii="Arial" w:hAnsi="Arial" w:cs="Arial"/>
          <w:sz w:val="24"/>
          <w:szCs w:val="24"/>
        </w:rPr>
        <w:t>ДУМА</w:t>
      </w:r>
      <w:proofErr w:type="gramEnd"/>
      <w:r w:rsidRPr="00210A28">
        <w:rPr>
          <w:rFonts w:ascii="Arial" w:hAnsi="Arial" w:cs="Arial"/>
          <w:sz w:val="24"/>
          <w:szCs w:val="24"/>
        </w:rPr>
        <w:t xml:space="preserve"> ЗАТО СЕВЕРСК РЕШИЛА:</w:t>
      </w:r>
    </w:p>
    <w:p w:rsidR="00A66884" w:rsidRPr="00210A28" w:rsidRDefault="00A66884" w:rsidP="00A66884">
      <w:pPr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55253" w:rsidRPr="00210A28" w:rsidRDefault="00E33A53" w:rsidP="003F27C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10A28">
        <w:rPr>
          <w:rFonts w:ascii="Arial" w:hAnsi="Arial" w:cs="Arial"/>
          <w:sz w:val="24"/>
          <w:szCs w:val="24"/>
        </w:rPr>
        <w:t xml:space="preserve">1. Внести в Решение </w:t>
      </w:r>
      <w:proofErr w:type="gramStart"/>
      <w:r w:rsidRPr="00210A28">
        <w:rPr>
          <w:rFonts w:ascii="Arial" w:hAnsi="Arial" w:cs="Arial"/>
          <w:sz w:val="24"/>
          <w:szCs w:val="24"/>
        </w:rPr>
        <w:t>Думы</w:t>
      </w:r>
      <w:proofErr w:type="gramEnd"/>
      <w:r w:rsidRPr="00210A28">
        <w:rPr>
          <w:rFonts w:ascii="Arial" w:hAnsi="Arial" w:cs="Arial"/>
          <w:sz w:val="24"/>
          <w:szCs w:val="24"/>
        </w:rPr>
        <w:t xml:space="preserve"> ЗАТО </w:t>
      </w:r>
      <w:r w:rsidR="00726601">
        <w:rPr>
          <w:rFonts w:ascii="Arial" w:hAnsi="Arial" w:cs="Arial"/>
          <w:sz w:val="24"/>
          <w:szCs w:val="24"/>
        </w:rPr>
        <w:t>Северск от 24.04.2008 № 51/5 «О </w:t>
      </w:r>
      <w:r w:rsidRPr="00210A28">
        <w:rPr>
          <w:rFonts w:ascii="Arial" w:hAnsi="Arial" w:cs="Arial"/>
          <w:sz w:val="24"/>
          <w:szCs w:val="24"/>
        </w:rPr>
        <w:t xml:space="preserve">реорганизации УКС ЖКХ </w:t>
      </w:r>
      <w:proofErr w:type="spellStart"/>
      <w:r w:rsidRPr="00210A28">
        <w:rPr>
          <w:rFonts w:ascii="Arial" w:hAnsi="Arial" w:cs="Arial"/>
          <w:sz w:val="24"/>
          <w:szCs w:val="24"/>
        </w:rPr>
        <w:t>ТиС</w:t>
      </w:r>
      <w:proofErr w:type="spellEnd"/>
      <w:r w:rsidRPr="00210A28">
        <w:rPr>
          <w:rFonts w:ascii="Arial" w:hAnsi="Arial" w:cs="Arial"/>
          <w:sz w:val="24"/>
          <w:szCs w:val="24"/>
        </w:rPr>
        <w:t>, утверждении Положения об Управлении капитального строительства Администра</w:t>
      </w:r>
      <w:r w:rsidR="00726601">
        <w:rPr>
          <w:rFonts w:ascii="Arial" w:hAnsi="Arial" w:cs="Arial"/>
          <w:sz w:val="24"/>
          <w:szCs w:val="24"/>
        </w:rPr>
        <w:t>ции ЗАТО Северск и Положения об </w:t>
      </w:r>
      <w:r w:rsidRPr="00210A28">
        <w:rPr>
          <w:rFonts w:ascii="Arial" w:hAnsi="Arial" w:cs="Arial"/>
          <w:sz w:val="24"/>
          <w:szCs w:val="24"/>
        </w:rPr>
        <w:t>Управлении жилищно-коммунального хозяйства, транспорта и связи Админ</w:t>
      </w:r>
      <w:r w:rsidR="00232514" w:rsidRPr="00210A28">
        <w:rPr>
          <w:rFonts w:ascii="Arial" w:hAnsi="Arial" w:cs="Arial"/>
          <w:sz w:val="24"/>
          <w:szCs w:val="24"/>
        </w:rPr>
        <w:t>истрации ЗАТО Северск» изменение</w:t>
      </w:r>
      <w:r w:rsidRPr="00210A28">
        <w:rPr>
          <w:rFonts w:ascii="Arial" w:hAnsi="Arial" w:cs="Arial"/>
          <w:sz w:val="24"/>
          <w:szCs w:val="24"/>
        </w:rPr>
        <w:t>, изложив</w:t>
      </w:r>
      <w:r w:rsidR="00155253" w:rsidRPr="00210A28">
        <w:rPr>
          <w:rFonts w:ascii="Arial" w:hAnsi="Arial" w:cs="Arial"/>
          <w:sz w:val="24"/>
          <w:szCs w:val="24"/>
        </w:rPr>
        <w:t xml:space="preserve"> Положение об Управлении жилищно-коммунального хозяйства, транспорта и связи Адми</w:t>
      </w:r>
      <w:r w:rsidR="00726601">
        <w:rPr>
          <w:rFonts w:ascii="Arial" w:hAnsi="Arial" w:cs="Arial"/>
          <w:sz w:val="24"/>
          <w:szCs w:val="24"/>
        </w:rPr>
        <w:t>нистрации ЗАТО </w:t>
      </w:r>
      <w:r w:rsidR="00AC4B79" w:rsidRPr="00210A28">
        <w:rPr>
          <w:rFonts w:ascii="Arial" w:hAnsi="Arial" w:cs="Arial"/>
          <w:sz w:val="24"/>
          <w:szCs w:val="24"/>
        </w:rPr>
        <w:t>Северск</w:t>
      </w:r>
      <w:r w:rsidR="00DC163D" w:rsidRPr="00210A28">
        <w:rPr>
          <w:rFonts w:ascii="Arial" w:hAnsi="Arial" w:cs="Arial"/>
          <w:sz w:val="24"/>
          <w:szCs w:val="24"/>
        </w:rPr>
        <w:t xml:space="preserve"> </w:t>
      </w:r>
      <w:r w:rsidR="00232514" w:rsidRPr="00210A28">
        <w:rPr>
          <w:rFonts w:ascii="Arial" w:hAnsi="Arial" w:cs="Arial"/>
          <w:sz w:val="24"/>
          <w:szCs w:val="24"/>
        </w:rPr>
        <w:t>в новой редакции</w:t>
      </w:r>
      <w:r w:rsidR="00DC163D" w:rsidRPr="00210A28">
        <w:rPr>
          <w:rFonts w:ascii="Arial" w:hAnsi="Arial" w:cs="Arial"/>
          <w:sz w:val="24"/>
          <w:szCs w:val="24"/>
        </w:rPr>
        <w:t xml:space="preserve"> </w:t>
      </w:r>
      <w:r w:rsidR="00AC4B79" w:rsidRPr="00210A28">
        <w:rPr>
          <w:rFonts w:ascii="Arial" w:hAnsi="Arial" w:cs="Arial"/>
          <w:sz w:val="24"/>
          <w:szCs w:val="24"/>
        </w:rPr>
        <w:t>согласно приложению.</w:t>
      </w:r>
    </w:p>
    <w:p w:rsidR="001412F0" w:rsidRPr="00D02C4C" w:rsidRDefault="00E33A53" w:rsidP="00D02C4C">
      <w:pPr>
        <w:autoSpaceDE w:val="0"/>
        <w:autoSpaceDN w:val="0"/>
        <w:adjustRightInd w:val="0"/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10A28">
        <w:rPr>
          <w:rFonts w:ascii="Arial" w:hAnsi="Arial" w:cs="Arial"/>
          <w:sz w:val="24"/>
          <w:szCs w:val="24"/>
        </w:rPr>
        <w:t>2</w:t>
      </w:r>
      <w:r w:rsidR="003352CF" w:rsidRPr="00210A28">
        <w:rPr>
          <w:rFonts w:ascii="Arial" w:hAnsi="Arial" w:cs="Arial"/>
          <w:sz w:val="24"/>
          <w:szCs w:val="24"/>
        </w:rPr>
        <w:t>. Опубликовать Р</w:t>
      </w:r>
      <w:r w:rsidR="00A66884" w:rsidRPr="00210A28">
        <w:rPr>
          <w:rFonts w:ascii="Arial" w:hAnsi="Arial" w:cs="Arial"/>
          <w:sz w:val="24"/>
          <w:szCs w:val="24"/>
        </w:rPr>
        <w:t>ешение в средстве массовой ин</w:t>
      </w:r>
      <w:r w:rsidR="00F724D8" w:rsidRPr="00210A28">
        <w:rPr>
          <w:rFonts w:ascii="Arial" w:hAnsi="Arial" w:cs="Arial"/>
          <w:sz w:val="24"/>
          <w:szCs w:val="24"/>
        </w:rPr>
        <w:t>формации «Официальный</w:t>
      </w:r>
      <w:r w:rsidR="005707B0" w:rsidRPr="00210A28">
        <w:rPr>
          <w:rFonts w:ascii="Arial" w:hAnsi="Arial" w:cs="Arial"/>
          <w:sz w:val="24"/>
          <w:szCs w:val="24"/>
        </w:rPr>
        <w:t xml:space="preserve"> </w:t>
      </w:r>
      <w:r w:rsidR="00086802" w:rsidRPr="00210A28">
        <w:rPr>
          <w:rFonts w:ascii="Arial" w:hAnsi="Arial" w:cs="Arial"/>
          <w:sz w:val="24"/>
          <w:szCs w:val="24"/>
        </w:rPr>
        <w:t xml:space="preserve">бюллетень </w:t>
      </w:r>
      <w:r w:rsidR="00A66884" w:rsidRPr="00210A28">
        <w:rPr>
          <w:rFonts w:ascii="Arial" w:hAnsi="Arial" w:cs="Arial"/>
          <w:sz w:val="24"/>
          <w:szCs w:val="24"/>
        </w:rPr>
        <w:t>муниципальных правовых актов</w:t>
      </w:r>
      <w:r w:rsidR="00B72943" w:rsidRPr="00210A28">
        <w:rPr>
          <w:rFonts w:ascii="Arial" w:hAnsi="Arial" w:cs="Arial"/>
          <w:sz w:val="24"/>
          <w:szCs w:val="24"/>
        </w:rPr>
        <w:t xml:space="preserve"> ЗАТО Сев</w:t>
      </w:r>
      <w:r w:rsidR="005707B0" w:rsidRPr="00210A28">
        <w:rPr>
          <w:rFonts w:ascii="Arial" w:hAnsi="Arial" w:cs="Arial"/>
          <w:sz w:val="24"/>
          <w:szCs w:val="24"/>
        </w:rPr>
        <w:t xml:space="preserve">ерск» </w:t>
      </w:r>
      <w:r w:rsidR="00F724D8" w:rsidRPr="00210A28">
        <w:rPr>
          <w:rFonts w:ascii="Arial" w:hAnsi="Arial" w:cs="Arial"/>
          <w:sz w:val="24"/>
          <w:szCs w:val="24"/>
        </w:rPr>
        <w:t>и</w:t>
      </w:r>
      <w:r w:rsidR="00726601">
        <w:rPr>
          <w:rFonts w:ascii="Arial" w:hAnsi="Arial" w:cs="Arial"/>
          <w:sz w:val="24"/>
          <w:szCs w:val="24"/>
        </w:rPr>
        <w:t> </w:t>
      </w:r>
      <w:r w:rsidR="00A66884" w:rsidRPr="00210A28">
        <w:rPr>
          <w:rFonts w:ascii="Arial" w:hAnsi="Arial" w:cs="Arial"/>
          <w:sz w:val="24"/>
          <w:szCs w:val="24"/>
        </w:rPr>
        <w:t>разместить</w:t>
      </w:r>
      <w:r w:rsidR="00F724D8" w:rsidRPr="00210A28">
        <w:rPr>
          <w:rFonts w:ascii="Arial" w:hAnsi="Arial" w:cs="Arial"/>
          <w:sz w:val="24"/>
          <w:szCs w:val="24"/>
        </w:rPr>
        <w:t xml:space="preserve"> </w:t>
      </w:r>
      <w:r w:rsidR="00086802" w:rsidRPr="00210A28">
        <w:rPr>
          <w:rFonts w:ascii="Arial" w:hAnsi="Arial" w:cs="Arial"/>
          <w:sz w:val="24"/>
          <w:szCs w:val="24"/>
        </w:rPr>
        <w:t>в </w:t>
      </w:r>
      <w:r w:rsidR="00A66884" w:rsidRPr="00210A28">
        <w:rPr>
          <w:rFonts w:ascii="Arial" w:hAnsi="Arial" w:cs="Arial"/>
          <w:sz w:val="24"/>
          <w:szCs w:val="24"/>
        </w:rPr>
        <w:t>информационно-телек</w:t>
      </w:r>
      <w:r w:rsidR="00086802" w:rsidRPr="00210A28">
        <w:rPr>
          <w:rFonts w:ascii="Arial" w:hAnsi="Arial" w:cs="Arial"/>
          <w:sz w:val="24"/>
          <w:szCs w:val="24"/>
        </w:rPr>
        <w:t>оммуникационной сети «Интернет» </w:t>
      </w:r>
      <w:r w:rsidR="00F724D8" w:rsidRPr="00210A28">
        <w:rPr>
          <w:rFonts w:ascii="Arial" w:hAnsi="Arial" w:cs="Arial"/>
          <w:sz w:val="24"/>
          <w:szCs w:val="24"/>
        </w:rPr>
        <w:t xml:space="preserve">на официальных сайтах Думы </w:t>
      </w:r>
      <w:r w:rsidR="00A66884" w:rsidRPr="00210A28">
        <w:rPr>
          <w:rFonts w:ascii="Arial" w:hAnsi="Arial" w:cs="Arial"/>
          <w:sz w:val="24"/>
          <w:szCs w:val="24"/>
        </w:rPr>
        <w:t>ЗАТО Се</w:t>
      </w:r>
      <w:r w:rsidR="00086802" w:rsidRPr="00210A28">
        <w:rPr>
          <w:rFonts w:ascii="Arial" w:hAnsi="Arial" w:cs="Arial"/>
          <w:sz w:val="24"/>
          <w:szCs w:val="24"/>
        </w:rPr>
        <w:t xml:space="preserve">верск </w:t>
      </w:r>
      <w:r w:rsidR="00086802" w:rsidRPr="00210A28">
        <w:rPr>
          <w:rFonts w:ascii="Arial" w:hAnsi="Arial" w:cs="Arial"/>
          <w:color w:val="000000" w:themeColor="text1"/>
          <w:sz w:val="24"/>
          <w:szCs w:val="24"/>
        </w:rPr>
        <w:t>(</w:t>
      </w:r>
      <w:hyperlink r:id="rId7" w:history="1">
        <w:r w:rsidR="00086802" w:rsidRPr="00210A28">
          <w:rPr>
            <w:rStyle w:val="a9"/>
            <w:rFonts w:ascii="Arial" w:hAnsi="Arial" w:cs="Arial"/>
            <w:color w:val="000000" w:themeColor="text1"/>
            <w:sz w:val="24"/>
            <w:szCs w:val="24"/>
            <w:u w:val="none"/>
          </w:rPr>
          <w:t>https://duma-seversk.ru</w:t>
        </w:r>
      </w:hyperlink>
      <w:r w:rsidR="00086802" w:rsidRPr="00210A28">
        <w:rPr>
          <w:rFonts w:ascii="Arial" w:hAnsi="Arial" w:cs="Arial"/>
          <w:color w:val="000000" w:themeColor="text1"/>
          <w:sz w:val="24"/>
          <w:szCs w:val="24"/>
        </w:rPr>
        <w:t>)</w:t>
      </w:r>
      <w:r w:rsidR="00BE4F0F" w:rsidRPr="00210A28">
        <w:rPr>
          <w:rFonts w:ascii="Arial" w:hAnsi="Arial" w:cs="Arial"/>
          <w:sz w:val="24"/>
          <w:szCs w:val="24"/>
        </w:rPr>
        <w:t xml:space="preserve"> </w:t>
      </w:r>
      <w:r w:rsidR="00726601">
        <w:rPr>
          <w:rFonts w:ascii="Arial" w:hAnsi="Arial" w:cs="Arial"/>
          <w:sz w:val="24"/>
          <w:szCs w:val="24"/>
        </w:rPr>
        <w:t>и </w:t>
      </w:r>
      <w:r w:rsidR="00A66884" w:rsidRPr="00210A28">
        <w:rPr>
          <w:rFonts w:ascii="Arial" w:hAnsi="Arial" w:cs="Arial"/>
          <w:sz w:val="24"/>
          <w:szCs w:val="24"/>
        </w:rPr>
        <w:t>Администрации ЗАТО Северск (</w:t>
      </w:r>
      <w:hyperlink r:id="rId8" w:history="1">
        <w:r w:rsidR="00086802" w:rsidRPr="00210A28">
          <w:rPr>
            <w:rStyle w:val="a9"/>
            <w:rFonts w:ascii="Arial" w:hAnsi="Arial" w:cs="Arial"/>
            <w:color w:val="000000" w:themeColor="text1"/>
            <w:sz w:val="24"/>
            <w:szCs w:val="24"/>
            <w:u w:val="none"/>
          </w:rPr>
          <w:t>https://зато-северск.рф</w:t>
        </w:r>
      </w:hyperlink>
      <w:r w:rsidR="00A66884" w:rsidRPr="00210A28">
        <w:rPr>
          <w:rFonts w:ascii="Arial" w:hAnsi="Arial" w:cs="Arial"/>
          <w:color w:val="000000" w:themeColor="text1"/>
          <w:sz w:val="24"/>
          <w:szCs w:val="24"/>
        </w:rPr>
        <w:t>).</w:t>
      </w:r>
      <w:r w:rsidR="001412F0" w:rsidRPr="00210A28">
        <w:rPr>
          <w:rFonts w:ascii="Arial" w:hAnsi="Arial" w:cs="Arial"/>
          <w:sz w:val="24"/>
          <w:szCs w:val="24"/>
        </w:rPr>
        <w:t xml:space="preserve"> </w:t>
      </w:r>
    </w:p>
    <w:p w:rsidR="005616FE" w:rsidRPr="00210A28" w:rsidRDefault="005616FE" w:rsidP="001412F0">
      <w:pPr>
        <w:autoSpaceDE w:val="0"/>
        <w:autoSpaceDN w:val="0"/>
        <w:adjustRightInd w:val="0"/>
        <w:spacing w:before="0"/>
        <w:contextualSpacing/>
        <w:jc w:val="both"/>
        <w:rPr>
          <w:rFonts w:ascii="Arial" w:hAnsi="Arial" w:cs="Arial"/>
        </w:rPr>
      </w:pPr>
    </w:p>
    <w:tbl>
      <w:tblPr>
        <w:tblStyle w:val="aa"/>
        <w:tblW w:w="960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"/>
        <w:gridCol w:w="4395"/>
        <w:gridCol w:w="1514"/>
        <w:gridCol w:w="3589"/>
        <w:gridCol w:w="73"/>
      </w:tblGrid>
      <w:tr w:rsidR="00A66884" w:rsidRPr="00210A28" w:rsidTr="0012058D">
        <w:trPr>
          <w:gridAfter w:val="1"/>
          <w:wAfter w:w="73" w:type="dxa"/>
        </w:trPr>
        <w:tc>
          <w:tcPr>
            <w:tcW w:w="4429" w:type="dxa"/>
            <w:gridSpan w:val="2"/>
          </w:tcPr>
          <w:p w:rsidR="00A66884" w:rsidRPr="00210A28" w:rsidRDefault="00B72943" w:rsidP="00B72943">
            <w:pPr>
              <w:widowControl w:val="0"/>
              <w:tabs>
                <w:tab w:val="left" w:pos="3514"/>
                <w:tab w:val="left" w:pos="3799"/>
              </w:tabs>
              <w:spacing w:before="0"/>
              <w:rPr>
                <w:rFonts w:ascii="Arial" w:hAnsi="Arial" w:cs="Arial"/>
                <w:color w:val="000000"/>
                <w:kern w:val="20"/>
                <w:sz w:val="24"/>
                <w:szCs w:val="24"/>
              </w:rPr>
            </w:pPr>
            <w:r w:rsidRPr="00210A28">
              <w:rPr>
                <w:rFonts w:ascii="Arial" w:hAnsi="Arial" w:cs="Arial"/>
                <w:color w:val="000000"/>
                <w:kern w:val="20"/>
                <w:sz w:val="24"/>
                <w:szCs w:val="24"/>
              </w:rPr>
              <w:t xml:space="preserve">Председатель </w:t>
            </w:r>
            <w:proofErr w:type="gramStart"/>
            <w:r w:rsidRPr="00210A28">
              <w:rPr>
                <w:rFonts w:ascii="Arial" w:hAnsi="Arial" w:cs="Arial"/>
                <w:color w:val="000000"/>
                <w:kern w:val="20"/>
                <w:sz w:val="24"/>
                <w:szCs w:val="24"/>
              </w:rPr>
              <w:t>Думы</w:t>
            </w:r>
            <w:proofErr w:type="gramEnd"/>
            <w:r w:rsidRPr="00210A28">
              <w:rPr>
                <w:rFonts w:ascii="Arial" w:hAnsi="Arial" w:cs="Arial"/>
                <w:color w:val="000000"/>
                <w:kern w:val="20"/>
                <w:sz w:val="24"/>
                <w:szCs w:val="24"/>
              </w:rPr>
              <w:t xml:space="preserve"> ЗАТО </w:t>
            </w:r>
            <w:r w:rsidR="00A66884" w:rsidRPr="00210A28">
              <w:rPr>
                <w:rFonts w:ascii="Arial" w:hAnsi="Arial" w:cs="Arial"/>
                <w:color w:val="000000"/>
                <w:kern w:val="20"/>
                <w:sz w:val="24"/>
                <w:szCs w:val="24"/>
              </w:rPr>
              <w:t>Северск</w:t>
            </w:r>
          </w:p>
          <w:p w:rsidR="00A66884" w:rsidRPr="00210A28" w:rsidRDefault="00A66884" w:rsidP="00AE2938">
            <w:pPr>
              <w:widowControl w:val="0"/>
              <w:spacing w:before="0"/>
              <w:ind w:left="-142" w:firstLine="142"/>
              <w:jc w:val="right"/>
              <w:rPr>
                <w:rFonts w:ascii="Arial" w:hAnsi="Arial" w:cs="Arial"/>
                <w:color w:val="000000"/>
                <w:kern w:val="20"/>
                <w:sz w:val="24"/>
                <w:szCs w:val="24"/>
              </w:rPr>
            </w:pPr>
          </w:p>
          <w:p w:rsidR="00A66884" w:rsidRPr="00210A28" w:rsidRDefault="00D776CA" w:rsidP="00FB59EA">
            <w:pPr>
              <w:widowControl w:val="0"/>
              <w:tabs>
                <w:tab w:val="left" w:pos="3379"/>
                <w:tab w:val="left" w:pos="3578"/>
              </w:tabs>
              <w:spacing w:before="0"/>
              <w:ind w:left="-142" w:firstLine="142"/>
              <w:jc w:val="center"/>
              <w:rPr>
                <w:rFonts w:ascii="Arial" w:hAnsi="Arial" w:cs="Arial"/>
                <w:color w:val="000000"/>
                <w:kern w:val="20"/>
                <w:sz w:val="24"/>
                <w:szCs w:val="24"/>
              </w:rPr>
            </w:pPr>
            <w:r w:rsidRPr="00210A28">
              <w:rPr>
                <w:rFonts w:ascii="Arial" w:hAnsi="Arial" w:cs="Arial"/>
                <w:color w:val="000000"/>
                <w:kern w:val="20"/>
                <w:sz w:val="24"/>
                <w:szCs w:val="24"/>
              </w:rPr>
              <w:t xml:space="preserve">                            </w:t>
            </w:r>
            <w:r w:rsidR="00137580">
              <w:rPr>
                <w:rFonts w:ascii="Arial" w:hAnsi="Arial" w:cs="Arial"/>
                <w:color w:val="000000"/>
                <w:kern w:val="20"/>
                <w:sz w:val="24"/>
                <w:szCs w:val="24"/>
              </w:rPr>
              <w:t xml:space="preserve">       </w:t>
            </w:r>
            <w:proofErr w:type="spellStart"/>
            <w:r w:rsidR="00A66884" w:rsidRPr="00210A28">
              <w:rPr>
                <w:rFonts w:ascii="Arial" w:hAnsi="Arial" w:cs="Arial"/>
                <w:color w:val="000000"/>
                <w:kern w:val="20"/>
                <w:sz w:val="24"/>
                <w:szCs w:val="24"/>
              </w:rPr>
              <w:t>Г.А.Шамин</w:t>
            </w:r>
            <w:proofErr w:type="spellEnd"/>
          </w:p>
        </w:tc>
        <w:tc>
          <w:tcPr>
            <w:tcW w:w="5103" w:type="dxa"/>
            <w:gridSpan w:val="2"/>
          </w:tcPr>
          <w:p w:rsidR="00A66884" w:rsidRPr="00210A28" w:rsidRDefault="00865C04" w:rsidP="00AE2938">
            <w:pPr>
              <w:widowControl w:val="0"/>
              <w:spacing w:before="0"/>
              <w:jc w:val="right"/>
              <w:rPr>
                <w:rFonts w:ascii="Arial" w:hAnsi="Arial" w:cs="Arial"/>
                <w:color w:val="000000"/>
                <w:kern w:val="20"/>
                <w:sz w:val="24"/>
                <w:szCs w:val="24"/>
              </w:rPr>
            </w:pPr>
            <w:proofErr w:type="gramStart"/>
            <w:r w:rsidRPr="00210A28">
              <w:rPr>
                <w:rFonts w:ascii="Arial" w:hAnsi="Arial" w:cs="Arial"/>
                <w:sz w:val="24"/>
                <w:szCs w:val="24"/>
              </w:rPr>
              <w:t>Мэр</w:t>
            </w:r>
            <w:proofErr w:type="gramEnd"/>
            <w:r w:rsidR="00A66884" w:rsidRPr="00210A28">
              <w:rPr>
                <w:rFonts w:ascii="Arial" w:hAnsi="Arial" w:cs="Arial"/>
                <w:sz w:val="24"/>
                <w:szCs w:val="24"/>
              </w:rPr>
              <w:t xml:space="preserve"> ЗАТО Северск </w:t>
            </w:r>
          </w:p>
          <w:p w:rsidR="00A66884" w:rsidRPr="00210A28" w:rsidRDefault="00A66884" w:rsidP="00AE2938">
            <w:pPr>
              <w:widowControl w:val="0"/>
              <w:spacing w:befor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A66884" w:rsidRPr="00210A28" w:rsidRDefault="00865C04" w:rsidP="00AE2938">
            <w:pPr>
              <w:widowControl w:val="0"/>
              <w:spacing w:before="0"/>
              <w:jc w:val="right"/>
              <w:rPr>
                <w:rFonts w:ascii="Arial" w:hAnsi="Arial" w:cs="Arial"/>
                <w:kern w:val="20"/>
                <w:sz w:val="24"/>
                <w:szCs w:val="24"/>
              </w:rPr>
            </w:pPr>
            <w:proofErr w:type="spellStart"/>
            <w:r w:rsidRPr="00210A28">
              <w:rPr>
                <w:rFonts w:ascii="Arial" w:hAnsi="Arial" w:cs="Arial"/>
                <w:sz w:val="24"/>
                <w:szCs w:val="24"/>
              </w:rPr>
              <w:t>Н.В.Диденко</w:t>
            </w:r>
            <w:proofErr w:type="spellEnd"/>
          </w:p>
        </w:tc>
      </w:tr>
      <w:tr w:rsidR="0012058D" w:rsidRPr="00603F97" w:rsidTr="0012058D">
        <w:trPr>
          <w:gridBefore w:val="1"/>
          <w:wBefore w:w="34" w:type="dxa"/>
        </w:trPr>
        <w:tc>
          <w:tcPr>
            <w:tcW w:w="5909" w:type="dxa"/>
            <w:gridSpan w:val="2"/>
          </w:tcPr>
          <w:p w:rsidR="0012058D" w:rsidRPr="00603F97" w:rsidRDefault="00DD3125" w:rsidP="00DD31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Актуальная редакция</w:t>
            </w:r>
          </w:p>
        </w:tc>
        <w:tc>
          <w:tcPr>
            <w:tcW w:w="3662" w:type="dxa"/>
            <w:gridSpan w:val="2"/>
          </w:tcPr>
          <w:p w:rsidR="0012058D" w:rsidRPr="00603F97" w:rsidRDefault="0012058D" w:rsidP="00D401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03F97">
              <w:rPr>
                <w:rFonts w:ascii="Arial" w:hAnsi="Arial" w:cs="Arial"/>
              </w:rPr>
              <w:t>Приложение</w:t>
            </w:r>
          </w:p>
          <w:p w:rsidR="0012058D" w:rsidRPr="00603F97" w:rsidRDefault="0012058D" w:rsidP="00D401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03F97">
              <w:rPr>
                <w:rFonts w:ascii="Arial" w:hAnsi="Arial" w:cs="Arial"/>
              </w:rPr>
              <w:t xml:space="preserve">к Решению </w:t>
            </w:r>
            <w:proofErr w:type="gramStart"/>
            <w:r w:rsidRPr="00603F97">
              <w:rPr>
                <w:rFonts w:ascii="Arial" w:hAnsi="Arial" w:cs="Arial"/>
              </w:rPr>
              <w:t>Думы</w:t>
            </w:r>
            <w:proofErr w:type="gramEnd"/>
            <w:r w:rsidRPr="00603F97">
              <w:rPr>
                <w:rFonts w:ascii="Arial" w:hAnsi="Arial" w:cs="Arial"/>
              </w:rPr>
              <w:t xml:space="preserve"> ЗАТО Северск</w:t>
            </w:r>
          </w:p>
          <w:p w:rsidR="0012058D" w:rsidRPr="00603F97" w:rsidRDefault="0012058D" w:rsidP="00D401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03F97">
              <w:rPr>
                <w:rFonts w:ascii="Arial" w:hAnsi="Arial" w:cs="Arial"/>
              </w:rPr>
              <w:t xml:space="preserve">от </w:t>
            </w:r>
            <w:r w:rsidR="00375EDD">
              <w:rPr>
                <w:rFonts w:ascii="Arial" w:hAnsi="Arial" w:cs="Arial"/>
              </w:rPr>
              <w:t>29.04.2025 №</w:t>
            </w:r>
            <w:r w:rsidR="00416176">
              <w:rPr>
                <w:rFonts w:ascii="Arial" w:hAnsi="Arial" w:cs="Arial"/>
              </w:rPr>
              <w:t xml:space="preserve"> 58/12</w:t>
            </w:r>
          </w:p>
          <w:p w:rsidR="0012058D" w:rsidRPr="00603F97" w:rsidRDefault="0012058D" w:rsidP="00D401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12058D" w:rsidRPr="00603F97" w:rsidRDefault="0012058D" w:rsidP="001205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12058D" w:rsidRPr="0012058D" w:rsidRDefault="0012058D" w:rsidP="0012058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12058D">
        <w:rPr>
          <w:rFonts w:ascii="Arial" w:hAnsi="Arial" w:cs="Arial"/>
          <w:sz w:val="24"/>
          <w:szCs w:val="24"/>
        </w:rPr>
        <w:t>ПОЛОЖЕНИЕ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об Управлении жилищно-коммунального хозяйства,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транспорта и связи </w:t>
      </w:r>
      <w:proofErr w:type="gramStart"/>
      <w:r w:rsidRPr="0012058D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</w:t>
      </w:r>
    </w:p>
    <w:p w:rsidR="0012058D" w:rsidRPr="0012058D" w:rsidRDefault="0012058D" w:rsidP="0012058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(новая редакция)</w:t>
      </w:r>
    </w:p>
    <w:p w:rsidR="0012058D" w:rsidRPr="0012058D" w:rsidRDefault="0012058D" w:rsidP="0012058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  <w:lang w:val="en-US"/>
        </w:rPr>
        <w:t>I</w:t>
      </w:r>
      <w:r w:rsidRPr="0012058D">
        <w:rPr>
          <w:rFonts w:ascii="Arial" w:hAnsi="Arial" w:cs="Arial"/>
          <w:sz w:val="24"/>
          <w:szCs w:val="24"/>
        </w:rPr>
        <w:t>. ОБЩИЕ ПОЛОЖЕНИЯ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1. Управление жилищно-коммунального хозяйства, транспорта и связи </w:t>
      </w:r>
      <w:proofErr w:type="gramStart"/>
      <w:r w:rsidRPr="0012058D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является правопреемником Управления капитального строительства, жилищно-коммунального хозяйства, транспорта и связи Администрации ЗАТО Северск, учрежденного Решением Думы ЗАТО Северск от 24.05.2007 № 32/16 «Об учреждении УКС ЖКХ </w:t>
      </w:r>
      <w:proofErr w:type="spellStart"/>
      <w:r w:rsidRPr="0012058D">
        <w:rPr>
          <w:rFonts w:ascii="Arial" w:hAnsi="Arial" w:cs="Arial"/>
          <w:sz w:val="24"/>
          <w:szCs w:val="24"/>
        </w:rPr>
        <w:t>ТиС</w:t>
      </w:r>
      <w:proofErr w:type="spellEnd"/>
      <w:r w:rsidRPr="0012058D">
        <w:rPr>
          <w:rFonts w:ascii="Arial" w:hAnsi="Arial" w:cs="Arial"/>
          <w:sz w:val="24"/>
          <w:szCs w:val="24"/>
        </w:rPr>
        <w:t xml:space="preserve"> Администрации ЗАТО Северск и утверждении Положения об УКС ЖКХ </w:t>
      </w:r>
      <w:proofErr w:type="spellStart"/>
      <w:r w:rsidRPr="0012058D">
        <w:rPr>
          <w:rFonts w:ascii="Arial" w:hAnsi="Arial" w:cs="Arial"/>
          <w:sz w:val="24"/>
          <w:szCs w:val="24"/>
        </w:rPr>
        <w:t>ТиС</w:t>
      </w:r>
      <w:proofErr w:type="spellEnd"/>
      <w:r w:rsidRPr="0012058D">
        <w:rPr>
          <w:rFonts w:ascii="Arial" w:hAnsi="Arial" w:cs="Arial"/>
          <w:sz w:val="24"/>
          <w:szCs w:val="24"/>
        </w:rPr>
        <w:t xml:space="preserve"> Администрации ЗАТО Северск», в пределах разделительного баланса и отвечает по его обязательствам.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Полное наименование: Управление жилищно-коммунального хозяйства, транспорта и связи </w:t>
      </w:r>
      <w:proofErr w:type="gramStart"/>
      <w:r w:rsidRPr="0012058D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Сокращенное наименование – УЖКХ </w:t>
      </w:r>
      <w:proofErr w:type="spellStart"/>
      <w:r w:rsidRPr="0012058D">
        <w:rPr>
          <w:rFonts w:ascii="Arial" w:hAnsi="Arial" w:cs="Arial"/>
          <w:sz w:val="24"/>
          <w:szCs w:val="24"/>
        </w:rPr>
        <w:t>ТиС</w:t>
      </w:r>
      <w:proofErr w:type="spellEnd"/>
      <w:r w:rsidRPr="0012058D">
        <w:rPr>
          <w:rFonts w:ascii="Arial" w:hAnsi="Arial" w:cs="Arial"/>
          <w:sz w:val="24"/>
          <w:szCs w:val="24"/>
        </w:rPr>
        <w:t>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2. Управление жилищно-коммунального хозяйства, транспорта и связи </w:t>
      </w:r>
      <w:proofErr w:type="gramStart"/>
      <w:r w:rsidRPr="0012058D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(далее – Управление) является отраслевым органом Администрации ЗАТО Северск.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По всем вопросам своей деятельности Управление подчиняется </w:t>
      </w:r>
      <w:proofErr w:type="gramStart"/>
      <w:r w:rsidRPr="0012058D">
        <w:rPr>
          <w:rFonts w:ascii="Arial" w:hAnsi="Arial" w:cs="Arial"/>
          <w:sz w:val="24"/>
          <w:szCs w:val="24"/>
        </w:rPr>
        <w:t>Мэру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 Северск и находится в ведении первого заместителя Мэра ЗАТО Северск, осуществляющего координацию текущей деятельности Управления.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3. Управление наделено правами юридического лица, является казенным учреждением, главным распорядителем средств </w:t>
      </w:r>
      <w:proofErr w:type="gramStart"/>
      <w:r w:rsidRPr="0012058D">
        <w:rPr>
          <w:rFonts w:ascii="Arial" w:hAnsi="Arial" w:cs="Arial"/>
          <w:sz w:val="24"/>
          <w:szCs w:val="24"/>
        </w:rPr>
        <w:t>бюджета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Северск, имеет самостоятельный баланс, обособленное имущество на праве оперативного управления, лицевые счета, печати, применение которых регламентируется инструкцией по делопроизводству, бланки и штампы со своим наименованием.</w:t>
      </w:r>
    </w:p>
    <w:p w:rsidR="0012058D" w:rsidRPr="0012058D" w:rsidRDefault="0012058D" w:rsidP="0012058D">
      <w:pPr>
        <w:widowControl w:val="0"/>
        <w:tabs>
          <w:tab w:val="left" w:pos="963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4. Управление приобретает и осуществляет от своего имени имущественные права, несет обязанности, выступает истцом, ответчиком в судах общей юрисдикции, арбитражном суде, третейском суде.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5. Управление финансируется из </w:t>
      </w:r>
      <w:proofErr w:type="gramStart"/>
      <w:r w:rsidRPr="0012058D">
        <w:rPr>
          <w:rFonts w:ascii="Arial" w:hAnsi="Arial" w:cs="Arial"/>
          <w:sz w:val="24"/>
          <w:szCs w:val="24"/>
        </w:rPr>
        <w:t>бюджета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6. Место нахождения Управления: Российская Федерация, Томская область, ЗАТО Северск, </w:t>
      </w:r>
      <w:proofErr w:type="spellStart"/>
      <w:r w:rsidRPr="0012058D">
        <w:rPr>
          <w:rFonts w:ascii="Arial" w:hAnsi="Arial" w:cs="Arial"/>
          <w:sz w:val="24"/>
          <w:szCs w:val="24"/>
        </w:rPr>
        <w:t>г.Северск</w:t>
      </w:r>
      <w:proofErr w:type="spellEnd"/>
      <w:r w:rsidRPr="0012058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2058D">
        <w:rPr>
          <w:rFonts w:ascii="Arial" w:hAnsi="Arial" w:cs="Arial"/>
          <w:sz w:val="24"/>
          <w:szCs w:val="24"/>
        </w:rPr>
        <w:t>ул.Калинина</w:t>
      </w:r>
      <w:proofErr w:type="spellEnd"/>
      <w:r w:rsidRPr="0012058D">
        <w:rPr>
          <w:rFonts w:ascii="Arial" w:hAnsi="Arial" w:cs="Arial"/>
          <w:sz w:val="24"/>
          <w:szCs w:val="24"/>
        </w:rPr>
        <w:t>, 39.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7. Почтовый адрес Управления: 636000, Томская область, ЗАТО Северск, </w:t>
      </w:r>
      <w:proofErr w:type="spellStart"/>
      <w:r w:rsidRPr="0012058D">
        <w:rPr>
          <w:rFonts w:ascii="Arial" w:hAnsi="Arial" w:cs="Arial"/>
          <w:sz w:val="24"/>
          <w:szCs w:val="24"/>
        </w:rPr>
        <w:t>г.Северск</w:t>
      </w:r>
      <w:proofErr w:type="spellEnd"/>
      <w:r w:rsidRPr="0012058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2058D">
        <w:rPr>
          <w:rFonts w:ascii="Arial" w:hAnsi="Arial" w:cs="Arial"/>
          <w:sz w:val="24"/>
          <w:szCs w:val="24"/>
        </w:rPr>
        <w:t>ул.Калинина</w:t>
      </w:r>
      <w:proofErr w:type="spellEnd"/>
      <w:r w:rsidRPr="0012058D">
        <w:rPr>
          <w:rFonts w:ascii="Arial" w:hAnsi="Arial" w:cs="Arial"/>
          <w:sz w:val="24"/>
          <w:szCs w:val="24"/>
        </w:rPr>
        <w:t>, 39.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  <w:lang w:val="en-US"/>
        </w:rPr>
        <w:lastRenderedPageBreak/>
        <w:t>II</w:t>
      </w:r>
      <w:r w:rsidRPr="0012058D">
        <w:rPr>
          <w:rFonts w:ascii="Arial" w:hAnsi="Arial" w:cs="Arial"/>
          <w:sz w:val="24"/>
          <w:szCs w:val="24"/>
        </w:rPr>
        <w:t>. ОСНОВНЫЕ НАПРАВЛЕНИЯ ДЕЯТЕЛЬНОСТИ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И ЗАДАЧИ УПРАВЛЕНИЯ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8. Основными направлениями деятельности и задачами Управления являются: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1) организация в рамках компетенции Управления исполнения нормативных правовых актов Российской Федерации, Томской области, ЗАТО Северск, разработка и реализация мероприятий </w:t>
      </w:r>
      <w:proofErr w:type="gramStart"/>
      <w:r w:rsidRPr="0012058D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в сфере жилищно-коммунального хозяйства, транспорта и связи;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2) </w:t>
      </w:r>
      <w:r w:rsidRPr="0012058D">
        <w:rPr>
          <w:rFonts w:ascii="Arial" w:hAnsi="Arial" w:cs="Arial"/>
          <w:spacing w:val="-6"/>
          <w:sz w:val="24"/>
          <w:szCs w:val="24"/>
        </w:rPr>
        <w:t>реализация государственных, муниципальных программ и мероприятий по содержанию, модернизации, капитальному и текущему ремонту объектов жилищно-коммунального хозяйства, благоустройства, транспортного обслуживания и связи на </w:t>
      </w:r>
      <w:proofErr w:type="gramStart"/>
      <w:r w:rsidRPr="0012058D">
        <w:rPr>
          <w:rFonts w:ascii="Arial" w:hAnsi="Arial" w:cs="Arial"/>
          <w:spacing w:val="-6"/>
          <w:sz w:val="24"/>
          <w:szCs w:val="24"/>
        </w:rPr>
        <w:t>территории</w:t>
      </w:r>
      <w:proofErr w:type="gramEnd"/>
      <w:r w:rsidRPr="0012058D">
        <w:rPr>
          <w:rFonts w:ascii="Arial" w:hAnsi="Arial" w:cs="Arial"/>
          <w:spacing w:val="-6"/>
          <w:sz w:val="24"/>
          <w:szCs w:val="24"/>
        </w:rPr>
        <w:t xml:space="preserve"> ЗАТО Северск</w:t>
      </w:r>
      <w:r w:rsidRPr="0012058D">
        <w:rPr>
          <w:rFonts w:ascii="Arial" w:hAnsi="Arial" w:cs="Arial"/>
          <w:sz w:val="24"/>
          <w:szCs w:val="24"/>
        </w:rPr>
        <w:t>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3) подготовка предложений по вопросам единой политики в области капитального ремонта, </w:t>
      </w:r>
      <w:r w:rsidRPr="0012058D">
        <w:rPr>
          <w:rFonts w:ascii="Arial" w:hAnsi="Arial" w:cs="Arial"/>
          <w:spacing w:val="-6"/>
          <w:sz w:val="24"/>
          <w:szCs w:val="24"/>
        </w:rPr>
        <w:t>модернизации,</w:t>
      </w:r>
      <w:r w:rsidRPr="0012058D">
        <w:rPr>
          <w:rFonts w:ascii="Arial" w:hAnsi="Arial" w:cs="Arial"/>
          <w:sz w:val="24"/>
          <w:szCs w:val="24"/>
        </w:rPr>
        <w:t xml:space="preserve"> развития жилищно-коммунального хозяйства, благоустройства, транспорта и связи;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4) участие в разработке инвестиционных программ по развитию систем коммунальной инженерной инфраструктуры, обеспечивающей </w:t>
      </w:r>
      <w:proofErr w:type="gramStart"/>
      <w:r w:rsidRPr="0012058D">
        <w:rPr>
          <w:rFonts w:ascii="Arial" w:hAnsi="Arial" w:cs="Arial"/>
          <w:sz w:val="24"/>
          <w:szCs w:val="24"/>
        </w:rPr>
        <w:t>жизнедеятельность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 Северск; определение основных направлений развития в области транспорта и связи, благоустройства;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5) организация работы по обеспечению требований строительных норм и правил, технических условий и других нормативных документов при капитальном и текущем ремонте, содержании и эксплуатации объектов жилищно-коммунального хозяйства, транспорта и связи, находящихся в муниципальной собственности;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6) создание на конкурсной основе равных условий для привлечения организаций различных форм собственности к осуществлению капитального ремонта, </w:t>
      </w:r>
      <w:r w:rsidRPr="0012058D">
        <w:rPr>
          <w:rFonts w:ascii="Arial" w:hAnsi="Arial" w:cs="Arial"/>
          <w:spacing w:val="-6"/>
          <w:sz w:val="24"/>
          <w:szCs w:val="24"/>
        </w:rPr>
        <w:t>модернизации</w:t>
      </w:r>
      <w:r w:rsidRPr="0012058D">
        <w:rPr>
          <w:rFonts w:ascii="Arial" w:hAnsi="Arial" w:cs="Arial"/>
          <w:sz w:val="24"/>
          <w:szCs w:val="24"/>
        </w:rPr>
        <w:t xml:space="preserve"> объектов жилищно-коммунального хозяйства, транспорта и связи для муниципальных </w:t>
      </w:r>
      <w:proofErr w:type="gramStart"/>
      <w:r w:rsidRPr="0012058D">
        <w:rPr>
          <w:rFonts w:ascii="Arial" w:hAnsi="Arial" w:cs="Arial"/>
          <w:sz w:val="24"/>
          <w:szCs w:val="24"/>
        </w:rPr>
        <w:t>нужд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 Северск Томской области;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7) формирование муниципального заказа на выполнение работ и оказание услуг в сфере жилищно-коммунального хозяйства, благоустройства, транспортного обслуживания и связи на </w:t>
      </w:r>
      <w:proofErr w:type="gramStart"/>
      <w:r w:rsidRPr="0012058D">
        <w:rPr>
          <w:rFonts w:ascii="Arial" w:hAnsi="Arial" w:cs="Arial"/>
          <w:sz w:val="24"/>
          <w:szCs w:val="24"/>
        </w:rPr>
        <w:t>территории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8) формирование проектов на соответствующий финансовый год по капитальному ремонту, </w:t>
      </w:r>
      <w:r w:rsidRPr="0012058D">
        <w:rPr>
          <w:rFonts w:ascii="Arial" w:hAnsi="Arial" w:cs="Arial"/>
          <w:spacing w:val="-6"/>
          <w:sz w:val="24"/>
          <w:szCs w:val="24"/>
        </w:rPr>
        <w:t>модернизации</w:t>
      </w:r>
      <w:r w:rsidRPr="0012058D">
        <w:rPr>
          <w:rFonts w:ascii="Arial" w:hAnsi="Arial" w:cs="Arial"/>
          <w:sz w:val="24"/>
          <w:szCs w:val="24"/>
        </w:rPr>
        <w:t xml:space="preserve"> объектов жилищно-коммунального хозяйства, автодорог и уличного обустройства, внутриквартальных территорий, благоустройства и озеленения;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9) организация работ и контроль за санитарным состоянием объектов благоустройства и озеленения, автодорог и внутриквартальных </w:t>
      </w:r>
      <w:proofErr w:type="gramStart"/>
      <w:r w:rsidRPr="0012058D">
        <w:rPr>
          <w:rFonts w:ascii="Arial" w:hAnsi="Arial" w:cs="Arial"/>
          <w:sz w:val="24"/>
          <w:szCs w:val="24"/>
        </w:rPr>
        <w:t>территорий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 Северск Томской области;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10) реализация полномочий </w:t>
      </w:r>
      <w:proofErr w:type="gramStart"/>
      <w:r w:rsidRPr="0012058D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в области использования автомобильных дорог и осуществления дорожной деятельности, предусмотренных статьей 13 Федерального закона от 8 ноября 2007 года № 257-ФЗ «Об автомобильных дорогах и о дорожной деятельности в Российской Федерации и о внесении изменений в отдельные законодательные акты Российской Федерации», в части содержания и текущего ремонта автомобильных дорог общего пользования местного значения;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lastRenderedPageBreak/>
        <w:t xml:space="preserve">11) организация и планирование работ по техническому и кураторскому надзору за объемами, стоимостью и качеством работ при капитальном ремонте, </w:t>
      </w:r>
      <w:r w:rsidRPr="0012058D">
        <w:rPr>
          <w:rFonts w:ascii="Arial" w:hAnsi="Arial" w:cs="Arial"/>
          <w:spacing w:val="-6"/>
          <w:sz w:val="24"/>
          <w:szCs w:val="24"/>
        </w:rPr>
        <w:t>модернизации</w:t>
      </w:r>
      <w:r w:rsidRPr="0012058D">
        <w:rPr>
          <w:rFonts w:ascii="Arial" w:hAnsi="Arial" w:cs="Arial"/>
          <w:sz w:val="24"/>
          <w:szCs w:val="24"/>
        </w:rPr>
        <w:t xml:space="preserve"> объектов муниципальной собственности; обеспечение использования бюджетных средств по целевому назначению и в соответствии с требованиями законодательства Российской Федерации; 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12) </w:t>
      </w:r>
      <w:bookmarkStart w:id="0" w:name="OLE_LINK1"/>
      <w:bookmarkStart w:id="1" w:name="OLE_LINK2"/>
      <w:r w:rsidRPr="0012058D">
        <w:rPr>
          <w:rFonts w:ascii="Arial" w:hAnsi="Arial" w:cs="Arial"/>
          <w:sz w:val="24"/>
          <w:szCs w:val="24"/>
        </w:rPr>
        <w:t xml:space="preserve">осуществление полномочий собственника муниципального имущества </w:t>
      </w:r>
      <w:r w:rsidRPr="0012058D">
        <w:rPr>
          <w:rFonts w:ascii="Arial" w:hAnsi="Arial" w:cs="Arial"/>
          <w:sz w:val="24"/>
          <w:szCs w:val="24"/>
        </w:rPr>
        <w:br/>
        <w:t>в отношении муниципального жилищного фонда</w:t>
      </w:r>
      <w:bookmarkEnd w:id="0"/>
      <w:bookmarkEnd w:id="1"/>
      <w:r w:rsidRPr="0012058D">
        <w:rPr>
          <w:rFonts w:ascii="Arial" w:hAnsi="Arial" w:cs="Arial"/>
          <w:sz w:val="24"/>
          <w:szCs w:val="24"/>
        </w:rPr>
        <w:t>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13) формирование договорных отношений и заключение договоров на управление и обслуживание муниципального жилищного фонда;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14) организация и проведение конкурсов по отбору управляющей организации для управления многоквартирными домами в порядке, предусмотренном Жилищным кодексом Российской Федерации;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15) создание условий для предоставления транспортных услуг населению </w:t>
      </w:r>
      <w:r w:rsidRPr="0012058D">
        <w:rPr>
          <w:rFonts w:ascii="Arial" w:hAnsi="Arial" w:cs="Arial"/>
          <w:sz w:val="24"/>
          <w:szCs w:val="24"/>
        </w:rPr>
        <w:br/>
        <w:t>и организация транспортного обслуживания населения в границах ЗАТО Северск Томской области;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16) исполнение иных функций и осуществление иной деятельности, необходимых для решения задач и функций Управления в соответствии с полномочиями, предоставленными действующим законодательством и иными нормативными правовыми актами.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  <w:lang w:val="en-US"/>
        </w:rPr>
        <w:t>III</w:t>
      </w:r>
      <w:r w:rsidRPr="0012058D">
        <w:rPr>
          <w:rFonts w:ascii="Arial" w:hAnsi="Arial" w:cs="Arial"/>
          <w:sz w:val="24"/>
          <w:szCs w:val="24"/>
        </w:rPr>
        <w:t>. ПОЛНОМОЧИЯ УПРАВЛЕНИЯ</w:t>
      </w:r>
    </w:p>
    <w:p w:rsidR="0012058D" w:rsidRPr="0012058D" w:rsidRDefault="00544155" w:rsidP="005441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12058D" w:rsidRPr="0012058D">
        <w:rPr>
          <w:rFonts w:ascii="Arial" w:hAnsi="Arial" w:cs="Arial"/>
          <w:sz w:val="24"/>
          <w:szCs w:val="24"/>
        </w:rPr>
        <w:t xml:space="preserve">9. Управление в пределах, установленных законодательными и иными нормативными правовыми актами Российской Федерации, Томской области, ЗАТО Северск, осуществляет организующую, координирующую и контрольную деятельность на </w:t>
      </w:r>
      <w:proofErr w:type="gramStart"/>
      <w:r w:rsidR="0012058D" w:rsidRPr="0012058D">
        <w:rPr>
          <w:rFonts w:ascii="Arial" w:hAnsi="Arial" w:cs="Arial"/>
          <w:sz w:val="24"/>
          <w:szCs w:val="24"/>
        </w:rPr>
        <w:t>территории</w:t>
      </w:r>
      <w:proofErr w:type="gramEnd"/>
      <w:r w:rsidR="0012058D" w:rsidRPr="0012058D">
        <w:rPr>
          <w:rFonts w:ascii="Arial" w:hAnsi="Arial" w:cs="Arial"/>
          <w:sz w:val="24"/>
          <w:szCs w:val="24"/>
        </w:rPr>
        <w:t xml:space="preserve"> ЗАТО Северск Томской области.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10. Для реализации основных направлений деятельности и возложенных задач Управление осуществляет следующие полномочия в сфере муниципального жилищного фонда, жилищно-коммунального хозяйства, транспорта и связи: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1) разрабатывает проекты на соответствующий финансовый год по капитальному ремонту, </w:t>
      </w:r>
      <w:r w:rsidRPr="0012058D">
        <w:rPr>
          <w:rFonts w:ascii="Arial" w:hAnsi="Arial" w:cs="Arial"/>
          <w:spacing w:val="-6"/>
          <w:sz w:val="24"/>
          <w:szCs w:val="24"/>
        </w:rPr>
        <w:t>модернизации</w:t>
      </w:r>
      <w:r w:rsidRPr="0012058D">
        <w:rPr>
          <w:rFonts w:ascii="Arial" w:hAnsi="Arial" w:cs="Arial"/>
          <w:sz w:val="24"/>
          <w:szCs w:val="24"/>
        </w:rPr>
        <w:t xml:space="preserve"> объектов жилищно-коммунального хозяйства, объектов благоустройства и озеленения, других объектов, финансируемых за счет средств федерального, областного бюджетов и </w:t>
      </w:r>
      <w:proofErr w:type="gramStart"/>
      <w:r w:rsidRPr="0012058D">
        <w:rPr>
          <w:rFonts w:ascii="Arial" w:hAnsi="Arial" w:cs="Arial"/>
          <w:sz w:val="24"/>
          <w:szCs w:val="24"/>
        </w:rPr>
        <w:t>бюджета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2) осуществляет финансирование работ по капитальному ремонту, </w:t>
      </w:r>
      <w:r w:rsidRPr="0012058D">
        <w:rPr>
          <w:rFonts w:ascii="Arial" w:hAnsi="Arial" w:cs="Arial"/>
          <w:spacing w:val="-6"/>
          <w:sz w:val="24"/>
          <w:szCs w:val="24"/>
        </w:rPr>
        <w:t>модернизации;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3) организует </w:t>
      </w:r>
      <w:r w:rsidRPr="0012058D">
        <w:rPr>
          <w:rFonts w:ascii="Arial" w:hAnsi="Arial" w:cs="Arial"/>
          <w:spacing w:val="4"/>
          <w:sz w:val="24"/>
          <w:szCs w:val="24"/>
        </w:rPr>
        <w:t xml:space="preserve">работы по разработке проектно-сметной документации, проведению экспертизы проектно-сметной документации </w:t>
      </w:r>
      <w:r w:rsidRPr="0012058D">
        <w:rPr>
          <w:rFonts w:ascii="Arial" w:hAnsi="Arial" w:cs="Arial"/>
          <w:spacing w:val="1"/>
          <w:sz w:val="24"/>
          <w:szCs w:val="24"/>
        </w:rPr>
        <w:t xml:space="preserve">в соответствии с действующим </w:t>
      </w:r>
      <w:proofErr w:type="gramStart"/>
      <w:r w:rsidRPr="0012058D">
        <w:rPr>
          <w:rFonts w:ascii="Arial" w:hAnsi="Arial" w:cs="Arial"/>
          <w:spacing w:val="1"/>
          <w:sz w:val="24"/>
          <w:szCs w:val="24"/>
        </w:rPr>
        <w:t>законодательством  на</w:t>
      </w:r>
      <w:proofErr w:type="gramEnd"/>
      <w:r w:rsidRPr="0012058D">
        <w:rPr>
          <w:rFonts w:ascii="Arial" w:hAnsi="Arial" w:cs="Arial"/>
          <w:spacing w:val="1"/>
          <w:sz w:val="24"/>
          <w:szCs w:val="24"/>
        </w:rPr>
        <w:t xml:space="preserve"> конкурсной основе, </w:t>
      </w:r>
      <w:r w:rsidRPr="0012058D">
        <w:rPr>
          <w:rFonts w:ascii="Arial" w:hAnsi="Arial" w:cs="Arial"/>
          <w:spacing w:val="10"/>
          <w:sz w:val="24"/>
          <w:szCs w:val="24"/>
        </w:rPr>
        <w:t xml:space="preserve">размещает заказы и заключает контракты (договоры) </w:t>
      </w:r>
      <w:r w:rsidRPr="0012058D">
        <w:rPr>
          <w:rFonts w:ascii="Arial" w:hAnsi="Arial" w:cs="Arial"/>
          <w:sz w:val="24"/>
          <w:szCs w:val="24"/>
        </w:rPr>
        <w:t>на капитальный ремонт и модернизацию объектов жилищно-коммунального хозяйства;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4) организует работу и участвует в работе приемочных комиссий по приемке выполненных работ по капитальному ремонту, </w:t>
      </w:r>
      <w:r w:rsidRPr="0012058D">
        <w:rPr>
          <w:rFonts w:ascii="Arial" w:hAnsi="Arial" w:cs="Arial"/>
          <w:spacing w:val="-6"/>
          <w:sz w:val="24"/>
          <w:szCs w:val="24"/>
        </w:rPr>
        <w:t>модернизации</w:t>
      </w:r>
      <w:r w:rsidRPr="0012058D">
        <w:rPr>
          <w:rFonts w:ascii="Arial" w:hAnsi="Arial" w:cs="Arial"/>
          <w:sz w:val="24"/>
          <w:szCs w:val="24"/>
        </w:rPr>
        <w:t xml:space="preserve"> объектов муниципальной собственности в соответствии с требованиями действующих норм и правил; 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5) представляет в Финансовое управление </w:t>
      </w:r>
      <w:proofErr w:type="gramStart"/>
      <w:r w:rsidRPr="0012058D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отчеты об использовании средств, выделенных из бюджета ЗАТО Северск, и иные формы отчетности, установленные действующим законодательством;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lastRenderedPageBreak/>
        <w:t xml:space="preserve">6) разрабатывает и вносит предложения по формированию </w:t>
      </w:r>
      <w:proofErr w:type="gramStart"/>
      <w:r w:rsidRPr="0012058D">
        <w:rPr>
          <w:rFonts w:ascii="Arial" w:hAnsi="Arial" w:cs="Arial"/>
          <w:sz w:val="24"/>
          <w:szCs w:val="24"/>
        </w:rPr>
        <w:t>бюджета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 Северск в части расходов в сфере жилищно-коммунального хозяйства, транспорта и связи;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12058D">
        <w:rPr>
          <w:rFonts w:ascii="Arial" w:hAnsi="Arial" w:cs="Arial"/>
          <w:spacing w:val="-6"/>
          <w:sz w:val="24"/>
          <w:szCs w:val="24"/>
        </w:rPr>
        <w:t>7) разрабатывает и осуществляет в соответствии с действующим законодательством мероприятия по реформированию жилищно-коммунального хозяйства;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8) разрабатывает мероприятия по экономии электрической и тепловой энергии в жилищно-коммунальном хозяйстве; 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9) обеспечивает сбор и анализ информации о состоянии объектов жилищно-коммунального хозяйства, инженерной инфраструктуры, внешнего и внутриквартального благоустройства;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10) организует контроль за соблюдением нормативных актов по вопросам содержания и ремонта муниципального жилищного фонда, содержания и текущего ремонта автодорог, объектов благоустройства, озеленения;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11) организует проведение работ по обследованию технического состояния муниципального жилищного фонда, дорог, мостов, объектов благоустройства </w:t>
      </w:r>
      <w:r w:rsidRPr="0012058D">
        <w:rPr>
          <w:rFonts w:ascii="Arial" w:hAnsi="Arial" w:cs="Arial"/>
          <w:sz w:val="24"/>
          <w:szCs w:val="24"/>
        </w:rPr>
        <w:br/>
        <w:t>и озеленения с целью определения их пригодности для дальнейшей эксплуатации или проведения капитального ремонта;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12058D">
        <w:rPr>
          <w:rFonts w:ascii="Arial" w:hAnsi="Arial" w:cs="Arial"/>
          <w:spacing w:val="-6"/>
          <w:sz w:val="24"/>
          <w:szCs w:val="24"/>
        </w:rPr>
        <w:t xml:space="preserve">12) обеспечивает и координирует проведение мероприятий по подготовке жилищно-коммунального хозяйства, дорожного обустройства к работе в зимних условиях; 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13) осуществляет проведение плановых проверок, а также внеплановых проверок в порядке, предусмотренном законодательством Российской Федерации и муниципальными правовыми </w:t>
      </w:r>
      <w:proofErr w:type="gramStart"/>
      <w:r w:rsidRPr="0012058D">
        <w:rPr>
          <w:rFonts w:ascii="Arial" w:hAnsi="Arial" w:cs="Arial"/>
          <w:sz w:val="24"/>
          <w:szCs w:val="24"/>
        </w:rPr>
        <w:t>актами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14) в установленном порядке разрабатывает и представляет предложения по формированию и размещению муниципального заказа, финансированию </w:t>
      </w:r>
      <w:r w:rsidRPr="0012058D">
        <w:rPr>
          <w:rFonts w:ascii="Arial" w:hAnsi="Arial" w:cs="Arial"/>
          <w:sz w:val="24"/>
          <w:szCs w:val="24"/>
        </w:rPr>
        <w:br/>
        <w:t>из бюджета ЗАТО Северск капитального ремонта и технического обслуживания объектов муниципального жилищного фонда, выполнения работ по благоустройству, озеленению и санитарной очистке;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15) ведет разъяснительную работу по вопросам формирования товариществ собственников жилья, по вопросам проведения собраний в жилых домах по выбору способа управления;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16) представляет интересы собственника муниципального жилищного фонда городского </w:t>
      </w:r>
      <w:proofErr w:type="gramStart"/>
      <w:r w:rsidRPr="0012058D">
        <w:rPr>
          <w:rFonts w:ascii="Arial" w:hAnsi="Arial" w:cs="Arial"/>
          <w:sz w:val="24"/>
          <w:szCs w:val="24"/>
        </w:rPr>
        <w:t>округа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 в товариществах собственников жилья и при проведении собраний собственников помещений в многоквартирных домах;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17) принимает в установленном порядке меры по ликвидации стоянок и неустановленных парковок автотранспорта и иных объектов, размещенных с нарушением нормативных правовых актов;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18) осуществляет контроль за соблюдением Правил благоустройства территории городского </w:t>
      </w:r>
      <w:proofErr w:type="gramStart"/>
      <w:r w:rsidRPr="0012058D">
        <w:rPr>
          <w:rFonts w:ascii="Arial" w:hAnsi="Arial" w:cs="Arial"/>
          <w:sz w:val="24"/>
          <w:szCs w:val="24"/>
        </w:rPr>
        <w:t>округа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области, утвержденных Решением Думы ЗАТО Северск от 01.02.2018 № 34/1 «Об утверждении Правил благоустройства территории городского округа ЗАТО Северск Томской области»;</w:t>
      </w:r>
    </w:p>
    <w:p w:rsidR="0012058D" w:rsidRPr="0012058D" w:rsidRDefault="0012058D" w:rsidP="0012058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19) согласовывает разрешения на проведение земляных работ, осуществляет контроль за порядком их проведения;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20) организует техническое обслуживание, содержание и ремонт </w:t>
      </w:r>
      <w:r w:rsidRPr="0012058D">
        <w:rPr>
          <w:rFonts w:ascii="Arial" w:hAnsi="Arial" w:cs="Arial"/>
          <w:sz w:val="24"/>
          <w:szCs w:val="24"/>
        </w:rPr>
        <w:lastRenderedPageBreak/>
        <w:t xml:space="preserve">муниципального жилищного </w:t>
      </w:r>
      <w:proofErr w:type="gramStart"/>
      <w:r w:rsidRPr="0012058D">
        <w:rPr>
          <w:rFonts w:ascii="Arial" w:hAnsi="Arial" w:cs="Arial"/>
          <w:sz w:val="24"/>
          <w:szCs w:val="24"/>
        </w:rPr>
        <w:t>фонда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области, в том числе встроенно-пристроенных помещений нежилого фонда, имеющих единый фундамент и инженерно-технические сети, инженерно-технических сетей коммунального назначения, элементов и объектов городского благоустройства, общегородских дорог, мостов и элементов их инфраструктуры, объектов связи муниципальной собственности;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21) проводит прием граждан по вопросам, связанным с содержанием муниципального жилищного фонда, управлением муниципальным жилищным фондом, а также по жилищным вопросам;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22) формирует договорные отношения и заключает договоры на управление муниципальным жилищным фондом и его содержание;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23) заключает от имени собственника договоры социального найма, найма жилых помещений в муниципальном жилищном </w:t>
      </w:r>
      <w:proofErr w:type="gramStart"/>
      <w:r w:rsidRPr="0012058D">
        <w:rPr>
          <w:rFonts w:ascii="Arial" w:hAnsi="Arial" w:cs="Arial"/>
          <w:sz w:val="24"/>
          <w:szCs w:val="24"/>
        </w:rPr>
        <w:t>фонде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Северск, договоры безвозмездного пользования закрепленными за Управлением объектами муниципальной собственности ЗАТО Северск Томской области непроизводственного назначения, а также вносит изменения в договоры;</w:t>
      </w:r>
    </w:p>
    <w:p w:rsidR="0012058D" w:rsidRPr="0012058D" w:rsidRDefault="0012058D" w:rsidP="0012058D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24) представляет интересы собственника муниципального жилищного фонда городского </w:t>
      </w:r>
      <w:proofErr w:type="gramStart"/>
      <w:r w:rsidRPr="0012058D">
        <w:rPr>
          <w:rFonts w:ascii="Arial" w:hAnsi="Arial" w:cs="Arial"/>
          <w:sz w:val="24"/>
          <w:szCs w:val="24"/>
        </w:rPr>
        <w:t>округа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 в судах общей юрисдикции и арбитражных судах;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25) организует работы по компенсационному озеленению и цветочному оформлению;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26) согласовывает размещение наружной рекламы </w:t>
      </w:r>
      <w:proofErr w:type="gramStart"/>
      <w:r w:rsidRPr="0012058D">
        <w:rPr>
          <w:rFonts w:ascii="Arial" w:hAnsi="Arial" w:cs="Arial"/>
          <w:sz w:val="24"/>
          <w:szCs w:val="24"/>
        </w:rPr>
        <w:t>в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на территориях, прилегающих к автодорогам, в скверах, на световых опорах и других объектах коммунального хозяйства;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27) организует работу по уличному освещению, освещению внутриквартальных территорий, ремонту и содержанию ливневой канализации, содержанию мест захоронений;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28) вносит предложения по развитию транспортной сети транспорта общего пользования;</w:t>
      </w:r>
    </w:p>
    <w:p w:rsidR="0012058D" w:rsidRPr="0012058D" w:rsidRDefault="0012058D" w:rsidP="0012058D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29) согласовывает схемы и графики движения по муниципальным маршрутам в </w:t>
      </w:r>
      <w:proofErr w:type="gramStart"/>
      <w:r w:rsidRPr="0012058D">
        <w:rPr>
          <w:rFonts w:ascii="Arial" w:hAnsi="Arial" w:cs="Arial"/>
          <w:sz w:val="24"/>
          <w:szCs w:val="24"/>
        </w:rPr>
        <w:t>границах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области;</w:t>
      </w:r>
    </w:p>
    <w:p w:rsidR="0012058D" w:rsidRPr="0012058D" w:rsidRDefault="0012058D" w:rsidP="0012058D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30) заключает договоры, в том числе на конкурсной основе, на осуществление регулярных перевозок по муниципальным маршрутам автобусами пассажиров и багажа в </w:t>
      </w:r>
      <w:proofErr w:type="gramStart"/>
      <w:r w:rsidRPr="0012058D">
        <w:rPr>
          <w:rFonts w:ascii="Arial" w:hAnsi="Arial" w:cs="Arial"/>
          <w:sz w:val="24"/>
          <w:szCs w:val="24"/>
        </w:rPr>
        <w:t>границах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31) ведет реестр муниципальных маршрутов и вносимых в него изменений; 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32) осуществляет контроль за исполнением перевозчиками обязательств </w:t>
      </w:r>
      <w:r w:rsidRPr="0012058D">
        <w:rPr>
          <w:rFonts w:ascii="Arial" w:hAnsi="Arial" w:cs="Arial"/>
          <w:sz w:val="24"/>
          <w:szCs w:val="24"/>
        </w:rPr>
        <w:br/>
        <w:t xml:space="preserve">по заключенным договорам на осуществление регулярных перевозок </w:t>
      </w:r>
      <w:r w:rsidRPr="0012058D">
        <w:rPr>
          <w:rFonts w:ascii="Arial" w:hAnsi="Arial" w:cs="Arial"/>
          <w:sz w:val="24"/>
          <w:szCs w:val="24"/>
        </w:rPr>
        <w:br/>
        <w:t>по муниципальным маршрутам автобусами пассажиров и багажа в границах ЗАТО Северск Томской области;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33) ведет базу данных автобусов, перевозчиков по муниципальным маршрутам в </w:t>
      </w:r>
      <w:proofErr w:type="gramStart"/>
      <w:r w:rsidRPr="0012058D">
        <w:rPr>
          <w:rFonts w:ascii="Arial" w:hAnsi="Arial" w:cs="Arial"/>
          <w:sz w:val="24"/>
          <w:szCs w:val="24"/>
        </w:rPr>
        <w:t>границах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области;</w:t>
      </w:r>
    </w:p>
    <w:p w:rsidR="0012058D" w:rsidRPr="0012058D" w:rsidRDefault="0012058D" w:rsidP="0012058D">
      <w:pPr>
        <w:widowControl w:val="0"/>
        <w:tabs>
          <w:tab w:val="left" w:pos="112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34) разрабатывает схемы движения транспорта, дорожного обустройства, размещения гостевых стоянок, остановок транспорта общего пользования, участвует в определении мест стоянок и остановок городского наземного и речного транспорта, в обустройстве павильонов автобусных остановок, в работе по разметке дорожной сети, пешеходных переходов, по установке и содержанию </w:t>
      </w:r>
      <w:r w:rsidRPr="0012058D">
        <w:rPr>
          <w:rFonts w:ascii="Arial" w:hAnsi="Arial" w:cs="Arial"/>
          <w:sz w:val="24"/>
          <w:szCs w:val="24"/>
        </w:rPr>
        <w:lastRenderedPageBreak/>
        <w:t>светофоров и определению режимов их работ;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35) осуществляет контроль за санитарным состоянием территорий гаражных комплексов, подземных кладовых, садоводческих организаций на </w:t>
      </w:r>
      <w:proofErr w:type="gramStart"/>
      <w:r w:rsidRPr="0012058D">
        <w:rPr>
          <w:rFonts w:ascii="Arial" w:hAnsi="Arial" w:cs="Arial"/>
          <w:sz w:val="24"/>
          <w:szCs w:val="24"/>
        </w:rPr>
        <w:t>территории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 Северск Томской области;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36) рассматривает заявления, жалобы, предложения граждан и юридических лиц, возникающие в сфере предоставления услуг жилищно-коммунального хозяйства, транспорта и связи, и принимает меры в пределах своей компетенции;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12058D">
        <w:rPr>
          <w:rFonts w:ascii="Arial" w:hAnsi="Arial" w:cs="Arial"/>
          <w:spacing w:val="-6"/>
          <w:sz w:val="24"/>
          <w:szCs w:val="24"/>
        </w:rPr>
        <w:t xml:space="preserve">37) в порядке, установленном нормативными правовыми актами, организует </w:t>
      </w:r>
      <w:r w:rsidRPr="0012058D">
        <w:rPr>
          <w:rFonts w:ascii="Arial" w:hAnsi="Arial" w:cs="Arial"/>
          <w:spacing w:val="-6"/>
          <w:sz w:val="24"/>
          <w:szCs w:val="24"/>
        </w:rPr>
        <w:br/>
        <w:t>и обеспечивает оборудование мест выгула собак и других домашних животных;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38) проводит предусмотренные законодательными и иными нормативными правовыми актами мероприятия по гражданской обороне и защите от чрезвычайных ситуаций;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39) выступает от имени городского </w:t>
      </w:r>
      <w:proofErr w:type="gramStart"/>
      <w:r w:rsidRPr="0012058D">
        <w:rPr>
          <w:rFonts w:ascii="Arial" w:hAnsi="Arial" w:cs="Arial"/>
          <w:sz w:val="24"/>
          <w:szCs w:val="24"/>
        </w:rPr>
        <w:t>округа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 учредителем муниципальных учреждений, в том числе муниципальных автономных учреждений;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40) осуществляет муниципальный жилищный контроль;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41) осуществляет переданные государственные полномочия по: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а) регулированию численности безнадзорных животных;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б) проведению ремонта жилых помещений, закрепленных на праве собственности за детьми-сиротами и детьми, оставшимися без попечения родителей </w:t>
      </w:r>
      <w:proofErr w:type="gramStart"/>
      <w:r w:rsidRPr="0012058D">
        <w:rPr>
          <w:rFonts w:ascii="Arial" w:hAnsi="Arial" w:cs="Arial"/>
          <w:sz w:val="24"/>
          <w:szCs w:val="24"/>
        </w:rPr>
        <w:t>в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42) согласовывает маршруты движения по автомобильным дорогам местного значения городского </w:t>
      </w:r>
      <w:proofErr w:type="gramStart"/>
      <w:r w:rsidRPr="0012058D">
        <w:rPr>
          <w:rFonts w:ascii="Arial" w:hAnsi="Arial" w:cs="Arial"/>
          <w:sz w:val="24"/>
          <w:szCs w:val="24"/>
        </w:rPr>
        <w:t>округа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43) осуществляет муниципальный контроль за обеспечением сохранности автомобильных дорог местного значения в границах городского </w:t>
      </w:r>
      <w:proofErr w:type="gramStart"/>
      <w:r w:rsidRPr="0012058D">
        <w:rPr>
          <w:rFonts w:ascii="Arial" w:hAnsi="Arial" w:cs="Arial"/>
          <w:sz w:val="24"/>
          <w:szCs w:val="24"/>
        </w:rPr>
        <w:t>округа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 Северск Томской области;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44) осуществляет учет личных подсобных хозяйств;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45) осуществляет ведение тематических разделов информационной системы обеспечения градостроительной деятельности городского </w:t>
      </w:r>
      <w:proofErr w:type="gramStart"/>
      <w:r w:rsidRPr="0012058D">
        <w:rPr>
          <w:rFonts w:ascii="Arial" w:hAnsi="Arial" w:cs="Arial"/>
          <w:sz w:val="24"/>
          <w:szCs w:val="24"/>
        </w:rPr>
        <w:t>округа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в части инженерных сетей объектов благоустройства, улично-дорожной сети;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46) осуществляет полномочия по решению вопросов местного значения в сфере развития инфраструктуры </w:t>
      </w:r>
      <w:proofErr w:type="spellStart"/>
      <w:r w:rsidRPr="0012058D">
        <w:rPr>
          <w:rFonts w:ascii="Arial" w:hAnsi="Arial" w:cs="Arial"/>
          <w:sz w:val="24"/>
          <w:szCs w:val="24"/>
        </w:rPr>
        <w:t>монопрофильного</w:t>
      </w:r>
      <w:proofErr w:type="spellEnd"/>
      <w:r w:rsidRPr="0012058D">
        <w:rPr>
          <w:rFonts w:ascii="Arial" w:hAnsi="Arial" w:cs="Arial"/>
          <w:sz w:val="24"/>
          <w:szCs w:val="24"/>
        </w:rPr>
        <w:t xml:space="preserve"> муниципального образования;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47) организует работу по реализации комплекса процессных мероприятий по обеспечению жилыми помещениями отдельных категорий граждан; 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48) организует и ведет работу по формированию списков очередности на получение жилых помещений по договорам социального найма, ведет учет граждан, нуждающихся в жилых помещениях, готовит проекты решений по предоставлению жилых помещений муниципального жилищного фонда; 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49) организует работу по осуществлению государственной поддержки граждан, желающих выехать на новое место жительства </w:t>
      </w:r>
      <w:proofErr w:type="gramStart"/>
      <w:r w:rsidRPr="0012058D">
        <w:rPr>
          <w:rFonts w:ascii="Arial" w:hAnsi="Arial" w:cs="Arial"/>
          <w:sz w:val="24"/>
          <w:szCs w:val="24"/>
        </w:rPr>
        <w:t>из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области, путем предоставления им социальной выплаты для приобретения жилого помещения за границами ЗАТО Северск Томской области;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lastRenderedPageBreak/>
        <w:t>50) организует и проводит работу по признанию граждан малоимущими в целях признания их нуждающимися в жилых помещениях, предоставляемых по договору социального найма;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51) разрабатывает проекты муниципальных правовых </w:t>
      </w:r>
      <w:proofErr w:type="gramStart"/>
      <w:r w:rsidRPr="0012058D">
        <w:rPr>
          <w:rFonts w:ascii="Arial" w:hAnsi="Arial" w:cs="Arial"/>
          <w:sz w:val="24"/>
          <w:szCs w:val="24"/>
        </w:rPr>
        <w:t>актов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 по вопросам управления и распоряжения муниципальным жилищным фондом;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52) заключает от имени городского </w:t>
      </w:r>
      <w:proofErr w:type="gramStart"/>
      <w:r w:rsidRPr="0012058D">
        <w:rPr>
          <w:rFonts w:ascii="Arial" w:hAnsi="Arial" w:cs="Arial"/>
          <w:sz w:val="24"/>
          <w:szCs w:val="24"/>
        </w:rPr>
        <w:t>округа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 договоры купли-продажи жилых помещений, договоры мены жилых помещений, договоры о безвозмездном отчуждении в муниципальную собственность жилых помещений, принадлежащих гражданам на праве собственности без установленных обременений, обеспечивает реестровый учет соответствующих договоров, а также учет движения жилых помещений муниципального жилищного фонда;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53) организует и проводит работы по технической инвентаризации, а также независимой оценке стоимости муниципального имущества в отношении муниципального жилищного фонда;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54) организует и проводит работу по выявлению, учету и принятию в муниципальную собственность в порядке наследования по закону выморочного имущества, расположенного в </w:t>
      </w:r>
      <w:proofErr w:type="gramStart"/>
      <w:r w:rsidRPr="0012058D">
        <w:rPr>
          <w:rFonts w:ascii="Arial" w:hAnsi="Arial" w:cs="Arial"/>
          <w:sz w:val="24"/>
          <w:szCs w:val="24"/>
        </w:rPr>
        <w:t>границах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55) выступает от имени городского </w:t>
      </w:r>
      <w:proofErr w:type="gramStart"/>
      <w:r w:rsidRPr="0012058D">
        <w:rPr>
          <w:rFonts w:ascii="Arial" w:hAnsi="Arial" w:cs="Arial"/>
          <w:sz w:val="24"/>
          <w:szCs w:val="24"/>
        </w:rPr>
        <w:t>округа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 при государственной регистрации права собственности на жилые помещения, составляющие жилищный фонд ЗАТО Северск;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56) организует и осуществляет работу по приватизации муниципального жилищного </w:t>
      </w:r>
      <w:proofErr w:type="gramStart"/>
      <w:r w:rsidRPr="0012058D">
        <w:rPr>
          <w:rFonts w:ascii="Arial" w:hAnsi="Arial" w:cs="Arial"/>
          <w:sz w:val="24"/>
          <w:szCs w:val="24"/>
        </w:rPr>
        <w:t>фонда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57) подготавливает предложения для рассмотрения </w:t>
      </w:r>
      <w:proofErr w:type="gramStart"/>
      <w:r w:rsidRPr="0012058D">
        <w:rPr>
          <w:rFonts w:ascii="Arial" w:hAnsi="Arial" w:cs="Arial"/>
          <w:sz w:val="24"/>
          <w:szCs w:val="24"/>
        </w:rPr>
        <w:t>Мэром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 Северск вопросов по распределению вводимой в эксплуатацию и освобождаемой жилой площади, по переселению граждан из аварийных жилых домов;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58) осуществляет деятельность по регистрации и учету граждан, имеющих право на получение социальных выплат в связи с переселением из районов Крайнего Севера и приравненных к ним местностей;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59) осуществляет деятельность по подготовке, заключению, расторжению и исполнению договоров пожизненной ренты с гражданами, проживающими на </w:t>
      </w:r>
      <w:proofErr w:type="gramStart"/>
      <w:r w:rsidRPr="0012058D">
        <w:rPr>
          <w:rFonts w:ascii="Arial" w:hAnsi="Arial" w:cs="Arial"/>
          <w:sz w:val="24"/>
          <w:szCs w:val="24"/>
        </w:rPr>
        <w:t>территории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60) осуществляет ведомственный контроль за соблюдением трудового законодательства и иных нормативных правовых актов, содержащих нормы трудового права, муниципальными унитарными </w:t>
      </w:r>
      <w:proofErr w:type="gramStart"/>
      <w:r w:rsidRPr="0012058D">
        <w:rPr>
          <w:rFonts w:ascii="Arial" w:hAnsi="Arial" w:cs="Arial"/>
          <w:sz w:val="24"/>
          <w:szCs w:val="24"/>
        </w:rPr>
        <w:t>предприятиями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и муниципальными учреждениями ЗАТО Северск, в отношении которых выполняет функции и полномочия учредителя;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61) осуществляет выдачу согласия владельца автомобильной дороги местного значения городского </w:t>
      </w:r>
      <w:proofErr w:type="gramStart"/>
      <w:r w:rsidRPr="0012058D">
        <w:rPr>
          <w:rFonts w:ascii="Arial" w:hAnsi="Arial" w:cs="Arial"/>
          <w:sz w:val="24"/>
          <w:szCs w:val="24"/>
        </w:rPr>
        <w:t>округа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 на строительство, реконструкцию, капитальный ремонт, ремонт сооружений, являющихся сооружениями пересечения автомобильной дороги местного значения городского округа ЗАТО Северск Томской области с другой автомобильной дорогой и примыкания автомобильной дороги местного значения городского округа ЗАТО Северск Томской области к другой автомобильной дороге;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62) организует и ведет работу по созданию, содержанию и техническому ремонту контейнеров и мест (площадок) накопления твердых коммунальных </w:t>
      </w:r>
      <w:r w:rsidRPr="0012058D">
        <w:rPr>
          <w:rFonts w:ascii="Arial" w:hAnsi="Arial" w:cs="Arial"/>
          <w:sz w:val="24"/>
          <w:szCs w:val="24"/>
        </w:rPr>
        <w:lastRenderedPageBreak/>
        <w:t xml:space="preserve">отходов; 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63) определяет основные направления охраны окружающей природной среды и рационального природопользования на </w:t>
      </w:r>
      <w:proofErr w:type="gramStart"/>
      <w:r w:rsidRPr="0012058D">
        <w:rPr>
          <w:rFonts w:ascii="Arial" w:hAnsi="Arial" w:cs="Arial"/>
          <w:sz w:val="24"/>
          <w:szCs w:val="24"/>
        </w:rPr>
        <w:t>территории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64) организует мероприятия по охране окружающей среды в соответствии с действующим законодательством, обеспечивает реализацию прав граждан на благоприятную окружающую среду;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65) разрабатывает и реализует муниципальные программы по охране окружающей среды, контролирует их исполнение;</w:t>
      </w:r>
    </w:p>
    <w:p w:rsid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66) осуществляет муниципальный контроль в области использования и охраны особо охраняемых природных территорий местного значения на </w:t>
      </w:r>
      <w:proofErr w:type="gramStart"/>
      <w:r w:rsidRPr="0012058D">
        <w:rPr>
          <w:rFonts w:ascii="Arial" w:hAnsi="Arial" w:cs="Arial"/>
          <w:sz w:val="24"/>
          <w:szCs w:val="24"/>
        </w:rPr>
        <w:t>территор</w:t>
      </w:r>
      <w:r w:rsidR="00693930">
        <w:rPr>
          <w:rFonts w:ascii="Arial" w:hAnsi="Arial" w:cs="Arial"/>
          <w:sz w:val="24"/>
          <w:szCs w:val="24"/>
        </w:rPr>
        <w:t>ии</w:t>
      </w:r>
      <w:proofErr w:type="gramEnd"/>
      <w:r w:rsidR="00693930">
        <w:rPr>
          <w:rFonts w:ascii="Arial" w:hAnsi="Arial" w:cs="Arial"/>
          <w:sz w:val="24"/>
          <w:szCs w:val="24"/>
        </w:rPr>
        <w:t xml:space="preserve"> ЗАТО Северск Томской области;</w:t>
      </w:r>
    </w:p>
    <w:p w:rsidR="008A0086" w:rsidRPr="00452201" w:rsidRDefault="00693930" w:rsidP="008A008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52201">
        <w:rPr>
          <w:rFonts w:ascii="Arial" w:hAnsi="Arial" w:cs="Arial"/>
          <w:sz w:val="24"/>
          <w:szCs w:val="24"/>
        </w:rPr>
        <w:t xml:space="preserve">67) осуществляет приобретение, установку и обслуживание автономных дымовых пожарных </w:t>
      </w:r>
      <w:proofErr w:type="spellStart"/>
      <w:r w:rsidRPr="00452201">
        <w:rPr>
          <w:rFonts w:ascii="Arial" w:hAnsi="Arial" w:cs="Arial"/>
          <w:sz w:val="24"/>
          <w:szCs w:val="24"/>
        </w:rPr>
        <w:t>извещателей</w:t>
      </w:r>
      <w:proofErr w:type="spellEnd"/>
      <w:r w:rsidRPr="00452201">
        <w:rPr>
          <w:rFonts w:ascii="Arial" w:hAnsi="Arial" w:cs="Arial"/>
          <w:sz w:val="24"/>
          <w:szCs w:val="24"/>
        </w:rPr>
        <w:t xml:space="preserve"> в жилых помещениях, в которых проживают многодетные семьи, семьи, находящиеся в трудной жизненной ситуации и социально опасном положении;</w:t>
      </w:r>
      <w:r w:rsidR="008A0086" w:rsidRPr="00452201">
        <w:rPr>
          <w:rFonts w:ascii="Arial" w:hAnsi="Arial" w:cs="Arial"/>
          <w:sz w:val="24"/>
          <w:szCs w:val="24"/>
        </w:rPr>
        <w:t xml:space="preserve"> </w:t>
      </w:r>
    </w:p>
    <w:p w:rsidR="008A0086" w:rsidRPr="00452201" w:rsidRDefault="008A0086" w:rsidP="008A008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52201">
        <w:rPr>
          <w:rFonts w:ascii="Arial" w:hAnsi="Arial" w:cs="Arial"/>
          <w:sz w:val="24"/>
          <w:szCs w:val="24"/>
        </w:rPr>
        <w:t>(</w:t>
      </w:r>
      <w:proofErr w:type="spellStart"/>
      <w:r w:rsidRPr="00452201">
        <w:rPr>
          <w:rFonts w:ascii="Arial" w:hAnsi="Arial" w:cs="Arial"/>
          <w:sz w:val="24"/>
          <w:szCs w:val="24"/>
        </w:rPr>
        <w:t>п.п.в</w:t>
      </w:r>
      <w:proofErr w:type="spellEnd"/>
      <w:r w:rsidRPr="00452201">
        <w:rPr>
          <w:rFonts w:ascii="Arial" w:hAnsi="Arial" w:cs="Arial"/>
          <w:sz w:val="24"/>
          <w:szCs w:val="24"/>
        </w:rPr>
        <w:t xml:space="preserve"> ред. решения </w:t>
      </w:r>
      <w:proofErr w:type="gramStart"/>
      <w:r w:rsidRPr="00452201">
        <w:rPr>
          <w:rFonts w:ascii="Arial" w:hAnsi="Arial" w:cs="Arial"/>
          <w:sz w:val="24"/>
          <w:szCs w:val="24"/>
        </w:rPr>
        <w:t>Думы</w:t>
      </w:r>
      <w:proofErr w:type="gramEnd"/>
      <w:r w:rsidRPr="00452201">
        <w:rPr>
          <w:rFonts w:ascii="Arial" w:hAnsi="Arial" w:cs="Arial"/>
          <w:sz w:val="24"/>
          <w:szCs w:val="24"/>
        </w:rPr>
        <w:t xml:space="preserve"> ЗАТО Северск от 27.03.2026</w:t>
      </w:r>
      <w:r w:rsidR="00452201" w:rsidRPr="00452201">
        <w:rPr>
          <w:rFonts w:ascii="Arial" w:hAnsi="Arial" w:cs="Arial"/>
          <w:sz w:val="24"/>
          <w:szCs w:val="24"/>
        </w:rPr>
        <w:t xml:space="preserve"> №8/4</w:t>
      </w:r>
      <w:r w:rsidRPr="00452201">
        <w:rPr>
          <w:rFonts w:ascii="Arial" w:hAnsi="Arial" w:cs="Arial"/>
          <w:sz w:val="24"/>
          <w:szCs w:val="24"/>
        </w:rPr>
        <w:t>)</w:t>
      </w:r>
    </w:p>
    <w:p w:rsidR="00693930" w:rsidRPr="00452201" w:rsidRDefault="008A0086" w:rsidP="0069393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52201">
        <w:rPr>
          <w:rFonts w:ascii="Arial" w:hAnsi="Arial" w:cs="Arial"/>
          <w:sz w:val="24"/>
          <w:szCs w:val="24"/>
        </w:rPr>
        <w:t>6</w:t>
      </w:r>
      <w:r w:rsidR="00693930" w:rsidRPr="00452201">
        <w:rPr>
          <w:rFonts w:ascii="Arial" w:hAnsi="Arial" w:cs="Arial"/>
          <w:sz w:val="24"/>
          <w:szCs w:val="24"/>
        </w:rPr>
        <w:t xml:space="preserve">8) организует проведение ремонтных и восстановительных работ в многоквартирных домах, в которых расположены жилые помещения муниципальной </w:t>
      </w:r>
      <w:proofErr w:type="gramStart"/>
      <w:r w:rsidR="00693930" w:rsidRPr="00452201">
        <w:rPr>
          <w:rFonts w:ascii="Arial" w:hAnsi="Arial" w:cs="Arial"/>
          <w:sz w:val="24"/>
          <w:szCs w:val="24"/>
        </w:rPr>
        <w:t>собственности</w:t>
      </w:r>
      <w:proofErr w:type="gramEnd"/>
      <w:r w:rsidR="00693930" w:rsidRPr="00452201">
        <w:rPr>
          <w:rFonts w:ascii="Arial" w:hAnsi="Arial" w:cs="Arial"/>
          <w:sz w:val="24"/>
          <w:szCs w:val="24"/>
        </w:rPr>
        <w:t xml:space="preserve"> ЗАТО Северск, в случае нарушения их эксплуатационных требований.</w:t>
      </w:r>
    </w:p>
    <w:p w:rsidR="008A0086" w:rsidRPr="00452201" w:rsidRDefault="008A0086" w:rsidP="008A00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2201">
        <w:rPr>
          <w:rFonts w:ascii="Arial" w:hAnsi="Arial" w:cs="Arial"/>
          <w:sz w:val="24"/>
          <w:szCs w:val="24"/>
        </w:rPr>
        <w:t>(</w:t>
      </w:r>
      <w:proofErr w:type="spellStart"/>
      <w:r w:rsidRPr="00452201">
        <w:rPr>
          <w:rFonts w:ascii="Arial" w:hAnsi="Arial" w:cs="Arial"/>
          <w:sz w:val="24"/>
          <w:szCs w:val="24"/>
        </w:rPr>
        <w:t>п.п.в</w:t>
      </w:r>
      <w:proofErr w:type="spellEnd"/>
      <w:r w:rsidRPr="00452201">
        <w:rPr>
          <w:rFonts w:ascii="Arial" w:hAnsi="Arial" w:cs="Arial"/>
          <w:sz w:val="24"/>
          <w:szCs w:val="24"/>
        </w:rPr>
        <w:t xml:space="preserve"> ред. решения </w:t>
      </w:r>
      <w:proofErr w:type="gramStart"/>
      <w:r w:rsidRPr="00452201">
        <w:rPr>
          <w:rFonts w:ascii="Arial" w:hAnsi="Arial" w:cs="Arial"/>
          <w:sz w:val="24"/>
          <w:szCs w:val="24"/>
        </w:rPr>
        <w:t>Думы</w:t>
      </w:r>
      <w:proofErr w:type="gramEnd"/>
      <w:r w:rsidRPr="00452201">
        <w:rPr>
          <w:rFonts w:ascii="Arial" w:hAnsi="Arial" w:cs="Arial"/>
          <w:sz w:val="24"/>
          <w:szCs w:val="24"/>
        </w:rPr>
        <w:t xml:space="preserve"> ЗАТО Северск от 27.03.2026</w:t>
      </w:r>
      <w:r w:rsidR="00452201" w:rsidRPr="00452201">
        <w:rPr>
          <w:rFonts w:ascii="Arial" w:hAnsi="Arial" w:cs="Arial"/>
          <w:sz w:val="24"/>
          <w:szCs w:val="24"/>
        </w:rPr>
        <w:t xml:space="preserve"> №8/4</w:t>
      </w:r>
      <w:r w:rsidRPr="00452201">
        <w:rPr>
          <w:rFonts w:ascii="Arial" w:hAnsi="Arial" w:cs="Arial"/>
          <w:sz w:val="24"/>
          <w:szCs w:val="24"/>
        </w:rPr>
        <w:t>)</w:t>
      </w:r>
      <w:bookmarkStart w:id="2" w:name="_GoBack"/>
      <w:bookmarkEnd w:id="2"/>
    </w:p>
    <w:p w:rsidR="0012058D" w:rsidRPr="0012058D" w:rsidRDefault="008A0086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12058D" w:rsidRPr="0012058D">
        <w:rPr>
          <w:rFonts w:ascii="Arial" w:hAnsi="Arial" w:cs="Arial"/>
          <w:sz w:val="24"/>
          <w:szCs w:val="24"/>
        </w:rPr>
        <w:t xml:space="preserve">. Управление является главным распорядителем средств </w:t>
      </w:r>
      <w:proofErr w:type="gramStart"/>
      <w:r w:rsidR="0012058D" w:rsidRPr="0012058D">
        <w:rPr>
          <w:rFonts w:ascii="Arial" w:hAnsi="Arial" w:cs="Arial"/>
          <w:sz w:val="24"/>
          <w:szCs w:val="24"/>
        </w:rPr>
        <w:t>бюджета</w:t>
      </w:r>
      <w:proofErr w:type="gramEnd"/>
      <w:r w:rsidR="0012058D" w:rsidRPr="0012058D">
        <w:rPr>
          <w:rFonts w:ascii="Arial" w:hAnsi="Arial" w:cs="Arial"/>
          <w:sz w:val="24"/>
          <w:szCs w:val="24"/>
        </w:rPr>
        <w:t xml:space="preserve"> ЗАТО Северск и осуществляет распределение средств бюджета ЗАТО Северск в форме ассигнований на: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 1) содержание Управления, в том числе подведомственных учреждений;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 2) возмещение затрат на пассажирские перевозки;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 3) оплату товаров, работ и услуг, выполняемых физическими </w:t>
      </w:r>
      <w:r w:rsidRPr="0012058D">
        <w:rPr>
          <w:rFonts w:ascii="Arial" w:hAnsi="Arial" w:cs="Arial"/>
          <w:sz w:val="24"/>
          <w:szCs w:val="24"/>
        </w:rPr>
        <w:br/>
        <w:t>и юридическими лицами по муниципальным контрактам;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4) финансирование программных и непрограммных направлений деятельности из </w:t>
      </w:r>
      <w:proofErr w:type="gramStart"/>
      <w:r w:rsidRPr="0012058D">
        <w:rPr>
          <w:rFonts w:ascii="Arial" w:hAnsi="Arial" w:cs="Arial"/>
          <w:sz w:val="24"/>
          <w:szCs w:val="24"/>
        </w:rPr>
        <w:t>бюджета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 Северск в пределах своих полномочий;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5) капитальный ремонт муниципального жилищного </w:t>
      </w:r>
      <w:proofErr w:type="gramStart"/>
      <w:r w:rsidRPr="0012058D">
        <w:rPr>
          <w:rFonts w:ascii="Arial" w:hAnsi="Arial" w:cs="Arial"/>
          <w:sz w:val="24"/>
          <w:szCs w:val="24"/>
        </w:rPr>
        <w:t>фонда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6) текущий и капитальный ремонт, содержание объектов жилищно-коммунального </w:t>
      </w:r>
      <w:proofErr w:type="gramStart"/>
      <w:r w:rsidRPr="0012058D">
        <w:rPr>
          <w:rFonts w:ascii="Arial" w:hAnsi="Arial" w:cs="Arial"/>
          <w:sz w:val="24"/>
          <w:szCs w:val="24"/>
        </w:rPr>
        <w:t>хозяйства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7) приобретение оборудования для муниципальных нужд;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8) благоустройство территории;</w:t>
      </w:r>
    </w:p>
    <w:p w:rsidR="0012058D" w:rsidRPr="0012058D" w:rsidRDefault="0012058D" w:rsidP="001205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9) другие направления, предусмотренные </w:t>
      </w:r>
      <w:proofErr w:type="gramStart"/>
      <w:r w:rsidRPr="0012058D">
        <w:rPr>
          <w:rFonts w:ascii="Arial" w:hAnsi="Arial" w:cs="Arial"/>
          <w:sz w:val="24"/>
          <w:szCs w:val="24"/>
        </w:rPr>
        <w:t>бюджетом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Северск.</w:t>
      </w:r>
    </w:p>
    <w:p w:rsidR="0012058D" w:rsidRPr="0012058D" w:rsidRDefault="0012058D" w:rsidP="0012058D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12. Управление разрабатывает, планирует и проводит мероприятия по мобилизационной подготовке в области гражданской обороны, защиты населения и территорий от чрезвычайных ситуаций, осуществляет функции органа местного самоуправления по организации мобилизационной подготовки в организациях отрасли (сферы ведения) и органа управления переводом отрасли (сферы ведения) на работу в условиях военного времени.</w:t>
      </w:r>
    </w:p>
    <w:p w:rsidR="0012058D" w:rsidRPr="0012058D" w:rsidRDefault="0012058D" w:rsidP="0012058D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lastRenderedPageBreak/>
        <w:t xml:space="preserve">13.Управление является администратором доходов </w:t>
      </w:r>
      <w:proofErr w:type="gramStart"/>
      <w:r w:rsidRPr="0012058D">
        <w:rPr>
          <w:rFonts w:ascii="Arial" w:hAnsi="Arial" w:cs="Arial"/>
          <w:sz w:val="24"/>
          <w:szCs w:val="24"/>
        </w:rPr>
        <w:t>бюджета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 Северск.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14. В целях обеспечения выполнения возложенных функций Управление: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1) осуществляет оперативную </w:t>
      </w:r>
      <w:proofErr w:type="gramStart"/>
      <w:r w:rsidRPr="0012058D">
        <w:rPr>
          <w:rFonts w:ascii="Arial" w:hAnsi="Arial" w:cs="Arial"/>
          <w:sz w:val="24"/>
          <w:szCs w:val="24"/>
        </w:rPr>
        <w:t>деятельность  по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исполнению нормативных правовых актов;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2) запрашивает информацию, необходимую для деятельности Управления, от структурных подразделений </w:t>
      </w:r>
      <w:proofErr w:type="gramStart"/>
      <w:r w:rsidRPr="0012058D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и организаций независимо от их организационно-правовой формы и вида собственности;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3) принимает самостоятельные решения о расходовании денежных средств, выделяемых в объемах и направлениях, предусмотренных </w:t>
      </w:r>
      <w:proofErr w:type="gramStart"/>
      <w:r w:rsidRPr="0012058D">
        <w:rPr>
          <w:rFonts w:ascii="Arial" w:hAnsi="Arial" w:cs="Arial"/>
          <w:sz w:val="24"/>
          <w:szCs w:val="24"/>
        </w:rPr>
        <w:t>бюджетом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 Северск на текущий год, в установленном законом порядке;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4) координирует и осуществляет методическое обеспечение функционирования деятельности отраслевых подразделений </w:t>
      </w:r>
      <w:proofErr w:type="gramStart"/>
      <w:r w:rsidRPr="0012058D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Северск, общественных объединений, юридических и физических лиц по реализации единой политики в обеспечении населения работами и услугами жилищно-коммунального хозяйства, транспорта и связи на территории ЗАТО Северск Томской области;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5) вносит на рассмотрение </w:t>
      </w:r>
      <w:proofErr w:type="gramStart"/>
      <w:r w:rsidRPr="0012058D">
        <w:rPr>
          <w:rFonts w:ascii="Arial" w:hAnsi="Arial" w:cs="Arial"/>
          <w:sz w:val="24"/>
          <w:szCs w:val="24"/>
        </w:rPr>
        <w:t>Мэра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проекты программ, постановлений и распоряжений Администрации ЗАТО Северск по вопросам, отнесенным к компетенции Управления;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6) согласовывает проекты постановлений, распоряжений </w:t>
      </w:r>
      <w:proofErr w:type="gramStart"/>
      <w:r w:rsidRPr="0012058D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 Северск по вопросам, связанным с непосредственной деятельностью Управления;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12058D">
        <w:rPr>
          <w:rFonts w:ascii="Arial" w:hAnsi="Arial" w:cs="Arial"/>
          <w:spacing w:val="-6"/>
          <w:sz w:val="24"/>
          <w:szCs w:val="24"/>
        </w:rPr>
        <w:t xml:space="preserve">7) представляет в установленном порядке интересы ЗАТО Северск Томской области </w:t>
      </w:r>
      <w:r w:rsidRPr="0012058D">
        <w:rPr>
          <w:rFonts w:ascii="Arial" w:hAnsi="Arial" w:cs="Arial"/>
          <w:spacing w:val="-6"/>
          <w:sz w:val="24"/>
          <w:szCs w:val="24"/>
        </w:rPr>
        <w:br/>
        <w:t xml:space="preserve">и Администрации ЗАТО Северск в судах общей юрисдикции, арбитражных </w:t>
      </w:r>
      <w:r w:rsidRPr="0012058D">
        <w:rPr>
          <w:rFonts w:ascii="Arial" w:hAnsi="Arial" w:cs="Arial"/>
          <w:spacing w:val="-6"/>
          <w:sz w:val="24"/>
          <w:szCs w:val="24"/>
        </w:rPr>
        <w:br/>
        <w:t>и третейских судах, иных органах государственной власти и органах местного самоуправления, организациях независимо от их организационно-правовой формы и вида собственности по вопросам, находящимся в ведении Управления;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8) использует средства от экономии по фонду оплаты труда для поощрения сотрудников Управления;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9) вносит предложения о предоставлении к награждению государственными наградами Российской Федерации, ведомственными наградами работников Управления и подведомственных ему учреждений, применении других видов поощрения к работникам подведомственных Управлению учреждений, организаций за особые заслуги, достижения, активную общественную деятельность в сфере жилищно-коммунального хозяйства в порядке, предусмотренном нормативными правовыми актами Российской Федерации, Томской области и органов местного самоуправления ЗАТО Северск;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10) осуществляет иные действия в рамках полномочий Управления, а также по согласованию с </w:t>
      </w:r>
      <w:proofErr w:type="gramStart"/>
      <w:r w:rsidRPr="0012058D">
        <w:rPr>
          <w:rFonts w:ascii="Arial" w:hAnsi="Arial" w:cs="Arial"/>
          <w:sz w:val="24"/>
          <w:szCs w:val="24"/>
        </w:rPr>
        <w:t>Мэром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и первым заместителем Мэра ЗАТО Северск.</w:t>
      </w:r>
    </w:p>
    <w:p w:rsidR="0012058D" w:rsidRPr="0012058D" w:rsidRDefault="0012058D" w:rsidP="001924A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  <w:lang w:val="en-US"/>
        </w:rPr>
        <w:t>IV</w:t>
      </w:r>
      <w:r w:rsidRPr="0012058D">
        <w:rPr>
          <w:rFonts w:ascii="Arial" w:hAnsi="Arial" w:cs="Arial"/>
          <w:sz w:val="24"/>
          <w:szCs w:val="24"/>
        </w:rPr>
        <w:t>. ОРГАНИЗАЦИОННО-ПРАВОВАЯ СТРУКТУРА</w:t>
      </w:r>
    </w:p>
    <w:p w:rsidR="0012058D" w:rsidRPr="0012058D" w:rsidRDefault="001924A6" w:rsidP="001924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12058D" w:rsidRPr="0012058D">
        <w:rPr>
          <w:rFonts w:ascii="Arial" w:hAnsi="Arial" w:cs="Arial"/>
          <w:sz w:val="24"/>
          <w:szCs w:val="24"/>
        </w:rPr>
        <w:t>15. Отделы Управления действуют на основании положений о них, утвержденных начальником Управления.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16. Деятельностью Управления и работниками руководит на правах </w:t>
      </w:r>
      <w:r w:rsidRPr="0012058D">
        <w:rPr>
          <w:rFonts w:ascii="Arial" w:hAnsi="Arial" w:cs="Arial"/>
          <w:sz w:val="24"/>
          <w:szCs w:val="24"/>
        </w:rPr>
        <w:lastRenderedPageBreak/>
        <w:t xml:space="preserve">единоначалия начальник Управления, непосредственно подчиняющийся </w:t>
      </w:r>
      <w:proofErr w:type="gramStart"/>
      <w:r w:rsidRPr="0012058D">
        <w:rPr>
          <w:rFonts w:ascii="Arial" w:hAnsi="Arial" w:cs="Arial"/>
          <w:sz w:val="24"/>
          <w:szCs w:val="24"/>
        </w:rPr>
        <w:t>Мэру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Северск, а в его отсутствие – первому заместителю Мэра ЗАТО Северск, осуществляющему координацию текущей деятельности Управления. 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17. В период отсутствия начальника Управления (отпуск, командировка, учеба, болезнь, другие уважительные причины отсутствия) его обязанности на основании распоряжения </w:t>
      </w:r>
      <w:proofErr w:type="gramStart"/>
      <w:r w:rsidRPr="0012058D">
        <w:rPr>
          <w:rFonts w:ascii="Arial" w:hAnsi="Arial" w:cs="Arial"/>
          <w:sz w:val="24"/>
          <w:szCs w:val="24"/>
        </w:rPr>
        <w:t>Мэра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исполняет заместитель начальника Управления. 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18. Начальник Управления (в его отсутствие заместитель) обеспечивает выполнение возложенных на Управление функций: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1) представляет без доверенности интересы Управления в органах государственной власти, органах местного самоуправления, организациях независимо от их организационно-правовой формы и вида собственности при рассмотрении вопросов, отнесенных к компетенции Управления;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2) выполняет поручения </w:t>
      </w:r>
      <w:proofErr w:type="gramStart"/>
      <w:r w:rsidRPr="0012058D">
        <w:rPr>
          <w:rFonts w:ascii="Arial" w:hAnsi="Arial" w:cs="Arial"/>
          <w:sz w:val="24"/>
          <w:szCs w:val="24"/>
        </w:rPr>
        <w:t>Мэра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в пределах своих полномочий;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3) заключает соглашения, договоры и выдает доверенности;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4) распоряжается без доверенности денежными средствами Управления </w:t>
      </w:r>
      <w:r w:rsidRPr="0012058D">
        <w:rPr>
          <w:rFonts w:ascii="Arial" w:hAnsi="Arial" w:cs="Arial"/>
          <w:sz w:val="24"/>
          <w:szCs w:val="24"/>
        </w:rPr>
        <w:br/>
        <w:t>в пределах, установленных законодательством Российской Федерации и муниципальными правовыми актами ЗАТО Северск Томской области, в соответствии с целями деятельности Управления и несет ответственность за правильность расходования этих средств и имущества;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5) издает приказы по Управлению;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6) обеспечивает соблюдение муниципальными служащими и другими работниками Управления действующего законодательства, правил внутреннего трудового распорядка, должностных инструкций, порядка работы со служебными документами;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7) согласовывает проекты муниципальных правовых </w:t>
      </w:r>
      <w:proofErr w:type="gramStart"/>
      <w:r w:rsidRPr="0012058D">
        <w:rPr>
          <w:rFonts w:ascii="Arial" w:hAnsi="Arial" w:cs="Arial"/>
          <w:sz w:val="24"/>
          <w:szCs w:val="24"/>
        </w:rPr>
        <w:t>актов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Томской области, затрагивающих интересы Управления, вносит в установленном порядке на рассмотрение органов местного самоуправления ЗАТО Северск Томской области и должностных лиц проекты муниципальных правовых актов ЗАТО Северск Томской области, предложения по совершенствованию законодательства, предложения по вопросам деятельности Управления;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8) подписывает бухгалтерскую и статистическую отчетность Управления;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9) организует и обеспечивает представление в органы статистики формы федеральной государственной статистической отчетности в сфере жилищно-коммунального хозяйства, транспорта и связи;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10) осуществляет иные полномочия в соответствии с законодательными правовыми актами Российской Федерации, Томской области и муниципальными правовыми </w:t>
      </w:r>
      <w:proofErr w:type="gramStart"/>
      <w:r w:rsidRPr="0012058D">
        <w:rPr>
          <w:rFonts w:ascii="Arial" w:hAnsi="Arial" w:cs="Arial"/>
          <w:sz w:val="24"/>
          <w:szCs w:val="24"/>
        </w:rPr>
        <w:t>актами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 Северск Томской области.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19. Вопросы регулирования трудовых отношений начальника и иных работников Управления определяются принятыми в соответствии с законодательством Российской Федерации и Томской области муниципальными правовыми актами </w:t>
      </w:r>
      <w:proofErr w:type="gramStart"/>
      <w:r w:rsidRPr="0012058D">
        <w:rPr>
          <w:rFonts w:ascii="Arial" w:hAnsi="Arial" w:cs="Arial"/>
          <w:sz w:val="24"/>
          <w:szCs w:val="24"/>
        </w:rPr>
        <w:t>Мэра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Северск, а также соответствующими должностными инструкциями.</w:t>
      </w:r>
    </w:p>
    <w:p w:rsidR="0012058D" w:rsidRPr="0012058D" w:rsidRDefault="0012058D" w:rsidP="001924A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  <w:lang w:val="en-US"/>
        </w:rPr>
        <w:t>V</w:t>
      </w:r>
      <w:r w:rsidRPr="0012058D">
        <w:rPr>
          <w:rFonts w:ascii="Arial" w:hAnsi="Arial" w:cs="Arial"/>
          <w:sz w:val="24"/>
          <w:szCs w:val="24"/>
        </w:rPr>
        <w:t>. РЕВИЗИЯ И КОНТРОЛЬ ФИНАНСОВО-ХОЗЯЙСТВЕННОЙ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ДЕЯТЕЛЬНОСТИ УПРАВЛЕНИЯ</w:t>
      </w:r>
    </w:p>
    <w:p w:rsidR="0012058D" w:rsidRPr="0012058D" w:rsidRDefault="001924A6" w:rsidP="001924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</w:t>
      </w:r>
      <w:r w:rsidR="0012058D" w:rsidRPr="0012058D">
        <w:rPr>
          <w:rFonts w:ascii="Arial" w:hAnsi="Arial" w:cs="Arial"/>
          <w:sz w:val="24"/>
          <w:szCs w:val="24"/>
        </w:rPr>
        <w:t>20. Ревизию и контроль финансово-хозяйственной деятельности Управления осуществляют органы, уполномоченные на это в соответствии с действующим законодательством.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21. Управление в определенном действующим законодательством порядке ведет статистический и бухгалтерский учет и отчетность, в установленные сроки представляет балансы и отчеты в соответствующие органы.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12058D" w:rsidRPr="0012058D" w:rsidRDefault="001924A6" w:rsidP="001924A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="0012058D" w:rsidRPr="0012058D">
        <w:rPr>
          <w:rFonts w:ascii="Arial" w:hAnsi="Arial" w:cs="Arial"/>
          <w:sz w:val="24"/>
          <w:szCs w:val="24"/>
          <w:lang w:val="en-US"/>
        </w:rPr>
        <w:t>VI</w:t>
      </w:r>
      <w:r w:rsidR="0012058D" w:rsidRPr="0012058D">
        <w:rPr>
          <w:rFonts w:ascii="Arial" w:hAnsi="Arial" w:cs="Arial"/>
          <w:sz w:val="24"/>
          <w:szCs w:val="24"/>
        </w:rPr>
        <w:t>. ИЗМЕНЕНИЕ ПОЛОЖЕНИЯ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left="1416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И ПРЕКРАЩЕНИЕ ДЕЯТЕЛЬНОСТИ УПРАВЛЕНИЯ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left="1416"/>
        <w:rPr>
          <w:rFonts w:ascii="Arial" w:hAnsi="Arial" w:cs="Arial"/>
          <w:sz w:val="24"/>
          <w:szCs w:val="24"/>
        </w:rPr>
      </w:pP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22. Внесение изменений в настоящее Положение осуществляется путем принятия </w:t>
      </w:r>
      <w:proofErr w:type="gramStart"/>
      <w:r w:rsidRPr="0012058D">
        <w:rPr>
          <w:rFonts w:ascii="Arial" w:hAnsi="Arial" w:cs="Arial"/>
          <w:sz w:val="24"/>
          <w:szCs w:val="24"/>
        </w:rPr>
        <w:t>Думой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 соответствующего решения.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 xml:space="preserve">23. Решение о ликвидации или реорганизации Управления принимается </w:t>
      </w:r>
      <w:proofErr w:type="gramStart"/>
      <w:r w:rsidRPr="0012058D">
        <w:rPr>
          <w:rFonts w:ascii="Arial" w:hAnsi="Arial" w:cs="Arial"/>
          <w:sz w:val="24"/>
          <w:szCs w:val="24"/>
        </w:rPr>
        <w:t>Думой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 Северск по предложению Мэра ЗАТО Северск.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12058D">
        <w:rPr>
          <w:rFonts w:ascii="Arial" w:hAnsi="Arial" w:cs="Arial"/>
          <w:sz w:val="24"/>
          <w:szCs w:val="24"/>
        </w:rPr>
        <w:t>24. В</w:t>
      </w:r>
      <w:r w:rsidRPr="0012058D">
        <w:rPr>
          <w:rFonts w:ascii="Arial" w:hAnsi="Arial" w:cs="Arial"/>
          <w:sz w:val="24"/>
          <w:szCs w:val="24"/>
          <w:lang w:val="en-US"/>
        </w:rPr>
        <w:t> </w:t>
      </w:r>
      <w:r w:rsidRPr="0012058D">
        <w:rPr>
          <w:rFonts w:ascii="Arial" w:hAnsi="Arial" w:cs="Arial"/>
          <w:sz w:val="24"/>
          <w:szCs w:val="24"/>
        </w:rPr>
        <w:t>случае ликвидации Управления его документ</w:t>
      </w:r>
      <w:r w:rsidR="001924A6">
        <w:rPr>
          <w:rFonts w:ascii="Arial" w:hAnsi="Arial" w:cs="Arial"/>
          <w:sz w:val="24"/>
          <w:szCs w:val="24"/>
        </w:rPr>
        <w:t>ы передаются в </w:t>
      </w:r>
      <w:r w:rsidRPr="0012058D">
        <w:rPr>
          <w:rFonts w:ascii="Arial" w:hAnsi="Arial" w:cs="Arial"/>
          <w:sz w:val="24"/>
          <w:szCs w:val="24"/>
        </w:rPr>
        <w:t xml:space="preserve">Архивный отдел </w:t>
      </w:r>
      <w:proofErr w:type="gramStart"/>
      <w:r w:rsidRPr="0012058D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12058D">
        <w:rPr>
          <w:rFonts w:ascii="Arial" w:hAnsi="Arial" w:cs="Arial"/>
          <w:sz w:val="24"/>
          <w:szCs w:val="24"/>
        </w:rPr>
        <w:t xml:space="preserve"> ЗАТО Северск.</w:t>
      </w: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12058D" w:rsidRPr="0012058D" w:rsidRDefault="0012058D" w:rsidP="0012058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12058D" w:rsidRPr="00603F97" w:rsidRDefault="0012058D" w:rsidP="0012058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12058D" w:rsidRPr="00603F97" w:rsidRDefault="0012058D" w:rsidP="0012058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12058D" w:rsidRPr="00603F97" w:rsidRDefault="0012058D" w:rsidP="0012058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12058D" w:rsidRPr="00603F97" w:rsidRDefault="0012058D" w:rsidP="0012058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A66884" w:rsidRPr="00210A28" w:rsidRDefault="00A66884" w:rsidP="00CC71AD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5524E6" w:rsidRPr="00210A28" w:rsidRDefault="005524E6" w:rsidP="00765EB8">
      <w:pPr>
        <w:widowControl w:val="0"/>
        <w:autoSpaceDE w:val="0"/>
        <w:autoSpaceDN w:val="0"/>
        <w:adjustRightInd w:val="0"/>
        <w:spacing w:before="0"/>
        <w:rPr>
          <w:rFonts w:ascii="Arial" w:hAnsi="Arial" w:cs="Arial"/>
          <w:sz w:val="24"/>
          <w:szCs w:val="24"/>
        </w:rPr>
      </w:pPr>
    </w:p>
    <w:p w:rsidR="00E33A53" w:rsidRPr="00210A28" w:rsidRDefault="00E33A53" w:rsidP="00765EB8">
      <w:pPr>
        <w:widowControl w:val="0"/>
        <w:autoSpaceDE w:val="0"/>
        <w:autoSpaceDN w:val="0"/>
        <w:adjustRightInd w:val="0"/>
        <w:spacing w:before="0"/>
        <w:rPr>
          <w:rFonts w:ascii="Arial" w:hAnsi="Arial" w:cs="Arial"/>
          <w:sz w:val="24"/>
          <w:szCs w:val="24"/>
        </w:rPr>
      </w:pPr>
    </w:p>
    <w:p w:rsidR="00E33A53" w:rsidRPr="00210A28" w:rsidRDefault="00E33A53" w:rsidP="00765EB8">
      <w:pPr>
        <w:widowControl w:val="0"/>
        <w:autoSpaceDE w:val="0"/>
        <w:autoSpaceDN w:val="0"/>
        <w:adjustRightInd w:val="0"/>
        <w:spacing w:before="0"/>
        <w:rPr>
          <w:rFonts w:ascii="Arial" w:hAnsi="Arial" w:cs="Arial"/>
          <w:sz w:val="24"/>
          <w:szCs w:val="24"/>
        </w:rPr>
      </w:pPr>
    </w:p>
    <w:p w:rsidR="00E606FD" w:rsidRPr="00210A28" w:rsidRDefault="00E606FD" w:rsidP="00E606FD">
      <w:pPr>
        <w:widowControl w:val="0"/>
        <w:autoSpaceDE w:val="0"/>
        <w:autoSpaceDN w:val="0"/>
        <w:adjustRightInd w:val="0"/>
        <w:spacing w:before="0"/>
        <w:rPr>
          <w:rFonts w:ascii="Arial" w:hAnsi="Arial" w:cs="Arial"/>
          <w:sz w:val="24"/>
          <w:szCs w:val="24"/>
        </w:rPr>
      </w:pPr>
    </w:p>
    <w:p w:rsidR="004562F9" w:rsidRPr="00210A28" w:rsidRDefault="004562F9" w:rsidP="00E606FD">
      <w:pPr>
        <w:widowControl w:val="0"/>
        <w:autoSpaceDE w:val="0"/>
        <w:autoSpaceDN w:val="0"/>
        <w:adjustRightInd w:val="0"/>
        <w:spacing w:before="0"/>
        <w:rPr>
          <w:rFonts w:ascii="Arial" w:hAnsi="Arial" w:cs="Arial"/>
          <w:sz w:val="24"/>
          <w:szCs w:val="24"/>
        </w:rPr>
      </w:pPr>
    </w:p>
    <w:p w:rsidR="004562F9" w:rsidRPr="00210A28" w:rsidRDefault="004562F9" w:rsidP="00E606FD">
      <w:pPr>
        <w:widowControl w:val="0"/>
        <w:autoSpaceDE w:val="0"/>
        <w:autoSpaceDN w:val="0"/>
        <w:adjustRightInd w:val="0"/>
        <w:spacing w:before="0"/>
        <w:rPr>
          <w:rFonts w:ascii="Arial" w:hAnsi="Arial" w:cs="Arial"/>
          <w:sz w:val="24"/>
          <w:szCs w:val="24"/>
        </w:rPr>
      </w:pPr>
    </w:p>
    <w:p w:rsidR="004562F9" w:rsidRPr="00210A28" w:rsidRDefault="004562F9" w:rsidP="00E606FD">
      <w:pPr>
        <w:widowControl w:val="0"/>
        <w:autoSpaceDE w:val="0"/>
        <w:autoSpaceDN w:val="0"/>
        <w:adjustRightInd w:val="0"/>
        <w:spacing w:before="0"/>
        <w:rPr>
          <w:rFonts w:ascii="Arial" w:hAnsi="Arial" w:cs="Arial"/>
          <w:sz w:val="24"/>
          <w:szCs w:val="24"/>
        </w:rPr>
      </w:pPr>
    </w:p>
    <w:p w:rsidR="004562F9" w:rsidRPr="00210A28" w:rsidRDefault="004562F9" w:rsidP="00E606FD">
      <w:pPr>
        <w:widowControl w:val="0"/>
        <w:autoSpaceDE w:val="0"/>
        <w:autoSpaceDN w:val="0"/>
        <w:adjustRightInd w:val="0"/>
        <w:spacing w:before="0"/>
        <w:rPr>
          <w:rFonts w:ascii="Arial" w:hAnsi="Arial" w:cs="Arial"/>
          <w:sz w:val="24"/>
          <w:szCs w:val="24"/>
        </w:rPr>
      </w:pPr>
    </w:p>
    <w:p w:rsidR="004562F9" w:rsidRPr="00210A28" w:rsidRDefault="004562F9" w:rsidP="00E606FD">
      <w:pPr>
        <w:widowControl w:val="0"/>
        <w:autoSpaceDE w:val="0"/>
        <w:autoSpaceDN w:val="0"/>
        <w:adjustRightInd w:val="0"/>
        <w:spacing w:before="0"/>
        <w:rPr>
          <w:rFonts w:ascii="Arial" w:hAnsi="Arial" w:cs="Arial"/>
          <w:sz w:val="24"/>
          <w:szCs w:val="24"/>
        </w:rPr>
      </w:pPr>
    </w:p>
    <w:p w:rsidR="004562F9" w:rsidRPr="00210A28" w:rsidRDefault="004562F9" w:rsidP="00E606FD">
      <w:pPr>
        <w:widowControl w:val="0"/>
        <w:autoSpaceDE w:val="0"/>
        <w:autoSpaceDN w:val="0"/>
        <w:adjustRightInd w:val="0"/>
        <w:spacing w:before="0"/>
        <w:rPr>
          <w:rFonts w:ascii="Arial" w:hAnsi="Arial" w:cs="Arial"/>
          <w:sz w:val="24"/>
          <w:szCs w:val="24"/>
        </w:rPr>
      </w:pPr>
    </w:p>
    <w:p w:rsidR="005524E6" w:rsidRPr="00210A28" w:rsidRDefault="005524E6" w:rsidP="00E606FD">
      <w:pPr>
        <w:widowControl w:val="0"/>
        <w:autoSpaceDE w:val="0"/>
        <w:autoSpaceDN w:val="0"/>
        <w:adjustRightInd w:val="0"/>
        <w:spacing w:before="0"/>
        <w:rPr>
          <w:rFonts w:ascii="Arial" w:hAnsi="Arial" w:cs="Arial"/>
          <w:sz w:val="24"/>
          <w:szCs w:val="24"/>
        </w:rPr>
      </w:pPr>
    </w:p>
    <w:sectPr w:rsidR="005524E6" w:rsidRPr="00210A28" w:rsidSect="00D776CA">
      <w:headerReference w:type="even" r:id="rId9"/>
      <w:footerReference w:type="even" r:id="rId10"/>
      <w:footerReference w:type="default" r:id="rId11"/>
      <w:headerReference w:type="first" r:id="rId12"/>
      <w:pgSz w:w="11906" w:h="16838"/>
      <w:pgMar w:top="1134" w:right="850" w:bottom="1134" w:left="1701" w:header="1134" w:footer="7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B89" w:rsidRDefault="00143B89" w:rsidP="0031792A">
      <w:pPr>
        <w:spacing w:before="0"/>
      </w:pPr>
      <w:r>
        <w:separator/>
      </w:r>
    </w:p>
  </w:endnote>
  <w:endnote w:type="continuationSeparator" w:id="0">
    <w:p w:rsidR="00143B89" w:rsidRDefault="00143B89" w:rsidP="0031792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99225"/>
      <w:docPartObj>
        <w:docPartGallery w:val="Page Numbers (Bottom of Page)"/>
        <w:docPartUnique/>
      </w:docPartObj>
    </w:sdtPr>
    <w:sdtEndPr>
      <w:rPr>
        <w:sz w:val="26"/>
        <w:szCs w:val="26"/>
      </w:rPr>
    </w:sdtEndPr>
    <w:sdtContent>
      <w:p w:rsidR="00AF0B40" w:rsidRPr="005616FE" w:rsidRDefault="00AF0B40" w:rsidP="00B67422">
        <w:pPr>
          <w:widowControl w:val="0"/>
          <w:autoSpaceDE w:val="0"/>
          <w:autoSpaceDN w:val="0"/>
          <w:adjustRightInd w:val="0"/>
          <w:spacing w:before="0"/>
          <w:rPr>
            <w:rFonts w:ascii="Times New Roman" w:hAnsi="Times New Roman"/>
            <w:sz w:val="24"/>
            <w:szCs w:val="24"/>
          </w:rPr>
        </w:pPr>
      </w:p>
      <w:p w:rsidR="00086802" w:rsidRPr="005616FE" w:rsidRDefault="00086802" w:rsidP="00086802">
        <w:pPr>
          <w:pStyle w:val="a5"/>
          <w:rPr>
            <w:rFonts w:ascii="Times New Roman" w:hAnsi="Times New Roman"/>
            <w:sz w:val="24"/>
            <w:szCs w:val="24"/>
          </w:rPr>
        </w:pPr>
      </w:p>
      <w:p w:rsidR="00135047" w:rsidRDefault="00143B89" w:rsidP="00A532A6">
        <w:pPr>
          <w:pStyle w:val="a5"/>
          <w:jc w:val="right"/>
          <w:rPr>
            <w:sz w:val="26"/>
            <w:szCs w:val="26"/>
          </w:rPr>
        </w:pPr>
      </w:p>
    </w:sdtContent>
  </w:sdt>
  <w:p w:rsidR="005E148F" w:rsidRPr="005E148F" w:rsidRDefault="005E148F">
    <w:pPr>
      <w:pStyle w:val="a5"/>
      <w:jc w:val="right"/>
      <w:rPr>
        <w:sz w:val="26"/>
        <w:szCs w:val="26"/>
      </w:rPr>
    </w:pPr>
  </w:p>
  <w:p w:rsidR="005E148F" w:rsidRDefault="005E148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6CA" w:rsidRDefault="00D776CA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B89" w:rsidRDefault="00143B89" w:rsidP="0031792A">
      <w:pPr>
        <w:spacing w:before="0"/>
      </w:pPr>
      <w:r>
        <w:separator/>
      </w:r>
    </w:p>
  </w:footnote>
  <w:footnote w:type="continuationSeparator" w:id="0">
    <w:p w:rsidR="00143B89" w:rsidRDefault="00143B89" w:rsidP="0031792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9A4" w:rsidRPr="003D79A4" w:rsidRDefault="003D79A4" w:rsidP="003D79A4">
    <w:pPr>
      <w:pStyle w:val="a3"/>
      <w:spacing w:before="0"/>
      <w:jc w:val="center"/>
      <w:rPr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F60" w:rsidRDefault="00143B89" w:rsidP="00614988">
    <w:pPr>
      <w:tabs>
        <w:tab w:val="left" w:pos="4678"/>
      </w:tabs>
      <w:jc w:val="right"/>
      <w:rPr>
        <w:rFonts w:ascii="Times New Roman" w:hAnsi="Times New Roman"/>
        <w:lang w:val="en-US"/>
      </w:rPr>
    </w:pPr>
    <w:r>
      <w:rPr>
        <w:rFonts w:ascii="Times New Roman" w:hAnsi="Times New Roman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49" type="#_x0000_t202" style="position:absolute;left:0;text-align:left;margin-left:414.55pt;margin-top:-18.55pt;width:1in;height:33.8pt;z-index:2516597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" stroked="f">
          <v:textbox style="mso-next-textbox:#Надпись 2">
            <w:txbxContent>
              <w:p w:rsidR="005E148F" w:rsidRPr="007A2951" w:rsidRDefault="0001753B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627C90">
                  <w:rPr>
                    <w:sz w:val="28"/>
                    <w:szCs w:val="28"/>
                  </w:rPr>
                  <w:t xml:space="preserve">    </w:t>
                </w:r>
              </w:p>
            </w:txbxContent>
          </v:textbox>
          <w10:wrap type="square"/>
        </v:shape>
      </w:pict>
    </w:r>
  </w:p>
  <w:p w:rsidR="00937F60" w:rsidRDefault="00937F60" w:rsidP="00937F60">
    <w:pPr>
      <w:rPr>
        <w:rFonts w:ascii="Times New Roman" w:hAnsi="Times New Roman"/>
        <w:lang w:val="en-US"/>
      </w:rPr>
    </w:pPr>
  </w:p>
  <w:p w:rsidR="00937F60" w:rsidRPr="00D02C4C" w:rsidRDefault="00937F60" w:rsidP="00937F60">
    <w:pPr>
      <w:spacing w:before="0"/>
      <w:jc w:val="center"/>
      <w:rPr>
        <w:rFonts w:ascii="Arial" w:hAnsi="Arial" w:cs="Arial"/>
        <w:sz w:val="22"/>
        <w:szCs w:val="22"/>
      </w:rPr>
    </w:pPr>
    <w:r w:rsidRPr="00D02C4C">
      <w:rPr>
        <w:rFonts w:ascii="Arial" w:hAnsi="Arial" w:cs="Arial"/>
        <w:sz w:val="22"/>
        <w:szCs w:val="22"/>
      </w:rPr>
      <w:t>Томская область</w:t>
    </w:r>
  </w:p>
  <w:p w:rsidR="00937F60" w:rsidRPr="00D02C4C" w:rsidRDefault="00360246" w:rsidP="00937F60">
    <w:pPr>
      <w:spacing w:before="0"/>
      <w:jc w:val="center"/>
      <w:rPr>
        <w:rFonts w:ascii="Arial" w:hAnsi="Arial" w:cs="Arial"/>
      </w:rPr>
    </w:pPr>
    <w:r w:rsidRPr="00D02C4C">
      <w:rPr>
        <w:rFonts w:ascii="Arial" w:hAnsi="Arial" w:cs="Arial"/>
        <w:sz w:val="22"/>
        <w:szCs w:val="22"/>
      </w:rPr>
      <w:t>г</w:t>
    </w:r>
    <w:r w:rsidR="00937F60" w:rsidRPr="00D02C4C">
      <w:rPr>
        <w:rFonts w:ascii="Arial" w:hAnsi="Arial" w:cs="Arial"/>
        <w:sz w:val="22"/>
        <w:szCs w:val="22"/>
      </w:rPr>
      <w:t>ородской</w:t>
    </w:r>
    <w:r w:rsidR="00FE7D49" w:rsidRPr="00D02C4C">
      <w:rPr>
        <w:rFonts w:ascii="Arial" w:hAnsi="Arial" w:cs="Arial"/>
        <w:sz w:val="22"/>
        <w:szCs w:val="22"/>
      </w:rPr>
      <w:t xml:space="preserve"> </w:t>
    </w:r>
    <w:r w:rsidR="00937F60" w:rsidRPr="00D02C4C">
      <w:rPr>
        <w:rFonts w:ascii="Arial" w:hAnsi="Arial" w:cs="Arial"/>
        <w:sz w:val="22"/>
        <w:szCs w:val="22"/>
      </w:rPr>
      <w:t>округ</w:t>
    </w:r>
  </w:p>
  <w:p w:rsidR="00937F60" w:rsidRPr="00D02C4C" w:rsidRDefault="00937F60" w:rsidP="00937F60">
    <w:pPr>
      <w:spacing w:before="0"/>
      <w:jc w:val="center"/>
      <w:rPr>
        <w:rFonts w:ascii="Arial" w:hAnsi="Arial" w:cs="Arial"/>
        <w:sz w:val="22"/>
        <w:szCs w:val="22"/>
      </w:rPr>
    </w:pPr>
    <w:r w:rsidRPr="00D02C4C">
      <w:rPr>
        <w:rFonts w:ascii="Arial" w:hAnsi="Arial" w:cs="Arial"/>
        <w:sz w:val="22"/>
        <w:szCs w:val="22"/>
      </w:rPr>
      <w:t>закрытое административно-территориальное образование Северск</w:t>
    </w:r>
  </w:p>
  <w:p w:rsidR="00937F60" w:rsidRPr="00D02C4C" w:rsidRDefault="00937F60" w:rsidP="00937F60">
    <w:pPr>
      <w:spacing w:after="120"/>
      <w:jc w:val="center"/>
      <w:rPr>
        <w:rFonts w:ascii="Arial" w:hAnsi="Arial" w:cs="Arial"/>
        <w:b/>
        <w:sz w:val="26"/>
        <w:szCs w:val="26"/>
      </w:rPr>
    </w:pPr>
    <w:proofErr w:type="gramStart"/>
    <w:r w:rsidRPr="00D02C4C">
      <w:rPr>
        <w:rFonts w:ascii="Arial" w:hAnsi="Arial" w:cs="Arial"/>
        <w:b/>
        <w:sz w:val="26"/>
        <w:szCs w:val="26"/>
      </w:rPr>
      <w:t>ДУМА</w:t>
    </w:r>
    <w:proofErr w:type="gramEnd"/>
    <w:r w:rsidRPr="00D02C4C">
      <w:rPr>
        <w:rFonts w:ascii="Arial" w:hAnsi="Arial" w:cs="Arial"/>
        <w:b/>
        <w:sz w:val="26"/>
        <w:szCs w:val="26"/>
      </w:rPr>
      <w:t xml:space="preserve"> ЗАТО СЕВЕРСК</w:t>
    </w:r>
  </w:p>
  <w:p w:rsidR="00937F60" w:rsidRPr="00D02C4C" w:rsidRDefault="00937F60" w:rsidP="00937F60">
    <w:pPr>
      <w:spacing w:before="0"/>
      <w:jc w:val="center"/>
      <w:rPr>
        <w:rFonts w:ascii="Arial" w:hAnsi="Arial" w:cs="Arial"/>
        <w:b/>
        <w:sz w:val="26"/>
        <w:szCs w:val="26"/>
        <w:lang w:val="en-US"/>
      </w:rPr>
    </w:pPr>
    <w:r w:rsidRPr="00D02C4C">
      <w:rPr>
        <w:rFonts w:ascii="Arial" w:hAnsi="Arial" w:cs="Arial"/>
        <w:b/>
        <w:sz w:val="26"/>
        <w:szCs w:val="26"/>
      </w:rPr>
      <w:t>РЕШЕНИЕ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08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884"/>
    <w:rsid w:val="0000614B"/>
    <w:rsid w:val="0001722C"/>
    <w:rsid w:val="0001753B"/>
    <w:rsid w:val="000216B6"/>
    <w:rsid w:val="000273F3"/>
    <w:rsid w:val="00031D0A"/>
    <w:rsid w:val="00034F12"/>
    <w:rsid w:val="00044567"/>
    <w:rsid w:val="00047322"/>
    <w:rsid w:val="000574A4"/>
    <w:rsid w:val="00086802"/>
    <w:rsid w:val="000A7892"/>
    <w:rsid w:val="000B538E"/>
    <w:rsid w:val="000B729D"/>
    <w:rsid w:val="000D3A6B"/>
    <w:rsid w:val="000E467C"/>
    <w:rsid w:val="001000A2"/>
    <w:rsid w:val="0011060A"/>
    <w:rsid w:val="0012058D"/>
    <w:rsid w:val="00122CF7"/>
    <w:rsid w:val="00123D17"/>
    <w:rsid w:val="00135047"/>
    <w:rsid w:val="00137580"/>
    <w:rsid w:val="001412F0"/>
    <w:rsid w:val="00141427"/>
    <w:rsid w:val="00143B89"/>
    <w:rsid w:val="001506A7"/>
    <w:rsid w:val="00151ECE"/>
    <w:rsid w:val="00155253"/>
    <w:rsid w:val="001564D2"/>
    <w:rsid w:val="001629EC"/>
    <w:rsid w:val="00181C77"/>
    <w:rsid w:val="0018782A"/>
    <w:rsid w:val="001924A6"/>
    <w:rsid w:val="001A2AB5"/>
    <w:rsid w:val="001E4C04"/>
    <w:rsid w:val="001E7EA7"/>
    <w:rsid w:val="001F00A0"/>
    <w:rsid w:val="001F4E09"/>
    <w:rsid w:val="00210A28"/>
    <w:rsid w:val="00221BC8"/>
    <w:rsid w:val="002277C3"/>
    <w:rsid w:val="00231F1C"/>
    <w:rsid w:val="00232514"/>
    <w:rsid w:val="00233372"/>
    <w:rsid w:val="00243A1D"/>
    <w:rsid w:val="002500CB"/>
    <w:rsid w:val="00255962"/>
    <w:rsid w:val="00271D4C"/>
    <w:rsid w:val="0027222F"/>
    <w:rsid w:val="00284B0F"/>
    <w:rsid w:val="00285E36"/>
    <w:rsid w:val="00297BE1"/>
    <w:rsid w:val="002A152B"/>
    <w:rsid w:val="002B411A"/>
    <w:rsid w:val="002C79D3"/>
    <w:rsid w:val="002D11E8"/>
    <w:rsid w:val="002D2A14"/>
    <w:rsid w:val="002D4388"/>
    <w:rsid w:val="002F0923"/>
    <w:rsid w:val="002F647E"/>
    <w:rsid w:val="003129AA"/>
    <w:rsid w:val="0031792A"/>
    <w:rsid w:val="00324B14"/>
    <w:rsid w:val="00325ACD"/>
    <w:rsid w:val="00332021"/>
    <w:rsid w:val="003351B4"/>
    <w:rsid w:val="003352CF"/>
    <w:rsid w:val="003406DA"/>
    <w:rsid w:val="00340D19"/>
    <w:rsid w:val="0034312A"/>
    <w:rsid w:val="00344EF6"/>
    <w:rsid w:val="00346782"/>
    <w:rsid w:val="003505C3"/>
    <w:rsid w:val="003518A7"/>
    <w:rsid w:val="00360246"/>
    <w:rsid w:val="00360CDC"/>
    <w:rsid w:val="00364A83"/>
    <w:rsid w:val="00375EDD"/>
    <w:rsid w:val="00385CE9"/>
    <w:rsid w:val="003870AF"/>
    <w:rsid w:val="00391E56"/>
    <w:rsid w:val="003B2896"/>
    <w:rsid w:val="003C2BF8"/>
    <w:rsid w:val="003D744A"/>
    <w:rsid w:val="003D79A4"/>
    <w:rsid w:val="003F27C4"/>
    <w:rsid w:val="003F62BF"/>
    <w:rsid w:val="0040105F"/>
    <w:rsid w:val="00410337"/>
    <w:rsid w:val="00416176"/>
    <w:rsid w:val="00433555"/>
    <w:rsid w:val="004342C1"/>
    <w:rsid w:val="004377AF"/>
    <w:rsid w:val="004424CB"/>
    <w:rsid w:val="00447B14"/>
    <w:rsid w:val="00452201"/>
    <w:rsid w:val="004562F9"/>
    <w:rsid w:val="00461CEF"/>
    <w:rsid w:val="00475E9E"/>
    <w:rsid w:val="004865EE"/>
    <w:rsid w:val="00486A98"/>
    <w:rsid w:val="0049354F"/>
    <w:rsid w:val="004966A5"/>
    <w:rsid w:val="004A10DF"/>
    <w:rsid w:val="004C55FB"/>
    <w:rsid w:val="004F625D"/>
    <w:rsid w:val="00507BE8"/>
    <w:rsid w:val="0051656B"/>
    <w:rsid w:val="00530F8D"/>
    <w:rsid w:val="00544155"/>
    <w:rsid w:val="00550E1B"/>
    <w:rsid w:val="005524E6"/>
    <w:rsid w:val="00553217"/>
    <w:rsid w:val="005535CF"/>
    <w:rsid w:val="005616FE"/>
    <w:rsid w:val="005707B0"/>
    <w:rsid w:val="00575187"/>
    <w:rsid w:val="005774BE"/>
    <w:rsid w:val="0059234C"/>
    <w:rsid w:val="005933E7"/>
    <w:rsid w:val="00597E97"/>
    <w:rsid w:val="005A18C8"/>
    <w:rsid w:val="005B1503"/>
    <w:rsid w:val="005B3D3C"/>
    <w:rsid w:val="005C415F"/>
    <w:rsid w:val="005D1B7C"/>
    <w:rsid w:val="005E148F"/>
    <w:rsid w:val="00605A55"/>
    <w:rsid w:val="00610708"/>
    <w:rsid w:val="00614988"/>
    <w:rsid w:val="00616CD2"/>
    <w:rsid w:val="00627C90"/>
    <w:rsid w:val="006360B4"/>
    <w:rsid w:val="006453CB"/>
    <w:rsid w:val="00652E5C"/>
    <w:rsid w:val="00667FEA"/>
    <w:rsid w:val="006901A7"/>
    <w:rsid w:val="00693930"/>
    <w:rsid w:val="00693E1A"/>
    <w:rsid w:val="006C2DA5"/>
    <w:rsid w:val="006C4298"/>
    <w:rsid w:val="006D4A4C"/>
    <w:rsid w:val="006F6183"/>
    <w:rsid w:val="007017A1"/>
    <w:rsid w:val="00704897"/>
    <w:rsid w:val="00714600"/>
    <w:rsid w:val="00723447"/>
    <w:rsid w:val="00726601"/>
    <w:rsid w:val="00732A53"/>
    <w:rsid w:val="00736F7A"/>
    <w:rsid w:val="00737074"/>
    <w:rsid w:val="0075293D"/>
    <w:rsid w:val="007572DE"/>
    <w:rsid w:val="0075777A"/>
    <w:rsid w:val="0076139D"/>
    <w:rsid w:val="00765EB8"/>
    <w:rsid w:val="00777099"/>
    <w:rsid w:val="00781044"/>
    <w:rsid w:val="00786B5B"/>
    <w:rsid w:val="007A23D3"/>
    <w:rsid w:val="007A2951"/>
    <w:rsid w:val="007A6B75"/>
    <w:rsid w:val="007F5BA5"/>
    <w:rsid w:val="00800667"/>
    <w:rsid w:val="00807FA1"/>
    <w:rsid w:val="008242A1"/>
    <w:rsid w:val="00827A11"/>
    <w:rsid w:val="00836A24"/>
    <w:rsid w:val="00837A08"/>
    <w:rsid w:val="00843D9C"/>
    <w:rsid w:val="00846A48"/>
    <w:rsid w:val="008518C3"/>
    <w:rsid w:val="0085483A"/>
    <w:rsid w:val="008641B0"/>
    <w:rsid w:val="00865C04"/>
    <w:rsid w:val="008738D5"/>
    <w:rsid w:val="008845F1"/>
    <w:rsid w:val="00891563"/>
    <w:rsid w:val="00897865"/>
    <w:rsid w:val="008A0086"/>
    <w:rsid w:val="008C3DDD"/>
    <w:rsid w:val="008C4334"/>
    <w:rsid w:val="008D1DB9"/>
    <w:rsid w:val="008F081C"/>
    <w:rsid w:val="00907853"/>
    <w:rsid w:val="0091734A"/>
    <w:rsid w:val="0092433C"/>
    <w:rsid w:val="00925D18"/>
    <w:rsid w:val="00937F60"/>
    <w:rsid w:val="009402F3"/>
    <w:rsid w:val="00946C10"/>
    <w:rsid w:val="00950810"/>
    <w:rsid w:val="00952082"/>
    <w:rsid w:val="00955EBD"/>
    <w:rsid w:val="00962681"/>
    <w:rsid w:val="009641E1"/>
    <w:rsid w:val="00964B52"/>
    <w:rsid w:val="00970C87"/>
    <w:rsid w:val="009A5E4B"/>
    <w:rsid w:val="009A788B"/>
    <w:rsid w:val="009B2198"/>
    <w:rsid w:val="009B66E5"/>
    <w:rsid w:val="009D607E"/>
    <w:rsid w:val="009D64B6"/>
    <w:rsid w:val="00A07130"/>
    <w:rsid w:val="00A10D29"/>
    <w:rsid w:val="00A14C1E"/>
    <w:rsid w:val="00A1658C"/>
    <w:rsid w:val="00A30858"/>
    <w:rsid w:val="00A41E83"/>
    <w:rsid w:val="00A455A0"/>
    <w:rsid w:val="00A52899"/>
    <w:rsid w:val="00A532A6"/>
    <w:rsid w:val="00A53B7C"/>
    <w:rsid w:val="00A610C7"/>
    <w:rsid w:val="00A618BD"/>
    <w:rsid w:val="00A62262"/>
    <w:rsid w:val="00A66884"/>
    <w:rsid w:val="00A87C08"/>
    <w:rsid w:val="00A93382"/>
    <w:rsid w:val="00AA1AC3"/>
    <w:rsid w:val="00AA7510"/>
    <w:rsid w:val="00AB5E57"/>
    <w:rsid w:val="00AB773D"/>
    <w:rsid w:val="00AC2A59"/>
    <w:rsid w:val="00AC4B79"/>
    <w:rsid w:val="00AD7AEC"/>
    <w:rsid w:val="00AE79C3"/>
    <w:rsid w:val="00AF0B40"/>
    <w:rsid w:val="00AF3308"/>
    <w:rsid w:val="00AF5704"/>
    <w:rsid w:val="00B0529B"/>
    <w:rsid w:val="00B36C93"/>
    <w:rsid w:val="00B50155"/>
    <w:rsid w:val="00B579D0"/>
    <w:rsid w:val="00B64883"/>
    <w:rsid w:val="00B67422"/>
    <w:rsid w:val="00B72943"/>
    <w:rsid w:val="00B72FBA"/>
    <w:rsid w:val="00B86B17"/>
    <w:rsid w:val="00B94556"/>
    <w:rsid w:val="00B96A8C"/>
    <w:rsid w:val="00BA398C"/>
    <w:rsid w:val="00BB0EC0"/>
    <w:rsid w:val="00BC0277"/>
    <w:rsid w:val="00BE1314"/>
    <w:rsid w:val="00BE3ACA"/>
    <w:rsid w:val="00BE4F0F"/>
    <w:rsid w:val="00BF6568"/>
    <w:rsid w:val="00C0248C"/>
    <w:rsid w:val="00C06EC9"/>
    <w:rsid w:val="00C14A2D"/>
    <w:rsid w:val="00C21928"/>
    <w:rsid w:val="00C223D2"/>
    <w:rsid w:val="00C42D8A"/>
    <w:rsid w:val="00C42FA8"/>
    <w:rsid w:val="00C43AE6"/>
    <w:rsid w:val="00C46EEC"/>
    <w:rsid w:val="00C471CF"/>
    <w:rsid w:val="00C50093"/>
    <w:rsid w:val="00C529E5"/>
    <w:rsid w:val="00C52D36"/>
    <w:rsid w:val="00C54062"/>
    <w:rsid w:val="00C65DCE"/>
    <w:rsid w:val="00C65DEB"/>
    <w:rsid w:val="00C67221"/>
    <w:rsid w:val="00C7007E"/>
    <w:rsid w:val="00C71A94"/>
    <w:rsid w:val="00C77F9E"/>
    <w:rsid w:val="00C91A26"/>
    <w:rsid w:val="00CA4412"/>
    <w:rsid w:val="00CA5DD0"/>
    <w:rsid w:val="00CB3A42"/>
    <w:rsid w:val="00CB590E"/>
    <w:rsid w:val="00CC10E2"/>
    <w:rsid w:val="00CC71AD"/>
    <w:rsid w:val="00CC767E"/>
    <w:rsid w:val="00CD5543"/>
    <w:rsid w:val="00CE4119"/>
    <w:rsid w:val="00CF06B8"/>
    <w:rsid w:val="00D00073"/>
    <w:rsid w:val="00D02C4C"/>
    <w:rsid w:val="00D1255D"/>
    <w:rsid w:val="00D14BD1"/>
    <w:rsid w:val="00D337CB"/>
    <w:rsid w:val="00D54EC9"/>
    <w:rsid w:val="00D562B5"/>
    <w:rsid w:val="00D71723"/>
    <w:rsid w:val="00D776CA"/>
    <w:rsid w:val="00D80746"/>
    <w:rsid w:val="00D879C9"/>
    <w:rsid w:val="00D9401B"/>
    <w:rsid w:val="00DB0FDD"/>
    <w:rsid w:val="00DB379D"/>
    <w:rsid w:val="00DC163D"/>
    <w:rsid w:val="00DC2E90"/>
    <w:rsid w:val="00DD04CF"/>
    <w:rsid w:val="00DD1659"/>
    <w:rsid w:val="00DD3125"/>
    <w:rsid w:val="00DD3C11"/>
    <w:rsid w:val="00DF0210"/>
    <w:rsid w:val="00DF4D1D"/>
    <w:rsid w:val="00DF7799"/>
    <w:rsid w:val="00E007E9"/>
    <w:rsid w:val="00E04C59"/>
    <w:rsid w:val="00E15503"/>
    <w:rsid w:val="00E2301F"/>
    <w:rsid w:val="00E23B5E"/>
    <w:rsid w:val="00E33A53"/>
    <w:rsid w:val="00E36C95"/>
    <w:rsid w:val="00E46235"/>
    <w:rsid w:val="00E50A68"/>
    <w:rsid w:val="00E53C30"/>
    <w:rsid w:val="00E57F2C"/>
    <w:rsid w:val="00E606FD"/>
    <w:rsid w:val="00E739AC"/>
    <w:rsid w:val="00E755E5"/>
    <w:rsid w:val="00EC20DC"/>
    <w:rsid w:val="00ED2065"/>
    <w:rsid w:val="00F14425"/>
    <w:rsid w:val="00F204DE"/>
    <w:rsid w:val="00F403D4"/>
    <w:rsid w:val="00F46CB4"/>
    <w:rsid w:val="00F516C8"/>
    <w:rsid w:val="00F724D8"/>
    <w:rsid w:val="00F849AC"/>
    <w:rsid w:val="00FB0497"/>
    <w:rsid w:val="00FB1657"/>
    <w:rsid w:val="00FB59EA"/>
    <w:rsid w:val="00FB6426"/>
    <w:rsid w:val="00FB6430"/>
    <w:rsid w:val="00FD42B3"/>
    <w:rsid w:val="00FD7030"/>
    <w:rsid w:val="00FD737D"/>
    <w:rsid w:val="00FE7D49"/>
    <w:rsid w:val="00FF4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5B0CFD5"/>
  <w15:docId w15:val="{63F59DE1-02FD-4911-9649-0FA0A7E7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92A"/>
    <w:pPr>
      <w:spacing w:before="120"/>
    </w:pPr>
    <w:rPr>
      <w:rFonts w:ascii="Times New Roman CYR" w:eastAsia="Times New Roman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9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792A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317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792A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179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92A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basedOn w:val="a0"/>
    <w:rsid w:val="0031792A"/>
    <w:rPr>
      <w:color w:val="0000FF"/>
      <w:u w:val="single"/>
    </w:rPr>
  </w:style>
  <w:style w:type="table" w:styleId="aa">
    <w:name w:val="Table Grid"/>
    <w:basedOn w:val="a1"/>
    <w:rsid w:val="00A6688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0529B"/>
    <w:pPr>
      <w:ind w:left="720"/>
      <w:contextualSpacing/>
    </w:pPr>
  </w:style>
  <w:style w:type="paragraph" w:customStyle="1" w:styleId="textindent">
    <w:name w:val="textindent"/>
    <w:basedOn w:val="a"/>
    <w:rsid w:val="00155253"/>
    <w:pPr>
      <w:spacing w:before="210"/>
      <w:ind w:left="150" w:right="150" w:firstLine="225"/>
      <w:jc w:val="both"/>
    </w:pPr>
    <w:rPr>
      <w:rFonts w:ascii="Tahoma" w:eastAsia="Arial Unicode MS" w:hAnsi="Tahom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9;&#1072;&#1090;&#1086;-&#1089;&#1077;&#1074;&#1077;&#1088;&#1089;&#1082;.&#1088;&#1092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uma-seversk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govskoy\Desktop\&#1051;&#1091;&#1075;&#1086;&#1074;&#1089;&#1082;&#1086;&#1081;\&#1080;&#1079;&#1084;&#1077;&#1085;&#1077;&#1085;&#1080;&#1103;%20&#1074;%20&#1088;&#1077;&#1096;&#1077;&#1085;&#1080;&#1080;%20&#1076;&#1091;&#1084;&#1099;\&#1088;&#1077;&#1096;&#1077;&#1085;&#1080;&#1077;%20&#1076;&#1091;&#1084;&#1099;%20&#1080;&#1079;&#1084;&#1077;&#1085;&#1077;&#1085;&#1080;&#1103;%20&#1074;%20&#1087;&#1088;&#1086;&#1092;%20&#1074;&#1080;&#1079;&#1080;&#1090;\&#1064;&#1040;&#1041;&#1051;&#1054;&#1053;%20&#1073;&#1083;&#1072;&#1085;&#1082;&#1072;%20&#1056;&#1077;&#1096;&#1077;&#1085;&#1080;&#1103;%20&#1044;&#1091;&#1084;&#1099;%20&#1076;&#1083;&#1103;%20&#1051;&#1091;&#1075;&#1086;&#1074;&#1089;&#1082;&#1086;&#1075;&#1086;%20&#1040;.&#1040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EA88-E646-42AC-B96A-7C1A789B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бланка Решения Думы для Луговского А.А.</Template>
  <TotalTime>56</TotalTime>
  <Pages>13</Pages>
  <Words>4376</Words>
  <Characters>24945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Lugovskoy</dc:creator>
  <cp:lastModifiedBy>TurEG</cp:lastModifiedBy>
  <cp:revision>21</cp:revision>
  <cp:lastPrinted>2026-05-15T02:50:00Z</cp:lastPrinted>
  <dcterms:created xsi:type="dcterms:W3CDTF">2025-04-28T04:32:00Z</dcterms:created>
  <dcterms:modified xsi:type="dcterms:W3CDTF">2026-05-15T02:50:00Z</dcterms:modified>
</cp:coreProperties>
</file>